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4.xml" ContentType="application/vnd.openxmlformats-officedocument.wordprocessingml.footer+xml"/>
  <Override PartName="/word/header38.xml" ContentType="application/vnd.openxmlformats-officedocument.wordprocessingml.header+xml"/>
  <Override PartName="/word/footer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footer6.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743694" w14:textId="77777777" w:rsidR="00EB2D8F" w:rsidRDefault="00905AFF" w:rsidP="00D06175">
      <w:pPr>
        <w:rPr>
          <w:color w:val="0D0D0D" w:themeColor="text1" w:themeTint="F2"/>
        </w:rPr>
      </w:pPr>
      <w:r>
        <w:rPr>
          <w:noProof/>
          <w:color w:val="0A2446"/>
        </w:rPr>
        <w:drawing>
          <wp:anchor distT="0" distB="0" distL="114300" distR="114300" simplePos="0" relativeHeight="252112896" behindDoc="0" locked="0" layoutInCell="1" allowOverlap="1" wp14:anchorId="5C699D65" wp14:editId="5AC80322">
            <wp:simplePos x="0" y="0"/>
            <wp:positionH relativeFrom="column">
              <wp:align>left</wp:align>
            </wp:positionH>
            <wp:positionV relativeFrom="paragraph">
              <wp:posOffset>-993775</wp:posOffset>
            </wp:positionV>
            <wp:extent cx="1782000" cy="1782000"/>
            <wp:effectExtent l="0" t="0" r="8890" b="8890"/>
            <wp:wrapNone/>
            <wp:docPr id="1883" name="Grafik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782000" cy="1782000"/>
                    </a:xfrm>
                    <a:prstGeom prst="rect">
                      <a:avLst/>
                    </a:prstGeom>
                  </pic:spPr>
                </pic:pic>
              </a:graphicData>
            </a:graphic>
            <wp14:sizeRelH relativeFrom="margin">
              <wp14:pctWidth>0</wp14:pctWidth>
            </wp14:sizeRelH>
            <wp14:sizeRelV relativeFrom="margin">
              <wp14:pctHeight>0</wp14:pctHeight>
            </wp14:sizeRelV>
          </wp:anchor>
        </w:drawing>
      </w:r>
      <w:r w:rsidR="001E6148">
        <w:rPr>
          <w:noProof/>
          <w:color w:val="0D0D0D" w:themeColor="text1" w:themeTint="F2"/>
        </w:rPr>
        <w:drawing>
          <wp:anchor distT="0" distB="0" distL="114300" distR="114300" simplePos="0" relativeHeight="252099584" behindDoc="0" locked="0" layoutInCell="1" allowOverlap="1" wp14:anchorId="462D0837" wp14:editId="48A11027">
            <wp:simplePos x="0" y="0"/>
            <wp:positionH relativeFrom="page">
              <wp:posOffset>2613660</wp:posOffset>
            </wp:positionH>
            <wp:positionV relativeFrom="paragraph">
              <wp:posOffset>-1090930</wp:posOffset>
            </wp:positionV>
            <wp:extent cx="4626000" cy="1418400"/>
            <wp:effectExtent l="0" t="0" r="3175" b="0"/>
            <wp:wrapNone/>
            <wp:docPr id="1774" name="Grafik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Grafik 1774"/>
                    <pic:cNvPicPr/>
                  </pic:nvPicPr>
                  <pic:blipFill rotWithShape="1">
                    <a:blip r:embed="rId9"/>
                    <a:srcRect t="15100" b="14570"/>
                    <a:stretch/>
                  </pic:blipFill>
                  <pic:spPr bwMode="auto">
                    <a:xfrm>
                      <a:off x="0" y="0"/>
                      <a:ext cx="4626000" cy="1418400"/>
                    </a:xfrm>
                    <a:prstGeom prst="rect">
                      <a:avLst/>
                    </a:prstGeom>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22F4">
        <w:rPr>
          <w:noProof/>
          <w:color w:val="0D0D0D" w:themeColor="text1" w:themeTint="F2"/>
        </w:rPr>
        <mc:AlternateContent>
          <mc:Choice Requires="wps">
            <w:drawing>
              <wp:anchor distT="0" distB="0" distL="114300" distR="114300" simplePos="0" relativeHeight="252094464" behindDoc="0" locked="0" layoutInCell="1" allowOverlap="1" wp14:anchorId="65F590C4" wp14:editId="18BF9EED">
                <wp:simplePos x="0" y="0"/>
                <wp:positionH relativeFrom="page">
                  <wp:posOffset>-152400</wp:posOffset>
                </wp:positionH>
                <wp:positionV relativeFrom="paragraph">
                  <wp:posOffset>-1885950</wp:posOffset>
                </wp:positionV>
                <wp:extent cx="8089265" cy="7137400"/>
                <wp:effectExtent l="0" t="0" r="6985" b="6350"/>
                <wp:wrapNone/>
                <wp:docPr id="1773" name="Rechteck 1773"/>
                <wp:cNvGraphicFramePr/>
                <a:graphic xmlns:a="http://schemas.openxmlformats.org/drawingml/2006/main">
                  <a:graphicData uri="http://schemas.microsoft.com/office/word/2010/wordprocessingShape">
                    <wps:wsp>
                      <wps:cNvSpPr/>
                      <wps:spPr>
                        <a:xfrm>
                          <a:off x="0" y="0"/>
                          <a:ext cx="8089265" cy="7137400"/>
                        </a:xfrm>
                        <a:prstGeom prst="rect">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8DDDB" id="Rechteck 1773" o:spid="_x0000_s1026" style="position:absolute;margin-left:-12pt;margin-top:-148.5pt;width:636.95pt;height:562pt;z-index:25209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" fillcolor="#0a2446" stroked="f" strokeweight="2pt">
                <w10:wrap anchorx="page"/>
              </v:rect>
            </w:pict>
          </mc:Fallback>
        </mc:AlternateContent>
      </w:r>
    </w:p>
    <w:p w14:paraId="025E91C1" w14:textId="77777777" w:rsidR="00AF3CD0" w:rsidRDefault="009D179C" w:rsidP="00D06175">
      <w:pPr>
        <w:rPr>
          <w:color w:val="0D0D0D" w:themeColor="text1" w:themeTint="F2"/>
        </w:rPr>
      </w:pPr>
      <w:r>
        <w:rPr>
          <w:noProof/>
          <w:sz w:val="28"/>
          <w:szCs w:val="28"/>
        </w:rPr>
        <w:drawing>
          <wp:anchor distT="0" distB="0" distL="114300" distR="114300" simplePos="0" relativeHeight="252095488" behindDoc="0" locked="0" layoutInCell="1" allowOverlap="1" wp14:anchorId="0A4096E9" wp14:editId="6AEA0D95">
            <wp:simplePos x="0" y="0"/>
            <wp:positionH relativeFrom="column">
              <wp:posOffset>-692785</wp:posOffset>
            </wp:positionH>
            <wp:positionV relativeFrom="paragraph">
              <wp:posOffset>965835</wp:posOffset>
            </wp:positionV>
            <wp:extent cx="8089265" cy="4600575"/>
            <wp:effectExtent l="0" t="0" r="6985" b="9525"/>
            <wp:wrapNone/>
            <wp:docPr id="1772" name="Grafik 1772" descr="Ein Bild, das draußen, Baum, Straße,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 name="Grafik 1772" descr="Ein Bild, das draußen, Baum, Straße, Auto enthält.&#10;&#10;Automatisch generierte Beschreibung"/>
                    <pic:cNvPicPr/>
                  </pic:nvPicPr>
                  <pic:blipFill rotWithShape="1">
                    <a:blip r:embed="rId10"/>
                    <a:srcRect b="14694"/>
                    <a:stretch/>
                  </pic:blipFill>
                  <pic:spPr bwMode="auto">
                    <a:xfrm>
                      <a:off x="0" y="0"/>
                      <a:ext cx="8089265" cy="460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092E">
        <w:rPr>
          <w:noProof/>
          <w:color w:val="0D0D0D" w:themeColor="text1" w:themeTint="F2"/>
        </w:rPr>
        <mc:AlternateContent>
          <mc:Choice Requires="wps">
            <w:drawing>
              <wp:anchor distT="0" distB="0" distL="114300" distR="114300" simplePos="0" relativeHeight="252105728" behindDoc="0" locked="0" layoutInCell="1" allowOverlap="1" wp14:anchorId="3017FC06" wp14:editId="232C456D">
                <wp:simplePos x="0" y="0"/>
                <wp:positionH relativeFrom="leftMargin">
                  <wp:posOffset>396240</wp:posOffset>
                </wp:positionH>
                <wp:positionV relativeFrom="topMargin">
                  <wp:posOffset>7920990</wp:posOffset>
                </wp:positionV>
                <wp:extent cx="1368000" cy="1368000"/>
                <wp:effectExtent l="0" t="0" r="3810" b="3810"/>
                <wp:wrapNone/>
                <wp:docPr id="1838" name="Ellipse 18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B013E8" id="Ellipse 1838" o:spid="_x0000_s1026" style="position:absolute;margin-left:31.2pt;margin-top:623.7pt;width:107.7pt;height:107.7pt;z-index:252105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" fillcolor="#0a2446" stroked="f" strokeweight="2pt">
                <v:path arrowok="t"/>
                <o:lock v:ext="edit" aspectratio="t"/>
                <w10:wrap anchorx="margin" anchory="margin"/>
              </v:oval>
            </w:pict>
          </mc:Fallback>
        </mc:AlternateContent>
      </w:r>
      <w:r w:rsidR="00FA6B87">
        <w:rPr>
          <w:noProof/>
          <w:color w:val="0D0D0D" w:themeColor="text1" w:themeTint="F2"/>
        </w:rPr>
        <w:drawing>
          <wp:anchor distT="0" distB="0" distL="114300" distR="114300" simplePos="0" relativeHeight="252103680" behindDoc="0" locked="0" layoutInCell="1" allowOverlap="1" wp14:anchorId="747038DE" wp14:editId="1042876D">
            <wp:simplePos x="0" y="0"/>
            <wp:positionH relativeFrom="page">
              <wp:posOffset>16510</wp:posOffset>
            </wp:positionH>
            <wp:positionV relativeFrom="paragraph">
              <wp:posOffset>7657465</wp:posOffset>
            </wp:positionV>
            <wp:extent cx="7547471" cy="952500"/>
            <wp:effectExtent l="0" t="0" r="0" b="0"/>
            <wp:wrapNone/>
            <wp:docPr id="1837" name="Grafik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Grafik 415"/>
                    <pic:cNvPicPr/>
                  </pic:nvPicPr>
                  <pic:blipFill>
                    <a:blip r:embed="rId11"/>
                    <a:stretch>
                      <a:fillRect/>
                    </a:stretch>
                  </pic:blipFill>
                  <pic:spPr>
                    <a:xfrm>
                      <a:off x="0" y="0"/>
                      <a:ext cx="7547471" cy="952500"/>
                    </a:xfrm>
                    <a:prstGeom prst="rect">
                      <a:avLst/>
                    </a:prstGeom>
                  </pic:spPr>
                </pic:pic>
              </a:graphicData>
            </a:graphic>
            <wp14:sizeRelH relativeFrom="margin">
              <wp14:pctWidth>0</wp14:pctWidth>
            </wp14:sizeRelH>
            <wp14:sizeRelV relativeFrom="margin">
              <wp14:pctHeight>0</wp14:pctHeight>
            </wp14:sizeRelV>
          </wp:anchor>
        </w:drawing>
      </w:r>
      <w:r w:rsidR="004C2745" w:rsidRPr="0010746B">
        <w:rPr>
          <w:noProof/>
          <w:color w:val="0D0D0D" w:themeColor="text1" w:themeTint="F2"/>
        </w:rPr>
        <mc:AlternateContent>
          <mc:Choice Requires="wps">
            <w:drawing>
              <wp:anchor distT="45720" distB="45720" distL="114300" distR="114300" simplePos="0" relativeHeight="252101632" behindDoc="0" locked="0" layoutInCell="1" allowOverlap="1" wp14:anchorId="63520DED" wp14:editId="5DED392D">
                <wp:simplePos x="0" y="0"/>
                <wp:positionH relativeFrom="margin">
                  <wp:posOffset>2069465</wp:posOffset>
                </wp:positionH>
                <wp:positionV relativeFrom="margin">
                  <wp:posOffset>322580</wp:posOffset>
                </wp:positionV>
                <wp:extent cx="4625975" cy="1584000"/>
                <wp:effectExtent l="0" t="0" r="3175" b="0"/>
                <wp:wrapSquare wrapText="bothSides"/>
                <wp:docPr id="11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975" cy="1584000"/>
                        </a:xfrm>
                        <a:prstGeom prst="rect">
                          <a:avLst/>
                        </a:prstGeom>
                        <a:solidFill>
                          <a:srgbClr val="0A2446"/>
                        </a:solidFill>
                        <a:ln w="3175">
                          <a:noFill/>
                        </a:ln>
                      </wps:spPr>
                      <wps:style>
                        <a:lnRef idx="0">
                          <a:scrgbClr r="0" g="0" b="0"/>
                        </a:lnRef>
                        <a:fillRef idx="0">
                          <a:scrgbClr r="0" g="0" b="0"/>
                        </a:fillRef>
                        <a:effectRef idx="0">
                          <a:scrgbClr r="0" g="0" b="0"/>
                        </a:effectRef>
                        <a:fontRef idx="minor">
                          <a:schemeClr val="dk1"/>
                        </a:fontRef>
                      </wps:style>
                      <wps:txbx>
                        <w:txbxContent>
                          <w:p w14:paraId="5C2C1151" w14:textId="77777777" w:rsidR="003620B0" w:rsidRPr="00D27332" w:rsidRDefault="003620B0" w:rsidP="00D27332">
                            <w:pPr>
                              <w:pStyle w:val="berschrift1"/>
                              <w:spacing w:before="240"/>
                              <w:jc w:val="center"/>
                              <w:rPr>
                                <w:color w:val="FFFFFF" w:themeColor="background1"/>
                                <w:sz w:val="50"/>
                                <w:szCs w:val="50"/>
                              </w:rPr>
                            </w:pPr>
                            <w:r w:rsidRPr="00D27332">
                              <w:rPr>
                                <w:color w:val="FFFFFF" w:themeColor="background1"/>
                                <w:sz w:val="50"/>
                                <w:szCs w:val="50"/>
                              </w:rPr>
                              <w:t>Versicherungen leicht gemacht</w:t>
                            </w:r>
                          </w:p>
                          <w:p w14:paraId="21A13116"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3428C303" wp14:editId="1ACE2834">
                                  <wp:extent cx="4333875" cy="19050"/>
                                  <wp:effectExtent l="0" t="0" r="9525"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FE4D89B"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49569451" w14:textId="77777777" w:rsidR="003620B0" w:rsidRDefault="003620B0"/>
                          <w:p w14:paraId="1984B162" w14:textId="77777777" w:rsidR="003620B0" w:rsidRPr="00D27332" w:rsidRDefault="003620B0" w:rsidP="00D27332">
                            <w:pPr>
                              <w:pStyle w:val="berschrift1"/>
                              <w:spacing w:before="240"/>
                              <w:jc w:val="center"/>
                              <w:rPr>
                                <w:color w:val="FFFFFF" w:themeColor="background1"/>
                                <w:sz w:val="50"/>
                                <w:szCs w:val="50"/>
                              </w:rPr>
                            </w:pPr>
                            <w:r w:rsidRPr="00A6153A">
                              <w:t xml:space="preserve">Lerneinheit I: Versicherungen im </w:t>
                            </w:r>
                            <w:proofErr w:type="spellStart"/>
                            <w:r w:rsidRPr="00A6153A">
                              <w:t>Überblick</w:t>
                            </w:r>
                            <w:r w:rsidRPr="00D27332">
                              <w:rPr>
                                <w:color w:val="FFFFFF" w:themeColor="background1"/>
                                <w:sz w:val="50"/>
                                <w:szCs w:val="50"/>
                              </w:rPr>
                              <w:t>Versicherungen</w:t>
                            </w:r>
                            <w:proofErr w:type="spellEnd"/>
                            <w:r w:rsidRPr="00D27332">
                              <w:rPr>
                                <w:color w:val="FFFFFF" w:themeColor="background1"/>
                                <w:sz w:val="50"/>
                                <w:szCs w:val="50"/>
                              </w:rPr>
                              <w:t xml:space="preserve"> leicht gemacht</w:t>
                            </w:r>
                          </w:p>
                          <w:p w14:paraId="1295BACC"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71E90BC2" wp14:editId="14750C83">
                                  <wp:extent cx="4333875" cy="19050"/>
                                  <wp:effectExtent l="0" t="0" r="9525" b="0"/>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152BCE72"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4C9BB6F1" w14:textId="77777777" w:rsidR="003620B0" w:rsidRDefault="003620B0"/>
                          <w:p w14:paraId="0CC618FD" w14:textId="77777777" w:rsidR="003620B0" w:rsidRPr="00A6153A" w:rsidRDefault="003620B0" w:rsidP="005A20B5">
                            <w:pPr>
                              <w:pStyle w:val="Lerneinheit"/>
                            </w:pPr>
                            <w:r w:rsidRPr="00A6153A">
                              <w:t>Lerneinheit I: Versicherungen im Überblick</w:t>
                            </w:r>
                          </w:p>
                          <w:p w14:paraId="26B968CB" w14:textId="77777777" w:rsidR="003620B0" w:rsidRDefault="003620B0"/>
                          <w:p w14:paraId="31F60724" w14:textId="77777777" w:rsidR="003620B0" w:rsidRPr="00D27332" w:rsidRDefault="003620B0" w:rsidP="00D27332">
                            <w:pPr>
                              <w:pStyle w:val="berschrift1"/>
                              <w:spacing w:before="240"/>
                              <w:jc w:val="center"/>
                              <w:rPr>
                                <w:color w:val="FFFFFF" w:themeColor="background1"/>
                                <w:sz w:val="50"/>
                                <w:szCs w:val="50"/>
                              </w:rPr>
                            </w:pPr>
                            <w:r w:rsidRPr="00D0599F">
                              <w:t xml:space="preserve">Übersicht über verschiedene </w:t>
                            </w:r>
                            <w:proofErr w:type="spellStart"/>
                            <w:r w:rsidRPr="00D0599F">
                              <w:t>Versicherungsarten</w:t>
                            </w:r>
                            <w:r w:rsidRPr="00A6153A">
                              <w:t>Lerneinheit</w:t>
                            </w:r>
                            <w:proofErr w:type="spellEnd"/>
                            <w:r w:rsidRPr="00A6153A">
                              <w:t xml:space="preserve"> I: Versicherungen im </w:t>
                            </w:r>
                            <w:proofErr w:type="spellStart"/>
                            <w:r w:rsidRPr="00A6153A">
                              <w:t>Überblick</w:t>
                            </w:r>
                            <w:r w:rsidRPr="00D27332">
                              <w:rPr>
                                <w:color w:val="FFFFFF" w:themeColor="background1"/>
                                <w:sz w:val="50"/>
                                <w:szCs w:val="50"/>
                              </w:rPr>
                              <w:t>Versicherungen</w:t>
                            </w:r>
                            <w:proofErr w:type="spellEnd"/>
                            <w:r w:rsidRPr="00D27332">
                              <w:rPr>
                                <w:color w:val="FFFFFF" w:themeColor="background1"/>
                                <w:sz w:val="50"/>
                                <w:szCs w:val="50"/>
                              </w:rPr>
                              <w:t xml:space="preserve"> leicht gemacht</w:t>
                            </w:r>
                          </w:p>
                          <w:p w14:paraId="467CD049"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696DBAF4" wp14:editId="31AA19C7">
                                  <wp:extent cx="4333875" cy="19050"/>
                                  <wp:effectExtent l="0" t="0" r="9525"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D4F630D"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2997BE18" w14:textId="77777777" w:rsidR="003620B0" w:rsidRDefault="003620B0"/>
                          <w:p w14:paraId="3D64666D" w14:textId="77777777" w:rsidR="003620B0" w:rsidRPr="00D27332" w:rsidRDefault="003620B0" w:rsidP="00D27332">
                            <w:pPr>
                              <w:pStyle w:val="berschrift1"/>
                              <w:spacing w:before="240"/>
                              <w:jc w:val="center"/>
                              <w:rPr>
                                <w:color w:val="FFFFFF" w:themeColor="background1"/>
                                <w:sz w:val="50"/>
                                <w:szCs w:val="50"/>
                              </w:rPr>
                            </w:pPr>
                            <w:r w:rsidRPr="00A6153A">
                              <w:t xml:space="preserve">Lerneinheit I: Versicherungen im </w:t>
                            </w:r>
                            <w:proofErr w:type="spellStart"/>
                            <w:r w:rsidRPr="00A6153A">
                              <w:t>Überblick</w:t>
                            </w:r>
                            <w:r w:rsidRPr="00D27332">
                              <w:rPr>
                                <w:color w:val="FFFFFF" w:themeColor="background1"/>
                                <w:sz w:val="50"/>
                                <w:szCs w:val="50"/>
                              </w:rPr>
                              <w:t>Versicherungen</w:t>
                            </w:r>
                            <w:proofErr w:type="spellEnd"/>
                            <w:r w:rsidRPr="00D27332">
                              <w:rPr>
                                <w:color w:val="FFFFFF" w:themeColor="background1"/>
                                <w:sz w:val="50"/>
                                <w:szCs w:val="50"/>
                              </w:rPr>
                              <w:t xml:space="preserve"> leicht gemacht</w:t>
                            </w:r>
                          </w:p>
                          <w:p w14:paraId="4FBA36EB"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65ABB9C9" wp14:editId="080353B3">
                                  <wp:extent cx="4333875" cy="19050"/>
                                  <wp:effectExtent l="0" t="0" r="9525"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5D9AE9D"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520DED" id="_x0000_t202" coordsize="21600,21600" o:spt="202" path="m,l,21600r21600,l21600,xe">
                <v:stroke joinstyle="miter"/>
                <v:path gradientshapeok="t" o:connecttype="rect"/>
              </v:shapetype>
              <v:shape id="Textfeld 2" o:spid="_x0000_s1026" type="#_x0000_t202" style="position:absolute;left:0;text-align:left;margin-left:162.95pt;margin-top:25.4pt;width:364.25pt;height:124.7pt;z-index:25210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" fillcolor="#0a2446" stroked="f" strokeweight=".25pt">
                <v:textbox>
                  <w:txbxContent>
                    <w:p w14:paraId="5C2C1151" w14:textId="77777777" w:rsidR="003620B0" w:rsidRPr="00D27332" w:rsidRDefault="003620B0" w:rsidP="00D27332">
                      <w:pPr>
                        <w:pStyle w:val="berschrift1"/>
                        <w:spacing w:before="240"/>
                        <w:jc w:val="center"/>
                        <w:rPr>
                          <w:color w:val="FFFFFF" w:themeColor="background1"/>
                          <w:sz w:val="50"/>
                          <w:szCs w:val="50"/>
                        </w:rPr>
                      </w:pPr>
                      <w:r w:rsidRPr="00D27332">
                        <w:rPr>
                          <w:color w:val="FFFFFF" w:themeColor="background1"/>
                          <w:sz w:val="50"/>
                          <w:szCs w:val="50"/>
                        </w:rPr>
                        <w:t>Versicherungen leicht gemacht</w:t>
                      </w:r>
                    </w:p>
                    <w:p w14:paraId="21A13116"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3428C303" wp14:editId="1ACE2834">
                            <wp:extent cx="4333875" cy="19050"/>
                            <wp:effectExtent l="0" t="0" r="9525"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FE4D89B"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49569451" w14:textId="77777777" w:rsidR="003620B0" w:rsidRDefault="003620B0"/>
                    <w:p w14:paraId="1984B162" w14:textId="77777777" w:rsidR="003620B0" w:rsidRPr="00D27332" w:rsidRDefault="003620B0" w:rsidP="00D27332">
                      <w:pPr>
                        <w:pStyle w:val="berschrift1"/>
                        <w:spacing w:before="240"/>
                        <w:jc w:val="center"/>
                        <w:rPr>
                          <w:color w:val="FFFFFF" w:themeColor="background1"/>
                          <w:sz w:val="50"/>
                          <w:szCs w:val="50"/>
                        </w:rPr>
                      </w:pPr>
                      <w:r w:rsidRPr="00A6153A">
                        <w:t xml:space="preserve">Lerneinheit I: Versicherungen im </w:t>
                      </w:r>
                      <w:proofErr w:type="spellStart"/>
                      <w:r w:rsidRPr="00A6153A">
                        <w:t>Überblick</w:t>
                      </w:r>
                      <w:r w:rsidRPr="00D27332">
                        <w:rPr>
                          <w:color w:val="FFFFFF" w:themeColor="background1"/>
                          <w:sz w:val="50"/>
                          <w:szCs w:val="50"/>
                        </w:rPr>
                        <w:t>Versicherungen</w:t>
                      </w:r>
                      <w:proofErr w:type="spellEnd"/>
                      <w:r w:rsidRPr="00D27332">
                        <w:rPr>
                          <w:color w:val="FFFFFF" w:themeColor="background1"/>
                          <w:sz w:val="50"/>
                          <w:szCs w:val="50"/>
                        </w:rPr>
                        <w:t xml:space="preserve"> leicht gemacht</w:t>
                      </w:r>
                    </w:p>
                    <w:p w14:paraId="1295BACC"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71E90BC2" wp14:editId="14750C83">
                            <wp:extent cx="4333875" cy="19050"/>
                            <wp:effectExtent l="0" t="0" r="9525" b="0"/>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152BCE72"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4C9BB6F1" w14:textId="77777777" w:rsidR="003620B0" w:rsidRDefault="003620B0"/>
                    <w:p w14:paraId="0CC618FD" w14:textId="77777777" w:rsidR="003620B0" w:rsidRPr="00A6153A" w:rsidRDefault="003620B0" w:rsidP="005A20B5">
                      <w:pPr>
                        <w:pStyle w:val="Lerneinheit"/>
                      </w:pPr>
                      <w:r w:rsidRPr="00A6153A">
                        <w:t>Lerneinheit I: Versicherungen im Überblick</w:t>
                      </w:r>
                    </w:p>
                    <w:p w14:paraId="26B968CB" w14:textId="77777777" w:rsidR="003620B0" w:rsidRDefault="003620B0"/>
                    <w:p w14:paraId="31F60724" w14:textId="77777777" w:rsidR="003620B0" w:rsidRPr="00D27332" w:rsidRDefault="003620B0" w:rsidP="00D27332">
                      <w:pPr>
                        <w:pStyle w:val="berschrift1"/>
                        <w:spacing w:before="240"/>
                        <w:jc w:val="center"/>
                        <w:rPr>
                          <w:color w:val="FFFFFF" w:themeColor="background1"/>
                          <w:sz w:val="50"/>
                          <w:szCs w:val="50"/>
                        </w:rPr>
                      </w:pPr>
                      <w:r w:rsidRPr="00D0599F">
                        <w:t xml:space="preserve">Übersicht über verschiedene </w:t>
                      </w:r>
                      <w:proofErr w:type="spellStart"/>
                      <w:r w:rsidRPr="00D0599F">
                        <w:t>Versicherungsarten</w:t>
                      </w:r>
                      <w:r w:rsidRPr="00A6153A">
                        <w:t>Lerneinheit</w:t>
                      </w:r>
                      <w:proofErr w:type="spellEnd"/>
                      <w:r w:rsidRPr="00A6153A">
                        <w:t xml:space="preserve"> I: Versicherungen im </w:t>
                      </w:r>
                      <w:proofErr w:type="spellStart"/>
                      <w:r w:rsidRPr="00A6153A">
                        <w:t>Überblick</w:t>
                      </w:r>
                      <w:r w:rsidRPr="00D27332">
                        <w:rPr>
                          <w:color w:val="FFFFFF" w:themeColor="background1"/>
                          <w:sz w:val="50"/>
                          <w:szCs w:val="50"/>
                        </w:rPr>
                        <w:t>Versicherungen</w:t>
                      </w:r>
                      <w:proofErr w:type="spellEnd"/>
                      <w:r w:rsidRPr="00D27332">
                        <w:rPr>
                          <w:color w:val="FFFFFF" w:themeColor="background1"/>
                          <w:sz w:val="50"/>
                          <w:szCs w:val="50"/>
                        </w:rPr>
                        <w:t xml:space="preserve"> leicht gemacht</w:t>
                      </w:r>
                    </w:p>
                    <w:p w14:paraId="467CD049"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696DBAF4" wp14:editId="31AA19C7">
                            <wp:extent cx="4333875" cy="19050"/>
                            <wp:effectExtent l="0" t="0" r="9525"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D4F630D"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2997BE18" w14:textId="77777777" w:rsidR="003620B0" w:rsidRDefault="003620B0"/>
                    <w:p w14:paraId="3D64666D" w14:textId="77777777" w:rsidR="003620B0" w:rsidRPr="00D27332" w:rsidRDefault="003620B0" w:rsidP="00D27332">
                      <w:pPr>
                        <w:pStyle w:val="berschrift1"/>
                        <w:spacing w:before="240"/>
                        <w:jc w:val="center"/>
                        <w:rPr>
                          <w:color w:val="FFFFFF" w:themeColor="background1"/>
                          <w:sz w:val="50"/>
                          <w:szCs w:val="50"/>
                        </w:rPr>
                      </w:pPr>
                      <w:r w:rsidRPr="00A6153A">
                        <w:t xml:space="preserve">Lerneinheit I: Versicherungen im </w:t>
                      </w:r>
                      <w:proofErr w:type="spellStart"/>
                      <w:r w:rsidRPr="00A6153A">
                        <w:t>Überblick</w:t>
                      </w:r>
                      <w:r w:rsidRPr="00D27332">
                        <w:rPr>
                          <w:color w:val="FFFFFF" w:themeColor="background1"/>
                          <w:sz w:val="50"/>
                          <w:szCs w:val="50"/>
                        </w:rPr>
                        <w:t>Versicherungen</w:t>
                      </w:r>
                      <w:proofErr w:type="spellEnd"/>
                      <w:r w:rsidRPr="00D27332">
                        <w:rPr>
                          <w:color w:val="FFFFFF" w:themeColor="background1"/>
                          <w:sz w:val="50"/>
                          <w:szCs w:val="50"/>
                        </w:rPr>
                        <w:t xml:space="preserve"> leicht gemacht</w:t>
                      </w:r>
                    </w:p>
                    <w:p w14:paraId="4FBA36EB"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65ABB9C9" wp14:editId="080353B3">
                            <wp:extent cx="4333875" cy="19050"/>
                            <wp:effectExtent l="0" t="0" r="9525"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5D9AE9D"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txbxContent>
                </v:textbox>
                <w10:wrap type="square" anchorx="margin" anchory="margin"/>
              </v:shape>
            </w:pict>
          </mc:Fallback>
        </mc:AlternateContent>
      </w:r>
      <w:r w:rsidR="00EB2D8F">
        <w:rPr>
          <w:color w:val="0D0D0D" w:themeColor="text1" w:themeTint="F2"/>
        </w:rPr>
        <w:t>(</w:t>
      </w:r>
      <w:r w:rsidR="00785725">
        <w:rPr>
          <w:color w:val="0D0D0D" w:themeColor="text1" w:themeTint="F2"/>
        </w:rPr>
        <w:t>Layout Titelseite folgt</w:t>
      </w:r>
      <w:r w:rsidR="00EB2D8F">
        <w:rPr>
          <w:color w:val="0D0D0D" w:themeColor="text1" w:themeTint="F2"/>
        </w:rPr>
        <w:t>)</w:t>
      </w:r>
    </w:p>
    <w:p w14:paraId="010A3F42" w14:textId="77777777" w:rsidR="00B24EA0" w:rsidRDefault="00BF5CD6" w:rsidP="00D06175">
      <w:pPr>
        <w:rPr>
          <w:color w:val="0D0D0D" w:themeColor="text1" w:themeTint="F2"/>
        </w:rPr>
        <w:sectPr w:rsidR="00B24EA0" w:rsidSect="00821CD8">
          <w:headerReference w:type="default" r:id="rId14"/>
          <w:footerReference w:type="default" r:id="rId15"/>
          <w:footerReference w:type="first" r:id="rId16"/>
          <w:pgSz w:w="11900" w:h="16840"/>
          <w:pgMar w:top="2835" w:right="851" w:bottom="1134" w:left="851" w:header="709" w:footer="454" w:gutter="0"/>
          <w:cols w:space="708"/>
          <w:titlePg/>
          <w:docGrid w:linePitch="360"/>
        </w:sectPr>
      </w:pPr>
      <w:r>
        <w:rPr>
          <w:noProof/>
          <w:color w:val="0D0D0D" w:themeColor="text1" w:themeTint="F2"/>
        </w:rPr>
        <w:drawing>
          <wp:anchor distT="0" distB="0" distL="114300" distR="114300" simplePos="0" relativeHeight="252116992" behindDoc="0" locked="0" layoutInCell="1" allowOverlap="1" wp14:anchorId="70B76BC1" wp14:editId="47ADC758">
            <wp:simplePos x="0" y="0"/>
            <wp:positionH relativeFrom="column">
              <wp:posOffset>5444490</wp:posOffset>
            </wp:positionH>
            <wp:positionV relativeFrom="paragraph">
              <wp:posOffset>5760720</wp:posOffset>
            </wp:positionV>
            <wp:extent cx="1022350" cy="1036320"/>
            <wp:effectExtent l="0" t="0" r="6350" b="0"/>
            <wp:wrapNone/>
            <wp:docPr id="1889" name="Grafik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 name="Grafik 1889"/>
                    <pic:cNvPicPr/>
                  </pic:nvPicPr>
                  <pic:blipFill rotWithShape="1">
                    <a:blip r:embed="rId17">
                      <a:clrChange>
                        <a:clrFrom>
                          <a:srgbClr val="FFFFFF"/>
                        </a:clrFrom>
                        <a:clrTo>
                          <a:srgbClr val="FFFFFF">
                            <a:alpha val="0"/>
                          </a:srgbClr>
                        </a:clrTo>
                      </a:clrChange>
                      <a:extLst>
                        <a:ext uri="{BEBA8EAE-BF5A-486C-A8C5-ECC9F3942E4B}">
                          <a14:imgProps xmlns:a14="http://schemas.microsoft.com/office/drawing/2010/main">
                            <a14:imgLayer r:embed="rId18">
                              <a14:imgEffect>
                                <a14:artisticPhotocopy trans="0" detail="0"/>
                              </a14:imgEffect>
                            </a14:imgLayer>
                          </a14:imgProps>
                        </a:ext>
                      </a:extLst>
                    </a:blip>
                    <a:srcRect l="15850" t="15869" r="15450" b="14396"/>
                    <a:stretch/>
                  </pic:blipFill>
                  <pic:spPr bwMode="auto">
                    <a:xfrm>
                      <a:off x="0" y="0"/>
                      <a:ext cx="1022350" cy="1036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2115968" behindDoc="0" locked="0" layoutInCell="1" allowOverlap="1" wp14:anchorId="70C55B19" wp14:editId="5E44D002">
            <wp:simplePos x="0" y="0"/>
            <wp:positionH relativeFrom="column">
              <wp:posOffset>3655695</wp:posOffset>
            </wp:positionH>
            <wp:positionV relativeFrom="paragraph">
              <wp:posOffset>5789295</wp:posOffset>
            </wp:positionV>
            <wp:extent cx="1061720" cy="1079500"/>
            <wp:effectExtent l="0" t="0" r="0" b="0"/>
            <wp:wrapNone/>
            <wp:docPr id="1888" name="Grafik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fik 1888"/>
                    <pic:cNvPicPr/>
                  </pic:nvPicPr>
                  <pic:blipFill rotWithShape="1">
                    <a:blip r:embed="rId19">
                      <a:clrChange>
                        <a:clrFrom>
                          <a:srgbClr val="FFFFFF"/>
                        </a:clrFrom>
                        <a:clrTo>
                          <a:srgbClr val="FFFFFF">
                            <a:alpha val="0"/>
                          </a:srgbClr>
                        </a:clrTo>
                      </a:clrChange>
                      <a:extLst>
                        <a:ext uri="{BEBA8EAE-BF5A-486C-A8C5-ECC9F3942E4B}">
                          <a14:imgProps xmlns:a14="http://schemas.microsoft.com/office/drawing/2010/main">
                            <a14:imgLayer r:embed="rId20">
                              <a14:imgEffect>
                                <a14:artisticPhotocopy trans="0" detail="0"/>
                              </a14:imgEffect>
                            </a14:imgLayer>
                          </a14:imgProps>
                        </a:ext>
                      </a:extLst>
                    </a:blip>
                    <a:srcRect l="15606" t="15035" r="12966" b="12190"/>
                    <a:stretch/>
                  </pic:blipFill>
                  <pic:spPr bwMode="auto">
                    <a:xfrm>
                      <a:off x="0" y="0"/>
                      <a:ext cx="1061720" cy="1079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2114944" behindDoc="0" locked="0" layoutInCell="1" allowOverlap="1" wp14:anchorId="10ECB55F" wp14:editId="63F6AC6A">
            <wp:simplePos x="0" y="0"/>
            <wp:positionH relativeFrom="column">
              <wp:posOffset>2040890</wp:posOffset>
            </wp:positionH>
            <wp:positionV relativeFrom="paragraph">
              <wp:posOffset>5753100</wp:posOffset>
            </wp:positionV>
            <wp:extent cx="727075" cy="1119505"/>
            <wp:effectExtent l="0" t="0" r="0" b="4445"/>
            <wp:wrapNone/>
            <wp:docPr id="1887" name="Grafik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 name="Grafik 1887"/>
                    <pic:cNvPicPr/>
                  </pic:nvPicPr>
                  <pic:blipFill rotWithShape="1">
                    <a:blip r:embed="rId21">
                      <a:clrChange>
                        <a:clrFrom>
                          <a:srgbClr val="FEFEFE"/>
                        </a:clrFrom>
                        <a:clrTo>
                          <a:srgbClr val="FEFEFE">
                            <a:alpha val="0"/>
                          </a:srgbClr>
                        </a:clrTo>
                      </a:clrChange>
                      <a:extLst>
                        <a:ext uri="{BEBA8EAE-BF5A-486C-A8C5-ECC9F3942E4B}">
                          <a14:imgProps xmlns:a14="http://schemas.microsoft.com/office/drawing/2010/main">
                            <a14:imgLayer r:embed="rId22">
                              <a14:imgEffect>
                                <a14:artisticPhotocopy trans="0" detail="0"/>
                              </a14:imgEffect>
                            </a14:imgLayer>
                          </a14:imgProps>
                        </a:ext>
                      </a:extLst>
                    </a:blip>
                    <a:srcRect l="23528" t="12019" r="27497" b="12500"/>
                    <a:stretch/>
                  </pic:blipFill>
                  <pic:spPr bwMode="auto">
                    <a:xfrm>
                      <a:off x="0" y="0"/>
                      <a:ext cx="727075" cy="1119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2113920" behindDoc="0" locked="0" layoutInCell="1" allowOverlap="1" wp14:anchorId="09415379" wp14:editId="2A2C1131">
            <wp:simplePos x="0" y="0"/>
            <wp:positionH relativeFrom="column">
              <wp:posOffset>21590</wp:posOffset>
            </wp:positionH>
            <wp:positionV relativeFrom="paragraph">
              <wp:posOffset>5751195</wp:posOffset>
            </wp:positionV>
            <wp:extent cx="1061720" cy="1061720"/>
            <wp:effectExtent l="0" t="0" r="5080" b="0"/>
            <wp:wrapNone/>
            <wp:docPr id="1885" name="Grafik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Grafik 1885"/>
                    <pic:cNvPicPr/>
                  </pic:nvPicPr>
                  <pic:blipFill rotWithShape="1">
                    <a:blip r:embed="rId23">
                      <a:clrChange>
                        <a:clrFrom>
                          <a:srgbClr val="FAFEFF"/>
                        </a:clrFrom>
                        <a:clrTo>
                          <a:srgbClr val="FAFEFF">
                            <a:alpha val="0"/>
                          </a:srgbClr>
                        </a:clrTo>
                      </a:clrChange>
                      <a:extLst>
                        <a:ext uri="{BEBA8EAE-BF5A-486C-A8C5-ECC9F3942E4B}">
                          <a14:imgProps xmlns:a14="http://schemas.microsoft.com/office/drawing/2010/main">
                            <a14:imgLayer r:embed="rId24">
                              <a14:imgEffect>
                                <a14:artisticPhotocopy trans="0" detail="0"/>
                              </a14:imgEffect>
                              <a14:imgEffect>
                                <a14:colorTemperature colorTemp="6100"/>
                              </a14:imgEffect>
                            </a14:imgLayer>
                          </a14:imgProps>
                        </a:ext>
                      </a:extLst>
                    </a:blip>
                    <a:srcRect l="14885" t="15384" r="13573" b="12981"/>
                    <a:stretch/>
                  </pic:blipFill>
                  <pic:spPr bwMode="auto">
                    <a:xfrm>
                      <a:off x="0" y="0"/>
                      <a:ext cx="1061720" cy="1061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2278">
        <w:rPr>
          <w:noProof/>
          <w:color w:val="0D0D0D" w:themeColor="text1" w:themeTint="F2"/>
        </w:rPr>
        <mc:AlternateContent>
          <mc:Choice Requires="wps">
            <w:drawing>
              <wp:anchor distT="0" distB="0" distL="114300" distR="114300" simplePos="0" relativeHeight="252111872" behindDoc="0" locked="0" layoutInCell="1" allowOverlap="1" wp14:anchorId="779C3C2B" wp14:editId="3FBD46BD">
                <wp:simplePos x="0" y="0"/>
                <wp:positionH relativeFrom="leftMargin">
                  <wp:posOffset>5832475</wp:posOffset>
                </wp:positionH>
                <wp:positionV relativeFrom="topMargin">
                  <wp:posOffset>7920990</wp:posOffset>
                </wp:positionV>
                <wp:extent cx="1368000" cy="1368000"/>
                <wp:effectExtent l="0" t="0" r="3810" b="3810"/>
                <wp:wrapNone/>
                <wp:docPr id="1875" name="Ellipse 18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356228" id="Ellipse 1875" o:spid="_x0000_s1026" style="position:absolute;margin-left:459.25pt;margin-top:623.7pt;width:107.7pt;height:107.7pt;z-index:2521118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" fillcolor="#0a2446" stroked="f" strokeweight="2pt">
                <v:path arrowok="t"/>
                <o:lock v:ext="edit" aspectratio="t"/>
                <w10:wrap anchorx="margin" anchory="margin"/>
              </v:oval>
            </w:pict>
          </mc:Fallback>
        </mc:AlternateContent>
      </w:r>
      <w:r w:rsidR="00CC2278">
        <w:rPr>
          <w:noProof/>
          <w:color w:val="0D0D0D" w:themeColor="text1" w:themeTint="F2"/>
        </w:rPr>
        <mc:AlternateContent>
          <mc:Choice Requires="wps">
            <w:drawing>
              <wp:anchor distT="0" distB="0" distL="114300" distR="114300" simplePos="0" relativeHeight="252109824" behindDoc="0" locked="0" layoutInCell="1" allowOverlap="1" wp14:anchorId="5B4FAA15" wp14:editId="1A3CD746">
                <wp:simplePos x="0" y="0"/>
                <wp:positionH relativeFrom="leftMargin">
                  <wp:posOffset>4032250</wp:posOffset>
                </wp:positionH>
                <wp:positionV relativeFrom="topMargin">
                  <wp:posOffset>7920990</wp:posOffset>
                </wp:positionV>
                <wp:extent cx="1368000" cy="1368000"/>
                <wp:effectExtent l="0" t="0" r="3810" b="3810"/>
                <wp:wrapNone/>
                <wp:docPr id="1874" name="Ellipse 18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CD9873" id="Ellipse 1874" o:spid="_x0000_s1026" style="position:absolute;margin-left:317.5pt;margin-top:623.7pt;width:107.7pt;height:107.7pt;z-index:252109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" fillcolor="#0a2446" stroked="f" strokeweight="2pt">
                <v:path arrowok="t"/>
                <o:lock v:ext="edit" aspectratio="t"/>
                <w10:wrap anchorx="margin" anchory="margin"/>
              </v:oval>
            </w:pict>
          </mc:Fallback>
        </mc:AlternateContent>
      </w:r>
      <w:r w:rsidR="00CC2278">
        <w:rPr>
          <w:noProof/>
          <w:color w:val="0D0D0D" w:themeColor="text1" w:themeTint="F2"/>
        </w:rPr>
        <mc:AlternateContent>
          <mc:Choice Requires="wps">
            <w:drawing>
              <wp:anchor distT="0" distB="0" distL="114300" distR="114300" simplePos="0" relativeHeight="252107776" behindDoc="0" locked="0" layoutInCell="1" allowOverlap="1" wp14:anchorId="2B1B64A2" wp14:editId="54F06A46">
                <wp:simplePos x="0" y="0"/>
                <wp:positionH relativeFrom="leftMargin">
                  <wp:posOffset>2232025</wp:posOffset>
                </wp:positionH>
                <wp:positionV relativeFrom="topMargin">
                  <wp:posOffset>7920990</wp:posOffset>
                </wp:positionV>
                <wp:extent cx="1368000" cy="1368000"/>
                <wp:effectExtent l="0" t="0" r="3810" b="3810"/>
                <wp:wrapNone/>
                <wp:docPr id="1839" name="Ellipse 18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FBA20F" id="Ellipse 1839" o:spid="_x0000_s1026" style="position:absolute;margin-left:175.75pt;margin-top:623.7pt;width:107.7pt;height:107.7pt;z-index:252107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" fillcolor="#0a2446" stroked="f" strokeweight="2pt">
                <v:path arrowok="t"/>
                <o:lock v:ext="edit" aspectratio="t"/>
                <w10:wrap anchorx="margin" anchory="margin"/>
              </v:oval>
            </w:pict>
          </mc:Fallback>
        </mc:AlternateContent>
      </w:r>
    </w:p>
    <w:p w14:paraId="0129658E" w14:textId="77777777" w:rsidR="00BA57DE" w:rsidRDefault="00405D8A" w:rsidP="00DA5AA8">
      <w:pPr>
        <w:tabs>
          <w:tab w:val="left" w:leader="dot" w:pos="9639"/>
        </w:tabs>
        <w:ind w:left="0" w:right="0"/>
        <w:rPr>
          <w:color w:val="76B729"/>
        </w:rPr>
      </w:pPr>
      <w:r w:rsidRPr="00405D8A">
        <w:rPr>
          <w:color w:val="76B729"/>
        </w:rPr>
        <w:lastRenderedPageBreak/>
        <w:fldChar w:fldCharType="begin"/>
      </w:r>
      <w:r w:rsidRPr="00405D8A">
        <w:rPr>
          <w:color w:val="76B729"/>
        </w:rPr>
        <w:instrText xml:space="preserve"> REF Einleitung \h  \* MERGEFORMAT </w:instrText>
      </w:r>
      <w:r w:rsidRPr="00405D8A">
        <w:rPr>
          <w:color w:val="76B729"/>
        </w:rPr>
      </w:r>
      <w:r w:rsidRPr="00405D8A">
        <w:rPr>
          <w:color w:val="76B729"/>
        </w:rPr>
        <w:fldChar w:fldCharType="separate"/>
      </w:r>
      <w:r w:rsidR="00440302" w:rsidRPr="00440302">
        <w:rPr>
          <w:color w:val="76B729"/>
        </w:rPr>
        <w:t>Einleitung</w:t>
      </w:r>
      <w:r w:rsidRPr="00405D8A">
        <w:rPr>
          <w:color w:val="76B729"/>
        </w:rPr>
        <w:fldChar w:fldCharType="end"/>
      </w:r>
      <w:r>
        <w:rPr>
          <w:color w:val="76B729"/>
        </w:rPr>
        <w:t xml:space="preserve"> </w:t>
      </w:r>
      <w:r w:rsidR="00BA57DE" w:rsidRPr="004D26C1">
        <w:rPr>
          <w:color w:val="76B729"/>
        </w:rPr>
        <w:tab/>
        <w:t xml:space="preserve"> </w:t>
      </w:r>
      <w:r w:rsidR="00301F5B">
        <w:rPr>
          <w:color w:val="76B729"/>
        </w:rPr>
        <w:fldChar w:fldCharType="begin"/>
      </w:r>
      <w:r w:rsidR="00301F5B">
        <w:rPr>
          <w:color w:val="76B729"/>
        </w:rPr>
        <w:instrText xml:space="preserve"> PAGEREF Einleitung \h </w:instrText>
      </w:r>
      <w:r w:rsidR="00301F5B">
        <w:rPr>
          <w:color w:val="76B729"/>
        </w:rPr>
      </w:r>
      <w:r w:rsidR="00301F5B">
        <w:rPr>
          <w:color w:val="76B729"/>
        </w:rPr>
        <w:fldChar w:fldCharType="separate"/>
      </w:r>
      <w:r w:rsidR="00440302">
        <w:rPr>
          <w:noProof/>
          <w:color w:val="76B729"/>
        </w:rPr>
        <w:t>1</w:t>
      </w:r>
      <w:r w:rsidR="00301F5B">
        <w:rPr>
          <w:color w:val="76B729"/>
        </w:rPr>
        <w:fldChar w:fldCharType="end"/>
      </w:r>
    </w:p>
    <w:p w14:paraId="2C29A0E5" w14:textId="77777777" w:rsidR="00D67BF6" w:rsidRPr="004D26C1" w:rsidRDefault="00D67BF6" w:rsidP="00DA5AA8">
      <w:pPr>
        <w:tabs>
          <w:tab w:val="left" w:leader="dot" w:pos="9639"/>
        </w:tabs>
        <w:ind w:left="0" w:right="0"/>
        <w:rPr>
          <w:color w:val="76B729"/>
        </w:rPr>
      </w:pPr>
      <w:r w:rsidRPr="004D26C1">
        <w:rPr>
          <w:color w:val="76B729"/>
        </w:rPr>
        <w:fldChar w:fldCharType="begin"/>
      </w:r>
      <w:r w:rsidRPr="00054D1E">
        <w:rPr>
          <w:color w:val="76B729"/>
        </w:rPr>
        <w:instrText xml:space="preserve"> REF Lerneinheit_Eins \h  \* MERGEFORMAT </w:instrText>
      </w:r>
      <w:r w:rsidRPr="004D26C1">
        <w:rPr>
          <w:color w:val="76B729"/>
        </w:rPr>
      </w:r>
      <w:r w:rsidRPr="004D26C1">
        <w:rPr>
          <w:color w:val="76B729"/>
        </w:rPr>
        <w:fldChar w:fldCharType="separate"/>
      </w:r>
      <w:r w:rsidR="00440302" w:rsidRPr="00440302">
        <w:rPr>
          <w:color w:val="76B729"/>
        </w:rPr>
        <w:t>Lerneinheit I: Versicherungen im Überblick</w:t>
      </w:r>
      <w:r w:rsidRPr="004D26C1">
        <w:rPr>
          <w:color w:val="76B729"/>
        </w:rPr>
        <w:fldChar w:fldCharType="end"/>
      </w:r>
      <w:r w:rsidRPr="004D26C1">
        <w:rPr>
          <w:color w:val="76B729"/>
        </w:rPr>
        <w:t xml:space="preserve"> </w:t>
      </w:r>
      <w:r w:rsidR="004D26C1" w:rsidRPr="004D26C1">
        <w:rPr>
          <w:color w:val="76B729"/>
        </w:rPr>
        <w:tab/>
      </w:r>
      <w:r w:rsidRPr="004D26C1">
        <w:rPr>
          <w:color w:val="76B729"/>
        </w:rPr>
        <w:t xml:space="preserve"> </w:t>
      </w:r>
      <w:r w:rsidR="00301F5B">
        <w:rPr>
          <w:color w:val="76B729"/>
        </w:rPr>
        <w:fldChar w:fldCharType="begin"/>
      </w:r>
      <w:r w:rsidR="00301F5B">
        <w:rPr>
          <w:color w:val="76B729"/>
        </w:rPr>
        <w:instrText xml:space="preserve"> PAGEREF Lerneinheit_Eins \h </w:instrText>
      </w:r>
      <w:r w:rsidR="00301F5B">
        <w:rPr>
          <w:color w:val="76B729"/>
        </w:rPr>
      </w:r>
      <w:r w:rsidR="00301F5B">
        <w:rPr>
          <w:color w:val="76B729"/>
        </w:rPr>
        <w:fldChar w:fldCharType="separate"/>
      </w:r>
      <w:r w:rsidR="00440302">
        <w:rPr>
          <w:noProof/>
          <w:color w:val="76B729"/>
        </w:rPr>
        <w:t>3</w:t>
      </w:r>
      <w:r w:rsidR="00301F5B">
        <w:rPr>
          <w:color w:val="76B729"/>
        </w:rPr>
        <w:fldChar w:fldCharType="end"/>
      </w:r>
    </w:p>
    <w:p w14:paraId="540E2D44" w14:textId="77777777" w:rsidR="00D67BF6" w:rsidRPr="004D26C1" w:rsidRDefault="004D26C1" w:rsidP="00DA5AA8">
      <w:pPr>
        <w:tabs>
          <w:tab w:val="left" w:leader="dot" w:pos="9639"/>
        </w:tabs>
        <w:ind w:left="0" w:right="0" w:firstLine="426"/>
        <w:rPr>
          <w:color w:val="0A2446"/>
        </w:rPr>
      </w:pPr>
      <w:r>
        <w:rPr>
          <w:color w:val="0D0D0D" w:themeColor="text1" w:themeTint="F2"/>
        </w:rPr>
        <w:ptab w:relativeTo="indent" w:alignment="left" w:leader="none"/>
      </w:r>
      <w:r w:rsidR="00D67BF6" w:rsidRPr="004D26C1">
        <w:rPr>
          <w:color w:val="0A2446"/>
        </w:rPr>
        <w:fldChar w:fldCharType="begin"/>
      </w:r>
      <w:r w:rsidR="00D67BF6" w:rsidRPr="004D26C1">
        <w:rPr>
          <w:color w:val="0A2446"/>
        </w:rPr>
        <w:instrText xml:space="preserve"> REF Übersicht_Versicherungsarten \h  \* MERGEFORMAT </w:instrText>
      </w:r>
      <w:r w:rsidR="00D67BF6" w:rsidRPr="004D26C1">
        <w:rPr>
          <w:color w:val="0A2446"/>
        </w:rPr>
      </w:r>
      <w:r w:rsidR="00D67BF6" w:rsidRPr="004D26C1">
        <w:rPr>
          <w:color w:val="0A2446"/>
        </w:rPr>
        <w:fldChar w:fldCharType="separate"/>
      </w:r>
      <w:r w:rsidR="00440302" w:rsidRPr="00440302">
        <w:rPr>
          <w:color w:val="0A2446"/>
        </w:rPr>
        <w:t>Übersicht über verschiedene Versicherungsarten</w:t>
      </w:r>
      <w:r w:rsidR="00D67BF6" w:rsidRPr="004D26C1">
        <w:rPr>
          <w:color w:val="0A2446"/>
        </w:rPr>
        <w:fldChar w:fldCharType="end"/>
      </w:r>
      <w:r w:rsidR="00D67BF6" w:rsidRPr="004D26C1">
        <w:rPr>
          <w:color w:val="0A2446"/>
        </w:rPr>
        <w:t xml:space="preserve"> </w:t>
      </w:r>
      <w:r w:rsidRPr="004D26C1">
        <w:rPr>
          <w:color w:val="0A2446"/>
        </w:rPr>
        <w:tab/>
      </w:r>
      <w:r w:rsidR="00D67BF6" w:rsidRPr="004D26C1">
        <w:rPr>
          <w:color w:val="0A2446"/>
        </w:rPr>
        <w:t xml:space="preserve"> </w:t>
      </w:r>
      <w:r w:rsidR="00301F5B">
        <w:rPr>
          <w:color w:val="0A2446"/>
        </w:rPr>
        <w:fldChar w:fldCharType="begin"/>
      </w:r>
      <w:r w:rsidR="00301F5B">
        <w:rPr>
          <w:color w:val="0A2446"/>
        </w:rPr>
        <w:instrText xml:space="preserve"> PAGEREF Übersicht_Versicherungsarten \h </w:instrText>
      </w:r>
      <w:r w:rsidR="00301F5B">
        <w:rPr>
          <w:color w:val="0A2446"/>
        </w:rPr>
      </w:r>
      <w:r w:rsidR="00301F5B">
        <w:rPr>
          <w:color w:val="0A2446"/>
        </w:rPr>
        <w:fldChar w:fldCharType="separate"/>
      </w:r>
      <w:r w:rsidR="00440302">
        <w:rPr>
          <w:noProof/>
          <w:color w:val="0A2446"/>
        </w:rPr>
        <w:t>9</w:t>
      </w:r>
      <w:r w:rsidR="00301F5B">
        <w:rPr>
          <w:color w:val="0A2446"/>
        </w:rPr>
        <w:fldChar w:fldCharType="end"/>
      </w:r>
    </w:p>
    <w:p w14:paraId="3EEB5EF9"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Kennenlernen_Wortschatz \h  \* MERGEFORMAT </w:instrText>
      </w:r>
      <w:r w:rsidRPr="004D26C1">
        <w:rPr>
          <w:color w:val="0A2446"/>
        </w:rPr>
      </w:r>
      <w:r w:rsidRPr="004D26C1">
        <w:rPr>
          <w:color w:val="0A2446"/>
        </w:rPr>
        <w:fldChar w:fldCharType="separate"/>
      </w:r>
      <w:r w:rsidR="00440302" w:rsidRPr="00440302">
        <w:rPr>
          <w:color w:val="0A2446"/>
        </w:rPr>
        <w:t>Kennenlernen eines grundlegenden Versicherungswortschatzes</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301F5B">
        <w:rPr>
          <w:color w:val="0A2446"/>
        </w:rPr>
        <w:fldChar w:fldCharType="begin"/>
      </w:r>
      <w:r w:rsidR="00301F5B">
        <w:rPr>
          <w:color w:val="0A2446"/>
        </w:rPr>
        <w:instrText xml:space="preserve"> PAGEREF Kennenlernen_Wortschatz \h </w:instrText>
      </w:r>
      <w:r w:rsidR="00301F5B">
        <w:rPr>
          <w:color w:val="0A2446"/>
        </w:rPr>
      </w:r>
      <w:r w:rsidR="00301F5B">
        <w:rPr>
          <w:color w:val="0A2446"/>
        </w:rPr>
        <w:fldChar w:fldCharType="separate"/>
      </w:r>
      <w:r w:rsidR="00440302">
        <w:rPr>
          <w:noProof/>
          <w:color w:val="0A2446"/>
        </w:rPr>
        <w:t>31</w:t>
      </w:r>
      <w:r w:rsidR="00301F5B">
        <w:rPr>
          <w:color w:val="0A2446"/>
        </w:rPr>
        <w:fldChar w:fldCharType="end"/>
      </w:r>
    </w:p>
    <w:p w14:paraId="66A7450E"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Hausratversicherung \h  \* MERGEFORMAT </w:instrText>
      </w:r>
      <w:r w:rsidRPr="004D26C1">
        <w:rPr>
          <w:color w:val="0A2446"/>
        </w:rPr>
      </w:r>
      <w:r w:rsidRPr="004D26C1">
        <w:rPr>
          <w:color w:val="0A2446"/>
        </w:rPr>
        <w:fldChar w:fldCharType="separate"/>
      </w:r>
      <w:r w:rsidR="00440302" w:rsidRPr="00440302">
        <w:rPr>
          <w:color w:val="0A2446"/>
        </w:rPr>
        <w:t>Hausratversicherung</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8B09BB">
        <w:rPr>
          <w:color w:val="0A2446"/>
        </w:rPr>
        <w:t>62</w:t>
      </w:r>
    </w:p>
    <w:p w14:paraId="3A1118AE"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Tierhalter_Haftpflichtversicherung \h  \* MERGEFORMAT </w:instrText>
      </w:r>
      <w:r w:rsidRPr="004D26C1">
        <w:rPr>
          <w:color w:val="0A2446"/>
        </w:rPr>
      </w:r>
      <w:r w:rsidRPr="004D26C1">
        <w:rPr>
          <w:color w:val="0A2446"/>
        </w:rPr>
        <w:fldChar w:fldCharType="separate"/>
      </w:r>
      <w:r w:rsidR="00440302" w:rsidRPr="00440302">
        <w:rPr>
          <w:color w:val="0A2446"/>
        </w:rPr>
        <w:t>Tierhalter-Haftpflichtversicherung</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8B09BB">
        <w:rPr>
          <w:color w:val="0A2446"/>
        </w:rPr>
        <w:t>70</w:t>
      </w:r>
    </w:p>
    <w:p w14:paraId="3CECA8F2" w14:textId="77777777" w:rsidR="00D67BF6"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Lerneinheit_Zwei \h  \* MERGEFORMAT </w:instrText>
      </w:r>
      <w:r w:rsidRPr="004D26C1">
        <w:rPr>
          <w:color w:val="76B729"/>
        </w:rPr>
      </w:r>
      <w:r w:rsidRPr="004D26C1">
        <w:rPr>
          <w:color w:val="76B729"/>
        </w:rPr>
        <w:fldChar w:fldCharType="separate"/>
      </w:r>
      <w:r w:rsidR="00440302" w:rsidRPr="00440302">
        <w:rPr>
          <w:color w:val="76B729"/>
        </w:rPr>
        <w:t>Lerneinheit II: Die private Haftpflichtversicherung</w:t>
      </w:r>
      <w:r w:rsidRPr="004D26C1">
        <w:rPr>
          <w:color w:val="76B729"/>
        </w:rPr>
        <w:fldChar w:fldCharType="end"/>
      </w:r>
      <w:r w:rsidRPr="004D26C1">
        <w:rPr>
          <w:color w:val="76B729"/>
        </w:rPr>
        <w:t xml:space="preserve"> </w:t>
      </w:r>
      <w:r w:rsidR="004D26C1" w:rsidRPr="004D26C1">
        <w:rPr>
          <w:color w:val="76B729"/>
        </w:rPr>
        <w:tab/>
      </w:r>
      <w:r w:rsidRPr="004D26C1">
        <w:rPr>
          <w:color w:val="76B729"/>
        </w:rPr>
        <w:t xml:space="preserve"> </w:t>
      </w:r>
      <w:r w:rsidR="008B09BB">
        <w:rPr>
          <w:color w:val="76B729"/>
        </w:rPr>
        <w:t>77</w:t>
      </w:r>
    </w:p>
    <w:p w14:paraId="5E1A2EAB"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Haftpflicht \h  \* MERGEFORMAT </w:instrText>
      </w:r>
      <w:r w:rsidRPr="004D26C1">
        <w:rPr>
          <w:color w:val="0A2446"/>
        </w:rPr>
      </w:r>
      <w:r w:rsidRPr="004D26C1">
        <w:rPr>
          <w:color w:val="0A2446"/>
        </w:rPr>
        <w:fldChar w:fldCharType="separate"/>
      </w:r>
      <w:r w:rsidR="00440302" w:rsidRPr="00440302">
        <w:rPr>
          <w:color w:val="0A2446"/>
        </w:rPr>
        <w:t>Die Haftpflicht</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8B09BB">
        <w:rPr>
          <w:color w:val="0A2446"/>
        </w:rPr>
        <w:t>80</w:t>
      </w:r>
    </w:p>
    <w:p w14:paraId="2D7D3F66"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Schäden_private_Haftpflicht \h  \* MERGEFORMAT </w:instrText>
      </w:r>
      <w:r w:rsidRPr="004D26C1">
        <w:rPr>
          <w:color w:val="0A2446"/>
        </w:rPr>
      </w:r>
      <w:r w:rsidRPr="004D26C1">
        <w:rPr>
          <w:color w:val="0A2446"/>
        </w:rPr>
        <w:fldChar w:fldCharType="separate"/>
      </w:r>
      <w:r w:rsidR="00440302" w:rsidRPr="00440302">
        <w:rPr>
          <w:color w:val="0A2446"/>
        </w:rPr>
        <w:t>Schäden im Bereich der privaten Haftpflichtversicherung</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8B09BB">
        <w:rPr>
          <w:color w:val="0A2446"/>
        </w:rPr>
        <w:t>85</w:t>
      </w:r>
    </w:p>
    <w:p w14:paraId="38F5E766"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Worauf_achten \h  \* MERGEFORMAT </w:instrText>
      </w:r>
      <w:r w:rsidRPr="004D26C1">
        <w:rPr>
          <w:color w:val="0A2446"/>
        </w:rPr>
      </w:r>
      <w:r w:rsidRPr="004D26C1">
        <w:rPr>
          <w:color w:val="0A2446"/>
        </w:rPr>
        <w:fldChar w:fldCharType="separate"/>
      </w:r>
      <w:r w:rsidR="00440302" w:rsidRPr="00440302">
        <w:rPr>
          <w:color w:val="0A2446"/>
        </w:rPr>
        <w:t xml:space="preserve">Worauf Kunden bei der privaten Haftpflichtversicherung </w:t>
      </w:r>
      <w:proofErr w:type="gramStart"/>
      <w:r w:rsidR="00440302" w:rsidRPr="00440302">
        <w:rPr>
          <w:color w:val="0A2446"/>
        </w:rPr>
        <w:t>achten sollten</w:t>
      </w:r>
      <w:proofErr w:type="gramEnd"/>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C557BB">
        <w:rPr>
          <w:color w:val="0A2446"/>
        </w:rPr>
        <w:t>110</w:t>
      </w:r>
    </w:p>
    <w:p w14:paraId="4CBB0880" w14:textId="77777777" w:rsidR="00D67BF6"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Lerneinheit_Drei \h  \* MERGEFORMAT </w:instrText>
      </w:r>
      <w:r w:rsidRPr="004D26C1">
        <w:rPr>
          <w:color w:val="76B729"/>
        </w:rPr>
      </w:r>
      <w:r w:rsidRPr="004D26C1">
        <w:rPr>
          <w:color w:val="76B729"/>
        </w:rPr>
        <w:fldChar w:fldCharType="separate"/>
      </w:r>
      <w:r w:rsidR="00440302" w:rsidRPr="00440302">
        <w:rPr>
          <w:color w:val="76B729"/>
        </w:rPr>
        <w:t>Lerneinheit III: Abschluss und Nützlichkeit von Versicherungen</w:t>
      </w:r>
      <w:r w:rsidRPr="004D26C1">
        <w:rPr>
          <w:color w:val="76B729"/>
        </w:rPr>
        <w:fldChar w:fldCharType="end"/>
      </w:r>
      <w:r w:rsidRPr="004D26C1">
        <w:rPr>
          <w:color w:val="76B729"/>
        </w:rPr>
        <w:t xml:space="preserve"> </w:t>
      </w:r>
      <w:r w:rsidR="004D26C1" w:rsidRPr="004D26C1">
        <w:rPr>
          <w:color w:val="76B729"/>
        </w:rPr>
        <w:tab/>
        <w:t xml:space="preserve"> </w:t>
      </w:r>
      <w:r w:rsidR="008B09BB">
        <w:rPr>
          <w:color w:val="76B729"/>
        </w:rPr>
        <w:t>12</w:t>
      </w:r>
      <w:r w:rsidR="00C557BB">
        <w:rPr>
          <w:color w:val="76B729"/>
        </w:rPr>
        <w:t>3</w:t>
      </w:r>
    </w:p>
    <w:p w14:paraId="3E41E52D"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Abschluss_Versicherungen \h  \* MERGEFORMAT </w:instrText>
      </w:r>
      <w:r w:rsidRPr="004D26C1">
        <w:rPr>
          <w:color w:val="0A2446"/>
        </w:rPr>
      </w:r>
      <w:r w:rsidRPr="004D26C1">
        <w:rPr>
          <w:color w:val="0A2446"/>
        </w:rPr>
        <w:fldChar w:fldCharType="separate"/>
      </w:r>
      <w:r w:rsidR="00440302" w:rsidRPr="00440302">
        <w:rPr>
          <w:color w:val="0A2446"/>
        </w:rPr>
        <w:t>Abschluss von Versicherungen</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C557BB">
        <w:rPr>
          <w:color w:val="0A2446"/>
        </w:rPr>
        <w:t>126</w:t>
      </w:r>
    </w:p>
    <w:p w14:paraId="0101BE8D"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Welche_Versicherungen_sinnvoll \h  \* MERGEFORMAT </w:instrText>
      </w:r>
      <w:r w:rsidRPr="004D26C1">
        <w:rPr>
          <w:color w:val="0A2446"/>
        </w:rPr>
      </w:r>
      <w:r w:rsidRPr="004D26C1">
        <w:rPr>
          <w:color w:val="0A2446"/>
        </w:rPr>
        <w:fldChar w:fldCharType="separate"/>
      </w:r>
      <w:r w:rsidR="00440302" w:rsidRPr="00440302">
        <w:rPr>
          <w:color w:val="0A2446"/>
        </w:rPr>
        <w:t>Welche Versicherungen sind für wen sinnvoll?</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C557BB">
        <w:rPr>
          <w:color w:val="0A2446"/>
        </w:rPr>
        <w:t>141</w:t>
      </w:r>
    </w:p>
    <w:p w14:paraId="3AF7DA79" w14:textId="77777777" w:rsidR="00D67BF6" w:rsidRPr="004D26C1" w:rsidRDefault="00D67BF6" w:rsidP="00DA5AA8">
      <w:pPr>
        <w:tabs>
          <w:tab w:val="left" w:leader="dot" w:pos="9639"/>
          <w:tab w:val="left" w:leader="dot" w:pos="9781"/>
        </w:tabs>
        <w:ind w:left="0" w:right="0"/>
        <w:rPr>
          <w:color w:val="76B729"/>
        </w:rPr>
      </w:pPr>
      <w:r w:rsidRPr="004D26C1">
        <w:rPr>
          <w:color w:val="76B729"/>
        </w:rPr>
        <w:fldChar w:fldCharType="begin"/>
      </w:r>
      <w:r w:rsidRPr="004D26C1">
        <w:rPr>
          <w:color w:val="76B729"/>
        </w:rPr>
        <w:instrText xml:space="preserve"> REF Zusatz \h  \* MERGEFORMAT </w:instrText>
      </w:r>
      <w:r w:rsidRPr="004D26C1">
        <w:rPr>
          <w:color w:val="76B729"/>
        </w:rPr>
      </w:r>
      <w:r w:rsidRPr="004D26C1">
        <w:rPr>
          <w:color w:val="76B729"/>
        </w:rPr>
        <w:fldChar w:fldCharType="separate"/>
      </w:r>
      <w:r w:rsidR="00440302" w:rsidRPr="00440302">
        <w:rPr>
          <w:color w:val="76B729"/>
        </w:rPr>
        <w:t>Zusatz: Arbeitsbögen zur thematischen Annäherung für Lernende niedriger Alpha-Levels</w:t>
      </w:r>
      <w:r w:rsidRPr="004D26C1">
        <w:rPr>
          <w:color w:val="76B729"/>
        </w:rPr>
        <w:fldChar w:fldCharType="end"/>
      </w:r>
      <w:r w:rsidRPr="004D26C1">
        <w:rPr>
          <w:color w:val="76B729"/>
        </w:rPr>
        <w:t xml:space="preserve"> </w:t>
      </w:r>
      <w:r w:rsidR="004D26C1" w:rsidRPr="004D26C1">
        <w:rPr>
          <w:color w:val="76B729"/>
        </w:rPr>
        <w:tab/>
      </w:r>
      <w:r w:rsidR="002B31BD">
        <w:rPr>
          <w:color w:val="76B729"/>
        </w:rPr>
        <w:t xml:space="preserve"> </w:t>
      </w:r>
      <w:r w:rsidR="00C557BB">
        <w:rPr>
          <w:color w:val="76B729"/>
        </w:rPr>
        <w:t>151</w:t>
      </w:r>
    </w:p>
    <w:p w14:paraId="51853716" w14:textId="77777777" w:rsidR="00D67BF6"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Literaturverzeichnis \h  \* MERGEFORMAT </w:instrText>
      </w:r>
      <w:r w:rsidRPr="004D26C1">
        <w:rPr>
          <w:color w:val="76B729"/>
        </w:rPr>
      </w:r>
      <w:r w:rsidRPr="004D26C1">
        <w:rPr>
          <w:color w:val="76B729"/>
        </w:rPr>
        <w:fldChar w:fldCharType="separate"/>
      </w:r>
      <w:r w:rsidR="00440302" w:rsidRPr="00440302">
        <w:rPr>
          <w:color w:val="76B729"/>
        </w:rPr>
        <w:t>Literaturverzeichnis</w:t>
      </w:r>
      <w:r w:rsidRPr="004D26C1">
        <w:rPr>
          <w:color w:val="76B729"/>
        </w:rPr>
        <w:fldChar w:fldCharType="end"/>
      </w:r>
      <w:r w:rsidRPr="004D26C1">
        <w:rPr>
          <w:color w:val="76B729"/>
        </w:rPr>
        <w:t xml:space="preserve"> </w:t>
      </w:r>
      <w:r w:rsidR="004D26C1" w:rsidRPr="004D26C1">
        <w:rPr>
          <w:color w:val="76B729"/>
        </w:rPr>
        <w:tab/>
      </w:r>
      <w:r w:rsidRPr="004D26C1">
        <w:rPr>
          <w:color w:val="76B729"/>
        </w:rPr>
        <w:t xml:space="preserve"> </w:t>
      </w:r>
      <w:r w:rsidR="00C557BB">
        <w:rPr>
          <w:color w:val="76B729"/>
        </w:rPr>
        <w:t>191</w:t>
      </w:r>
    </w:p>
    <w:p w14:paraId="7E9F3835" w14:textId="77777777" w:rsidR="00E94FBB"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Impressum \h  \* MERGEFORMAT </w:instrText>
      </w:r>
      <w:r w:rsidRPr="004D26C1">
        <w:rPr>
          <w:color w:val="76B729"/>
        </w:rPr>
      </w:r>
      <w:r w:rsidRPr="004D26C1">
        <w:rPr>
          <w:color w:val="76B729"/>
        </w:rPr>
        <w:fldChar w:fldCharType="separate"/>
      </w:r>
      <w:r w:rsidR="00440302" w:rsidRPr="00440302">
        <w:rPr>
          <w:color w:val="76B729"/>
        </w:rPr>
        <w:t>Impressum</w:t>
      </w:r>
      <w:r w:rsidRPr="004D26C1">
        <w:rPr>
          <w:color w:val="76B729"/>
        </w:rPr>
        <w:fldChar w:fldCharType="end"/>
      </w:r>
      <w:r w:rsidRPr="004D26C1">
        <w:rPr>
          <w:color w:val="76B729"/>
          <w:sz w:val="22"/>
          <w:szCs w:val="22"/>
        </w:rPr>
        <w:t xml:space="preserve"> </w:t>
      </w:r>
      <w:r w:rsidR="004D26C1" w:rsidRPr="004D26C1">
        <w:rPr>
          <w:color w:val="76B729"/>
        </w:rPr>
        <w:tab/>
      </w:r>
      <w:r w:rsidRPr="004D26C1">
        <w:rPr>
          <w:color w:val="76B729"/>
        </w:rPr>
        <w:t xml:space="preserve"> </w:t>
      </w:r>
      <w:r w:rsidR="00C557BB">
        <w:rPr>
          <w:color w:val="76B729"/>
        </w:rPr>
        <w:t>192</w:t>
      </w:r>
    </w:p>
    <w:p w14:paraId="3D3C34B4" w14:textId="77777777" w:rsidR="00E94FBB" w:rsidRDefault="00E94FBB" w:rsidP="00E94FBB">
      <w:pPr>
        <w:ind w:left="0"/>
        <w:rPr>
          <w:color w:val="0D0D0D" w:themeColor="text1" w:themeTint="F2"/>
        </w:rPr>
      </w:pPr>
    </w:p>
    <w:p w14:paraId="49BEA326" w14:textId="77777777" w:rsidR="00AF6EEC" w:rsidRDefault="001C0142" w:rsidP="004D26C1">
      <w:pPr>
        <w:pStyle w:val="Verzeichnis1"/>
        <w:tabs>
          <w:tab w:val="clear" w:pos="10188"/>
        </w:tabs>
        <w:rPr>
          <w:rFonts w:asciiTheme="minorHAnsi" w:hAnsiTheme="minorHAnsi" w:cstheme="minorBidi"/>
          <w:color w:val="auto"/>
          <w:sz w:val="22"/>
          <w:szCs w:val="22"/>
        </w:rPr>
      </w:pPr>
      <w:r>
        <w:fldChar w:fldCharType="begin"/>
      </w:r>
      <w:r>
        <w:instrText xml:space="preserve"> TOC \h \z \t "Kapitel;2;LERNEINHEITEN;1" </w:instrText>
      </w:r>
      <w:r>
        <w:fldChar w:fldCharType="separate"/>
      </w:r>
    </w:p>
    <w:p w14:paraId="3185C6C4" w14:textId="77777777" w:rsidR="001B2974" w:rsidRDefault="001C0142" w:rsidP="003C2476">
      <w:pPr>
        <w:rPr>
          <w:color w:val="0D0D0D" w:themeColor="text1" w:themeTint="F2"/>
        </w:rPr>
        <w:sectPr w:rsidR="001B2974" w:rsidSect="00821CD8">
          <w:headerReference w:type="first" r:id="rId25"/>
          <w:pgSz w:w="11900" w:h="16840"/>
          <w:pgMar w:top="2835" w:right="851" w:bottom="1134" w:left="851" w:header="709" w:footer="454" w:gutter="0"/>
          <w:cols w:space="708"/>
          <w:titlePg/>
          <w:docGrid w:linePitch="360"/>
        </w:sectPr>
      </w:pPr>
      <w:r>
        <w:rPr>
          <w:noProof/>
          <w:color w:val="0D0D0D" w:themeColor="text1" w:themeTint="F2"/>
        </w:rPr>
        <w:fldChar w:fldCharType="end"/>
      </w:r>
    </w:p>
    <w:p w14:paraId="74271E7F" w14:textId="77777777" w:rsidR="00CB60DC" w:rsidRDefault="00CB60DC" w:rsidP="00CB60DC">
      <w:bookmarkStart w:id="0" w:name="EinleitungSeitenzahl"/>
      <w:r>
        <w:lastRenderedPageBreak/>
        <w:t>Liebe Leser</w:t>
      </w:r>
      <w:r w:rsidR="00894598">
        <w:t>i</w:t>
      </w:r>
      <w:r>
        <w:t>nnen und Leser,</w:t>
      </w:r>
    </w:p>
    <w:bookmarkEnd w:id="0"/>
    <w:p w14:paraId="1BC9F16A" w14:textId="77777777" w:rsidR="00CB60DC" w:rsidRDefault="00CB60DC" w:rsidP="00CB60DC"/>
    <w:p w14:paraId="2D3F2BFA" w14:textId="77777777" w:rsidR="00F135A3" w:rsidRDefault="00F135A3" w:rsidP="002D39D7">
      <w:r>
        <w:t>die vorliegende Materialsammlung bietet Ihnen eine Vielzahl</w:t>
      </w:r>
      <w:r w:rsidR="00011998">
        <w:t xml:space="preserve"> unterschiedlicher Materialien zum</w:t>
      </w:r>
      <w:r w:rsidR="00BB2476">
        <w:t xml:space="preserve"> Schwerpunktthema Versicherungen, welche Sie beispielsweise in Alphabetisierungs- und Grundbildungskursen</w:t>
      </w:r>
      <w:r w:rsidR="001572F2">
        <w:t>, Familienbildungsstätten und ähnlichen Kontexten einsetzen können.</w:t>
      </w:r>
    </w:p>
    <w:p w14:paraId="6B86DFB3" w14:textId="77777777" w:rsidR="001572F2" w:rsidRPr="000B274C" w:rsidRDefault="00C93FD4" w:rsidP="002D39D7">
      <w:pPr>
        <w:rPr>
          <w:vertAlign w:val="superscript"/>
        </w:rPr>
      </w:pPr>
      <w:r>
        <w:t>Im Kooperationsprojekt „</w:t>
      </w:r>
      <w:proofErr w:type="spellStart"/>
      <w:r>
        <w:t>KonsumAlpha</w:t>
      </w:r>
      <w:proofErr w:type="spellEnd"/>
      <w:r>
        <w:t xml:space="preserve">“ </w:t>
      </w:r>
      <w:r w:rsidR="00CC7966">
        <w:t>(Europa-Universität Flensburg, Landesverband der Volkshochschulen Schleswig-Holsteins sowie Verbraucherzentrale Schleswig-Holstein) verbinden wir die</w:t>
      </w:r>
      <w:r w:rsidR="00CC7966" w:rsidRPr="00CC7966">
        <w:t xml:space="preserve"> </w:t>
      </w:r>
      <w:r w:rsidR="00CC7966">
        <w:t xml:space="preserve">Aspekte Schriftspracherwerb und Verbraucherbildung miteinander, um der Ausgrenzung von Personen, die Probleme mit dem Lesen und Schreiben haben, entgegenzuwirken und ihre gesellschaftliche Teilhabe zu erhöhen. </w:t>
      </w:r>
      <w:r w:rsidR="00C40A7C">
        <w:t xml:space="preserve">Derzeit betrifft das Problem, nicht oder nicht gut </w:t>
      </w:r>
      <w:r w:rsidR="001B10A2">
        <w:t xml:space="preserve">lesen und </w:t>
      </w:r>
      <w:r w:rsidR="00C40A7C">
        <w:t>schreiben zu können</w:t>
      </w:r>
      <w:r w:rsidR="001B10A2">
        <w:t>, ca. 6,2 Mi</w:t>
      </w:r>
      <w:r w:rsidR="007B7054">
        <w:t>llionen</w:t>
      </w:r>
      <w:r w:rsidR="001B10A2">
        <w:t xml:space="preserve"> Erwachsene in Deutschland.</w:t>
      </w:r>
      <w:r w:rsidR="000B274C">
        <w:rPr>
          <w:vertAlign w:val="superscript"/>
        </w:rPr>
        <w:t>1</w:t>
      </w:r>
    </w:p>
    <w:p w14:paraId="3040B39D" w14:textId="77777777" w:rsidR="00CC7966" w:rsidRPr="000B274C" w:rsidRDefault="00452FA0" w:rsidP="002D39D7">
      <w:pPr>
        <w:rPr>
          <w:vertAlign w:val="superscript"/>
        </w:rPr>
      </w:pPr>
      <w:r>
        <w:t>Bisherige Forschungsprojekte offenbarten, dass Maßnahmen der Alphabetisierung sich besonders dann als wirksam erweisen, wenn sie das gew</w:t>
      </w:r>
      <w:r w:rsidR="00AA7536">
        <w:t>ohnte soziale Umfeld der Zielgruppe berücksichtigen und mit lebensweltlich relevanten Themen verknüpft werden.</w:t>
      </w:r>
      <w:r w:rsidR="000B274C">
        <w:rPr>
          <w:vertAlign w:val="superscript"/>
        </w:rPr>
        <w:t>2</w:t>
      </w:r>
    </w:p>
    <w:p w14:paraId="3D3762EE" w14:textId="77777777" w:rsidR="00AA131E" w:rsidRDefault="009C598D" w:rsidP="002D39D7">
      <w:r>
        <w:t xml:space="preserve">Im Jahr 2019 zahlten </w:t>
      </w:r>
      <w:r w:rsidR="0031245C">
        <w:t>in Deutschland lebende Personen</w:t>
      </w:r>
      <w:r>
        <w:t xml:space="preserve"> insgesamt c</w:t>
      </w:r>
      <w:r w:rsidR="00F910BE">
        <w:t>irca</w:t>
      </w:r>
      <w:r>
        <w:t xml:space="preserve"> 217 M</w:t>
      </w:r>
      <w:r w:rsidR="00224B60">
        <w:t>rd</w:t>
      </w:r>
      <w:r w:rsidR="00020123">
        <w:t>.</w:t>
      </w:r>
      <w:r>
        <w:t xml:space="preserve"> Euro an Versicherungsbeiträgen in </w:t>
      </w:r>
      <w:r w:rsidR="00E12568">
        <w:t>etwa 446 Mi</w:t>
      </w:r>
      <w:r w:rsidR="00020123">
        <w:t>o.</w:t>
      </w:r>
      <w:r w:rsidR="00E12568">
        <w:t xml:space="preserve"> Versicherungsverträgen.</w:t>
      </w:r>
      <w:r w:rsidR="000B274C">
        <w:rPr>
          <w:vertAlign w:val="superscript"/>
        </w:rPr>
        <w:t>3</w:t>
      </w:r>
      <w:r w:rsidR="00E12568">
        <w:t xml:space="preserve"> </w:t>
      </w:r>
      <w:r w:rsidR="000E0D1A">
        <w:t xml:space="preserve">Zieht man hinzu, dass in aller Regel nur </w:t>
      </w:r>
      <w:r w:rsidR="007E123A">
        <w:t>die etwa 69,</w:t>
      </w:r>
      <w:r w:rsidR="00020123">
        <w:t>5</w:t>
      </w:r>
      <w:r w:rsidR="007E123A">
        <w:t xml:space="preserve"> Mi</w:t>
      </w:r>
      <w:r w:rsidR="00020123">
        <w:t>o.</w:t>
      </w:r>
      <w:r w:rsidR="007E123A">
        <w:t xml:space="preserve"> zu diesem Zeitpunkt </w:t>
      </w:r>
      <w:r w:rsidR="000B274C">
        <w:t>v</w:t>
      </w:r>
      <w:r w:rsidR="007E123A">
        <w:t>olljährige</w:t>
      </w:r>
      <w:r w:rsidR="007F5E00">
        <w:t>n</w:t>
      </w:r>
      <w:r w:rsidR="000B274C">
        <w:t xml:space="preserve"> Personen</w:t>
      </w:r>
      <w:r w:rsidR="000B274C">
        <w:rPr>
          <w:vertAlign w:val="superscript"/>
        </w:rPr>
        <w:t>4</w:t>
      </w:r>
      <w:r w:rsidR="007E123A">
        <w:t xml:space="preserve"> Versicherungen abschließen dürfen, ergibt sich folgendes Bild:</w:t>
      </w:r>
    </w:p>
    <w:p w14:paraId="10DB1696" w14:textId="5EF890E7" w:rsidR="00106FC9" w:rsidRDefault="001B3F5C" w:rsidP="002D39D7">
      <w:r>
        <w:t xml:space="preserve">Im Jahr 2019 </w:t>
      </w:r>
      <w:r w:rsidR="006777A1">
        <w:t>zahlte eine volljährige Person in Deutschland im Durchschnitt etwa 312</w:t>
      </w:r>
      <w:r w:rsidR="00750B6D">
        <w:t>0</w:t>
      </w:r>
      <w:r w:rsidR="006777A1">
        <w:t xml:space="preserve"> Euro an Versicherungsbeiträgen und </w:t>
      </w:r>
      <w:r w:rsidR="00C0084B">
        <w:t xml:space="preserve">genoss den Versicherungsschutz von </w:t>
      </w:r>
      <w:r w:rsidR="00DD6410">
        <w:t>sechs</w:t>
      </w:r>
      <w:r w:rsidR="00C0084B">
        <w:t xml:space="preserve"> bis </w:t>
      </w:r>
      <w:r w:rsidR="00DD6410">
        <w:t>sieben</w:t>
      </w:r>
      <w:r w:rsidR="00C0084B">
        <w:t xml:space="preserve"> Versicherungen</w:t>
      </w:r>
      <w:r w:rsidR="00DD6410">
        <w:t>.</w:t>
      </w:r>
      <w:r w:rsidR="00550ED0">
        <w:t xml:space="preserve"> Es lässt sich also festhalten, dass </w:t>
      </w:r>
      <w:r w:rsidR="00C0084B">
        <w:t>das Thema Versicherungen nicht nur eine hohe lebensweltliche Relevanz aufweist, s</w:t>
      </w:r>
      <w:r w:rsidR="00F54D23">
        <w:t>ondern dass diesbezüglich auch ein großes Einsparpotenzial vonseiten der Verbraucher</w:t>
      </w:r>
      <w:r w:rsidR="00911FB1">
        <w:t>innen</w:t>
      </w:r>
      <w:r w:rsidR="003620B0">
        <w:t xml:space="preserve"> und Verbraucher</w:t>
      </w:r>
      <w:r w:rsidR="00F54D23">
        <w:t xml:space="preserve"> </w:t>
      </w:r>
      <w:r w:rsidR="00513EC2">
        <w:t>existiert</w:t>
      </w:r>
      <w:r w:rsidR="00F54D23">
        <w:t>.</w:t>
      </w:r>
      <w:r w:rsidR="00513EC2">
        <w:t xml:space="preserve"> Daraus ergibt sich die Notwe</w:t>
      </w:r>
      <w:r w:rsidR="00EE4A11">
        <w:t xml:space="preserve">ndigkeit einer differenzierten Betrachtungsweise, welche Versicherungen empfehlenswert und welche für einen Großteil der </w:t>
      </w:r>
      <w:r w:rsidR="003620B0">
        <w:t>Verbraucher</w:t>
      </w:r>
      <w:r w:rsidR="00911FB1">
        <w:t>innen und Verbraucher</w:t>
      </w:r>
      <w:r w:rsidR="003620B0">
        <w:t xml:space="preserve"> </w:t>
      </w:r>
      <w:r w:rsidR="00EE4A11">
        <w:t>vernachlässigbar sind.</w:t>
      </w:r>
      <w:r w:rsidR="001568A0">
        <w:t xml:space="preserve"> </w:t>
      </w:r>
      <w:r w:rsidR="00106FC9">
        <w:t>Insbesondere für Personen</w:t>
      </w:r>
      <w:r w:rsidR="002E0EEF">
        <w:t xml:space="preserve"> mit Problemen beim Lesen und Schreiben kann es schwierig sein, aus der Vielzahl der angebotenen Versicherungen die für sie passenden Angebote herauszufiltern.</w:t>
      </w:r>
    </w:p>
    <w:p w14:paraId="3FFE2EF7" w14:textId="77777777" w:rsidR="003F3977" w:rsidRDefault="003F3977" w:rsidP="002D39D7"/>
    <w:p w14:paraId="155C9598" w14:textId="77777777" w:rsidR="00F97E52" w:rsidRDefault="007D7AF5" w:rsidP="002D39D7">
      <w:r>
        <w:lastRenderedPageBreak/>
        <w:t xml:space="preserve">Die von uns entwickelten Lehr- und Lernmaterialien sind alltags- und lebensweltbezogen, </w:t>
      </w:r>
      <w:r w:rsidR="001D6209">
        <w:t>d. h.</w:t>
      </w:r>
      <w:r>
        <w:t xml:space="preserve">, dass das vermittelte Wissen sowie die entsprechenden Kompetenzen direkt an den Problemlagen anknüpfen, mit denen sich gering </w:t>
      </w:r>
      <w:proofErr w:type="spellStart"/>
      <w:r>
        <w:t>literalisierte</w:t>
      </w:r>
      <w:proofErr w:type="spellEnd"/>
      <w:r>
        <w:t xml:space="preserve"> Menschen konfrontiert sehen. So wird beispielsweise thematisiert,</w:t>
      </w:r>
      <w:r w:rsidR="005E70FD">
        <w:t xml:space="preserve"> welche Versicherungen </w:t>
      </w:r>
      <w:r w:rsidR="009A7547">
        <w:t xml:space="preserve">üblicherweise </w:t>
      </w:r>
      <w:r w:rsidR="003A3E65">
        <w:t>angeboten werden</w:t>
      </w:r>
      <w:r w:rsidR="009A7547">
        <w:t xml:space="preserve">, welchen Versicherungsschutz diese bieten und </w:t>
      </w:r>
      <w:r w:rsidR="003C2476">
        <w:t>worauf bei Abschluss einer Versicherung besonderes Augenmerk gelegt werden sollte.</w:t>
      </w:r>
    </w:p>
    <w:p w14:paraId="1BE3B639" w14:textId="77777777" w:rsidR="00352C46" w:rsidRDefault="00A10CA5" w:rsidP="002D39D7">
      <w:r w:rsidRPr="00A10CA5">
        <w:t xml:space="preserve">Sehr gerne weisen wir noch darauf hin, dass es neben der vorliegenden </w:t>
      </w:r>
      <w:r w:rsidR="00E1578A">
        <w:t>Materialsammlung</w:t>
      </w:r>
      <w:r w:rsidRPr="00A10CA5">
        <w:t xml:space="preserve"> zum Thema Ver</w:t>
      </w:r>
      <w:r w:rsidR="00E1578A">
        <w:t>sicherungen</w:t>
      </w:r>
      <w:r w:rsidRPr="00A10CA5">
        <w:t xml:space="preserve"> eine ebensolche zum Themenfeld Ver</w:t>
      </w:r>
      <w:r w:rsidR="00E1578A">
        <w:t>träge</w:t>
      </w:r>
      <w:r w:rsidRPr="00A10CA5">
        <w:t xml:space="preserve"> sowie zur Methodik des partizipativen </w:t>
      </w:r>
      <w:proofErr w:type="spellStart"/>
      <w:r w:rsidRPr="00A10CA5">
        <w:t>Videodrehs</w:t>
      </w:r>
      <w:proofErr w:type="spellEnd"/>
      <w:r w:rsidRPr="00A10CA5">
        <w:t xml:space="preserve"> gibt. Diese sind unter dem </w:t>
      </w:r>
      <w:r w:rsidR="00E1578A">
        <w:t>im Impressum</w:t>
      </w:r>
      <w:r w:rsidRPr="00A10CA5">
        <w:t xml:space="preserve"> angegebenen Link zum Download verfügbar. </w:t>
      </w:r>
    </w:p>
    <w:p w14:paraId="09D25F8F" w14:textId="77777777" w:rsidR="002D39D7" w:rsidRDefault="0068401D" w:rsidP="002D39D7">
      <w:r w:rsidRPr="00A10CA5">
        <w:t>Es freut uns, wenn Sie unsere Materialien verwenden können. Sehr gerne können Sie uns Ihre Erfahrungen mit den Materialien zurückmelden. Unsere Kontaktdaten finden sich</w:t>
      </w:r>
      <w:r w:rsidR="00310BEF">
        <w:t xml:space="preserve"> ebenfalls</w:t>
      </w:r>
      <w:r w:rsidRPr="00A10CA5">
        <w:t xml:space="preserve"> im Impressum.</w:t>
      </w:r>
    </w:p>
    <w:p w14:paraId="66A8A2ED" w14:textId="77777777" w:rsidR="00F24214" w:rsidRDefault="00F24214" w:rsidP="002D39D7"/>
    <w:p w14:paraId="6E7F3DDA" w14:textId="77777777" w:rsidR="00830C3A" w:rsidRDefault="00A708E2" w:rsidP="002D39D7">
      <w:r w:rsidRPr="00A10CA5">
        <w:t xml:space="preserve">Wir wünschen Ihnen gutes Gelingen mit der vorliegenden </w:t>
      </w:r>
      <w:r>
        <w:t>Materialsammlung</w:t>
      </w:r>
      <w:r w:rsidR="00AF6EEC">
        <w:t>.</w:t>
      </w:r>
    </w:p>
    <w:p w14:paraId="2274D9A5" w14:textId="77777777" w:rsidR="00830C3A" w:rsidRDefault="00830C3A" w:rsidP="002D39D7"/>
    <w:p w14:paraId="77CE55BF" w14:textId="77777777" w:rsidR="009A04CC" w:rsidRDefault="00830C3A" w:rsidP="007F5E00">
      <w:r w:rsidRPr="00A10CA5">
        <w:t xml:space="preserve">Die Abteilung Ernährung und Verbraucherbildung der Europa-Universität Flensburg, der Landesverband der Volkshochschulen Schleswig-Holsteins </w:t>
      </w:r>
      <w:proofErr w:type="gramStart"/>
      <w:r w:rsidRPr="00A10CA5">
        <w:t>sowie  die</w:t>
      </w:r>
      <w:proofErr w:type="gramEnd"/>
      <w:r w:rsidRPr="00A10CA5">
        <w:t xml:space="preserve"> Verbraucherzentrale Schleswig-Holstein</w:t>
      </w:r>
    </w:p>
    <w:p w14:paraId="41BC732D" w14:textId="77777777" w:rsidR="007F5E00" w:rsidRDefault="007F5E00" w:rsidP="007F5E00"/>
    <w:p w14:paraId="759B69AC" w14:textId="77777777" w:rsidR="007F5E00" w:rsidRDefault="007F5E00" w:rsidP="007F5E00"/>
    <w:p w14:paraId="6631F400" w14:textId="77777777" w:rsidR="009A04CC" w:rsidRDefault="009A04CC" w:rsidP="009A04CC">
      <w:pPr>
        <w:ind w:left="0"/>
        <w:rPr>
          <w:color w:val="0D0D0D" w:themeColor="text1" w:themeTint="F2"/>
        </w:rPr>
        <w:sectPr w:rsidR="009A04CC" w:rsidSect="002B0D8A">
          <w:headerReference w:type="default" r:id="rId26"/>
          <w:headerReference w:type="first" r:id="rId27"/>
          <w:footerReference w:type="first" r:id="rId28"/>
          <w:pgSz w:w="11900" w:h="16840"/>
          <w:pgMar w:top="2835" w:right="851" w:bottom="1134" w:left="851" w:header="709" w:footer="454" w:gutter="0"/>
          <w:pgNumType w:start="1"/>
          <w:cols w:space="708"/>
          <w:titlePg/>
          <w:docGrid w:linePitch="360"/>
        </w:sectPr>
      </w:pPr>
    </w:p>
    <w:p w14:paraId="256AA268" w14:textId="77777777" w:rsidR="00606AA1" w:rsidRDefault="004C178D" w:rsidP="00D06175">
      <w:pPr>
        <w:rPr>
          <w:color w:val="0D0D0D" w:themeColor="text1" w:themeTint="F2"/>
        </w:rPr>
      </w:pPr>
      <w:r>
        <w:rPr>
          <w:noProof/>
          <w:color w:val="0A2446"/>
        </w:rPr>
        <w:lastRenderedPageBreak/>
        <w:drawing>
          <wp:anchor distT="0" distB="0" distL="114300" distR="114300" simplePos="0" relativeHeight="251945984" behindDoc="0" locked="0" layoutInCell="1" allowOverlap="1" wp14:anchorId="2629EDF3" wp14:editId="319A5A0C">
            <wp:simplePos x="0" y="0"/>
            <wp:positionH relativeFrom="column">
              <wp:align>center</wp:align>
            </wp:positionH>
            <wp:positionV relativeFrom="margin">
              <wp:posOffset>1080135</wp:posOffset>
            </wp:positionV>
            <wp:extent cx="1350000" cy="1350000"/>
            <wp:effectExtent l="0" t="0" r="3175" b="3175"/>
            <wp:wrapNone/>
            <wp:docPr id="868" name="Grafik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6E533AC" w14:textId="77777777" w:rsidR="00606AA1" w:rsidRDefault="00606AA1" w:rsidP="00D06175">
      <w:pPr>
        <w:rPr>
          <w:color w:val="0D0D0D" w:themeColor="text1" w:themeTint="F2"/>
        </w:rPr>
      </w:pPr>
    </w:p>
    <w:p w14:paraId="21FBF054" w14:textId="77777777" w:rsidR="00606AA1" w:rsidRDefault="00606AA1" w:rsidP="00D06175">
      <w:pPr>
        <w:rPr>
          <w:color w:val="0D0D0D" w:themeColor="text1" w:themeTint="F2"/>
        </w:rPr>
      </w:pPr>
    </w:p>
    <w:p w14:paraId="593F8BC0" w14:textId="77777777" w:rsidR="00606AA1" w:rsidRDefault="00606AA1" w:rsidP="00D06175">
      <w:pPr>
        <w:rPr>
          <w:color w:val="0D0D0D" w:themeColor="text1" w:themeTint="F2"/>
        </w:rPr>
      </w:pPr>
    </w:p>
    <w:p w14:paraId="75E1184B" w14:textId="77777777" w:rsidR="00606AA1" w:rsidRDefault="00606AA1" w:rsidP="00D06175">
      <w:pPr>
        <w:rPr>
          <w:color w:val="0D0D0D" w:themeColor="text1" w:themeTint="F2"/>
        </w:rPr>
      </w:pPr>
    </w:p>
    <w:p w14:paraId="576DE364" w14:textId="77777777" w:rsidR="00606AA1" w:rsidRDefault="00606AA1" w:rsidP="00D06175">
      <w:pPr>
        <w:rPr>
          <w:color w:val="0D0D0D" w:themeColor="text1" w:themeTint="F2"/>
        </w:rPr>
      </w:pPr>
    </w:p>
    <w:p w14:paraId="2DB94DC5" w14:textId="77777777" w:rsidR="00606AA1" w:rsidRDefault="00606AA1" w:rsidP="00D06175">
      <w:pPr>
        <w:rPr>
          <w:color w:val="0D0D0D" w:themeColor="text1" w:themeTint="F2"/>
        </w:rPr>
      </w:pPr>
    </w:p>
    <w:p w14:paraId="38E93B42" w14:textId="77777777" w:rsidR="00606AA1" w:rsidRDefault="00606AA1" w:rsidP="00D06175">
      <w:pPr>
        <w:rPr>
          <w:color w:val="0D0D0D" w:themeColor="text1" w:themeTint="F2"/>
        </w:rPr>
      </w:pPr>
    </w:p>
    <w:p w14:paraId="669331C2" w14:textId="77777777" w:rsidR="00606AA1" w:rsidRDefault="00606AA1" w:rsidP="00D06175">
      <w:pPr>
        <w:rPr>
          <w:color w:val="0D0D0D" w:themeColor="text1" w:themeTint="F2"/>
        </w:rPr>
      </w:pPr>
    </w:p>
    <w:p w14:paraId="37E8D710" w14:textId="77777777" w:rsidR="00606AA1" w:rsidRDefault="00606AA1" w:rsidP="00D06175">
      <w:pPr>
        <w:rPr>
          <w:color w:val="0D0D0D" w:themeColor="text1" w:themeTint="F2"/>
        </w:rPr>
      </w:pPr>
    </w:p>
    <w:p w14:paraId="7A8F56C1" w14:textId="77777777" w:rsidR="00606AA1" w:rsidRDefault="00C2188F" w:rsidP="00D06175">
      <w:pPr>
        <w:rPr>
          <w:color w:val="0D0D0D" w:themeColor="text1" w:themeTint="F2"/>
        </w:rPr>
      </w:pPr>
      <w:r>
        <w:rPr>
          <w:noProof/>
        </w:rPr>
        <mc:AlternateContent>
          <mc:Choice Requires="wps">
            <w:drawing>
              <wp:anchor distT="0" distB="0" distL="114300" distR="114300" simplePos="0" relativeHeight="251952128" behindDoc="0" locked="0" layoutInCell="1" allowOverlap="1" wp14:anchorId="097D3EE0" wp14:editId="24E1D9EA">
                <wp:simplePos x="0" y="0"/>
                <wp:positionH relativeFrom="margin">
                  <wp:posOffset>297815</wp:posOffset>
                </wp:positionH>
                <wp:positionV relativeFrom="margin">
                  <wp:posOffset>3057525</wp:posOffset>
                </wp:positionV>
                <wp:extent cx="6051600" cy="485775"/>
                <wp:effectExtent l="0" t="0" r="6350" b="9525"/>
                <wp:wrapNone/>
                <wp:docPr id="1825" name="Textfeld 1825"/>
                <wp:cNvGraphicFramePr/>
                <a:graphic xmlns:a="http://schemas.openxmlformats.org/drawingml/2006/main">
                  <a:graphicData uri="http://schemas.microsoft.com/office/word/2010/wordprocessingShape">
                    <wps:wsp>
                      <wps:cNvSpPr txBox="1"/>
                      <wps:spPr>
                        <a:xfrm>
                          <a:off x="0" y="0"/>
                          <a:ext cx="6051600" cy="485775"/>
                        </a:xfrm>
                        <a:prstGeom prst="rect">
                          <a:avLst/>
                        </a:prstGeom>
                        <a:solidFill>
                          <a:schemeClr val="lt1"/>
                        </a:solidFill>
                        <a:ln w="6350">
                          <a:noFill/>
                        </a:ln>
                      </wps:spPr>
                      <wps:txbx>
                        <w:txbxContent>
                          <w:p w14:paraId="2930AD26" w14:textId="77777777" w:rsidR="003620B0" w:rsidRPr="00A6153A" w:rsidRDefault="003620B0" w:rsidP="00F64059">
                            <w:pPr>
                              <w:pStyle w:val="LERNEINHEITEN"/>
                            </w:pPr>
                            <w:bookmarkStart w:id="2" w:name="_Toc71025043"/>
                            <w:bookmarkStart w:id="3" w:name="_Toc71026376"/>
                            <w:bookmarkStart w:id="4" w:name="_Toc75172208"/>
                            <w:bookmarkStart w:id="5" w:name="Lerneinheit_Eins"/>
                            <w:bookmarkStart w:id="6" w:name="_Toc71024736"/>
                            <w:r w:rsidRPr="00A6153A">
                              <w:t>Lerneinheit I: Versicherungen im Überblick</w:t>
                            </w:r>
                            <w:bookmarkEnd w:id="2"/>
                            <w:bookmarkEnd w:id="3"/>
                            <w:bookmarkEnd w:id="4"/>
                            <w:bookmarkEnd w:id="5"/>
                            <w:bookmarkEnd w:id="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D3EE0" id="Textfeld 1825" o:spid="_x0000_s1027" type="#_x0000_t202" style="position:absolute;left:0;text-align:left;margin-left:23.45pt;margin-top:240.75pt;width:476.5pt;height:38.25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" fillcolor="white [3201]" stroked="f" strokeweight=".5pt">
                <v:textbox>
                  <w:txbxContent>
                    <w:p w14:paraId="2930AD26" w14:textId="77777777" w:rsidR="003620B0" w:rsidRPr="00A6153A" w:rsidRDefault="003620B0" w:rsidP="00F64059">
                      <w:pPr>
                        <w:pStyle w:val="LERNEINHEITEN"/>
                      </w:pPr>
                      <w:bookmarkStart w:id="8" w:name="_Toc71025043"/>
                      <w:bookmarkStart w:id="9" w:name="_Toc71026376"/>
                      <w:bookmarkStart w:id="10" w:name="_Toc75172208"/>
                      <w:bookmarkStart w:id="11" w:name="Lerneinheit_Eins"/>
                      <w:bookmarkStart w:id="12" w:name="_Toc71024736"/>
                      <w:r w:rsidRPr="00A6153A">
                        <w:t>Lerneinheit I: Versicherungen im Überblick</w:t>
                      </w:r>
                      <w:bookmarkEnd w:id="8"/>
                      <w:bookmarkEnd w:id="9"/>
                      <w:bookmarkEnd w:id="10"/>
                      <w:bookmarkEnd w:id="11"/>
                      <w:bookmarkEnd w:id="12"/>
                    </w:p>
                  </w:txbxContent>
                </v:textbox>
                <w10:wrap anchorx="margin" anchory="margin"/>
              </v:shape>
            </w:pict>
          </mc:Fallback>
        </mc:AlternateContent>
      </w:r>
    </w:p>
    <w:p w14:paraId="68001110" w14:textId="77777777" w:rsidR="004C178D" w:rsidRDefault="004C178D" w:rsidP="00D06175">
      <w:pPr>
        <w:rPr>
          <w:color w:val="0D0D0D" w:themeColor="text1" w:themeTint="F2"/>
        </w:rPr>
        <w:sectPr w:rsidR="004C178D" w:rsidSect="00361DB5">
          <w:headerReference w:type="first" r:id="rId29"/>
          <w:pgSz w:w="11900" w:h="16840"/>
          <w:pgMar w:top="2835" w:right="851" w:bottom="1134" w:left="851" w:header="709" w:footer="454" w:gutter="0"/>
          <w:pgNumType w:start="3"/>
          <w:cols w:space="708"/>
          <w:titlePg/>
          <w:docGrid w:linePitch="360"/>
        </w:sectPr>
      </w:pPr>
    </w:p>
    <w:p w14:paraId="659B82D4" w14:textId="77777777" w:rsidR="003A1C76" w:rsidRPr="00FE70EA" w:rsidRDefault="00FE70EA" w:rsidP="00CD4692">
      <w:pPr>
        <w:rPr>
          <w:b/>
          <w:bCs/>
        </w:rPr>
      </w:pPr>
      <w:r>
        <w:rPr>
          <w:b/>
          <w:bCs/>
        </w:rPr>
        <w:lastRenderedPageBreak/>
        <w:t xml:space="preserve">Funktionsweise </w:t>
      </w:r>
      <w:r w:rsidR="003A1C76" w:rsidRPr="00FE70EA">
        <w:rPr>
          <w:b/>
          <w:bCs/>
        </w:rPr>
        <w:t>von Versicherungen</w:t>
      </w:r>
    </w:p>
    <w:p w14:paraId="19F6EE10" w14:textId="2EBA7C08" w:rsidR="00DC6C28" w:rsidRPr="00003F06" w:rsidRDefault="00E70DDD" w:rsidP="00003F06">
      <w:r>
        <w:t xml:space="preserve">Unter Versicherungen werden vertragliche Abmachungen verstanden, </w:t>
      </w:r>
      <w:r w:rsidR="00555031">
        <w:t>die</w:t>
      </w:r>
      <w:r>
        <w:t xml:space="preserve"> in Schadensfällen für einen finanziellen Ausgleich </w:t>
      </w:r>
      <w:r w:rsidR="00555031">
        <w:t xml:space="preserve">des bzw. der Geschädigten sorgen sollen. </w:t>
      </w:r>
      <w:r w:rsidR="003620B0">
        <w:t>Verbraucher</w:t>
      </w:r>
      <w:r w:rsidR="00911FB1">
        <w:t>innen und Verbraucher</w:t>
      </w:r>
      <w:r w:rsidR="00555031">
        <w:t>, welche eine Versicherung in Anspruch nehmen, werden Versicherungsnehmer</w:t>
      </w:r>
      <w:r w:rsidR="00911FB1">
        <w:t xml:space="preserve">innen und -nehmer </w:t>
      </w:r>
      <w:r w:rsidR="00555031">
        <w:t xml:space="preserve">oder Versicherte </w:t>
      </w:r>
      <w:r w:rsidR="00003F06">
        <w:t>genannt</w:t>
      </w:r>
      <w:r w:rsidR="0073794B">
        <w:t>. Die Versicherungsunternehmen werden mi</w:t>
      </w:r>
      <w:r w:rsidR="000C657C">
        <w:t xml:space="preserve">tunter auch </w:t>
      </w:r>
      <w:r w:rsidR="00003F06">
        <w:t xml:space="preserve">als </w:t>
      </w:r>
      <w:r w:rsidR="000C657C">
        <w:t>Versicherer bezeichnet.</w:t>
      </w:r>
      <w:r w:rsidR="00003F06">
        <w:t xml:space="preserve"> </w:t>
      </w:r>
      <w:r w:rsidR="00FE70EA" w:rsidRPr="001E080A">
        <w:t>Erleidet oder verursacht der</w:t>
      </w:r>
      <w:r w:rsidR="009D0A5E">
        <w:t xml:space="preserve"> bzw. die</w:t>
      </w:r>
      <w:r w:rsidR="00FE70EA" w:rsidRPr="001E080A">
        <w:t xml:space="preserve"> Versicherte einen Schaden, zahlt der Versicherer </w:t>
      </w:r>
      <w:r w:rsidR="00003F06">
        <w:t>ihr/</w:t>
      </w:r>
      <w:r w:rsidR="00FE70EA" w:rsidRPr="001E080A">
        <w:t xml:space="preserve">ihm bzw. </w:t>
      </w:r>
      <w:r w:rsidR="00003F06">
        <w:t xml:space="preserve">anderen Geschädigten </w:t>
      </w:r>
      <w:r w:rsidR="00FE70EA" w:rsidRPr="001E080A">
        <w:t>einen Geldbetrag, der als Schadensausgleich dient. Im Gegenzug entrichtet der Versicherungsnehmer</w:t>
      </w:r>
      <w:r w:rsidR="004A2D2C">
        <w:t xml:space="preserve"> </w:t>
      </w:r>
      <w:r w:rsidR="001B3B2F">
        <w:t>/ die Versicherungsnehmerin</w:t>
      </w:r>
      <w:r w:rsidR="00FE70EA" w:rsidRPr="001E080A">
        <w:t xml:space="preserve"> in regelmäßigen Abständen Beiträge an das Versicherungsunternehmen. Versicherungen funktionieren als Kollektiv, d.h. eine Vielzahl an Versicherungsnehmer</w:t>
      </w:r>
      <w:r w:rsidR="00911FB1">
        <w:t>innen und -nehmer</w:t>
      </w:r>
      <w:r w:rsidR="00FE70EA" w:rsidRPr="001E080A">
        <w:t xml:space="preserve"> zahlt Beiträge ein. Da statistisch gesehen nur eine Minderheit der Versicherten die Versicherung in Anspruch nimmt, können Schadensausgleiche mit den finanziellen Mitteln aus den Versichertenbeiträgen vollzogen werden. So ist es durchaus möglich, dass </w:t>
      </w:r>
      <w:r w:rsidR="00556184">
        <w:t>Verbraucher</w:t>
      </w:r>
      <w:r w:rsidR="00911FB1">
        <w:t>innen und Verbraucher</w:t>
      </w:r>
      <w:r w:rsidR="00556184">
        <w:t xml:space="preserve"> </w:t>
      </w:r>
      <w:r w:rsidR="00FE70EA" w:rsidRPr="001E080A">
        <w:t>jahrelang in eine Versicherung einzahl</w:t>
      </w:r>
      <w:r w:rsidR="00556184">
        <w:t>en,</w:t>
      </w:r>
      <w:r w:rsidR="00FE70EA" w:rsidRPr="001E080A">
        <w:t xml:space="preserve"> </w:t>
      </w:r>
      <w:r w:rsidR="006B10C8">
        <w:t>ohne diese in Anspruch zu nehmen</w:t>
      </w:r>
      <w:r w:rsidR="00FE70EA" w:rsidRPr="001E080A">
        <w:t>. Tritt jedoch ein Schadensfall ein, kann es sich schnell rentieren, eine Versicherung abgeschlossen zu haben.</w:t>
      </w:r>
    </w:p>
    <w:p w14:paraId="311796A2" w14:textId="77777777" w:rsidR="00840986" w:rsidRPr="00FE70EA" w:rsidRDefault="00840986" w:rsidP="00840986">
      <w:pPr>
        <w:rPr>
          <w:b/>
          <w:bCs/>
        </w:rPr>
      </w:pPr>
      <w:r w:rsidRPr="00FE70EA">
        <w:rPr>
          <w:b/>
          <w:bCs/>
        </w:rPr>
        <w:t>Ver</w:t>
      </w:r>
      <w:r w:rsidR="00BE5FE9">
        <w:rPr>
          <w:b/>
          <w:bCs/>
        </w:rPr>
        <w:t>sicherungssumme</w:t>
      </w:r>
    </w:p>
    <w:p w14:paraId="70FA8EE1" w14:textId="77777777" w:rsidR="00840986" w:rsidRPr="001E080A" w:rsidRDefault="00840986" w:rsidP="00840986">
      <w:r w:rsidRPr="001E080A">
        <w:t xml:space="preserve">Bei Abschluss eines Versicherungsvertrags </w:t>
      </w:r>
      <w:r w:rsidR="006502C4">
        <w:t>sollte</w:t>
      </w:r>
      <w:r w:rsidRPr="001E080A">
        <w:t xml:space="preserve"> stets auf die Deckungs- bzw. Versicherungssumme geachtet werden. Diese legt fest, bis zu welcher Summe der Versicherer im Schadensfall zahlt. Geh</w:t>
      </w:r>
      <w:r w:rsidR="006502C4">
        <w:t>en die Kosten</w:t>
      </w:r>
      <w:r w:rsidRPr="001E080A">
        <w:t xml:space="preserve"> de</w:t>
      </w:r>
      <w:r w:rsidR="006502C4">
        <w:t>s</w:t>
      </w:r>
      <w:r w:rsidRPr="001E080A">
        <w:t xml:space="preserve"> Schaden</w:t>
      </w:r>
      <w:r w:rsidR="00AF62D1">
        <w:t>s</w:t>
      </w:r>
      <w:r w:rsidRPr="001E080A">
        <w:t xml:space="preserve"> über die Versicherungssumme hinaus, ist die Differenz vo</w:t>
      </w:r>
      <w:r w:rsidR="00BE5FE9">
        <w:t>n dem/der</w:t>
      </w:r>
      <w:r w:rsidRPr="001E080A">
        <w:t xml:space="preserve"> Versicherten zu zahlen. Gerade bei Personenschäden und den sich daraus resultierenden Behandlungs- und Folgekosten kann eine niedrige Versicherungssumme</w:t>
      </w:r>
      <w:r w:rsidR="00BE5FE9">
        <w:t xml:space="preserve"> den finanziellen Ruin </w:t>
      </w:r>
      <w:r w:rsidR="007456DF">
        <w:t>bedeute</w:t>
      </w:r>
      <w:r w:rsidR="00BE5FE9">
        <w:t>n</w:t>
      </w:r>
      <w:r>
        <w:t>.</w:t>
      </w:r>
    </w:p>
    <w:p w14:paraId="57483942" w14:textId="77777777" w:rsidR="006502C4" w:rsidRPr="00FE70EA" w:rsidRDefault="006502C4" w:rsidP="006502C4">
      <w:pPr>
        <w:rPr>
          <w:b/>
          <w:bCs/>
        </w:rPr>
      </w:pPr>
      <w:r w:rsidRPr="00FE70EA">
        <w:rPr>
          <w:b/>
          <w:bCs/>
        </w:rPr>
        <w:t>GAU</w:t>
      </w:r>
    </w:p>
    <w:p w14:paraId="08C98BFF" w14:textId="77777777" w:rsidR="00BE5FE9" w:rsidRDefault="00BE5FE9" w:rsidP="006502C4">
      <w:r>
        <w:t>Um eine</w:t>
      </w:r>
      <w:r w:rsidR="005E0311">
        <w:t>n angemessenen Versicherungsschutz zu genießen</w:t>
      </w:r>
      <w:r w:rsidR="00B64C52">
        <w:t xml:space="preserve"> und dabei gleichzeitig unnötige Versicherungen und damit einhergehende Kosten zu vermeiden, kann </w:t>
      </w:r>
      <w:r w:rsidR="00643CB8">
        <w:t xml:space="preserve">die Faustformel des GAU hinzugezogen werden. </w:t>
      </w:r>
      <w:r w:rsidR="00F32DA7">
        <w:t>Unter</w:t>
      </w:r>
      <w:r w:rsidR="00643CB8">
        <w:t xml:space="preserve"> GAU </w:t>
      </w:r>
      <w:r w:rsidR="00F32DA7">
        <w:t>wird</w:t>
      </w:r>
      <w:r w:rsidR="00643CB8">
        <w:t xml:space="preserve"> de</w:t>
      </w:r>
      <w:r w:rsidR="00F32DA7">
        <w:t>r</w:t>
      </w:r>
      <w:r w:rsidR="00643CB8">
        <w:t xml:space="preserve"> größte anzunehmende Unfall</w:t>
      </w:r>
      <w:r w:rsidR="00F32DA7">
        <w:t xml:space="preserve"> verstanden</w:t>
      </w:r>
      <w:r w:rsidR="00643CB8">
        <w:t xml:space="preserve">. </w:t>
      </w:r>
      <w:r w:rsidR="00F32DA7">
        <w:t>Der Abschluss einer</w:t>
      </w:r>
      <w:r w:rsidR="00643CB8">
        <w:t xml:space="preserve"> Versicherung lohnt sich in der Regel dann, wenn </w:t>
      </w:r>
      <w:r w:rsidR="00017776">
        <w:t>der GAU a) den finanziellen Ruin des bzw. der Versicherten bedeuten würde und b) die Versicherung den GAU mit</w:t>
      </w:r>
      <w:r w:rsidR="004B2EC2">
        <w:t>einschließt</w:t>
      </w:r>
      <w:r w:rsidR="00017776">
        <w:t>.</w:t>
      </w:r>
    </w:p>
    <w:p w14:paraId="370C6225" w14:textId="77777777" w:rsidR="00397BA0" w:rsidRPr="00FE70EA" w:rsidRDefault="007053EB" w:rsidP="00CD4692">
      <w:pPr>
        <w:rPr>
          <w:b/>
          <w:bCs/>
        </w:rPr>
      </w:pPr>
      <w:r w:rsidRPr="00FE70EA">
        <w:rPr>
          <w:b/>
          <w:bCs/>
        </w:rPr>
        <w:lastRenderedPageBreak/>
        <w:t>Arten von Ve</w:t>
      </w:r>
      <w:r w:rsidR="002941A1">
        <w:rPr>
          <w:b/>
          <w:bCs/>
        </w:rPr>
        <w:t>rsicherungen</w:t>
      </w:r>
    </w:p>
    <w:p w14:paraId="711DFB3B" w14:textId="5FB31C3F" w:rsidR="004B2EC2" w:rsidRDefault="004B2EC2" w:rsidP="005D5D5B">
      <w:r>
        <w:t>Unterschieden wird zwischen verpflichtenden sowie freiwilligen Versicherungen. Verpflichtend für alle Bürger</w:t>
      </w:r>
      <w:r w:rsidR="00911FB1">
        <w:t>innen und Bürger</w:t>
      </w:r>
      <w:r>
        <w:t xml:space="preserve"> ist lediglich </w:t>
      </w:r>
      <w:r w:rsidR="00896127">
        <w:t>eine Krankenversicherung. Alle Halter</w:t>
      </w:r>
      <w:r w:rsidR="00911FB1">
        <w:t>innen und Halter</w:t>
      </w:r>
      <w:r w:rsidR="00896127">
        <w:t xml:space="preserve"> von Fahrzeugen müssen zudem eine Kfz-Haftpflichtversicherung</w:t>
      </w:r>
      <w:r w:rsidR="009D7F17">
        <w:t xml:space="preserve"> abschließen. Alle weiteren Versicherungen können, müssen aber nicht abgeschlossen werden (mit Ausnahme einiger Versicherungen, die für den Großteil der Verbraucher</w:t>
      </w:r>
      <w:r w:rsidR="00911FB1">
        <w:t>innen und Verbraucher</w:t>
      </w:r>
      <w:r w:rsidR="00DD1694">
        <w:t xml:space="preserve"> und vor allem für die Zielgruppe irrelevant s</w:t>
      </w:r>
      <w:r w:rsidR="00772001">
        <w:t>ein dürften</w:t>
      </w:r>
      <w:r w:rsidR="00DD1694">
        <w:t xml:space="preserve">, wie z.B. </w:t>
      </w:r>
      <w:r w:rsidR="00FB00CF">
        <w:t>die Berufshaftpflichtversicherung, welche u.a. für Ärzt</w:t>
      </w:r>
      <w:r w:rsidR="00911FB1">
        <w:t>innen und Ärzte</w:t>
      </w:r>
      <w:r w:rsidR="00FB00CF">
        <w:t xml:space="preserve"> und Notar</w:t>
      </w:r>
      <w:r w:rsidR="00911FB1">
        <w:t>innen und Notare</w:t>
      </w:r>
      <w:r w:rsidR="00FB00CF">
        <w:t xml:space="preserve"> verpflichtend ist).</w:t>
      </w:r>
    </w:p>
    <w:p w14:paraId="263C05D0" w14:textId="77777777" w:rsidR="00FE70EA" w:rsidRDefault="00FE70EA" w:rsidP="00FE70EA"/>
    <w:p w14:paraId="67B7CE4F" w14:textId="77777777" w:rsidR="007053EB" w:rsidRPr="00FE70EA" w:rsidRDefault="007053EB" w:rsidP="0029770C">
      <w:pPr>
        <w:rPr>
          <w:b/>
          <w:bCs/>
        </w:rPr>
      </w:pPr>
      <w:r w:rsidRPr="00FE70EA">
        <w:rPr>
          <w:b/>
          <w:bCs/>
        </w:rPr>
        <w:t>Übergeordnetes Ziel</w:t>
      </w:r>
    </w:p>
    <w:p w14:paraId="11728D0F" w14:textId="77777777" w:rsidR="00840986" w:rsidRDefault="00840986" w:rsidP="00840986">
      <w:r w:rsidRPr="00D37F5D">
        <w:t>Die Lernenden erhalten einen Überblick über verschiedene Versicherungsarten und können im Anschluss beurteilen, welche Versicherung</w:t>
      </w:r>
      <w:r w:rsidR="00F9499E">
        <w:t>en ihnen selbst empfehlenswert erscheinen</w:t>
      </w:r>
      <w:r w:rsidRPr="00D37F5D">
        <w:t>.</w:t>
      </w:r>
    </w:p>
    <w:p w14:paraId="729A428D" w14:textId="77777777" w:rsidR="00371E9A" w:rsidRDefault="00371E9A" w:rsidP="00840986"/>
    <w:p w14:paraId="22F80DB7" w14:textId="77777777" w:rsidR="007053EB" w:rsidRPr="00FE70EA" w:rsidRDefault="007053EB" w:rsidP="0029770C">
      <w:pPr>
        <w:rPr>
          <w:b/>
          <w:bCs/>
        </w:rPr>
      </w:pPr>
      <w:r w:rsidRPr="00FE70EA">
        <w:rPr>
          <w:b/>
          <w:bCs/>
        </w:rPr>
        <w:t>Einzelne Lernziele</w:t>
      </w:r>
    </w:p>
    <w:p w14:paraId="2132EDF0" w14:textId="77777777" w:rsidR="007053EB" w:rsidRDefault="007053EB" w:rsidP="0029770C"/>
    <w:p w14:paraId="39DEDC77" w14:textId="77777777" w:rsidR="00CD4692" w:rsidRPr="000A2A30" w:rsidRDefault="00CD4692" w:rsidP="00512303">
      <w:pPr>
        <w:rPr>
          <w:b/>
        </w:rPr>
      </w:pPr>
      <w:r w:rsidRPr="000A2A30">
        <w:t>Die Lernenden…</w:t>
      </w:r>
    </w:p>
    <w:p w14:paraId="35BC97A0" w14:textId="77777777" w:rsidR="00CD4692" w:rsidRPr="001F0BB7" w:rsidRDefault="00CD4692" w:rsidP="00512303">
      <w:r w:rsidRPr="001F0BB7">
        <w:t xml:space="preserve">… kennen Fachbegriffe (z.B. Haftpflichtversicherung, </w:t>
      </w:r>
      <w:r w:rsidR="00126B16">
        <w:t>GAU</w:t>
      </w:r>
      <w:r w:rsidRPr="001F0BB7">
        <w:t>)</w:t>
      </w:r>
      <w:r>
        <w:t>.</w:t>
      </w:r>
    </w:p>
    <w:p w14:paraId="1F11992A" w14:textId="77777777" w:rsidR="00CD4692" w:rsidRPr="001F0BB7" w:rsidRDefault="00CD4692" w:rsidP="00EE7278">
      <w:pPr>
        <w:ind w:left="709" w:hanging="284"/>
      </w:pPr>
      <w:r w:rsidRPr="001F0BB7">
        <w:t>… kennen</w:t>
      </w:r>
      <w:r w:rsidR="00983658">
        <w:t xml:space="preserve"> den Unterschied zwischen verpflichtenden und freiwilligen Versicherungen</w:t>
      </w:r>
      <w:r w:rsidRPr="001F0BB7">
        <w:t>.</w:t>
      </w:r>
    </w:p>
    <w:p w14:paraId="012D910A" w14:textId="77777777" w:rsidR="00CD4692" w:rsidRPr="001F0BB7" w:rsidRDefault="00CD4692" w:rsidP="00611318"/>
    <w:p w14:paraId="4C21E9A0" w14:textId="77777777" w:rsidR="00D3138B" w:rsidRDefault="00D3138B" w:rsidP="00D06175">
      <w:pPr>
        <w:rPr>
          <w:color w:val="0D0D0D" w:themeColor="text1" w:themeTint="F2"/>
        </w:rPr>
        <w:sectPr w:rsidR="00D3138B" w:rsidSect="00821CD8">
          <w:headerReference w:type="default" r:id="rId30"/>
          <w:headerReference w:type="first" r:id="rId31"/>
          <w:pgSz w:w="11900" w:h="16840"/>
          <w:pgMar w:top="2835" w:right="851" w:bottom="1134" w:left="851" w:header="709" w:footer="454" w:gutter="0"/>
          <w:cols w:space="708"/>
          <w:titlePg/>
          <w:docGrid w:linePitch="360"/>
        </w:sectPr>
      </w:pPr>
    </w:p>
    <w:p w14:paraId="4C0C736C" w14:textId="77777777" w:rsidR="00D06175" w:rsidRDefault="00D06175" w:rsidP="00D06175">
      <w:pPr>
        <w:rPr>
          <w:color w:val="0D0D0D" w:themeColor="text1" w:themeTint="F2"/>
        </w:rPr>
      </w:pPr>
      <w:r w:rsidRPr="00BA254D">
        <w:rPr>
          <w:color w:val="0D0D0D" w:themeColor="text1" w:themeTint="F2"/>
        </w:rPr>
        <w:lastRenderedPageBreak/>
        <w:t>Lernziel: Die Lernenden kennen verschiedene Formen gendergerechter Anreden und wissen, dass in dem Material zu Versicherungen und Verträgen der einfachen Lesbarkeit halber nur die männliche Form verwendet wird.</w:t>
      </w:r>
    </w:p>
    <w:p w14:paraId="14B4C270" w14:textId="77777777" w:rsidR="00D06175" w:rsidRDefault="005C552E" w:rsidP="00D06175">
      <w:pPr>
        <w:rPr>
          <w:color w:val="0D0D0D" w:themeColor="text1" w:themeTint="F2"/>
        </w:rPr>
      </w:pPr>
      <w:r>
        <w:t xml:space="preserve">Die Lernenden lernen folgende </w:t>
      </w:r>
      <w:r w:rsidR="00D06175">
        <w:rPr>
          <w:color w:val="0D0D0D" w:themeColor="text1" w:themeTint="F2"/>
        </w:rPr>
        <w:t>Kernbotschaft: Gendergerechte Sprache ist wichtig, steht in Alphabetisierungskontexten jedoch erst an zweiter Stelle.</w:t>
      </w:r>
    </w:p>
    <w:p w14:paraId="7594121C" w14:textId="77777777" w:rsidR="00D06175" w:rsidRPr="00BA254D" w:rsidRDefault="00D06175" w:rsidP="00D06175">
      <w:pPr>
        <w:rPr>
          <w:color w:val="0D0D0D" w:themeColor="text1" w:themeTint="F2"/>
        </w:rPr>
      </w:pPr>
    </w:p>
    <w:p w14:paraId="4C87AAB1" w14:textId="77777777" w:rsidR="00D06175" w:rsidRPr="00BA254D" w:rsidRDefault="00C71A59" w:rsidP="00751C41">
      <w:pPr>
        <w:rPr>
          <w:color w:val="0D0D0D" w:themeColor="text1" w:themeTint="F2"/>
        </w:rPr>
      </w:pPr>
      <w:r>
        <w:rPr>
          <w:color w:val="0D0D0D" w:themeColor="text1" w:themeTint="F2"/>
        </w:rPr>
        <w:t xml:space="preserve">Vorgeschlagener </w:t>
      </w:r>
      <w:r w:rsidR="00D06175" w:rsidRPr="00BA254D">
        <w:rPr>
          <w:color w:val="0D0D0D" w:themeColor="text1" w:themeTint="F2"/>
        </w:rPr>
        <w:t>Ablauf:</w:t>
      </w:r>
    </w:p>
    <w:p w14:paraId="0BAC1F25" w14:textId="77777777" w:rsidR="00D06175" w:rsidRDefault="00D06175" w:rsidP="00D06175">
      <w:pPr>
        <w:rPr>
          <w:color w:val="0D0D0D" w:themeColor="text1" w:themeTint="F2"/>
        </w:rPr>
      </w:pPr>
      <w:r w:rsidRPr="00BA254D">
        <w:rPr>
          <w:color w:val="0D0D0D" w:themeColor="text1" w:themeTint="F2"/>
        </w:rPr>
        <w:t>Verteilen Sie d</w:t>
      </w:r>
      <w:r w:rsidR="008D46F3">
        <w:rPr>
          <w:color w:val="0D0D0D" w:themeColor="text1" w:themeTint="F2"/>
        </w:rPr>
        <w:t>ie</w:t>
      </w:r>
      <w:r w:rsidRPr="00BA254D">
        <w:rPr>
          <w:color w:val="0D0D0D" w:themeColor="text1" w:themeTint="F2"/>
        </w:rPr>
        <w:t xml:space="preserve"> </w:t>
      </w:r>
      <w:r w:rsidR="008D46F3">
        <w:rPr>
          <w:color w:val="0D0D0D" w:themeColor="text1" w:themeTint="F2"/>
        </w:rPr>
        <w:t xml:space="preserve">Arbeitsbögen </w:t>
      </w:r>
      <w:r w:rsidRPr="00BA254D">
        <w:rPr>
          <w:color w:val="0D0D0D" w:themeColor="text1" w:themeTint="F2"/>
        </w:rPr>
        <w:t xml:space="preserve">„Gender und </w:t>
      </w:r>
      <w:r>
        <w:rPr>
          <w:color w:val="0D0D0D" w:themeColor="text1" w:themeTint="F2"/>
        </w:rPr>
        <w:t>einfache</w:t>
      </w:r>
      <w:r w:rsidRPr="00BA254D">
        <w:rPr>
          <w:color w:val="0D0D0D" w:themeColor="text1" w:themeTint="F2"/>
        </w:rPr>
        <w:t xml:space="preserve"> Sprache“. Die Lernenden lesen d</w:t>
      </w:r>
      <w:r w:rsidR="00C71A59">
        <w:rPr>
          <w:color w:val="0D0D0D" w:themeColor="text1" w:themeTint="F2"/>
        </w:rPr>
        <w:t>iesen</w:t>
      </w:r>
      <w:r w:rsidRPr="00BA254D">
        <w:rPr>
          <w:color w:val="0D0D0D" w:themeColor="text1" w:themeTint="F2"/>
        </w:rPr>
        <w:t xml:space="preserve"> in Einzelarbeit. Besprechen Sie den Text anschließend im Plenum.</w:t>
      </w:r>
    </w:p>
    <w:p w14:paraId="653395EC" w14:textId="77777777" w:rsidR="00D06175" w:rsidRPr="00BA254D" w:rsidRDefault="00D06175" w:rsidP="00D06175">
      <w:pPr>
        <w:rPr>
          <w:color w:val="0D0D0D" w:themeColor="text1" w:themeTint="F2"/>
        </w:rPr>
      </w:pPr>
    </w:p>
    <w:p w14:paraId="070B6384" w14:textId="77777777" w:rsidR="0050014D" w:rsidRPr="004E51FC" w:rsidRDefault="00D06175" w:rsidP="00D06175">
      <w:pPr>
        <w:sectPr w:rsidR="0050014D" w:rsidRPr="004E51FC" w:rsidSect="00821CD8">
          <w:headerReference w:type="first" r:id="rId32"/>
          <w:pgSz w:w="11900" w:h="16840"/>
          <w:pgMar w:top="2835" w:right="851" w:bottom="1134" w:left="851" w:header="709" w:footer="454" w:gutter="0"/>
          <w:cols w:space="708"/>
          <w:titlePg/>
          <w:docGrid w:linePitch="360"/>
        </w:sectPr>
      </w:pPr>
      <w:r w:rsidRPr="00BA254D">
        <w:rPr>
          <w:color w:val="0D0D0D" w:themeColor="text1" w:themeTint="F2"/>
        </w:rPr>
        <w:t xml:space="preserve">Um der Zielgruppe und der </w:t>
      </w:r>
      <w:r w:rsidR="007B6F38">
        <w:rPr>
          <w:color w:val="0D0D0D" w:themeColor="text1" w:themeTint="F2"/>
        </w:rPr>
        <w:t>einfachen</w:t>
      </w:r>
      <w:r w:rsidRPr="00BA254D">
        <w:rPr>
          <w:color w:val="0D0D0D" w:themeColor="text1" w:themeTint="F2"/>
        </w:rPr>
        <w:t xml:space="preserve"> Sprache gerecht zu werden, wird i</w:t>
      </w:r>
      <w:r w:rsidR="00153BA1">
        <w:rPr>
          <w:color w:val="0D0D0D" w:themeColor="text1" w:themeTint="F2"/>
        </w:rPr>
        <w:t xml:space="preserve">n den </w:t>
      </w:r>
      <w:r w:rsidR="00153BA1">
        <w:t>Arbeitsbögen</w:t>
      </w:r>
      <w:r w:rsidRPr="00BA254D">
        <w:rPr>
          <w:color w:val="0D0D0D" w:themeColor="text1" w:themeTint="F2"/>
        </w:rPr>
        <w:t xml:space="preserve"> nicht auf weitere Geschlechter und geschlechtliche Identitäten eingegangen. Wenn im Kurs Nachfragen diesbezüglich auftauchen oder Sie es für passend und angemessen halten, können Sie die Thematik gerne aufgreifen. Im Material zu Versicherungen und Verträgen wird </w:t>
      </w:r>
      <w:r w:rsidR="007B6F38">
        <w:rPr>
          <w:color w:val="0D0D0D" w:themeColor="text1" w:themeTint="F2"/>
        </w:rPr>
        <w:t xml:space="preserve">das Thema </w:t>
      </w:r>
      <w:r w:rsidRPr="00BA254D">
        <w:rPr>
          <w:color w:val="0D0D0D" w:themeColor="text1" w:themeTint="F2"/>
        </w:rPr>
        <w:t>Gender nicht weiter behandelt.</w:t>
      </w:r>
    </w:p>
    <w:p w14:paraId="5AF57E31" w14:textId="77777777" w:rsidR="007C7407" w:rsidRDefault="00B933E5" w:rsidP="00161F5A">
      <w:pPr>
        <w:pStyle w:val="Alpha-Infos"/>
      </w:pPr>
      <w:r>
        <w:rPr>
          <w:noProof/>
        </w:rPr>
        <w:lastRenderedPageBreak/>
        <w:drawing>
          <wp:anchor distT="0" distB="0" distL="114300" distR="114300" simplePos="0" relativeHeight="251396096" behindDoc="0" locked="0" layoutInCell="1" allowOverlap="1" wp14:anchorId="0771A4E0" wp14:editId="2DCEE810">
            <wp:simplePos x="0" y="0"/>
            <wp:positionH relativeFrom="column">
              <wp:posOffset>-180340</wp:posOffset>
            </wp:positionH>
            <wp:positionV relativeFrom="paragraph">
              <wp:posOffset>-71755</wp:posOffset>
            </wp:positionV>
            <wp:extent cx="367200" cy="367200"/>
            <wp:effectExtent l="0" t="0" r="0" b="0"/>
            <wp:wrapNone/>
            <wp:docPr id="949" name="Grafik 949"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Grafik 949"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7C7407" w:rsidRPr="00C95F54">
        <w:t>Lesen Sie den Text!</w:t>
      </w:r>
      <w:r w:rsidR="006D1D6C" w:rsidRPr="006D1D6C">
        <w:rPr>
          <w:noProof/>
          <w:szCs w:val="28"/>
        </w:rPr>
        <w:t xml:space="preserve"> </w:t>
      </w:r>
    </w:p>
    <w:p w14:paraId="16F70355" w14:textId="77777777" w:rsidR="007C7407" w:rsidRPr="00C95F54" w:rsidRDefault="007C7407" w:rsidP="00161F5A">
      <w:pPr>
        <w:pStyle w:val="Alpha-Infos"/>
      </w:pPr>
    </w:p>
    <w:p w14:paraId="1D478C14" w14:textId="77777777" w:rsidR="00C4410B" w:rsidRPr="00BA254D" w:rsidRDefault="00C4410B" w:rsidP="00C4410B">
      <w:pPr>
        <w:rPr>
          <w:color w:val="0D0D0D" w:themeColor="text1" w:themeTint="F2"/>
          <w:sz w:val="28"/>
        </w:rPr>
      </w:pPr>
      <w:r w:rsidRPr="00BA254D">
        <w:rPr>
          <w:color w:val="0D0D0D" w:themeColor="text1" w:themeTint="F2"/>
          <w:sz w:val="28"/>
        </w:rPr>
        <w:t>Anna besucht einen Kurs an der Volkshochschule, um Lesen und Schreiben zu lernen.</w:t>
      </w:r>
    </w:p>
    <w:p w14:paraId="5CD59795" w14:textId="77777777" w:rsidR="00C4410B" w:rsidRPr="00BA254D" w:rsidRDefault="00C4410B" w:rsidP="00C4410B">
      <w:pPr>
        <w:rPr>
          <w:color w:val="0D0D0D" w:themeColor="text1" w:themeTint="F2"/>
          <w:sz w:val="28"/>
        </w:rPr>
      </w:pPr>
      <w:r w:rsidRPr="00BA254D">
        <w:rPr>
          <w:color w:val="0D0D0D" w:themeColor="text1" w:themeTint="F2"/>
          <w:sz w:val="28"/>
        </w:rPr>
        <w:t>Sie hat gestern eine E-Mail bekommen.</w:t>
      </w:r>
    </w:p>
    <w:p w14:paraId="09251170" w14:textId="77777777" w:rsidR="00C4410B" w:rsidRPr="00BA254D" w:rsidRDefault="00C4410B" w:rsidP="00C4410B">
      <w:pPr>
        <w:rPr>
          <w:color w:val="0D0D0D" w:themeColor="text1" w:themeTint="F2"/>
          <w:sz w:val="28"/>
        </w:rPr>
      </w:pPr>
      <w:r w:rsidRPr="00BA254D">
        <w:rPr>
          <w:color w:val="0D0D0D" w:themeColor="text1" w:themeTint="F2"/>
          <w:sz w:val="28"/>
        </w:rPr>
        <w:t>Die hat sie nicht verstanden.</w:t>
      </w:r>
    </w:p>
    <w:p w14:paraId="6E1AB526" w14:textId="77777777" w:rsidR="00C4410B" w:rsidRPr="00BA254D" w:rsidRDefault="00C4410B" w:rsidP="00C4410B">
      <w:pPr>
        <w:rPr>
          <w:color w:val="0D0D0D" w:themeColor="text1" w:themeTint="F2"/>
          <w:sz w:val="28"/>
        </w:rPr>
      </w:pPr>
      <w:r w:rsidRPr="00BA254D">
        <w:rPr>
          <w:color w:val="0D0D0D" w:themeColor="text1" w:themeTint="F2"/>
          <w:sz w:val="28"/>
        </w:rPr>
        <w:t>Darum hat Anna sie ausgedruckt und mitgebracht.</w:t>
      </w:r>
    </w:p>
    <w:p w14:paraId="11A46D3E" w14:textId="77777777" w:rsidR="00C4410B" w:rsidRPr="00BA254D" w:rsidRDefault="00C4410B" w:rsidP="00C4410B">
      <w:pPr>
        <w:rPr>
          <w:color w:val="0D0D0D" w:themeColor="text1" w:themeTint="F2"/>
          <w:sz w:val="28"/>
        </w:rPr>
      </w:pPr>
      <w:r w:rsidRPr="00BA254D">
        <w:rPr>
          <w:color w:val="0D0D0D" w:themeColor="text1" w:themeTint="F2"/>
          <w:sz w:val="28"/>
        </w:rPr>
        <w:t>Am Anfang steht: „Liebe Mitarbeiter*innen“</w:t>
      </w:r>
    </w:p>
    <w:p w14:paraId="6BFF8F81" w14:textId="77777777" w:rsidR="00C4410B" w:rsidRPr="00BA254D" w:rsidRDefault="00C4410B" w:rsidP="00C4410B">
      <w:pPr>
        <w:rPr>
          <w:color w:val="0D0D0D" w:themeColor="text1" w:themeTint="F2"/>
          <w:sz w:val="28"/>
        </w:rPr>
      </w:pPr>
      <w:r w:rsidRPr="00BA254D">
        <w:rPr>
          <w:color w:val="0D0D0D" w:themeColor="text1" w:themeTint="F2"/>
          <w:sz w:val="28"/>
        </w:rPr>
        <w:t>Annas Kursleiter erklärt ihr, was das bedeutet.</w:t>
      </w:r>
    </w:p>
    <w:p w14:paraId="4631399B" w14:textId="77777777" w:rsidR="00C4410B" w:rsidRPr="00BA254D" w:rsidRDefault="00C4410B" w:rsidP="00C4410B">
      <w:pPr>
        <w:rPr>
          <w:color w:val="0D0D0D" w:themeColor="text1" w:themeTint="F2"/>
          <w:sz w:val="28"/>
        </w:rPr>
      </w:pPr>
      <w:r w:rsidRPr="00BA254D">
        <w:rPr>
          <w:color w:val="0D0D0D" w:themeColor="text1" w:themeTint="F2"/>
          <w:sz w:val="28"/>
        </w:rPr>
        <w:t>Die E-Mail ist von Annas Chefin.</w:t>
      </w:r>
    </w:p>
    <w:p w14:paraId="697BBEF5" w14:textId="77777777" w:rsidR="00C4410B" w:rsidRPr="00BA254D" w:rsidRDefault="00C4410B" w:rsidP="00C4410B">
      <w:pPr>
        <w:rPr>
          <w:color w:val="0D0D0D" w:themeColor="text1" w:themeTint="F2"/>
          <w:sz w:val="28"/>
        </w:rPr>
      </w:pPr>
      <w:r w:rsidRPr="00BA254D">
        <w:rPr>
          <w:color w:val="0D0D0D" w:themeColor="text1" w:themeTint="F2"/>
          <w:sz w:val="28"/>
        </w:rPr>
        <w:t>Annas Chefin ist es wichtig, dass sich alle Mitarbeiterinnen und Mitarbeiter angesprochen fühlen.</w:t>
      </w:r>
    </w:p>
    <w:p w14:paraId="4B599A11" w14:textId="77777777" w:rsidR="00C4410B" w:rsidRPr="00BA254D" w:rsidRDefault="00C4410B" w:rsidP="00C4410B">
      <w:pPr>
        <w:rPr>
          <w:color w:val="0D0D0D" w:themeColor="text1" w:themeTint="F2"/>
          <w:sz w:val="28"/>
        </w:rPr>
      </w:pPr>
      <w:r w:rsidRPr="00BA254D">
        <w:rPr>
          <w:color w:val="0D0D0D" w:themeColor="text1" w:themeTint="F2"/>
          <w:sz w:val="28"/>
        </w:rPr>
        <w:t>Die Form „Mitarbeiterinnen und Mitarbeiter“ ist aber vielen zu lang.</w:t>
      </w:r>
    </w:p>
    <w:p w14:paraId="47784894" w14:textId="77777777" w:rsidR="00C4410B" w:rsidRPr="00BA254D" w:rsidRDefault="00C4410B" w:rsidP="00C4410B">
      <w:pPr>
        <w:rPr>
          <w:color w:val="0D0D0D" w:themeColor="text1" w:themeTint="F2"/>
          <w:sz w:val="28"/>
        </w:rPr>
      </w:pPr>
      <w:r w:rsidRPr="00BA254D">
        <w:rPr>
          <w:color w:val="0D0D0D" w:themeColor="text1" w:themeTint="F2"/>
          <w:sz w:val="28"/>
        </w:rPr>
        <w:t>Viele Leute finden das Lesen dann schwer.</w:t>
      </w:r>
    </w:p>
    <w:p w14:paraId="6C853DC4" w14:textId="77777777" w:rsidR="00C4410B" w:rsidRDefault="00C4410B" w:rsidP="00C4410B">
      <w:pPr>
        <w:rPr>
          <w:color w:val="0D0D0D" w:themeColor="text1" w:themeTint="F2"/>
          <w:sz w:val="28"/>
        </w:rPr>
      </w:pPr>
      <w:r w:rsidRPr="00BA254D">
        <w:rPr>
          <w:color w:val="0D0D0D" w:themeColor="text1" w:themeTint="F2"/>
          <w:sz w:val="28"/>
        </w:rPr>
        <w:t>Man kann auch kürzer sagen, dass Männer und Frauen gemeint sind.</w:t>
      </w:r>
    </w:p>
    <w:p w14:paraId="4E9F668A" w14:textId="77777777" w:rsidR="00C4410B" w:rsidRPr="00BA254D" w:rsidRDefault="00C4410B" w:rsidP="00C4410B">
      <w:pPr>
        <w:rPr>
          <w:color w:val="0D0D0D" w:themeColor="text1" w:themeTint="F2"/>
          <w:sz w:val="28"/>
        </w:rPr>
      </w:pPr>
      <w:r w:rsidRPr="00BA254D">
        <w:rPr>
          <w:color w:val="0D0D0D" w:themeColor="text1" w:themeTint="F2"/>
          <w:sz w:val="28"/>
        </w:rPr>
        <w:t>Dazu wird zum Beispiel ein St</w:t>
      </w:r>
      <w:r w:rsidR="00456FD8">
        <w:rPr>
          <w:color w:val="0D0D0D" w:themeColor="text1" w:themeTint="F2"/>
          <w:sz w:val="28"/>
        </w:rPr>
        <w:t>e</w:t>
      </w:r>
      <w:r w:rsidRPr="00BA254D">
        <w:rPr>
          <w:color w:val="0D0D0D" w:themeColor="text1" w:themeTint="F2"/>
          <w:sz w:val="28"/>
        </w:rPr>
        <w:t>rn vor die Endung gesetzt:</w:t>
      </w:r>
    </w:p>
    <w:p w14:paraId="542D89FB" w14:textId="77777777" w:rsidR="00C4410B" w:rsidRPr="00BA254D" w:rsidRDefault="00C4410B" w:rsidP="00C4410B">
      <w:pPr>
        <w:pStyle w:val="Listenabsatz"/>
        <w:numPr>
          <w:ilvl w:val="0"/>
          <w:numId w:val="7"/>
        </w:numPr>
        <w:spacing w:line="360" w:lineRule="auto"/>
        <w:rPr>
          <w:color w:val="0D0D0D" w:themeColor="text1" w:themeTint="F2"/>
          <w:sz w:val="28"/>
        </w:rPr>
      </w:pPr>
      <w:r w:rsidRPr="00BA254D">
        <w:rPr>
          <w:color w:val="0D0D0D" w:themeColor="text1" w:themeTint="F2"/>
          <w:sz w:val="28"/>
        </w:rPr>
        <w:t>Verbraucher*innen</w:t>
      </w:r>
    </w:p>
    <w:p w14:paraId="721357D1" w14:textId="77777777" w:rsidR="00C4410B" w:rsidRPr="00BA254D" w:rsidRDefault="00C4410B" w:rsidP="00C4410B">
      <w:pPr>
        <w:rPr>
          <w:color w:val="0D0D0D" w:themeColor="text1" w:themeTint="F2"/>
          <w:sz w:val="28"/>
        </w:rPr>
      </w:pPr>
      <w:r w:rsidRPr="00BA254D">
        <w:rPr>
          <w:color w:val="0D0D0D" w:themeColor="text1" w:themeTint="F2"/>
          <w:sz w:val="28"/>
        </w:rPr>
        <w:t>Manchmal wird auch ein Unterstrich benutzt:</w:t>
      </w:r>
    </w:p>
    <w:p w14:paraId="6B1CF3DF" w14:textId="77777777" w:rsidR="00C4410B" w:rsidRPr="00BA254D" w:rsidRDefault="00C4410B" w:rsidP="00C4410B">
      <w:pPr>
        <w:pStyle w:val="Listenabsatz"/>
        <w:numPr>
          <w:ilvl w:val="0"/>
          <w:numId w:val="7"/>
        </w:numPr>
        <w:spacing w:line="360" w:lineRule="auto"/>
        <w:rPr>
          <w:color w:val="0D0D0D" w:themeColor="text1" w:themeTint="F2"/>
          <w:sz w:val="28"/>
        </w:rPr>
      </w:pPr>
      <w:proofErr w:type="spellStart"/>
      <w:r w:rsidRPr="00BA254D">
        <w:rPr>
          <w:color w:val="0D0D0D" w:themeColor="text1" w:themeTint="F2"/>
          <w:sz w:val="28"/>
        </w:rPr>
        <w:t>Verbraucher_innen</w:t>
      </w:r>
      <w:proofErr w:type="spellEnd"/>
    </w:p>
    <w:p w14:paraId="50C49118" w14:textId="77777777" w:rsidR="00C4410B" w:rsidRPr="00BA254D" w:rsidRDefault="00C4410B" w:rsidP="00C4410B">
      <w:pPr>
        <w:rPr>
          <w:color w:val="0D0D0D" w:themeColor="text1" w:themeTint="F2"/>
          <w:sz w:val="28"/>
        </w:rPr>
      </w:pPr>
      <w:r w:rsidRPr="00BA254D">
        <w:rPr>
          <w:color w:val="0D0D0D" w:themeColor="text1" w:themeTint="F2"/>
          <w:sz w:val="28"/>
        </w:rPr>
        <w:t xml:space="preserve">Häufig wird auch der Buchstabe </w:t>
      </w:r>
      <w:r w:rsidR="00EA136E">
        <w:rPr>
          <w:color w:val="0D0D0D" w:themeColor="text1" w:themeTint="F2"/>
          <w:sz w:val="28"/>
        </w:rPr>
        <w:t>i</w:t>
      </w:r>
      <w:r w:rsidRPr="00BA254D">
        <w:rPr>
          <w:color w:val="0D0D0D" w:themeColor="text1" w:themeTint="F2"/>
          <w:sz w:val="28"/>
        </w:rPr>
        <w:t xml:space="preserve"> am Anfang der Endung großgeschrieben:</w:t>
      </w:r>
    </w:p>
    <w:p w14:paraId="1FFF32E4" w14:textId="77777777" w:rsidR="00C4410B" w:rsidRPr="00BA254D" w:rsidRDefault="00C4410B" w:rsidP="00C4410B">
      <w:pPr>
        <w:pStyle w:val="Listenabsatz"/>
        <w:numPr>
          <w:ilvl w:val="0"/>
          <w:numId w:val="7"/>
        </w:numPr>
        <w:spacing w:line="360" w:lineRule="auto"/>
        <w:rPr>
          <w:color w:val="0D0D0D" w:themeColor="text1" w:themeTint="F2"/>
          <w:sz w:val="28"/>
        </w:rPr>
      </w:pPr>
      <w:r w:rsidRPr="00BA254D">
        <w:rPr>
          <w:color w:val="0D0D0D" w:themeColor="text1" w:themeTint="F2"/>
          <w:sz w:val="28"/>
        </w:rPr>
        <w:t>VerbraucherInnen</w:t>
      </w:r>
    </w:p>
    <w:p w14:paraId="1C502142" w14:textId="77777777" w:rsidR="00C4410B" w:rsidRPr="00BA254D" w:rsidRDefault="00C4410B" w:rsidP="00C4410B">
      <w:pPr>
        <w:rPr>
          <w:color w:val="0D0D0D" w:themeColor="text1" w:themeTint="F2"/>
          <w:sz w:val="28"/>
        </w:rPr>
      </w:pPr>
      <w:r w:rsidRPr="00BA254D">
        <w:rPr>
          <w:color w:val="0D0D0D" w:themeColor="text1" w:themeTint="F2"/>
          <w:sz w:val="28"/>
        </w:rPr>
        <w:t>Viele Leute benutzen auch nur die männliche Form:</w:t>
      </w:r>
    </w:p>
    <w:p w14:paraId="49189EF1" w14:textId="77777777" w:rsidR="00C4410B" w:rsidRPr="00BA254D" w:rsidRDefault="00C4410B" w:rsidP="00C4410B">
      <w:pPr>
        <w:pStyle w:val="Listenabsatz"/>
        <w:numPr>
          <w:ilvl w:val="0"/>
          <w:numId w:val="7"/>
        </w:numPr>
        <w:spacing w:line="360" w:lineRule="auto"/>
        <w:rPr>
          <w:color w:val="0D0D0D" w:themeColor="text1" w:themeTint="F2"/>
          <w:sz w:val="28"/>
        </w:rPr>
      </w:pPr>
      <w:r w:rsidRPr="00BA254D">
        <w:rPr>
          <w:color w:val="0D0D0D" w:themeColor="text1" w:themeTint="F2"/>
          <w:sz w:val="28"/>
        </w:rPr>
        <w:t>Verbraucher</w:t>
      </w:r>
    </w:p>
    <w:p w14:paraId="509665B5" w14:textId="77777777" w:rsidR="007C7407" w:rsidRDefault="007C7407" w:rsidP="00C4410B">
      <w:pPr>
        <w:rPr>
          <w:color w:val="0D0D0D" w:themeColor="text1" w:themeTint="F2"/>
          <w:sz w:val="28"/>
        </w:rPr>
      </w:pPr>
    </w:p>
    <w:p w14:paraId="34C8A8A5" w14:textId="77777777" w:rsidR="00456FD8" w:rsidRDefault="00456FD8" w:rsidP="00C4410B">
      <w:pPr>
        <w:rPr>
          <w:color w:val="0D0D0D" w:themeColor="text1" w:themeTint="F2"/>
          <w:sz w:val="28"/>
        </w:rPr>
      </w:pPr>
    </w:p>
    <w:p w14:paraId="10FA9E42" w14:textId="77777777" w:rsidR="00C4410B" w:rsidRPr="00BA254D" w:rsidRDefault="00C4410B" w:rsidP="00C4410B">
      <w:pPr>
        <w:rPr>
          <w:color w:val="0D0D0D" w:themeColor="text1" w:themeTint="F2"/>
          <w:sz w:val="28"/>
        </w:rPr>
      </w:pPr>
      <w:r w:rsidRPr="00BA254D">
        <w:rPr>
          <w:color w:val="0D0D0D" w:themeColor="text1" w:themeTint="F2"/>
          <w:sz w:val="28"/>
        </w:rPr>
        <w:lastRenderedPageBreak/>
        <w:t>Die männliche Form ist leichter zu lesen.</w:t>
      </w:r>
    </w:p>
    <w:p w14:paraId="7995F50F" w14:textId="77777777" w:rsidR="00C4410B" w:rsidRPr="00BA254D" w:rsidRDefault="00C4410B" w:rsidP="00C4410B">
      <w:pPr>
        <w:rPr>
          <w:color w:val="0D0D0D" w:themeColor="text1" w:themeTint="F2"/>
          <w:sz w:val="28"/>
        </w:rPr>
      </w:pPr>
      <w:r w:rsidRPr="00BA254D">
        <w:rPr>
          <w:color w:val="0D0D0D" w:themeColor="text1" w:themeTint="F2"/>
          <w:sz w:val="28"/>
        </w:rPr>
        <w:t>Meistens sind auch dann Männer und Frauen gemeint.</w:t>
      </w:r>
    </w:p>
    <w:p w14:paraId="08E72B4D" w14:textId="77777777" w:rsidR="00C4410B" w:rsidRPr="00BA254D" w:rsidRDefault="00C4410B" w:rsidP="00C4410B">
      <w:pPr>
        <w:rPr>
          <w:color w:val="0D0D0D" w:themeColor="text1" w:themeTint="F2"/>
          <w:sz w:val="28"/>
        </w:rPr>
      </w:pPr>
      <w:r w:rsidRPr="00BA254D">
        <w:rPr>
          <w:color w:val="0D0D0D" w:themeColor="text1" w:themeTint="F2"/>
          <w:sz w:val="28"/>
        </w:rPr>
        <w:t>In den Arbeitsblättern zu Verträgen und Versicherungen finden Sie nur die männliche Form.</w:t>
      </w:r>
    </w:p>
    <w:p w14:paraId="2774DD59" w14:textId="77777777" w:rsidR="00C4410B" w:rsidRDefault="00C4410B" w:rsidP="00C4410B">
      <w:pPr>
        <w:rPr>
          <w:color w:val="0D0D0D" w:themeColor="text1" w:themeTint="F2"/>
          <w:sz w:val="28"/>
        </w:rPr>
      </w:pPr>
      <w:r w:rsidRPr="00BA254D">
        <w:rPr>
          <w:color w:val="0D0D0D" w:themeColor="text1" w:themeTint="F2"/>
          <w:sz w:val="28"/>
        </w:rPr>
        <w:t>Natürlich sind auch Frauen damit gemeint.</w:t>
      </w:r>
    </w:p>
    <w:p w14:paraId="495C77E6" w14:textId="77777777" w:rsidR="00A6153A" w:rsidRDefault="00A6153A" w:rsidP="00164800">
      <w:pPr>
        <w:ind w:left="0"/>
        <w:rPr>
          <w:color w:val="0D0D0D" w:themeColor="text1" w:themeTint="F2"/>
          <w:sz w:val="28"/>
        </w:rPr>
      </w:pPr>
    </w:p>
    <w:p w14:paraId="7B7080DA" w14:textId="77777777" w:rsidR="00A6153A" w:rsidRDefault="00A6153A" w:rsidP="00164800">
      <w:pPr>
        <w:ind w:left="0"/>
        <w:rPr>
          <w:color w:val="0D0D0D" w:themeColor="text1" w:themeTint="F2"/>
          <w:sz w:val="28"/>
        </w:rPr>
        <w:sectPr w:rsidR="00A6153A" w:rsidSect="00E032C5">
          <w:headerReference w:type="default" r:id="rId35"/>
          <w:headerReference w:type="first" r:id="rId36"/>
          <w:pgSz w:w="11900" w:h="16840"/>
          <w:pgMar w:top="2835" w:right="851" w:bottom="1134" w:left="851" w:header="709" w:footer="454" w:gutter="0"/>
          <w:cols w:space="708"/>
          <w:titlePg/>
          <w:docGrid w:linePitch="360"/>
        </w:sectPr>
      </w:pPr>
    </w:p>
    <w:p w14:paraId="260C2448" w14:textId="77777777" w:rsidR="00A6153A" w:rsidRDefault="00A6153A" w:rsidP="00164800">
      <w:pPr>
        <w:ind w:left="0"/>
        <w:rPr>
          <w:color w:val="0D0D0D" w:themeColor="text1" w:themeTint="F2"/>
          <w:sz w:val="28"/>
        </w:rPr>
        <w:sectPr w:rsidR="00A6153A" w:rsidSect="00434A63">
          <w:headerReference w:type="first" r:id="rId37"/>
          <w:pgSz w:w="11900" w:h="16840"/>
          <w:pgMar w:top="2835" w:right="851" w:bottom="1134" w:left="851" w:header="709" w:footer="454" w:gutter="0"/>
          <w:cols w:space="708"/>
          <w:titlePg/>
          <w:docGrid w:linePitch="360"/>
        </w:sectPr>
      </w:pPr>
      <w:r>
        <w:rPr>
          <w:noProof/>
        </w:rPr>
        <w:lastRenderedPageBreak/>
        <mc:AlternateContent>
          <mc:Choice Requires="wps">
            <w:drawing>
              <wp:anchor distT="0" distB="0" distL="114300" distR="114300" simplePos="0" relativeHeight="251941888" behindDoc="0" locked="0" layoutInCell="1" allowOverlap="1" wp14:anchorId="75A97A9C" wp14:editId="01D1B9D9">
                <wp:simplePos x="0" y="0"/>
                <wp:positionH relativeFrom="margin">
                  <wp:posOffset>2540</wp:posOffset>
                </wp:positionH>
                <wp:positionV relativeFrom="margin">
                  <wp:posOffset>3057525</wp:posOffset>
                </wp:positionV>
                <wp:extent cx="6476400" cy="514350"/>
                <wp:effectExtent l="0" t="0" r="635" b="0"/>
                <wp:wrapNone/>
                <wp:docPr id="1827" name="Textfeld 1827"/>
                <wp:cNvGraphicFramePr/>
                <a:graphic xmlns:a="http://schemas.openxmlformats.org/drawingml/2006/main">
                  <a:graphicData uri="http://schemas.microsoft.com/office/word/2010/wordprocessingShape">
                    <wps:wsp>
                      <wps:cNvSpPr txBox="1"/>
                      <wps:spPr>
                        <a:xfrm>
                          <a:off x="0" y="0"/>
                          <a:ext cx="6476400" cy="514350"/>
                        </a:xfrm>
                        <a:prstGeom prst="rect">
                          <a:avLst/>
                        </a:prstGeom>
                        <a:solidFill>
                          <a:schemeClr val="lt1"/>
                        </a:solidFill>
                        <a:ln w="6350">
                          <a:noFill/>
                        </a:ln>
                      </wps:spPr>
                      <wps:txbx>
                        <w:txbxContent>
                          <w:p w14:paraId="094738B5" w14:textId="77777777" w:rsidR="003620B0" w:rsidRDefault="003620B0" w:rsidP="00FD7C02">
                            <w:pPr>
                              <w:pStyle w:val="Kapitel"/>
                            </w:pPr>
                            <w:bookmarkStart w:id="7" w:name="_Toc71025048"/>
                            <w:bookmarkStart w:id="8" w:name="_Toc71026377"/>
                            <w:bookmarkStart w:id="9" w:name="_Toc75172209"/>
                            <w:bookmarkStart w:id="10" w:name="Übersicht_Versicherungsarten"/>
                            <w:bookmarkStart w:id="11" w:name="_Toc71024737"/>
                            <w:r w:rsidRPr="00D0599F">
                              <w:t>Übersicht über verschiedene Versicherungsarten</w:t>
                            </w:r>
                            <w:bookmarkEnd w:id="7"/>
                            <w:bookmarkEnd w:id="8"/>
                            <w:bookmarkEnd w:id="9"/>
                            <w:bookmarkEnd w:id="10"/>
                            <w:bookmarkEnd w:id="1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97A9C" id="Textfeld 1827" o:spid="_x0000_s1028" type="#_x0000_t202" style="position:absolute;left:0;text-align:left;margin-left:.2pt;margin-top:240.75pt;width:509.95pt;height:40.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" fillcolor="white [3201]" stroked="f" strokeweight=".5pt">
                <v:textbox>
                  <w:txbxContent>
                    <w:p w14:paraId="094738B5" w14:textId="77777777" w:rsidR="003620B0" w:rsidRDefault="003620B0" w:rsidP="00FD7C02">
                      <w:pPr>
                        <w:pStyle w:val="Kapitel"/>
                      </w:pPr>
                      <w:bookmarkStart w:id="18" w:name="_Toc71025048"/>
                      <w:bookmarkStart w:id="19" w:name="_Toc71026377"/>
                      <w:bookmarkStart w:id="20" w:name="_Toc75172209"/>
                      <w:bookmarkStart w:id="21" w:name="Übersicht_Versicherungsarten"/>
                      <w:bookmarkStart w:id="22" w:name="_Toc71024737"/>
                      <w:r w:rsidRPr="00D0599F">
                        <w:t>Übersicht über verschiedene Versicherungsarten</w:t>
                      </w:r>
                      <w:bookmarkEnd w:id="18"/>
                      <w:bookmarkEnd w:id="19"/>
                      <w:bookmarkEnd w:id="20"/>
                      <w:bookmarkEnd w:id="21"/>
                      <w:bookmarkEnd w:id="22"/>
                    </w:p>
                  </w:txbxContent>
                </v:textbox>
                <w10:wrap anchorx="margin" anchory="margin"/>
              </v:shape>
            </w:pict>
          </mc:Fallback>
        </mc:AlternateContent>
      </w:r>
      <w:r>
        <w:rPr>
          <w:noProof/>
          <w:color w:val="0A2446"/>
        </w:rPr>
        <w:drawing>
          <wp:anchor distT="0" distB="0" distL="114300" distR="114300" simplePos="0" relativeHeight="252084224" behindDoc="0" locked="0" layoutInCell="1" allowOverlap="1" wp14:anchorId="65D36104" wp14:editId="793DD694">
            <wp:simplePos x="0" y="0"/>
            <wp:positionH relativeFrom="column">
              <wp:align>center</wp:align>
            </wp:positionH>
            <wp:positionV relativeFrom="margin">
              <wp:posOffset>1080135</wp:posOffset>
            </wp:positionV>
            <wp:extent cx="1350000" cy="1350000"/>
            <wp:effectExtent l="0" t="0" r="3175" b="3175"/>
            <wp:wrapNone/>
            <wp:docPr id="1826" name="Grafik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AD8A603" w14:textId="77777777" w:rsidR="0065326C" w:rsidRDefault="0065326C" w:rsidP="0065326C">
      <w:pPr>
        <w:rPr>
          <w:color w:val="0D0D0D" w:themeColor="text1" w:themeTint="F2"/>
        </w:rPr>
      </w:pPr>
      <w:r w:rsidRPr="007C359A">
        <w:rPr>
          <w:color w:val="0D0D0D" w:themeColor="text1" w:themeTint="F2"/>
        </w:rPr>
        <w:lastRenderedPageBreak/>
        <w:t xml:space="preserve">Lernziel: Die Lernenden nennen allgemeine Informationen zum Thema Versicherungen </w:t>
      </w:r>
      <w:r>
        <w:rPr>
          <w:color w:val="0D0D0D" w:themeColor="text1" w:themeTint="F2"/>
        </w:rPr>
        <w:t>und formulieren Fragen sowie Probleme.</w:t>
      </w:r>
    </w:p>
    <w:p w14:paraId="2465A259" w14:textId="77777777" w:rsidR="00564A5E" w:rsidRDefault="00564A5E" w:rsidP="0065326C">
      <w:pPr>
        <w:rPr>
          <w:color w:val="0D0D0D" w:themeColor="text1" w:themeTint="F2"/>
        </w:rPr>
      </w:pPr>
      <w:r>
        <w:t>Die Lernenden lernen folgende Kernbotschaft:</w:t>
      </w:r>
      <w:r w:rsidR="000E4225">
        <w:t xml:space="preserve"> Das Themenfeld Versicherungen </w:t>
      </w:r>
      <w:r w:rsidR="00B20C64">
        <w:t xml:space="preserve">berührt den Alltag </w:t>
      </w:r>
      <w:r w:rsidR="00C514EB">
        <w:t>der Lernenden auf vielfältige Weise.</w:t>
      </w:r>
    </w:p>
    <w:p w14:paraId="6A120154" w14:textId="77777777" w:rsidR="0065326C" w:rsidRPr="007C359A" w:rsidRDefault="0065326C" w:rsidP="0065326C">
      <w:pPr>
        <w:rPr>
          <w:color w:val="0D0D0D" w:themeColor="text1" w:themeTint="F2"/>
        </w:rPr>
      </w:pPr>
    </w:p>
    <w:p w14:paraId="4FC9DAEB" w14:textId="77777777" w:rsidR="0065326C" w:rsidRPr="007C359A" w:rsidRDefault="00B933E5" w:rsidP="000004B8">
      <w:pPr>
        <w:rPr>
          <w:color w:val="0D0D0D" w:themeColor="text1" w:themeTint="F2"/>
        </w:rPr>
      </w:pPr>
      <w:r>
        <w:rPr>
          <w:color w:val="0D0D0D" w:themeColor="text1" w:themeTint="F2"/>
        </w:rPr>
        <w:t xml:space="preserve">Vorgeschlagener </w:t>
      </w:r>
      <w:r w:rsidR="0065326C" w:rsidRPr="007C359A">
        <w:rPr>
          <w:color w:val="0D0D0D" w:themeColor="text1" w:themeTint="F2"/>
        </w:rPr>
        <w:t>Ablauf:</w:t>
      </w:r>
    </w:p>
    <w:p w14:paraId="0DE03653" w14:textId="77777777" w:rsidR="0065326C" w:rsidRPr="007C359A" w:rsidRDefault="0065326C" w:rsidP="0065326C">
      <w:pPr>
        <w:rPr>
          <w:color w:val="0D0D0D" w:themeColor="text1" w:themeTint="F2"/>
        </w:rPr>
      </w:pPr>
      <w:r w:rsidRPr="007C359A">
        <w:rPr>
          <w:color w:val="0D0D0D" w:themeColor="text1" w:themeTint="F2"/>
        </w:rPr>
        <w:t>Fragen Sie die Lernenden</w:t>
      </w:r>
      <w:r>
        <w:rPr>
          <w:color w:val="0D0D0D" w:themeColor="text1" w:themeTint="F2"/>
        </w:rPr>
        <w:t>,</w:t>
      </w:r>
      <w:r w:rsidRPr="007C359A">
        <w:rPr>
          <w:color w:val="0D0D0D" w:themeColor="text1" w:themeTint="F2"/>
        </w:rPr>
        <w:t xml:space="preserve"> was </w:t>
      </w:r>
      <w:r w:rsidR="00857D8B">
        <w:rPr>
          <w:color w:val="0D0D0D" w:themeColor="text1" w:themeTint="F2"/>
        </w:rPr>
        <w:t>i</w:t>
      </w:r>
      <w:r w:rsidRPr="007C359A">
        <w:rPr>
          <w:color w:val="0D0D0D" w:themeColor="text1" w:themeTint="F2"/>
        </w:rPr>
        <w:t xml:space="preserve">hnen beim Thema Versicherungen durch den Kopf geht. Lassen Sie </w:t>
      </w:r>
      <w:r>
        <w:rPr>
          <w:color w:val="0D0D0D" w:themeColor="text1" w:themeTint="F2"/>
        </w:rPr>
        <w:t>die Lernenden einzelne W</w:t>
      </w:r>
      <w:r w:rsidR="006D2169">
        <w:rPr>
          <w:color w:val="0D0D0D" w:themeColor="text1" w:themeTint="F2"/>
        </w:rPr>
        <w:t>örter</w:t>
      </w:r>
      <w:r>
        <w:rPr>
          <w:color w:val="0D0D0D" w:themeColor="text1" w:themeTint="F2"/>
        </w:rPr>
        <w:t xml:space="preserve"> auf</w:t>
      </w:r>
      <w:r w:rsidRPr="007C359A">
        <w:rPr>
          <w:color w:val="0D0D0D" w:themeColor="text1" w:themeTint="F2"/>
        </w:rPr>
        <w:t>schreiben und erstellen Sie gemeinsam eine Mind</w:t>
      </w:r>
      <w:r>
        <w:rPr>
          <w:color w:val="0D0D0D" w:themeColor="text1" w:themeTint="F2"/>
        </w:rPr>
        <w:t>m</w:t>
      </w:r>
      <w:r w:rsidRPr="007C359A">
        <w:rPr>
          <w:color w:val="0D0D0D" w:themeColor="text1" w:themeTint="F2"/>
        </w:rPr>
        <w:t xml:space="preserve">ap. Verteilen Sie dazu </w:t>
      </w:r>
      <w:r>
        <w:rPr>
          <w:color w:val="0D0D0D" w:themeColor="text1" w:themeTint="F2"/>
        </w:rPr>
        <w:t>Karteik</w:t>
      </w:r>
      <w:r w:rsidRPr="007C359A">
        <w:rPr>
          <w:color w:val="0D0D0D" w:themeColor="text1" w:themeTint="F2"/>
        </w:rPr>
        <w:t>arten</w:t>
      </w:r>
      <w:r>
        <w:rPr>
          <w:color w:val="0D0D0D" w:themeColor="text1" w:themeTint="F2"/>
        </w:rPr>
        <w:t>, auf denen die Lernenden W</w:t>
      </w:r>
      <w:r w:rsidR="006D2169">
        <w:rPr>
          <w:color w:val="0D0D0D" w:themeColor="text1" w:themeTint="F2"/>
        </w:rPr>
        <w:t>örter</w:t>
      </w:r>
      <w:r>
        <w:rPr>
          <w:color w:val="0D0D0D" w:themeColor="text1" w:themeTint="F2"/>
        </w:rPr>
        <w:t xml:space="preserve"> aufschreiben können</w:t>
      </w:r>
      <w:r w:rsidRPr="007C359A">
        <w:rPr>
          <w:color w:val="0D0D0D" w:themeColor="text1" w:themeTint="F2"/>
        </w:rPr>
        <w:t>.</w:t>
      </w:r>
    </w:p>
    <w:p w14:paraId="6D90D688" w14:textId="77777777" w:rsidR="001339C2" w:rsidRDefault="0065326C" w:rsidP="001339C2">
      <w:pPr>
        <w:rPr>
          <w:color w:val="0D0D0D" w:themeColor="text1" w:themeTint="F2"/>
        </w:rPr>
      </w:pPr>
      <w:r w:rsidRPr="007C359A">
        <w:rPr>
          <w:color w:val="0D0D0D" w:themeColor="text1" w:themeTint="F2"/>
        </w:rPr>
        <w:t xml:space="preserve">Lassen Sie die Teilnehmenden erzählen, welche Fragen/Probleme/etc. </w:t>
      </w:r>
      <w:r w:rsidR="00074C14">
        <w:rPr>
          <w:color w:val="0D0D0D" w:themeColor="text1" w:themeTint="F2"/>
        </w:rPr>
        <w:t>i</w:t>
      </w:r>
      <w:r w:rsidRPr="007C359A">
        <w:rPr>
          <w:color w:val="0D0D0D" w:themeColor="text1" w:themeTint="F2"/>
        </w:rPr>
        <w:t>hnen bei diesem Thema einfallen. Leifragen könnten z.B. sein:</w:t>
      </w:r>
    </w:p>
    <w:p w14:paraId="68830B13" w14:textId="77777777" w:rsidR="00C82A8C" w:rsidRPr="00C82A8C" w:rsidRDefault="00C82A8C" w:rsidP="00C82A8C">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Was fällt Ihnen als Erstes ein, wenn Sie „Versicherung“ hören?</w:t>
      </w:r>
    </w:p>
    <w:p w14:paraId="064CD8DC" w14:textId="77777777" w:rsidR="001B1018" w:rsidRPr="00C82A8C" w:rsidRDefault="001339C2" w:rsidP="001339C2">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Welche Versicherungen haben Sie bereits abgeschlossen?</w:t>
      </w:r>
    </w:p>
    <w:p w14:paraId="4D281430" w14:textId="77777777" w:rsidR="001339C2" w:rsidRPr="00C82A8C" w:rsidRDefault="001339C2" w:rsidP="001339C2">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Gab es bei Ihnen schon einmal Probleme bei einer Versicherung?</w:t>
      </w:r>
    </w:p>
    <w:p w14:paraId="159B4BFC" w14:textId="77777777" w:rsidR="001339C2" w:rsidRDefault="001339C2" w:rsidP="001339C2">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Welche Versicherungen kennen Sie?</w:t>
      </w:r>
    </w:p>
    <w:p w14:paraId="01BEAE29" w14:textId="77777777" w:rsidR="00C82A8C" w:rsidRPr="00C82A8C" w:rsidRDefault="00C82A8C" w:rsidP="00C82A8C">
      <w:pPr>
        <w:ind w:left="426"/>
        <w:rPr>
          <w:color w:val="0D0D0D" w:themeColor="text1" w:themeTint="F2"/>
        </w:rPr>
      </w:pPr>
      <w:r>
        <w:rPr>
          <w:color w:val="0D0D0D" w:themeColor="text1" w:themeTint="F2"/>
        </w:rPr>
        <w:t xml:space="preserve">Der beiliegende Lösungsbogen beinhaltet keine klassische Lösung. </w:t>
      </w:r>
      <w:r w:rsidR="00D6757A">
        <w:rPr>
          <w:color w:val="0D0D0D" w:themeColor="text1" w:themeTint="F2"/>
        </w:rPr>
        <w:t>Er ist eher als Lösungsvorschlag zu verstehen und kann Ihnen und den Lernenden helfen, Ideen zu sammeln.</w:t>
      </w:r>
      <w:r w:rsidR="00723F91">
        <w:rPr>
          <w:color w:val="0D0D0D" w:themeColor="text1" w:themeTint="F2"/>
        </w:rPr>
        <w:t xml:space="preserve"> Das Ergebnis variiert von Lerngruppe zu Lerngruppe.</w:t>
      </w:r>
    </w:p>
    <w:p w14:paraId="0B2C036F" w14:textId="77777777" w:rsidR="0065326C" w:rsidRDefault="00AE2A74" w:rsidP="003370FD">
      <w:pPr>
        <w:ind w:left="0" w:right="0"/>
        <w:rPr>
          <w:rFonts w:eastAsiaTheme="majorEastAsia" w:cstheme="majorBidi"/>
          <w:b/>
          <w:bCs/>
          <w:color w:val="0D0D0D" w:themeColor="text1" w:themeTint="F2"/>
          <w:sz w:val="28"/>
          <w:szCs w:val="26"/>
        </w:rPr>
      </w:pPr>
      <w:r>
        <w:br w:type="page"/>
      </w:r>
    </w:p>
    <w:p w14:paraId="328C7712" w14:textId="77777777" w:rsidR="00052D0C" w:rsidRDefault="00052D0C">
      <w:pPr>
        <w:ind w:left="0" w:right="0"/>
        <w:rPr>
          <w:rFonts w:eastAsia="Calibri"/>
          <w:sz w:val="28"/>
          <w:szCs w:val="32"/>
          <w:lang w:eastAsia="en-US"/>
        </w:rPr>
        <w:sectPr w:rsidR="00052D0C" w:rsidSect="00434A63">
          <w:headerReference w:type="default" r:id="rId38"/>
          <w:headerReference w:type="first" r:id="rId39"/>
          <w:pgSz w:w="11900" w:h="16840"/>
          <w:pgMar w:top="2835" w:right="851" w:bottom="1134" w:left="851" w:header="709" w:footer="454" w:gutter="0"/>
          <w:cols w:space="708"/>
          <w:titlePg/>
          <w:docGrid w:linePitch="360"/>
        </w:sectPr>
      </w:pPr>
    </w:p>
    <w:p w14:paraId="51C0AB6B" w14:textId="77777777" w:rsidR="0065326C" w:rsidRPr="00BC4FD7" w:rsidRDefault="00AE2A74" w:rsidP="0065326C">
      <w:r>
        <w:rPr>
          <w:noProof/>
        </w:rPr>
        <w:lastRenderedPageBreak/>
        <mc:AlternateContent>
          <mc:Choice Requires="wpc">
            <w:drawing>
              <wp:anchor distT="0" distB="0" distL="114300" distR="114300" simplePos="0" relativeHeight="252083200" behindDoc="0" locked="0" layoutInCell="1" allowOverlap="1" wp14:anchorId="545DF3D6" wp14:editId="33602D30">
                <wp:simplePos x="807720" y="1798320"/>
                <wp:positionH relativeFrom="column">
                  <wp:align>center</wp:align>
                </wp:positionH>
                <wp:positionV relativeFrom="paragraph">
                  <wp:posOffset>0</wp:posOffset>
                </wp:positionV>
                <wp:extent cx="6415200" cy="6739200"/>
                <wp:effectExtent l="0" t="0" r="24130" b="5080"/>
                <wp:wrapSquare wrapText="bothSides"/>
                <wp:docPr id="1817" name="Zeichenbereich 18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a:effectLst/>
                      </wpc:bg>
                      <wpc:whole/>
                      <wps:wsp>
                        <wps:cNvPr id="1782" name="Ellipse 1782"/>
                        <wps:cNvSpPr/>
                        <wps:spPr>
                          <a:xfrm>
                            <a:off x="2533054" y="1131249"/>
                            <a:ext cx="1116000" cy="663901"/>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625537D" w14:textId="77777777" w:rsidR="003620B0" w:rsidRPr="0073469F" w:rsidRDefault="003620B0" w:rsidP="0073469F">
                              <w:pPr>
                                <w:pStyle w:val="Textfeld"/>
                                <w:rPr>
                                  <w:color w:val="000000" w:themeColor="text1"/>
                                </w:rPr>
                              </w:pPr>
                              <w:r w:rsidRPr="0073469F">
                                <w:rPr>
                                  <w:color w:val="000000" w:themeColor="text1"/>
                                </w:rPr>
                                <w:t>Fragen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3" name="Gerader Verbinder 1783"/>
                        <wps:cNvCnPr/>
                        <wps:spPr>
                          <a:xfrm>
                            <a:off x="3084409" y="1795150"/>
                            <a:ext cx="127168" cy="1100192"/>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784" name="Ellipse 1784"/>
                        <wps:cNvSpPr/>
                        <wps:spPr>
                          <a:xfrm>
                            <a:off x="1768576" y="2897247"/>
                            <a:ext cx="2894434" cy="1335819"/>
                          </a:xfrm>
                          <a:prstGeom prst="ellipse">
                            <a:avLst/>
                          </a:prstGeom>
                          <a:solidFill>
                            <a:schemeClr val="bg1"/>
                          </a:solidFill>
                          <a:ln w="2540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10C99E8" w14:textId="77777777" w:rsidR="003620B0" w:rsidRPr="00C97F4E" w:rsidRDefault="003620B0" w:rsidP="00AE2A74">
                              <w:pPr>
                                <w:ind w:left="0" w:right="0"/>
                                <w:jc w:val="center"/>
                                <w:rPr>
                                  <w:b/>
                                  <w:bCs/>
                                  <w:color w:val="000000" w:themeColor="text1"/>
                                  <w:sz w:val="36"/>
                                  <w:szCs w:val="36"/>
                                </w:rPr>
                              </w:pPr>
                              <w:r w:rsidRPr="00C97F4E">
                                <w:rPr>
                                  <w:b/>
                                  <w:bCs/>
                                  <w:color w:val="000000" w:themeColor="text1"/>
                                  <w:sz w:val="36"/>
                                  <w:szCs w:val="36"/>
                                </w:rPr>
                                <w:t>Ver</w:t>
                              </w:r>
                              <w:r>
                                <w:rPr>
                                  <w:b/>
                                  <w:bCs/>
                                  <w:color w:val="000000" w:themeColor="text1"/>
                                  <w:sz w:val="36"/>
                                  <w:szCs w:val="36"/>
                                </w:rPr>
                                <w:t>sicherungen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5" name="Ellipse 1785"/>
                        <wps:cNvSpPr/>
                        <wps:spPr>
                          <a:xfrm>
                            <a:off x="4257817" y="4650795"/>
                            <a:ext cx="2156241" cy="899955"/>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7C14EEF" w14:textId="77777777" w:rsidR="003620B0" w:rsidRPr="00A81C94" w:rsidRDefault="003620B0" w:rsidP="00A81C94">
                              <w:pPr>
                                <w:pStyle w:val="Textfeld"/>
                                <w:rPr>
                                  <w:color w:val="000000" w:themeColor="text1"/>
                                </w:rPr>
                              </w:pPr>
                              <w:r w:rsidRPr="00A81C94">
                                <w:rPr>
                                  <w:color w:val="000000" w:themeColor="text1"/>
                                </w:rPr>
                                <w:t>Probleme mit Versicherung</w:t>
                              </w:r>
                              <w:r>
                                <w:rPr>
                                  <w:color w:val="000000" w:themeColor="text1"/>
                                </w:rPr>
                                <w:t>en</w:t>
                              </w:r>
                            </w:p>
                            <w:p w14:paraId="5DFE0349" w14:textId="77777777" w:rsidR="003620B0" w:rsidRDefault="003620B0"/>
                            <w:p w14:paraId="74D0E6E6" w14:textId="77777777" w:rsidR="003620B0" w:rsidRPr="00A81C94" w:rsidRDefault="003620B0" w:rsidP="00A81C94">
                              <w:pPr>
                                <w:pStyle w:val="Textfeld"/>
                                <w:rPr>
                                  <w:color w:val="000000" w:themeColor="text1"/>
                                </w:rPr>
                              </w:pPr>
                              <w:r w:rsidRPr="00A81C94">
                                <w:rPr>
                                  <w:color w:val="000000" w:themeColor="text1"/>
                                </w:rPr>
                                <w:t>Probleme mit Versicherungen</w:t>
                              </w:r>
                            </w:p>
                            <w:p w14:paraId="0D370E87" w14:textId="77777777" w:rsidR="003620B0" w:rsidRDefault="003620B0"/>
                            <w:p w14:paraId="14350605" w14:textId="77777777" w:rsidR="003620B0" w:rsidRPr="00A81C94" w:rsidRDefault="003620B0" w:rsidP="00A81C94">
                              <w:pPr>
                                <w:pStyle w:val="Textfeld"/>
                                <w:rPr>
                                  <w:color w:val="000000" w:themeColor="text1"/>
                                </w:rPr>
                              </w:pPr>
                              <w:r w:rsidRPr="00A81C94">
                                <w:rPr>
                                  <w:color w:val="000000" w:themeColor="text1"/>
                                </w:rPr>
                                <w:t>Probleme mit Versicherungen</w:t>
                              </w:r>
                            </w:p>
                            <w:p w14:paraId="5134B167" w14:textId="77777777" w:rsidR="003620B0" w:rsidRDefault="003620B0"/>
                            <w:p w14:paraId="6D86901C" w14:textId="77777777" w:rsidR="003620B0" w:rsidRPr="00A81C94" w:rsidRDefault="003620B0" w:rsidP="00A81C94">
                              <w:pPr>
                                <w:pStyle w:val="Textfeld"/>
                                <w:rPr>
                                  <w:color w:val="000000" w:themeColor="text1"/>
                                </w:rPr>
                              </w:pPr>
                              <w:r w:rsidRPr="00A81C94">
                                <w:rPr>
                                  <w:color w:val="000000" w:themeColor="text1"/>
                                </w:rPr>
                                <w:t>Probleme mit Versicherungen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6" name="Ellipse 1786"/>
                        <wps:cNvSpPr/>
                        <wps:spPr>
                          <a:xfrm>
                            <a:off x="276224" y="4980737"/>
                            <a:ext cx="2484000" cy="600494"/>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41F55A9" w14:textId="77777777" w:rsidR="003620B0" w:rsidRPr="000000F4" w:rsidRDefault="003620B0" w:rsidP="000000F4">
                              <w:pPr>
                                <w:pStyle w:val="Textfeld"/>
                                <w:rPr>
                                  <w:color w:val="000000" w:themeColor="text1"/>
                                </w:rPr>
                              </w:pPr>
                              <w:r w:rsidRPr="000000F4">
                                <w:rPr>
                                  <w:color w:val="000000" w:themeColor="text1"/>
                                </w:rPr>
                                <w:t>Versicherungsarten</w:t>
                              </w:r>
                            </w:p>
                            <w:p w14:paraId="01260A44" w14:textId="77777777" w:rsidR="003620B0" w:rsidRDefault="003620B0"/>
                            <w:p w14:paraId="2B648C53" w14:textId="77777777" w:rsidR="003620B0" w:rsidRPr="000000F4" w:rsidRDefault="003620B0" w:rsidP="000000F4">
                              <w:pPr>
                                <w:pStyle w:val="Textfeld"/>
                                <w:rPr>
                                  <w:color w:val="000000" w:themeColor="text1"/>
                                </w:rPr>
                              </w:pPr>
                              <w:r w:rsidRPr="000000F4">
                                <w:rPr>
                                  <w:color w:val="000000" w:themeColor="text1"/>
                                </w:rPr>
                                <w:t>Versicherungsarten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 name="Ellipse 1787"/>
                        <wps:cNvSpPr/>
                        <wps:spPr>
                          <a:xfrm>
                            <a:off x="536634" y="1894095"/>
                            <a:ext cx="1057524" cy="731520"/>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3B1D386" w14:textId="77777777" w:rsidR="003620B0" w:rsidRPr="000000F4" w:rsidRDefault="003620B0" w:rsidP="000000F4">
                              <w:pPr>
                                <w:pStyle w:val="Textfeld"/>
                                <w:rPr>
                                  <w:color w:val="000000" w:themeColor="text1"/>
                                </w:rPr>
                              </w:pPr>
                              <w:r w:rsidRPr="000000F4">
                                <w:rPr>
                                  <w:color w:val="000000" w:themeColor="text1"/>
                                </w:rPr>
                                <w:t>…</w:t>
                              </w:r>
                            </w:p>
                            <w:p w14:paraId="080CB751" w14:textId="77777777" w:rsidR="003620B0" w:rsidRDefault="003620B0"/>
                            <w:p w14:paraId="6AE146CF" w14:textId="77777777" w:rsidR="003620B0" w:rsidRPr="000000F4" w:rsidRDefault="003620B0" w:rsidP="000000F4">
                              <w:pPr>
                                <w:pStyle w:val="Textfeld"/>
                                <w:rPr>
                                  <w:color w:val="000000" w:themeColor="text1"/>
                                </w:rPr>
                              </w:pPr>
                              <w:r w:rsidRPr="000000F4">
                                <w:rPr>
                                  <w:color w:val="000000" w:themeColor="text1"/>
                                </w:rPr>
                                <w:t>…</w:t>
                              </w:r>
                            </w:p>
                            <w:p w14:paraId="5F666FBA" w14:textId="77777777" w:rsidR="003620B0" w:rsidRDefault="003620B0"/>
                            <w:p w14:paraId="77D92E93" w14:textId="77777777" w:rsidR="003620B0" w:rsidRPr="000000F4" w:rsidRDefault="003620B0" w:rsidP="000000F4">
                              <w:pPr>
                                <w:pStyle w:val="Textfeld"/>
                                <w:rPr>
                                  <w:color w:val="000000" w:themeColor="text1"/>
                                </w:rPr>
                              </w:pPr>
                              <w:r w:rsidRPr="000000F4">
                                <w:rPr>
                                  <w:color w:val="000000" w:themeColor="text1"/>
                                </w:rPr>
                                <w:t>…</w:t>
                              </w:r>
                            </w:p>
                            <w:p w14:paraId="61DCAED8" w14:textId="77777777" w:rsidR="003620B0" w:rsidRDefault="003620B0"/>
                            <w:p w14:paraId="6A2C6E9B" w14:textId="77777777" w:rsidR="003620B0" w:rsidRPr="000000F4" w:rsidRDefault="003620B0" w:rsidP="000000F4">
                              <w:pPr>
                                <w:pStyle w:val="Textfeld"/>
                                <w:rPr>
                                  <w:color w:val="000000" w:themeColor="text1"/>
                                </w:rPr>
                              </w:pPr>
                              <w:r w:rsidRPr="000000F4">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0" name="Gerader Verbinder 1790"/>
                        <wps:cNvCnPr/>
                        <wps:spPr>
                          <a:xfrm flipV="1">
                            <a:off x="3548188" y="890458"/>
                            <a:ext cx="709916" cy="337911"/>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791" name="Gerader Verbinder 1791"/>
                        <wps:cNvCnPr>
                          <a:stCxn id="1782" idx="1"/>
                        </wps:cNvCnPr>
                        <wps:spPr>
                          <a:xfrm flipH="1" flipV="1">
                            <a:off x="2221416" y="489635"/>
                            <a:ext cx="474891" cy="73873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793" name="Rechteck: abgerundete Ecken 1793"/>
                        <wps:cNvSpPr/>
                        <wps:spPr>
                          <a:xfrm>
                            <a:off x="5123022" y="1894053"/>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1322378"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4B875BF4" w14:textId="77777777" w:rsidR="003620B0" w:rsidRDefault="003620B0" w:rsidP="00AE2A74"/>
                            <w:p w14:paraId="22DF83AC"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73CB23C4" w14:textId="77777777" w:rsidR="003620B0" w:rsidRDefault="003620B0"/>
                            <w:p w14:paraId="5327FE94"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405E4EA7" w14:textId="77777777" w:rsidR="003620B0" w:rsidRDefault="003620B0" w:rsidP="00AE2A74"/>
                            <w:p w14:paraId="7CFC432B"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74A9B50A" w14:textId="77777777" w:rsidR="003620B0" w:rsidRDefault="003620B0"/>
                            <w:p w14:paraId="2D933A8B"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0439AE5B" w14:textId="77777777" w:rsidR="003620B0" w:rsidRDefault="003620B0" w:rsidP="00AE2A74"/>
                            <w:p w14:paraId="33E293F4"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1652C8A4" w14:textId="77777777" w:rsidR="003620B0" w:rsidRDefault="003620B0"/>
                            <w:p w14:paraId="00E7FC9F"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5ED30659" w14:textId="77777777" w:rsidR="003620B0" w:rsidRDefault="003620B0" w:rsidP="00AE2A74"/>
                            <w:p w14:paraId="60A77313"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5" name="Rechteck: abgerundete Ecken 1795"/>
                        <wps:cNvSpPr/>
                        <wps:spPr>
                          <a:xfrm>
                            <a:off x="4258962" y="561217"/>
                            <a:ext cx="1692000" cy="504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90D2D22"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2989244E" w14:textId="77777777" w:rsidR="003620B0" w:rsidRDefault="003620B0"/>
                            <w:p w14:paraId="0D428B99"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4CF21618" w14:textId="77777777" w:rsidR="003620B0" w:rsidRDefault="003620B0"/>
                            <w:p w14:paraId="7E466251"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6D36C831" w14:textId="77777777" w:rsidR="003620B0" w:rsidRDefault="003620B0"/>
                            <w:p w14:paraId="69AAE8EC"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6" name="Rechteck: abgerundete Ecken 1796"/>
                        <wps:cNvSpPr/>
                        <wps:spPr>
                          <a:xfrm>
                            <a:off x="236426" y="129677"/>
                            <a:ext cx="331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522C434"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01CDEF10" w14:textId="77777777" w:rsidR="003620B0" w:rsidRDefault="003620B0"/>
                            <w:p w14:paraId="5458E911"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71F20A1E" w14:textId="77777777" w:rsidR="003620B0" w:rsidRDefault="003620B0"/>
                            <w:p w14:paraId="6D7B02AD"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2322A8B3" w14:textId="77777777" w:rsidR="003620B0" w:rsidRDefault="003620B0"/>
                            <w:p w14:paraId="03AEACA1"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7" name="Gerader Verbinder 1797"/>
                        <wps:cNvCnPr>
                          <a:stCxn id="1793" idx="1"/>
                        </wps:cNvCnPr>
                        <wps:spPr>
                          <a:xfrm flipH="1" flipV="1">
                            <a:off x="3648809" y="1615440"/>
                            <a:ext cx="1473870" cy="45843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798" name="Rechteck: abgerundete Ecken 1798"/>
                        <wps:cNvSpPr/>
                        <wps:spPr>
                          <a:xfrm>
                            <a:off x="4897000" y="3388913"/>
                            <a:ext cx="1224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AE8F535"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7613BDA1" w14:textId="77777777" w:rsidR="003620B0" w:rsidRDefault="003620B0"/>
                            <w:p w14:paraId="6E5EBF59"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43DFAEE5" w14:textId="77777777" w:rsidR="003620B0" w:rsidRDefault="003620B0"/>
                            <w:p w14:paraId="774560E1"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3BA281D6" w14:textId="77777777" w:rsidR="003620B0" w:rsidRDefault="003620B0"/>
                            <w:p w14:paraId="645BD05F"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9" name="Rechteck: abgerundete Ecken 1799"/>
                        <wps:cNvSpPr/>
                        <wps:spPr>
                          <a:xfrm>
                            <a:off x="4872816" y="5972790"/>
                            <a:ext cx="97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1C10F7E"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267C239A" w14:textId="77777777" w:rsidR="003620B0" w:rsidRDefault="003620B0"/>
                            <w:p w14:paraId="036E81B9"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41734137" w14:textId="77777777" w:rsidR="003620B0" w:rsidRDefault="003620B0"/>
                            <w:p w14:paraId="7D99BEDB"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0E3BDCA2" w14:textId="77777777" w:rsidR="003620B0" w:rsidRDefault="003620B0"/>
                            <w:p w14:paraId="298BFD1B"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0" name="Rechteck: abgerundete Ecken 1800"/>
                        <wps:cNvSpPr/>
                        <wps:spPr>
                          <a:xfrm>
                            <a:off x="2810742" y="5350724"/>
                            <a:ext cx="129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2E022797" w14:textId="77777777" w:rsidR="003620B0" w:rsidRPr="00E46B0F" w:rsidRDefault="003620B0" w:rsidP="00AE2A74">
                              <w:pPr>
                                <w:ind w:left="0" w:right="0"/>
                                <w:jc w:val="center"/>
                                <w:rPr>
                                  <w:szCs w:val="28"/>
                                </w:rPr>
                              </w:pPr>
                              <w:r>
                                <w:rPr>
                                  <w:color w:val="000000" w:themeColor="text1"/>
                                  <w:szCs w:val="28"/>
                                </w:rPr>
                                <w:t>Kleingedrucktes</w:t>
                              </w:r>
                            </w:p>
                            <w:p w14:paraId="23B598F5" w14:textId="77777777" w:rsidR="003620B0" w:rsidRDefault="003620B0"/>
                            <w:p w14:paraId="08B9C553" w14:textId="77777777" w:rsidR="003620B0" w:rsidRPr="00E46B0F" w:rsidRDefault="003620B0" w:rsidP="00AE2A74">
                              <w:pPr>
                                <w:ind w:left="0" w:right="0"/>
                                <w:jc w:val="center"/>
                                <w:rPr>
                                  <w:szCs w:val="28"/>
                                </w:rPr>
                              </w:pPr>
                              <w:r>
                                <w:rPr>
                                  <w:color w:val="000000" w:themeColor="text1"/>
                                  <w:szCs w:val="28"/>
                                </w:rPr>
                                <w:t>Kleingedrucktes</w:t>
                              </w:r>
                            </w:p>
                            <w:p w14:paraId="59D3BE38" w14:textId="77777777" w:rsidR="003620B0" w:rsidRDefault="003620B0"/>
                            <w:p w14:paraId="2B35459C" w14:textId="77777777" w:rsidR="003620B0" w:rsidRPr="00E46B0F" w:rsidRDefault="003620B0" w:rsidP="00AE2A74">
                              <w:pPr>
                                <w:ind w:left="0" w:right="0"/>
                                <w:jc w:val="center"/>
                                <w:rPr>
                                  <w:szCs w:val="28"/>
                                </w:rPr>
                              </w:pPr>
                              <w:r>
                                <w:rPr>
                                  <w:color w:val="000000" w:themeColor="text1"/>
                                  <w:szCs w:val="28"/>
                                </w:rPr>
                                <w:t>Kleingedrucktes</w:t>
                              </w:r>
                            </w:p>
                            <w:p w14:paraId="35BC2E4A" w14:textId="77777777" w:rsidR="003620B0" w:rsidRDefault="003620B0"/>
                            <w:p w14:paraId="0F48A4B4" w14:textId="77777777" w:rsidR="003620B0" w:rsidRPr="00E46B0F" w:rsidRDefault="003620B0" w:rsidP="00AE2A74">
                              <w:pPr>
                                <w:ind w:left="0" w:right="0"/>
                                <w:jc w:val="center"/>
                                <w:rPr>
                                  <w:szCs w:val="28"/>
                                </w:rPr>
                              </w:pPr>
                              <w:r>
                                <w:rPr>
                                  <w:color w:val="000000" w:themeColor="text1"/>
                                  <w:szCs w:val="28"/>
                                </w:rPr>
                                <w:t>Kleingedrucktes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 name="Gerader Verbinder 1801"/>
                        <wps:cNvCnPr>
                          <a:stCxn id="1798" idx="2"/>
                        </wps:cNvCnPr>
                        <wps:spPr>
                          <a:xfrm flipH="1">
                            <a:off x="5349240" y="3748590"/>
                            <a:ext cx="159391" cy="903404"/>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2" name="Gerader Verbinder 1802"/>
                        <wps:cNvCnPr/>
                        <wps:spPr>
                          <a:xfrm flipH="1" flipV="1">
                            <a:off x="5241254" y="5551695"/>
                            <a:ext cx="171562" cy="42109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3" name="Gerader Verbinder 1803"/>
                        <wps:cNvCnPr>
                          <a:stCxn id="1785" idx="3"/>
                          <a:endCxn id="1800" idx="3"/>
                        </wps:cNvCnPr>
                        <wps:spPr>
                          <a:xfrm flipH="1">
                            <a:off x="4106742" y="5418955"/>
                            <a:ext cx="466849" cy="111769"/>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4" name="Rechteck: abgerundete Ecken 1804"/>
                        <wps:cNvSpPr/>
                        <wps:spPr>
                          <a:xfrm>
                            <a:off x="194727" y="6048903"/>
                            <a:ext cx="1764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88FDE14"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22478FE4" w14:textId="77777777" w:rsidR="003620B0" w:rsidRDefault="003620B0"/>
                            <w:p w14:paraId="2E67E383"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628FEF94" w14:textId="77777777" w:rsidR="003620B0" w:rsidRDefault="003620B0"/>
                            <w:p w14:paraId="46E6FC8C"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26736366" w14:textId="77777777" w:rsidR="003620B0" w:rsidRDefault="003620B0"/>
                            <w:p w14:paraId="33B9000B"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5" name="Rechteck: abgerundete Ecken 1805"/>
                        <wps:cNvSpPr/>
                        <wps:spPr>
                          <a:xfrm>
                            <a:off x="36000" y="3748913"/>
                            <a:ext cx="162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83E3E65"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16EC8F1F" w14:textId="77777777" w:rsidR="003620B0" w:rsidRDefault="003620B0"/>
                            <w:p w14:paraId="0C3B575B"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5B92EF49" w14:textId="77777777" w:rsidR="003620B0" w:rsidRDefault="003620B0"/>
                            <w:p w14:paraId="2EF2AA53"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2E7CEDB9" w14:textId="77777777" w:rsidR="003620B0" w:rsidRDefault="003620B0"/>
                            <w:p w14:paraId="09B89532"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6" name="Gerader Verbinder 1806"/>
                        <wps:cNvCnPr>
                          <a:stCxn id="1805" idx="2"/>
                        </wps:cNvCnPr>
                        <wps:spPr>
                          <a:xfrm>
                            <a:off x="846000" y="4108913"/>
                            <a:ext cx="153490" cy="87140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7" name="Gerader Verbinder 1807"/>
                        <wps:cNvCnPr/>
                        <wps:spPr>
                          <a:xfrm flipV="1">
                            <a:off x="662727" y="5551228"/>
                            <a:ext cx="165948" cy="497166"/>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8" name="Gerader Verbinder 1808"/>
                        <wps:cNvCnPr>
                          <a:stCxn id="1786" idx="7"/>
                        </wps:cNvCnPr>
                        <wps:spPr>
                          <a:xfrm flipV="1">
                            <a:off x="2396290" y="4191000"/>
                            <a:ext cx="353307" cy="877241"/>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809" name="Gerader Verbinder 1809"/>
                        <wps:cNvCnPr>
                          <a:stCxn id="1784" idx="5"/>
                          <a:endCxn id="1785" idx="1"/>
                        </wps:cNvCnPr>
                        <wps:spPr>
                          <a:xfrm>
                            <a:off x="4239130" y="4037440"/>
                            <a:ext cx="334461" cy="74515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810" name="Gerader Verbinder 1810"/>
                        <wps:cNvCnPr>
                          <a:stCxn id="1787" idx="5"/>
                          <a:endCxn id="1784" idx="1"/>
                        </wps:cNvCnPr>
                        <wps:spPr>
                          <a:xfrm>
                            <a:off x="1439287" y="2518486"/>
                            <a:ext cx="753169" cy="574387"/>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811" name="Rechteck: abgerundete Ecken 1811"/>
                        <wps:cNvSpPr/>
                        <wps:spPr>
                          <a:xfrm>
                            <a:off x="2221565" y="6275723"/>
                            <a:ext cx="165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5E855A6" w14:textId="77777777" w:rsidR="003620B0" w:rsidRDefault="003620B0" w:rsidP="00AE2A74">
                              <w:pPr>
                                <w:ind w:left="0" w:right="0"/>
                                <w:jc w:val="center"/>
                              </w:pPr>
                              <w:r>
                                <w:rPr>
                                  <w:color w:val="000000" w:themeColor="text1"/>
                                  <w:szCs w:val="28"/>
                                </w:rPr>
                                <w:t>Krankenversicherung</w:t>
                              </w:r>
                            </w:p>
                            <w:p w14:paraId="3D2A69FE" w14:textId="77777777" w:rsidR="003620B0" w:rsidRDefault="003620B0"/>
                            <w:p w14:paraId="1F3100F4" w14:textId="77777777" w:rsidR="003620B0" w:rsidRDefault="003620B0" w:rsidP="00AE2A74">
                              <w:pPr>
                                <w:ind w:left="0" w:right="0"/>
                                <w:jc w:val="center"/>
                              </w:pPr>
                              <w:r>
                                <w:rPr>
                                  <w:color w:val="000000" w:themeColor="text1"/>
                                  <w:szCs w:val="28"/>
                                </w:rPr>
                                <w:t>Krankenversicherung</w:t>
                              </w:r>
                            </w:p>
                            <w:p w14:paraId="35FE55A7" w14:textId="77777777" w:rsidR="003620B0" w:rsidRDefault="003620B0"/>
                            <w:p w14:paraId="7928A64E" w14:textId="77777777" w:rsidR="003620B0" w:rsidRDefault="003620B0" w:rsidP="00AE2A74">
                              <w:pPr>
                                <w:ind w:left="0" w:right="0"/>
                                <w:jc w:val="center"/>
                              </w:pPr>
                              <w:r>
                                <w:rPr>
                                  <w:color w:val="000000" w:themeColor="text1"/>
                                  <w:szCs w:val="28"/>
                                </w:rPr>
                                <w:t>Krankenversicherung</w:t>
                              </w:r>
                            </w:p>
                            <w:p w14:paraId="2780F8D8" w14:textId="77777777" w:rsidR="003620B0" w:rsidRDefault="003620B0"/>
                            <w:p w14:paraId="19D74FB6" w14:textId="77777777" w:rsidR="003620B0" w:rsidRDefault="003620B0" w:rsidP="00AE2A74">
                              <w:pPr>
                                <w:ind w:left="0" w:right="0"/>
                                <w:jc w:val="center"/>
                              </w:pPr>
                              <w:r>
                                <w:rPr>
                                  <w:color w:val="000000" w:themeColor="text1"/>
                                  <w:szCs w:val="28"/>
                                </w:rPr>
                                <w:t>Krankenversicherung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2" name="Gerader Verbinder 1812"/>
                        <wps:cNvCnPr>
                          <a:endCxn id="1786" idx="5"/>
                        </wps:cNvCnPr>
                        <wps:spPr>
                          <a:xfrm flipH="1" flipV="1">
                            <a:off x="2396451" y="5493291"/>
                            <a:ext cx="205570" cy="781906"/>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13" name="Rechteck: abgerundete Ecken 1813"/>
                        <wps:cNvSpPr/>
                        <wps:spPr>
                          <a:xfrm>
                            <a:off x="1552576" y="4230405"/>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9EA9EC7" w14:textId="77777777" w:rsidR="003620B0" w:rsidRDefault="003620B0" w:rsidP="00AE2A74">
                              <w:pPr>
                                <w:ind w:left="0" w:right="0"/>
                                <w:jc w:val="center"/>
                              </w:pPr>
                              <w:r>
                                <w:rPr>
                                  <w:rFonts w:eastAsia="MS Mincho"/>
                                  <w:color w:val="000000"/>
                                  <w:szCs w:val="28"/>
                                </w:rPr>
                                <w:t>…</w:t>
                              </w:r>
                            </w:p>
                            <w:p w14:paraId="58DA0398" w14:textId="77777777" w:rsidR="003620B0" w:rsidRDefault="003620B0"/>
                            <w:p w14:paraId="3EC8CD1D" w14:textId="77777777" w:rsidR="003620B0" w:rsidRDefault="003620B0" w:rsidP="00AE2A74">
                              <w:pPr>
                                <w:ind w:left="0" w:right="0"/>
                                <w:jc w:val="center"/>
                              </w:pPr>
                              <w:r>
                                <w:rPr>
                                  <w:rFonts w:eastAsia="MS Mincho"/>
                                  <w:color w:val="000000"/>
                                  <w:szCs w:val="28"/>
                                </w:rPr>
                                <w:t>…</w:t>
                              </w:r>
                            </w:p>
                            <w:p w14:paraId="3871A4C8" w14:textId="77777777" w:rsidR="003620B0" w:rsidRDefault="003620B0"/>
                            <w:p w14:paraId="7ACB5EED" w14:textId="77777777" w:rsidR="003620B0" w:rsidRDefault="003620B0" w:rsidP="00AE2A74">
                              <w:pPr>
                                <w:ind w:left="0" w:right="0"/>
                                <w:jc w:val="center"/>
                              </w:pPr>
                              <w:r>
                                <w:rPr>
                                  <w:rFonts w:eastAsia="MS Mincho"/>
                                  <w:color w:val="000000"/>
                                  <w:szCs w:val="28"/>
                                </w:rPr>
                                <w:t>…</w:t>
                              </w:r>
                            </w:p>
                            <w:p w14:paraId="670594DE" w14:textId="77777777" w:rsidR="003620B0" w:rsidRDefault="003620B0"/>
                            <w:p w14:paraId="5C2D02B5" w14:textId="77777777" w:rsidR="003620B0" w:rsidRDefault="003620B0" w:rsidP="00AE2A74">
                              <w:pPr>
                                <w:ind w:left="0" w:right="0"/>
                                <w:jc w:val="center"/>
                              </w:pPr>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4" name="Rechteck: abgerundete Ecken 1814"/>
                        <wps:cNvSpPr/>
                        <wps:spPr>
                          <a:xfrm>
                            <a:off x="5832389" y="4051695"/>
                            <a:ext cx="432000" cy="35941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ED18700"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p w14:paraId="4735073B" w14:textId="77777777" w:rsidR="003620B0" w:rsidRDefault="003620B0"/>
                            <w:p w14:paraId="58634291"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p w14:paraId="72FD903C" w14:textId="77777777" w:rsidR="003620B0" w:rsidRDefault="003620B0"/>
                            <w:p w14:paraId="04934CA8"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p w14:paraId="21F06A14" w14:textId="77777777" w:rsidR="003620B0" w:rsidRDefault="003620B0"/>
                            <w:p w14:paraId="1F2238B7"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5" name="Gerader Verbinder 1815"/>
                        <wps:cNvCnPr>
                          <a:stCxn id="1813" idx="2"/>
                        </wps:cNvCnPr>
                        <wps:spPr>
                          <a:xfrm flipH="1">
                            <a:off x="1768457" y="4590010"/>
                            <a:ext cx="1" cy="390298"/>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16" name="Gerader Verbinder 1816"/>
                        <wps:cNvCnPr/>
                        <wps:spPr>
                          <a:xfrm flipH="1">
                            <a:off x="5950564" y="4408777"/>
                            <a:ext cx="95396" cy="29657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c:wpc>
                  </a:graphicData>
                </a:graphic>
                <wp14:sizeRelH relativeFrom="margin">
                  <wp14:pctWidth>0</wp14:pctWidth>
                </wp14:sizeRelH>
                <wp14:sizeRelV relativeFrom="margin">
                  <wp14:pctHeight>0</wp14:pctHeight>
                </wp14:sizeRelV>
              </wp:anchor>
            </w:drawing>
          </mc:Choice>
          <mc:Fallback>
            <w:pict>
              <v:group w14:anchorId="545DF3D6" id="Zeichenbereich 1817" o:spid="_x0000_s1029" editas="canvas" style="position:absolute;left:0;text-align:left;margin-left:0;margin-top:0;width:505.15pt;height:530.65pt;z-index:252083200;mso-position-horizontal:center;mso-width-relative:margin;mso-height-relative:margin" coordsize="64147,67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64147;height:67386;visibility:visible;mso-wrap-style:square" filled="t">
                  <v:fill o:detectmouseclick="t"/>
                  <v:path o:connecttype="none"/>
                </v:shape>
                <v:oval id="Ellipse 1782" o:spid="_x0000_s1031" style="position:absolute;left:25330;top:11312;width:11160;height:6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" fillcolor="white [3212]" strokecolor="black [3213]" strokeweight="1.5pt">
                  <v:textbox>
                    <w:txbxContent>
                      <w:p w14:paraId="0625537D" w14:textId="77777777" w:rsidR="003620B0" w:rsidRPr="0073469F" w:rsidRDefault="003620B0" w:rsidP="0073469F">
                        <w:pPr>
                          <w:pStyle w:val="Textfeld"/>
                          <w:rPr>
                            <w:color w:val="000000" w:themeColor="text1"/>
                          </w:rPr>
                        </w:pPr>
                        <w:r w:rsidRPr="0073469F">
                          <w:rPr>
                            <w:color w:val="000000" w:themeColor="text1"/>
                          </w:rPr>
                          <w:t>Fragen</w:t>
                        </w:r>
                      </w:p>
                    </w:txbxContent>
                  </v:textbox>
                </v:oval>
                <v:line id="Gerader Verbinder 1783" o:spid="_x0000_s1032" style="position:absolute;visibility:visible;mso-wrap-style:square" from="30844,17951" to="32115,2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" strokecolor="black [3213]" strokeweight="1.5pt"/>
                <v:oval id="Ellipse 1784" o:spid="_x0000_s1033" style="position:absolute;left:17685;top:28972;width:28945;height:13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" fillcolor="white [3212]" strokecolor="black [3213]" strokeweight="2pt">
                  <v:textbox>
                    <w:txbxContent>
                      <w:p w14:paraId="710C99E8" w14:textId="77777777" w:rsidR="003620B0" w:rsidRPr="00C97F4E" w:rsidRDefault="003620B0" w:rsidP="00AE2A74">
                        <w:pPr>
                          <w:ind w:left="0" w:right="0"/>
                          <w:jc w:val="center"/>
                          <w:rPr>
                            <w:b/>
                            <w:bCs/>
                            <w:color w:val="000000" w:themeColor="text1"/>
                            <w:sz w:val="36"/>
                            <w:szCs w:val="36"/>
                          </w:rPr>
                        </w:pPr>
                        <w:r w:rsidRPr="00C97F4E">
                          <w:rPr>
                            <w:b/>
                            <w:bCs/>
                            <w:color w:val="000000" w:themeColor="text1"/>
                            <w:sz w:val="36"/>
                            <w:szCs w:val="36"/>
                          </w:rPr>
                          <w:t>Ver</w:t>
                        </w:r>
                        <w:r>
                          <w:rPr>
                            <w:b/>
                            <w:bCs/>
                            <w:color w:val="000000" w:themeColor="text1"/>
                            <w:sz w:val="36"/>
                            <w:szCs w:val="36"/>
                          </w:rPr>
                          <w:t>sicherungen</w:t>
                        </w:r>
                      </w:p>
                    </w:txbxContent>
                  </v:textbox>
                </v:oval>
                <v:oval id="Ellipse 1785" o:spid="_x0000_s1034" style="position:absolute;left:42578;top:46507;width:21562;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" fillcolor="white [3212]" strokecolor="black [3213]" strokeweight="1.5pt">
                  <v:textbox>
                    <w:txbxContent>
                      <w:p w14:paraId="47C14EEF" w14:textId="77777777" w:rsidR="003620B0" w:rsidRPr="00A81C94" w:rsidRDefault="003620B0" w:rsidP="00A81C94">
                        <w:pPr>
                          <w:pStyle w:val="Textfeld"/>
                          <w:rPr>
                            <w:color w:val="000000" w:themeColor="text1"/>
                          </w:rPr>
                        </w:pPr>
                        <w:r w:rsidRPr="00A81C94">
                          <w:rPr>
                            <w:color w:val="000000" w:themeColor="text1"/>
                          </w:rPr>
                          <w:t>Probleme mit Versicherung</w:t>
                        </w:r>
                        <w:r>
                          <w:rPr>
                            <w:color w:val="000000" w:themeColor="text1"/>
                          </w:rPr>
                          <w:t>en</w:t>
                        </w:r>
                      </w:p>
                      <w:p w14:paraId="5DFE0349" w14:textId="77777777" w:rsidR="003620B0" w:rsidRDefault="003620B0"/>
                      <w:p w14:paraId="74D0E6E6" w14:textId="77777777" w:rsidR="003620B0" w:rsidRPr="00A81C94" w:rsidRDefault="003620B0" w:rsidP="00A81C94">
                        <w:pPr>
                          <w:pStyle w:val="Textfeld"/>
                          <w:rPr>
                            <w:color w:val="000000" w:themeColor="text1"/>
                          </w:rPr>
                        </w:pPr>
                        <w:r w:rsidRPr="00A81C94">
                          <w:rPr>
                            <w:color w:val="000000" w:themeColor="text1"/>
                          </w:rPr>
                          <w:t>Probleme mit Versicherungen</w:t>
                        </w:r>
                      </w:p>
                      <w:p w14:paraId="0D370E87" w14:textId="77777777" w:rsidR="003620B0" w:rsidRDefault="003620B0"/>
                      <w:p w14:paraId="14350605" w14:textId="77777777" w:rsidR="003620B0" w:rsidRPr="00A81C94" w:rsidRDefault="003620B0" w:rsidP="00A81C94">
                        <w:pPr>
                          <w:pStyle w:val="Textfeld"/>
                          <w:rPr>
                            <w:color w:val="000000" w:themeColor="text1"/>
                          </w:rPr>
                        </w:pPr>
                        <w:r w:rsidRPr="00A81C94">
                          <w:rPr>
                            <w:color w:val="000000" w:themeColor="text1"/>
                          </w:rPr>
                          <w:t>Probleme mit Versicherungen</w:t>
                        </w:r>
                      </w:p>
                      <w:p w14:paraId="5134B167" w14:textId="77777777" w:rsidR="003620B0" w:rsidRDefault="003620B0"/>
                      <w:p w14:paraId="6D86901C" w14:textId="77777777" w:rsidR="003620B0" w:rsidRPr="00A81C94" w:rsidRDefault="003620B0" w:rsidP="00A81C94">
                        <w:pPr>
                          <w:pStyle w:val="Textfeld"/>
                          <w:rPr>
                            <w:color w:val="000000" w:themeColor="text1"/>
                          </w:rPr>
                        </w:pPr>
                        <w:r w:rsidRPr="00A81C94">
                          <w:rPr>
                            <w:color w:val="000000" w:themeColor="text1"/>
                          </w:rPr>
                          <w:t>Probleme mit Versicherungen</w:t>
                        </w:r>
                      </w:p>
                    </w:txbxContent>
                  </v:textbox>
                </v:oval>
                <v:oval id="Ellipse 1786" o:spid="_x0000_s1035" style="position:absolute;left:2762;top:49807;width:24840;height:6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" fillcolor="white [3212]" strokecolor="black [3213]" strokeweight="1.5pt">
                  <v:textbox>
                    <w:txbxContent>
                      <w:p w14:paraId="441F55A9" w14:textId="77777777" w:rsidR="003620B0" w:rsidRPr="000000F4" w:rsidRDefault="003620B0" w:rsidP="000000F4">
                        <w:pPr>
                          <w:pStyle w:val="Textfeld"/>
                          <w:rPr>
                            <w:color w:val="000000" w:themeColor="text1"/>
                          </w:rPr>
                        </w:pPr>
                        <w:r w:rsidRPr="000000F4">
                          <w:rPr>
                            <w:color w:val="000000" w:themeColor="text1"/>
                          </w:rPr>
                          <w:t>Versicherungsarten</w:t>
                        </w:r>
                      </w:p>
                      <w:p w14:paraId="01260A44" w14:textId="77777777" w:rsidR="003620B0" w:rsidRDefault="003620B0"/>
                      <w:p w14:paraId="2B648C53" w14:textId="77777777" w:rsidR="003620B0" w:rsidRPr="000000F4" w:rsidRDefault="003620B0" w:rsidP="000000F4">
                        <w:pPr>
                          <w:pStyle w:val="Textfeld"/>
                          <w:rPr>
                            <w:color w:val="000000" w:themeColor="text1"/>
                          </w:rPr>
                        </w:pPr>
                        <w:r w:rsidRPr="000000F4">
                          <w:rPr>
                            <w:color w:val="000000" w:themeColor="text1"/>
                          </w:rPr>
                          <w:t>Versicherungsarten</w:t>
                        </w:r>
                      </w:p>
                    </w:txbxContent>
                  </v:textbox>
                </v:oval>
                <v:oval id="Ellipse 1787" o:spid="_x0000_s1036" style="position:absolute;left:5366;top:18940;width:10575;height:7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" fillcolor="white [3212]" strokecolor="black [3213]" strokeweight="1.5pt">
                  <v:textbox>
                    <w:txbxContent>
                      <w:p w14:paraId="73B1D386" w14:textId="77777777" w:rsidR="003620B0" w:rsidRPr="000000F4" w:rsidRDefault="003620B0" w:rsidP="000000F4">
                        <w:pPr>
                          <w:pStyle w:val="Textfeld"/>
                          <w:rPr>
                            <w:color w:val="000000" w:themeColor="text1"/>
                          </w:rPr>
                        </w:pPr>
                        <w:r w:rsidRPr="000000F4">
                          <w:rPr>
                            <w:color w:val="000000" w:themeColor="text1"/>
                          </w:rPr>
                          <w:t>…</w:t>
                        </w:r>
                      </w:p>
                      <w:p w14:paraId="080CB751" w14:textId="77777777" w:rsidR="003620B0" w:rsidRDefault="003620B0"/>
                      <w:p w14:paraId="6AE146CF" w14:textId="77777777" w:rsidR="003620B0" w:rsidRPr="000000F4" w:rsidRDefault="003620B0" w:rsidP="000000F4">
                        <w:pPr>
                          <w:pStyle w:val="Textfeld"/>
                          <w:rPr>
                            <w:color w:val="000000" w:themeColor="text1"/>
                          </w:rPr>
                        </w:pPr>
                        <w:r w:rsidRPr="000000F4">
                          <w:rPr>
                            <w:color w:val="000000" w:themeColor="text1"/>
                          </w:rPr>
                          <w:t>…</w:t>
                        </w:r>
                      </w:p>
                      <w:p w14:paraId="5F666FBA" w14:textId="77777777" w:rsidR="003620B0" w:rsidRDefault="003620B0"/>
                      <w:p w14:paraId="77D92E93" w14:textId="77777777" w:rsidR="003620B0" w:rsidRPr="000000F4" w:rsidRDefault="003620B0" w:rsidP="000000F4">
                        <w:pPr>
                          <w:pStyle w:val="Textfeld"/>
                          <w:rPr>
                            <w:color w:val="000000" w:themeColor="text1"/>
                          </w:rPr>
                        </w:pPr>
                        <w:r w:rsidRPr="000000F4">
                          <w:rPr>
                            <w:color w:val="000000" w:themeColor="text1"/>
                          </w:rPr>
                          <w:t>…</w:t>
                        </w:r>
                      </w:p>
                      <w:p w14:paraId="61DCAED8" w14:textId="77777777" w:rsidR="003620B0" w:rsidRDefault="003620B0"/>
                      <w:p w14:paraId="6A2C6E9B" w14:textId="77777777" w:rsidR="003620B0" w:rsidRPr="000000F4" w:rsidRDefault="003620B0" w:rsidP="000000F4">
                        <w:pPr>
                          <w:pStyle w:val="Textfeld"/>
                          <w:rPr>
                            <w:color w:val="000000" w:themeColor="text1"/>
                          </w:rPr>
                        </w:pPr>
                        <w:r w:rsidRPr="000000F4">
                          <w:rPr>
                            <w:color w:val="000000" w:themeColor="text1"/>
                          </w:rPr>
                          <w:t>…</w:t>
                        </w:r>
                      </w:p>
                    </w:txbxContent>
                  </v:textbox>
                </v:oval>
                <v:line id="Gerader Verbinder 1790" o:spid="_x0000_s1037" style="position:absolute;flip:y;visibility:visible;mso-wrap-style:square" from="35481,8904" to="42581,1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" strokecolor="black [3200]">
                  <v:stroke dashstyle="dash"/>
                </v:line>
                <v:line id="Gerader Verbinder 1791" o:spid="_x0000_s1038" style="position:absolute;flip:x y;visibility:visible;mso-wrap-style:square" from="22214,4896" to="26963,1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" strokecolor="black [3200]">
                  <v:stroke dashstyle="dash"/>
                </v:line>
                <v:roundrect id="Rechteck: abgerundete Ecken 1793" o:spid="_x0000_s1039" style="position:absolute;left:51230;top:18940;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" fillcolor="white [3212]" strokecolor="black [3213]" strokeweight=".5pt">
                  <v:textbox>
                    <w:txbxContent>
                      <w:p w14:paraId="11322378"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4B875BF4" w14:textId="77777777" w:rsidR="003620B0" w:rsidRDefault="003620B0" w:rsidP="00AE2A74"/>
                      <w:p w14:paraId="22DF83AC"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73CB23C4" w14:textId="77777777" w:rsidR="003620B0" w:rsidRDefault="003620B0"/>
                      <w:p w14:paraId="5327FE94"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405E4EA7" w14:textId="77777777" w:rsidR="003620B0" w:rsidRDefault="003620B0" w:rsidP="00AE2A74"/>
                      <w:p w14:paraId="7CFC432B"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74A9B50A" w14:textId="77777777" w:rsidR="003620B0" w:rsidRDefault="003620B0"/>
                      <w:p w14:paraId="2D933A8B"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0439AE5B" w14:textId="77777777" w:rsidR="003620B0" w:rsidRDefault="003620B0" w:rsidP="00AE2A74"/>
                      <w:p w14:paraId="33E293F4"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1652C8A4" w14:textId="77777777" w:rsidR="003620B0" w:rsidRDefault="003620B0"/>
                      <w:p w14:paraId="00E7FC9F"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5ED30659" w14:textId="77777777" w:rsidR="003620B0" w:rsidRDefault="003620B0" w:rsidP="00AE2A74"/>
                      <w:p w14:paraId="60A77313"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txbxContent>
                  </v:textbox>
                </v:roundrect>
                <v:roundrect id="Rechteck: abgerundete Ecken 1795" o:spid="_x0000_s1040" style="position:absolute;left:42589;top:5612;width:16920;height:504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" fillcolor="white [3212]" strokecolor="black [3213]" strokeweight=".5pt">
                  <v:textbox>
                    <w:txbxContent>
                      <w:p w14:paraId="190D2D22"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2989244E" w14:textId="77777777" w:rsidR="003620B0" w:rsidRDefault="003620B0"/>
                      <w:p w14:paraId="0D428B99"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4CF21618" w14:textId="77777777" w:rsidR="003620B0" w:rsidRDefault="003620B0"/>
                      <w:p w14:paraId="7E466251"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6D36C831" w14:textId="77777777" w:rsidR="003620B0" w:rsidRDefault="003620B0"/>
                      <w:p w14:paraId="69AAE8EC"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txbxContent>
                  </v:textbox>
                </v:roundrect>
                <v:roundrect id="Rechteck: abgerundete Ecken 1796" o:spid="_x0000_s1041" style="position:absolute;left:2364;top:1296;width:331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" fillcolor="white [3212]" strokecolor="black [3213]" strokeweight=".5pt">
                  <v:textbox>
                    <w:txbxContent>
                      <w:p w14:paraId="6522C434"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01CDEF10" w14:textId="77777777" w:rsidR="003620B0" w:rsidRDefault="003620B0"/>
                      <w:p w14:paraId="5458E911"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71F20A1E" w14:textId="77777777" w:rsidR="003620B0" w:rsidRDefault="003620B0"/>
                      <w:p w14:paraId="6D7B02AD"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2322A8B3" w14:textId="77777777" w:rsidR="003620B0" w:rsidRDefault="003620B0"/>
                      <w:p w14:paraId="03AEACA1"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txbxContent>
                  </v:textbox>
                </v:roundrect>
                <v:line id="Gerader Verbinder 1797" o:spid="_x0000_s1042" style="position:absolute;flip:x y;visibility:visible;mso-wrap-style:square" from="36488,16154" to="51226,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" strokecolor="black [3200]">
                  <v:stroke dashstyle="dash"/>
                </v:line>
                <v:roundrect id="Rechteck: abgerundete Ecken 1798" o:spid="_x0000_s1043" style="position:absolute;left:48970;top:33889;width:1224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" fillcolor="white [3212]" strokecolor="black [3213]" strokeweight=".5pt">
                  <v:textbox>
                    <w:txbxContent>
                      <w:p w14:paraId="1AE8F535"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7613BDA1" w14:textId="77777777" w:rsidR="003620B0" w:rsidRDefault="003620B0"/>
                      <w:p w14:paraId="6E5EBF59"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43DFAEE5" w14:textId="77777777" w:rsidR="003620B0" w:rsidRDefault="003620B0"/>
                      <w:p w14:paraId="774560E1"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3BA281D6" w14:textId="77777777" w:rsidR="003620B0" w:rsidRDefault="003620B0"/>
                      <w:p w14:paraId="645BD05F"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v:textbox>
                </v:roundrect>
                <v:roundrect id="Rechteck: abgerundete Ecken 1799" o:spid="_x0000_s1044" style="position:absolute;left:48728;top:59727;width:97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" fillcolor="white [3212]" strokecolor="black [3213]" strokeweight=".5pt">
                  <v:textbox>
                    <w:txbxContent>
                      <w:p w14:paraId="41C10F7E"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267C239A" w14:textId="77777777" w:rsidR="003620B0" w:rsidRDefault="003620B0"/>
                      <w:p w14:paraId="036E81B9"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41734137" w14:textId="77777777" w:rsidR="003620B0" w:rsidRDefault="003620B0"/>
                      <w:p w14:paraId="7D99BEDB"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0E3BDCA2" w14:textId="77777777" w:rsidR="003620B0" w:rsidRDefault="003620B0"/>
                      <w:p w14:paraId="298BFD1B"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v:textbox>
                </v:roundrect>
                <v:roundrect id="Rechteck: abgerundete Ecken 1800" o:spid="_x0000_s1045" style="position:absolute;left:28107;top:53507;width:129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" fillcolor="white [3212]" strokecolor="black [3213]" strokeweight=".5pt">
                  <v:textbox>
                    <w:txbxContent>
                      <w:p w14:paraId="2E022797" w14:textId="77777777" w:rsidR="003620B0" w:rsidRPr="00E46B0F" w:rsidRDefault="003620B0" w:rsidP="00AE2A74">
                        <w:pPr>
                          <w:ind w:left="0" w:right="0"/>
                          <w:jc w:val="center"/>
                          <w:rPr>
                            <w:szCs w:val="28"/>
                          </w:rPr>
                        </w:pPr>
                        <w:r>
                          <w:rPr>
                            <w:color w:val="000000" w:themeColor="text1"/>
                            <w:szCs w:val="28"/>
                          </w:rPr>
                          <w:t>Kleingedrucktes</w:t>
                        </w:r>
                      </w:p>
                      <w:p w14:paraId="23B598F5" w14:textId="77777777" w:rsidR="003620B0" w:rsidRDefault="003620B0"/>
                      <w:p w14:paraId="08B9C553" w14:textId="77777777" w:rsidR="003620B0" w:rsidRPr="00E46B0F" w:rsidRDefault="003620B0" w:rsidP="00AE2A74">
                        <w:pPr>
                          <w:ind w:left="0" w:right="0"/>
                          <w:jc w:val="center"/>
                          <w:rPr>
                            <w:szCs w:val="28"/>
                          </w:rPr>
                        </w:pPr>
                        <w:r>
                          <w:rPr>
                            <w:color w:val="000000" w:themeColor="text1"/>
                            <w:szCs w:val="28"/>
                          </w:rPr>
                          <w:t>Kleingedrucktes</w:t>
                        </w:r>
                      </w:p>
                      <w:p w14:paraId="59D3BE38" w14:textId="77777777" w:rsidR="003620B0" w:rsidRDefault="003620B0"/>
                      <w:p w14:paraId="2B35459C" w14:textId="77777777" w:rsidR="003620B0" w:rsidRPr="00E46B0F" w:rsidRDefault="003620B0" w:rsidP="00AE2A74">
                        <w:pPr>
                          <w:ind w:left="0" w:right="0"/>
                          <w:jc w:val="center"/>
                          <w:rPr>
                            <w:szCs w:val="28"/>
                          </w:rPr>
                        </w:pPr>
                        <w:r>
                          <w:rPr>
                            <w:color w:val="000000" w:themeColor="text1"/>
                            <w:szCs w:val="28"/>
                          </w:rPr>
                          <w:t>Kleingedrucktes</w:t>
                        </w:r>
                      </w:p>
                      <w:p w14:paraId="35BC2E4A" w14:textId="77777777" w:rsidR="003620B0" w:rsidRDefault="003620B0"/>
                      <w:p w14:paraId="0F48A4B4" w14:textId="77777777" w:rsidR="003620B0" w:rsidRPr="00E46B0F" w:rsidRDefault="003620B0" w:rsidP="00AE2A74">
                        <w:pPr>
                          <w:ind w:left="0" w:right="0"/>
                          <w:jc w:val="center"/>
                          <w:rPr>
                            <w:szCs w:val="28"/>
                          </w:rPr>
                        </w:pPr>
                        <w:r>
                          <w:rPr>
                            <w:color w:val="000000" w:themeColor="text1"/>
                            <w:szCs w:val="28"/>
                          </w:rPr>
                          <w:t>Kleingedrucktes</w:t>
                        </w:r>
                      </w:p>
                    </w:txbxContent>
                  </v:textbox>
                </v:roundrect>
                <v:line id="Gerader Verbinder 1801" o:spid="_x0000_s1046" style="position:absolute;flip:x;visibility:visible;mso-wrap-style:square" from="53492,37485" to="55086,46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" strokecolor="black [3200]">
                  <v:stroke dashstyle="dash"/>
                </v:line>
                <v:line id="Gerader Verbinder 1802" o:spid="_x0000_s1047" style="position:absolute;flip:x y;visibility:visible;mso-wrap-style:square" from="52412,55516" to="54128,5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" strokecolor="black [3200]">
                  <v:stroke dashstyle="dash"/>
                </v:line>
                <v:line id="Gerader Verbinder 1803" o:spid="_x0000_s1048" style="position:absolute;flip:x;visibility:visible;mso-wrap-style:square" from="41067,54189" to="45735,55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" strokecolor="black [3200]">
                  <v:stroke dashstyle="dash"/>
                </v:line>
                <v:roundrect id="Rechteck: abgerundete Ecken 1804" o:spid="_x0000_s1049" style="position:absolute;left:1947;top:60489;width:1764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" fillcolor="white [3212]" strokecolor="black [3213]" strokeweight=".5pt">
                  <v:textbox>
                    <w:txbxContent>
                      <w:p w14:paraId="588FDE14"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22478FE4" w14:textId="77777777" w:rsidR="003620B0" w:rsidRDefault="003620B0"/>
                      <w:p w14:paraId="2E67E383"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628FEF94" w14:textId="77777777" w:rsidR="003620B0" w:rsidRDefault="003620B0"/>
                      <w:p w14:paraId="46E6FC8C"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26736366" w14:textId="77777777" w:rsidR="003620B0" w:rsidRDefault="003620B0"/>
                      <w:p w14:paraId="33B9000B"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txbxContent>
                  </v:textbox>
                </v:roundrect>
                <v:roundrect id="Rechteck: abgerundete Ecken 1805" o:spid="_x0000_s1050" style="position:absolute;left:360;top:37489;width:162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" fillcolor="white [3212]" strokecolor="black [3213]" strokeweight=".5pt">
                  <v:textbox>
                    <w:txbxContent>
                      <w:p w14:paraId="483E3E65"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16EC8F1F" w14:textId="77777777" w:rsidR="003620B0" w:rsidRDefault="003620B0"/>
                      <w:p w14:paraId="0C3B575B"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5B92EF49" w14:textId="77777777" w:rsidR="003620B0" w:rsidRDefault="003620B0"/>
                      <w:p w14:paraId="2EF2AA53"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2E7CEDB9" w14:textId="77777777" w:rsidR="003620B0" w:rsidRDefault="003620B0"/>
                      <w:p w14:paraId="09B89532"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txbxContent>
                  </v:textbox>
                </v:roundrect>
                <v:line id="Gerader Verbinder 1806" o:spid="_x0000_s1051" style="position:absolute;visibility:visible;mso-wrap-style:square" from="8460,41089" to="9994,49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" strokecolor="black [3200]">
                  <v:stroke dashstyle="dash"/>
                </v:line>
                <v:line id="Gerader Verbinder 1807" o:spid="_x0000_s1052" style="position:absolute;flip:y;visibility:visible;mso-wrap-style:square" from="6627,55512" to="8286,60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" strokecolor="black [3200]">
                  <v:stroke dashstyle="dash"/>
                </v:line>
                <v:line id="Gerader Verbinder 1808" o:spid="_x0000_s1053" style="position:absolute;flip:y;visibility:visible;mso-wrap-style:square" from="23962,41910" to="27495,50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" strokecolor="black [3213]" strokeweight="1.5pt"/>
                <v:line id="Gerader Verbinder 1809" o:spid="_x0000_s1054" style="position:absolute;visibility:visible;mso-wrap-style:square" from="42391,40374" to="45735,47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" strokecolor="black [3213]" strokeweight="1.5pt"/>
                <v:line id="Gerader Verbinder 1810" o:spid="_x0000_s1055" style="position:absolute;visibility:visible;mso-wrap-style:square" from="14392,25184" to="21924,30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" strokecolor="black [3213]" strokeweight="1.5pt"/>
                <v:roundrect id="Rechteck: abgerundete Ecken 1811" o:spid="_x0000_s1056" style="position:absolute;left:22215;top:62757;width:165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" fillcolor="white [3212]" strokecolor="black [3213]" strokeweight=".5pt">
                  <v:textbox>
                    <w:txbxContent>
                      <w:p w14:paraId="05E855A6" w14:textId="77777777" w:rsidR="003620B0" w:rsidRDefault="003620B0" w:rsidP="00AE2A74">
                        <w:pPr>
                          <w:ind w:left="0" w:right="0"/>
                          <w:jc w:val="center"/>
                        </w:pPr>
                        <w:r>
                          <w:rPr>
                            <w:color w:val="000000" w:themeColor="text1"/>
                            <w:szCs w:val="28"/>
                          </w:rPr>
                          <w:t>Krankenversicherung</w:t>
                        </w:r>
                      </w:p>
                      <w:p w14:paraId="3D2A69FE" w14:textId="77777777" w:rsidR="003620B0" w:rsidRDefault="003620B0"/>
                      <w:p w14:paraId="1F3100F4" w14:textId="77777777" w:rsidR="003620B0" w:rsidRDefault="003620B0" w:rsidP="00AE2A74">
                        <w:pPr>
                          <w:ind w:left="0" w:right="0"/>
                          <w:jc w:val="center"/>
                        </w:pPr>
                        <w:r>
                          <w:rPr>
                            <w:color w:val="000000" w:themeColor="text1"/>
                            <w:szCs w:val="28"/>
                          </w:rPr>
                          <w:t>Krankenversicherung</w:t>
                        </w:r>
                      </w:p>
                      <w:p w14:paraId="35FE55A7" w14:textId="77777777" w:rsidR="003620B0" w:rsidRDefault="003620B0"/>
                      <w:p w14:paraId="7928A64E" w14:textId="77777777" w:rsidR="003620B0" w:rsidRDefault="003620B0" w:rsidP="00AE2A74">
                        <w:pPr>
                          <w:ind w:left="0" w:right="0"/>
                          <w:jc w:val="center"/>
                        </w:pPr>
                        <w:r>
                          <w:rPr>
                            <w:color w:val="000000" w:themeColor="text1"/>
                            <w:szCs w:val="28"/>
                          </w:rPr>
                          <w:t>Krankenversicherung</w:t>
                        </w:r>
                      </w:p>
                      <w:p w14:paraId="2780F8D8" w14:textId="77777777" w:rsidR="003620B0" w:rsidRDefault="003620B0"/>
                      <w:p w14:paraId="19D74FB6" w14:textId="77777777" w:rsidR="003620B0" w:rsidRDefault="003620B0" w:rsidP="00AE2A74">
                        <w:pPr>
                          <w:ind w:left="0" w:right="0"/>
                          <w:jc w:val="center"/>
                        </w:pPr>
                        <w:r>
                          <w:rPr>
                            <w:color w:val="000000" w:themeColor="text1"/>
                            <w:szCs w:val="28"/>
                          </w:rPr>
                          <w:t>Krankenversicherung</w:t>
                        </w:r>
                      </w:p>
                    </w:txbxContent>
                  </v:textbox>
                </v:roundrect>
                <v:line id="Gerader Verbinder 1812" o:spid="_x0000_s1057" style="position:absolute;flip:x y;visibility:visible;mso-wrap-style:square" from="23964,54932" to="26020,62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" strokecolor="black [3200]">
                  <v:stroke dashstyle="dash"/>
                </v:line>
                <v:roundrect id="Rechteck: abgerundete Ecken 1813" o:spid="_x0000_s1058" style="position:absolute;left:15525;top:42304;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" fillcolor="white [3212]" strokecolor="black [3213]" strokeweight=".5pt">
                  <v:textbox>
                    <w:txbxContent>
                      <w:p w14:paraId="19EA9EC7" w14:textId="77777777" w:rsidR="003620B0" w:rsidRDefault="003620B0" w:rsidP="00AE2A74">
                        <w:pPr>
                          <w:ind w:left="0" w:right="0"/>
                          <w:jc w:val="center"/>
                        </w:pPr>
                        <w:r>
                          <w:rPr>
                            <w:rFonts w:eastAsia="MS Mincho"/>
                            <w:color w:val="000000"/>
                            <w:szCs w:val="28"/>
                          </w:rPr>
                          <w:t>…</w:t>
                        </w:r>
                      </w:p>
                      <w:p w14:paraId="58DA0398" w14:textId="77777777" w:rsidR="003620B0" w:rsidRDefault="003620B0"/>
                      <w:p w14:paraId="3EC8CD1D" w14:textId="77777777" w:rsidR="003620B0" w:rsidRDefault="003620B0" w:rsidP="00AE2A74">
                        <w:pPr>
                          <w:ind w:left="0" w:right="0"/>
                          <w:jc w:val="center"/>
                        </w:pPr>
                        <w:r>
                          <w:rPr>
                            <w:rFonts w:eastAsia="MS Mincho"/>
                            <w:color w:val="000000"/>
                            <w:szCs w:val="28"/>
                          </w:rPr>
                          <w:t>…</w:t>
                        </w:r>
                      </w:p>
                      <w:p w14:paraId="3871A4C8" w14:textId="77777777" w:rsidR="003620B0" w:rsidRDefault="003620B0"/>
                      <w:p w14:paraId="7ACB5EED" w14:textId="77777777" w:rsidR="003620B0" w:rsidRDefault="003620B0" w:rsidP="00AE2A74">
                        <w:pPr>
                          <w:ind w:left="0" w:right="0"/>
                          <w:jc w:val="center"/>
                        </w:pPr>
                        <w:r>
                          <w:rPr>
                            <w:rFonts w:eastAsia="MS Mincho"/>
                            <w:color w:val="000000"/>
                            <w:szCs w:val="28"/>
                          </w:rPr>
                          <w:t>…</w:t>
                        </w:r>
                      </w:p>
                      <w:p w14:paraId="670594DE" w14:textId="77777777" w:rsidR="003620B0" w:rsidRDefault="003620B0"/>
                      <w:p w14:paraId="5C2D02B5" w14:textId="77777777" w:rsidR="003620B0" w:rsidRDefault="003620B0" w:rsidP="00AE2A74">
                        <w:pPr>
                          <w:ind w:left="0" w:right="0"/>
                          <w:jc w:val="center"/>
                        </w:pPr>
                        <w:r>
                          <w:rPr>
                            <w:rFonts w:eastAsia="MS Mincho"/>
                            <w:color w:val="000000"/>
                            <w:szCs w:val="28"/>
                          </w:rPr>
                          <w:t>…</w:t>
                        </w:r>
                      </w:p>
                    </w:txbxContent>
                  </v:textbox>
                </v:roundrect>
                <v:roundrect id="Rechteck: abgerundete Ecken 1814" o:spid="_x0000_s1059" style="position:absolute;left:58323;top:40516;width:4320;height:3595;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" fillcolor="white [3212]" strokecolor="black [3213]" strokeweight=".5pt">
                  <v:textbox>
                    <w:txbxContent>
                      <w:p w14:paraId="7ED18700"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p w14:paraId="4735073B" w14:textId="77777777" w:rsidR="003620B0" w:rsidRDefault="003620B0"/>
                      <w:p w14:paraId="58634291"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p w14:paraId="72FD903C" w14:textId="77777777" w:rsidR="003620B0" w:rsidRDefault="003620B0"/>
                      <w:p w14:paraId="04934CA8"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p w14:paraId="21F06A14" w14:textId="77777777" w:rsidR="003620B0" w:rsidRDefault="003620B0"/>
                      <w:p w14:paraId="1F2238B7"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txbxContent>
                  </v:textbox>
                </v:roundrect>
                <v:line id="Gerader Verbinder 1815" o:spid="_x0000_s1060" style="position:absolute;flip:x;visibility:visible;mso-wrap-style:square" from="17684,45900" to="17684,49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" strokecolor="black [3200]">
                  <v:stroke dashstyle="dash"/>
                </v:line>
                <v:line id="Gerader Verbinder 1816" o:spid="_x0000_s1061" style="position:absolute;flip:x;visibility:visible;mso-wrap-style:square" from="59505,44087" to="60459,47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" strokecolor="black [3200]">
                  <v:stroke dashstyle="dash"/>
                </v:line>
                <w10:wrap type="square"/>
              </v:group>
            </w:pict>
          </mc:Fallback>
        </mc:AlternateContent>
      </w:r>
    </w:p>
    <w:p w14:paraId="677D1A2C" w14:textId="77777777" w:rsidR="0065326C" w:rsidRDefault="0065326C" w:rsidP="0065326C"/>
    <w:p w14:paraId="4561FA87" w14:textId="77777777" w:rsidR="00AE2A74" w:rsidRDefault="00AE2A74" w:rsidP="00090C3D">
      <w:pPr>
        <w:sectPr w:rsidR="00AE2A74" w:rsidSect="00AD177E">
          <w:headerReference w:type="default" r:id="rId40"/>
          <w:headerReference w:type="first" r:id="rId41"/>
          <w:pgSz w:w="11900" w:h="16840"/>
          <w:pgMar w:top="2835" w:right="851" w:bottom="1134" w:left="851" w:header="709" w:footer="454" w:gutter="0"/>
          <w:cols w:space="708"/>
          <w:titlePg/>
          <w:docGrid w:linePitch="360"/>
        </w:sectPr>
      </w:pPr>
    </w:p>
    <w:p w14:paraId="5AD4E023" w14:textId="77777777" w:rsidR="0065479A" w:rsidRPr="0065479A" w:rsidRDefault="0065479A" w:rsidP="0065479A">
      <w:pPr>
        <w:rPr>
          <w:color w:val="0D0D0D" w:themeColor="text1" w:themeTint="F2"/>
        </w:rPr>
      </w:pPr>
      <w:r w:rsidRPr="0065479A">
        <w:rPr>
          <w:color w:val="0D0D0D" w:themeColor="text1" w:themeTint="F2"/>
        </w:rPr>
        <w:lastRenderedPageBreak/>
        <w:t>Lernziel: Die Lernenden wissen, wie Versicherungen prinzipiell funktionieren.</w:t>
      </w:r>
    </w:p>
    <w:p w14:paraId="33A7896A" w14:textId="77777777" w:rsidR="0065479A" w:rsidRPr="0065479A" w:rsidRDefault="0025248D" w:rsidP="0065479A">
      <w:pPr>
        <w:rPr>
          <w:color w:val="0D0D0D" w:themeColor="text1" w:themeTint="F2"/>
        </w:rPr>
      </w:pPr>
      <w:r>
        <w:rPr>
          <w:color w:val="0D0D0D" w:themeColor="text1" w:themeTint="F2"/>
        </w:rPr>
        <w:t xml:space="preserve">Die Lernenden lernen folgende </w:t>
      </w:r>
      <w:r w:rsidR="0065479A" w:rsidRPr="0065479A">
        <w:rPr>
          <w:color w:val="0D0D0D" w:themeColor="text1" w:themeTint="F2"/>
        </w:rPr>
        <w:t>Kernbotschaften:</w:t>
      </w:r>
    </w:p>
    <w:p w14:paraId="3D4F7429" w14:textId="77777777" w:rsidR="0065479A" w:rsidRPr="0065479A" w:rsidRDefault="0065479A" w:rsidP="0065479A">
      <w:pPr>
        <w:rPr>
          <w:color w:val="0D0D0D" w:themeColor="text1" w:themeTint="F2"/>
        </w:rPr>
      </w:pPr>
      <w:r w:rsidRPr="0065479A">
        <w:rPr>
          <w:color w:val="0D0D0D" w:themeColor="text1" w:themeTint="F2"/>
        </w:rPr>
        <w:t>Kernbotschaft 1: Versicherungen sind als Kollektiv konstruiert. Viele Versicherungsnehme</w:t>
      </w:r>
      <w:r w:rsidR="00C53426">
        <w:rPr>
          <w:color w:val="0D0D0D" w:themeColor="text1" w:themeTint="F2"/>
        </w:rPr>
        <w:t>nde</w:t>
      </w:r>
      <w:r w:rsidRPr="0065479A">
        <w:rPr>
          <w:color w:val="0D0D0D" w:themeColor="text1" w:themeTint="F2"/>
        </w:rPr>
        <w:t xml:space="preserve"> zahlen regelmäßige Beiträge, damit die Versicherung im Schadensfall die Kosten eines</w:t>
      </w:r>
      <w:r w:rsidR="009B4016">
        <w:rPr>
          <w:color w:val="0D0D0D" w:themeColor="text1" w:themeTint="F2"/>
        </w:rPr>
        <w:t>/-r</w:t>
      </w:r>
      <w:r w:rsidRPr="0065479A">
        <w:rPr>
          <w:color w:val="0D0D0D" w:themeColor="text1" w:themeTint="F2"/>
        </w:rPr>
        <w:t xml:space="preserve"> Versicherungsnehme</w:t>
      </w:r>
      <w:r w:rsidR="00C53426">
        <w:rPr>
          <w:color w:val="0D0D0D" w:themeColor="text1" w:themeTint="F2"/>
        </w:rPr>
        <w:t>nden</w:t>
      </w:r>
      <w:r w:rsidRPr="0065479A">
        <w:rPr>
          <w:color w:val="0D0D0D" w:themeColor="text1" w:themeTint="F2"/>
        </w:rPr>
        <w:t xml:space="preserve"> übernehmen kann.</w:t>
      </w:r>
    </w:p>
    <w:p w14:paraId="2C281BC4" w14:textId="77777777" w:rsidR="0065479A" w:rsidRPr="0065479A" w:rsidRDefault="0065479A" w:rsidP="0065479A">
      <w:pPr>
        <w:rPr>
          <w:color w:val="0D0D0D" w:themeColor="text1" w:themeTint="F2"/>
        </w:rPr>
      </w:pPr>
      <w:r w:rsidRPr="0065479A">
        <w:rPr>
          <w:color w:val="0D0D0D" w:themeColor="text1" w:themeTint="F2"/>
        </w:rPr>
        <w:t>Kernbotschaft 2: Eine Versicherung lohnt sich da</w:t>
      </w:r>
      <w:r w:rsidR="00BC61CF">
        <w:rPr>
          <w:color w:val="0D0D0D" w:themeColor="text1" w:themeTint="F2"/>
        </w:rPr>
        <w:t>nn</w:t>
      </w:r>
      <w:r w:rsidRPr="0065479A">
        <w:rPr>
          <w:color w:val="0D0D0D" w:themeColor="text1" w:themeTint="F2"/>
        </w:rPr>
        <w:t>, wenn der GAU (größter anzunehmender Unfall) ohne Versicherungsschutz den finanziellen Ruin bedeuten könnte. Die Versicherungssumme sollte größer sein als die Kosten, die der GAU verursachen könnte.</w:t>
      </w:r>
    </w:p>
    <w:p w14:paraId="19BE0400" w14:textId="77777777" w:rsidR="0065479A" w:rsidRPr="0065479A" w:rsidRDefault="0065479A" w:rsidP="0065479A">
      <w:pPr>
        <w:rPr>
          <w:color w:val="0D0D0D" w:themeColor="text1" w:themeTint="F2"/>
        </w:rPr>
      </w:pPr>
    </w:p>
    <w:p w14:paraId="29AC26A7" w14:textId="77777777" w:rsidR="0065479A" w:rsidRPr="0065479A" w:rsidRDefault="0065479A" w:rsidP="0065479A">
      <w:r w:rsidRPr="0065479A">
        <w:rPr>
          <w:color w:val="0D0D0D" w:themeColor="text1" w:themeTint="F2"/>
        </w:rPr>
        <w:t xml:space="preserve">Hinweis: Das Quiz „Wie funktioniert eine Versicherung?“ ist </w:t>
      </w:r>
      <w:r w:rsidRPr="0065479A">
        <w:t xml:space="preserve">ein Einstiegsquiz, welches es den Lernenden ermöglicht, ihr Wissen zum Thema Versicherungen spielerisch zu aktivieren. Die Lehrperson erhält so zudem einen ersten Eindruck vom Wissensstand der Lernenden. </w:t>
      </w:r>
    </w:p>
    <w:p w14:paraId="4C53A66A" w14:textId="77777777" w:rsidR="0065479A" w:rsidRPr="0065479A" w:rsidRDefault="0065479A" w:rsidP="00161F5A">
      <w:pPr>
        <w:pStyle w:val="Alpha-Infos"/>
      </w:pPr>
    </w:p>
    <w:p w14:paraId="402410DE" w14:textId="77777777" w:rsidR="0065479A" w:rsidRPr="00C03465" w:rsidRDefault="007721AC" w:rsidP="007721AC">
      <w:pPr>
        <w:pStyle w:val="Alpha-Infos"/>
        <w:rPr>
          <w:sz w:val="24"/>
        </w:rPr>
      </w:pPr>
      <w:r>
        <w:rPr>
          <w:sz w:val="24"/>
        </w:rPr>
        <w:t xml:space="preserve">Vorgeschlagener </w:t>
      </w:r>
      <w:r w:rsidR="0065479A" w:rsidRPr="00C03465">
        <w:rPr>
          <w:sz w:val="24"/>
        </w:rPr>
        <w:t>Ablauf:</w:t>
      </w:r>
    </w:p>
    <w:p w14:paraId="42A7DEC1" w14:textId="77777777" w:rsidR="0065479A" w:rsidRPr="00C03465" w:rsidRDefault="0065479A" w:rsidP="00C03465">
      <w:pPr>
        <w:pStyle w:val="Alpha-Infos"/>
        <w:rPr>
          <w:sz w:val="24"/>
        </w:rPr>
      </w:pPr>
      <w:r w:rsidRPr="00C03465">
        <w:rPr>
          <w:sz w:val="24"/>
        </w:rPr>
        <w:t xml:space="preserve">Für das Quiz sind Gruppen aus zwei bis drei Personen notwendig. Unterstützen Sie die Lernenden gegebenenfalls bei der Einteilung. Jede Gruppe erhält insgesamt drei </w:t>
      </w:r>
      <w:r w:rsidR="00F26308">
        <w:rPr>
          <w:sz w:val="24"/>
        </w:rPr>
        <w:t>K</w:t>
      </w:r>
      <w:r w:rsidR="00DA5792">
        <w:rPr>
          <w:sz w:val="24"/>
        </w:rPr>
        <w:t>arten</w:t>
      </w:r>
      <w:r w:rsidRPr="00C03465">
        <w:rPr>
          <w:sz w:val="24"/>
        </w:rPr>
        <w:t xml:space="preserve"> mit den Buchstaben A, B und C. Sie </w:t>
      </w:r>
      <w:r w:rsidR="00F26308">
        <w:rPr>
          <w:sz w:val="24"/>
        </w:rPr>
        <w:t>fungieren als Spielleitung</w:t>
      </w:r>
      <w:r w:rsidRPr="00C03465">
        <w:rPr>
          <w:sz w:val="24"/>
        </w:rPr>
        <w:t xml:space="preserve"> und lesen die Fragen sowie die drei Antwortmöglichkeiten der Reihe nach vor. Wiederholen Sie gegebenenfalls die Frage und lassen Sie den Gruppen Bedenkzeit. </w:t>
      </w:r>
    </w:p>
    <w:p w14:paraId="3D195E3E" w14:textId="77777777" w:rsidR="0065479A" w:rsidRPr="00C03465" w:rsidRDefault="0065479A" w:rsidP="00C03465">
      <w:pPr>
        <w:pStyle w:val="Alpha-Infos"/>
        <w:rPr>
          <w:sz w:val="24"/>
        </w:rPr>
      </w:pPr>
      <w:r w:rsidRPr="00C03465">
        <w:rPr>
          <w:sz w:val="24"/>
        </w:rPr>
        <w:t>Zählen Sie langsam von der Zahl „Drei“ runter. Bei „Null“ halten alle Gruppen die Karte mit dem ihrer Meinung nach richtigen Antwortbuchstaben hoch. Anschließend lösen Sie die Frage auf. Die zusätzlichen Informationen auf dem Lösungsb</w:t>
      </w:r>
      <w:r w:rsidR="00E0582C">
        <w:rPr>
          <w:sz w:val="24"/>
        </w:rPr>
        <w:t>ogen</w:t>
      </w:r>
      <w:r w:rsidRPr="00C03465">
        <w:rPr>
          <w:sz w:val="24"/>
        </w:rPr>
        <w:t xml:space="preserve"> dienen als erklärende </w:t>
      </w:r>
      <w:r w:rsidRPr="00C03465">
        <w:rPr>
          <w:sz w:val="24"/>
        </w:rPr>
        <w:lastRenderedPageBreak/>
        <w:t xml:space="preserve">Hilfestellung. Ermuntern Sie die Lernenden, dass falsche Antworten nicht schlimm sind und die Inhalte in den folgenden Kurseinheiten noch ausführlich thematisiert werden. </w:t>
      </w:r>
    </w:p>
    <w:p w14:paraId="114138FB" w14:textId="77777777" w:rsidR="0065479A" w:rsidRPr="00C03465" w:rsidRDefault="0065479A" w:rsidP="00C03465">
      <w:pPr>
        <w:pStyle w:val="Alpha-Infos"/>
        <w:rPr>
          <w:sz w:val="24"/>
        </w:rPr>
      </w:pPr>
      <w:r w:rsidRPr="00C03465">
        <w:rPr>
          <w:sz w:val="24"/>
        </w:rPr>
        <w:t xml:space="preserve">Mithilfe einer Strichliste notieren Sie an der Tafel, welche Gruppen die Fragen richtig beantwortet haben. Daraufhin lesen Sie die nächste Frage vor. </w:t>
      </w:r>
    </w:p>
    <w:p w14:paraId="0E33C177" w14:textId="77777777" w:rsidR="0065479A" w:rsidRPr="00C03465" w:rsidRDefault="0065479A" w:rsidP="00C03465">
      <w:pPr>
        <w:pStyle w:val="Alpha-Infos"/>
        <w:rPr>
          <w:sz w:val="24"/>
        </w:rPr>
      </w:pPr>
      <w:r w:rsidRPr="00C03465">
        <w:rPr>
          <w:sz w:val="24"/>
        </w:rPr>
        <w:t>Hinweis: Je nach Lerngruppe können die Lernenden die Fragen auch selbst für das Plenum vorlesen. Hierfür bietet es sich an, die Fragen vorab einzeln auszuschneiden oder dies gemeinsam mit der Gruppe zu tun.</w:t>
      </w:r>
    </w:p>
    <w:p w14:paraId="7291A242" w14:textId="77777777" w:rsidR="0065479A" w:rsidRPr="00C03465" w:rsidRDefault="0065479A" w:rsidP="00C03465">
      <w:pPr>
        <w:pStyle w:val="Alpha-Infos"/>
        <w:rPr>
          <w:sz w:val="24"/>
        </w:rPr>
      </w:pPr>
    </w:p>
    <w:p w14:paraId="580AA860" w14:textId="77777777" w:rsidR="0065479A" w:rsidRPr="0065479A" w:rsidRDefault="0065479A" w:rsidP="0065479A">
      <w:pPr>
        <w:rPr>
          <w:color w:val="0D0D0D" w:themeColor="text1" w:themeTint="F2"/>
        </w:rPr>
      </w:pPr>
      <w:r w:rsidRPr="0065479A">
        <w:rPr>
          <w:color w:val="0D0D0D" w:themeColor="text1" w:themeTint="F2"/>
        </w:rPr>
        <w:br w:type="page"/>
      </w:r>
    </w:p>
    <w:p w14:paraId="2BEA4205" w14:textId="77777777" w:rsidR="00A41E7A" w:rsidRDefault="00A41E7A" w:rsidP="00BA3B9B">
      <w:pPr>
        <w:sectPr w:rsidR="00A41E7A" w:rsidSect="00434A63">
          <w:headerReference w:type="default" r:id="rId42"/>
          <w:headerReference w:type="first" r:id="rId43"/>
          <w:pgSz w:w="11900" w:h="16840"/>
          <w:pgMar w:top="2835" w:right="851" w:bottom="1134" w:left="851" w:header="709" w:footer="454" w:gutter="0"/>
          <w:cols w:space="708"/>
          <w:titlePg/>
          <w:docGrid w:linePitch="360"/>
        </w:sectPr>
      </w:pPr>
    </w:p>
    <w:p w14:paraId="54F376C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lastRenderedPageBreak/>
        <w:t>Frage 1: Als was kann man ein Versicherungsunternehmen nicht bezeichnen?</w:t>
      </w:r>
    </w:p>
    <w:p w14:paraId="1B21B77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Versicherungsgeber</w:t>
      </w:r>
    </w:p>
    <w:p w14:paraId="778943D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Versicherer</w:t>
      </w:r>
    </w:p>
    <w:p w14:paraId="67FDBFD0"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Versicherungsnehmer</w:t>
      </w:r>
    </w:p>
    <w:p w14:paraId="0CB48DDE" w14:textId="77777777" w:rsidR="000D627D" w:rsidRPr="000D627D" w:rsidRDefault="000D627D" w:rsidP="000D627D">
      <w:pPr>
        <w:rPr>
          <w:color w:val="0D0D0D" w:themeColor="text1" w:themeTint="F2"/>
          <w:sz w:val="28"/>
          <w:szCs w:val="28"/>
        </w:rPr>
      </w:pPr>
    </w:p>
    <w:p w14:paraId="05B3486E"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2: Was bedeutet die Abkürzung GAU?</w:t>
      </w:r>
    </w:p>
    <w:p w14:paraId="49EE6214"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Ganz angenehmes Umfeld</w:t>
      </w:r>
    </w:p>
    <w:p w14:paraId="593562FE"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Größter anzunehmender Unfall</w:t>
      </w:r>
    </w:p>
    <w:p w14:paraId="7023A048"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Gute angelernte Unterschrift</w:t>
      </w:r>
    </w:p>
    <w:p w14:paraId="21C8ED95" w14:textId="77777777" w:rsidR="000D627D" w:rsidRPr="000D627D" w:rsidRDefault="000D627D" w:rsidP="000D627D">
      <w:pPr>
        <w:rPr>
          <w:color w:val="0D0D0D" w:themeColor="text1" w:themeTint="F2"/>
          <w:sz w:val="28"/>
          <w:szCs w:val="28"/>
        </w:rPr>
      </w:pPr>
    </w:p>
    <w:p w14:paraId="344F37A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3: Eine Versicherung sollte sich, wenn der GAU eintritt, …</w:t>
      </w:r>
    </w:p>
    <w:p w14:paraId="5E180426"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 xml:space="preserve">A: </w:t>
      </w:r>
      <w:proofErr w:type="spellStart"/>
      <w:r w:rsidRPr="000D627D">
        <w:rPr>
          <w:color w:val="0D0D0D" w:themeColor="text1" w:themeTint="F2"/>
          <w:sz w:val="28"/>
          <w:szCs w:val="28"/>
        </w:rPr>
        <w:t>hirschen</w:t>
      </w:r>
      <w:proofErr w:type="spellEnd"/>
      <w:r w:rsidR="00781E9C">
        <w:rPr>
          <w:color w:val="0D0D0D" w:themeColor="text1" w:themeTint="F2"/>
          <w:sz w:val="28"/>
          <w:szCs w:val="28"/>
        </w:rPr>
        <w:t>.</w:t>
      </w:r>
    </w:p>
    <w:p w14:paraId="5A63FBE5"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 xml:space="preserve">B: </w:t>
      </w:r>
      <w:proofErr w:type="spellStart"/>
      <w:r w:rsidRPr="000D627D">
        <w:rPr>
          <w:color w:val="0D0D0D" w:themeColor="text1" w:themeTint="F2"/>
          <w:sz w:val="28"/>
          <w:szCs w:val="28"/>
        </w:rPr>
        <w:t>eisbären</w:t>
      </w:r>
      <w:proofErr w:type="spellEnd"/>
      <w:r w:rsidR="00781E9C">
        <w:rPr>
          <w:color w:val="0D0D0D" w:themeColor="text1" w:themeTint="F2"/>
          <w:sz w:val="28"/>
          <w:szCs w:val="28"/>
        </w:rPr>
        <w:t>.</w:t>
      </w:r>
    </w:p>
    <w:p w14:paraId="48C37514"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rentieren</w:t>
      </w:r>
      <w:r w:rsidR="00781E9C">
        <w:rPr>
          <w:color w:val="0D0D0D" w:themeColor="text1" w:themeTint="F2"/>
          <w:sz w:val="28"/>
          <w:szCs w:val="28"/>
        </w:rPr>
        <w:t>.</w:t>
      </w:r>
    </w:p>
    <w:p w14:paraId="0D6F67E5" w14:textId="77777777" w:rsidR="000D627D" w:rsidRPr="000D627D" w:rsidRDefault="000D627D" w:rsidP="000D627D">
      <w:pPr>
        <w:rPr>
          <w:color w:val="0D0D0D" w:themeColor="text1" w:themeTint="F2"/>
          <w:sz w:val="28"/>
          <w:szCs w:val="28"/>
        </w:rPr>
      </w:pPr>
    </w:p>
    <w:p w14:paraId="05F177B0"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4: Wie wird die Versicherungssumme noch bezeichnet?</w:t>
      </w:r>
    </w:p>
    <w:p w14:paraId="1B8956F5"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Deckungssumme</w:t>
      </w:r>
    </w:p>
    <w:p w14:paraId="7ED9BB6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Quantensumme</w:t>
      </w:r>
    </w:p>
    <w:p w14:paraId="01F887A4"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Schecksumme</w:t>
      </w:r>
    </w:p>
    <w:p w14:paraId="36784ADD" w14:textId="77777777" w:rsidR="000D627D" w:rsidRPr="000D627D" w:rsidRDefault="000D627D" w:rsidP="000D627D">
      <w:pPr>
        <w:rPr>
          <w:color w:val="0D0D0D" w:themeColor="text1" w:themeTint="F2"/>
          <w:sz w:val="28"/>
          <w:szCs w:val="28"/>
        </w:rPr>
      </w:pPr>
    </w:p>
    <w:p w14:paraId="3FDCC12D"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5: Welche Versicherungen sind in Deutschland für alle verpflichtend?</w:t>
      </w:r>
    </w:p>
    <w:p w14:paraId="12EBB15E"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die Krankenversicherung und die Kfz-Haftpflichtversicherung</w:t>
      </w:r>
    </w:p>
    <w:p w14:paraId="77002AB4"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die private Haftpflichtversicherung</w:t>
      </w:r>
    </w:p>
    <w:p w14:paraId="5C732723"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die Krankenversicherung</w:t>
      </w:r>
    </w:p>
    <w:p w14:paraId="48B14B59" w14:textId="77777777" w:rsidR="000D627D" w:rsidRDefault="000D627D" w:rsidP="000D627D">
      <w:pPr>
        <w:rPr>
          <w:color w:val="0D0D0D" w:themeColor="text1" w:themeTint="F2"/>
          <w:sz w:val="28"/>
          <w:szCs w:val="28"/>
        </w:rPr>
      </w:pPr>
      <w:r w:rsidRPr="000D627D">
        <w:rPr>
          <w:color w:val="0D0D0D" w:themeColor="text1" w:themeTint="F2"/>
          <w:sz w:val="28"/>
          <w:szCs w:val="28"/>
        </w:rPr>
        <w:lastRenderedPageBreak/>
        <w:t>Frage 6: Sind Haustiere in der privaten Haftpflichtversicherung mitversichert oder wird für sie eine eigene Versicherung benötigt?</w:t>
      </w:r>
    </w:p>
    <w:p w14:paraId="54A462CF" w14:textId="77777777" w:rsidR="00E3182B" w:rsidRDefault="00E3182B" w:rsidP="000D627D">
      <w:pPr>
        <w:rPr>
          <w:color w:val="0D0D0D" w:themeColor="text1" w:themeTint="F2"/>
          <w:sz w:val="28"/>
          <w:szCs w:val="28"/>
        </w:rPr>
      </w:pPr>
    </w:p>
    <w:p w14:paraId="416F71F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Haustiere sind immer in der privaten Haftpflichtversicherung versichert.</w:t>
      </w:r>
    </w:p>
    <w:p w14:paraId="6B751275"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Für alle Haustiere wird eine Tierhalter-Haftpflichtversicherung benötigt.</w:t>
      </w:r>
    </w:p>
    <w:p w14:paraId="05521602"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Schäden durch bestimmte Haustiere wie Hamster, Katzen, Wellensittiche werden durch die private Haftpflichtversicherung abgedeckt. Für Hunde, Pferde u</w:t>
      </w:r>
      <w:r w:rsidR="0079346D">
        <w:rPr>
          <w:color w:val="0D0D0D" w:themeColor="text1" w:themeTint="F2"/>
          <w:sz w:val="28"/>
          <w:szCs w:val="28"/>
        </w:rPr>
        <w:t>nd andere große Tiere</w:t>
      </w:r>
      <w:r w:rsidRPr="000D627D">
        <w:rPr>
          <w:color w:val="0D0D0D" w:themeColor="text1" w:themeTint="F2"/>
          <w:sz w:val="28"/>
          <w:szCs w:val="28"/>
        </w:rPr>
        <w:t xml:space="preserve"> wird eine Tierhalter-Haftpflichtversicherung benötigt, da diese tendenziell ein größeres Risiko aufweisen Schäden zu verursachen.</w:t>
      </w:r>
    </w:p>
    <w:p w14:paraId="3922F5D0" w14:textId="77777777" w:rsidR="000D627D" w:rsidRPr="000D627D" w:rsidRDefault="000D627D" w:rsidP="000D627D">
      <w:pPr>
        <w:rPr>
          <w:color w:val="0D0D0D" w:themeColor="text1" w:themeTint="F2"/>
          <w:sz w:val="28"/>
          <w:szCs w:val="28"/>
        </w:rPr>
      </w:pPr>
    </w:p>
    <w:p w14:paraId="0D3CF10D"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7: Was sind gängige Zahlungsweisen für Versicherungsbeiträge?</w:t>
      </w:r>
    </w:p>
    <w:p w14:paraId="75F833F2"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monatlich, quartalsweise, jährlich</w:t>
      </w:r>
    </w:p>
    <w:p w14:paraId="4DEDBBE8"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sekündlich, minütlich, stündlich</w:t>
      </w:r>
    </w:p>
    <w:p w14:paraId="344E89D3" w14:textId="77777777" w:rsidR="000D627D" w:rsidRDefault="000D627D" w:rsidP="000D627D">
      <w:pPr>
        <w:rPr>
          <w:color w:val="0D0D0D" w:themeColor="text1" w:themeTint="F2"/>
          <w:sz w:val="28"/>
          <w:szCs w:val="28"/>
        </w:rPr>
      </w:pPr>
      <w:r w:rsidRPr="000D627D">
        <w:rPr>
          <w:color w:val="0D0D0D" w:themeColor="text1" w:themeTint="F2"/>
          <w:sz w:val="28"/>
          <w:szCs w:val="28"/>
        </w:rPr>
        <w:t>C: täglich, wöchentlich, 14-tägig</w:t>
      </w:r>
    </w:p>
    <w:p w14:paraId="440A35A0" w14:textId="77777777" w:rsidR="00285EA7" w:rsidRDefault="00285EA7" w:rsidP="00161F5A">
      <w:pPr>
        <w:pStyle w:val="Alpha-Infos"/>
        <w:sectPr w:rsidR="00285EA7" w:rsidSect="00434A63">
          <w:headerReference w:type="default" r:id="rId44"/>
          <w:headerReference w:type="first" r:id="rId45"/>
          <w:pgSz w:w="11900" w:h="16840"/>
          <w:pgMar w:top="2835" w:right="851" w:bottom="1134" w:left="851" w:header="709" w:footer="454" w:gutter="0"/>
          <w:cols w:space="708"/>
          <w:titlePg/>
          <w:docGrid w:linePitch="360"/>
        </w:sectPr>
      </w:pPr>
    </w:p>
    <w:p w14:paraId="56B80A06"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lastRenderedPageBreak/>
        <w:t>Frage 1: Als was kann man ein Versicherungsunternehmen nicht bezeichnen?</w:t>
      </w:r>
    </w:p>
    <w:p w14:paraId="6D656C48"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C: Versicherungsnehmer</w:t>
      </w:r>
    </w:p>
    <w:p w14:paraId="66F7F9C5"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2: Was bedeutet die Abkürzung GAU?</w:t>
      </w:r>
    </w:p>
    <w:p w14:paraId="5235DEE5"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B: Größter anzunehmender Unfall</w:t>
      </w:r>
    </w:p>
    <w:p w14:paraId="77B4D958"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3: Eine Versicherung sollte sich, wenn der GAU eintritt, …</w:t>
      </w:r>
    </w:p>
    <w:p w14:paraId="70030338"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C: rentieren</w:t>
      </w:r>
      <w:r w:rsidR="00781E9C">
        <w:rPr>
          <w:b/>
          <w:bCs/>
          <w:color w:val="0D0D0D" w:themeColor="text1" w:themeTint="F2"/>
          <w:sz w:val="28"/>
          <w:szCs w:val="28"/>
        </w:rPr>
        <w:t>.</w:t>
      </w:r>
    </w:p>
    <w:p w14:paraId="3E9F7E18"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4: Wie wird die Versicherungssumme noch bezeichnet?</w:t>
      </w:r>
    </w:p>
    <w:p w14:paraId="07B53736"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A: Deckungssumme</w:t>
      </w:r>
    </w:p>
    <w:p w14:paraId="4E13D9F3"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5: Welche Versicherungen sind in Deutschland für alle verpflichtend?</w:t>
      </w:r>
    </w:p>
    <w:p w14:paraId="6A9D161E" w14:textId="77777777" w:rsidR="005A488A" w:rsidRPr="00A57228" w:rsidRDefault="005A488A" w:rsidP="005A488A">
      <w:pPr>
        <w:rPr>
          <w:b/>
          <w:bCs/>
          <w:color w:val="0D0D0D" w:themeColor="text1" w:themeTint="F2"/>
          <w:sz w:val="28"/>
          <w:szCs w:val="28"/>
        </w:rPr>
      </w:pPr>
      <w:r w:rsidRPr="00A57228">
        <w:rPr>
          <w:b/>
          <w:bCs/>
          <w:color w:val="0D0D0D" w:themeColor="text1" w:themeTint="F2"/>
          <w:sz w:val="28"/>
          <w:szCs w:val="28"/>
        </w:rPr>
        <w:t>C: die Krankenversicherung</w:t>
      </w:r>
    </w:p>
    <w:p w14:paraId="27666ABF" w14:textId="77777777" w:rsidR="005A488A" w:rsidRPr="005A488A" w:rsidRDefault="005A488A" w:rsidP="00463CA4">
      <w:pPr>
        <w:spacing w:after="240"/>
        <w:rPr>
          <w:color w:val="0D0D0D" w:themeColor="text1" w:themeTint="F2"/>
          <w:sz w:val="28"/>
          <w:szCs w:val="28"/>
        </w:rPr>
      </w:pPr>
      <w:r w:rsidRPr="005A488A">
        <w:rPr>
          <w:color w:val="0D0D0D" w:themeColor="text1" w:themeTint="F2"/>
          <w:sz w:val="28"/>
          <w:szCs w:val="28"/>
        </w:rPr>
        <w:t>Anmerkung: Die Kfz-Haftpflichtversicherung ist zwar auch verpflichtend, aber nur für Halter eines Kraftfahrzeugs.</w:t>
      </w:r>
    </w:p>
    <w:p w14:paraId="1F19DFCE" w14:textId="77777777" w:rsidR="00D57AB3" w:rsidRPr="005A488A" w:rsidRDefault="005A488A" w:rsidP="00D57AB3">
      <w:pPr>
        <w:rPr>
          <w:color w:val="0D0D0D" w:themeColor="text1" w:themeTint="F2"/>
          <w:sz w:val="28"/>
          <w:szCs w:val="28"/>
        </w:rPr>
      </w:pPr>
      <w:r w:rsidRPr="005A488A">
        <w:rPr>
          <w:color w:val="0D0D0D" w:themeColor="text1" w:themeTint="F2"/>
          <w:sz w:val="28"/>
          <w:szCs w:val="28"/>
        </w:rPr>
        <w:t>Frage 6: Sind Haustiere in der privaten Haftpflichtversicherung mitversichert oder wird für sie eine eigene Versicherung benötigt?</w:t>
      </w:r>
    </w:p>
    <w:p w14:paraId="3EABA113"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C: Schäden durch bestimmte Haustiere wie Hamster, Katzen, Wellensittiche werden durch die private Haftpflichtversicherung abgedeckt. Für Hunde, Pferde u</w:t>
      </w:r>
      <w:r w:rsidR="0079346D">
        <w:rPr>
          <w:b/>
          <w:bCs/>
          <w:color w:val="0D0D0D" w:themeColor="text1" w:themeTint="F2"/>
          <w:sz w:val="28"/>
          <w:szCs w:val="28"/>
        </w:rPr>
        <w:t>nd andere große Tiere</w:t>
      </w:r>
      <w:r w:rsidRPr="00A57228">
        <w:rPr>
          <w:b/>
          <w:bCs/>
          <w:color w:val="0D0D0D" w:themeColor="text1" w:themeTint="F2"/>
          <w:sz w:val="28"/>
          <w:szCs w:val="28"/>
        </w:rPr>
        <w:t xml:space="preserve"> wird eine Tierhalter-Haftpflichtversicherung benötigt, da diese tendenziell ein größeres Risiko aufweisen Schäden zu verursachen.</w:t>
      </w:r>
    </w:p>
    <w:p w14:paraId="594F3B6E"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7: Was sind gängige Zahlungsweisen für Versicherungsbeiträge?</w:t>
      </w:r>
    </w:p>
    <w:p w14:paraId="4FA7C985" w14:textId="77777777" w:rsidR="005A488A" w:rsidRPr="00A57228" w:rsidRDefault="005A488A" w:rsidP="005A488A">
      <w:pPr>
        <w:rPr>
          <w:b/>
          <w:bCs/>
          <w:color w:val="0D0D0D" w:themeColor="text1" w:themeTint="F2"/>
          <w:sz w:val="28"/>
          <w:szCs w:val="28"/>
        </w:rPr>
      </w:pPr>
      <w:r w:rsidRPr="00A57228">
        <w:rPr>
          <w:b/>
          <w:bCs/>
          <w:color w:val="0D0D0D" w:themeColor="text1" w:themeTint="F2"/>
          <w:sz w:val="28"/>
          <w:szCs w:val="28"/>
        </w:rPr>
        <w:t>A: monatlich, quartalsweise, jährlich</w:t>
      </w:r>
    </w:p>
    <w:p w14:paraId="72EAD5FF" w14:textId="77777777" w:rsidR="00285EA7" w:rsidRPr="005A488A" w:rsidRDefault="00285EA7" w:rsidP="005A488A">
      <w:pPr>
        <w:rPr>
          <w:color w:val="0D0D0D" w:themeColor="text1" w:themeTint="F2"/>
          <w:sz w:val="28"/>
          <w:szCs w:val="28"/>
        </w:rPr>
      </w:pPr>
    </w:p>
    <w:p w14:paraId="362079F2" w14:textId="77777777" w:rsidR="006A107E" w:rsidRDefault="006A107E" w:rsidP="005A488A">
      <w:pPr>
        <w:spacing w:line="259" w:lineRule="auto"/>
        <w:sectPr w:rsidR="006A107E" w:rsidSect="00434A63">
          <w:headerReference w:type="default" r:id="rId46"/>
          <w:headerReference w:type="first" r:id="rId47"/>
          <w:pgSz w:w="11900" w:h="16840"/>
          <w:pgMar w:top="2835" w:right="851" w:bottom="1134" w:left="851" w:header="709" w:footer="454" w:gutter="0"/>
          <w:cols w:space="708"/>
          <w:titlePg/>
          <w:docGrid w:linePitch="360"/>
        </w:sectPr>
      </w:pPr>
    </w:p>
    <w:p w14:paraId="16F2F862" w14:textId="77777777" w:rsidR="006A107E" w:rsidRPr="00E155F1" w:rsidRDefault="006A107E" w:rsidP="006A107E">
      <w:r w:rsidRPr="00E155F1">
        <w:lastRenderedPageBreak/>
        <w:t>Lernziel: Die Lernenden lernen verschiedene Versicherungsarten kennen.</w:t>
      </w:r>
    </w:p>
    <w:p w14:paraId="022F7550" w14:textId="77777777" w:rsidR="006A107E" w:rsidRDefault="005C552E" w:rsidP="006A107E">
      <w:r>
        <w:t xml:space="preserve">Die Lernenden lernen folgende </w:t>
      </w:r>
      <w:r w:rsidR="006A107E">
        <w:t>Kernbotschaft: Es gibt verschiedene Versicherungen, die unterschiedliche Geltungsbereiche besitzen.</w:t>
      </w:r>
    </w:p>
    <w:p w14:paraId="71B429E5" w14:textId="77777777" w:rsidR="006A107E" w:rsidRPr="00E155F1" w:rsidRDefault="006A107E" w:rsidP="006A107E"/>
    <w:p w14:paraId="27B81A00" w14:textId="77777777" w:rsidR="006A107E" w:rsidRPr="00E155F1" w:rsidRDefault="00C71A59" w:rsidP="00C71A59">
      <w:r>
        <w:t xml:space="preserve">Vorgeschlagener </w:t>
      </w:r>
      <w:r w:rsidR="006A107E" w:rsidRPr="00E155F1">
        <w:t>Ablauf:</w:t>
      </w:r>
    </w:p>
    <w:p w14:paraId="5CCA3A74" w14:textId="77777777" w:rsidR="006A107E" w:rsidRPr="0017046E" w:rsidRDefault="006A107E" w:rsidP="006A107E">
      <w:r w:rsidRPr="0017046E">
        <w:t>Verteilen Sie die Arbeitsb</w:t>
      </w:r>
      <w:r w:rsidR="007721AC">
        <w:t>ögen</w:t>
      </w:r>
      <w:r w:rsidRPr="0017046E">
        <w:t>.</w:t>
      </w:r>
      <w:r w:rsidRPr="0017046E">
        <w:rPr>
          <w:sz w:val="22"/>
          <w:szCs w:val="18"/>
        </w:rPr>
        <w:t xml:space="preserve"> </w:t>
      </w:r>
      <w:r w:rsidRPr="0017046E">
        <w:t>Lassen Sie die</w:t>
      </w:r>
      <w:r w:rsidR="007721AC">
        <w:t>se</w:t>
      </w:r>
      <w:r w:rsidRPr="0017046E">
        <w:t xml:space="preserve"> in Einzel- oder Partnerarbeit ausfüllen. </w:t>
      </w:r>
      <w:r>
        <w:t xml:space="preserve">Überlegen Sie </w:t>
      </w:r>
      <w:r w:rsidR="002B4150">
        <w:t xml:space="preserve">im Anschluss </w:t>
      </w:r>
      <w:r>
        <w:t>gemeinsam mit den Lernenden, was durch die verschiedenen Versicherungen geschützt sein könnte.</w:t>
      </w:r>
    </w:p>
    <w:p w14:paraId="553166C8" w14:textId="77777777" w:rsidR="005A488A" w:rsidRDefault="005A488A" w:rsidP="005A488A">
      <w:pPr>
        <w:spacing w:line="259" w:lineRule="auto"/>
        <w:rPr>
          <w:rFonts w:eastAsiaTheme="majorEastAsia" w:cstheme="majorBidi"/>
          <w:b/>
          <w:bCs/>
          <w:color w:val="0D0D0D" w:themeColor="text1" w:themeTint="F2"/>
          <w:sz w:val="28"/>
          <w:szCs w:val="26"/>
        </w:rPr>
      </w:pPr>
      <w:r>
        <w:br w:type="page"/>
      </w:r>
    </w:p>
    <w:p w14:paraId="6340DD0C" w14:textId="77777777" w:rsidR="008725C2" w:rsidRDefault="008725C2" w:rsidP="00161F5A">
      <w:pPr>
        <w:pStyle w:val="Alpha-Infos"/>
        <w:sectPr w:rsidR="008725C2" w:rsidSect="00434A63">
          <w:headerReference w:type="first" r:id="rId48"/>
          <w:pgSz w:w="11900" w:h="16840"/>
          <w:pgMar w:top="2835" w:right="851" w:bottom="1134" w:left="851" w:header="709" w:footer="454" w:gutter="0"/>
          <w:cols w:space="708"/>
          <w:titlePg/>
          <w:docGrid w:linePitch="360"/>
        </w:sectPr>
      </w:pPr>
    </w:p>
    <w:p w14:paraId="4A6CFFC2" w14:textId="77777777" w:rsidR="00E3182B" w:rsidRDefault="00E879EB" w:rsidP="00E3182B">
      <w:pPr>
        <w:rPr>
          <w:sz w:val="28"/>
          <w:szCs w:val="28"/>
        </w:rPr>
      </w:pPr>
      <w:r>
        <w:rPr>
          <w:noProof/>
          <w:sz w:val="28"/>
          <w:szCs w:val="28"/>
        </w:rPr>
        <w:lastRenderedPageBreak/>
        <w:drawing>
          <wp:anchor distT="0" distB="0" distL="114300" distR="114300" simplePos="0" relativeHeight="251397120" behindDoc="0" locked="0" layoutInCell="1" allowOverlap="1" wp14:anchorId="0BB2591E" wp14:editId="54117CBC">
            <wp:simplePos x="0" y="0"/>
            <wp:positionH relativeFrom="column">
              <wp:posOffset>-180340</wp:posOffset>
            </wp:positionH>
            <wp:positionV relativeFrom="paragraph">
              <wp:posOffset>-71755</wp:posOffset>
            </wp:positionV>
            <wp:extent cx="367200" cy="367200"/>
            <wp:effectExtent l="0" t="0" r="0" b="0"/>
            <wp:wrapNone/>
            <wp:docPr id="201" name="Grafik 20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k 201"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E3182B">
        <w:rPr>
          <w:sz w:val="28"/>
          <w:szCs w:val="28"/>
        </w:rPr>
        <w:t>Lesen Sie!</w:t>
      </w:r>
      <w:r w:rsidR="006D1D6C" w:rsidRPr="006D1D6C">
        <w:rPr>
          <w:noProof/>
          <w:sz w:val="28"/>
          <w:szCs w:val="28"/>
        </w:rPr>
        <w:t xml:space="preserve"> </w:t>
      </w:r>
    </w:p>
    <w:p w14:paraId="529C8C9E" w14:textId="77777777" w:rsidR="00E3182B" w:rsidRDefault="00E3182B" w:rsidP="00E3182B">
      <w:pPr>
        <w:rPr>
          <w:sz w:val="28"/>
          <w:szCs w:val="28"/>
        </w:rPr>
      </w:pPr>
    </w:p>
    <w:p w14:paraId="5ACB6CC1" w14:textId="77777777" w:rsidR="00E3182B" w:rsidRDefault="00E3182B" w:rsidP="00E3182B">
      <w:pPr>
        <w:rPr>
          <w:sz w:val="28"/>
          <w:szCs w:val="28"/>
        </w:rPr>
      </w:pPr>
      <w:proofErr w:type="spellStart"/>
      <w:r>
        <w:rPr>
          <w:sz w:val="28"/>
          <w:szCs w:val="28"/>
        </w:rPr>
        <w:t>Bril</w:t>
      </w:r>
      <w:proofErr w:type="spellEnd"/>
    </w:p>
    <w:p w14:paraId="4917FC68" w14:textId="77777777" w:rsidR="00E3182B" w:rsidRDefault="00E3182B" w:rsidP="00E3182B">
      <w:pPr>
        <w:rPr>
          <w:sz w:val="28"/>
          <w:szCs w:val="28"/>
        </w:rPr>
      </w:pPr>
      <w:r>
        <w:rPr>
          <w:sz w:val="28"/>
          <w:szCs w:val="28"/>
        </w:rPr>
        <w:t>Brillen</w:t>
      </w:r>
    </w:p>
    <w:p w14:paraId="383B08E2" w14:textId="77777777" w:rsidR="00E3182B" w:rsidRDefault="00E3182B" w:rsidP="00E3182B">
      <w:pPr>
        <w:rPr>
          <w:sz w:val="28"/>
          <w:szCs w:val="28"/>
        </w:rPr>
      </w:pPr>
      <w:proofErr w:type="spellStart"/>
      <w:r>
        <w:rPr>
          <w:sz w:val="28"/>
          <w:szCs w:val="28"/>
        </w:rPr>
        <w:t>Brillenver</w:t>
      </w:r>
      <w:proofErr w:type="spellEnd"/>
    </w:p>
    <w:p w14:paraId="4BD09D8B" w14:textId="77777777" w:rsidR="00E3182B" w:rsidRPr="00C95DB8" w:rsidRDefault="00E3182B" w:rsidP="00E3182B">
      <w:pPr>
        <w:rPr>
          <w:sz w:val="28"/>
          <w:szCs w:val="28"/>
        </w:rPr>
      </w:pPr>
      <w:proofErr w:type="spellStart"/>
      <w:r w:rsidRPr="00C95DB8">
        <w:rPr>
          <w:sz w:val="28"/>
          <w:szCs w:val="28"/>
        </w:rPr>
        <w:t>Brillenversi</w:t>
      </w:r>
      <w:proofErr w:type="spellEnd"/>
    </w:p>
    <w:p w14:paraId="1D38B65D" w14:textId="77777777" w:rsidR="00E3182B" w:rsidRPr="00C95DB8" w:rsidRDefault="00E3182B" w:rsidP="00E3182B">
      <w:pPr>
        <w:rPr>
          <w:sz w:val="28"/>
          <w:szCs w:val="28"/>
        </w:rPr>
      </w:pPr>
      <w:proofErr w:type="spellStart"/>
      <w:r w:rsidRPr="00C95DB8">
        <w:rPr>
          <w:sz w:val="28"/>
          <w:szCs w:val="28"/>
        </w:rPr>
        <w:t>Brillenversiche</w:t>
      </w:r>
      <w:proofErr w:type="spellEnd"/>
    </w:p>
    <w:p w14:paraId="23B8D199" w14:textId="77777777" w:rsidR="00E3182B" w:rsidRPr="00C95DB8" w:rsidRDefault="00E3182B" w:rsidP="00E3182B">
      <w:pPr>
        <w:rPr>
          <w:sz w:val="28"/>
          <w:szCs w:val="28"/>
        </w:rPr>
      </w:pPr>
      <w:r w:rsidRPr="00C95DB8">
        <w:rPr>
          <w:sz w:val="28"/>
          <w:szCs w:val="28"/>
        </w:rPr>
        <w:t>Brillenversicherung</w:t>
      </w:r>
    </w:p>
    <w:p w14:paraId="044D9CD3" w14:textId="77777777" w:rsidR="00E3182B" w:rsidRPr="00C95DB8" w:rsidRDefault="00E3182B" w:rsidP="00E3182B">
      <w:pPr>
        <w:rPr>
          <w:sz w:val="28"/>
          <w:szCs w:val="28"/>
        </w:rPr>
      </w:pPr>
    </w:p>
    <w:p w14:paraId="3085EDA5" w14:textId="77777777" w:rsidR="00E3182B" w:rsidRPr="00C95DB8" w:rsidRDefault="00E3182B" w:rsidP="00E3182B">
      <w:pPr>
        <w:rPr>
          <w:sz w:val="28"/>
          <w:szCs w:val="28"/>
        </w:rPr>
      </w:pPr>
      <w:r w:rsidRPr="00C95DB8">
        <w:rPr>
          <w:sz w:val="28"/>
          <w:szCs w:val="28"/>
        </w:rPr>
        <w:t>Kran</w:t>
      </w:r>
    </w:p>
    <w:p w14:paraId="1CFAA61D" w14:textId="77777777" w:rsidR="00E3182B" w:rsidRPr="00C95DB8" w:rsidRDefault="00E3182B" w:rsidP="00E3182B">
      <w:pPr>
        <w:rPr>
          <w:sz w:val="28"/>
          <w:szCs w:val="28"/>
        </w:rPr>
      </w:pPr>
      <w:r w:rsidRPr="00C95DB8">
        <w:rPr>
          <w:sz w:val="28"/>
          <w:szCs w:val="28"/>
        </w:rPr>
        <w:t>Kranken</w:t>
      </w:r>
    </w:p>
    <w:p w14:paraId="56C371D6" w14:textId="77777777" w:rsidR="00E3182B" w:rsidRPr="00C95DB8" w:rsidRDefault="00E3182B" w:rsidP="00E3182B">
      <w:pPr>
        <w:rPr>
          <w:sz w:val="28"/>
          <w:szCs w:val="28"/>
        </w:rPr>
      </w:pPr>
      <w:proofErr w:type="spellStart"/>
      <w:r w:rsidRPr="00C95DB8">
        <w:rPr>
          <w:sz w:val="28"/>
          <w:szCs w:val="28"/>
        </w:rPr>
        <w:t>Krankenver</w:t>
      </w:r>
      <w:proofErr w:type="spellEnd"/>
    </w:p>
    <w:p w14:paraId="22F30DA3" w14:textId="77777777" w:rsidR="00E3182B" w:rsidRPr="00C95DB8" w:rsidRDefault="00E3182B" w:rsidP="00E3182B">
      <w:pPr>
        <w:rPr>
          <w:sz w:val="28"/>
          <w:szCs w:val="28"/>
        </w:rPr>
      </w:pPr>
      <w:proofErr w:type="spellStart"/>
      <w:r w:rsidRPr="00C95DB8">
        <w:rPr>
          <w:sz w:val="28"/>
          <w:szCs w:val="28"/>
        </w:rPr>
        <w:t>Krankenversi</w:t>
      </w:r>
      <w:proofErr w:type="spellEnd"/>
    </w:p>
    <w:p w14:paraId="615EF975" w14:textId="77777777" w:rsidR="00E3182B" w:rsidRDefault="00E3182B" w:rsidP="00E3182B">
      <w:pPr>
        <w:rPr>
          <w:sz w:val="28"/>
          <w:szCs w:val="28"/>
        </w:rPr>
      </w:pPr>
      <w:proofErr w:type="spellStart"/>
      <w:r w:rsidRPr="00C95DB8">
        <w:rPr>
          <w:sz w:val="28"/>
          <w:szCs w:val="28"/>
        </w:rPr>
        <w:t>Krankenversiche</w:t>
      </w:r>
      <w:proofErr w:type="spellEnd"/>
    </w:p>
    <w:p w14:paraId="1394F624" w14:textId="77777777" w:rsidR="00E3182B" w:rsidRDefault="00E3182B" w:rsidP="00E3182B">
      <w:pPr>
        <w:rPr>
          <w:sz w:val="28"/>
          <w:szCs w:val="28"/>
        </w:rPr>
      </w:pPr>
      <w:r>
        <w:rPr>
          <w:sz w:val="28"/>
          <w:szCs w:val="28"/>
        </w:rPr>
        <w:t>Krankenversicherung</w:t>
      </w:r>
    </w:p>
    <w:p w14:paraId="54B3877D" w14:textId="77777777" w:rsidR="00E3182B" w:rsidRDefault="00E3182B" w:rsidP="00E3182B">
      <w:pPr>
        <w:rPr>
          <w:sz w:val="28"/>
          <w:szCs w:val="28"/>
        </w:rPr>
      </w:pPr>
    </w:p>
    <w:p w14:paraId="06619A09" w14:textId="77777777" w:rsidR="00E3182B" w:rsidRDefault="00E3182B" w:rsidP="00E3182B">
      <w:pPr>
        <w:rPr>
          <w:sz w:val="28"/>
          <w:szCs w:val="28"/>
        </w:rPr>
      </w:pPr>
      <w:r>
        <w:rPr>
          <w:sz w:val="28"/>
          <w:szCs w:val="28"/>
        </w:rPr>
        <w:t>Ri</w:t>
      </w:r>
    </w:p>
    <w:p w14:paraId="695EF3A7" w14:textId="77777777" w:rsidR="00E3182B" w:rsidRDefault="00E3182B" w:rsidP="00E3182B">
      <w:pPr>
        <w:rPr>
          <w:sz w:val="28"/>
          <w:szCs w:val="28"/>
        </w:rPr>
      </w:pPr>
      <w:r>
        <w:rPr>
          <w:sz w:val="28"/>
          <w:szCs w:val="28"/>
        </w:rPr>
        <w:t>Risi</w:t>
      </w:r>
    </w:p>
    <w:p w14:paraId="7AB64A32" w14:textId="77777777" w:rsidR="00E3182B" w:rsidRDefault="00E3182B" w:rsidP="00E3182B">
      <w:pPr>
        <w:rPr>
          <w:sz w:val="28"/>
          <w:szCs w:val="28"/>
        </w:rPr>
      </w:pPr>
      <w:r>
        <w:rPr>
          <w:sz w:val="28"/>
          <w:szCs w:val="28"/>
        </w:rPr>
        <w:t>Risiko</w:t>
      </w:r>
    </w:p>
    <w:p w14:paraId="3E495C05" w14:textId="77777777" w:rsidR="00E3182B" w:rsidRDefault="00E3182B" w:rsidP="00E3182B">
      <w:pPr>
        <w:rPr>
          <w:sz w:val="28"/>
          <w:szCs w:val="28"/>
        </w:rPr>
      </w:pPr>
      <w:proofErr w:type="spellStart"/>
      <w:r>
        <w:rPr>
          <w:sz w:val="28"/>
          <w:szCs w:val="28"/>
        </w:rPr>
        <w:t>Risikole</w:t>
      </w:r>
      <w:proofErr w:type="spellEnd"/>
    </w:p>
    <w:p w14:paraId="1F5C0F66" w14:textId="77777777" w:rsidR="00E3182B" w:rsidRDefault="00E3182B" w:rsidP="00E3182B">
      <w:pPr>
        <w:rPr>
          <w:sz w:val="28"/>
          <w:szCs w:val="28"/>
        </w:rPr>
      </w:pPr>
      <w:r>
        <w:rPr>
          <w:sz w:val="28"/>
          <w:szCs w:val="28"/>
        </w:rPr>
        <w:t>Risikolebens</w:t>
      </w:r>
    </w:p>
    <w:p w14:paraId="29C77EE4" w14:textId="77777777" w:rsidR="00E3182B" w:rsidRDefault="00E3182B" w:rsidP="00E3182B">
      <w:pPr>
        <w:rPr>
          <w:sz w:val="28"/>
          <w:szCs w:val="28"/>
        </w:rPr>
      </w:pPr>
      <w:proofErr w:type="spellStart"/>
      <w:r>
        <w:rPr>
          <w:sz w:val="28"/>
          <w:szCs w:val="28"/>
        </w:rPr>
        <w:t>Risikolebensver</w:t>
      </w:r>
      <w:proofErr w:type="spellEnd"/>
    </w:p>
    <w:p w14:paraId="655BCB90" w14:textId="77777777" w:rsidR="00E3182B" w:rsidRDefault="00E3182B" w:rsidP="00E3182B">
      <w:pPr>
        <w:rPr>
          <w:sz w:val="28"/>
          <w:szCs w:val="28"/>
        </w:rPr>
      </w:pPr>
      <w:proofErr w:type="spellStart"/>
      <w:r>
        <w:rPr>
          <w:sz w:val="28"/>
          <w:szCs w:val="28"/>
        </w:rPr>
        <w:t>Risikolebensversi</w:t>
      </w:r>
      <w:proofErr w:type="spellEnd"/>
    </w:p>
    <w:p w14:paraId="0D9D523F" w14:textId="77777777" w:rsidR="00E3182B" w:rsidRDefault="00E3182B" w:rsidP="00E3182B">
      <w:pPr>
        <w:rPr>
          <w:sz w:val="28"/>
          <w:szCs w:val="28"/>
        </w:rPr>
      </w:pPr>
      <w:proofErr w:type="spellStart"/>
      <w:r>
        <w:rPr>
          <w:sz w:val="28"/>
          <w:szCs w:val="28"/>
        </w:rPr>
        <w:t>Risikolebensversiche</w:t>
      </w:r>
      <w:proofErr w:type="spellEnd"/>
    </w:p>
    <w:p w14:paraId="6768E2D2" w14:textId="77777777" w:rsidR="00E3182B" w:rsidRDefault="00E3182B" w:rsidP="00E3182B">
      <w:pPr>
        <w:rPr>
          <w:sz w:val="28"/>
          <w:szCs w:val="28"/>
        </w:rPr>
      </w:pPr>
      <w:bookmarkStart w:id="12" w:name="_Hlk44174474"/>
      <w:r>
        <w:rPr>
          <w:sz w:val="28"/>
          <w:szCs w:val="28"/>
        </w:rPr>
        <w:t>Risikolebensversicherung</w:t>
      </w:r>
      <w:bookmarkEnd w:id="12"/>
    </w:p>
    <w:p w14:paraId="3DD28B60" w14:textId="77777777" w:rsidR="00E3182B" w:rsidRDefault="00E3182B" w:rsidP="00E3182B">
      <w:pPr>
        <w:ind w:left="0" w:right="0"/>
        <w:sectPr w:rsidR="00E3182B" w:rsidSect="00434A63">
          <w:headerReference w:type="default" r:id="rId49"/>
          <w:headerReference w:type="first" r:id="rId50"/>
          <w:pgSz w:w="11900" w:h="16840"/>
          <w:pgMar w:top="2835" w:right="851" w:bottom="1134" w:left="851" w:header="709" w:footer="454" w:gutter="0"/>
          <w:cols w:space="708"/>
          <w:titlePg/>
          <w:docGrid w:linePitch="360"/>
        </w:sectPr>
      </w:pPr>
    </w:p>
    <w:p w14:paraId="5139A9BB" w14:textId="77777777" w:rsidR="00743FB7" w:rsidRDefault="00E879EB" w:rsidP="00743FB7">
      <w:pPr>
        <w:rPr>
          <w:sz w:val="28"/>
          <w:szCs w:val="28"/>
        </w:rPr>
      </w:pPr>
      <w:r>
        <w:rPr>
          <w:noProof/>
          <w:sz w:val="28"/>
          <w:szCs w:val="28"/>
        </w:rPr>
        <w:lastRenderedPageBreak/>
        <w:drawing>
          <wp:anchor distT="0" distB="0" distL="114300" distR="114300" simplePos="0" relativeHeight="251398144" behindDoc="0" locked="0" layoutInCell="1" allowOverlap="1" wp14:anchorId="3DEB11E9" wp14:editId="7E1AFAC5">
            <wp:simplePos x="0" y="0"/>
            <wp:positionH relativeFrom="column">
              <wp:posOffset>-180340</wp:posOffset>
            </wp:positionH>
            <wp:positionV relativeFrom="paragraph">
              <wp:posOffset>-71755</wp:posOffset>
            </wp:positionV>
            <wp:extent cx="367200" cy="367200"/>
            <wp:effectExtent l="0" t="0" r="0" b="0"/>
            <wp:wrapNone/>
            <wp:docPr id="206" name="Grafik 206"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k 201"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743FB7">
        <w:rPr>
          <w:sz w:val="28"/>
          <w:szCs w:val="28"/>
        </w:rPr>
        <w:t>Lesen Sie!</w:t>
      </w:r>
      <w:r w:rsidR="006D1D6C" w:rsidRPr="006D1D6C">
        <w:rPr>
          <w:noProof/>
          <w:sz w:val="28"/>
          <w:szCs w:val="28"/>
        </w:rPr>
        <w:t xml:space="preserve"> </w:t>
      </w:r>
    </w:p>
    <w:p w14:paraId="2C314C31" w14:textId="77777777" w:rsidR="00743FB7" w:rsidRDefault="00743FB7" w:rsidP="00743FB7">
      <w:pPr>
        <w:rPr>
          <w:sz w:val="28"/>
          <w:szCs w:val="28"/>
        </w:rPr>
      </w:pPr>
    </w:p>
    <w:p w14:paraId="7A44C4CC" w14:textId="77777777" w:rsidR="00743FB7" w:rsidRDefault="00743FB7" w:rsidP="00743FB7">
      <w:pPr>
        <w:rPr>
          <w:sz w:val="28"/>
          <w:szCs w:val="28"/>
        </w:rPr>
      </w:pPr>
      <w:r>
        <w:rPr>
          <w:sz w:val="28"/>
          <w:szCs w:val="28"/>
        </w:rPr>
        <w:t>Haus</w:t>
      </w:r>
    </w:p>
    <w:p w14:paraId="3B3EAD83" w14:textId="77777777" w:rsidR="00743FB7" w:rsidRDefault="00743FB7" w:rsidP="00743FB7">
      <w:pPr>
        <w:rPr>
          <w:sz w:val="28"/>
          <w:szCs w:val="28"/>
        </w:rPr>
      </w:pPr>
      <w:r>
        <w:rPr>
          <w:sz w:val="28"/>
          <w:szCs w:val="28"/>
        </w:rPr>
        <w:t>Hausrat</w:t>
      </w:r>
    </w:p>
    <w:p w14:paraId="6E93478A" w14:textId="77777777" w:rsidR="00743FB7" w:rsidRDefault="00743FB7" w:rsidP="00743FB7">
      <w:pPr>
        <w:rPr>
          <w:sz w:val="28"/>
          <w:szCs w:val="28"/>
        </w:rPr>
      </w:pPr>
      <w:proofErr w:type="spellStart"/>
      <w:r>
        <w:rPr>
          <w:sz w:val="28"/>
          <w:szCs w:val="28"/>
        </w:rPr>
        <w:t>Hausratver</w:t>
      </w:r>
      <w:proofErr w:type="spellEnd"/>
    </w:p>
    <w:p w14:paraId="232C67E1" w14:textId="77777777" w:rsidR="00743FB7" w:rsidRDefault="00743FB7" w:rsidP="00743FB7">
      <w:pPr>
        <w:rPr>
          <w:sz w:val="28"/>
          <w:szCs w:val="28"/>
        </w:rPr>
      </w:pPr>
      <w:proofErr w:type="spellStart"/>
      <w:r>
        <w:rPr>
          <w:sz w:val="28"/>
          <w:szCs w:val="28"/>
        </w:rPr>
        <w:t>Hausratversi</w:t>
      </w:r>
      <w:proofErr w:type="spellEnd"/>
    </w:p>
    <w:p w14:paraId="7999E832" w14:textId="77777777" w:rsidR="00743FB7" w:rsidRDefault="00743FB7" w:rsidP="00743FB7">
      <w:pPr>
        <w:rPr>
          <w:sz w:val="28"/>
          <w:szCs w:val="28"/>
        </w:rPr>
      </w:pPr>
      <w:proofErr w:type="spellStart"/>
      <w:r>
        <w:rPr>
          <w:sz w:val="28"/>
          <w:szCs w:val="28"/>
        </w:rPr>
        <w:t>Hausratversiche</w:t>
      </w:r>
      <w:proofErr w:type="spellEnd"/>
    </w:p>
    <w:p w14:paraId="206DAE9E" w14:textId="77777777" w:rsidR="00743FB7" w:rsidRDefault="00743FB7" w:rsidP="00743FB7">
      <w:pPr>
        <w:rPr>
          <w:sz w:val="28"/>
          <w:szCs w:val="28"/>
        </w:rPr>
      </w:pPr>
      <w:r>
        <w:rPr>
          <w:sz w:val="28"/>
          <w:szCs w:val="28"/>
        </w:rPr>
        <w:t>Hausratversicherung</w:t>
      </w:r>
    </w:p>
    <w:p w14:paraId="2AD09EF8" w14:textId="77777777" w:rsidR="00743FB7" w:rsidRDefault="00743FB7" w:rsidP="00743FB7">
      <w:pPr>
        <w:rPr>
          <w:sz w:val="28"/>
          <w:szCs w:val="28"/>
        </w:rPr>
      </w:pPr>
    </w:p>
    <w:p w14:paraId="206F5315" w14:textId="77777777" w:rsidR="00743FB7" w:rsidRDefault="00743FB7" w:rsidP="00743FB7">
      <w:pPr>
        <w:rPr>
          <w:sz w:val="28"/>
          <w:szCs w:val="28"/>
        </w:rPr>
      </w:pPr>
      <w:r>
        <w:rPr>
          <w:sz w:val="28"/>
          <w:szCs w:val="28"/>
        </w:rPr>
        <w:t>Ster</w:t>
      </w:r>
    </w:p>
    <w:p w14:paraId="69D30EF0" w14:textId="77777777" w:rsidR="00743FB7" w:rsidRDefault="00743FB7" w:rsidP="00743FB7">
      <w:pPr>
        <w:rPr>
          <w:sz w:val="28"/>
          <w:szCs w:val="28"/>
        </w:rPr>
      </w:pPr>
      <w:r>
        <w:rPr>
          <w:sz w:val="28"/>
          <w:szCs w:val="28"/>
        </w:rPr>
        <w:t>Sterbe</w:t>
      </w:r>
    </w:p>
    <w:p w14:paraId="60F103DF" w14:textId="77777777" w:rsidR="00743FB7" w:rsidRDefault="00743FB7" w:rsidP="00743FB7">
      <w:pPr>
        <w:rPr>
          <w:sz w:val="28"/>
          <w:szCs w:val="28"/>
        </w:rPr>
      </w:pPr>
      <w:r>
        <w:rPr>
          <w:sz w:val="28"/>
          <w:szCs w:val="28"/>
        </w:rPr>
        <w:t>Sterbegeld</w:t>
      </w:r>
    </w:p>
    <w:p w14:paraId="192E776D" w14:textId="77777777" w:rsidR="00743FB7" w:rsidRDefault="00743FB7" w:rsidP="00743FB7">
      <w:pPr>
        <w:rPr>
          <w:sz w:val="28"/>
          <w:szCs w:val="28"/>
        </w:rPr>
      </w:pPr>
      <w:proofErr w:type="spellStart"/>
      <w:r>
        <w:rPr>
          <w:sz w:val="28"/>
          <w:szCs w:val="28"/>
        </w:rPr>
        <w:t>Sterbegeldver</w:t>
      </w:r>
      <w:proofErr w:type="spellEnd"/>
    </w:p>
    <w:p w14:paraId="26A85C47" w14:textId="77777777" w:rsidR="00743FB7" w:rsidRDefault="00743FB7" w:rsidP="00743FB7">
      <w:pPr>
        <w:rPr>
          <w:sz w:val="28"/>
          <w:szCs w:val="28"/>
        </w:rPr>
      </w:pPr>
      <w:proofErr w:type="spellStart"/>
      <w:r>
        <w:rPr>
          <w:sz w:val="28"/>
          <w:szCs w:val="28"/>
        </w:rPr>
        <w:t>Sterbegeldversi</w:t>
      </w:r>
      <w:proofErr w:type="spellEnd"/>
    </w:p>
    <w:p w14:paraId="23E8D4CE" w14:textId="77777777" w:rsidR="00743FB7" w:rsidRDefault="00743FB7" w:rsidP="00743FB7">
      <w:pPr>
        <w:rPr>
          <w:sz w:val="28"/>
          <w:szCs w:val="28"/>
        </w:rPr>
      </w:pPr>
      <w:proofErr w:type="spellStart"/>
      <w:r>
        <w:rPr>
          <w:sz w:val="28"/>
          <w:szCs w:val="28"/>
        </w:rPr>
        <w:t>Sterbegeldversiche</w:t>
      </w:r>
      <w:proofErr w:type="spellEnd"/>
    </w:p>
    <w:p w14:paraId="3638A17A" w14:textId="77777777" w:rsidR="00743FB7" w:rsidRDefault="00743FB7" w:rsidP="00743FB7">
      <w:pPr>
        <w:rPr>
          <w:sz w:val="28"/>
          <w:szCs w:val="28"/>
        </w:rPr>
      </w:pPr>
      <w:r>
        <w:rPr>
          <w:sz w:val="28"/>
          <w:szCs w:val="28"/>
        </w:rPr>
        <w:t>Sterbegeldversicherung</w:t>
      </w:r>
    </w:p>
    <w:p w14:paraId="35979977" w14:textId="77777777" w:rsidR="00743FB7" w:rsidRDefault="00743FB7" w:rsidP="00743FB7">
      <w:pPr>
        <w:rPr>
          <w:sz w:val="28"/>
          <w:szCs w:val="28"/>
        </w:rPr>
      </w:pPr>
    </w:p>
    <w:p w14:paraId="13E74366" w14:textId="77777777" w:rsidR="00743FB7" w:rsidRDefault="00743FB7" w:rsidP="00743FB7">
      <w:pPr>
        <w:rPr>
          <w:sz w:val="28"/>
          <w:szCs w:val="28"/>
        </w:rPr>
      </w:pPr>
      <w:r>
        <w:rPr>
          <w:sz w:val="28"/>
          <w:szCs w:val="28"/>
        </w:rPr>
        <w:t>Rei</w:t>
      </w:r>
    </w:p>
    <w:p w14:paraId="2A115960" w14:textId="77777777" w:rsidR="00743FB7" w:rsidRDefault="00743FB7" w:rsidP="00743FB7">
      <w:pPr>
        <w:rPr>
          <w:sz w:val="28"/>
          <w:szCs w:val="28"/>
        </w:rPr>
      </w:pPr>
      <w:r>
        <w:rPr>
          <w:sz w:val="28"/>
          <w:szCs w:val="28"/>
        </w:rPr>
        <w:t>Reise</w:t>
      </w:r>
    </w:p>
    <w:p w14:paraId="769E8FFD" w14:textId="77777777" w:rsidR="00743FB7" w:rsidRDefault="00743FB7" w:rsidP="00743FB7">
      <w:pPr>
        <w:rPr>
          <w:sz w:val="28"/>
          <w:szCs w:val="28"/>
        </w:rPr>
      </w:pPr>
      <w:proofErr w:type="spellStart"/>
      <w:r>
        <w:rPr>
          <w:sz w:val="28"/>
          <w:szCs w:val="28"/>
        </w:rPr>
        <w:t>Reisege</w:t>
      </w:r>
      <w:proofErr w:type="spellEnd"/>
    </w:p>
    <w:p w14:paraId="3C06CE21" w14:textId="77777777" w:rsidR="00743FB7" w:rsidRDefault="00743FB7" w:rsidP="00743FB7">
      <w:pPr>
        <w:rPr>
          <w:sz w:val="28"/>
          <w:szCs w:val="28"/>
        </w:rPr>
      </w:pPr>
      <w:r>
        <w:rPr>
          <w:sz w:val="28"/>
          <w:szCs w:val="28"/>
        </w:rPr>
        <w:t>Reisegepäck</w:t>
      </w:r>
    </w:p>
    <w:p w14:paraId="6C1E8D25" w14:textId="77777777" w:rsidR="00743FB7" w:rsidRDefault="00743FB7" w:rsidP="00743FB7">
      <w:pPr>
        <w:rPr>
          <w:sz w:val="28"/>
          <w:szCs w:val="28"/>
        </w:rPr>
      </w:pPr>
      <w:proofErr w:type="spellStart"/>
      <w:r>
        <w:rPr>
          <w:sz w:val="28"/>
          <w:szCs w:val="28"/>
        </w:rPr>
        <w:t>Reisegepäckver</w:t>
      </w:r>
      <w:proofErr w:type="spellEnd"/>
    </w:p>
    <w:p w14:paraId="6B19B761" w14:textId="77777777" w:rsidR="00743FB7" w:rsidRDefault="00743FB7" w:rsidP="00743FB7">
      <w:pPr>
        <w:rPr>
          <w:sz w:val="28"/>
          <w:szCs w:val="28"/>
        </w:rPr>
      </w:pPr>
      <w:proofErr w:type="spellStart"/>
      <w:r>
        <w:rPr>
          <w:sz w:val="28"/>
          <w:szCs w:val="28"/>
        </w:rPr>
        <w:t>Reisegepäckversi</w:t>
      </w:r>
      <w:proofErr w:type="spellEnd"/>
    </w:p>
    <w:p w14:paraId="549CF6A7" w14:textId="77777777" w:rsidR="00743FB7" w:rsidRDefault="00743FB7" w:rsidP="00743FB7">
      <w:pPr>
        <w:rPr>
          <w:sz w:val="28"/>
          <w:szCs w:val="28"/>
        </w:rPr>
      </w:pPr>
      <w:proofErr w:type="spellStart"/>
      <w:r>
        <w:rPr>
          <w:sz w:val="28"/>
          <w:szCs w:val="28"/>
        </w:rPr>
        <w:t>Reisegepäckversiche</w:t>
      </w:r>
      <w:proofErr w:type="spellEnd"/>
    </w:p>
    <w:p w14:paraId="24AF4C98" w14:textId="77777777" w:rsidR="00743FB7" w:rsidRDefault="00743FB7" w:rsidP="00743FB7">
      <w:pPr>
        <w:rPr>
          <w:sz w:val="28"/>
          <w:szCs w:val="28"/>
        </w:rPr>
      </w:pPr>
      <w:r>
        <w:rPr>
          <w:sz w:val="28"/>
          <w:szCs w:val="28"/>
        </w:rPr>
        <w:t>Reisegepäckversicherung</w:t>
      </w:r>
    </w:p>
    <w:p w14:paraId="741A3A95" w14:textId="77777777" w:rsidR="00743FB7" w:rsidRDefault="00743FB7" w:rsidP="00E3182B">
      <w:pPr>
        <w:ind w:left="0" w:right="0"/>
        <w:sectPr w:rsidR="00743FB7" w:rsidSect="00434A63">
          <w:headerReference w:type="first" r:id="rId51"/>
          <w:pgSz w:w="11900" w:h="16840"/>
          <w:pgMar w:top="2835" w:right="851" w:bottom="1134" w:left="851" w:header="709" w:footer="454" w:gutter="0"/>
          <w:cols w:space="708"/>
          <w:titlePg/>
          <w:docGrid w:linePitch="360"/>
        </w:sectPr>
      </w:pPr>
    </w:p>
    <w:p w14:paraId="2D465E64" w14:textId="77777777" w:rsidR="00743FB7" w:rsidRDefault="00743FB7" w:rsidP="00743FB7">
      <w:pPr>
        <w:rPr>
          <w:sz w:val="28"/>
          <w:szCs w:val="28"/>
        </w:rPr>
      </w:pPr>
      <w:r>
        <w:rPr>
          <w:sz w:val="28"/>
          <w:szCs w:val="28"/>
        </w:rPr>
        <w:lastRenderedPageBreak/>
        <w:t>Voll</w:t>
      </w:r>
    </w:p>
    <w:p w14:paraId="7F9FEA55" w14:textId="77777777" w:rsidR="00743FB7" w:rsidRDefault="00743FB7" w:rsidP="00743FB7">
      <w:pPr>
        <w:rPr>
          <w:sz w:val="28"/>
          <w:szCs w:val="28"/>
        </w:rPr>
      </w:pPr>
      <w:proofErr w:type="spellStart"/>
      <w:r>
        <w:rPr>
          <w:sz w:val="28"/>
          <w:szCs w:val="28"/>
        </w:rPr>
        <w:t>Vollkas</w:t>
      </w:r>
      <w:proofErr w:type="spellEnd"/>
    </w:p>
    <w:p w14:paraId="34EDAE13" w14:textId="77777777" w:rsidR="00743FB7" w:rsidRDefault="00743FB7" w:rsidP="00743FB7">
      <w:pPr>
        <w:rPr>
          <w:sz w:val="28"/>
          <w:szCs w:val="28"/>
        </w:rPr>
      </w:pPr>
      <w:r>
        <w:rPr>
          <w:sz w:val="28"/>
          <w:szCs w:val="28"/>
        </w:rPr>
        <w:t>Vollkasko</w:t>
      </w:r>
    </w:p>
    <w:p w14:paraId="1D3BD7A9" w14:textId="77777777" w:rsidR="00743FB7" w:rsidRDefault="00743FB7" w:rsidP="00743FB7">
      <w:pPr>
        <w:rPr>
          <w:sz w:val="28"/>
          <w:szCs w:val="28"/>
        </w:rPr>
      </w:pPr>
      <w:proofErr w:type="spellStart"/>
      <w:r>
        <w:rPr>
          <w:sz w:val="28"/>
          <w:szCs w:val="28"/>
        </w:rPr>
        <w:t>Vollkaskover</w:t>
      </w:r>
      <w:proofErr w:type="spellEnd"/>
    </w:p>
    <w:p w14:paraId="1BCD302F" w14:textId="77777777" w:rsidR="00743FB7" w:rsidRDefault="00743FB7" w:rsidP="00743FB7">
      <w:pPr>
        <w:rPr>
          <w:sz w:val="28"/>
          <w:szCs w:val="28"/>
        </w:rPr>
      </w:pPr>
      <w:proofErr w:type="spellStart"/>
      <w:r>
        <w:rPr>
          <w:sz w:val="28"/>
          <w:szCs w:val="28"/>
        </w:rPr>
        <w:t>Vollkaskoversi</w:t>
      </w:r>
      <w:proofErr w:type="spellEnd"/>
    </w:p>
    <w:p w14:paraId="29BE40FC" w14:textId="77777777" w:rsidR="00743FB7" w:rsidRDefault="00743FB7" w:rsidP="00743FB7">
      <w:pPr>
        <w:rPr>
          <w:sz w:val="28"/>
          <w:szCs w:val="28"/>
        </w:rPr>
      </w:pPr>
      <w:proofErr w:type="spellStart"/>
      <w:r>
        <w:rPr>
          <w:sz w:val="28"/>
          <w:szCs w:val="28"/>
        </w:rPr>
        <w:t>Vollkaksoversiche</w:t>
      </w:r>
      <w:proofErr w:type="spellEnd"/>
    </w:p>
    <w:p w14:paraId="02CFC916" w14:textId="77777777" w:rsidR="00743FB7" w:rsidRDefault="00743FB7" w:rsidP="00743FB7">
      <w:pPr>
        <w:rPr>
          <w:sz w:val="28"/>
          <w:szCs w:val="28"/>
        </w:rPr>
      </w:pPr>
      <w:r>
        <w:rPr>
          <w:sz w:val="28"/>
          <w:szCs w:val="28"/>
        </w:rPr>
        <w:t>Vollkaskoversicherung</w:t>
      </w:r>
    </w:p>
    <w:p w14:paraId="7861F3AE" w14:textId="77777777" w:rsidR="00743FB7" w:rsidRDefault="00743FB7" w:rsidP="00743FB7">
      <w:pPr>
        <w:rPr>
          <w:sz w:val="28"/>
          <w:szCs w:val="28"/>
        </w:rPr>
      </w:pPr>
    </w:p>
    <w:p w14:paraId="60CE5E3C" w14:textId="77777777" w:rsidR="00743FB7" w:rsidRDefault="00743FB7" w:rsidP="00743FB7">
      <w:pPr>
        <w:rPr>
          <w:sz w:val="28"/>
          <w:szCs w:val="28"/>
        </w:rPr>
      </w:pPr>
      <w:r>
        <w:rPr>
          <w:sz w:val="28"/>
          <w:szCs w:val="28"/>
        </w:rPr>
        <w:t>Teil</w:t>
      </w:r>
    </w:p>
    <w:p w14:paraId="680216A9" w14:textId="77777777" w:rsidR="00743FB7" w:rsidRDefault="00743FB7" w:rsidP="00743FB7">
      <w:pPr>
        <w:rPr>
          <w:sz w:val="28"/>
          <w:szCs w:val="28"/>
        </w:rPr>
      </w:pPr>
      <w:proofErr w:type="spellStart"/>
      <w:r>
        <w:rPr>
          <w:sz w:val="28"/>
          <w:szCs w:val="28"/>
        </w:rPr>
        <w:t>Teilkas</w:t>
      </w:r>
      <w:proofErr w:type="spellEnd"/>
    </w:p>
    <w:p w14:paraId="332C3CB1" w14:textId="77777777" w:rsidR="00743FB7" w:rsidRDefault="00743FB7" w:rsidP="00743FB7">
      <w:pPr>
        <w:rPr>
          <w:sz w:val="28"/>
          <w:szCs w:val="28"/>
        </w:rPr>
      </w:pPr>
      <w:r>
        <w:rPr>
          <w:sz w:val="28"/>
          <w:szCs w:val="28"/>
        </w:rPr>
        <w:t>Teilkasko</w:t>
      </w:r>
    </w:p>
    <w:p w14:paraId="43213056" w14:textId="77777777" w:rsidR="00743FB7" w:rsidRDefault="00743FB7" w:rsidP="00743FB7">
      <w:pPr>
        <w:rPr>
          <w:sz w:val="28"/>
          <w:szCs w:val="28"/>
        </w:rPr>
      </w:pPr>
      <w:proofErr w:type="spellStart"/>
      <w:r>
        <w:rPr>
          <w:sz w:val="28"/>
          <w:szCs w:val="28"/>
        </w:rPr>
        <w:t>Teilkaskover</w:t>
      </w:r>
      <w:proofErr w:type="spellEnd"/>
    </w:p>
    <w:p w14:paraId="6B482B81" w14:textId="77777777" w:rsidR="00743FB7" w:rsidRDefault="00743FB7" w:rsidP="00743FB7">
      <w:pPr>
        <w:rPr>
          <w:sz w:val="28"/>
          <w:szCs w:val="28"/>
        </w:rPr>
      </w:pPr>
      <w:proofErr w:type="spellStart"/>
      <w:r>
        <w:rPr>
          <w:sz w:val="28"/>
          <w:szCs w:val="28"/>
        </w:rPr>
        <w:t>Teilkaskoversi</w:t>
      </w:r>
      <w:proofErr w:type="spellEnd"/>
    </w:p>
    <w:p w14:paraId="4AB9F304" w14:textId="77777777" w:rsidR="00743FB7" w:rsidRDefault="00743FB7" w:rsidP="00743FB7">
      <w:pPr>
        <w:rPr>
          <w:sz w:val="28"/>
          <w:szCs w:val="28"/>
        </w:rPr>
      </w:pPr>
      <w:proofErr w:type="spellStart"/>
      <w:r>
        <w:rPr>
          <w:sz w:val="28"/>
          <w:szCs w:val="28"/>
        </w:rPr>
        <w:t>Teilkaskoversiche</w:t>
      </w:r>
      <w:proofErr w:type="spellEnd"/>
    </w:p>
    <w:p w14:paraId="5AACC3BB" w14:textId="77777777" w:rsidR="00743FB7" w:rsidRDefault="00743FB7" w:rsidP="00743FB7">
      <w:pPr>
        <w:rPr>
          <w:sz w:val="28"/>
          <w:szCs w:val="28"/>
        </w:rPr>
      </w:pPr>
      <w:r>
        <w:rPr>
          <w:sz w:val="28"/>
          <w:szCs w:val="28"/>
        </w:rPr>
        <w:t>Teilkaskoversicherung</w:t>
      </w:r>
    </w:p>
    <w:p w14:paraId="30DDD0A0" w14:textId="77777777" w:rsidR="00853AEC" w:rsidRDefault="00853AEC" w:rsidP="00167E1D">
      <w:pPr>
        <w:ind w:left="0"/>
        <w:rPr>
          <w:sz w:val="28"/>
          <w:szCs w:val="28"/>
        </w:rPr>
        <w:sectPr w:rsidR="00853AEC" w:rsidSect="00434A63">
          <w:headerReference w:type="first" r:id="rId52"/>
          <w:pgSz w:w="11900" w:h="16840"/>
          <w:pgMar w:top="2835" w:right="851" w:bottom="1134" w:left="851" w:header="709" w:footer="454" w:gutter="0"/>
          <w:cols w:space="708"/>
          <w:titlePg/>
          <w:docGrid w:linePitch="360"/>
        </w:sectPr>
      </w:pPr>
    </w:p>
    <w:p w14:paraId="48994EFC" w14:textId="77777777" w:rsidR="00F326B8" w:rsidRPr="00C56001" w:rsidRDefault="00F326B8" w:rsidP="00F326B8">
      <w:pPr>
        <w:rPr>
          <w:szCs w:val="22"/>
        </w:rPr>
      </w:pPr>
      <w:r w:rsidRPr="00C56001">
        <w:rPr>
          <w:szCs w:val="22"/>
        </w:rPr>
        <w:lastRenderedPageBreak/>
        <w:t xml:space="preserve">Lernziel: Die Lernenden können sich vertieft mit Begriffen des Themengebiets </w:t>
      </w:r>
      <w:r>
        <w:rPr>
          <w:szCs w:val="22"/>
        </w:rPr>
        <w:t>Verträge</w:t>
      </w:r>
      <w:r w:rsidRPr="00C56001">
        <w:rPr>
          <w:szCs w:val="22"/>
        </w:rPr>
        <w:t xml:space="preserve"> auseinandersetzen und wissen um die Silbenstruktur dieser Begriffe.</w:t>
      </w:r>
    </w:p>
    <w:p w14:paraId="3C77F09D" w14:textId="77777777" w:rsidR="00F326B8" w:rsidRPr="00C56001" w:rsidRDefault="00F326B8" w:rsidP="00F326B8">
      <w:pPr>
        <w:rPr>
          <w:szCs w:val="22"/>
        </w:rPr>
      </w:pPr>
    </w:p>
    <w:p w14:paraId="6056936C" w14:textId="77777777" w:rsidR="00F326B8" w:rsidRPr="00C56001" w:rsidRDefault="00F326B8" w:rsidP="00F326B8">
      <w:pPr>
        <w:rPr>
          <w:szCs w:val="22"/>
        </w:rPr>
      </w:pPr>
      <w:r w:rsidRPr="00C56001">
        <w:rPr>
          <w:szCs w:val="22"/>
        </w:rPr>
        <w:t>Vorgeschlagener Ablauf:</w:t>
      </w:r>
    </w:p>
    <w:p w14:paraId="74626EA6" w14:textId="77777777" w:rsidR="00F326B8" w:rsidRPr="00C56001" w:rsidRDefault="00F326B8" w:rsidP="00F326B8">
      <w:pPr>
        <w:rPr>
          <w:szCs w:val="22"/>
        </w:rPr>
      </w:pPr>
      <w:r w:rsidRPr="00C56001">
        <w:rPr>
          <w:szCs w:val="22"/>
        </w:rPr>
        <w:t>Verteilen Sie d</w:t>
      </w:r>
      <w:r w:rsidR="00525D0E">
        <w:rPr>
          <w:szCs w:val="22"/>
        </w:rPr>
        <w:t>en</w:t>
      </w:r>
      <w:r w:rsidRPr="00C56001">
        <w:rPr>
          <w:szCs w:val="22"/>
        </w:rPr>
        <w:t xml:space="preserve"> Arbeitsb</w:t>
      </w:r>
      <w:r w:rsidR="00525D0E">
        <w:rPr>
          <w:szCs w:val="22"/>
        </w:rPr>
        <w:t>o</w:t>
      </w:r>
      <w:r>
        <w:rPr>
          <w:szCs w:val="22"/>
        </w:rPr>
        <w:t>gen</w:t>
      </w:r>
      <w:r w:rsidRPr="00C56001">
        <w:rPr>
          <w:szCs w:val="22"/>
        </w:rPr>
        <w:t xml:space="preserve">. Lassen Sie die Teilnehmenden die Wörter laut vorlesen. Klatschen Sie das erste Wort </w:t>
      </w:r>
      <w:r>
        <w:rPr>
          <w:szCs w:val="22"/>
        </w:rPr>
        <w:t xml:space="preserve">bei Bedarf </w:t>
      </w:r>
      <w:r w:rsidRPr="00C56001">
        <w:rPr>
          <w:szCs w:val="22"/>
        </w:rPr>
        <w:t>gemeinsam im Plenum. Anschließend arbeiten die</w:t>
      </w:r>
      <w:r>
        <w:rPr>
          <w:szCs w:val="22"/>
        </w:rPr>
        <w:t xml:space="preserve"> </w:t>
      </w:r>
      <w:r w:rsidRPr="00C56001">
        <w:rPr>
          <w:szCs w:val="22"/>
        </w:rPr>
        <w:t>Teilnehmenden selbstständig weiter. Die Lösungen dienen der (Selbst-)Korrektur.</w:t>
      </w:r>
    </w:p>
    <w:p w14:paraId="7F3BBD07" w14:textId="77777777" w:rsidR="00F326B8" w:rsidRDefault="00F326B8" w:rsidP="00F326B8">
      <w:pPr>
        <w:rPr>
          <w:sz w:val="28"/>
          <w:szCs w:val="28"/>
        </w:rPr>
      </w:pPr>
    </w:p>
    <w:p w14:paraId="31CFB6F2" w14:textId="77777777" w:rsidR="00F326B8" w:rsidRDefault="00F326B8" w:rsidP="00F326B8">
      <w:pPr>
        <w:rPr>
          <w:sz w:val="28"/>
          <w:szCs w:val="28"/>
        </w:rPr>
      </w:pPr>
    </w:p>
    <w:p w14:paraId="08AA3011" w14:textId="77777777" w:rsidR="00F326B8" w:rsidRPr="00F326B8" w:rsidRDefault="00F326B8" w:rsidP="00F326B8">
      <w:pPr>
        <w:rPr>
          <w:sz w:val="28"/>
          <w:szCs w:val="28"/>
        </w:rPr>
        <w:sectPr w:rsidR="00F326B8" w:rsidRPr="00F326B8" w:rsidSect="00434A63">
          <w:headerReference w:type="first" r:id="rId53"/>
          <w:pgSz w:w="11900" w:h="16840"/>
          <w:pgMar w:top="2835" w:right="851" w:bottom="1134" w:left="851" w:header="709" w:footer="454" w:gutter="0"/>
          <w:cols w:space="708"/>
          <w:titlePg/>
          <w:docGrid w:linePitch="360"/>
        </w:sectPr>
      </w:pPr>
    </w:p>
    <w:p w14:paraId="0402C0F7" w14:textId="77777777" w:rsidR="00167E1D" w:rsidRDefault="00C8263F" w:rsidP="00167E1D">
      <w:pPr>
        <w:rPr>
          <w:sz w:val="28"/>
          <w:szCs w:val="28"/>
        </w:rPr>
      </w:pPr>
      <w:r>
        <w:rPr>
          <w:noProof/>
        </w:rPr>
        <w:lastRenderedPageBreak/>
        <w:drawing>
          <wp:anchor distT="0" distB="0" distL="114300" distR="114300" simplePos="0" relativeHeight="251399168" behindDoc="0" locked="0" layoutInCell="1" allowOverlap="1" wp14:anchorId="6C1363AE" wp14:editId="3EE3FDD3">
            <wp:simplePos x="0" y="0"/>
            <wp:positionH relativeFrom="column">
              <wp:posOffset>-180340</wp:posOffset>
            </wp:positionH>
            <wp:positionV relativeFrom="paragraph">
              <wp:posOffset>-90170</wp:posOffset>
            </wp:positionV>
            <wp:extent cx="367200" cy="367200"/>
            <wp:effectExtent l="0" t="0" r="0" b="0"/>
            <wp:wrapNone/>
            <wp:docPr id="207" name="Grafik 207"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67E1D" w:rsidRPr="008F5FC8">
        <w:rPr>
          <w:sz w:val="28"/>
          <w:szCs w:val="28"/>
        </w:rPr>
        <w:t>Zeichnen Sie Silbenbögen ein!</w:t>
      </w:r>
    </w:p>
    <w:p w14:paraId="78B16D76" w14:textId="77777777" w:rsidR="00E55C35" w:rsidRDefault="00E55C35" w:rsidP="00167E1D">
      <w:pPr>
        <w:rPr>
          <w:sz w:val="28"/>
          <w:szCs w:val="28"/>
        </w:rPr>
      </w:pPr>
    </w:p>
    <w:p w14:paraId="49C14EBD" w14:textId="77777777" w:rsidR="00167E1D" w:rsidRDefault="00167E1D" w:rsidP="00167E1D">
      <w:pPr>
        <w:rPr>
          <w:sz w:val="28"/>
          <w:szCs w:val="28"/>
        </w:rPr>
      </w:pPr>
      <w:r>
        <w:rPr>
          <w:sz w:val="28"/>
          <w:szCs w:val="28"/>
        </w:rPr>
        <w:t>Brillenversicherung</w:t>
      </w:r>
    </w:p>
    <w:p w14:paraId="17F680B4" w14:textId="77777777" w:rsidR="00167E1D" w:rsidRDefault="00167E1D" w:rsidP="00167E1D">
      <w:pPr>
        <w:rPr>
          <w:sz w:val="28"/>
          <w:szCs w:val="28"/>
        </w:rPr>
      </w:pPr>
    </w:p>
    <w:p w14:paraId="66B43D46" w14:textId="77777777" w:rsidR="00167E1D" w:rsidRDefault="00167E1D" w:rsidP="00167E1D">
      <w:pPr>
        <w:rPr>
          <w:sz w:val="28"/>
          <w:szCs w:val="28"/>
        </w:rPr>
      </w:pPr>
      <w:r>
        <w:rPr>
          <w:sz w:val="28"/>
          <w:szCs w:val="28"/>
        </w:rPr>
        <w:t>Krankenversicherung</w:t>
      </w:r>
    </w:p>
    <w:p w14:paraId="2B9F9600" w14:textId="77777777" w:rsidR="00167E1D" w:rsidRDefault="00167E1D" w:rsidP="00167E1D">
      <w:pPr>
        <w:rPr>
          <w:sz w:val="28"/>
          <w:szCs w:val="28"/>
        </w:rPr>
      </w:pPr>
    </w:p>
    <w:p w14:paraId="244A433C" w14:textId="77777777" w:rsidR="00167E1D" w:rsidRDefault="00167E1D" w:rsidP="00167E1D">
      <w:pPr>
        <w:rPr>
          <w:sz w:val="28"/>
          <w:szCs w:val="28"/>
        </w:rPr>
      </w:pPr>
      <w:r>
        <w:rPr>
          <w:sz w:val="28"/>
          <w:szCs w:val="28"/>
        </w:rPr>
        <w:t>Hausratversicherung</w:t>
      </w:r>
    </w:p>
    <w:p w14:paraId="50022857" w14:textId="77777777" w:rsidR="00167E1D" w:rsidRDefault="00167E1D" w:rsidP="00167E1D">
      <w:pPr>
        <w:rPr>
          <w:sz w:val="28"/>
          <w:szCs w:val="28"/>
        </w:rPr>
      </w:pPr>
    </w:p>
    <w:p w14:paraId="7DD27FBF" w14:textId="77777777" w:rsidR="00167E1D" w:rsidRDefault="00167E1D" w:rsidP="00167E1D">
      <w:pPr>
        <w:rPr>
          <w:sz w:val="28"/>
          <w:szCs w:val="28"/>
        </w:rPr>
      </w:pPr>
      <w:r>
        <w:rPr>
          <w:sz w:val="28"/>
          <w:szCs w:val="28"/>
        </w:rPr>
        <w:t>Reisegepäckversicherung</w:t>
      </w:r>
    </w:p>
    <w:p w14:paraId="0F7BC30B" w14:textId="77777777" w:rsidR="00167E1D" w:rsidRDefault="00167E1D" w:rsidP="00167E1D">
      <w:pPr>
        <w:rPr>
          <w:sz w:val="28"/>
          <w:szCs w:val="28"/>
        </w:rPr>
      </w:pPr>
    </w:p>
    <w:p w14:paraId="19F62BD4" w14:textId="77777777" w:rsidR="00167E1D" w:rsidRDefault="00167E1D" w:rsidP="00167E1D">
      <w:pPr>
        <w:rPr>
          <w:sz w:val="28"/>
          <w:szCs w:val="28"/>
        </w:rPr>
      </w:pPr>
      <w:r>
        <w:rPr>
          <w:sz w:val="28"/>
          <w:szCs w:val="28"/>
        </w:rPr>
        <w:t>Sterbegeldversicherung</w:t>
      </w:r>
    </w:p>
    <w:p w14:paraId="13FC2BA6" w14:textId="77777777" w:rsidR="00167E1D" w:rsidRDefault="00167E1D" w:rsidP="00167E1D">
      <w:pPr>
        <w:rPr>
          <w:sz w:val="28"/>
          <w:szCs w:val="28"/>
        </w:rPr>
      </w:pPr>
    </w:p>
    <w:p w14:paraId="4C234BA8" w14:textId="77777777" w:rsidR="00167E1D" w:rsidRDefault="00167E1D" w:rsidP="00167E1D">
      <w:pPr>
        <w:rPr>
          <w:sz w:val="28"/>
          <w:szCs w:val="28"/>
        </w:rPr>
      </w:pPr>
      <w:r>
        <w:rPr>
          <w:sz w:val="28"/>
          <w:szCs w:val="28"/>
        </w:rPr>
        <w:t>Vollkaskoversicherung</w:t>
      </w:r>
    </w:p>
    <w:p w14:paraId="011A4965" w14:textId="77777777" w:rsidR="00167E1D" w:rsidRDefault="00167E1D" w:rsidP="00167E1D">
      <w:pPr>
        <w:rPr>
          <w:sz w:val="28"/>
          <w:szCs w:val="28"/>
        </w:rPr>
      </w:pPr>
    </w:p>
    <w:p w14:paraId="687E679A" w14:textId="77777777" w:rsidR="00167E1D" w:rsidRDefault="00167E1D" w:rsidP="00167E1D">
      <w:pPr>
        <w:rPr>
          <w:sz w:val="28"/>
          <w:szCs w:val="28"/>
        </w:rPr>
      </w:pPr>
      <w:r>
        <w:rPr>
          <w:sz w:val="28"/>
          <w:szCs w:val="28"/>
        </w:rPr>
        <w:t>Teilkaskoversicherung</w:t>
      </w:r>
    </w:p>
    <w:p w14:paraId="54597CD3" w14:textId="77777777" w:rsidR="00167E1D" w:rsidRDefault="00167E1D" w:rsidP="00167E1D">
      <w:pPr>
        <w:rPr>
          <w:sz w:val="28"/>
          <w:szCs w:val="28"/>
        </w:rPr>
      </w:pPr>
    </w:p>
    <w:p w14:paraId="081695F4" w14:textId="77777777" w:rsidR="00167E1D" w:rsidRDefault="00167E1D" w:rsidP="00167E1D">
      <w:pPr>
        <w:rPr>
          <w:sz w:val="28"/>
          <w:szCs w:val="28"/>
        </w:rPr>
      </w:pPr>
      <w:r>
        <w:rPr>
          <w:sz w:val="28"/>
          <w:szCs w:val="28"/>
        </w:rPr>
        <w:t>Risikolebensversicherung</w:t>
      </w:r>
    </w:p>
    <w:p w14:paraId="6583694F" w14:textId="77777777" w:rsidR="00743FB7" w:rsidRDefault="00B94BE1" w:rsidP="00167E1D">
      <w:pPr>
        <w:ind w:left="0"/>
        <w:rPr>
          <w:sz w:val="28"/>
          <w:szCs w:val="28"/>
        </w:rPr>
      </w:pPr>
      <w:r>
        <w:rPr>
          <w:noProof/>
        </w:rPr>
        <w:drawing>
          <wp:anchor distT="0" distB="0" distL="114300" distR="114300" simplePos="0" relativeHeight="251304960" behindDoc="0" locked="0" layoutInCell="1" allowOverlap="1" wp14:anchorId="4B8D6BFB" wp14:editId="0B745E58">
            <wp:simplePos x="0" y="0"/>
            <wp:positionH relativeFrom="margin">
              <wp:posOffset>2411730</wp:posOffset>
            </wp:positionH>
            <wp:positionV relativeFrom="paragraph">
              <wp:posOffset>402590</wp:posOffset>
            </wp:positionV>
            <wp:extent cx="4064400" cy="1962000"/>
            <wp:effectExtent l="0" t="0" r="0" b="635"/>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4064400" cy="1962000"/>
                    </a:xfrm>
                    <a:prstGeom prst="rect">
                      <a:avLst/>
                    </a:prstGeom>
                  </pic:spPr>
                </pic:pic>
              </a:graphicData>
            </a:graphic>
            <wp14:sizeRelH relativeFrom="margin">
              <wp14:pctWidth>0</wp14:pctWidth>
            </wp14:sizeRelH>
            <wp14:sizeRelV relativeFrom="margin">
              <wp14:pctHeight>0</wp14:pctHeight>
            </wp14:sizeRelV>
          </wp:anchor>
        </w:drawing>
      </w:r>
    </w:p>
    <w:p w14:paraId="7D6BFA53" w14:textId="77777777" w:rsidR="00167E1D" w:rsidRDefault="00167E1D" w:rsidP="00E3182B">
      <w:pPr>
        <w:ind w:left="0" w:right="0"/>
        <w:sectPr w:rsidR="00167E1D" w:rsidSect="00434A63">
          <w:headerReference w:type="first" r:id="rId58"/>
          <w:pgSz w:w="11900" w:h="16840"/>
          <w:pgMar w:top="2835" w:right="851" w:bottom="1134" w:left="851" w:header="709" w:footer="454" w:gutter="0"/>
          <w:cols w:space="708"/>
          <w:titlePg/>
          <w:docGrid w:linePitch="360"/>
        </w:sectPr>
      </w:pPr>
    </w:p>
    <w:p w14:paraId="326F414F" w14:textId="77777777" w:rsidR="0093389F" w:rsidRDefault="00E705D9" w:rsidP="0093389F">
      <w:pPr>
        <w:rPr>
          <w:sz w:val="28"/>
          <w:szCs w:val="28"/>
        </w:rPr>
      </w:pPr>
      <w:r>
        <w:rPr>
          <w:noProof/>
          <w:sz w:val="28"/>
          <w:szCs w:val="28"/>
        </w:rPr>
        <w:lastRenderedPageBreak/>
        <mc:AlternateContent>
          <mc:Choice Requires="wps">
            <w:drawing>
              <wp:anchor distT="0" distB="0" distL="114300" distR="114300" simplePos="0" relativeHeight="251311104" behindDoc="0" locked="0" layoutInCell="1" allowOverlap="1" wp14:anchorId="0A540780" wp14:editId="54B06F73">
                <wp:simplePos x="0" y="0"/>
                <wp:positionH relativeFrom="column">
                  <wp:posOffset>807404</wp:posOffset>
                </wp:positionH>
                <wp:positionV relativeFrom="paragraph">
                  <wp:posOffset>152398</wp:posOffset>
                </wp:positionV>
                <wp:extent cx="108000" cy="262800"/>
                <wp:effectExtent l="0" t="953" r="24448" b="24447"/>
                <wp:wrapNone/>
                <wp:docPr id="595" name="Eckige Klammer links 595"/>
                <wp:cNvGraphicFramePr/>
                <a:graphic xmlns:a="http://schemas.openxmlformats.org/drawingml/2006/main">
                  <a:graphicData uri="http://schemas.microsoft.com/office/word/2010/wordprocessingShape">
                    <wps:wsp>
                      <wps:cNvSpPr/>
                      <wps:spPr>
                        <a:xfrm rot="16200000">
                          <a:off x="0" y="0"/>
                          <a:ext cx="108000" cy="26280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1F4A88"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Eckige Klammer links 595" o:spid="_x0000_s1026" type="#_x0000_t85" style="position:absolute;margin-left:63.6pt;margin-top:12pt;width:8.5pt;height:20.7pt;rotation:-90;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" adj="13543" filled="t" fillcolor="white [3212]" strokecolor="black [3040]"/>
            </w:pict>
          </mc:Fallback>
        </mc:AlternateContent>
      </w:r>
      <w:r>
        <w:rPr>
          <w:noProof/>
          <w:sz w:val="28"/>
          <w:szCs w:val="28"/>
        </w:rPr>
        <mc:AlternateContent>
          <mc:Choice Requires="wps">
            <w:drawing>
              <wp:anchor distT="0" distB="0" distL="114300" distR="114300" simplePos="0" relativeHeight="251309056" behindDoc="0" locked="0" layoutInCell="1" allowOverlap="1" wp14:anchorId="0FB0603A" wp14:editId="7C68558D">
                <wp:simplePos x="0" y="0"/>
                <wp:positionH relativeFrom="column">
                  <wp:posOffset>565785</wp:posOffset>
                </wp:positionH>
                <wp:positionV relativeFrom="paragraph">
                  <wp:posOffset>173990</wp:posOffset>
                </wp:positionV>
                <wp:extent cx="107950" cy="219075"/>
                <wp:effectExtent l="1587" t="0" r="26988" b="26987"/>
                <wp:wrapNone/>
                <wp:docPr id="596" name="Eckige Klammer links 596"/>
                <wp:cNvGraphicFramePr/>
                <a:graphic xmlns:a="http://schemas.openxmlformats.org/drawingml/2006/main">
                  <a:graphicData uri="http://schemas.microsoft.com/office/word/2010/wordprocessingShape">
                    <wps:wsp>
                      <wps:cNvSpPr/>
                      <wps:spPr>
                        <a:xfrm rot="16200000">
                          <a:off x="0" y="0"/>
                          <a:ext cx="107950" cy="21907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F26BE" id="Eckige Klammer links 596" o:spid="_x0000_s1026" type="#_x0000_t85" style="position:absolute;margin-left:44.55pt;margin-top:13.7pt;width:8.5pt;height:17.25pt;rotation:-90;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" adj="16238" filled="t" fillcolor="white [3212]" strokecolor="black [3040]"/>
            </w:pict>
          </mc:Fallback>
        </mc:AlternateContent>
      </w:r>
      <w:r>
        <w:rPr>
          <w:noProof/>
          <w:sz w:val="28"/>
          <w:szCs w:val="28"/>
        </w:rPr>
        <mc:AlternateContent>
          <mc:Choice Requires="wps">
            <w:drawing>
              <wp:anchor distT="0" distB="0" distL="114300" distR="114300" simplePos="0" relativeHeight="251308032" behindDoc="0" locked="0" layoutInCell="1" allowOverlap="1" wp14:anchorId="49A7032D" wp14:editId="2731A00E">
                <wp:simplePos x="0" y="0"/>
                <wp:positionH relativeFrom="column">
                  <wp:posOffset>338454</wp:posOffset>
                </wp:positionH>
                <wp:positionV relativeFrom="paragraph">
                  <wp:posOffset>169227</wp:posOffset>
                </wp:positionV>
                <wp:extent cx="108000" cy="230400"/>
                <wp:effectExtent l="0" t="3810" r="21590" b="21590"/>
                <wp:wrapNone/>
                <wp:docPr id="597" name="Eckige Klammer links 597"/>
                <wp:cNvGraphicFramePr/>
                <a:graphic xmlns:a="http://schemas.openxmlformats.org/drawingml/2006/main">
                  <a:graphicData uri="http://schemas.microsoft.com/office/word/2010/wordprocessingShape">
                    <wps:wsp>
                      <wps:cNvSpPr/>
                      <wps:spPr>
                        <a:xfrm rot="16200000">
                          <a:off x="0" y="0"/>
                          <a:ext cx="108000" cy="23040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2B108" id="Eckige Klammer links 597" o:spid="_x0000_s1026" type="#_x0000_t85" style="position:absolute;margin-left:26.65pt;margin-top:13.3pt;width:8.5pt;height:18.15pt;rotation:-90;z-index:25130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" adj="15447" filled="t" fillcolor="white [3212]" strokecolor="black [3040]"/>
            </w:pict>
          </mc:Fallback>
        </mc:AlternateContent>
      </w:r>
      <w:r w:rsidR="000E6E3D">
        <w:rPr>
          <w:noProof/>
          <w:sz w:val="28"/>
          <w:szCs w:val="28"/>
        </w:rPr>
        <mc:AlternateContent>
          <mc:Choice Requires="wps">
            <w:drawing>
              <wp:anchor distT="0" distB="0" distL="114300" distR="114300" simplePos="0" relativeHeight="251313152" behindDoc="0" locked="0" layoutInCell="1" allowOverlap="1" wp14:anchorId="35D5F03C" wp14:editId="6B6DFBA5">
                <wp:simplePos x="0" y="0"/>
                <wp:positionH relativeFrom="column">
                  <wp:posOffset>1547812</wp:posOffset>
                </wp:positionH>
                <wp:positionV relativeFrom="paragraph">
                  <wp:posOffset>105093</wp:posOffset>
                </wp:positionV>
                <wp:extent cx="108000" cy="358458"/>
                <wp:effectExtent l="8255" t="0" r="14605" b="14605"/>
                <wp:wrapNone/>
                <wp:docPr id="586" name="Eckige Klammer links 586"/>
                <wp:cNvGraphicFramePr/>
                <a:graphic xmlns:a="http://schemas.openxmlformats.org/drawingml/2006/main">
                  <a:graphicData uri="http://schemas.microsoft.com/office/word/2010/wordprocessingShape">
                    <wps:wsp>
                      <wps:cNvSpPr/>
                      <wps:spPr>
                        <a:xfrm rot="16200000">
                          <a:off x="0" y="0"/>
                          <a:ext cx="108000" cy="358458"/>
                        </a:xfrm>
                        <a:prstGeom prst="leftBracket">
                          <a:avLst>
                            <a:gd name="adj" fmla="val 16923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22DF3" id="Eckige Klammer links 586" o:spid="_x0000_s1026" type="#_x0000_t85" style="position:absolute;margin-left:121.85pt;margin-top:8.3pt;width:8.5pt;height:28.25pt;rotation:-90;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" adj="11013" filled="t" fillcolor="white [3212]" strokecolor="black [3040]"/>
            </w:pict>
          </mc:Fallback>
        </mc:AlternateContent>
      </w:r>
      <w:r w:rsidR="000E6E3D">
        <w:rPr>
          <w:noProof/>
          <w:sz w:val="28"/>
          <w:szCs w:val="28"/>
        </w:rPr>
        <mc:AlternateContent>
          <mc:Choice Requires="wps">
            <w:drawing>
              <wp:anchor distT="0" distB="0" distL="114300" distR="114300" simplePos="0" relativeHeight="251314176" behindDoc="0" locked="0" layoutInCell="1" allowOverlap="1" wp14:anchorId="755BDE93" wp14:editId="6076B47F">
                <wp:simplePos x="0" y="0"/>
                <wp:positionH relativeFrom="column">
                  <wp:posOffset>1223962</wp:posOffset>
                </wp:positionH>
                <wp:positionV relativeFrom="paragraph">
                  <wp:posOffset>138113</wp:posOffset>
                </wp:positionV>
                <wp:extent cx="108000" cy="292100"/>
                <wp:effectExtent l="3175" t="0" r="28575" b="28575"/>
                <wp:wrapNone/>
                <wp:docPr id="588" name="Eckige Klammer links 588"/>
                <wp:cNvGraphicFramePr/>
                <a:graphic xmlns:a="http://schemas.openxmlformats.org/drawingml/2006/main">
                  <a:graphicData uri="http://schemas.microsoft.com/office/word/2010/wordprocessingShape">
                    <wps:wsp>
                      <wps:cNvSpPr/>
                      <wps:spPr>
                        <a:xfrm rot="16200000">
                          <a:off x="0" y="0"/>
                          <a:ext cx="108000" cy="29210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96403" id="Eckige Klammer links 588" o:spid="_x0000_s1026" type="#_x0000_t85" style="position:absolute;margin-left:96.35pt;margin-top:10.9pt;width:8.5pt;height:23pt;rotation:-90;z-index:25131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" adj="12184" filled="t" fillcolor="white [3212]" strokecolor="black [3040]"/>
            </w:pict>
          </mc:Fallback>
        </mc:AlternateContent>
      </w:r>
      <w:r w:rsidR="000E6E3D">
        <w:rPr>
          <w:noProof/>
          <w:sz w:val="28"/>
          <w:szCs w:val="28"/>
        </w:rPr>
        <mc:AlternateContent>
          <mc:Choice Requires="wps">
            <w:drawing>
              <wp:anchor distT="0" distB="0" distL="114300" distR="114300" simplePos="0" relativeHeight="251312128" behindDoc="0" locked="0" layoutInCell="1" allowOverlap="1" wp14:anchorId="44F75928" wp14:editId="60243862">
                <wp:simplePos x="0" y="0"/>
                <wp:positionH relativeFrom="column">
                  <wp:posOffset>1012825</wp:posOffset>
                </wp:positionH>
                <wp:positionV relativeFrom="paragraph">
                  <wp:posOffset>216535</wp:posOffset>
                </wp:positionV>
                <wp:extent cx="108000" cy="136527"/>
                <wp:effectExtent l="4762" t="0" r="11113" b="11112"/>
                <wp:wrapNone/>
                <wp:docPr id="589" name="Eckige Klammer links 589"/>
                <wp:cNvGraphicFramePr/>
                <a:graphic xmlns:a="http://schemas.openxmlformats.org/drawingml/2006/main">
                  <a:graphicData uri="http://schemas.microsoft.com/office/word/2010/wordprocessingShape">
                    <wps:wsp>
                      <wps:cNvSpPr/>
                      <wps:spPr>
                        <a:xfrm rot="16200000">
                          <a:off x="0" y="0"/>
                          <a:ext cx="108000" cy="13652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23424" id="Eckige Klammer links 589" o:spid="_x0000_s1026" type="#_x0000_t85" style="position:absolute;margin-left:79.75pt;margin-top:17.05pt;width:8.5pt;height:10.75pt;rotation:-90;z-index:25131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" adj="26068" filled="t" fillcolor="white [3212]" strokecolor="black [3040]"/>
            </w:pict>
          </mc:Fallback>
        </mc:AlternateContent>
      </w:r>
      <w:r w:rsidR="0093389F">
        <w:rPr>
          <w:sz w:val="28"/>
          <w:szCs w:val="28"/>
        </w:rPr>
        <w:t>Brillenversicherung</w:t>
      </w:r>
    </w:p>
    <w:p w14:paraId="7129309D" w14:textId="77777777" w:rsidR="0093389F" w:rsidRDefault="0093389F" w:rsidP="0093389F">
      <w:pPr>
        <w:rPr>
          <w:sz w:val="28"/>
          <w:szCs w:val="28"/>
        </w:rPr>
      </w:pPr>
    </w:p>
    <w:p w14:paraId="543AEAB9" w14:textId="77777777" w:rsidR="0093389F" w:rsidRDefault="00695186" w:rsidP="0093389F">
      <w:pPr>
        <w:rPr>
          <w:sz w:val="28"/>
          <w:szCs w:val="28"/>
        </w:rPr>
      </w:pPr>
      <w:r>
        <w:rPr>
          <w:noProof/>
          <w:sz w:val="28"/>
          <w:szCs w:val="28"/>
        </w:rPr>
        <mc:AlternateContent>
          <mc:Choice Requires="wps">
            <w:drawing>
              <wp:anchor distT="0" distB="0" distL="114300" distR="114300" simplePos="0" relativeHeight="251319296" behindDoc="0" locked="0" layoutInCell="1" allowOverlap="1" wp14:anchorId="6893F42C" wp14:editId="0F0B1D65">
                <wp:simplePos x="0" y="0"/>
                <wp:positionH relativeFrom="column">
                  <wp:posOffset>1398270</wp:posOffset>
                </wp:positionH>
                <wp:positionV relativeFrom="paragraph">
                  <wp:posOffset>140970</wp:posOffset>
                </wp:positionV>
                <wp:extent cx="107950" cy="270510"/>
                <wp:effectExtent l="0" t="5080" r="20320" b="20320"/>
                <wp:wrapNone/>
                <wp:docPr id="601" name="Eckige Klammer links 601"/>
                <wp:cNvGraphicFramePr/>
                <a:graphic xmlns:a="http://schemas.openxmlformats.org/drawingml/2006/main">
                  <a:graphicData uri="http://schemas.microsoft.com/office/word/2010/wordprocessingShape">
                    <wps:wsp>
                      <wps:cNvSpPr/>
                      <wps:spPr>
                        <a:xfrm rot="16200000">
                          <a:off x="0" y="0"/>
                          <a:ext cx="107950" cy="27051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D163A" id="Eckige Klammer links 601" o:spid="_x0000_s1026" type="#_x0000_t85" style="position:absolute;margin-left:110.1pt;margin-top:11.1pt;width:8.5pt;height:21.3pt;rotation:-90;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" adj="13151" filled="t" fillcolor="white [3212]" strokecolor="black [3040]"/>
            </w:pict>
          </mc:Fallback>
        </mc:AlternateContent>
      </w:r>
      <w:r>
        <w:rPr>
          <w:noProof/>
          <w:sz w:val="28"/>
          <w:szCs w:val="28"/>
        </w:rPr>
        <mc:AlternateContent>
          <mc:Choice Requires="wps">
            <w:drawing>
              <wp:anchor distT="0" distB="0" distL="114300" distR="114300" simplePos="0" relativeHeight="251318272" behindDoc="0" locked="0" layoutInCell="1" allowOverlap="1" wp14:anchorId="38736443" wp14:editId="3DDA3D80">
                <wp:simplePos x="0" y="0"/>
                <wp:positionH relativeFrom="column">
                  <wp:posOffset>1197609</wp:posOffset>
                </wp:positionH>
                <wp:positionV relativeFrom="paragraph">
                  <wp:posOffset>206693</wp:posOffset>
                </wp:positionV>
                <wp:extent cx="108000" cy="133667"/>
                <wp:effectExtent l="6350" t="0" r="12700" b="12700"/>
                <wp:wrapNone/>
                <wp:docPr id="602" name="Eckige Klammer links 602"/>
                <wp:cNvGraphicFramePr/>
                <a:graphic xmlns:a="http://schemas.openxmlformats.org/drawingml/2006/main">
                  <a:graphicData uri="http://schemas.microsoft.com/office/word/2010/wordprocessingShape">
                    <wps:wsp>
                      <wps:cNvSpPr/>
                      <wps:spPr>
                        <a:xfrm rot="16200000">
                          <a:off x="0" y="0"/>
                          <a:ext cx="108000" cy="13366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17ECF" id="Eckige Klammer links 602" o:spid="_x0000_s1026" type="#_x0000_t85" style="position:absolute;margin-left:94.3pt;margin-top:16.3pt;width:8.5pt;height:10.5pt;rotation:-90;z-index:25131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" adj="26626" filled="t" fillcolor="white [3212]" strokecolor="black [3040]"/>
            </w:pict>
          </mc:Fallback>
        </mc:AlternateContent>
      </w:r>
      <w:r>
        <w:rPr>
          <w:noProof/>
          <w:sz w:val="28"/>
          <w:szCs w:val="28"/>
        </w:rPr>
        <mc:AlternateContent>
          <mc:Choice Requires="wps">
            <w:drawing>
              <wp:anchor distT="0" distB="0" distL="114300" distR="114300" simplePos="0" relativeHeight="251317248" behindDoc="0" locked="0" layoutInCell="1" allowOverlap="1" wp14:anchorId="78762533" wp14:editId="677DFD3A">
                <wp:simplePos x="0" y="0"/>
                <wp:positionH relativeFrom="column">
                  <wp:posOffset>1000125</wp:posOffset>
                </wp:positionH>
                <wp:positionV relativeFrom="paragraph">
                  <wp:posOffset>146050</wp:posOffset>
                </wp:positionV>
                <wp:extent cx="107950" cy="254635"/>
                <wp:effectExtent l="2857" t="0" r="28258" b="28257"/>
                <wp:wrapNone/>
                <wp:docPr id="607" name="Eckige Klammer links 607"/>
                <wp:cNvGraphicFramePr/>
                <a:graphic xmlns:a="http://schemas.openxmlformats.org/drawingml/2006/main">
                  <a:graphicData uri="http://schemas.microsoft.com/office/word/2010/wordprocessingShape">
                    <wps:wsp>
                      <wps:cNvSpPr/>
                      <wps:spPr>
                        <a:xfrm rot="16200000">
                          <a:off x="0" y="0"/>
                          <a:ext cx="107950" cy="25463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BE993" id="Eckige Klammer links 607" o:spid="_x0000_s1026" type="#_x0000_t85" style="position:absolute;margin-left:78.75pt;margin-top:11.5pt;width:8.5pt;height:20.05pt;rotation:-90;z-index:2513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" adj="13970" filled="t" fillcolor="white [3212]" strokecolor="black [3040]"/>
            </w:pict>
          </mc:Fallback>
        </mc:AlternateContent>
      </w:r>
      <w:r>
        <w:rPr>
          <w:noProof/>
          <w:sz w:val="28"/>
          <w:szCs w:val="28"/>
        </w:rPr>
        <mc:AlternateContent>
          <mc:Choice Requires="wps">
            <w:drawing>
              <wp:anchor distT="0" distB="0" distL="114300" distR="114300" simplePos="0" relativeHeight="251316224" behindDoc="0" locked="0" layoutInCell="1" allowOverlap="1" wp14:anchorId="676882E5" wp14:editId="2F726974">
                <wp:simplePos x="0" y="0"/>
                <wp:positionH relativeFrom="column">
                  <wp:posOffset>724219</wp:posOffset>
                </wp:positionH>
                <wp:positionV relativeFrom="paragraph">
                  <wp:posOffset>123189</wp:posOffset>
                </wp:positionV>
                <wp:extent cx="108000" cy="300445"/>
                <wp:effectExtent l="0" t="953" r="24448" b="24447"/>
                <wp:wrapNone/>
                <wp:docPr id="609" name="Eckige Klammer links 609"/>
                <wp:cNvGraphicFramePr/>
                <a:graphic xmlns:a="http://schemas.openxmlformats.org/drawingml/2006/main">
                  <a:graphicData uri="http://schemas.microsoft.com/office/word/2010/wordprocessingShape">
                    <wps:wsp>
                      <wps:cNvSpPr/>
                      <wps:spPr>
                        <a:xfrm rot="16200000">
                          <a:off x="0" y="0"/>
                          <a:ext cx="108000" cy="30044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1A9D0" id="Eckige Klammer links 609" o:spid="_x0000_s1026" type="#_x0000_t85" style="position:absolute;margin-left:57.05pt;margin-top:9.7pt;width:8.5pt;height:23.65pt;rotation:-90;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" adj="11846" filled="t" fillcolor="white [3212]" strokecolor="black [3040]"/>
            </w:pict>
          </mc:Fallback>
        </mc:AlternateContent>
      </w:r>
      <w:r>
        <w:rPr>
          <w:noProof/>
          <w:sz w:val="28"/>
          <w:szCs w:val="28"/>
        </w:rPr>
        <mc:AlternateContent>
          <mc:Choice Requires="wps">
            <w:drawing>
              <wp:anchor distT="0" distB="0" distL="114300" distR="114300" simplePos="0" relativeHeight="251315200" behindDoc="0" locked="0" layoutInCell="1" allowOverlap="1" wp14:anchorId="53444DF2" wp14:editId="7E6F2FB3">
                <wp:simplePos x="0" y="0"/>
                <wp:positionH relativeFrom="column">
                  <wp:posOffset>398461</wp:posOffset>
                </wp:positionH>
                <wp:positionV relativeFrom="paragraph">
                  <wp:posOffset>101283</wp:posOffset>
                </wp:positionV>
                <wp:extent cx="107950" cy="347980"/>
                <wp:effectExtent l="0" t="5715" r="19685" b="19685"/>
                <wp:wrapNone/>
                <wp:docPr id="612" name="Eckige Klammer links 612"/>
                <wp:cNvGraphicFramePr/>
                <a:graphic xmlns:a="http://schemas.openxmlformats.org/drawingml/2006/main">
                  <a:graphicData uri="http://schemas.microsoft.com/office/word/2010/wordprocessingShape">
                    <wps:wsp>
                      <wps:cNvSpPr/>
                      <wps:spPr>
                        <a:xfrm rot="16200000">
                          <a:off x="0" y="0"/>
                          <a:ext cx="107950" cy="347980"/>
                        </a:xfrm>
                        <a:prstGeom prst="leftBracket">
                          <a:avLst>
                            <a:gd name="adj" fmla="val 16117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6781C" id="Eckige Klammer links 612" o:spid="_x0000_s1026" type="#_x0000_t85" style="position:absolute;margin-left:31.35pt;margin-top:8pt;width:8.5pt;height:27.4pt;rotation:-90;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" adj="10800" filled="t" fillcolor="white [3212]" strokecolor="black [3040]"/>
            </w:pict>
          </mc:Fallback>
        </mc:AlternateContent>
      </w:r>
      <w:r w:rsidR="00E705D9">
        <w:rPr>
          <w:noProof/>
          <w:sz w:val="28"/>
          <w:szCs w:val="28"/>
        </w:rPr>
        <mc:AlternateContent>
          <mc:Choice Requires="wps">
            <w:drawing>
              <wp:anchor distT="0" distB="0" distL="114300" distR="114300" simplePos="0" relativeHeight="251320320" behindDoc="0" locked="0" layoutInCell="1" allowOverlap="1" wp14:anchorId="0A85F0B9" wp14:editId="4F70A513">
                <wp:simplePos x="0" y="0"/>
                <wp:positionH relativeFrom="column">
                  <wp:posOffset>1713230</wp:posOffset>
                </wp:positionH>
                <wp:positionV relativeFrom="paragraph">
                  <wp:posOffset>90170</wp:posOffset>
                </wp:positionV>
                <wp:extent cx="106680" cy="369570"/>
                <wp:effectExtent l="1905" t="0" r="28575" b="28575"/>
                <wp:wrapNone/>
                <wp:docPr id="598" name="Eckige Klammer links 598"/>
                <wp:cNvGraphicFramePr/>
                <a:graphic xmlns:a="http://schemas.openxmlformats.org/drawingml/2006/main">
                  <a:graphicData uri="http://schemas.microsoft.com/office/word/2010/wordprocessingShape">
                    <wps:wsp>
                      <wps:cNvSpPr/>
                      <wps:spPr>
                        <a:xfrm rot="16200000">
                          <a:off x="0" y="0"/>
                          <a:ext cx="106680" cy="369570"/>
                        </a:xfrm>
                        <a:prstGeom prst="leftBracket">
                          <a:avLst>
                            <a:gd name="adj" fmla="val 17321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D6C21" id="Eckige Klammer links 598" o:spid="_x0000_s1026" type="#_x0000_t85" style="position:absolute;margin-left:134.9pt;margin-top:7.1pt;width:8.4pt;height:29.1pt;rotation:-90;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" adj="10800" filled="t" fillcolor="white [3212]" strokecolor="black [3040]"/>
            </w:pict>
          </mc:Fallback>
        </mc:AlternateContent>
      </w:r>
      <w:r w:rsidR="0093389F">
        <w:rPr>
          <w:sz w:val="28"/>
          <w:szCs w:val="28"/>
        </w:rPr>
        <w:t>Krankenversicherung</w:t>
      </w:r>
    </w:p>
    <w:p w14:paraId="734BA66D" w14:textId="77777777" w:rsidR="0093389F" w:rsidRDefault="0093389F" w:rsidP="0093389F">
      <w:pPr>
        <w:rPr>
          <w:sz w:val="28"/>
          <w:szCs w:val="28"/>
        </w:rPr>
      </w:pPr>
    </w:p>
    <w:p w14:paraId="383CA107" w14:textId="77777777" w:rsidR="0093389F" w:rsidRDefault="00695186" w:rsidP="0093389F">
      <w:pPr>
        <w:rPr>
          <w:sz w:val="28"/>
          <w:szCs w:val="28"/>
        </w:rPr>
      </w:pPr>
      <w:r>
        <w:rPr>
          <w:noProof/>
          <w:sz w:val="28"/>
          <w:szCs w:val="28"/>
        </w:rPr>
        <mc:AlternateContent>
          <mc:Choice Requires="wps">
            <w:drawing>
              <wp:anchor distT="0" distB="0" distL="114300" distR="114300" simplePos="0" relativeHeight="251323392" behindDoc="0" locked="0" layoutInCell="1" allowOverlap="1" wp14:anchorId="2F79A8C3" wp14:editId="694C1907">
                <wp:simplePos x="0" y="0"/>
                <wp:positionH relativeFrom="column">
                  <wp:posOffset>1657985</wp:posOffset>
                </wp:positionH>
                <wp:positionV relativeFrom="paragraph">
                  <wp:posOffset>96520</wp:posOffset>
                </wp:positionV>
                <wp:extent cx="107950" cy="355600"/>
                <wp:effectExtent l="9525" t="0" r="15875" b="15875"/>
                <wp:wrapNone/>
                <wp:docPr id="613" name="Eckige Klammer links 613"/>
                <wp:cNvGraphicFramePr/>
                <a:graphic xmlns:a="http://schemas.openxmlformats.org/drawingml/2006/main">
                  <a:graphicData uri="http://schemas.microsoft.com/office/word/2010/wordprocessingShape">
                    <wps:wsp>
                      <wps:cNvSpPr/>
                      <wps:spPr>
                        <a:xfrm rot="16200000">
                          <a:off x="0" y="0"/>
                          <a:ext cx="107950" cy="355600"/>
                        </a:xfrm>
                        <a:prstGeom prst="leftBracket">
                          <a:avLst>
                            <a:gd name="adj" fmla="val 16470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F3FC8" id="Eckige Klammer links 613" o:spid="_x0000_s1026" type="#_x0000_t85" style="position:absolute;margin-left:130.55pt;margin-top:7.6pt;width:8.5pt;height:28pt;rotation:-90;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322368" behindDoc="0" locked="0" layoutInCell="1" allowOverlap="1" wp14:anchorId="276919BB" wp14:editId="060CDBE6">
                <wp:simplePos x="0" y="0"/>
                <wp:positionH relativeFrom="column">
                  <wp:posOffset>1338580</wp:posOffset>
                </wp:positionH>
                <wp:positionV relativeFrom="paragraph">
                  <wp:posOffset>133669</wp:posOffset>
                </wp:positionV>
                <wp:extent cx="107950" cy="283210"/>
                <wp:effectExtent l="7620" t="0" r="13970" b="13970"/>
                <wp:wrapNone/>
                <wp:docPr id="619" name="Eckige Klammer links 619"/>
                <wp:cNvGraphicFramePr/>
                <a:graphic xmlns:a="http://schemas.openxmlformats.org/drawingml/2006/main">
                  <a:graphicData uri="http://schemas.microsoft.com/office/word/2010/wordprocessingShape">
                    <wps:wsp>
                      <wps:cNvSpPr/>
                      <wps:spPr>
                        <a:xfrm rot="16200000">
                          <a:off x="0" y="0"/>
                          <a:ext cx="107950" cy="28321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87516" id="Eckige Klammer links 619" o:spid="_x0000_s1026" type="#_x0000_t85" style="position:absolute;margin-left:105.4pt;margin-top:10.55pt;width:8.5pt;height:22.3pt;rotation:-90;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" adj="12561" filled="t" fillcolor="white [3212]" strokecolor="black [3040]"/>
            </w:pict>
          </mc:Fallback>
        </mc:AlternateContent>
      </w:r>
      <w:r>
        <w:rPr>
          <w:noProof/>
          <w:sz w:val="28"/>
          <w:szCs w:val="28"/>
        </w:rPr>
        <mc:AlternateContent>
          <mc:Choice Requires="wps">
            <w:drawing>
              <wp:anchor distT="0" distB="0" distL="114300" distR="114300" simplePos="0" relativeHeight="251321344" behindDoc="0" locked="0" layoutInCell="1" allowOverlap="1" wp14:anchorId="365CCC8A" wp14:editId="211F96A3">
                <wp:simplePos x="0" y="0"/>
                <wp:positionH relativeFrom="column">
                  <wp:posOffset>1114744</wp:posOffset>
                </wp:positionH>
                <wp:positionV relativeFrom="paragraph">
                  <wp:posOffset>191768</wp:posOffset>
                </wp:positionV>
                <wp:extent cx="108000" cy="164466"/>
                <wp:effectExtent l="0" t="9208" r="16193" b="16192"/>
                <wp:wrapNone/>
                <wp:docPr id="621" name="Eckige Klammer links 621"/>
                <wp:cNvGraphicFramePr/>
                <a:graphic xmlns:a="http://schemas.openxmlformats.org/drawingml/2006/main">
                  <a:graphicData uri="http://schemas.microsoft.com/office/word/2010/wordprocessingShape">
                    <wps:wsp>
                      <wps:cNvSpPr/>
                      <wps:spPr>
                        <a:xfrm rot="16200000">
                          <a:off x="0" y="0"/>
                          <a:ext cx="108000" cy="164466"/>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3EC98" id="Eckige Klammer links 621" o:spid="_x0000_s1026" type="#_x0000_t85" style="position:absolute;margin-left:87.8pt;margin-top:15.1pt;width:8.5pt;height:12.95pt;rotation:-90;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" adj="21640" filled="t" fillcolor="white [3212]" strokecolor="black [3040]"/>
            </w:pict>
          </mc:Fallback>
        </mc:AlternateContent>
      </w:r>
      <w:r>
        <w:rPr>
          <w:noProof/>
          <w:sz w:val="28"/>
          <w:szCs w:val="28"/>
        </w:rPr>
        <mc:AlternateContent>
          <mc:Choice Requires="wps">
            <w:drawing>
              <wp:anchor distT="0" distB="0" distL="114300" distR="114300" simplePos="0" relativeHeight="251324416" behindDoc="0" locked="0" layoutInCell="1" allowOverlap="1" wp14:anchorId="53E2B026" wp14:editId="3A8C7FD7">
                <wp:simplePos x="0" y="0"/>
                <wp:positionH relativeFrom="column">
                  <wp:posOffset>419416</wp:posOffset>
                </wp:positionH>
                <wp:positionV relativeFrom="paragraph">
                  <wp:posOffset>81279</wp:posOffset>
                </wp:positionV>
                <wp:extent cx="107950" cy="392430"/>
                <wp:effectExtent l="0" t="8890" r="16510" b="16510"/>
                <wp:wrapNone/>
                <wp:docPr id="630" name="Eckige Klammer links 630"/>
                <wp:cNvGraphicFramePr/>
                <a:graphic xmlns:a="http://schemas.openxmlformats.org/drawingml/2006/main">
                  <a:graphicData uri="http://schemas.microsoft.com/office/word/2010/wordprocessingShape">
                    <wps:wsp>
                      <wps:cNvSpPr/>
                      <wps:spPr>
                        <a:xfrm rot="16200000">
                          <a:off x="0" y="0"/>
                          <a:ext cx="107950" cy="392430"/>
                        </a:xfrm>
                        <a:prstGeom prst="leftBracket">
                          <a:avLst>
                            <a:gd name="adj" fmla="val 18176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A57C6" id="Eckige Klammer links 630" o:spid="_x0000_s1026" type="#_x0000_t85" style="position:absolute;margin-left:33pt;margin-top:6.4pt;width:8.5pt;height:30.9pt;rotation:-90;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" adj="10800" filled="t" fillcolor="white [3212]" strokecolor="black [3040]"/>
            </w:pict>
          </mc:Fallback>
        </mc:AlternateContent>
      </w:r>
      <w:r w:rsidR="00606E4A">
        <w:rPr>
          <w:noProof/>
          <w:sz w:val="28"/>
          <w:szCs w:val="28"/>
        </w:rPr>
        <mc:AlternateContent>
          <mc:Choice Requires="wps">
            <w:drawing>
              <wp:anchor distT="0" distB="0" distL="114300" distR="114300" simplePos="0" relativeHeight="251325440" behindDoc="0" locked="0" layoutInCell="1" allowOverlap="1" wp14:anchorId="3B11335F" wp14:editId="1DEC9C4E">
                <wp:simplePos x="0" y="0"/>
                <wp:positionH relativeFrom="column">
                  <wp:posOffset>718503</wp:posOffset>
                </wp:positionH>
                <wp:positionV relativeFrom="paragraph">
                  <wp:posOffset>173037</wp:posOffset>
                </wp:positionV>
                <wp:extent cx="107950" cy="205740"/>
                <wp:effectExtent l="8255" t="0" r="14605" b="14605"/>
                <wp:wrapNone/>
                <wp:docPr id="624" name="Eckige Klammer links 624"/>
                <wp:cNvGraphicFramePr/>
                <a:graphic xmlns:a="http://schemas.openxmlformats.org/drawingml/2006/main">
                  <a:graphicData uri="http://schemas.microsoft.com/office/word/2010/wordprocessingShape">
                    <wps:wsp>
                      <wps:cNvSpPr/>
                      <wps:spPr>
                        <a:xfrm rot="16200000">
                          <a:off x="0" y="0"/>
                          <a:ext cx="107950" cy="20574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4FFC6" id="Eckige Klammer links 624" o:spid="_x0000_s1026" type="#_x0000_t85" style="position:absolute;margin-left:56.6pt;margin-top:13.6pt;width:8.5pt;height:16.2pt;rotation:-90;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" adj="17291" filled="t" fillcolor="white [3212]" strokecolor="black [3040]"/>
            </w:pict>
          </mc:Fallback>
        </mc:AlternateContent>
      </w:r>
      <w:r w:rsidR="0093389F">
        <w:rPr>
          <w:noProof/>
          <w:sz w:val="28"/>
          <w:szCs w:val="28"/>
        </w:rPr>
        <mc:AlternateContent>
          <mc:Choice Requires="wps">
            <w:drawing>
              <wp:anchor distT="0" distB="0" distL="114300" distR="114300" simplePos="0" relativeHeight="251326464" behindDoc="0" locked="0" layoutInCell="1" allowOverlap="1" wp14:anchorId="1935192E" wp14:editId="2513C012">
                <wp:simplePos x="0" y="0"/>
                <wp:positionH relativeFrom="column">
                  <wp:posOffset>927735</wp:posOffset>
                </wp:positionH>
                <wp:positionV relativeFrom="paragraph">
                  <wp:posOffset>174625</wp:posOffset>
                </wp:positionV>
                <wp:extent cx="108000" cy="207012"/>
                <wp:effectExtent l="7620" t="0" r="13970" b="13970"/>
                <wp:wrapNone/>
                <wp:docPr id="623" name="Eckige Klammer links 623"/>
                <wp:cNvGraphicFramePr/>
                <a:graphic xmlns:a="http://schemas.openxmlformats.org/drawingml/2006/main">
                  <a:graphicData uri="http://schemas.microsoft.com/office/word/2010/wordprocessingShape">
                    <wps:wsp>
                      <wps:cNvSpPr/>
                      <wps:spPr>
                        <a:xfrm rot="16200000">
                          <a:off x="0" y="0"/>
                          <a:ext cx="108000" cy="20701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9DC6C" id="Eckige Klammer links 623" o:spid="_x0000_s1026" type="#_x0000_t85" style="position:absolute;margin-left:73.05pt;margin-top:13.75pt;width:8.5pt;height:16.3pt;rotation:-90;z-index:2513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" adj="17192" filled="t" fillcolor="white [3212]" strokecolor="black [3040]"/>
            </w:pict>
          </mc:Fallback>
        </mc:AlternateContent>
      </w:r>
      <w:r w:rsidR="0093389F">
        <w:rPr>
          <w:sz w:val="28"/>
          <w:szCs w:val="28"/>
        </w:rPr>
        <w:t>Hausratversicherung</w:t>
      </w:r>
    </w:p>
    <w:p w14:paraId="08FA6615" w14:textId="77777777" w:rsidR="0093389F" w:rsidRDefault="0093389F" w:rsidP="0093389F">
      <w:pPr>
        <w:rPr>
          <w:sz w:val="28"/>
          <w:szCs w:val="28"/>
        </w:rPr>
      </w:pPr>
    </w:p>
    <w:p w14:paraId="092AF39F" w14:textId="77777777" w:rsidR="0093389F" w:rsidRDefault="00473689" w:rsidP="0093389F">
      <w:pPr>
        <w:rPr>
          <w:sz w:val="28"/>
          <w:szCs w:val="28"/>
        </w:rPr>
      </w:pPr>
      <w:r>
        <w:rPr>
          <w:noProof/>
          <w:sz w:val="28"/>
          <w:szCs w:val="28"/>
        </w:rPr>
        <mc:AlternateContent>
          <mc:Choice Requires="wps">
            <w:drawing>
              <wp:anchor distT="0" distB="0" distL="114300" distR="114300" simplePos="0" relativeHeight="251335680" behindDoc="0" locked="0" layoutInCell="1" allowOverlap="1" wp14:anchorId="01BC3B86" wp14:editId="2D443403">
                <wp:simplePos x="0" y="0"/>
                <wp:positionH relativeFrom="column">
                  <wp:posOffset>2078355</wp:posOffset>
                </wp:positionH>
                <wp:positionV relativeFrom="paragraph">
                  <wp:posOffset>90805</wp:posOffset>
                </wp:positionV>
                <wp:extent cx="107950" cy="365125"/>
                <wp:effectExtent l="4762" t="0" r="11113" b="11112"/>
                <wp:wrapNone/>
                <wp:docPr id="632" name="Eckige Klammer links 632"/>
                <wp:cNvGraphicFramePr/>
                <a:graphic xmlns:a="http://schemas.openxmlformats.org/drawingml/2006/main">
                  <a:graphicData uri="http://schemas.microsoft.com/office/word/2010/wordprocessingShape">
                    <wps:wsp>
                      <wps:cNvSpPr/>
                      <wps:spPr>
                        <a:xfrm rot="16200000">
                          <a:off x="0" y="0"/>
                          <a:ext cx="107950" cy="365125"/>
                        </a:xfrm>
                        <a:prstGeom prst="leftBracket">
                          <a:avLst>
                            <a:gd name="adj" fmla="val 16911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9FB5E" id="Eckige Klammer links 632" o:spid="_x0000_s1026" type="#_x0000_t85" style="position:absolute;margin-left:163.65pt;margin-top:7.15pt;width:8.5pt;height:28.75pt;rotation:-90;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i4ngIAAI4FAAAOAAAAZHJzL2Uyb0RvYy54bWysVN9vEzEMfkfif4jyzq7Xr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334656" behindDoc="0" locked="0" layoutInCell="1" allowOverlap="1" wp14:anchorId="2C8C10A3" wp14:editId="14671AE1">
                <wp:simplePos x="0" y="0"/>
                <wp:positionH relativeFrom="column">
                  <wp:posOffset>1765300</wp:posOffset>
                </wp:positionH>
                <wp:positionV relativeFrom="paragraph">
                  <wp:posOffset>141604</wp:posOffset>
                </wp:positionV>
                <wp:extent cx="108000" cy="264160"/>
                <wp:effectExtent l="0" t="1905" r="23495" b="23495"/>
                <wp:wrapNone/>
                <wp:docPr id="634" name="Eckige Klammer links 634"/>
                <wp:cNvGraphicFramePr/>
                <a:graphic xmlns:a="http://schemas.openxmlformats.org/drawingml/2006/main">
                  <a:graphicData uri="http://schemas.microsoft.com/office/word/2010/wordprocessingShape">
                    <wps:wsp>
                      <wps:cNvSpPr/>
                      <wps:spPr>
                        <a:xfrm rot="16200000">
                          <a:off x="0" y="0"/>
                          <a:ext cx="108000" cy="26416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23A92" id="Eckige Klammer links 634" o:spid="_x0000_s1026" type="#_x0000_t85" style="position:absolute;margin-left:139pt;margin-top:11.15pt;width:8.5pt;height:20.8pt;rotation:-90;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" adj="13473" filled="t" fillcolor="white [3212]" strokecolor="black [3040]"/>
            </w:pict>
          </mc:Fallback>
        </mc:AlternateContent>
      </w:r>
      <w:r>
        <w:rPr>
          <w:noProof/>
          <w:sz w:val="28"/>
          <w:szCs w:val="28"/>
        </w:rPr>
        <mc:AlternateContent>
          <mc:Choice Requires="wps">
            <w:drawing>
              <wp:anchor distT="0" distB="0" distL="114300" distR="114300" simplePos="0" relativeHeight="251332608" behindDoc="0" locked="0" layoutInCell="1" allowOverlap="1" wp14:anchorId="527EDF29" wp14:editId="6844154A">
                <wp:simplePos x="0" y="0"/>
                <wp:positionH relativeFrom="column">
                  <wp:posOffset>1560830</wp:posOffset>
                </wp:positionH>
                <wp:positionV relativeFrom="paragraph">
                  <wp:posOffset>199390</wp:posOffset>
                </wp:positionV>
                <wp:extent cx="107950" cy="142875"/>
                <wp:effectExtent l="1587" t="0" r="26988" b="26987"/>
                <wp:wrapNone/>
                <wp:docPr id="635" name="Eckige Klammer links 635"/>
                <wp:cNvGraphicFramePr/>
                <a:graphic xmlns:a="http://schemas.openxmlformats.org/drawingml/2006/main">
                  <a:graphicData uri="http://schemas.microsoft.com/office/word/2010/wordprocessingShape">
                    <wps:wsp>
                      <wps:cNvSpPr/>
                      <wps:spPr>
                        <a:xfrm rot="16200000">
                          <a:off x="0" y="0"/>
                          <a:ext cx="107950" cy="14287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249FB" id="Eckige Klammer links 635" o:spid="_x0000_s1026" type="#_x0000_t85" style="position:absolute;margin-left:122.9pt;margin-top:15.7pt;width:8.5pt;height:11.25pt;rotation:-90;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" adj="24898" filled="t" fillcolor="white [3212]" strokecolor="black [3040]"/>
            </w:pict>
          </mc:Fallback>
        </mc:AlternateContent>
      </w:r>
      <w:r>
        <w:rPr>
          <w:noProof/>
          <w:sz w:val="28"/>
          <w:szCs w:val="28"/>
        </w:rPr>
        <mc:AlternateContent>
          <mc:Choice Requires="wps">
            <w:drawing>
              <wp:anchor distT="0" distB="0" distL="114300" distR="114300" simplePos="0" relativeHeight="251333632" behindDoc="0" locked="0" layoutInCell="1" allowOverlap="1" wp14:anchorId="16F19938" wp14:editId="4D8FAAF2">
                <wp:simplePos x="0" y="0"/>
                <wp:positionH relativeFrom="column">
                  <wp:posOffset>1365885</wp:posOffset>
                </wp:positionH>
                <wp:positionV relativeFrom="paragraph">
                  <wp:posOffset>153670</wp:posOffset>
                </wp:positionV>
                <wp:extent cx="107950" cy="238125"/>
                <wp:effectExtent l="0" t="7938" r="17463" b="17462"/>
                <wp:wrapNone/>
                <wp:docPr id="192" name="Eckige Klammer links 192"/>
                <wp:cNvGraphicFramePr/>
                <a:graphic xmlns:a="http://schemas.openxmlformats.org/drawingml/2006/main">
                  <a:graphicData uri="http://schemas.microsoft.com/office/word/2010/wordprocessingShape">
                    <wps:wsp>
                      <wps:cNvSpPr/>
                      <wps:spPr>
                        <a:xfrm rot="16200000">
                          <a:off x="0" y="0"/>
                          <a:ext cx="107950" cy="238125"/>
                        </a:xfrm>
                        <a:prstGeom prst="leftBracket">
                          <a:avLst>
                            <a:gd name="adj" fmla="val 11029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D03D8" id="Eckige Klammer links 192" o:spid="_x0000_s1026" type="#_x0000_t85" style="position:absolute;margin-left:107.55pt;margin-top:12.1pt;width:8.5pt;height:18.75pt;rotation:-90;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29536" behindDoc="0" locked="0" layoutInCell="1" allowOverlap="1" wp14:anchorId="1B9DE932" wp14:editId="1407F07E">
                <wp:simplePos x="0" y="0"/>
                <wp:positionH relativeFrom="column">
                  <wp:posOffset>768985</wp:posOffset>
                </wp:positionH>
                <wp:positionV relativeFrom="paragraph">
                  <wp:posOffset>174625</wp:posOffset>
                </wp:positionV>
                <wp:extent cx="108000" cy="197131"/>
                <wp:effectExtent l="0" t="6350" r="19050" b="19050"/>
                <wp:wrapNone/>
                <wp:docPr id="194" name="Eckige Klammer links 194"/>
                <wp:cNvGraphicFramePr/>
                <a:graphic xmlns:a="http://schemas.openxmlformats.org/drawingml/2006/main">
                  <a:graphicData uri="http://schemas.microsoft.com/office/word/2010/wordprocessingShape">
                    <wps:wsp>
                      <wps:cNvSpPr/>
                      <wps:spPr>
                        <a:xfrm rot="16200000">
                          <a:off x="0" y="0"/>
                          <a:ext cx="108000" cy="197131"/>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9CFAB" id="Eckige Klammer links 194" o:spid="_x0000_s1026" type="#_x0000_t85" style="position:absolute;margin-left:60.55pt;margin-top:13.75pt;width:8.5pt;height:15.5pt;rotation:-90;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p5qmwIAAI4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" adj="18054" filled="t" fillcolor="white [3212]" strokecolor="black [3040]"/>
            </w:pict>
          </mc:Fallback>
        </mc:AlternateContent>
      </w:r>
      <w:r>
        <w:rPr>
          <w:noProof/>
          <w:sz w:val="28"/>
          <w:szCs w:val="28"/>
        </w:rPr>
        <mc:AlternateContent>
          <mc:Choice Requires="wps">
            <w:drawing>
              <wp:anchor distT="0" distB="0" distL="114300" distR="114300" simplePos="0" relativeHeight="251328512" behindDoc="0" locked="0" layoutInCell="1" allowOverlap="1" wp14:anchorId="0FA1D6A3" wp14:editId="4EB3DBEB">
                <wp:simplePos x="0" y="0"/>
                <wp:positionH relativeFrom="column">
                  <wp:posOffset>580390</wp:posOffset>
                </wp:positionH>
                <wp:positionV relativeFrom="paragraph">
                  <wp:posOffset>180340</wp:posOffset>
                </wp:positionV>
                <wp:extent cx="107950" cy="184785"/>
                <wp:effectExtent l="0" t="318" r="25083" b="25082"/>
                <wp:wrapNone/>
                <wp:docPr id="195" name="Eckige Klammer links 195"/>
                <wp:cNvGraphicFramePr/>
                <a:graphic xmlns:a="http://schemas.openxmlformats.org/drawingml/2006/main">
                  <a:graphicData uri="http://schemas.microsoft.com/office/word/2010/wordprocessingShape">
                    <wps:wsp>
                      <wps:cNvSpPr/>
                      <wps:spPr>
                        <a:xfrm rot="16200000">
                          <a:off x="0" y="0"/>
                          <a:ext cx="107950" cy="18478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BECAD" id="Eckige Klammer links 195" o:spid="_x0000_s1026" type="#_x0000_t85" style="position:absolute;margin-left:45.7pt;margin-top:14.2pt;width:8.5pt;height:14.55pt;rotation:-90;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" adj="19251" filled="t" fillcolor="white [3212]" strokecolor="black [3040]"/>
            </w:pict>
          </mc:Fallback>
        </mc:AlternateContent>
      </w:r>
      <w:r>
        <w:rPr>
          <w:noProof/>
          <w:sz w:val="28"/>
          <w:szCs w:val="28"/>
        </w:rPr>
        <mc:AlternateContent>
          <mc:Choice Requires="wps">
            <w:drawing>
              <wp:anchor distT="0" distB="0" distL="114300" distR="114300" simplePos="0" relativeHeight="251327488" behindDoc="0" locked="0" layoutInCell="1" allowOverlap="1" wp14:anchorId="6508A2C1" wp14:editId="1758C4E5">
                <wp:simplePos x="0" y="0"/>
                <wp:positionH relativeFrom="column">
                  <wp:posOffset>357822</wp:posOffset>
                </wp:positionH>
                <wp:positionV relativeFrom="paragraph">
                  <wp:posOffset>143827</wp:posOffset>
                </wp:positionV>
                <wp:extent cx="107950" cy="262255"/>
                <wp:effectExtent l="0" t="953" r="24448" b="24447"/>
                <wp:wrapNone/>
                <wp:docPr id="196" name="Eckige Klammer links 196"/>
                <wp:cNvGraphicFramePr/>
                <a:graphic xmlns:a="http://schemas.openxmlformats.org/drawingml/2006/main">
                  <a:graphicData uri="http://schemas.microsoft.com/office/word/2010/wordprocessingShape">
                    <wps:wsp>
                      <wps:cNvSpPr/>
                      <wps:spPr>
                        <a:xfrm rot="16200000">
                          <a:off x="0" y="0"/>
                          <a:ext cx="107950" cy="26225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B99EA" id="Eckige Klammer links 196" o:spid="_x0000_s1026" type="#_x0000_t85" style="position:absolute;margin-left:28.15pt;margin-top:11.3pt;width:8.5pt;height:20.65pt;rotation:-90;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" adj="13565" filled="t" fillcolor="white [3212]" strokecolor="black [3040]"/>
            </w:pict>
          </mc:Fallback>
        </mc:AlternateContent>
      </w:r>
      <w:r>
        <w:rPr>
          <w:noProof/>
          <w:sz w:val="28"/>
          <w:szCs w:val="28"/>
        </w:rPr>
        <mc:AlternateContent>
          <mc:Choice Requires="wps">
            <w:drawing>
              <wp:anchor distT="0" distB="0" distL="114300" distR="114300" simplePos="0" relativeHeight="251331584" behindDoc="0" locked="0" layoutInCell="1" allowOverlap="1" wp14:anchorId="4386458E" wp14:editId="1127338D">
                <wp:simplePos x="0" y="0"/>
                <wp:positionH relativeFrom="column">
                  <wp:posOffset>1056005</wp:posOffset>
                </wp:positionH>
                <wp:positionV relativeFrom="paragraph">
                  <wp:posOffset>81915</wp:posOffset>
                </wp:positionV>
                <wp:extent cx="107950" cy="382905"/>
                <wp:effectExtent l="0" t="4128" r="21273" b="21272"/>
                <wp:wrapNone/>
                <wp:docPr id="193" name="Eckige Klammer links 193"/>
                <wp:cNvGraphicFramePr/>
                <a:graphic xmlns:a="http://schemas.openxmlformats.org/drawingml/2006/main">
                  <a:graphicData uri="http://schemas.microsoft.com/office/word/2010/wordprocessingShape">
                    <wps:wsp>
                      <wps:cNvSpPr/>
                      <wps:spPr>
                        <a:xfrm rot="16200000">
                          <a:off x="0" y="0"/>
                          <a:ext cx="107950" cy="382905"/>
                        </a:xfrm>
                        <a:prstGeom prst="leftBracket">
                          <a:avLst>
                            <a:gd name="adj" fmla="val 1773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05634" id="Eckige Klammer links 193" o:spid="_x0000_s1026" type="#_x0000_t85" style="position:absolute;margin-left:83.15pt;margin-top:6.45pt;width:8.5pt;height:30.15pt;rotation:-90;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" adj="10800" filled="t" fillcolor="white [3212]" strokecolor="black [3040]"/>
            </w:pict>
          </mc:Fallback>
        </mc:AlternateContent>
      </w:r>
      <w:r w:rsidR="0093389F">
        <w:rPr>
          <w:sz w:val="28"/>
          <w:szCs w:val="28"/>
        </w:rPr>
        <w:t>Reisegepäckversicherung</w:t>
      </w:r>
    </w:p>
    <w:p w14:paraId="4FD0D2E2" w14:textId="77777777" w:rsidR="0093389F" w:rsidRDefault="0093389F" w:rsidP="0093389F">
      <w:pPr>
        <w:rPr>
          <w:sz w:val="28"/>
          <w:szCs w:val="28"/>
        </w:rPr>
      </w:pPr>
    </w:p>
    <w:p w14:paraId="193703D1" w14:textId="77777777" w:rsidR="0093389F" w:rsidRDefault="00F03DB7" w:rsidP="0093389F">
      <w:pPr>
        <w:rPr>
          <w:sz w:val="28"/>
          <w:szCs w:val="28"/>
        </w:rPr>
      </w:pPr>
      <w:r>
        <w:rPr>
          <w:noProof/>
          <w:sz w:val="28"/>
          <w:szCs w:val="28"/>
        </w:rPr>
        <mc:AlternateContent>
          <mc:Choice Requires="wps">
            <w:drawing>
              <wp:anchor distT="0" distB="0" distL="114300" distR="114300" simplePos="0" relativeHeight="251341824" behindDoc="0" locked="0" layoutInCell="1" allowOverlap="1" wp14:anchorId="27F16F55" wp14:editId="7448D1D0">
                <wp:simplePos x="0" y="0"/>
                <wp:positionH relativeFrom="column">
                  <wp:posOffset>1189355</wp:posOffset>
                </wp:positionH>
                <wp:positionV relativeFrom="paragraph">
                  <wp:posOffset>173355</wp:posOffset>
                </wp:positionV>
                <wp:extent cx="108000" cy="233679"/>
                <wp:effectExtent l="0" t="5398" r="20003" b="20002"/>
                <wp:wrapNone/>
                <wp:docPr id="204" name="Eckige Klammer links 204"/>
                <wp:cNvGraphicFramePr/>
                <a:graphic xmlns:a="http://schemas.openxmlformats.org/drawingml/2006/main">
                  <a:graphicData uri="http://schemas.microsoft.com/office/word/2010/wordprocessingShape">
                    <wps:wsp>
                      <wps:cNvSpPr/>
                      <wps:spPr>
                        <a:xfrm rot="16200000">
                          <a:off x="0" y="0"/>
                          <a:ext cx="108000" cy="233679"/>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A9104" id="Eckige Klammer links 204" o:spid="_x0000_s1026" type="#_x0000_t85" style="position:absolute;margin-left:93.65pt;margin-top:13.65pt;width:8.5pt;height:18.4pt;rotation:-90;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VW/nAIAAI4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" adj="15230" filled="t" fillcolor="white [3212]" strokecolor="black [3040]"/>
            </w:pict>
          </mc:Fallback>
        </mc:AlternateContent>
      </w:r>
      <w:r>
        <w:rPr>
          <w:noProof/>
          <w:sz w:val="28"/>
          <w:szCs w:val="28"/>
        </w:rPr>
        <mc:AlternateContent>
          <mc:Choice Requires="wps">
            <w:drawing>
              <wp:anchor distT="0" distB="0" distL="114300" distR="114300" simplePos="0" relativeHeight="251339776" behindDoc="1" locked="0" layoutInCell="1" allowOverlap="1" wp14:anchorId="28A612C6" wp14:editId="062AF34D">
                <wp:simplePos x="0" y="0"/>
                <wp:positionH relativeFrom="column">
                  <wp:posOffset>901063</wp:posOffset>
                </wp:positionH>
                <wp:positionV relativeFrom="paragraph">
                  <wp:posOffset>117474</wp:posOffset>
                </wp:positionV>
                <wp:extent cx="107950" cy="342900"/>
                <wp:effectExtent l="0" t="3175" r="22225" b="22225"/>
                <wp:wrapNone/>
                <wp:docPr id="205" name="Eckige Klammer links 205"/>
                <wp:cNvGraphicFramePr/>
                <a:graphic xmlns:a="http://schemas.openxmlformats.org/drawingml/2006/main">
                  <a:graphicData uri="http://schemas.microsoft.com/office/word/2010/wordprocessingShape">
                    <wps:wsp>
                      <wps:cNvSpPr/>
                      <wps:spPr>
                        <a:xfrm rot="16200000">
                          <a:off x="0" y="0"/>
                          <a:ext cx="107950" cy="342900"/>
                        </a:xfrm>
                        <a:prstGeom prst="leftBracket">
                          <a:avLst>
                            <a:gd name="adj" fmla="val 15882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B5BBE" id="Eckige Klammer links 205" o:spid="_x0000_s1026" type="#_x0000_t85" style="position:absolute;margin-left:70.95pt;margin-top:9.25pt;width:8.5pt;height:27pt;rotation:-90;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40800" behindDoc="0" locked="0" layoutInCell="1" allowOverlap="1" wp14:anchorId="38C47B62" wp14:editId="64BE3118">
                <wp:simplePos x="0" y="0"/>
                <wp:positionH relativeFrom="column">
                  <wp:posOffset>627064</wp:posOffset>
                </wp:positionH>
                <wp:positionV relativeFrom="paragraph">
                  <wp:posOffset>188277</wp:posOffset>
                </wp:positionV>
                <wp:extent cx="108000" cy="199159"/>
                <wp:effectExtent l="0" t="7303" r="18098" b="18097"/>
                <wp:wrapNone/>
                <wp:docPr id="213" name="Eckige Klammer links 213"/>
                <wp:cNvGraphicFramePr/>
                <a:graphic xmlns:a="http://schemas.openxmlformats.org/drawingml/2006/main">
                  <a:graphicData uri="http://schemas.microsoft.com/office/word/2010/wordprocessingShape">
                    <wps:wsp>
                      <wps:cNvSpPr/>
                      <wps:spPr>
                        <a:xfrm rot="16200000">
                          <a:off x="0" y="0"/>
                          <a:ext cx="108000" cy="199159"/>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88037" id="Eckige Klammer links 213" o:spid="_x0000_s1026" type="#_x0000_t85" style="position:absolute;margin-left:49.4pt;margin-top:14.8pt;width:8.5pt;height:15.7pt;rotation:-90;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" adj="17870" filled="t" fillcolor="white [3212]" strokecolor="black [3040]"/>
            </w:pict>
          </mc:Fallback>
        </mc:AlternateContent>
      </w:r>
      <w:r>
        <w:rPr>
          <w:noProof/>
          <w:sz w:val="28"/>
          <w:szCs w:val="28"/>
        </w:rPr>
        <mc:AlternateContent>
          <mc:Choice Requires="wps">
            <w:drawing>
              <wp:anchor distT="0" distB="0" distL="114300" distR="114300" simplePos="0" relativeHeight="251342848" behindDoc="0" locked="0" layoutInCell="1" allowOverlap="1" wp14:anchorId="6F6E6565" wp14:editId="7934C14F">
                <wp:simplePos x="0" y="0"/>
                <wp:positionH relativeFrom="column">
                  <wp:posOffset>345121</wp:posOffset>
                </wp:positionH>
                <wp:positionV relativeFrom="paragraph">
                  <wp:posOffset>136524</wp:posOffset>
                </wp:positionV>
                <wp:extent cx="144000" cy="330777"/>
                <wp:effectExtent l="1905" t="0" r="10795" b="10795"/>
                <wp:wrapNone/>
                <wp:docPr id="214" name="Eckige Klammer links 214"/>
                <wp:cNvGraphicFramePr/>
                <a:graphic xmlns:a="http://schemas.openxmlformats.org/drawingml/2006/main">
                  <a:graphicData uri="http://schemas.microsoft.com/office/word/2010/wordprocessingShape">
                    <wps:wsp>
                      <wps:cNvSpPr/>
                      <wps:spPr>
                        <a:xfrm rot="16200000">
                          <a:off x="0" y="0"/>
                          <a:ext cx="144000" cy="33077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8F48C" id="Eckige Klammer links 214" o:spid="_x0000_s1026" type="#_x0000_t85" style="position:absolute;margin-left:27.15pt;margin-top:10.75pt;width:11.35pt;height:26.05pt;rotation:-90;z-index:2513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" adj="14346" filled="t" fillcolor="white [3212]" strokecolor="black [3040]"/>
            </w:pict>
          </mc:Fallback>
        </mc:AlternateContent>
      </w:r>
      <w:r w:rsidR="00473689">
        <w:rPr>
          <w:noProof/>
          <w:sz w:val="28"/>
          <w:szCs w:val="28"/>
        </w:rPr>
        <mc:AlternateContent>
          <mc:Choice Requires="wps">
            <w:drawing>
              <wp:anchor distT="0" distB="0" distL="114300" distR="114300" simplePos="0" relativeHeight="251337728" behindDoc="0" locked="0" layoutInCell="1" allowOverlap="1" wp14:anchorId="77E8EA02" wp14:editId="3D6647BC">
                <wp:simplePos x="0" y="0"/>
                <wp:positionH relativeFrom="column">
                  <wp:posOffset>1898015</wp:posOffset>
                </wp:positionH>
                <wp:positionV relativeFrom="paragraph">
                  <wp:posOffset>97155</wp:posOffset>
                </wp:positionV>
                <wp:extent cx="107950" cy="374650"/>
                <wp:effectExtent l="0" t="0" r="25400" b="25400"/>
                <wp:wrapNone/>
                <wp:docPr id="197" name="Eckige Klammer links 197"/>
                <wp:cNvGraphicFramePr/>
                <a:graphic xmlns:a="http://schemas.openxmlformats.org/drawingml/2006/main">
                  <a:graphicData uri="http://schemas.microsoft.com/office/word/2010/wordprocessingShape">
                    <wps:wsp>
                      <wps:cNvSpPr/>
                      <wps:spPr>
                        <a:xfrm rot="16200000" flipV="1">
                          <a:off x="0" y="0"/>
                          <a:ext cx="107950" cy="374650"/>
                        </a:xfrm>
                        <a:prstGeom prst="leftBracket">
                          <a:avLst>
                            <a:gd name="adj" fmla="val 17352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30F83" id="Eckige Klammer links 197" o:spid="_x0000_s1026" type="#_x0000_t85" style="position:absolute;margin-left:149.45pt;margin-top:7.65pt;width:8.5pt;height:29.5pt;rotation:90;flip:y;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" adj="10800" filled="t" fillcolor="white [3212]" strokecolor="black [3040]"/>
            </w:pict>
          </mc:Fallback>
        </mc:AlternateContent>
      </w:r>
      <w:r w:rsidR="00473689">
        <w:rPr>
          <w:noProof/>
          <w:sz w:val="28"/>
          <w:szCs w:val="28"/>
        </w:rPr>
        <mc:AlternateContent>
          <mc:Choice Requires="wps">
            <w:drawing>
              <wp:anchor distT="0" distB="0" distL="114300" distR="114300" simplePos="0" relativeHeight="251336704" behindDoc="0" locked="0" layoutInCell="1" allowOverlap="1" wp14:anchorId="17DADEA0" wp14:editId="429B661C">
                <wp:simplePos x="0" y="0"/>
                <wp:positionH relativeFrom="column">
                  <wp:posOffset>1577975</wp:posOffset>
                </wp:positionH>
                <wp:positionV relativeFrom="paragraph">
                  <wp:posOffset>152400</wp:posOffset>
                </wp:positionV>
                <wp:extent cx="107950" cy="273050"/>
                <wp:effectExtent l="0" t="6350" r="19050" b="19050"/>
                <wp:wrapNone/>
                <wp:docPr id="202" name="Eckige Klammer links 202"/>
                <wp:cNvGraphicFramePr/>
                <a:graphic xmlns:a="http://schemas.openxmlformats.org/drawingml/2006/main">
                  <a:graphicData uri="http://schemas.microsoft.com/office/word/2010/wordprocessingShape">
                    <wps:wsp>
                      <wps:cNvSpPr/>
                      <wps:spPr>
                        <a:xfrm rot="16200000">
                          <a:off x="0" y="0"/>
                          <a:ext cx="107950" cy="273050"/>
                        </a:xfrm>
                        <a:prstGeom prst="leftBracket">
                          <a:avLst>
                            <a:gd name="adj" fmla="val 12647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DD42B" id="Eckige Klammer links 202" o:spid="_x0000_s1026" type="#_x0000_t85" style="position:absolute;margin-left:124.25pt;margin-top:12pt;width:8.5pt;height:21.5pt;rotation:-90;z-index:2513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" adj="10800" filled="t" fillcolor="white [3212]" strokecolor="black [3040]"/>
            </w:pict>
          </mc:Fallback>
        </mc:AlternateContent>
      </w:r>
      <w:r w:rsidR="00C22821">
        <w:rPr>
          <w:noProof/>
          <w:sz w:val="28"/>
          <w:szCs w:val="28"/>
        </w:rPr>
        <mc:AlternateContent>
          <mc:Choice Requires="wps">
            <w:drawing>
              <wp:anchor distT="0" distB="0" distL="114300" distR="114300" simplePos="0" relativeHeight="251338752" behindDoc="0" locked="0" layoutInCell="1" allowOverlap="1" wp14:anchorId="5EA90CAC" wp14:editId="16580DC9">
                <wp:simplePos x="0" y="0"/>
                <wp:positionH relativeFrom="column">
                  <wp:posOffset>1371918</wp:posOffset>
                </wp:positionH>
                <wp:positionV relativeFrom="paragraph">
                  <wp:posOffset>220662</wp:posOffset>
                </wp:positionV>
                <wp:extent cx="108000" cy="133032"/>
                <wp:effectExtent l="6667" t="0" r="13018" b="13017"/>
                <wp:wrapNone/>
                <wp:docPr id="203" name="Eckige Klammer links 203"/>
                <wp:cNvGraphicFramePr/>
                <a:graphic xmlns:a="http://schemas.openxmlformats.org/drawingml/2006/main">
                  <a:graphicData uri="http://schemas.microsoft.com/office/word/2010/wordprocessingShape">
                    <wps:wsp>
                      <wps:cNvSpPr/>
                      <wps:spPr>
                        <a:xfrm rot="16200000">
                          <a:off x="0" y="0"/>
                          <a:ext cx="108000" cy="13303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6858D" id="Eckige Klammer links 203" o:spid="_x0000_s1026" type="#_x0000_t85" style="position:absolute;margin-left:108.05pt;margin-top:17.35pt;width:8.5pt;height:10.45pt;rotation:-90;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" adj="26753" filled="t" fillcolor="white [3212]" strokecolor="black [3040]"/>
            </w:pict>
          </mc:Fallback>
        </mc:AlternateContent>
      </w:r>
      <w:r w:rsidR="0093389F">
        <w:rPr>
          <w:sz w:val="28"/>
          <w:szCs w:val="28"/>
        </w:rPr>
        <w:t>Sterbegeldversicherung</w:t>
      </w:r>
    </w:p>
    <w:p w14:paraId="6E9A28FD" w14:textId="77777777" w:rsidR="0093389F" w:rsidRDefault="0093389F" w:rsidP="0093389F">
      <w:pPr>
        <w:rPr>
          <w:sz w:val="28"/>
          <w:szCs w:val="28"/>
        </w:rPr>
      </w:pPr>
    </w:p>
    <w:p w14:paraId="2B23575D" w14:textId="77777777" w:rsidR="0093389F" w:rsidRDefault="00F03DB7" w:rsidP="0093389F">
      <w:pPr>
        <w:rPr>
          <w:sz w:val="28"/>
          <w:szCs w:val="28"/>
        </w:rPr>
      </w:pPr>
      <w:r>
        <w:rPr>
          <w:noProof/>
          <w:sz w:val="28"/>
          <w:szCs w:val="28"/>
        </w:rPr>
        <mc:AlternateContent>
          <mc:Choice Requires="wps">
            <w:drawing>
              <wp:anchor distT="0" distB="0" distL="114300" distR="114300" simplePos="0" relativeHeight="251345920" behindDoc="0" locked="0" layoutInCell="1" allowOverlap="1" wp14:anchorId="4B158FB1" wp14:editId="15365192">
                <wp:simplePos x="0" y="0"/>
                <wp:positionH relativeFrom="column">
                  <wp:posOffset>873283</wp:posOffset>
                </wp:positionH>
                <wp:positionV relativeFrom="paragraph">
                  <wp:posOffset>190341</wp:posOffset>
                </wp:positionV>
                <wp:extent cx="107950" cy="199707"/>
                <wp:effectExtent l="0" t="7620" r="17780" b="17780"/>
                <wp:wrapNone/>
                <wp:docPr id="215" name="Eckige Klammer links 215"/>
                <wp:cNvGraphicFramePr/>
                <a:graphic xmlns:a="http://schemas.openxmlformats.org/drawingml/2006/main">
                  <a:graphicData uri="http://schemas.microsoft.com/office/word/2010/wordprocessingShape">
                    <wps:wsp>
                      <wps:cNvSpPr/>
                      <wps:spPr>
                        <a:xfrm rot="16200000">
                          <a:off x="0" y="0"/>
                          <a:ext cx="107950" cy="19970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9C59D" id="Eckige Klammer links 215" o:spid="_x0000_s1026" type="#_x0000_t85" style="position:absolute;margin-left:68.75pt;margin-top:15pt;width:8.5pt;height:15.7pt;rotation:-90;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" adj="17813" filled="t" fillcolor="white [3212]" strokecolor="black [3040]"/>
            </w:pict>
          </mc:Fallback>
        </mc:AlternateContent>
      </w:r>
      <w:r>
        <w:rPr>
          <w:noProof/>
          <w:sz w:val="28"/>
          <w:szCs w:val="28"/>
        </w:rPr>
        <mc:AlternateContent>
          <mc:Choice Requires="wps">
            <w:drawing>
              <wp:anchor distT="0" distB="0" distL="114300" distR="114300" simplePos="0" relativeHeight="251346944" behindDoc="0" locked="0" layoutInCell="1" allowOverlap="1" wp14:anchorId="5FE40077" wp14:editId="48F2B86F">
                <wp:simplePos x="0" y="0"/>
                <wp:positionH relativeFrom="column">
                  <wp:posOffset>1084897</wp:posOffset>
                </wp:positionH>
                <wp:positionV relativeFrom="paragraph">
                  <wp:posOffset>178435</wp:posOffset>
                </wp:positionV>
                <wp:extent cx="108000" cy="222567"/>
                <wp:effectExtent l="0" t="0" r="25400" b="25400"/>
                <wp:wrapNone/>
                <wp:docPr id="224" name="Eckige Klammer links 224"/>
                <wp:cNvGraphicFramePr/>
                <a:graphic xmlns:a="http://schemas.openxmlformats.org/drawingml/2006/main">
                  <a:graphicData uri="http://schemas.microsoft.com/office/word/2010/wordprocessingShape">
                    <wps:wsp>
                      <wps:cNvSpPr/>
                      <wps:spPr>
                        <a:xfrm rot="16200000">
                          <a:off x="0" y="0"/>
                          <a:ext cx="108000" cy="22256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32B5F" id="Eckige Klammer links 224" o:spid="_x0000_s1026" type="#_x0000_t85" style="position:absolute;margin-left:85.4pt;margin-top:14.05pt;width:8.5pt;height:17.5pt;rotation:-90;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" adj="15991" filled="t" fillcolor="white [3212]" strokecolor="black [3040]"/>
            </w:pict>
          </mc:Fallback>
        </mc:AlternateContent>
      </w:r>
      <w:r w:rsidR="002C4655">
        <w:rPr>
          <w:noProof/>
          <w:sz w:val="28"/>
          <w:szCs w:val="28"/>
        </w:rPr>
        <mc:AlternateContent>
          <mc:Choice Requires="wps">
            <w:drawing>
              <wp:anchor distT="0" distB="0" distL="114300" distR="114300" simplePos="0" relativeHeight="251350016" behindDoc="0" locked="0" layoutInCell="1" allowOverlap="1" wp14:anchorId="229A670C" wp14:editId="18700058">
                <wp:simplePos x="0" y="0"/>
                <wp:positionH relativeFrom="column">
                  <wp:posOffset>1811972</wp:posOffset>
                </wp:positionH>
                <wp:positionV relativeFrom="paragraph">
                  <wp:posOffset>110173</wp:posOffset>
                </wp:positionV>
                <wp:extent cx="107950" cy="363855"/>
                <wp:effectExtent l="5397" t="0" r="11748" b="11747"/>
                <wp:wrapNone/>
                <wp:docPr id="219" name="Eckige Klammer links 219"/>
                <wp:cNvGraphicFramePr/>
                <a:graphic xmlns:a="http://schemas.openxmlformats.org/drawingml/2006/main">
                  <a:graphicData uri="http://schemas.microsoft.com/office/word/2010/wordprocessingShape">
                    <wps:wsp>
                      <wps:cNvSpPr/>
                      <wps:spPr>
                        <a:xfrm rot="16200000">
                          <a:off x="0" y="0"/>
                          <a:ext cx="107950" cy="363855"/>
                        </a:xfrm>
                        <a:prstGeom prst="leftBracket">
                          <a:avLst>
                            <a:gd name="adj" fmla="val 16852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E657C" id="Eckige Klammer links 219" o:spid="_x0000_s1026" type="#_x0000_t85" style="position:absolute;margin-left:142.65pt;margin-top:8.7pt;width:8.5pt;height:28.65pt;rotation:-90;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6MngIAAI4FAAAOAAAAZHJzL2Uyb0RvYy54bWysVN9vEzEMfkfif4jyzq7Xr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" adj="10800" filled="t" fillcolor="white [3212]" strokecolor="black [3040]"/>
            </w:pict>
          </mc:Fallback>
        </mc:AlternateContent>
      </w:r>
      <w:r w:rsidR="002C4655">
        <w:rPr>
          <w:noProof/>
          <w:sz w:val="28"/>
          <w:szCs w:val="28"/>
        </w:rPr>
        <mc:AlternateContent>
          <mc:Choice Requires="wps">
            <w:drawing>
              <wp:anchor distT="0" distB="0" distL="114300" distR="114300" simplePos="0" relativeHeight="251348992" behindDoc="0" locked="0" layoutInCell="1" allowOverlap="1" wp14:anchorId="1BC9E04D" wp14:editId="2AAEA385">
                <wp:simplePos x="0" y="0"/>
                <wp:positionH relativeFrom="column">
                  <wp:posOffset>1488440</wp:posOffset>
                </wp:positionH>
                <wp:positionV relativeFrom="paragraph">
                  <wp:posOffset>152400</wp:posOffset>
                </wp:positionV>
                <wp:extent cx="108000" cy="287022"/>
                <wp:effectExtent l="5715" t="0" r="12065" b="12065"/>
                <wp:wrapNone/>
                <wp:docPr id="220" name="Eckige Klammer links 220"/>
                <wp:cNvGraphicFramePr/>
                <a:graphic xmlns:a="http://schemas.openxmlformats.org/drawingml/2006/main">
                  <a:graphicData uri="http://schemas.microsoft.com/office/word/2010/wordprocessingShape">
                    <wps:wsp>
                      <wps:cNvSpPr/>
                      <wps:spPr>
                        <a:xfrm rot="16200000">
                          <a:off x="0" y="0"/>
                          <a:ext cx="108000" cy="28702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67140" id="Eckige Klammer links 220" o:spid="_x0000_s1026" type="#_x0000_t85" style="position:absolute;margin-left:117.2pt;margin-top:12pt;width:8.5pt;height:22.6pt;rotation:-90;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" adj="12400" filled="t" fillcolor="white [3212]" strokecolor="black [3040]"/>
            </w:pict>
          </mc:Fallback>
        </mc:AlternateContent>
      </w:r>
      <w:r w:rsidR="002C4655">
        <w:rPr>
          <w:noProof/>
          <w:sz w:val="28"/>
          <w:szCs w:val="28"/>
        </w:rPr>
        <mc:AlternateContent>
          <mc:Choice Requires="wps">
            <w:drawing>
              <wp:anchor distT="0" distB="0" distL="114300" distR="114300" simplePos="0" relativeHeight="251347968" behindDoc="0" locked="0" layoutInCell="1" allowOverlap="1" wp14:anchorId="08C3EBFA" wp14:editId="5F40944F">
                <wp:simplePos x="0" y="0"/>
                <wp:positionH relativeFrom="column">
                  <wp:posOffset>1268730</wp:posOffset>
                </wp:positionH>
                <wp:positionV relativeFrom="paragraph">
                  <wp:posOffset>221615</wp:posOffset>
                </wp:positionV>
                <wp:extent cx="108000" cy="148909"/>
                <wp:effectExtent l="0" t="1270" r="24130" b="24130"/>
                <wp:wrapNone/>
                <wp:docPr id="223" name="Eckige Klammer links 223"/>
                <wp:cNvGraphicFramePr/>
                <a:graphic xmlns:a="http://schemas.openxmlformats.org/drawingml/2006/main">
                  <a:graphicData uri="http://schemas.microsoft.com/office/word/2010/wordprocessingShape">
                    <wps:wsp>
                      <wps:cNvSpPr/>
                      <wps:spPr>
                        <a:xfrm rot="16200000">
                          <a:off x="0" y="0"/>
                          <a:ext cx="108000" cy="148909"/>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6BF30" id="Eckige Klammer links 223" o:spid="_x0000_s1026" type="#_x0000_t85" style="position:absolute;margin-left:99.9pt;margin-top:17.45pt;width:8.5pt;height:11.75pt;rotation:-90;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" adj="23901" filled="t" fillcolor="white [3212]" strokecolor="black [3040]"/>
            </w:pict>
          </mc:Fallback>
        </mc:AlternateContent>
      </w:r>
      <w:r w:rsidR="002C4655">
        <w:rPr>
          <w:noProof/>
          <w:sz w:val="28"/>
          <w:szCs w:val="28"/>
        </w:rPr>
        <mc:AlternateContent>
          <mc:Choice Requires="wps">
            <w:drawing>
              <wp:anchor distT="0" distB="0" distL="114300" distR="114300" simplePos="0" relativeHeight="251344896" behindDoc="0" locked="0" layoutInCell="1" allowOverlap="1" wp14:anchorId="4B868745" wp14:editId="0300437A">
                <wp:simplePos x="0" y="0"/>
                <wp:positionH relativeFrom="column">
                  <wp:posOffset>636905</wp:posOffset>
                </wp:positionH>
                <wp:positionV relativeFrom="paragraph">
                  <wp:posOffset>151765</wp:posOffset>
                </wp:positionV>
                <wp:extent cx="108000" cy="274955"/>
                <wp:effectExtent l="0" t="7303" r="18098" b="18097"/>
                <wp:wrapNone/>
                <wp:docPr id="216" name="Eckige Klammer links 216"/>
                <wp:cNvGraphicFramePr/>
                <a:graphic xmlns:a="http://schemas.openxmlformats.org/drawingml/2006/main">
                  <a:graphicData uri="http://schemas.microsoft.com/office/word/2010/wordprocessingShape">
                    <wps:wsp>
                      <wps:cNvSpPr/>
                      <wps:spPr>
                        <a:xfrm rot="16200000">
                          <a:off x="0" y="0"/>
                          <a:ext cx="108000" cy="27495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9A336" id="Eckige Klammer links 216" o:spid="_x0000_s1026" type="#_x0000_t85" style="position:absolute;margin-left:50.15pt;margin-top:11.95pt;width:8.5pt;height:21.65pt;rotation:-90;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" adj="12944" filled="t" fillcolor="white [3212]" strokecolor="black [3040]"/>
            </w:pict>
          </mc:Fallback>
        </mc:AlternateContent>
      </w:r>
      <w:r w:rsidR="002C4655">
        <w:rPr>
          <w:noProof/>
          <w:sz w:val="28"/>
          <w:szCs w:val="28"/>
        </w:rPr>
        <mc:AlternateContent>
          <mc:Choice Requires="wps">
            <w:drawing>
              <wp:anchor distT="0" distB="0" distL="114300" distR="114300" simplePos="0" relativeHeight="251343872" behindDoc="0" locked="0" layoutInCell="1" allowOverlap="1" wp14:anchorId="3C2957E4" wp14:editId="191DA4FE">
                <wp:simplePos x="0" y="0"/>
                <wp:positionH relativeFrom="column">
                  <wp:posOffset>344805</wp:posOffset>
                </wp:positionH>
                <wp:positionV relativeFrom="paragraph">
                  <wp:posOffset>135890</wp:posOffset>
                </wp:positionV>
                <wp:extent cx="108000" cy="307975"/>
                <wp:effectExtent l="0" t="4763" r="20638" b="20637"/>
                <wp:wrapNone/>
                <wp:docPr id="218" name="Eckige Klammer links 218"/>
                <wp:cNvGraphicFramePr/>
                <a:graphic xmlns:a="http://schemas.openxmlformats.org/drawingml/2006/main">
                  <a:graphicData uri="http://schemas.microsoft.com/office/word/2010/wordprocessingShape">
                    <wps:wsp>
                      <wps:cNvSpPr/>
                      <wps:spPr>
                        <a:xfrm rot="16200000">
                          <a:off x="0" y="0"/>
                          <a:ext cx="108000" cy="30797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0C8A6" id="Eckige Klammer links 218" o:spid="_x0000_s1026" type="#_x0000_t85" style="position:absolute;margin-left:27.15pt;margin-top:10.7pt;width:8.5pt;height:24.25pt;rotation:-90;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" adj="11556" filled="t" fillcolor="white [3212]" strokecolor="black [3040]"/>
            </w:pict>
          </mc:Fallback>
        </mc:AlternateContent>
      </w:r>
      <w:r w:rsidR="0093389F">
        <w:rPr>
          <w:sz w:val="28"/>
          <w:szCs w:val="28"/>
        </w:rPr>
        <w:t>Vollkaskoversicherung</w:t>
      </w:r>
    </w:p>
    <w:p w14:paraId="05DB6288" w14:textId="77777777" w:rsidR="0093389F" w:rsidRDefault="0093389F" w:rsidP="0093389F">
      <w:pPr>
        <w:rPr>
          <w:sz w:val="28"/>
          <w:szCs w:val="28"/>
        </w:rPr>
      </w:pPr>
    </w:p>
    <w:p w14:paraId="4C5FA36B" w14:textId="77777777" w:rsidR="0093389F" w:rsidRDefault="001A4886" w:rsidP="0093389F">
      <w:pPr>
        <w:rPr>
          <w:sz w:val="28"/>
          <w:szCs w:val="28"/>
        </w:rPr>
      </w:pPr>
      <w:r>
        <w:rPr>
          <w:noProof/>
          <w:sz w:val="28"/>
          <w:szCs w:val="28"/>
        </w:rPr>
        <mc:AlternateContent>
          <mc:Choice Requires="wps">
            <w:drawing>
              <wp:anchor distT="0" distB="0" distL="114300" distR="114300" simplePos="0" relativeHeight="251358208" behindDoc="0" locked="0" layoutInCell="1" allowOverlap="1" wp14:anchorId="214F629E" wp14:editId="7D86FFAB">
                <wp:simplePos x="0" y="0"/>
                <wp:positionH relativeFrom="column">
                  <wp:posOffset>1838642</wp:posOffset>
                </wp:positionH>
                <wp:positionV relativeFrom="paragraph">
                  <wp:posOffset>100648</wp:posOffset>
                </wp:positionV>
                <wp:extent cx="108000" cy="365760"/>
                <wp:effectExtent l="4445" t="0" r="10795" b="10795"/>
                <wp:wrapNone/>
                <wp:docPr id="233" name="Eckige Klammer links 233"/>
                <wp:cNvGraphicFramePr/>
                <a:graphic xmlns:a="http://schemas.openxmlformats.org/drawingml/2006/main">
                  <a:graphicData uri="http://schemas.microsoft.com/office/word/2010/wordprocessingShape">
                    <wps:wsp>
                      <wps:cNvSpPr/>
                      <wps:spPr>
                        <a:xfrm rot="16200000">
                          <a:off x="0" y="0"/>
                          <a:ext cx="108000" cy="365760"/>
                        </a:xfrm>
                        <a:prstGeom prst="leftBracket">
                          <a:avLst>
                            <a:gd name="adj" fmla="val 25043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DFADF" id="Eckige Klammer links 233" o:spid="_x0000_s1026" type="#_x0000_t85" style="position:absolute;margin-left:144.75pt;margin-top:7.95pt;width:8.5pt;height:28.8pt;rotation:-90;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" adj="15973" filled="t" fillcolor="white [3212]" strokecolor="black [3040]"/>
            </w:pict>
          </mc:Fallback>
        </mc:AlternateContent>
      </w:r>
      <w:r>
        <w:rPr>
          <w:noProof/>
          <w:sz w:val="28"/>
          <w:szCs w:val="28"/>
        </w:rPr>
        <mc:AlternateContent>
          <mc:Choice Requires="wps">
            <w:drawing>
              <wp:anchor distT="0" distB="0" distL="114300" distR="114300" simplePos="0" relativeHeight="251357184" behindDoc="0" locked="0" layoutInCell="1" allowOverlap="1" wp14:anchorId="3F0B2CC5" wp14:editId="2AC15FE7">
                <wp:simplePos x="0" y="0"/>
                <wp:positionH relativeFrom="column">
                  <wp:posOffset>1510665</wp:posOffset>
                </wp:positionH>
                <wp:positionV relativeFrom="paragraph">
                  <wp:posOffset>140335</wp:posOffset>
                </wp:positionV>
                <wp:extent cx="108000" cy="285750"/>
                <wp:effectExtent l="6350" t="0" r="12700" b="12700"/>
                <wp:wrapNone/>
                <wp:docPr id="232" name="Eckige Klammer links 232"/>
                <wp:cNvGraphicFramePr/>
                <a:graphic xmlns:a="http://schemas.openxmlformats.org/drawingml/2006/main">
                  <a:graphicData uri="http://schemas.microsoft.com/office/word/2010/wordprocessingShape">
                    <wps:wsp>
                      <wps:cNvSpPr/>
                      <wps:spPr>
                        <a:xfrm rot="16200000">
                          <a:off x="0" y="0"/>
                          <a:ext cx="108000" cy="285750"/>
                        </a:xfrm>
                        <a:prstGeom prst="leftBracket">
                          <a:avLst>
                            <a:gd name="adj" fmla="val 19067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3D4BB" id="Eckige Klammer links 232" o:spid="_x0000_s1026" type="#_x0000_t85" style="position:absolute;margin-left:118.95pt;margin-top:11.05pt;width:8.5pt;height:22.5pt;rotation:-90;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" adj="15567" filled="t" fillcolor="white [3212]" strokecolor="black [3040]"/>
            </w:pict>
          </mc:Fallback>
        </mc:AlternateContent>
      </w:r>
      <w:r w:rsidR="0097670E">
        <w:rPr>
          <w:noProof/>
          <w:sz w:val="28"/>
          <w:szCs w:val="28"/>
        </w:rPr>
        <mc:AlternateContent>
          <mc:Choice Requires="wps">
            <w:drawing>
              <wp:anchor distT="0" distB="0" distL="114300" distR="114300" simplePos="0" relativeHeight="251356160" behindDoc="0" locked="0" layoutInCell="1" allowOverlap="1" wp14:anchorId="5788EEB1" wp14:editId="3B39EAF8">
                <wp:simplePos x="0" y="0"/>
                <wp:positionH relativeFrom="column">
                  <wp:posOffset>1295717</wp:posOffset>
                </wp:positionH>
                <wp:positionV relativeFrom="paragraph">
                  <wp:posOffset>209233</wp:posOffset>
                </wp:positionV>
                <wp:extent cx="108000" cy="146051"/>
                <wp:effectExtent l="0" t="0" r="25400" b="25400"/>
                <wp:wrapNone/>
                <wp:docPr id="231" name="Eckige Klammer links 231"/>
                <wp:cNvGraphicFramePr/>
                <a:graphic xmlns:a="http://schemas.openxmlformats.org/drawingml/2006/main">
                  <a:graphicData uri="http://schemas.microsoft.com/office/word/2010/wordprocessingShape">
                    <wps:wsp>
                      <wps:cNvSpPr/>
                      <wps:spPr>
                        <a:xfrm rot="16200000">
                          <a:off x="0" y="0"/>
                          <a:ext cx="108000" cy="146051"/>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F0187" id="Eckige Klammer links 231" o:spid="_x0000_s1026" type="#_x0000_t85" style="position:absolute;margin-left:102pt;margin-top:16.5pt;width:8.5pt;height:11.5pt;rotation:-90;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" adj="24368" filled="t" fillcolor="white [3212]" strokecolor="black [3040]"/>
            </w:pict>
          </mc:Fallback>
        </mc:AlternateContent>
      </w:r>
      <w:r w:rsidR="0097670E">
        <w:rPr>
          <w:noProof/>
          <w:sz w:val="28"/>
          <w:szCs w:val="28"/>
        </w:rPr>
        <mc:AlternateContent>
          <mc:Choice Requires="wps">
            <w:drawing>
              <wp:anchor distT="0" distB="0" distL="114300" distR="114300" simplePos="0" relativeHeight="251355136" behindDoc="0" locked="0" layoutInCell="1" allowOverlap="1" wp14:anchorId="37F810CC" wp14:editId="42A940BE">
                <wp:simplePos x="0" y="0"/>
                <wp:positionH relativeFrom="column">
                  <wp:posOffset>1103312</wp:posOffset>
                </wp:positionH>
                <wp:positionV relativeFrom="paragraph">
                  <wp:posOffset>165418</wp:posOffset>
                </wp:positionV>
                <wp:extent cx="108000" cy="229870"/>
                <wp:effectExtent l="0" t="3810" r="21590" b="21590"/>
                <wp:wrapNone/>
                <wp:docPr id="230" name="Eckige Klammer links 230"/>
                <wp:cNvGraphicFramePr/>
                <a:graphic xmlns:a="http://schemas.openxmlformats.org/drawingml/2006/main">
                  <a:graphicData uri="http://schemas.microsoft.com/office/word/2010/wordprocessingShape">
                    <wps:wsp>
                      <wps:cNvSpPr/>
                      <wps:spPr>
                        <a:xfrm rot="16200000">
                          <a:off x="0" y="0"/>
                          <a:ext cx="108000" cy="229870"/>
                        </a:xfrm>
                        <a:prstGeom prst="leftBracket">
                          <a:avLst>
                            <a:gd name="adj" fmla="val 14958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293A4" id="Eckige Klammer links 230" o:spid="_x0000_s1026" type="#_x0000_t85" style="position:absolute;margin-left:86.85pt;margin-top:13.05pt;width:8.5pt;height:18.1pt;rotation:-90;z-index:25135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" adj="15181" filled="t" fillcolor="white [3212]" strokecolor="black [3040]"/>
            </w:pict>
          </mc:Fallback>
        </mc:AlternateContent>
      </w:r>
      <w:r w:rsidR="0097670E">
        <w:rPr>
          <w:noProof/>
          <w:sz w:val="28"/>
          <w:szCs w:val="28"/>
        </w:rPr>
        <mc:AlternateContent>
          <mc:Choice Requires="wps">
            <w:drawing>
              <wp:anchor distT="0" distB="0" distL="114300" distR="114300" simplePos="0" relativeHeight="251354112" behindDoc="0" locked="0" layoutInCell="1" allowOverlap="1" wp14:anchorId="7225A2AB" wp14:editId="28DE7EAC">
                <wp:simplePos x="0" y="0"/>
                <wp:positionH relativeFrom="column">
                  <wp:posOffset>891540</wp:posOffset>
                </wp:positionH>
                <wp:positionV relativeFrom="paragraph">
                  <wp:posOffset>184150</wp:posOffset>
                </wp:positionV>
                <wp:extent cx="108000" cy="185420"/>
                <wp:effectExtent l="0" t="635" r="24765" b="24765"/>
                <wp:wrapNone/>
                <wp:docPr id="229" name="Eckige Klammer links 229"/>
                <wp:cNvGraphicFramePr/>
                <a:graphic xmlns:a="http://schemas.openxmlformats.org/drawingml/2006/main">
                  <a:graphicData uri="http://schemas.microsoft.com/office/word/2010/wordprocessingShape">
                    <wps:wsp>
                      <wps:cNvSpPr/>
                      <wps:spPr>
                        <a:xfrm rot="16200000">
                          <a:off x="0" y="0"/>
                          <a:ext cx="108000" cy="185420"/>
                        </a:xfrm>
                        <a:prstGeom prst="leftBracket">
                          <a:avLst>
                            <a:gd name="adj" fmla="val 10895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8ECC2" id="Eckige Klammer links 229" o:spid="_x0000_s1026" type="#_x0000_t85" style="position:absolute;margin-left:70.2pt;margin-top:14.5pt;width:8.5pt;height:14.6pt;rotation:-90;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" adj="13708" filled="t" fillcolor="white [3212]" strokecolor="black [3040]"/>
            </w:pict>
          </mc:Fallback>
        </mc:AlternateContent>
      </w:r>
      <w:r w:rsidR="0097670E">
        <w:rPr>
          <w:noProof/>
          <w:sz w:val="28"/>
          <w:szCs w:val="28"/>
        </w:rPr>
        <mc:AlternateContent>
          <mc:Choice Requires="wps">
            <w:drawing>
              <wp:anchor distT="0" distB="0" distL="114300" distR="114300" simplePos="0" relativeHeight="251353088" behindDoc="0" locked="0" layoutInCell="1" allowOverlap="1" wp14:anchorId="7AAE4C65" wp14:editId="0BB5BC93">
                <wp:simplePos x="0" y="0"/>
                <wp:positionH relativeFrom="column">
                  <wp:posOffset>664528</wp:posOffset>
                </wp:positionH>
                <wp:positionV relativeFrom="paragraph">
                  <wp:posOffset>142557</wp:posOffset>
                </wp:positionV>
                <wp:extent cx="108000" cy="273685"/>
                <wp:effectExtent l="0" t="6668" r="18733" b="18732"/>
                <wp:wrapNone/>
                <wp:docPr id="228" name="Eckige Klammer links 228"/>
                <wp:cNvGraphicFramePr/>
                <a:graphic xmlns:a="http://schemas.openxmlformats.org/drawingml/2006/main">
                  <a:graphicData uri="http://schemas.microsoft.com/office/word/2010/wordprocessingShape">
                    <wps:wsp>
                      <wps:cNvSpPr/>
                      <wps:spPr>
                        <a:xfrm rot="16200000">
                          <a:off x="0" y="0"/>
                          <a:ext cx="108000" cy="273685"/>
                        </a:xfrm>
                        <a:prstGeom prst="leftBracket">
                          <a:avLst>
                            <a:gd name="adj" fmla="val 1710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11027" id="Eckige Klammer links 228" o:spid="_x0000_s1026" type="#_x0000_t85" style="position:absolute;margin-left:52.35pt;margin-top:11.2pt;width:8.5pt;height:21.55pt;rotation:-90;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" adj="14578" filled="t" fillcolor="white [3212]" strokecolor="black [3040]"/>
            </w:pict>
          </mc:Fallback>
        </mc:AlternateContent>
      </w:r>
      <w:r w:rsidR="0097670E">
        <w:rPr>
          <w:noProof/>
          <w:sz w:val="28"/>
          <w:szCs w:val="28"/>
        </w:rPr>
        <mc:AlternateContent>
          <mc:Choice Requires="wps">
            <w:drawing>
              <wp:anchor distT="0" distB="0" distL="114300" distR="114300" simplePos="0" relativeHeight="251352064" behindDoc="0" locked="0" layoutInCell="1" allowOverlap="1" wp14:anchorId="56100CDF" wp14:editId="40CAAD10">
                <wp:simplePos x="0" y="0"/>
                <wp:positionH relativeFrom="column">
                  <wp:posOffset>375602</wp:posOffset>
                </wp:positionH>
                <wp:positionV relativeFrom="paragraph">
                  <wp:posOffset>124778</wp:posOffset>
                </wp:positionV>
                <wp:extent cx="108000" cy="309880"/>
                <wp:effectExtent l="0" t="5715" r="19685" b="19685"/>
                <wp:wrapNone/>
                <wp:docPr id="227" name="Eckige Klammer links 227"/>
                <wp:cNvGraphicFramePr/>
                <a:graphic xmlns:a="http://schemas.openxmlformats.org/drawingml/2006/main">
                  <a:graphicData uri="http://schemas.microsoft.com/office/word/2010/wordprocessingShape">
                    <wps:wsp>
                      <wps:cNvSpPr/>
                      <wps:spPr>
                        <a:xfrm rot="16200000">
                          <a:off x="0" y="0"/>
                          <a:ext cx="108000" cy="309880"/>
                        </a:xfrm>
                        <a:prstGeom prst="leftBracket">
                          <a:avLst>
                            <a:gd name="adj" fmla="val 19837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AC18D" id="Eckige Klammer links 227" o:spid="_x0000_s1026" type="#_x0000_t85" style="position:absolute;margin-left:29.55pt;margin-top:9.85pt;width:8.5pt;height:24.4pt;rotation:-90;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" adj="14934" filled="t" fillcolor="white [3212]" strokecolor="black [3040]"/>
            </w:pict>
          </mc:Fallback>
        </mc:AlternateContent>
      </w:r>
      <w:r w:rsidR="0093389F">
        <w:rPr>
          <w:sz w:val="28"/>
          <w:szCs w:val="28"/>
        </w:rPr>
        <w:t>Teilkaskoversicherung</w:t>
      </w:r>
    </w:p>
    <w:p w14:paraId="0C0D1990" w14:textId="77777777" w:rsidR="0093389F" w:rsidRDefault="0093389F" w:rsidP="0093389F">
      <w:pPr>
        <w:rPr>
          <w:sz w:val="28"/>
          <w:szCs w:val="28"/>
        </w:rPr>
      </w:pPr>
    </w:p>
    <w:p w14:paraId="6D9A6D0C" w14:textId="77777777" w:rsidR="0093389F" w:rsidRDefault="00F03DB7" w:rsidP="0093389F">
      <w:pPr>
        <w:rPr>
          <w:sz w:val="28"/>
          <w:szCs w:val="28"/>
        </w:rPr>
      </w:pPr>
      <w:r>
        <w:rPr>
          <w:noProof/>
          <w:sz w:val="28"/>
          <w:szCs w:val="28"/>
        </w:rPr>
        <mc:AlternateContent>
          <mc:Choice Requires="wps">
            <w:drawing>
              <wp:anchor distT="0" distB="0" distL="114300" distR="114300" simplePos="0" relativeHeight="251367424" behindDoc="0" locked="0" layoutInCell="1" allowOverlap="1" wp14:anchorId="3A5E27CA" wp14:editId="49293637">
                <wp:simplePos x="0" y="0"/>
                <wp:positionH relativeFrom="column">
                  <wp:posOffset>1740853</wp:posOffset>
                </wp:positionH>
                <wp:positionV relativeFrom="paragraph">
                  <wp:posOffset>147637</wp:posOffset>
                </wp:positionV>
                <wp:extent cx="108000" cy="273685"/>
                <wp:effectExtent l="0" t="6668" r="18733" b="18732"/>
                <wp:wrapNone/>
                <wp:docPr id="242" name="Eckige Klammer links 242"/>
                <wp:cNvGraphicFramePr/>
                <a:graphic xmlns:a="http://schemas.openxmlformats.org/drawingml/2006/main">
                  <a:graphicData uri="http://schemas.microsoft.com/office/word/2010/wordprocessingShape">
                    <wps:wsp>
                      <wps:cNvSpPr/>
                      <wps:spPr>
                        <a:xfrm rot="16200000">
                          <a:off x="0" y="0"/>
                          <a:ext cx="108000" cy="27368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DD215" id="Eckige Klammer links 242" o:spid="_x0000_s1026" type="#_x0000_t85" style="position:absolute;margin-left:137.1pt;margin-top:11.6pt;width:8.5pt;height:21.55pt;rotation:-90;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" adj="13004" filled="t" fillcolor="white [3212]" strokecolor="black [3040]"/>
            </w:pict>
          </mc:Fallback>
        </mc:AlternateContent>
      </w:r>
      <w:r>
        <w:rPr>
          <w:noProof/>
          <w:sz w:val="28"/>
          <w:szCs w:val="28"/>
        </w:rPr>
        <mc:AlternateContent>
          <mc:Choice Requires="wps">
            <w:drawing>
              <wp:anchor distT="0" distB="0" distL="114300" distR="114300" simplePos="0" relativeHeight="251366400" behindDoc="0" locked="0" layoutInCell="1" allowOverlap="1" wp14:anchorId="4D11C0E9" wp14:editId="3D2277D2">
                <wp:simplePos x="0" y="0"/>
                <wp:positionH relativeFrom="column">
                  <wp:posOffset>1531620</wp:posOffset>
                </wp:positionH>
                <wp:positionV relativeFrom="paragraph">
                  <wp:posOffset>208280</wp:posOffset>
                </wp:positionV>
                <wp:extent cx="107950" cy="149860"/>
                <wp:effectExtent l="0" t="1905" r="23495" b="23495"/>
                <wp:wrapNone/>
                <wp:docPr id="241" name="Eckige Klammer links 241"/>
                <wp:cNvGraphicFramePr/>
                <a:graphic xmlns:a="http://schemas.openxmlformats.org/drawingml/2006/main">
                  <a:graphicData uri="http://schemas.microsoft.com/office/word/2010/wordprocessingShape">
                    <wps:wsp>
                      <wps:cNvSpPr/>
                      <wps:spPr>
                        <a:xfrm rot="16200000">
                          <a:off x="0" y="0"/>
                          <a:ext cx="107950" cy="14986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8284C" id="Eckige Klammer links 241" o:spid="_x0000_s1026" type="#_x0000_t85" style="position:absolute;margin-left:120.6pt;margin-top:16.4pt;width:8.5pt;height:11.8pt;rotation:-90;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" adj="23738" filled="t" fillcolor="white [3212]" strokecolor="black [3040]"/>
            </w:pict>
          </mc:Fallback>
        </mc:AlternateContent>
      </w:r>
      <w:r>
        <w:rPr>
          <w:noProof/>
          <w:sz w:val="28"/>
          <w:szCs w:val="28"/>
        </w:rPr>
        <mc:AlternateContent>
          <mc:Choice Requires="wps">
            <w:drawing>
              <wp:anchor distT="0" distB="0" distL="114300" distR="114300" simplePos="0" relativeHeight="251362304" behindDoc="0" locked="0" layoutInCell="1" allowOverlap="1" wp14:anchorId="6E5B9093" wp14:editId="49C636B6">
                <wp:simplePos x="0" y="0"/>
                <wp:positionH relativeFrom="column">
                  <wp:posOffset>775970</wp:posOffset>
                </wp:positionH>
                <wp:positionV relativeFrom="paragraph">
                  <wp:posOffset>215900</wp:posOffset>
                </wp:positionV>
                <wp:extent cx="107950" cy="130175"/>
                <wp:effectExtent l="7937" t="0" r="14288" b="14287"/>
                <wp:wrapNone/>
                <wp:docPr id="237" name="Eckige Klammer links 237"/>
                <wp:cNvGraphicFramePr/>
                <a:graphic xmlns:a="http://schemas.openxmlformats.org/drawingml/2006/main">
                  <a:graphicData uri="http://schemas.microsoft.com/office/word/2010/wordprocessingShape">
                    <wps:wsp>
                      <wps:cNvSpPr/>
                      <wps:spPr>
                        <a:xfrm rot="16200000">
                          <a:off x="0" y="0"/>
                          <a:ext cx="107950" cy="130175"/>
                        </a:xfrm>
                        <a:prstGeom prst="leftBracket">
                          <a:avLst>
                            <a:gd name="adj" fmla="val 6029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EEA4A" id="Eckige Klammer links 237" o:spid="_x0000_s1026" type="#_x0000_t85" style="position:absolute;margin-left:61.1pt;margin-top:17pt;width:8.5pt;height:10.25pt;rotation:-90;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63328" behindDoc="0" locked="0" layoutInCell="1" allowOverlap="1" wp14:anchorId="542DBFC1" wp14:editId="7A222E92">
                <wp:simplePos x="0" y="0"/>
                <wp:positionH relativeFrom="column">
                  <wp:posOffset>1033145</wp:posOffset>
                </wp:positionH>
                <wp:positionV relativeFrom="paragraph">
                  <wp:posOffset>93346</wp:posOffset>
                </wp:positionV>
                <wp:extent cx="107950" cy="382270"/>
                <wp:effectExtent l="0" t="3810" r="21590" b="21590"/>
                <wp:wrapNone/>
                <wp:docPr id="238" name="Eckige Klammer links 238"/>
                <wp:cNvGraphicFramePr/>
                <a:graphic xmlns:a="http://schemas.openxmlformats.org/drawingml/2006/main">
                  <a:graphicData uri="http://schemas.microsoft.com/office/word/2010/wordprocessingShape">
                    <wps:wsp>
                      <wps:cNvSpPr/>
                      <wps:spPr>
                        <a:xfrm rot="16200000">
                          <a:off x="0" y="0"/>
                          <a:ext cx="107950" cy="382270"/>
                        </a:xfrm>
                        <a:prstGeom prst="leftBracket">
                          <a:avLst>
                            <a:gd name="adj" fmla="val 17705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C23C5" id="Eckige Klammer links 238" o:spid="_x0000_s1026" type="#_x0000_t85" style="position:absolute;margin-left:81.35pt;margin-top:7.35pt;width:8.5pt;height:30.1pt;rotation:-90;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61280" behindDoc="0" locked="0" layoutInCell="1" allowOverlap="1" wp14:anchorId="0C61809E" wp14:editId="138FDE54">
                <wp:simplePos x="0" y="0"/>
                <wp:positionH relativeFrom="column">
                  <wp:posOffset>618809</wp:posOffset>
                </wp:positionH>
                <wp:positionV relativeFrom="paragraph">
                  <wp:posOffset>187642</wp:posOffset>
                </wp:positionV>
                <wp:extent cx="108000" cy="191137"/>
                <wp:effectExtent l="0" t="3493" r="21908" b="21907"/>
                <wp:wrapNone/>
                <wp:docPr id="236" name="Eckige Klammer links 236"/>
                <wp:cNvGraphicFramePr/>
                <a:graphic xmlns:a="http://schemas.openxmlformats.org/drawingml/2006/main">
                  <a:graphicData uri="http://schemas.microsoft.com/office/word/2010/wordprocessingShape">
                    <wps:wsp>
                      <wps:cNvSpPr/>
                      <wps:spPr>
                        <a:xfrm rot="16200000">
                          <a:off x="0" y="0"/>
                          <a:ext cx="108000" cy="19113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A0DB2" id="Eckige Klammer links 236" o:spid="_x0000_s1026" type="#_x0000_t85" style="position:absolute;margin-left:48.75pt;margin-top:14.75pt;width:8.5pt;height:15.05pt;rotation:-90;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nfwnQIAAI4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" adj="18620" filled="t" fillcolor="white [3212]" strokecolor="black [3040]"/>
            </w:pict>
          </mc:Fallback>
        </mc:AlternateContent>
      </w:r>
      <w:r>
        <w:rPr>
          <w:noProof/>
          <w:sz w:val="28"/>
          <w:szCs w:val="28"/>
        </w:rPr>
        <mc:AlternateContent>
          <mc:Choice Requires="wps">
            <w:drawing>
              <wp:anchor distT="0" distB="0" distL="114300" distR="114300" simplePos="0" relativeHeight="251360256" behindDoc="0" locked="0" layoutInCell="1" allowOverlap="1" wp14:anchorId="11510772" wp14:editId="6C976C77">
                <wp:simplePos x="0" y="0"/>
                <wp:positionH relativeFrom="column">
                  <wp:posOffset>463234</wp:posOffset>
                </wp:positionH>
                <wp:positionV relativeFrom="paragraph">
                  <wp:posOffset>220027</wp:posOffset>
                </wp:positionV>
                <wp:extent cx="108000" cy="125392"/>
                <wp:effectExtent l="0" t="8573" r="16828" b="16827"/>
                <wp:wrapNone/>
                <wp:docPr id="235" name="Eckige Klammer links 235"/>
                <wp:cNvGraphicFramePr/>
                <a:graphic xmlns:a="http://schemas.openxmlformats.org/drawingml/2006/main">
                  <a:graphicData uri="http://schemas.microsoft.com/office/word/2010/wordprocessingShape">
                    <wps:wsp>
                      <wps:cNvSpPr/>
                      <wps:spPr>
                        <a:xfrm rot="16200000">
                          <a:off x="0" y="0"/>
                          <a:ext cx="108000" cy="12539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EDC86" id="Eckige Klammer links 235" o:spid="_x0000_s1026" type="#_x0000_t85" style="position:absolute;margin-left:36.5pt;margin-top:17.3pt;width:8.5pt;height:9.85pt;rotation:-90;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" adj="28383" filled="t" fillcolor="white [3212]" strokecolor="black [3040]"/>
            </w:pict>
          </mc:Fallback>
        </mc:AlternateContent>
      </w:r>
      <w:r>
        <w:rPr>
          <w:noProof/>
          <w:sz w:val="28"/>
          <w:szCs w:val="28"/>
        </w:rPr>
        <mc:AlternateContent>
          <mc:Choice Requires="wps">
            <w:drawing>
              <wp:anchor distT="0" distB="0" distL="114300" distR="114300" simplePos="0" relativeHeight="251359232" behindDoc="0" locked="0" layoutInCell="1" allowOverlap="1" wp14:anchorId="0828F916" wp14:editId="26E86B2E">
                <wp:simplePos x="0" y="0"/>
                <wp:positionH relativeFrom="column">
                  <wp:posOffset>317181</wp:posOffset>
                </wp:positionH>
                <wp:positionV relativeFrom="paragraph">
                  <wp:posOffset>200979</wp:posOffset>
                </wp:positionV>
                <wp:extent cx="108000" cy="164463"/>
                <wp:effectExtent l="0" t="8890" r="16510" b="16510"/>
                <wp:wrapNone/>
                <wp:docPr id="234" name="Eckige Klammer links 234"/>
                <wp:cNvGraphicFramePr/>
                <a:graphic xmlns:a="http://schemas.openxmlformats.org/drawingml/2006/main">
                  <a:graphicData uri="http://schemas.microsoft.com/office/word/2010/wordprocessingShape">
                    <wps:wsp>
                      <wps:cNvSpPr/>
                      <wps:spPr>
                        <a:xfrm rot="16200000">
                          <a:off x="0" y="0"/>
                          <a:ext cx="108000" cy="164463"/>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2AC78" id="Eckige Klammer links 234" o:spid="_x0000_s1026" type="#_x0000_t85" style="position:absolute;margin-left:24.95pt;margin-top:15.85pt;width:8.5pt;height:12.95pt;rotation:-90;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" adj="21640" filled="t" fillcolor="white [3212]" strokecolor="black [3040]"/>
            </w:pict>
          </mc:Fallback>
        </mc:AlternateContent>
      </w:r>
      <w:r>
        <w:rPr>
          <w:noProof/>
          <w:sz w:val="28"/>
          <w:szCs w:val="28"/>
        </w:rPr>
        <mc:AlternateContent>
          <mc:Choice Requires="wps">
            <w:drawing>
              <wp:anchor distT="0" distB="0" distL="114300" distR="114300" simplePos="0" relativeHeight="251365376" behindDoc="0" locked="0" layoutInCell="1" allowOverlap="1" wp14:anchorId="3D64814D" wp14:editId="53C14CA6">
                <wp:simplePos x="0" y="0"/>
                <wp:positionH relativeFrom="column">
                  <wp:posOffset>2052320</wp:posOffset>
                </wp:positionH>
                <wp:positionV relativeFrom="paragraph">
                  <wp:posOffset>99695</wp:posOffset>
                </wp:positionV>
                <wp:extent cx="107950" cy="365125"/>
                <wp:effectExtent l="4762" t="0" r="11113" b="11112"/>
                <wp:wrapNone/>
                <wp:docPr id="240" name="Eckige Klammer links 240"/>
                <wp:cNvGraphicFramePr/>
                <a:graphic xmlns:a="http://schemas.openxmlformats.org/drawingml/2006/main">
                  <a:graphicData uri="http://schemas.microsoft.com/office/word/2010/wordprocessingShape">
                    <wps:wsp>
                      <wps:cNvSpPr/>
                      <wps:spPr>
                        <a:xfrm rot="16200000">
                          <a:off x="0" y="0"/>
                          <a:ext cx="107950" cy="365125"/>
                        </a:xfrm>
                        <a:prstGeom prst="leftBracket">
                          <a:avLst>
                            <a:gd name="adj" fmla="val 16911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68448" id="Eckige Klammer links 240" o:spid="_x0000_s1026" type="#_x0000_t85" style="position:absolute;margin-left:161.6pt;margin-top:7.85pt;width:8.5pt;height:28.75pt;rotation:-90;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" adj="10800" filled="t" fillcolor="white [3212]" strokecolor="black [3040]"/>
            </w:pict>
          </mc:Fallback>
        </mc:AlternateContent>
      </w:r>
      <w:r w:rsidR="0010131E">
        <w:rPr>
          <w:noProof/>
          <w:sz w:val="28"/>
          <w:szCs w:val="28"/>
        </w:rPr>
        <mc:AlternateContent>
          <mc:Choice Requires="wps">
            <w:drawing>
              <wp:anchor distT="0" distB="0" distL="114300" distR="114300" simplePos="0" relativeHeight="251364352" behindDoc="0" locked="0" layoutInCell="1" allowOverlap="1" wp14:anchorId="39A668CD" wp14:editId="400F5AE9">
                <wp:simplePos x="0" y="0"/>
                <wp:positionH relativeFrom="column">
                  <wp:posOffset>1341438</wp:posOffset>
                </wp:positionH>
                <wp:positionV relativeFrom="paragraph">
                  <wp:posOffset>165417</wp:posOffset>
                </wp:positionV>
                <wp:extent cx="108000" cy="232362"/>
                <wp:effectExtent l="0" t="4763" r="20638" b="20637"/>
                <wp:wrapNone/>
                <wp:docPr id="239" name="Eckige Klammer links 239"/>
                <wp:cNvGraphicFramePr/>
                <a:graphic xmlns:a="http://schemas.openxmlformats.org/drawingml/2006/main">
                  <a:graphicData uri="http://schemas.microsoft.com/office/word/2010/wordprocessingShape">
                    <wps:wsp>
                      <wps:cNvSpPr/>
                      <wps:spPr>
                        <a:xfrm rot="16200000">
                          <a:off x="0" y="0"/>
                          <a:ext cx="108000" cy="23236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E077B" id="Eckige Klammer links 239" o:spid="_x0000_s1026" type="#_x0000_t85" style="position:absolute;margin-left:105.65pt;margin-top:13pt;width:8.5pt;height:18.3pt;rotation:-90;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" adj="15317" filled="t" fillcolor="white [3212]" strokecolor="black [3040]"/>
            </w:pict>
          </mc:Fallback>
        </mc:AlternateContent>
      </w:r>
      <w:r w:rsidR="0093389F">
        <w:rPr>
          <w:sz w:val="28"/>
          <w:szCs w:val="28"/>
        </w:rPr>
        <w:t>Risikolebensversicherung</w:t>
      </w:r>
    </w:p>
    <w:p w14:paraId="585646FD" w14:textId="77777777" w:rsidR="0093389F" w:rsidRDefault="0093389F" w:rsidP="0093389F">
      <w:pPr>
        <w:rPr>
          <w:sz w:val="28"/>
          <w:szCs w:val="28"/>
        </w:rPr>
      </w:pPr>
    </w:p>
    <w:p w14:paraId="00EE4BD4" w14:textId="77777777" w:rsidR="00CB1BD3" w:rsidRDefault="00CB1BD3" w:rsidP="00167E1D">
      <w:pPr>
        <w:ind w:left="0" w:right="0"/>
        <w:rPr>
          <w:b/>
          <w:bCs/>
          <w:color w:val="0A2446"/>
          <w:sz w:val="32"/>
          <w:szCs w:val="32"/>
        </w:rPr>
      </w:pPr>
      <w:r>
        <w:br w:type="page"/>
      </w:r>
    </w:p>
    <w:p w14:paraId="50DFB76A" w14:textId="77777777" w:rsidR="00980DE8" w:rsidRDefault="00980DE8" w:rsidP="00980DE8">
      <w:pPr>
        <w:rPr>
          <w:rFonts w:eastAsia="Times New Roman"/>
        </w:rPr>
      </w:pPr>
      <w:r>
        <w:rPr>
          <w:rFonts w:eastAsia="Times New Roman"/>
        </w:rPr>
        <w:lastRenderedPageBreak/>
        <w:t>Lernziel: Die Lernenden lernen grundlegende Versicherungen und deren Funktionen kennen.</w:t>
      </w:r>
    </w:p>
    <w:p w14:paraId="318C4E94" w14:textId="77777777" w:rsidR="00980DE8" w:rsidRDefault="00980DE8" w:rsidP="00980DE8">
      <w:pPr>
        <w:rPr>
          <w:rFonts w:eastAsia="Times New Roman"/>
        </w:rPr>
      </w:pPr>
      <w:r>
        <w:rPr>
          <w:rFonts w:eastAsia="Times New Roman"/>
        </w:rPr>
        <w:t xml:space="preserve">Die Lernenden lernen die folgende Kernbotschaft: </w:t>
      </w:r>
      <w:r w:rsidR="009669B4">
        <w:rPr>
          <w:rFonts w:eastAsia="Times New Roman"/>
        </w:rPr>
        <w:t>Versicherungen decken verschiedene Bereiche des alltäglichen Handelns ab.</w:t>
      </w:r>
    </w:p>
    <w:p w14:paraId="6EAF4660" w14:textId="77777777" w:rsidR="00980DE8" w:rsidRDefault="00980DE8" w:rsidP="00980DE8">
      <w:pPr>
        <w:rPr>
          <w:rFonts w:eastAsia="Times New Roman"/>
        </w:rPr>
      </w:pPr>
    </w:p>
    <w:p w14:paraId="552BBD12" w14:textId="77777777" w:rsidR="00980DE8" w:rsidRDefault="00C71A59" w:rsidP="00980DE8">
      <w:pPr>
        <w:rPr>
          <w:rFonts w:eastAsia="Times New Roman"/>
        </w:rPr>
      </w:pPr>
      <w:r>
        <w:rPr>
          <w:rFonts w:eastAsia="Times New Roman"/>
        </w:rPr>
        <w:t xml:space="preserve">Vorgeschlagener </w:t>
      </w:r>
      <w:r w:rsidR="00980DE8">
        <w:rPr>
          <w:rFonts w:eastAsia="Times New Roman"/>
        </w:rPr>
        <w:t>Ablauf:</w:t>
      </w:r>
    </w:p>
    <w:p w14:paraId="0A014079" w14:textId="77777777" w:rsidR="00F60E9C" w:rsidRDefault="00980DE8" w:rsidP="00980DE8">
      <w:pPr>
        <w:ind w:right="0"/>
        <w:rPr>
          <w:rFonts w:eastAsia="Times New Roman"/>
        </w:rPr>
      </w:pPr>
      <w:r>
        <w:rPr>
          <w:rFonts w:eastAsia="Times New Roman"/>
        </w:rPr>
        <w:t>Verteilen Sie d</w:t>
      </w:r>
      <w:r w:rsidR="00C71A59">
        <w:rPr>
          <w:rFonts w:eastAsia="Times New Roman"/>
        </w:rPr>
        <w:t>en Arbeitsbogen</w:t>
      </w:r>
      <w:r>
        <w:rPr>
          <w:rFonts w:eastAsia="Times New Roman"/>
        </w:rPr>
        <w:t xml:space="preserve"> „Was gehört zusammen?“. Die Lernenden bearbeiten d</w:t>
      </w:r>
      <w:r w:rsidR="00C71A59">
        <w:rPr>
          <w:rFonts w:eastAsia="Times New Roman"/>
        </w:rPr>
        <w:t>iesen</w:t>
      </w:r>
      <w:r>
        <w:rPr>
          <w:rFonts w:eastAsia="Times New Roman"/>
        </w:rPr>
        <w:t xml:space="preserve"> in Einzel- oder Partnerarbeit. </w:t>
      </w:r>
      <w:r w:rsidR="00525D0E">
        <w:rPr>
          <w:rFonts w:eastAsia="Times New Roman"/>
        </w:rPr>
        <w:t xml:space="preserve">Die Lernenden können ihre Zuordnung mithilfe des Lösungsbogens eigenständig kontrollieren. </w:t>
      </w:r>
      <w:r>
        <w:rPr>
          <w:rFonts w:eastAsia="Times New Roman"/>
        </w:rPr>
        <w:t>In einem Plenumsgespräch können sich die Lernenden darüber austauschen, ob sie bzw. wie sie versichert sind. In diesem Zusammenhang können die Lernenden ebenfalls überlegen, welche Versicherungen sich für sie besonders lohnen würden.</w:t>
      </w:r>
    </w:p>
    <w:p w14:paraId="6D1308C4" w14:textId="77777777" w:rsidR="00980DE8" w:rsidRDefault="00980DE8" w:rsidP="00980DE8">
      <w:pPr>
        <w:ind w:right="0"/>
        <w:rPr>
          <w:rFonts w:eastAsia="Times New Roman"/>
        </w:rPr>
      </w:pPr>
    </w:p>
    <w:p w14:paraId="0E444ADB" w14:textId="77777777" w:rsidR="00980DE8" w:rsidRDefault="00980DE8">
      <w:pPr>
        <w:ind w:left="0" w:right="0"/>
        <w:sectPr w:rsidR="00980DE8" w:rsidSect="00434A63">
          <w:headerReference w:type="default" r:id="rId59"/>
          <w:headerReference w:type="first" r:id="rId60"/>
          <w:pgSz w:w="11900" w:h="16840"/>
          <w:pgMar w:top="2835" w:right="851" w:bottom="1134" w:left="851" w:header="709" w:footer="454" w:gutter="0"/>
          <w:cols w:space="708"/>
          <w:titlePg/>
          <w:docGrid w:linePitch="360"/>
        </w:sectPr>
      </w:pPr>
    </w:p>
    <w:p w14:paraId="6CF86C94" w14:textId="77777777" w:rsidR="00161F5A" w:rsidRPr="00AF53F8" w:rsidRDefault="00882870" w:rsidP="00161F5A">
      <w:pPr>
        <w:pStyle w:val="Alpha-Infos"/>
      </w:pPr>
      <w:r>
        <w:rPr>
          <w:noProof/>
        </w:rPr>
        <w:lastRenderedPageBreak/>
        <w:drawing>
          <wp:anchor distT="0" distB="0" distL="114300" distR="114300" simplePos="0" relativeHeight="251400192" behindDoc="0" locked="0" layoutInCell="1" allowOverlap="1" wp14:anchorId="281F7FB4" wp14:editId="5B72D4CF">
            <wp:simplePos x="0" y="0"/>
            <wp:positionH relativeFrom="column">
              <wp:posOffset>-180340</wp:posOffset>
            </wp:positionH>
            <wp:positionV relativeFrom="paragraph">
              <wp:posOffset>-90170</wp:posOffset>
            </wp:positionV>
            <wp:extent cx="367200" cy="367200"/>
            <wp:effectExtent l="0" t="0" r="0" b="0"/>
            <wp:wrapNone/>
            <wp:docPr id="208" name="Grafik 20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61F5A" w:rsidRPr="00AF53F8">
        <w:t>Ordnen Sie den Versicherungen die passenden Beschreibungen zu!</w:t>
      </w:r>
      <w:r w:rsidR="00E55C35" w:rsidRPr="00E55C35">
        <w:rPr>
          <w:noProof/>
          <w:szCs w:val="28"/>
        </w:rPr>
        <w:t xml:space="preserve"> </w:t>
      </w:r>
    </w:p>
    <w:p w14:paraId="116A4C60" w14:textId="77777777" w:rsidR="00161F5A" w:rsidRDefault="00FD7C02" w:rsidP="00161F5A">
      <w:pPr>
        <w:rPr>
          <w:rFonts w:eastAsia="Times New Roman"/>
        </w:rPr>
      </w:pPr>
      <w:r>
        <w:rPr>
          <w:rFonts w:eastAsia="Times New Roman"/>
          <w:noProof/>
        </w:rPr>
        <mc:AlternateContent>
          <mc:Choice Requires="wps">
            <w:drawing>
              <wp:anchor distT="0" distB="0" distL="114300" distR="114300" simplePos="0" relativeHeight="251374592" behindDoc="0" locked="0" layoutInCell="1" allowOverlap="1" wp14:anchorId="5F5B00C8" wp14:editId="4139F4F6">
                <wp:simplePos x="0" y="0"/>
                <wp:positionH relativeFrom="column">
                  <wp:posOffset>201295</wp:posOffset>
                </wp:positionH>
                <wp:positionV relativeFrom="paragraph">
                  <wp:posOffset>238088</wp:posOffset>
                </wp:positionV>
                <wp:extent cx="2894400" cy="322730"/>
                <wp:effectExtent l="0" t="0" r="0" b="1270"/>
                <wp:wrapNone/>
                <wp:docPr id="21" name="Rechteck 21"/>
                <wp:cNvGraphicFramePr/>
                <a:graphic xmlns:a="http://schemas.openxmlformats.org/drawingml/2006/main">
                  <a:graphicData uri="http://schemas.microsoft.com/office/word/2010/wordprocessingShape">
                    <wps:wsp>
                      <wps:cNvSpPr/>
                      <wps:spPr>
                        <a:xfrm>
                          <a:off x="0" y="0"/>
                          <a:ext cx="2894400" cy="3227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F62842" w14:textId="77777777" w:rsidR="003620B0" w:rsidRDefault="003620B0" w:rsidP="00842DB1">
                            <w:pPr>
                              <w:pStyle w:val="Textfelder"/>
                            </w:pPr>
                            <w:r>
                              <w:t>Krankenversicherung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B00C8" id="Rechteck 21" o:spid="_x0000_s1062" style="position:absolute;left:0;text-align:left;margin-left:15.85pt;margin-top:18.75pt;width:227.9pt;height:25.4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" filled="f" stroked="f">
                <v:textbox>
                  <w:txbxContent>
                    <w:p w14:paraId="6CF62842" w14:textId="77777777" w:rsidR="003620B0" w:rsidRDefault="003620B0" w:rsidP="00842DB1">
                      <w:pPr>
                        <w:pStyle w:val="Textfelder"/>
                      </w:pPr>
                      <w:r>
                        <w:t>Krankenversicherung</w:t>
                      </w:r>
                    </w:p>
                  </w:txbxContent>
                </v:textbox>
              </v:rect>
            </w:pict>
          </mc:Fallback>
        </mc:AlternateContent>
      </w:r>
      <w:r w:rsidR="00161F5A">
        <w:rPr>
          <w:rFonts w:eastAsia="Times New Roman"/>
          <w:noProof/>
        </w:rPr>
        <mc:AlternateContent>
          <mc:Choice Requires="wps">
            <w:drawing>
              <wp:anchor distT="0" distB="0" distL="114300" distR="114300" simplePos="0" relativeHeight="251284480" behindDoc="0" locked="0" layoutInCell="1" allowOverlap="1" wp14:anchorId="67776851" wp14:editId="6AE9DB4B">
                <wp:simplePos x="0" y="0"/>
                <wp:positionH relativeFrom="column">
                  <wp:posOffset>3540760</wp:posOffset>
                </wp:positionH>
                <wp:positionV relativeFrom="paragraph">
                  <wp:posOffset>28575</wp:posOffset>
                </wp:positionV>
                <wp:extent cx="2893060" cy="936000"/>
                <wp:effectExtent l="19050" t="19050" r="40640" b="35560"/>
                <wp:wrapNone/>
                <wp:docPr id="470" name="Rechteck 470"/>
                <wp:cNvGraphicFramePr/>
                <a:graphic xmlns:a="http://schemas.openxmlformats.org/drawingml/2006/main">
                  <a:graphicData uri="http://schemas.microsoft.com/office/word/2010/wordprocessingShape">
                    <wps:wsp>
                      <wps:cNvSpPr/>
                      <wps:spPr>
                        <a:xfrm>
                          <a:off x="0" y="0"/>
                          <a:ext cx="2893060" cy="936000"/>
                        </a:xfrm>
                        <a:custGeom>
                          <a:avLst/>
                          <a:gdLst>
                            <a:gd name="connsiteX0" fmla="*/ 0 w 2893060"/>
                            <a:gd name="connsiteY0" fmla="*/ 0 h 936000"/>
                            <a:gd name="connsiteX1" fmla="*/ 491820 w 2893060"/>
                            <a:gd name="connsiteY1" fmla="*/ 0 h 936000"/>
                            <a:gd name="connsiteX2" fmla="*/ 1012571 w 2893060"/>
                            <a:gd name="connsiteY2" fmla="*/ 0 h 936000"/>
                            <a:gd name="connsiteX3" fmla="*/ 1649044 w 2893060"/>
                            <a:gd name="connsiteY3" fmla="*/ 0 h 936000"/>
                            <a:gd name="connsiteX4" fmla="*/ 2285517 w 2893060"/>
                            <a:gd name="connsiteY4" fmla="*/ 0 h 936000"/>
                            <a:gd name="connsiteX5" fmla="*/ 2893060 w 2893060"/>
                            <a:gd name="connsiteY5" fmla="*/ 0 h 936000"/>
                            <a:gd name="connsiteX6" fmla="*/ 2893060 w 2893060"/>
                            <a:gd name="connsiteY6" fmla="*/ 477360 h 936000"/>
                            <a:gd name="connsiteX7" fmla="*/ 2893060 w 2893060"/>
                            <a:gd name="connsiteY7" fmla="*/ 936000 h 936000"/>
                            <a:gd name="connsiteX8" fmla="*/ 2372309 w 2893060"/>
                            <a:gd name="connsiteY8" fmla="*/ 936000 h 936000"/>
                            <a:gd name="connsiteX9" fmla="*/ 1880489 w 2893060"/>
                            <a:gd name="connsiteY9" fmla="*/ 936000 h 936000"/>
                            <a:gd name="connsiteX10" fmla="*/ 1272946 w 2893060"/>
                            <a:gd name="connsiteY10" fmla="*/ 936000 h 936000"/>
                            <a:gd name="connsiteX11" fmla="*/ 781126 w 2893060"/>
                            <a:gd name="connsiteY11" fmla="*/ 936000 h 936000"/>
                            <a:gd name="connsiteX12" fmla="*/ 0 w 2893060"/>
                            <a:gd name="connsiteY12" fmla="*/ 936000 h 936000"/>
                            <a:gd name="connsiteX13" fmla="*/ 0 w 2893060"/>
                            <a:gd name="connsiteY13" fmla="*/ 449280 h 936000"/>
                            <a:gd name="connsiteX14" fmla="*/ 0 w 2893060"/>
                            <a:gd name="connsiteY14"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936000" fill="none" extrusionOk="0">
                              <a:moveTo>
                                <a:pt x="0" y="0"/>
                              </a:moveTo>
                              <a:cubicBezTo>
                                <a:pt x="138933" y="3581"/>
                                <a:pt x="320382" y="8838"/>
                                <a:pt x="491820" y="0"/>
                              </a:cubicBezTo>
                              <a:cubicBezTo>
                                <a:pt x="663258" y="-8838"/>
                                <a:pt x="850039" y="-20040"/>
                                <a:pt x="1012571" y="0"/>
                              </a:cubicBezTo>
                              <a:cubicBezTo>
                                <a:pt x="1175103" y="20040"/>
                                <a:pt x="1429627" y="1611"/>
                                <a:pt x="1649044" y="0"/>
                              </a:cubicBezTo>
                              <a:cubicBezTo>
                                <a:pt x="1868461" y="-1611"/>
                                <a:pt x="2121292" y="24012"/>
                                <a:pt x="2285517" y="0"/>
                              </a:cubicBezTo>
                              <a:cubicBezTo>
                                <a:pt x="2449742" y="-24012"/>
                                <a:pt x="2748893" y="18960"/>
                                <a:pt x="2893060" y="0"/>
                              </a:cubicBezTo>
                              <a:cubicBezTo>
                                <a:pt x="2871437" y="213144"/>
                                <a:pt x="2907866" y="246550"/>
                                <a:pt x="2893060" y="477360"/>
                              </a:cubicBezTo>
                              <a:cubicBezTo>
                                <a:pt x="2878254" y="708170"/>
                                <a:pt x="2872411" y="825295"/>
                                <a:pt x="2893060" y="936000"/>
                              </a:cubicBezTo>
                              <a:cubicBezTo>
                                <a:pt x="2701525" y="958708"/>
                                <a:pt x="2563914" y="940681"/>
                                <a:pt x="2372309" y="936000"/>
                              </a:cubicBezTo>
                              <a:cubicBezTo>
                                <a:pt x="2180704" y="931319"/>
                                <a:pt x="1988270" y="953966"/>
                                <a:pt x="1880489" y="936000"/>
                              </a:cubicBezTo>
                              <a:cubicBezTo>
                                <a:pt x="1772708" y="918034"/>
                                <a:pt x="1529374" y="935049"/>
                                <a:pt x="1272946" y="936000"/>
                              </a:cubicBezTo>
                              <a:cubicBezTo>
                                <a:pt x="1016518" y="936951"/>
                                <a:pt x="931949" y="923421"/>
                                <a:pt x="781126" y="936000"/>
                              </a:cubicBezTo>
                              <a:cubicBezTo>
                                <a:pt x="630303" y="948579"/>
                                <a:pt x="366148" y="905318"/>
                                <a:pt x="0" y="936000"/>
                              </a:cubicBezTo>
                              <a:cubicBezTo>
                                <a:pt x="18885" y="813573"/>
                                <a:pt x="-17502" y="669342"/>
                                <a:pt x="0" y="449280"/>
                              </a:cubicBezTo>
                              <a:cubicBezTo>
                                <a:pt x="17502" y="229218"/>
                                <a:pt x="5403" y="124644"/>
                                <a:pt x="0" y="0"/>
                              </a:cubicBezTo>
                              <a:close/>
                            </a:path>
                            <a:path w="2893060" h="936000" stroke="0" extrusionOk="0">
                              <a:moveTo>
                                <a:pt x="0" y="0"/>
                              </a:moveTo>
                              <a:cubicBezTo>
                                <a:pt x="162821" y="-22855"/>
                                <a:pt x="261749" y="9371"/>
                                <a:pt x="491820" y="0"/>
                              </a:cubicBezTo>
                              <a:cubicBezTo>
                                <a:pt x="721891" y="-9371"/>
                                <a:pt x="878844" y="3638"/>
                                <a:pt x="1012571" y="0"/>
                              </a:cubicBezTo>
                              <a:cubicBezTo>
                                <a:pt x="1146298" y="-3638"/>
                                <a:pt x="1361925" y="13394"/>
                                <a:pt x="1620114" y="0"/>
                              </a:cubicBezTo>
                              <a:cubicBezTo>
                                <a:pt x="1878303" y="-13394"/>
                                <a:pt x="2014739" y="19960"/>
                                <a:pt x="2140864" y="0"/>
                              </a:cubicBezTo>
                              <a:cubicBezTo>
                                <a:pt x="2266989" y="-19960"/>
                                <a:pt x="2597740" y="-9192"/>
                                <a:pt x="2893060" y="0"/>
                              </a:cubicBezTo>
                              <a:cubicBezTo>
                                <a:pt x="2881736" y="138313"/>
                                <a:pt x="2872551" y="345103"/>
                                <a:pt x="2893060" y="486720"/>
                              </a:cubicBezTo>
                              <a:cubicBezTo>
                                <a:pt x="2913569" y="628337"/>
                                <a:pt x="2915259" y="725941"/>
                                <a:pt x="2893060" y="936000"/>
                              </a:cubicBezTo>
                              <a:cubicBezTo>
                                <a:pt x="2647814" y="918069"/>
                                <a:pt x="2484846" y="938082"/>
                                <a:pt x="2372309" y="936000"/>
                              </a:cubicBezTo>
                              <a:cubicBezTo>
                                <a:pt x="2259772" y="933918"/>
                                <a:pt x="2077395" y="922712"/>
                                <a:pt x="1793697" y="936000"/>
                              </a:cubicBezTo>
                              <a:cubicBezTo>
                                <a:pt x="1509999" y="949288"/>
                                <a:pt x="1393898" y="959814"/>
                                <a:pt x="1272946" y="936000"/>
                              </a:cubicBezTo>
                              <a:cubicBezTo>
                                <a:pt x="1151994" y="912186"/>
                                <a:pt x="904227" y="959904"/>
                                <a:pt x="665404" y="936000"/>
                              </a:cubicBezTo>
                              <a:cubicBezTo>
                                <a:pt x="426581" y="912096"/>
                                <a:pt x="281336" y="916138"/>
                                <a:pt x="0" y="936000"/>
                              </a:cubicBezTo>
                              <a:cubicBezTo>
                                <a:pt x="-3339" y="721149"/>
                                <a:pt x="1943" y="667205"/>
                                <a:pt x="0" y="477360"/>
                              </a:cubicBezTo>
                              <a:cubicBezTo>
                                <a:pt x="-1943" y="287515"/>
                                <a:pt x="22310" y="190185"/>
                                <a:pt x="0" y="0"/>
                              </a:cubicBezTo>
                              <a:close/>
                            </a:path>
                          </a:pathLst>
                        </a:custGeom>
                        <a:ln w="6350">
                          <a:extLst>
                            <a:ext uri="{C807C97D-BFC1-408E-A445-0C87EB9F89A2}">
                              <ask:lineSketchStyleProps xmlns:ask="http://schemas.microsoft.com/office/drawing/2018/sketchyshapes" sd="1856561040">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48C262F"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3FA1DE99" w14:textId="77777777" w:rsidR="003620B0" w:rsidRDefault="003620B0" w:rsidP="00161F5A">
                            <w:pPr>
                              <w:spacing w:after="102"/>
                              <w:jc w:val="center"/>
                            </w:pPr>
                          </w:p>
                          <w:p w14:paraId="3FE5616F" w14:textId="77777777" w:rsidR="003620B0" w:rsidRDefault="003620B0"/>
                          <w:p w14:paraId="5DD7AE99"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3652042A" w14:textId="77777777" w:rsidR="003620B0" w:rsidRDefault="003620B0" w:rsidP="00161F5A">
                            <w:pPr>
                              <w:spacing w:after="102"/>
                              <w:jc w:val="center"/>
                            </w:pPr>
                          </w:p>
                          <w:p w14:paraId="03769E45" w14:textId="77777777" w:rsidR="003620B0" w:rsidRDefault="003620B0"/>
                          <w:p w14:paraId="78A27CD4"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0C9BC0F6" w14:textId="77777777" w:rsidR="003620B0" w:rsidRDefault="003620B0" w:rsidP="00161F5A">
                            <w:pPr>
                              <w:spacing w:after="102"/>
                              <w:jc w:val="center"/>
                            </w:pPr>
                          </w:p>
                          <w:p w14:paraId="4E465F3B" w14:textId="77777777" w:rsidR="003620B0" w:rsidRDefault="003620B0"/>
                          <w:p w14:paraId="7CC0274E"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72B0E979" w14:textId="77777777" w:rsidR="003620B0" w:rsidRDefault="003620B0" w:rsidP="00161F5A">
                            <w:pPr>
                              <w:spacing w:after="10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7776851" id="Rechteck 470" o:spid="_x0000_s1063" style="position:absolute;left:0;text-align:left;margin-left:278.8pt;margin-top:2.25pt;width:227.8pt;height:73.7pt;z-index:25128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936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" adj="-11796480,,5400" path="m,nfc138933,3581,320382,8838,491820,v171438,-8838,358219,-20040,520751,c1175103,20040,1429627,1611,1649044,v219417,-1611,472248,24012,636473,c2449742,-24012,2748893,18960,2893060,v-21623,213144,14806,246550,,477360c2878254,708170,2872411,825295,2893060,936000v-191535,22708,-329146,4681,-520751,c2180704,931319,1988270,953966,1880489,936000v-107781,-17966,-351115,-951,-607543,c1016518,936951,931949,923421,781126,936000,630303,948579,366148,905318,,936000,18885,813573,-17502,669342,,449280,17502,229218,5403,124644,,xem,nsc162821,-22855,261749,9371,491820,v230071,-9371,387024,3638,520751,c1146298,-3638,1361925,13394,1620114,v258189,-13394,394625,19960,520750,c2266989,-19960,2597740,-9192,2893060,v-11324,138313,-20509,345103,,486720c2913569,628337,2915259,725941,2893060,936000v-245246,-17931,-408214,2082,-520751,c2259772,933918,2077395,922712,1793697,936000v-283698,13288,-399799,23814,-520751,c1151994,912186,904227,959904,665404,936000,426581,912096,281336,916138,,936000,-3339,721149,1943,667205,,477360,-1943,287515,22310,190185,,xe" fillcolor="white [3201]" strokecolor="black [3200]" strokeweight=".5pt">
                <v:stroke joinstyle="miter"/>
                <v:formulas/>
                <v:path arrowok="t" o:extrusionok="f" o:connecttype="custom" o:connectlocs="0,0;491820,0;1012571,0;1649044,0;2285517,0;2893060,0;2893060,477360;2893060,936000;2372309,936000;1880489,936000;1272946,936000;781126,936000;0,936000;0,449280;0,0" o:connectangles="0,0,0,0,0,0,0,0,0,0,0,0,0,0,0" textboxrect="0,0,2893060,936000"/>
                <v:textbox>
                  <w:txbxContent>
                    <w:p w14:paraId="748C262F"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3FA1DE99" w14:textId="77777777" w:rsidR="003620B0" w:rsidRDefault="003620B0" w:rsidP="00161F5A">
                      <w:pPr>
                        <w:spacing w:after="102"/>
                        <w:jc w:val="center"/>
                      </w:pPr>
                    </w:p>
                    <w:p w14:paraId="3FE5616F" w14:textId="77777777" w:rsidR="003620B0" w:rsidRDefault="003620B0"/>
                    <w:p w14:paraId="5DD7AE99"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3652042A" w14:textId="77777777" w:rsidR="003620B0" w:rsidRDefault="003620B0" w:rsidP="00161F5A">
                      <w:pPr>
                        <w:spacing w:after="102"/>
                        <w:jc w:val="center"/>
                      </w:pPr>
                    </w:p>
                    <w:p w14:paraId="03769E45" w14:textId="77777777" w:rsidR="003620B0" w:rsidRDefault="003620B0"/>
                    <w:p w14:paraId="78A27CD4"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0C9BC0F6" w14:textId="77777777" w:rsidR="003620B0" w:rsidRDefault="003620B0" w:rsidP="00161F5A">
                      <w:pPr>
                        <w:spacing w:after="102"/>
                        <w:jc w:val="center"/>
                      </w:pPr>
                    </w:p>
                    <w:p w14:paraId="4E465F3B" w14:textId="77777777" w:rsidR="003620B0" w:rsidRDefault="003620B0"/>
                    <w:p w14:paraId="7CC0274E"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72B0E979" w14:textId="77777777" w:rsidR="003620B0" w:rsidRDefault="003620B0" w:rsidP="00161F5A">
                      <w:pPr>
                        <w:spacing w:after="102"/>
                        <w:jc w:val="center"/>
                      </w:pPr>
                    </w:p>
                  </w:txbxContent>
                </v:textbox>
              </v:shape>
            </w:pict>
          </mc:Fallback>
        </mc:AlternateContent>
      </w:r>
    </w:p>
    <w:p w14:paraId="3600B3DA" w14:textId="77777777" w:rsidR="00161F5A" w:rsidRDefault="00161F5A" w:rsidP="00161F5A">
      <w:pPr>
        <w:rPr>
          <w:rFonts w:eastAsia="Times New Roman"/>
        </w:rPr>
      </w:pPr>
    </w:p>
    <w:p w14:paraId="540075C8" w14:textId="77777777" w:rsidR="00842DB1" w:rsidRDefault="00842DB1" w:rsidP="00161F5A">
      <w:pPr>
        <w:rPr>
          <w:rFonts w:eastAsia="Times New Roman"/>
          <w:sz w:val="28"/>
        </w:rPr>
      </w:pPr>
    </w:p>
    <w:p w14:paraId="30B34D5A" w14:textId="77777777" w:rsidR="00161F5A" w:rsidRPr="00066E91" w:rsidRDefault="00385543" w:rsidP="00161F5A">
      <w:pPr>
        <w:rPr>
          <w:rFonts w:eastAsia="Times New Roman"/>
          <w:sz w:val="28"/>
        </w:rPr>
      </w:pPr>
      <w:r>
        <w:rPr>
          <w:rFonts w:eastAsia="Times New Roman"/>
          <w:noProof/>
        </w:rPr>
        <mc:AlternateContent>
          <mc:Choice Requires="wps">
            <w:drawing>
              <wp:anchor distT="0" distB="0" distL="114300" distR="114300" simplePos="0" relativeHeight="251286528" behindDoc="0" locked="0" layoutInCell="1" allowOverlap="1" wp14:anchorId="288EAD5B" wp14:editId="049D3F20">
                <wp:simplePos x="0" y="0"/>
                <wp:positionH relativeFrom="column">
                  <wp:posOffset>3534410</wp:posOffset>
                </wp:positionH>
                <wp:positionV relativeFrom="paragraph">
                  <wp:posOffset>248920</wp:posOffset>
                </wp:positionV>
                <wp:extent cx="2893060" cy="1259840"/>
                <wp:effectExtent l="38100" t="19050" r="40640" b="35560"/>
                <wp:wrapNone/>
                <wp:docPr id="471" name="Rechteck 471"/>
                <wp:cNvGraphicFramePr/>
                <a:graphic xmlns:a="http://schemas.openxmlformats.org/drawingml/2006/main">
                  <a:graphicData uri="http://schemas.microsoft.com/office/word/2010/wordprocessingShape">
                    <wps:wsp>
                      <wps:cNvSpPr/>
                      <wps:spPr>
                        <a:xfrm>
                          <a:off x="0" y="0"/>
                          <a:ext cx="2893060" cy="1259840"/>
                        </a:xfrm>
                        <a:custGeom>
                          <a:avLst/>
                          <a:gdLst>
                            <a:gd name="connsiteX0" fmla="*/ 0 w 2893060"/>
                            <a:gd name="connsiteY0" fmla="*/ 0 h 1259840"/>
                            <a:gd name="connsiteX1" fmla="*/ 549681 w 2893060"/>
                            <a:gd name="connsiteY1" fmla="*/ 0 h 1259840"/>
                            <a:gd name="connsiteX2" fmla="*/ 1041502 w 2893060"/>
                            <a:gd name="connsiteY2" fmla="*/ 0 h 1259840"/>
                            <a:gd name="connsiteX3" fmla="*/ 1562252 w 2893060"/>
                            <a:gd name="connsiteY3" fmla="*/ 0 h 1259840"/>
                            <a:gd name="connsiteX4" fmla="*/ 2083003 w 2893060"/>
                            <a:gd name="connsiteY4" fmla="*/ 0 h 1259840"/>
                            <a:gd name="connsiteX5" fmla="*/ 2893060 w 2893060"/>
                            <a:gd name="connsiteY5" fmla="*/ 0 h 1259840"/>
                            <a:gd name="connsiteX6" fmla="*/ 2893060 w 2893060"/>
                            <a:gd name="connsiteY6" fmla="*/ 617322 h 1259840"/>
                            <a:gd name="connsiteX7" fmla="*/ 2893060 w 2893060"/>
                            <a:gd name="connsiteY7" fmla="*/ 1259840 h 1259840"/>
                            <a:gd name="connsiteX8" fmla="*/ 2372309 w 2893060"/>
                            <a:gd name="connsiteY8" fmla="*/ 1259840 h 1259840"/>
                            <a:gd name="connsiteX9" fmla="*/ 1822628 w 2893060"/>
                            <a:gd name="connsiteY9" fmla="*/ 1259840 h 1259840"/>
                            <a:gd name="connsiteX10" fmla="*/ 1272946 w 2893060"/>
                            <a:gd name="connsiteY10" fmla="*/ 1259840 h 1259840"/>
                            <a:gd name="connsiteX11" fmla="*/ 694334 w 2893060"/>
                            <a:gd name="connsiteY11" fmla="*/ 1259840 h 1259840"/>
                            <a:gd name="connsiteX12" fmla="*/ 0 w 2893060"/>
                            <a:gd name="connsiteY12" fmla="*/ 1259840 h 1259840"/>
                            <a:gd name="connsiteX13" fmla="*/ 0 w 2893060"/>
                            <a:gd name="connsiteY13" fmla="*/ 655117 h 1259840"/>
                            <a:gd name="connsiteX14" fmla="*/ 0 w 2893060"/>
                            <a:gd name="connsiteY14"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1259840" fill="none" extrusionOk="0">
                              <a:moveTo>
                                <a:pt x="0" y="0"/>
                              </a:moveTo>
                              <a:cubicBezTo>
                                <a:pt x="186088" y="24188"/>
                                <a:pt x="393678" y="-8688"/>
                                <a:pt x="549681" y="0"/>
                              </a:cubicBezTo>
                              <a:cubicBezTo>
                                <a:pt x="705684" y="8688"/>
                                <a:pt x="806035" y="12384"/>
                                <a:pt x="1041502" y="0"/>
                              </a:cubicBezTo>
                              <a:cubicBezTo>
                                <a:pt x="1276969" y="-12384"/>
                                <a:pt x="1373583" y="25418"/>
                                <a:pt x="1562252" y="0"/>
                              </a:cubicBezTo>
                              <a:cubicBezTo>
                                <a:pt x="1750921" y="-25418"/>
                                <a:pt x="1841510" y="-2462"/>
                                <a:pt x="2083003" y="0"/>
                              </a:cubicBezTo>
                              <a:cubicBezTo>
                                <a:pt x="2324496" y="2462"/>
                                <a:pt x="2521790" y="-36470"/>
                                <a:pt x="2893060" y="0"/>
                              </a:cubicBezTo>
                              <a:cubicBezTo>
                                <a:pt x="2900366" y="229101"/>
                                <a:pt x="2895796" y="316938"/>
                                <a:pt x="2893060" y="617322"/>
                              </a:cubicBezTo>
                              <a:cubicBezTo>
                                <a:pt x="2890324" y="917706"/>
                                <a:pt x="2898106" y="1055440"/>
                                <a:pt x="2893060" y="1259840"/>
                              </a:cubicBezTo>
                              <a:cubicBezTo>
                                <a:pt x="2655876" y="1249912"/>
                                <a:pt x="2510164" y="1254738"/>
                                <a:pt x="2372309" y="1259840"/>
                              </a:cubicBezTo>
                              <a:cubicBezTo>
                                <a:pt x="2234454" y="1264942"/>
                                <a:pt x="1948358" y="1276318"/>
                                <a:pt x="1822628" y="1259840"/>
                              </a:cubicBezTo>
                              <a:cubicBezTo>
                                <a:pt x="1696898" y="1243362"/>
                                <a:pt x="1545129" y="1268068"/>
                                <a:pt x="1272946" y="1259840"/>
                              </a:cubicBezTo>
                              <a:cubicBezTo>
                                <a:pt x="1000763" y="1251612"/>
                                <a:pt x="965833" y="1260682"/>
                                <a:pt x="694334" y="1259840"/>
                              </a:cubicBezTo>
                              <a:cubicBezTo>
                                <a:pt x="422835" y="1258998"/>
                                <a:pt x="151070" y="1259737"/>
                                <a:pt x="0" y="1259840"/>
                              </a:cubicBezTo>
                              <a:cubicBezTo>
                                <a:pt x="-23781" y="1018257"/>
                                <a:pt x="-14113" y="954986"/>
                                <a:pt x="0" y="655117"/>
                              </a:cubicBezTo>
                              <a:cubicBezTo>
                                <a:pt x="14113" y="355248"/>
                                <a:pt x="21169" y="233811"/>
                                <a:pt x="0" y="0"/>
                              </a:cubicBezTo>
                              <a:close/>
                            </a:path>
                            <a:path w="2893060" h="1259840" stroke="0" extrusionOk="0">
                              <a:moveTo>
                                <a:pt x="0" y="0"/>
                              </a:moveTo>
                              <a:cubicBezTo>
                                <a:pt x="206759" y="-537"/>
                                <a:pt x="320575" y="-3617"/>
                                <a:pt x="549681" y="0"/>
                              </a:cubicBezTo>
                              <a:cubicBezTo>
                                <a:pt x="778787" y="3617"/>
                                <a:pt x="1003659" y="-12346"/>
                                <a:pt x="1157224" y="0"/>
                              </a:cubicBezTo>
                              <a:cubicBezTo>
                                <a:pt x="1310789" y="12346"/>
                                <a:pt x="1517415" y="-4796"/>
                                <a:pt x="1706905" y="0"/>
                              </a:cubicBezTo>
                              <a:cubicBezTo>
                                <a:pt x="1896395" y="4796"/>
                                <a:pt x="1998806" y="18478"/>
                                <a:pt x="2198726" y="0"/>
                              </a:cubicBezTo>
                              <a:cubicBezTo>
                                <a:pt x="2398646" y="-18478"/>
                                <a:pt x="2716319" y="-8389"/>
                                <a:pt x="2893060" y="0"/>
                              </a:cubicBezTo>
                              <a:cubicBezTo>
                                <a:pt x="2906345" y="236388"/>
                                <a:pt x="2875265" y="376524"/>
                                <a:pt x="2893060" y="642518"/>
                              </a:cubicBezTo>
                              <a:cubicBezTo>
                                <a:pt x="2910855" y="908512"/>
                                <a:pt x="2881901" y="1065880"/>
                                <a:pt x="2893060" y="1259840"/>
                              </a:cubicBezTo>
                              <a:cubicBezTo>
                                <a:pt x="2642955" y="1270360"/>
                                <a:pt x="2556581" y="1231705"/>
                                <a:pt x="2285517" y="1259840"/>
                              </a:cubicBezTo>
                              <a:cubicBezTo>
                                <a:pt x="2014453" y="1287975"/>
                                <a:pt x="1942744" y="1273434"/>
                                <a:pt x="1764767" y="1259840"/>
                              </a:cubicBezTo>
                              <a:cubicBezTo>
                                <a:pt x="1586790" y="1246247"/>
                                <a:pt x="1378314" y="1272573"/>
                                <a:pt x="1244016" y="1259840"/>
                              </a:cubicBezTo>
                              <a:cubicBezTo>
                                <a:pt x="1109718" y="1247107"/>
                                <a:pt x="950874" y="1258962"/>
                                <a:pt x="723265" y="1259840"/>
                              </a:cubicBezTo>
                              <a:cubicBezTo>
                                <a:pt x="495656" y="1260718"/>
                                <a:pt x="350509" y="1242896"/>
                                <a:pt x="0" y="1259840"/>
                              </a:cubicBezTo>
                              <a:cubicBezTo>
                                <a:pt x="20638" y="1048480"/>
                                <a:pt x="4756" y="797260"/>
                                <a:pt x="0" y="642518"/>
                              </a:cubicBezTo>
                              <a:cubicBezTo>
                                <a:pt x="-4756" y="487776"/>
                                <a:pt x="4164" y="271122"/>
                                <a:pt x="0" y="0"/>
                              </a:cubicBezTo>
                              <a:close/>
                            </a:path>
                          </a:pathLst>
                        </a:custGeom>
                        <a:ln w="6350">
                          <a:extLst>
                            <a:ext uri="{C807C97D-BFC1-408E-A445-0C87EB9F89A2}">
                              <ask:lineSketchStyleProps xmlns:ask="http://schemas.microsoft.com/office/drawing/2018/sketchyshapes" sd="681841871">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11E79DD6" w14:textId="77777777" w:rsidR="003620B0" w:rsidRPr="004319AC" w:rsidRDefault="003620B0" w:rsidP="00385543">
                            <w:pPr>
                              <w:pStyle w:val="Textfelder"/>
                            </w:pPr>
                            <w:r w:rsidRPr="003059F4">
                              <w:t>Es sind Schäden versichert, die ich unabsichtlich verursache, z.B. weil ich mit dem Fahrrad einen Fußgänger anfahre.</w:t>
                            </w:r>
                          </w:p>
                          <w:p w14:paraId="7D9EE4C5" w14:textId="77777777" w:rsidR="003620B0" w:rsidRDefault="003620B0"/>
                          <w:p w14:paraId="53BB4516" w14:textId="77777777" w:rsidR="003620B0" w:rsidRPr="004319AC" w:rsidRDefault="003620B0" w:rsidP="00385543">
                            <w:pPr>
                              <w:pStyle w:val="Textfelder"/>
                            </w:pPr>
                            <w:r w:rsidRPr="003059F4">
                              <w:t>Es sind Schäden versichert, die ich unabsichtlich verursache, z.B. weil ich mit dem Fahrrad einen Fußgänger anfahre.</w:t>
                            </w:r>
                          </w:p>
                          <w:p w14:paraId="52565002" w14:textId="77777777" w:rsidR="003620B0" w:rsidRDefault="003620B0"/>
                          <w:p w14:paraId="54482F99" w14:textId="77777777" w:rsidR="003620B0" w:rsidRPr="004319AC" w:rsidRDefault="003620B0" w:rsidP="00385543">
                            <w:pPr>
                              <w:pStyle w:val="Textfelder"/>
                            </w:pPr>
                            <w:r w:rsidRPr="003059F4">
                              <w:t>Es sind Schäden versichert, die ich unabsichtlich verursache, z.B. weil ich mit dem Fahrrad einen Fußgänger anfahre.</w:t>
                            </w:r>
                          </w:p>
                          <w:p w14:paraId="7056D65F" w14:textId="77777777" w:rsidR="003620B0" w:rsidRDefault="003620B0"/>
                          <w:p w14:paraId="4E6AF9E4" w14:textId="77777777" w:rsidR="003620B0" w:rsidRPr="004319AC" w:rsidRDefault="003620B0" w:rsidP="00385543">
                            <w:pPr>
                              <w:pStyle w:val="Textfelder"/>
                            </w:pPr>
                            <w:r w:rsidRPr="003059F4">
                              <w:t>Es sind Schäden versichert, die ich unabsichtlich verursache, z.B. weil ich mit dem Fahrrad einen Fußgänger anfahre.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8EAD5B" id="Rechteck 471" o:spid="_x0000_s1064" style="position:absolute;left:0;text-align:left;margin-left:278.3pt;margin-top:19.6pt;width:227.8pt;height:99.2pt;z-index:25128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" adj="-11796480,,5400" path="m,nfc186088,24188,393678,-8688,549681,v156003,8688,256354,12384,491821,c1276969,-12384,1373583,25418,1562252,v188669,-25418,279258,-2462,520751,c2324496,2462,2521790,-36470,2893060,v7306,229101,2736,316938,,617322c2890324,917706,2898106,1055440,2893060,1259840v-237184,-9928,-382896,-5102,-520751,c2234454,1264942,1948358,1276318,1822628,1259840v-125730,-16478,-277499,8228,-549682,c1000763,1251612,965833,1260682,694334,1259840v-271499,-842,-543264,-103,-694334,c-23781,1018257,-14113,954986,,655117,14113,355248,21169,233811,,xem,nsc206759,-537,320575,-3617,549681,v229106,3617,453978,-12346,607543,c1310789,12346,1517415,-4796,1706905,v189490,4796,291901,18478,491821,c2398646,-18478,2716319,-8389,2893060,v13285,236388,-17795,376524,,642518c2910855,908512,2881901,1065880,2893060,1259840v-250105,10520,-336479,-28135,-607543,c2014453,1287975,1942744,1273434,1764767,1259840v-177977,-13593,-386453,12733,-520751,c1109718,1247107,950874,1258962,723265,1259840v-227609,878,-372756,-16944,-723265,c20638,1048480,4756,797260,,642518,-4756,487776,4164,271122,,xe" fillcolor="white [3201]" strokecolor="black [3200]" strokeweight=".5pt">
                <v:stroke joinstyle="miter"/>
                <v:formulas/>
                <v:path arrowok="t" o:extrusionok="f" o:connecttype="custom" o:connectlocs="0,0;549681,0;1041502,0;1562252,0;2083003,0;2893060,0;2893060,617322;2893060,1259840;2372309,1259840;1822628,1259840;1272946,1259840;694334,1259840;0,1259840;0,655117;0,0" o:connectangles="0,0,0,0,0,0,0,0,0,0,0,0,0,0,0" textboxrect="0,0,2893060,1259840"/>
                <v:textbox>
                  <w:txbxContent>
                    <w:p w14:paraId="11E79DD6" w14:textId="77777777" w:rsidR="003620B0" w:rsidRPr="004319AC" w:rsidRDefault="003620B0" w:rsidP="00385543">
                      <w:pPr>
                        <w:pStyle w:val="Textfelder"/>
                      </w:pPr>
                      <w:r w:rsidRPr="003059F4">
                        <w:t>Es sind Schäden versichert, die ich unabsichtlich verursache, z.B. weil ich mit dem Fahrrad einen Fußgänger anfahre.</w:t>
                      </w:r>
                    </w:p>
                    <w:p w14:paraId="7D9EE4C5" w14:textId="77777777" w:rsidR="003620B0" w:rsidRDefault="003620B0"/>
                    <w:p w14:paraId="53BB4516" w14:textId="77777777" w:rsidR="003620B0" w:rsidRPr="004319AC" w:rsidRDefault="003620B0" w:rsidP="00385543">
                      <w:pPr>
                        <w:pStyle w:val="Textfelder"/>
                      </w:pPr>
                      <w:r w:rsidRPr="003059F4">
                        <w:t>Es sind Schäden versichert, die ich unabsichtlich verursache, z.B. weil ich mit dem Fahrrad einen Fußgänger anfahre.</w:t>
                      </w:r>
                    </w:p>
                    <w:p w14:paraId="52565002" w14:textId="77777777" w:rsidR="003620B0" w:rsidRDefault="003620B0"/>
                    <w:p w14:paraId="54482F99" w14:textId="77777777" w:rsidR="003620B0" w:rsidRPr="004319AC" w:rsidRDefault="003620B0" w:rsidP="00385543">
                      <w:pPr>
                        <w:pStyle w:val="Textfelder"/>
                      </w:pPr>
                      <w:r w:rsidRPr="003059F4">
                        <w:t>Es sind Schäden versichert, die ich unabsichtlich verursache, z.B. weil ich mit dem Fahrrad einen Fußgänger anfahre.</w:t>
                      </w:r>
                    </w:p>
                    <w:p w14:paraId="7056D65F" w14:textId="77777777" w:rsidR="003620B0" w:rsidRDefault="003620B0"/>
                    <w:p w14:paraId="4E6AF9E4" w14:textId="77777777" w:rsidR="003620B0" w:rsidRPr="004319AC" w:rsidRDefault="003620B0" w:rsidP="00385543">
                      <w:pPr>
                        <w:pStyle w:val="Textfelder"/>
                      </w:pPr>
                      <w:r w:rsidRPr="003059F4">
                        <w:t>Es sind Schäden versichert, die ich unabsichtlich verursache, z.B. weil ich mit dem Fahrrad einen Fußgänger anfahre.</w:t>
                      </w:r>
                    </w:p>
                  </w:txbxContent>
                </v:textbox>
              </v:shape>
            </w:pict>
          </mc:Fallback>
        </mc:AlternateContent>
      </w:r>
    </w:p>
    <w:p w14:paraId="69AB4B69" w14:textId="77777777" w:rsidR="00161F5A" w:rsidRPr="00066E91" w:rsidRDefault="00161F5A" w:rsidP="00161F5A">
      <w:pPr>
        <w:rPr>
          <w:rFonts w:eastAsia="Times New Roman"/>
          <w:sz w:val="28"/>
        </w:rPr>
      </w:pPr>
    </w:p>
    <w:p w14:paraId="6B78F38D" w14:textId="77777777"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5616" behindDoc="0" locked="0" layoutInCell="1" allowOverlap="1" wp14:anchorId="1F8B518B" wp14:editId="3EC40DB3">
                <wp:simplePos x="0" y="0"/>
                <wp:positionH relativeFrom="column">
                  <wp:posOffset>201295</wp:posOffset>
                </wp:positionH>
                <wp:positionV relativeFrom="paragraph">
                  <wp:posOffset>69178</wp:posOffset>
                </wp:positionV>
                <wp:extent cx="2894330" cy="311785"/>
                <wp:effectExtent l="0" t="0" r="0" b="0"/>
                <wp:wrapNone/>
                <wp:docPr id="29" name="Rechteck 29"/>
                <wp:cNvGraphicFramePr/>
                <a:graphic xmlns:a="http://schemas.openxmlformats.org/drawingml/2006/main">
                  <a:graphicData uri="http://schemas.microsoft.com/office/word/2010/wordprocessingShape">
                    <wps:wsp>
                      <wps:cNvSpPr/>
                      <wps:spPr>
                        <a:xfrm>
                          <a:off x="0" y="0"/>
                          <a:ext cx="2894330" cy="3117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6EF4C3" w14:textId="77777777" w:rsidR="003620B0" w:rsidRPr="004319AC" w:rsidRDefault="003620B0" w:rsidP="00842DB1">
                            <w:pPr>
                              <w:pStyle w:val="Textfelder"/>
                            </w:pPr>
                            <w:r>
                              <w:t>Hausratversicherung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B518B" id="Rechteck 29" o:spid="_x0000_s1065" style="position:absolute;left:0;text-align:left;margin-left:15.85pt;margin-top:5.45pt;width:227.9pt;height:24.55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" filled="f" stroked="f">
                <v:textbox>
                  <w:txbxContent>
                    <w:p w14:paraId="476EF4C3" w14:textId="77777777" w:rsidR="003620B0" w:rsidRPr="004319AC" w:rsidRDefault="003620B0" w:rsidP="00842DB1">
                      <w:pPr>
                        <w:pStyle w:val="Textfelder"/>
                      </w:pPr>
                      <w:r>
                        <w:t>Hausratversicherung</w:t>
                      </w:r>
                    </w:p>
                  </w:txbxContent>
                </v:textbox>
              </v:rect>
            </w:pict>
          </mc:Fallback>
        </mc:AlternateContent>
      </w:r>
    </w:p>
    <w:p w14:paraId="1A246475" w14:textId="77777777" w:rsidR="00161F5A" w:rsidRPr="00066E91" w:rsidRDefault="00161F5A" w:rsidP="00161F5A">
      <w:pPr>
        <w:rPr>
          <w:rFonts w:eastAsia="Times New Roman"/>
          <w:sz w:val="28"/>
        </w:rPr>
      </w:pPr>
    </w:p>
    <w:p w14:paraId="012E9647" w14:textId="77777777" w:rsidR="00161F5A" w:rsidRPr="00066E91" w:rsidRDefault="00161F5A" w:rsidP="00161F5A">
      <w:pPr>
        <w:rPr>
          <w:rFonts w:eastAsia="Times New Roman"/>
          <w:sz w:val="28"/>
        </w:rPr>
      </w:pPr>
    </w:p>
    <w:p w14:paraId="7347D6FD" w14:textId="77777777" w:rsidR="00161F5A" w:rsidRPr="00066E91" w:rsidRDefault="00385543" w:rsidP="00161F5A">
      <w:pPr>
        <w:rPr>
          <w:rFonts w:eastAsia="Times New Roman"/>
          <w:sz w:val="28"/>
        </w:rPr>
      </w:pPr>
      <w:r>
        <w:rPr>
          <w:rFonts w:eastAsia="Times New Roman"/>
          <w:noProof/>
        </w:rPr>
        <mc:AlternateContent>
          <mc:Choice Requires="wps">
            <w:drawing>
              <wp:anchor distT="0" distB="0" distL="114300" distR="114300" simplePos="0" relativeHeight="251287552" behindDoc="0" locked="0" layoutInCell="1" allowOverlap="1" wp14:anchorId="024E5B75" wp14:editId="1317394D">
                <wp:simplePos x="0" y="0"/>
                <wp:positionH relativeFrom="column">
                  <wp:posOffset>3536950</wp:posOffset>
                </wp:positionH>
                <wp:positionV relativeFrom="paragraph">
                  <wp:posOffset>127635</wp:posOffset>
                </wp:positionV>
                <wp:extent cx="2893060" cy="1511935"/>
                <wp:effectExtent l="19050" t="19050" r="40640" b="31115"/>
                <wp:wrapNone/>
                <wp:docPr id="472" name="Rechteck 472"/>
                <wp:cNvGraphicFramePr/>
                <a:graphic xmlns:a="http://schemas.openxmlformats.org/drawingml/2006/main">
                  <a:graphicData uri="http://schemas.microsoft.com/office/word/2010/wordprocessingShape">
                    <wps:wsp>
                      <wps:cNvSpPr/>
                      <wps:spPr>
                        <a:xfrm>
                          <a:off x="0" y="0"/>
                          <a:ext cx="2893060" cy="1511935"/>
                        </a:xfrm>
                        <a:custGeom>
                          <a:avLst/>
                          <a:gdLst>
                            <a:gd name="connsiteX0" fmla="*/ 0 w 2893060"/>
                            <a:gd name="connsiteY0" fmla="*/ 0 h 1511935"/>
                            <a:gd name="connsiteX1" fmla="*/ 578612 w 2893060"/>
                            <a:gd name="connsiteY1" fmla="*/ 0 h 1511935"/>
                            <a:gd name="connsiteX2" fmla="*/ 1099363 w 2893060"/>
                            <a:gd name="connsiteY2" fmla="*/ 0 h 1511935"/>
                            <a:gd name="connsiteX3" fmla="*/ 1591183 w 2893060"/>
                            <a:gd name="connsiteY3" fmla="*/ 0 h 1511935"/>
                            <a:gd name="connsiteX4" fmla="*/ 2140864 w 2893060"/>
                            <a:gd name="connsiteY4" fmla="*/ 0 h 1511935"/>
                            <a:gd name="connsiteX5" fmla="*/ 2893060 w 2893060"/>
                            <a:gd name="connsiteY5" fmla="*/ 0 h 1511935"/>
                            <a:gd name="connsiteX6" fmla="*/ 2893060 w 2893060"/>
                            <a:gd name="connsiteY6" fmla="*/ 534217 h 1511935"/>
                            <a:gd name="connsiteX7" fmla="*/ 2893060 w 2893060"/>
                            <a:gd name="connsiteY7" fmla="*/ 1038195 h 1511935"/>
                            <a:gd name="connsiteX8" fmla="*/ 2893060 w 2893060"/>
                            <a:gd name="connsiteY8" fmla="*/ 1511935 h 1511935"/>
                            <a:gd name="connsiteX9" fmla="*/ 2285517 w 2893060"/>
                            <a:gd name="connsiteY9" fmla="*/ 1511935 h 1511935"/>
                            <a:gd name="connsiteX10" fmla="*/ 1706905 w 2893060"/>
                            <a:gd name="connsiteY10" fmla="*/ 1511935 h 1511935"/>
                            <a:gd name="connsiteX11" fmla="*/ 1070432 w 2893060"/>
                            <a:gd name="connsiteY11" fmla="*/ 1511935 h 1511935"/>
                            <a:gd name="connsiteX12" fmla="*/ 0 w 2893060"/>
                            <a:gd name="connsiteY12" fmla="*/ 1511935 h 1511935"/>
                            <a:gd name="connsiteX13" fmla="*/ 0 w 2893060"/>
                            <a:gd name="connsiteY13" fmla="*/ 1007957 h 1511935"/>
                            <a:gd name="connsiteX14" fmla="*/ 0 w 2893060"/>
                            <a:gd name="connsiteY14" fmla="*/ 549336 h 1511935"/>
                            <a:gd name="connsiteX15" fmla="*/ 0 w 2893060"/>
                            <a:gd name="connsiteY15" fmla="*/ 0 h 1511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893060" h="1511935" fill="none" extrusionOk="0">
                              <a:moveTo>
                                <a:pt x="0" y="0"/>
                              </a:moveTo>
                              <a:cubicBezTo>
                                <a:pt x="183736" y="16259"/>
                                <a:pt x="317283" y="25760"/>
                                <a:pt x="578612" y="0"/>
                              </a:cubicBezTo>
                              <a:cubicBezTo>
                                <a:pt x="839941" y="-25760"/>
                                <a:pt x="839007" y="-22332"/>
                                <a:pt x="1099363" y="0"/>
                              </a:cubicBezTo>
                              <a:cubicBezTo>
                                <a:pt x="1359719" y="22332"/>
                                <a:pt x="1401340" y="21229"/>
                                <a:pt x="1591183" y="0"/>
                              </a:cubicBezTo>
                              <a:cubicBezTo>
                                <a:pt x="1781026" y="-21229"/>
                                <a:pt x="1982456" y="-6313"/>
                                <a:pt x="2140864" y="0"/>
                              </a:cubicBezTo>
                              <a:cubicBezTo>
                                <a:pt x="2299272" y="6313"/>
                                <a:pt x="2533752" y="-31661"/>
                                <a:pt x="2893060" y="0"/>
                              </a:cubicBezTo>
                              <a:cubicBezTo>
                                <a:pt x="2876096" y="167102"/>
                                <a:pt x="2915033" y="341546"/>
                                <a:pt x="2893060" y="534217"/>
                              </a:cubicBezTo>
                              <a:cubicBezTo>
                                <a:pt x="2871087" y="726888"/>
                                <a:pt x="2883979" y="813782"/>
                                <a:pt x="2893060" y="1038195"/>
                              </a:cubicBezTo>
                              <a:cubicBezTo>
                                <a:pt x="2902141" y="1262608"/>
                                <a:pt x="2902132" y="1330752"/>
                                <a:pt x="2893060" y="1511935"/>
                              </a:cubicBezTo>
                              <a:cubicBezTo>
                                <a:pt x="2652849" y="1498822"/>
                                <a:pt x="2529031" y="1498709"/>
                                <a:pt x="2285517" y="1511935"/>
                              </a:cubicBezTo>
                              <a:cubicBezTo>
                                <a:pt x="2042003" y="1525161"/>
                                <a:pt x="1913009" y="1483080"/>
                                <a:pt x="1706905" y="1511935"/>
                              </a:cubicBezTo>
                              <a:cubicBezTo>
                                <a:pt x="1500801" y="1540790"/>
                                <a:pt x="1304294" y="1487646"/>
                                <a:pt x="1070432" y="1511935"/>
                              </a:cubicBezTo>
                              <a:cubicBezTo>
                                <a:pt x="836570" y="1536224"/>
                                <a:pt x="447034" y="1473713"/>
                                <a:pt x="0" y="1511935"/>
                              </a:cubicBezTo>
                              <a:cubicBezTo>
                                <a:pt x="-21464" y="1260345"/>
                                <a:pt x="12903" y="1253718"/>
                                <a:pt x="0" y="1007957"/>
                              </a:cubicBezTo>
                              <a:cubicBezTo>
                                <a:pt x="-12903" y="762196"/>
                                <a:pt x="449" y="687560"/>
                                <a:pt x="0" y="549336"/>
                              </a:cubicBezTo>
                              <a:cubicBezTo>
                                <a:pt x="-449" y="411112"/>
                                <a:pt x="14256" y="180595"/>
                                <a:pt x="0" y="0"/>
                              </a:cubicBezTo>
                              <a:close/>
                            </a:path>
                            <a:path w="2893060" h="1511935" stroke="0" extrusionOk="0">
                              <a:moveTo>
                                <a:pt x="0" y="0"/>
                              </a:moveTo>
                              <a:cubicBezTo>
                                <a:pt x="226373" y="-24308"/>
                                <a:pt x="269306" y="-18391"/>
                                <a:pt x="520751" y="0"/>
                              </a:cubicBezTo>
                              <a:cubicBezTo>
                                <a:pt x="772196" y="18391"/>
                                <a:pt x="918546" y="-1882"/>
                                <a:pt x="1128293" y="0"/>
                              </a:cubicBezTo>
                              <a:cubicBezTo>
                                <a:pt x="1338040" y="1882"/>
                                <a:pt x="1538213" y="-1797"/>
                                <a:pt x="1735836" y="0"/>
                              </a:cubicBezTo>
                              <a:cubicBezTo>
                                <a:pt x="1933459" y="1797"/>
                                <a:pt x="2075637" y="23160"/>
                                <a:pt x="2256587" y="0"/>
                              </a:cubicBezTo>
                              <a:cubicBezTo>
                                <a:pt x="2437537" y="-23160"/>
                                <a:pt x="2597403" y="-10198"/>
                                <a:pt x="2893060" y="0"/>
                              </a:cubicBezTo>
                              <a:cubicBezTo>
                                <a:pt x="2887088" y="122396"/>
                                <a:pt x="2909603" y="303971"/>
                                <a:pt x="2893060" y="458620"/>
                              </a:cubicBezTo>
                              <a:cubicBezTo>
                                <a:pt x="2876517" y="613269"/>
                                <a:pt x="2905172" y="836668"/>
                                <a:pt x="2893060" y="932360"/>
                              </a:cubicBezTo>
                              <a:cubicBezTo>
                                <a:pt x="2880948" y="1028052"/>
                                <a:pt x="2919014" y="1382846"/>
                                <a:pt x="2893060" y="1511935"/>
                              </a:cubicBezTo>
                              <a:cubicBezTo>
                                <a:pt x="2597721" y="1523380"/>
                                <a:pt x="2540932" y="1515962"/>
                                <a:pt x="2256587" y="1511935"/>
                              </a:cubicBezTo>
                              <a:cubicBezTo>
                                <a:pt x="1972242" y="1507908"/>
                                <a:pt x="1880765" y="1500400"/>
                                <a:pt x="1677975" y="1511935"/>
                              </a:cubicBezTo>
                              <a:cubicBezTo>
                                <a:pt x="1475185" y="1523470"/>
                                <a:pt x="1319221" y="1508260"/>
                                <a:pt x="1157224" y="1511935"/>
                              </a:cubicBezTo>
                              <a:cubicBezTo>
                                <a:pt x="995227" y="1515610"/>
                                <a:pt x="829444" y="1507281"/>
                                <a:pt x="520751" y="1511935"/>
                              </a:cubicBezTo>
                              <a:cubicBezTo>
                                <a:pt x="212058" y="1516589"/>
                                <a:pt x="232658" y="1504941"/>
                                <a:pt x="0" y="1511935"/>
                              </a:cubicBezTo>
                              <a:cubicBezTo>
                                <a:pt x="-22651" y="1379760"/>
                                <a:pt x="12791" y="1235965"/>
                                <a:pt x="0" y="1023076"/>
                              </a:cubicBezTo>
                              <a:cubicBezTo>
                                <a:pt x="-12791" y="810187"/>
                                <a:pt x="13182" y="734200"/>
                                <a:pt x="0" y="503978"/>
                              </a:cubicBezTo>
                              <a:cubicBezTo>
                                <a:pt x="-13182" y="273756"/>
                                <a:pt x="12973" y="113783"/>
                                <a:pt x="0" y="0"/>
                              </a:cubicBezTo>
                              <a:close/>
                            </a:path>
                          </a:pathLst>
                        </a:custGeom>
                        <a:ln w="6350">
                          <a:extLst>
                            <a:ext uri="{C807C97D-BFC1-408E-A445-0C87EB9F89A2}">
                              <ask:lineSketchStyleProps xmlns:ask="http://schemas.microsoft.com/office/drawing/2018/sketchyshapes" sd="155079786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42071DC8"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260E683C" w14:textId="77777777" w:rsidR="003620B0" w:rsidRDefault="003620B0"/>
                          <w:p w14:paraId="11C192D4"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4A2A7800" w14:textId="77777777" w:rsidR="003620B0" w:rsidRDefault="003620B0"/>
                          <w:p w14:paraId="5A4A7F8D"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770C1F1C" w14:textId="77777777" w:rsidR="003620B0" w:rsidRDefault="003620B0"/>
                          <w:p w14:paraId="27125BAD" w14:textId="77777777" w:rsidR="003620B0" w:rsidRPr="00ED507B" w:rsidRDefault="003620B0" w:rsidP="00385543">
                            <w:pPr>
                              <w:pStyle w:val="Textfelder"/>
                            </w:pPr>
                            <w:r w:rsidRPr="003059F4">
                              <w:t>Die Versicherung übernimmt meine Behandlungskosten, wenn ich z.B. wegen einer Lungenentzündung in ein Krankenhaus muss.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4E5B75" id="Rechteck 472" o:spid="_x0000_s1066" style="position:absolute;left:0;text-align:left;margin-left:278.5pt;margin-top:10.05pt;width:227.8pt;height:119.05pt;z-index:25128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51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" adj="-11796480,,5400" path="m,nfc183736,16259,317283,25760,578612,v261329,-25760,260395,-22332,520751,c1359719,22332,1401340,21229,1591183,v189843,-21229,391273,-6313,549681,c2299272,6313,2533752,-31661,2893060,v-16964,167102,21973,341546,,534217c2871087,726888,2883979,813782,2893060,1038195v9081,224413,9072,292557,,473740c2652849,1498822,2529031,1498709,2285517,1511935v-243514,13226,-372508,-28855,-578612,c1500801,1540790,1304294,1487646,1070432,1511935,836570,1536224,447034,1473713,,1511935,-21464,1260345,12903,1253718,,1007957,-12903,762196,449,687560,,549336,-449,411112,14256,180595,,xem,nsc226373,-24308,269306,-18391,520751,v251445,18391,397795,-1882,607542,c1338040,1882,1538213,-1797,1735836,v197623,1797,339801,23160,520751,c2437537,-23160,2597403,-10198,2893060,v-5972,122396,16543,303971,,458620c2876517,613269,2905172,836668,2893060,932360v-12112,95692,25954,450486,,579575c2597721,1523380,2540932,1515962,2256587,1511935v-284345,-4027,-375822,-11535,-578612,c1475185,1523470,1319221,1508260,1157224,1511935v-161997,3675,-327780,-4654,-636473,c212058,1516589,232658,1504941,,1511935,-22651,1379760,12791,1235965,,1023076,-12791,810187,13182,734200,,503978,-13182,273756,12973,113783,,xe" fillcolor="white [3201]" strokecolor="black [3200]" strokeweight=".5pt">
                <v:stroke joinstyle="miter"/>
                <v:formulas/>
                <v:path arrowok="t" o:extrusionok="f" o:connecttype="custom" o:connectlocs="0,0;578612,0;1099363,0;1591183,0;2140864,0;2893060,0;2893060,534217;2893060,1038195;2893060,1511935;2285517,1511935;1706905,1511935;1070432,1511935;0,1511935;0,1007957;0,549336;0,0" o:connectangles="0,0,0,0,0,0,0,0,0,0,0,0,0,0,0,0" textboxrect="0,0,2893060,1511935"/>
                <v:textbox>
                  <w:txbxContent>
                    <w:p w14:paraId="42071DC8"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260E683C" w14:textId="77777777" w:rsidR="003620B0" w:rsidRDefault="003620B0"/>
                    <w:p w14:paraId="11C192D4"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4A2A7800" w14:textId="77777777" w:rsidR="003620B0" w:rsidRDefault="003620B0"/>
                    <w:p w14:paraId="5A4A7F8D"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770C1F1C" w14:textId="77777777" w:rsidR="003620B0" w:rsidRDefault="003620B0"/>
                    <w:p w14:paraId="27125BAD" w14:textId="77777777" w:rsidR="003620B0" w:rsidRPr="00ED507B" w:rsidRDefault="003620B0" w:rsidP="00385543">
                      <w:pPr>
                        <w:pStyle w:val="Textfelder"/>
                      </w:pPr>
                      <w:r w:rsidRPr="003059F4">
                        <w:t>Die Versicherung übernimmt meine Behandlungskosten, wenn ich z.B. wegen einer Lungenentzündung in ein Krankenhaus muss.</w:t>
                      </w:r>
                    </w:p>
                  </w:txbxContent>
                </v:textbox>
              </v:shape>
            </w:pict>
          </mc:Fallback>
        </mc:AlternateContent>
      </w:r>
    </w:p>
    <w:p w14:paraId="260FA6C4" w14:textId="77777777" w:rsidR="00161F5A" w:rsidRPr="00066E91" w:rsidRDefault="00161F5A" w:rsidP="00161F5A">
      <w:pPr>
        <w:rPr>
          <w:rFonts w:eastAsia="Times New Roman"/>
          <w:sz w:val="28"/>
        </w:rPr>
      </w:pPr>
    </w:p>
    <w:p w14:paraId="417D8026" w14:textId="77777777"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6640" behindDoc="0" locked="0" layoutInCell="1" allowOverlap="1" wp14:anchorId="7CFDEF60" wp14:editId="34D533C1">
                <wp:simplePos x="0" y="0"/>
                <wp:positionH relativeFrom="column">
                  <wp:posOffset>201295</wp:posOffset>
                </wp:positionH>
                <wp:positionV relativeFrom="paragraph">
                  <wp:posOffset>44487</wp:posOffset>
                </wp:positionV>
                <wp:extent cx="2894330" cy="322580"/>
                <wp:effectExtent l="0" t="0" r="0" b="1270"/>
                <wp:wrapNone/>
                <wp:docPr id="30" name="Rechteck 30"/>
                <wp:cNvGraphicFramePr/>
                <a:graphic xmlns:a="http://schemas.openxmlformats.org/drawingml/2006/main">
                  <a:graphicData uri="http://schemas.microsoft.com/office/word/2010/wordprocessingShape">
                    <wps:wsp>
                      <wps:cNvSpPr/>
                      <wps:spPr>
                        <a:xfrm>
                          <a:off x="0" y="0"/>
                          <a:ext cx="2894330" cy="3225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642B4C0" w14:textId="77777777" w:rsidR="003620B0" w:rsidRPr="00ED507B" w:rsidRDefault="003620B0" w:rsidP="00842DB1">
                            <w:pPr>
                              <w:pStyle w:val="Textfelder"/>
                            </w:pPr>
                            <w:r>
                              <w:t>Private 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DEF60" id="Rechteck 30" o:spid="_x0000_s1067" style="position:absolute;left:0;text-align:left;margin-left:15.85pt;margin-top:3.5pt;width:227.9pt;height:25.4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" filled="f" stroked="f">
                <v:textbox>
                  <w:txbxContent>
                    <w:p w14:paraId="5642B4C0" w14:textId="77777777" w:rsidR="003620B0" w:rsidRPr="00ED507B" w:rsidRDefault="003620B0" w:rsidP="00842DB1">
                      <w:pPr>
                        <w:pStyle w:val="Textfelder"/>
                      </w:pPr>
                      <w:r>
                        <w:t>Private Haftpflichtversicherung</w:t>
                      </w:r>
                    </w:p>
                  </w:txbxContent>
                </v:textbox>
              </v:rect>
            </w:pict>
          </mc:Fallback>
        </mc:AlternateContent>
      </w:r>
    </w:p>
    <w:p w14:paraId="06AA0E92" w14:textId="77777777" w:rsidR="00161F5A" w:rsidRPr="00066E91" w:rsidRDefault="00161F5A" w:rsidP="00161F5A">
      <w:pPr>
        <w:rPr>
          <w:rFonts w:eastAsia="Times New Roman"/>
          <w:sz w:val="28"/>
        </w:rPr>
      </w:pPr>
    </w:p>
    <w:p w14:paraId="44FDA592" w14:textId="77777777" w:rsidR="00161F5A" w:rsidRPr="00066E91" w:rsidRDefault="00161F5A" w:rsidP="00161F5A">
      <w:pPr>
        <w:rPr>
          <w:rFonts w:eastAsia="Times New Roman"/>
          <w:sz w:val="28"/>
        </w:rPr>
      </w:pPr>
    </w:p>
    <w:p w14:paraId="51C5A429" w14:textId="77777777" w:rsidR="00161F5A" w:rsidRPr="00066E91" w:rsidRDefault="001F2019" w:rsidP="00161F5A">
      <w:pPr>
        <w:rPr>
          <w:rFonts w:eastAsia="Times New Roman"/>
          <w:sz w:val="28"/>
        </w:rPr>
      </w:pPr>
      <w:r>
        <w:rPr>
          <w:rFonts w:eastAsia="Times New Roman"/>
          <w:noProof/>
        </w:rPr>
        <mc:AlternateContent>
          <mc:Choice Requires="wps">
            <w:drawing>
              <wp:anchor distT="0" distB="0" distL="114300" distR="114300" simplePos="0" relativeHeight="251289600" behindDoc="0" locked="0" layoutInCell="1" allowOverlap="1" wp14:anchorId="722F52F2" wp14:editId="1C8DF3F8">
                <wp:simplePos x="0" y="0"/>
                <wp:positionH relativeFrom="column">
                  <wp:posOffset>3545840</wp:posOffset>
                </wp:positionH>
                <wp:positionV relativeFrom="paragraph">
                  <wp:posOffset>233045</wp:posOffset>
                </wp:positionV>
                <wp:extent cx="2893060" cy="1835785"/>
                <wp:effectExtent l="19050" t="19050" r="40640" b="50165"/>
                <wp:wrapNone/>
                <wp:docPr id="473" name="Rechteck 473"/>
                <wp:cNvGraphicFramePr/>
                <a:graphic xmlns:a="http://schemas.openxmlformats.org/drawingml/2006/main">
                  <a:graphicData uri="http://schemas.microsoft.com/office/word/2010/wordprocessingShape">
                    <wps:wsp>
                      <wps:cNvSpPr/>
                      <wps:spPr>
                        <a:xfrm>
                          <a:off x="0" y="0"/>
                          <a:ext cx="2893060" cy="1835785"/>
                        </a:xfrm>
                        <a:custGeom>
                          <a:avLst/>
                          <a:gdLst>
                            <a:gd name="connsiteX0" fmla="*/ 0 w 2893060"/>
                            <a:gd name="connsiteY0" fmla="*/ 0 h 1835785"/>
                            <a:gd name="connsiteX1" fmla="*/ 549681 w 2893060"/>
                            <a:gd name="connsiteY1" fmla="*/ 0 h 1835785"/>
                            <a:gd name="connsiteX2" fmla="*/ 1099363 w 2893060"/>
                            <a:gd name="connsiteY2" fmla="*/ 0 h 1835785"/>
                            <a:gd name="connsiteX3" fmla="*/ 1620114 w 2893060"/>
                            <a:gd name="connsiteY3" fmla="*/ 0 h 1835785"/>
                            <a:gd name="connsiteX4" fmla="*/ 2198726 w 2893060"/>
                            <a:gd name="connsiteY4" fmla="*/ 0 h 1835785"/>
                            <a:gd name="connsiteX5" fmla="*/ 2893060 w 2893060"/>
                            <a:gd name="connsiteY5" fmla="*/ 0 h 1835785"/>
                            <a:gd name="connsiteX6" fmla="*/ 2893060 w 2893060"/>
                            <a:gd name="connsiteY6" fmla="*/ 575213 h 1835785"/>
                            <a:gd name="connsiteX7" fmla="*/ 2893060 w 2893060"/>
                            <a:gd name="connsiteY7" fmla="*/ 1205499 h 1835785"/>
                            <a:gd name="connsiteX8" fmla="*/ 2893060 w 2893060"/>
                            <a:gd name="connsiteY8" fmla="*/ 1835785 h 1835785"/>
                            <a:gd name="connsiteX9" fmla="*/ 2343379 w 2893060"/>
                            <a:gd name="connsiteY9" fmla="*/ 1835785 h 1835785"/>
                            <a:gd name="connsiteX10" fmla="*/ 1822628 w 2893060"/>
                            <a:gd name="connsiteY10" fmla="*/ 1835785 h 1835785"/>
                            <a:gd name="connsiteX11" fmla="*/ 1272946 w 2893060"/>
                            <a:gd name="connsiteY11" fmla="*/ 1835785 h 1835785"/>
                            <a:gd name="connsiteX12" fmla="*/ 781126 w 2893060"/>
                            <a:gd name="connsiteY12" fmla="*/ 1835785 h 1835785"/>
                            <a:gd name="connsiteX13" fmla="*/ 0 w 2893060"/>
                            <a:gd name="connsiteY13" fmla="*/ 1835785 h 1835785"/>
                            <a:gd name="connsiteX14" fmla="*/ 0 w 2893060"/>
                            <a:gd name="connsiteY14" fmla="*/ 1242215 h 1835785"/>
                            <a:gd name="connsiteX15" fmla="*/ 0 w 2893060"/>
                            <a:gd name="connsiteY15" fmla="*/ 648644 h 1835785"/>
                            <a:gd name="connsiteX16" fmla="*/ 0 w 2893060"/>
                            <a:gd name="connsiteY16" fmla="*/ 0 h 1835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93060" h="1835785" fill="none" extrusionOk="0">
                              <a:moveTo>
                                <a:pt x="0" y="0"/>
                              </a:moveTo>
                              <a:cubicBezTo>
                                <a:pt x="245702" y="13588"/>
                                <a:pt x="305470" y="6531"/>
                                <a:pt x="549681" y="0"/>
                              </a:cubicBezTo>
                              <a:cubicBezTo>
                                <a:pt x="793892" y="-6531"/>
                                <a:pt x="862905" y="-17077"/>
                                <a:pt x="1099363" y="0"/>
                              </a:cubicBezTo>
                              <a:cubicBezTo>
                                <a:pt x="1335821" y="17077"/>
                                <a:pt x="1501720" y="-12342"/>
                                <a:pt x="1620114" y="0"/>
                              </a:cubicBezTo>
                              <a:cubicBezTo>
                                <a:pt x="1738508" y="12342"/>
                                <a:pt x="2070350" y="7448"/>
                                <a:pt x="2198726" y="0"/>
                              </a:cubicBezTo>
                              <a:cubicBezTo>
                                <a:pt x="2327102" y="-7448"/>
                                <a:pt x="2626159" y="-19894"/>
                                <a:pt x="2893060" y="0"/>
                              </a:cubicBezTo>
                              <a:cubicBezTo>
                                <a:pt x="2895486" y="160332"/>
                                <a:pt x="2890917" y="308036"/>
                                <a:pt x="2893060" y="575213"/>
                              </a:cubicBezTo>
                              <a:cubicBezTo>
                                <a:pt x="2895203" y="842390"/>
                                <a:pt x="2901430" y="922439"/>
                                <a:pt x="2893060" y="1205499"/>
                              </a:cubicBezTo>
                              <a:cubicBezTo>
                                <a:pt x="2884690" y="1488559"/>
                                <a:pt x="2913417" y="1580594"/>
                                <a:pt x="2893060" y="1835785"/>
                              </a:cubicBezTo>
                              <a:cubicBezTo>
                                <a:pt x="2660505" y="1823458"/>
                                <a:pt x="2572889" y="1823163"/>
                                <a:pt x="2343379" y="1835785"/>
                              </a:cubicBezTo>
                              <a:cubicBezTo>
                                <a:pt x="2113869" y="1848407"/>
                                <a:pt x="2027809" y="1819942"/>
                                <a:pt x="1822628" y="1835785"/>
                              </a:cubicBezTo>
                              <a:cubicBezTo>
                                <a:pt x="1617447" y="1851628"/>
                                <a:pt x="1525216" y="1858977"/>
                                <a:pt x="1272946" y="1835785"/>
                              </a:cubicBezTo>
                              <a:cubicBezTo>
                                <a:pt x="1020676" y="1812593"/>
                                <a:pt x="925076" y="1814117"/>
                                <a:pt x="781126" y="1835785"/>
                              </a:cubicBezTo>
                              <a:cubicBezTo>
                                <a:pt x="637176" y="1857453"/>
                                <a:pt x="169372" y="1871220"/>
                                <a:pt x="0" y="1835785"/>
                              </a:cubicBezTo>
                              <a:cubicBezTo>
                                <a:pt x="20357" y="1679671"/>
                                <a:pt x="18872" y="1535624"/>
                                <a:pt x="0" y="1242215"/>
                              </a:cubicBezTo>
                              <a:cubicBezTo>
                                <a:pt x="-18872" y="948806"/>
                                <a:pt x="-11722" y="918109"/>
                                <a:pt x="0" y="648644"/>
                              </a:cubicBezTo>
                              <a:cubicBezTo>
                                <a:pt x="11722" y="379179"/>
                                <a:pt x="-11353" y="315553"/>
                                <a:pt x="0" y="0"/>
                              </a:cubicBezTo>
                              <a:close/>
                            </a:path>
                            <a:path w="2893060" h="1835785" stroke="0" extrusionOk="0">
                              <a:moveTo>
                                <a:pt x="0" y="0"/>
                              </a:moveTo>
                              <a:cubicBezTo>
                                <a:pt x="180502" y="-25354"/>
                                <a:pt x="411162" y="15338"/>
                                <a:pt x="578612" y="0"/>
                              </a:cubicBezTo>
                              <a:cubicBezTo>
                                <a:pt x="746062" y="-15338"/>
                                <a:pt x="922361" y="-3197"/>
                                <a:pt x="1215085" y="0"/>
                              </a:cubicBezTo>
                              <a:cubicBezTo>
                                <a:pt x="1507809" y="3197"/>
                                <a:pt x="1688747" y="31452"/>
                                <a:pt x="1851558" y="0"/>
                              </a:cubicBezTo>
                              <a:cubicBezTo>
                                <a:pt x="2014369" y="-31452"/>
                                <a:pt x="2654255" y="-33281"/>
                                <a:pt x="2893060" y="0"/>
                              </a:cubicBezTo>
                              <a:cubicBezTo>
                                <a:pt x="2881364" y="251914"/>
                                <a:pt x="2888164" y="328615"/>
                                <a:pt x="2893060" y="648644"/>
                              </a:cubicBezTo>
                              <a:cubicBezTo>
                                <a:pt x="2897956" y="968673"/>
                                <a:pt x="2888827" y="1029420"/>
                                <a:pt x="2893060" y="1260572"/>
                              </a:cubicBezTo>
                              <a:cubicBezTo>
                                <a:pt x="2897293" y="1491724"/>
                                <a:pt x="2903129" y="1666433"/>
                                <a:pt x="2893060" y="1835785"/>
                              </a:cubicBezTo>
                              <a:cubicBezTo>
                                <a:pt x="2729311" y="1807331"/>
                                <a:pt x="2510290" y="1841621"/>
                                <a:pt x="2256587" y="1835785"/>
                              </a:cubicBezTo>
                              <a:cubicBezTo>
                                <a:pt x="2002884" y="1829949"/>
                                <a:pt x="2007602" y="1843279"/>
                                <a:pt x="1764767" y="1835785"/>
                              </a:cubicBezTo>
                              <a:cubicBezTo>
                                <a:pt x="1521932" y="1828291"/>
                                <a:pt x="1389593" y="1859546"/>
                                <a:pt x="1244016" y="1835785"/>
                              </a:cubicBezTo>
                              <a:cubicBezTo>
                                <a:pt x="1098439" y="1812024"/>
                                <a:pt x="971515" y="1855517"/>
                                <a:pt x="752196" y="1835785"/>
                              </a:cubicBezTo>
                              <a:cubicBezTo>
                                <a:pt x="532877" y="1816053"/>
                                <a:pt x="158722" y="1853103"/>
                                <a:pt x="0" y="1835785"/>
                              </a:cubicBezTo>
                              <a:cubicBezTo>
                                <a:pt x="11576" y="1633142"/>
                                <a:pt x="-22802" y="1330916"/>
                                <a:pt x="0" y="1187141"/>
                              </a:cubicBezTo>
                              <a:cubicBezTo>
                                <a:pt x="22802" y="1043366"/>
                                <a:pt x="-29072" y="746847"/>
                                <a:pt x="0" y="538497"/>
                              </a:cubicBezTo>
                              <a:cubicBezTo>
                                <a:pt x="29072" y="330147"/>
                                <a:pt x="-21914" y="159663"/>
                                <a:pt x="0" y="0"/>
                              </a:cubicBezTo>
                              <a:close/>
                            </a:path>
                          </a:pathLst>
                        </a:custGeom>
                        <a:ln w="6350">
                          <a:extLst>
                            <a:ext uri="{C807C97D-BFC1-408E-A445-0C87EB9F89A2}">
                              <ask:lineSketchStyleProps xmlns:ask="http://schemas.microsoft.com/office/drawing/2018/sketchyshapes" sd="1179279635">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1F3281"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3DE179F9" w14:textId="77777777" w:rsidR="003620B0" w:rsidRDefault="003620B0"/>
                          <w:p w14:paraId="0E1109B8"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3EAE9D87" w14:textId="77777777" w:rsidR="003620B0" w:rsidRDefault="003620B0"/>
                          <w:p w14:paraId="4BDE1B09"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22BFFDB1" w14:textId="77777777" w:rsidR="003620B0" w:rsidRDefault="003620B0"/>
                          <w:p w14:paraId="3A742579"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22F52F2" id="Rechteck 473" o:spid="_x0000_s1068" style="position:absolute;left:0;text-align:left;margin-left:279.2pt;margin-top:18.35pt;width:227.8pt;height:144.55pt;z-index:25128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8357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" adj="-11796480,,5400" path="m,nfc245702,13588,305470,6531,549681,v244211,-6531,313224,-17077,549682,c1335821,17077,1501720,-12342,1620114,v118394,12342,450236,7448,578612,c2327102,-7448,2626159,-19894,2893060,v2426,160332,-2143,308036,,575213c2895203,842390,2901430,922439,2893060,1205499v-8370,283060,20357,375095,,630286c2660505,1823458,2572889,1823163,2343379,1835785v-229510,12622,-315570,-15843,-520751,c1617447,1851628,1525216,1858977,1272946,1835785v-252270,-23192,-347870,-21668,-491820,c637176,1857453,169372,1871220,,1835785,20357,1679671,18872,1535624,,1242215,-18872,948806,-11722,918109,,648644,11722,379179,-11353,315553,,xem,nsc180502,-25354,411162,15338,578612,v167450,-15338,343749,-3197,636473,c1507809,3197,1688747,31452,1851558,v162811,-31452,802697,-33281,1041502,c2881364,251914,2888164,328615,2893060,648644v4896,320029,-4233,380776,,611928c2897293,1491724,2903129,1666433,2893060,1835785v-163749,-28454,-382770,5836,-636473,c2002884,1829949,2007602,1843279,1764767,1835785v-242835,-7494,-375174,23761,-520751,c1098439,1812024,971515,1855517,752196,1835785v-219319,-19732,-593474,17318,-752196,c11576,1633142,-22802,1330916,,1187141,22802,1043366,-29072,746847,,538497,29072,330147,-21914,159663,,xe" fillcolor="white [3201]" strokecolor="black [3200]" strokeweight=".5pt">
                <v:stroke joinstyle="miter"/>
                <v:formulas/>
                <v:path arrowok="t" o:extrusionok="f" o:connecttype="custom" o:connectlocs="0,0;549681,0;1099363,0;1620114,0;2198726,0;2893060,0;2893060,575213;2893060,1205499;2893060,1835785;2343379,1835785;1822628,1835785;1272946,1835785;781126,1835785;0,1835785;0,1242215;0,648644;0,0" o:connectangles="0,0,0,0,0,0,0,0,0,0,0,0,0,0,0,0,0" textboxrect="0,0,2893060,1835785"/>
                <v:textbox>
                  <w:txbxContent>
                    <w:p w14:paraId="6E1F3281"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3DE179F9" w14:textId="77777777" w:rsidR="003620B0" w:rsidRDefault="003620B0"/>
                    <w:p w14:paraId="0E1109B8"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3EAE9D87" w14:textId="77777777" w:rsidR="003620B0" w:rsidRDefault="003620B0"/>
                    <w:p w14:paraId="4BDE1B09"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22BFFDB1" w14:textId="77777777" w:rsidR="003620B0" w:rsidRDefault="003620B0"/>
                    <w:p w14:paraId="3A742579"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txbxContent>
                </v:textbox>
              </v:shape>
            </w:pict>
          </mc:Fallback>
        </mc:AlternateContent>
      </w:r>
    </w:p>
    <w:p w14:paraId="263795BC" w14:textId="77777777" w:rsidR="00161F5A" w:rsidRPr="00066E91" w:rsidRDefault="00161F5A" w:rsidP="00161F5A">
      <w:pPr>
        <w:rPr>
          <w:rFonts w:eastAsia="Times New Roman"/>
          <w:sz w:val="28"/>
        </w:rPr>
      </w:pPr>
    </w:p>
    <w:p w14:paraId="3D7802CC" w14:textId="77777777"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7664" behindDoc="0" locked="0" layoutInCell="1" allowOverlap="1" wp14:anchorId="0CD533DC" wp14:editId="6A332C54">
                <wp:simplePos x="0" y="0"/>
                <wp:positionH relativeFrom="column">
                  <wp:posOffset>201893</wp:posOffset>
                </wp:positionH>
                <wp:positionV relativeFrom="paragraph">
                  <wp:posOffset>308685</wp:posOffset>
                </wp:positionV>
                <wp:extent cx="2894330" cy="333487"/>
                <wp:effectExtent l="0" t="0" r="0" b="9525"/>
                <wp:wrapNone/>
                <wp:docPr id="931" name="Rechteck 931"/>
                <wp:cNvGraphicFramePr/>
                <a:graphic xmlns:a="http://schemas.openxmlformats.org/drawingml/2006/main">
                  <a:graphicData uri="http://schemas.microsoft.com/office/word/2010/wordprocessingShape">
                    <wps:wsp>
                      <wps:cNvSpPr/>
                      <wps:spPr>
                        <a:xfrm>
                          <a:off x="0" y="0"/>
                          <a:ext cx="289433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10AA2F" w14:textId="77777777" w:rsidR="003620B0" w:rsidRDefault="003620B0" w:rsidP="00842DB1">
                            <w:pPr>
                              <w:pStyle w:val="Textfelder"/>
                            </w:pPr>
                            <w:r>
                              <w:t>Kfz-Haftpflichtversicherung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533DC" id="Rechteck 931" o:spid="_x0000_s1069" style="position:absolute;left:0;text-align:left;margin-left:15.9pt;margin-top:24.3pt;width:227.9pt;height:26.25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" filled="f" stroked="f">
                <v:textbox>
                  <w:txbxContent>
                    <w:p w14:paraId="5010AA2F" w14:textId="77777777" w:rsidR="003620B0" w:rsidRDefault="003620B0" w:rsidP="00842DB1">
                      <w:pPr>
                        <w:pStyle w:val="Textfelder"/>
                      </w:pPr>
                      <w:r>
                        <w:t>Kfz-Haftpflichtversicherung</w:t>
                      </w:r>
                    </w:p>
                  </w:txbxContent>
                </v:textbox>
              </v:rect>
            </w:pict>
          </mc:Fallback>
        </mc:AlternateContent>
      </w:r>
    </w:p>
    <w:p w14:paraId="40101A1C" w14:textId="77777777" w:rsidR="00161F5A" w:rsidRPr="00066E91" w:rsidRDefault="00161F5A" w:rsidP="00161F5A">
      <w:pPr>
        <w:rPr>
          <w:rFonts w:eastAsia="Times New Roman"/>
          <w:sz w:val="28"/>
        </w:rPr>
      </w:pPr>
    </w:p>
    <w:p w14:paraId="44C68162" w14:textId="77777777" w:rsidR="00161F5A" w:rsidRPr="00066E91" w:rsidRDefault="00161F5A" w:rsidP="00161F5A">
      <w:pPr>
        <w:rPr>
          <w:rFonts w:eastAsia="Times New Roman"/>
          <w:sz w:val="28"/>
        </w:rPr>
      </w:pPr>
    </w:p>
    <w:p w14:paraId="0E5E64F2" w14:textId="77777777" w:rsidR="00161F5A" w:rsidRPr="00066E91" w:rsidRDefault="00161F5A" w:rsidP="00161F5A">
      <w:pPr>
        <w:rPr>
          <w:rFonts w:eastAsia="Times New Roman"/>
          <w:sz w:val="28"/>
        </w:rPr>
      </w:pPr>
    </w:p>
    <w:p w14:paraId="5653514F" w14:textId="77777777" w:rsidR="00161F5A" w:rsidRPr="00066E91" w:rsidRDefault="00161F5A" w:rsidP="00161F5A">
      <w:pPr>
        <w:rPr>
          <w:rFonts w:eastAsia="Times New Roman"/>
          <w:sz w:val="28"/>
        </w:rPr>
      </w:pPr>
    </w:p>
    <w:p w14:paraId="556322C8" w14:textId="77777777" w:rsidR="00161F5A" w:rsidRPr="00066E91" w:rsidRDefault="00385543" w:rsidP="00161F5A">
      <w:pPr>
        <w:rPr>
          <w:rFonts w:eastAsia="Times New Roman"/>
          <w:sz w:val="28"/>
        </w:rPr>
      </w:pPr>
      <w:r>
        <w:rPr>
          <w:rFonts w:eastAsia="Times New Roman"/>
          <w:noProof/>
        </w:rPr>
        <mc:AlternateContent>
          <mc:Choice Requires="wps">
            <w:drawing>
              <wp:anchor distT="0" distB="0" distL="114300" distR="114300" simplePos="0" relativeHeight="251291648" behindDoc="0" locked="0" layoutInCell="1" allowOverlap="1" wp14:anchorId="48386F34" wp14:editId="380EEBD1">
                <wp:simplePos x="0" y="0"/>
                <wp:positionH relativeFrom="column">
                  <wp:posOffset>3547745</wp:posOffset>
                </wp:positionH>
                <wp:positionV relativeFrom="paragraph">
                  <wp:posOffset>39370</wp:posOffset>
                </wp:positionV>
                <wp:extent cx="2893060" cy="1224000"/>
                <wp:effectExtent l="19050" t="19050" r="40640" b="33655"/>
                <wp:wrapNone/>
                <wp:docPr id="474" name="Rechteck 474"/>
                <wp:cNvGraphicFramePr/>
                <a:graphic xmlns:a="http://schemas.openxmlformats.org/drawingml/2006/main">
                  <a:graphicData uri="http://schemas.microsoft.com/office/word/2010/wordprocessingShape">
                    <wps:wsp>
                      <wps:cNvSpPr/>
                      <wps:spPr>
                        <a:xfrm>
                          <a:off x="0" y="0"/>
                          <a:ext cx="2893060" cy="1224000"/>
                        </a:xfrm>
                        <a:custGeom>
                          <a:avLst/>
                          <a:gdLst>
                            <a:gd name="connsiteX0" fmla="*/ 0 w 2893060"/>
                            <a:gd name="connsiteY0" fmla="*/ 0 h 1224000"/>
                            <a:gd name="connsiteX1" fmla="*/ 549681 w 2893060"/>
                            <a:gd name="connsiteY1" fmla="*/ 0 h 1224000"/>
                            <a:gd name="connsiteX2" fmla="*/ 1041502 w 2893060"/>
                            <a:gd name="connsiteY2" fmla="*/ 0 h 1224000"/>
                            <a:gd name="connsiteX3" fmla="*/ 1649044 w 2893060"/>
                            <a:gd name="connsiteY3" fmla="*/ 0 h 1224000"/>
                            <a:gd name="connsiteX4" fmla="*/ 2285517 w 2893060"/>
                            <a:gd name="connsiteY4" fmla="*/ 0 h 1224000"/>
                            <a:gd name="connsiteX5" fmla="*/ 2893060 w 2893060"/>
                            <a:gd name="connsiteY5" fmla="*/ 0 h 1224000"/>
                            <a:gd name="connsiteX6" fmla="*/ 2893060 w 2893060"/>
                            <a:gd name="connsiteY6" fmla="*/ 575280 h 1224000"/>
                            <a:gd name="connsiteX7" fmla="*/ 2893060 w 2893060"/>
                            <a:gd name="connsiteY7" fmla="*/ 1224000 h 1224000"/>
                            <a:gd name="connsiteX8" fmla="*/ 2343379 w 2893060"/>
                            <a:gd name="connsiteY8" fmla="*/ 1224000 h 1224000"/>
                            <a:gd name="connsiteX9" fmla="*/ 1851558 w 2893060"/>
                            <a:gd name="connsiteY9" fmla="*/ 1224000 h 1224000"/>
                            <a:gd name="connsiteX10" fmla="*/ 1359738 w 2893060"/>
                            <a:gd name="connsiteY10" fmla="*/ 1224000 h 1224000"/>
                            <a:gd name="connsiteX11" fmla="*/ 810057 w 2893060"/>
                            <a:gd name="connsiteY11" fmla="*/ 1224000 h 1224000"/>
                            <a:gd name="connsiteX12" fmla="*/ 0 w 2893060"/>
                            <a:gd name="connsiteY12" fmla="*/ 1224000 h 1224000"/>
                            <a:gd name="connsiteX13" fmla="*/ 0 w 2893060"/>
                            <a:gd name="connsiteY13" fmla="*/ 612000 h 1224000"/>
                            <a:gd name="connsiteX14" fmla="*/ 0 w 2893060"/>
                            <a:gd name="connsiteY14" fmla="*/ 0 h 12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1224000" fill="none" extrusionOk="0">
                              <a:moveTo>
                                <a:pt x="0" y="0"/>
                              </a:moveTo>
                              <a:cubicBezTo>
                                <a:pt x="217309" y="-24251"/>
                                <a:pt x="395740" y="-19379"/>
                                <a:pt x="549681" y="0"/>
                              </a:cubicBezTo>
                              <a:cubicBezTo>
                                <a:pt x="703622" y="19379"/>
                                <a:pt x="889889" y="556"/>
                                <a:pt x="1041502" y="0"/>
                              </a:cubicBezTo>
                              <a:cubicBezTo>
                                <a:pt x="1193115" y="-556"/>
                                <a:pt x="1414623" y="25690"/>
                                <a:pt x="1649044" y="0"/>
                              </a:cubicBezTo>
                              <a:cubicBezTo>
                                <a:pt x="1883465" y="-25690"/>
                                <a:pt x="2102356" y="3337"/>
                                <a:pt x="2285517" y="0"/>
                              </a:cubicBezTo>
                              <a:cubicBezTo>
                                <a:pt x="2468678" y="-3337"/>
                                <a:pt x="2744092" y="3966"/>
                                <a:pt x="2893060" y="0"/>
                              </a:cubicBezTo>
                              <a:cubicBezTo>
                                <a:pt x="2867537" y="157534"/>
                                <a:pt x="2871646" y="314472"/>
                                <a:pt x="2893060" y="575280"/>
                              </a:cubicBezTo>
                              <a:cubicBezTo>
                                <a:pt x="2914474" y="836088"/>
                                <a:pt x="2880460" y="1012072"/>
                                <a:pt x="2893060" y="1224000"/>
                              </a:cubicBezTo>
                              <a:cubicBezTo>
                                <a:pt x="2664004" y="1199632"/>
                                <a:pt x="2588711" y="1246544"/>
                                <a:pt x="2343379" y="1224000"/>
                              </a:cubicBezTo>
                              <a:cubicBezTo>
                                <a:pt x="2098047" y="1201456"/>
                                <a:pt x="2090271" y="1236993"/>
                                <a:pt x="1851558" y="1224000"/>
                              </a:cubicBezTo>
                              <a:cubicBezTo>
                                <a:pt x="1612845" y="1211007"/>
                                <a:pt x="1504733" y="1217000"/>
                                <a:pt x="1359738" y="1224000"/>
                              </a:cubicBezTo>
                              <a:cubicBezTo>
                                <a:pt x="1214743" y="1231000"/>
                                <a:pt x="1005128" y="1212782"/>
                                <a:pt x="810057" y="1224000"/>
                              </a:cubicBezTo>
                              <a:cubicBezTo>
                                <a:pt x="614986" y="1235218"/>
                                <a:pt x="248678" y="1197362"/>
                                <a:pt x="0" y="1224000"/>
                              </a:cubicBezTo>
                              <a:cubicBezTo>
                                <a:pt x="-16683" y="987387"/>
                                <a:pt x="-24504" y="839795"/>
                                <a:pt x="0" y="612000"/>
                              </a:cubicBezTo>
                              <a:cubicBezTo>
                                <a:pt x="24504" y="384205"/>
                                <a:pt x="-27998" y="210452"/>
                                <a:pt x="0" y="0"/>
                              </a:cubicBezTo>
                              <a:close/>
                            </a:path>
                            <a:path w="2893060" h="1224000" stroke="0" extrusionOk="0">
                              <a:moveTo>
                                <a:pt x="0" y="0"/>
                              </a:moveTo>
                              <a:cubicBezTo>
                                <a:pt x="313180" y="11029"/>
                                <a:pt x="344673" y="24028"/>
                                <a:pt x="636473" y="0"/>
                              </a:cubicBezTo>
                              <a:cubicBezTo>
                                <a:pt x="928273" y="-24028"/>
                                <a:pt x="1055632" y="-2972"/>
                                <a:pt x="1186155" y="0"/>
                              </a:cubicBezTo>
                              <a:cubicBezTo>
                                <a:pt x="1316678" y="2972"/>
                                <a:pt x="1535996" y="-24337"/>
                                <a:pt x="1706905" y="0"/>
                              </a:cubicBezTo>
                              <a:cubicBezTo>
                                <a:pt x="1877814" y="24337"/>
                                <a:pt x="2038578" y="-24808"/>
                                <a:pt x="2343379" y="0"/>
                              </a:cubicBezTo>
                              <a:cubicBezTo>
                                <a:pt x="2648180" y="24808"/>
                                <a:pt x="2766846" y="-17065"/>
                                <a:pt x="2893060" y="0"/>
                              </a:cubicBezTo>
                              <a:cubicBezTo>
                                <a:pt x="2918645" y="230993"/>
                                <a:pt x="2899398" y="368870"/>
                                <a:pt x="2893060" y="599760"/>
                              </a:cubicBezTo>
                              <a:cubicBezTo>
                                <a:pt x="2886722" y="830650"/>
                                <a:pt x="2888601" y="941088"/>
                                <a:pt x="2893060" y="1224000"/>
                              </a:cubicBezTo>
                              <a:cubicBezTo>
                                <a:pt x="2666517" y="1234515"/>
                                <a:pt x="2529543" y="1227243"/>
                                <a:pt x="2314448" y="1224000"/>
                              </a:cubicBezTo>
                              <a:cubicBezTo>
                                <a:pt x="2099353" y="1220757"/>
                                <a:pt x="1986530" y="1234821"/>
                                <a:pt x="1822628" y="1224000"/>
                              </a:cubicBezTo>
                              <a:cubicBezTo>
                                <a:pt x="1658726" y="1213179"/>
                                <a:pt x="1405720" y="1193250"/>
                                <a:pt x="1186155" y="1224000"/>
                              </a:cubicBezTo>
                              <a:cubicBezTo>
                                <a:pt x="966590" y="1254750"/>
                                <a:pt x="679665" y="1209599"/>
                                <a:pt x="549681" y="1224000"/>
                              </a:cubicBezTo>
                              <a:cubicBezTo>
                                <a:pt x="419697" y="1238401"/>
                                <a:pt x="227778" y="1224620"/>
                                <a:pt x="0" y="1224000"/>
                              </a:cubicBezTo>
                              <a:cubicBezTo>
                                <a:pt x="-7692" y="1080313"/>
                                <a:pt x="20704" y="909114"/>
                                <a:pt x="0" y="624240"/>
                              </a:cubicBezTo>
                              <a:cubicBezTo>
                                <a:pt x="-20704" y="339366"/>
                                <a:pt x="4930" y="229455"/>
                                <a:pt x="0" y="0"/>
                              </a:cubicBezTo>
                              <a:close/>
                            </a:path>
                          </a:pathLst>
                        </a:custGeom>
                        <a:ln w="6350">
                          <a:extLst>
                            <a:ext uri="{C807C97D-BFC1-408E-A445-0C87EB9F89A2}">
                              <ask:lineSketchStyleProps xmlns:ask="http://schemas.microsoft.com/office/drawing/2018/sketchyshapes" sd="4135675228">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6210D72"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1D0DB3DF" w14:textId="77777777" w:rsidR="003620B0" w:rsidRDefault="003620B0"/>
                          <w:p w14:paraId="31BA233E"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4CE6C1F6" w14:textId="77777777" w:rsidR="003620B0" w:rsidRDefault="003620B0"/>
                          <w:p w14:paraId="4BABDC4C"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1B2F38F6" w14:textId="77777777" w:rsidR="003620B0" w:rsidRDefault="003620B0"/>
                          <w:p w14:paraId="7DA8F7AD" w14:textId="77777777" w:rsidR="003620B0" w:rsidRDefault="003620B0" w:rsidP="00385543">
                            <w:pPr>
                              <w:pStyle w:val="Textfelder"/>
                            </w:pPr>
                            <w:r w:rsidRPr="00571E8B">
                              <w:t xml:space="preserve">Schäden werden übernommen, die andere Verkehrsteilnehmer durch </w:t>
                            </w:r>
                            <w:r>
                              <w:t>einen Unfall erleiden, der von mir verursacht wurde.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386F34" id="Rechteck 474" o:spid="_x0000_s1070" style="position:absolute;left:0;text-align:left;margin-left:279.35pt;margin-top:3.1pt;width:227.8pt;height:96.4pt;z-index:25129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2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" adj="-11796480,,5400" path="m,nfc217309,-24251,395740,-19379,549681,v153941,19379,340208,556,491821,c1193115,-556,1414623,25690,1649044,v234421,-25690,453312,3337,636473,c2468678,-3337,2744092,3966,2893060,v-25523,157534,-21414,314472,,575280c2914474,836088,2880460,1012072,2893060,1224000v-229056,-24368,-304349,22544,-549681,c2098047,1201456,2090271,1236993,1851558,1224000v-238713,-12993,-346825,-7000,-491820,c1214743,1231000,1005128,1212782,810057,1224000v-195071,11218,-561379,-26638,-810057,c-16683,987387,-24504,839795,,612000,24504,384205,-27998,210452,,xem,nsc313180,11029,344673,24028,636473,v291800,-24028,419159,-2972,549682,c1316678,2972,1535996,-24337,1706905,v170909,24337,331673,-24808,636474,c2648180,24808,2766846,-17065,2893060,v25585,230993,6338,368870,,599760c2886722,830650,2888601,941088,2893060,1224000v-226543,10515,-363517,3243,-578612,c2099353,1220757,1986530,1234821,1822628,1224000v-163902,-10821,-416908,-30750,-636473,c966590,1254750,679665,1209599,549681,1224000v-129984,14401,-321903,620,-549681,c-7692,1080313,20704,909114,,624240,-20704,339366,4930,229455,,xe" fillcolor="white [3201]" strokecolor="black [3200]" strokeweight=".5pt">
                <v:stroke joinstyle="miter"/>
                <v:formulas/>
                <v:path arrowok="t" o:extrusionok="f" o:connecttype="custom" o:connectlocs="0,0;549681,0;1041502,0;1649044,0;2285517,0;2893060,0;2893060,575280;2893060,1224000;2343379,1224000;1851558,1224000;1359738,1224000;810057,1224000;0,1224000;0,612000;0,0" o:connectangles="0,0,0,0,0,0,0,0,0,0,0,0,0,0,0" textboxrect="0,0,2893060,1224000"/>
                <v:textbox>
                  <w:txbxContent>
                    <w:p w14:paraId="66210D72"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1D0DB3DF" w14:textId="77777777" w:rsidR="003620B0" w:rsidRDefault="003620B0"/>
                    <w:p w14:paraId="31BA233E"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4CE6C1F6" w14:textId="77777777" w:rsidR="003620B0" w:rsidRDefault="003620B0"/>
                    <w:p w14:paraId="4BABDC4C"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1B2F38F6" w14:textId="77777777" w:rsidR="003620B0" w:rsidRDefault="003620B0"/>
                    <w:p w14:paraId="7DA8F7AD" w14:textId="77777777" w:rsidR="003620B0" w:rsidRDefault="003620B0" w:rsidP="00385543">
                      <w:pPr>
                        <w:pStyle w:val="Textfelder"/>
                      </w:pPr>
                      <w:r w:rsidRPr="00571E8B">
                        <w:t xml:space="preserve">Schäden werden übernommen, die andere Verkehrsteilnehmer durch </w:t>
                      </w:r>
                      <w:r>
                        <w:t>einen Unfall erleiden, der von mir verursacht wurde.</w:t>
                      </w:r>
                    </w:p>
                  </w:txbxContent>
                </v:textbox>
              </v:shape>
            </w:pict>
          </mc:Fallback>
        </mc:AlternateContent>
      </w:r>
    </w:p>
    <w:p w14:paraId="573A3FC0" w14:textId="77777777"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8688" behindDoc="0" locked="0" layoutInCell="1" allowOverlap="1" wp14:anchorId="2F79872B" wp14:editId="64435915">
                <wp:simplePos x="0" y="0"/>
                <wp:positionH relativeFrom="column">
                  <wp:posOffset>201295</wp:posOffset>
                </wp:positionH>
                <wp:positionV relativeFrom="paragraph">
                  <wp:posOffset>189193</wp:posOffset>
                </wp:positionV>
                <wp:extent cx="2894330" cy="333487"/>
                <wp:effectExtent l="0" t="0" r="0" b="9525"/>
                <wp:wrapNone/>
                <wp:docPr id="932" name="Rechteck 932"/>
                <wp:cNvGraphicFramePr/>
                <a:graphic xmlns:a="http://schemas.openxmlformats.org/drawingml/2006/main">
                  <a:graphicData uri="http://schemas.microsoft.com/office/word/2010/wordprocessingShape">
                    <wps:wsp>
                      <wps:cNvSpPr/>
                      <wps:spPr>
                        <a:xfrm>
                          <a:off x="0" y="0"/>
                          <a:ext cx="289433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F8BCD1" w14:textId="77777777" w:rsidR="003620B0" w:rsidRDefault="003620B0" w:rsidP="00FD7C02">
                            <w:pPr>
                              <w:pStyle w:val="Textfelder"/>
                            </w:pPr>
                            <w:r>
                              <w:t>Teilkaskoversicherung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9872B" id="Rechteck 932" o:spid="_x0000_s1071" style="position:absolute;left:0;text-align:left;margin-left:15.85pt;margin-top:14.9pt;width:227.9pt;height:26.25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" filled="f" stroked="f">
                <v:textbox>
                  <w:txbxContent>
                    <w:p w14:paraId="6EF8BCD1" w14:textId="77777777" w:rsidR="003620B0" w:rsidRDefault="003620B0" w:rsidP="00FD7C02">
                      <w:pPr>
                        <w:pStyle w:val="Textfelder"/>
                      </w:pPr>
                      <w:r>
                        <w:t>Teilkaskoversicherung</w:t>
                      </w:r>
                    </w:p>
                  </w:txbxContent>
                </v:textbox>
              </v:rect>
            </w:pict>
          </mc:Fallback>
        </mc:AlternateContent>
      </w:r>
    </w:p>
    <w:p w14:paraId="70AC9492" w14:textId="77777777" w:rsidR="00161F5A" w:rsidRDefault="00161F5A" w:rsidP="00161F5A">
      <w:pPr>
        <w:rPr>
          <w:rFonts w:eastAsia="Times New Roman"/>
          <w:sz w:val="28"/>
        </w:rPr>
      </w:pPr>
    </w:p>
    <w:p w14:paraId="27CC8D7E" w14:textId="77777777" w:rsidR="00161F5A" w:rsidRDefault="00161F5A" w:rsidP="00161F5A">
      <w:pPr>
        <w:spacing w:line="259" w:lineRule="auto"/>
        <w:rPr>
          <w:rFonts w:eastAsia="Times New Roman"/>
          <w:sz w:val="28"/>
        </w:rPr>
      </w:pPr>
    </w:p>
    <w:p w14:paraId="6D5CD657" w14:textId="77777777" w:rsidR="00161F5A" w:rsidRDefault="00161F5A" w:rsidP="00161F5A">
      <w:pPr>
        <w:spacing w:line="259" w:lineRule="auto"/>
        <w:rPr>
          <w:rFonts w:eastAsia="Times New Roman"/>
          <w:sz w:val="28"/>
        </w:rPr>
      </w:pPr>
    </w:p>
    <w:p w14:paraId="1D97B0F5" w14:textId="77777777" w:rsidR="00161F5A" w:rsidRDefault="00161F5A" w:rsidP="00161F5A">
      <w:pPr>
        <w:spacing w:line="259" w:lineRule="auto"/>
        <w:rPr>
          <w:rFonts w:eastAsia="Times New Roman" w:cstheme="majorBidi"/>
          <w:b/>
          <w:color w:val="000000" w:themeColor="text1"/>
          <w:szCs w:val="26"/>
        </w:rPr>
      </w:pPr>
      <w:r>
        <w:rPr>
          <w:rFonts w:eastAsia="Times New Roman"/>
        </w:rPr>
        <w:br w:type="page"/>
      </w:r>
    </w:p>
    <w:p w14:paraId="5F6C6977" w14:textId="77777777" w:rsidR="00980DE8" w:rsidRDefault="00980DE8">
      <w:pPr>
        <w:ind w:left="0" w:right="0"/>
        <w:sectPr w:rsidR="00980DE8" w:rsidSect="00434A63">
          <w:headerReference w:type="first" r:id="rId61"/>
          <w:pgSz w:w="11900" w:h="16840"/>
          <w:pgMar w:top="2835" w:right="851" w:bottom="1134" w:left="851" w:header="709" w:footer="454" w:gutter="0"/>
          <w:cols w:space="708"/>
          <w:titlePg/>
          <w:docGrid w:linePitch="360"/>
        </w:sectPr>
      </w:pPr>
    </w:p>
    <w:p w14:paraId="5D16D87D" w14:textId="77777777" w:rsidR="00842DB1" w:rsidRDefault="00842DB1" w:rsidP="00842DB1">
      <w:pPr>
        <w:rPr>
          <w:rFonts w:eastAsia="Times New Roman"/>
        </w:rPr>
      </w:pPr>
      <w:r>
        <w:rPr>
          <w:rFonts w:eastAsia="Times New Roman"/>
          <w:noProof/>
        </w:rPr>
        <w:lastRenderedPageBreak/>
        <mc:AlternateContent>
          <mc:Choice Requires="wps">
            <w:drawing>
              <wp:anchor distT="0" distB="0" distL="114300" distR="114300" simplePos="0" relativeHeight="251384832" behindDoc="0" locked="0" layoutInCell="1" allowOverlap="1" wp14:anchorId="06BD5A04" wp14:editId="293307B2">
                <wp:simplePos x="0" y="0"/>
                <wp:positionH relativeFrom="column">
                  <wp:posOffset>201295</wp:posOffset>
                </wp:positionH>
                <wp:positionV relativeFrom="paragraph">
                  <wp:posOffset>263488</wp:posOffset>
                </wp:positionV>
                <wp:extent cx="2894400" cy="333487"/>
                <wp:effectExtent l="0" t="0" r="0" b="9525"/>
                <wp:wrapNone/>
                <wp:docPr id="935" name="Rechteck 935"/>
                <wp:cNvGraphicFramePr/>
                <a:graphic xmlns:a="http://schemas.openxmlformats.org/drawingml/2006/main">
                  <a:graphicData uri="http://schemas.microsoft.com/office/word/2010/wordprocessingShape">
                    <wps:wsp>
                      <wps:cNvSpPr/>
                      <wps:spPr>
                        <a:xfrm>
                          <a:off x="0" y="0"/>
                          <a:ext cx="289440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4FE241" w14:textId="77777777" w:rsidR="003620B0" w:rsidRDefault="003620B0" w:rsidP="00842DB1">
                            <w:pPr>
                              <w:pStyle w:val="Textfelder"/>
                            </w:pPr>
                            <w:r>
                              <w:t>Krankenversicherung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D5A04" id="Rechteck 935" o:spid="_x0000_s1072" style="position:absolute;left:0;text-align:left;margin-left:15.85pt;margin-top:20.75pt;width:227.9pt;height:26.2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" filled="f" stroked="f">
                <v:textbox>
                  <w:txbxContent>
                    <w:p w14:paraId="144FE241" w14:textId="77777777" w:rsidR="003620B0" w:rsidRDefault="003620B0" w:rsidP="00842DB1">
                      <w:pPr>
                        <w:pStyle w:val="Textfelder"/>
                      </w:pPr>
                      <w:r>
                        <w:t>Krankenversicherung</w:t>
                      </w:r>
                    </w:p>
                  </w:txbxContent>
                </v:textbox>
              </v:rect>
            </w:pict>
          </mc:Fallback>
        </mc:AlternateContent>
      </w:r>
      <w:r>
        <w:rPr>
          <w:rFonts w:eastAsia="Times New Roman"/>
          <w:noProof/>
        </w:rPr>
        <mc:AlternateContent>
          <mc:Choice Requires="wps">
            <w:drawing>
              <wp:anchor distT="0" distB="0" distL="114300" distR="114300" simplePos="0" relativeHeight="251379712" behindDoc="0" locked="0" layoutInCell="1" allowOverlap="1" wp14:anchorId="25BB1301" wp14:editId="14D4D0F4">
                <wp:simplePos x="0" y="0"/>
                <wp:positionH relativeFrom="column">
                  <wp:posOffset>3540760</wp:posOffset>
                </wp:positionH>
                <wp:positionV relativeFrom="paragraph">
                  <wp:posOffset>28575</wp:posOffset>
                </wp:positionV>
                <wp:extent cx="2893060" cy="936000"/>
                <wp:effectExtent l="19050" t="19050" r="40640" b="35560"/>
                <wp:wrapNone/>
                <wp:docPr id="936" name="Rechteck 936"/>
                <wp:cNvGraphicFramePr/>
                <a:graphic xmlns:a="http://schemas.openxmlformats.org/drawingml/2006/main">
                  <a:graphicData uri="http://schemas.microsoft.com/office/word/2010/wordprocessingShape">
                    <wps:wsp>
                      <wps:cNvSpPr/>
                      <wps:spPr>
                        <a:xfrm>
                          <a:off x="0" y="0"/>
                          <a:ext cx="2893060" cy="936000"/>
                        </a:xfrm>
                        <a:custGeom>
                          <a:avLst/>
                          <a:gdLst>
                            <a:gd name="connsiteX0" fmla="*/ 0 w 2893060"/>
                            <a:gd name="connsiteY0" fmla="*/ 0 h 936000"/>
                            <a:gd name="connsiteX1" fmla="*/ 491820 w 2893060"/>
                            <a:gd name="connsiteY1" fmla="*/ 0 h 936000"/>
                            <a:gd name="connsiteX2" fmla="*/ 1012571 w 2893060"/>
                            <a:gd name="connsiteY2" fmla="*/ 0 h 936000"/>
                            <a:gd name="connsiteX3" fmla="*/ 1649044 w 2893060"/>
                            <a:gd name="connsiteY3" fmla="*/ 0 h 936000"/>
                            <a:gd name="connsiteX4" fmla="*/ 2285517 w 2893060"/>
                            <a:gd name="connsiteY4" fmla="*/ 0 h 936000"/>
                            <a:gd name="connsiteX5" fmla="*/ 2893060 w 2893060"/>
                            <a:gd name="connsiteY5" fmla="*/ 0 h 936000"/>
                            <a:gd name="connsiteX6" fmla="*/ 2893060 w 2893060"/>
                            <a:gd name="connsiteY6" fmla="*/ 477360 h 936000"/>
                            <a:gd name="connsiteX7" fmla="*/ 2893060 w 2893060"/>
                            <a:gd name="connsiteY7" fmla="*/ 936000 h 936000"/>
                            <a:gd name="connsiteX8" fmla="*/ 2372309 w 2893060"/>
                            <a:gd name="connsiteY8" fmla="*/ 936000 h 936000"/>
                            <a:gd name="connsiteX9" fmla="*/ 1880489 w 2893060"/>
                            <a:gd name="connsiteY9" fmla="*/ 936000 h 936000"/>
                            <a:gd name="connsiteX10" fmla="*/ 1272946 w 2893060"/>
                            <a:gd name="connsiteY10" fmla="*/ 936000 h 936000"/>
                            <a:gd name="connsiteX11" fmla="*/ 781126 w 2893060"/>
                            <a:gd name="connsiteY11" fmla="*/ 936000 h 936000"/>
                            <a:gd name="connsiteX12" fmla="*/ 0 w 2893060"/>
                            <a:gd name="connsiteY12" fmla="*/ 936000 h 936000"/>
                            <a:gd name="connsiteX13" fmla="*/ 0 w 2893060"/>
                            <a:gd name="connsiteY13" fmla="*/ 449280 h 936000"/>
                            <a:gd name="connsiteX14" fmla="*/ 0 w 2893060"/>
                            <a:gd name="connsiteY14"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936000" fill="none" extrusionOk="0">
                              <a:moveTo>
                                <a:pt x="0" y="0"/>
                              </a:moveTo>
                              <a:cubicBezTo>
                                <a:pt x="138933" y="3581"/>
                                <a:pt x="320382" y="8838"/>
                                <a:pt x="491820" y="0"/>
                              </a:cubicBezTo>
                              <a:cubicBezTo>
                                <a:pt x="663258" y="-8838"/>
                                <a:pt x="850039" y="-20040"/>
                                <a:pt x="1012571" y="0"/>
                              </a:cubicBezTo>
                              <a:cubicBezTo>
                                <a:pt x="1175103" y="20040"/>
                                <a:pt x="1429627" y="1611"/>
                                <a:pt x="1649044" y="0"/>
                              </a:cubicBezTo>
                              <a:cubicBezTo>
                                <a:pt x="1868461" y="-1611"/>
                                <a:pt x="2121292" y="24012"/>
                                <a:pt x="2285517" y="0"/>
                              </a:cubicBezTo>
                              <a:cubicBezTo>
                                <a:pt x="2449742" y="-24012"/>
                                <a:pt x="2748893" y="18960"/>
                                <a:pt x="2893060" y="0"/>
                              </a:cubicBezTo>
                              <a:cubicBezTo>
                                <a:pt x="2871437" y="213144"/>
                                <a:pt x="2907866" y="246550"/>
                                <a:pt x="2893060" y="477360"/>
                              </a:cubicBezTo>
                              <a:cubicBezTo>
                                <a:pt x="2878254" y="708170"/>
                                <a:pt x="2872411" y="825295"/>
                                <a:pt x="2893060" y="936000"/>
                              </a:cubicBezTo>
                              <a:cubicBezTo>
                                <a:pt x="2701525" y="958708"/>
                                <a:pt x="2563914" y="940681"/>
                                <a:pt x="2372309" y="936000"/>
                              </a:cubicBezTo>
                              <a:cubicBezTo>
                                <a:pt x="2180704" y="931319"/>
                                <a:pt x="1988270" y="953966"/>
                                <a:pt x="1880489" y="936000"/>
                              </a:cubicBezTo>
                              <a:cubicBezTo>
                                <a:pt x="1772708" y="918034"/>
                                <a:pt x="1529374" y="935049"/>
                                <a:pt x="1272946" y="936000"/>
                              </a:cubicBezTo>
                              <a:cubicBezTo>
                                <a:pt x="1016518" y="936951"/>
                                <a:pt x="931949" y="923421"/>
                                <a:pt x="781126" y="936000"/>
                              </a:cubicBezTo>
                              <a:cubicBezTo>
                                <a:pt x="630303" y="948579"/>
                                <a:pt x="366148" y="905318"/>
                                <a:pt x="0" y="936000"/>
                              </a:cubicBezTo>
                              <a:cubicBezTo>
                                <a:pt x="18885" y="813573"/>
                                <a:pt x="-17502" y="669342"/>
                                <a:pt x="0" y="449280"/>
                              </a:cubicBezTo>
                              <a:cubicBezTo>
                                <a:pt x="17502" y="229218"/>
                                <a:pt x="5403" y="124644"/>
                                <a:pt x="0" y="0"/>
                              </a:cubicBezTo>
                              <a:close/>
                            </a:path>
                            <a:path w="2893060" h="936000" stroke="0" extrusionOk="0">
                              <a:moveTo>
                                <a:pt x="0" y="0"/>
                              </a:moveTo>
                              <a:cubicBezTo>
                                <a:pt x="162821" y="-22855"/>
                                <a:pt x="261749" y="9371"/>
                                <a:pt x="491820" y="0"/>
                              </a:cubicBezTo>
                              <a:cubicBezTo>
                                <a:pt x="721891" y="-9371"/>
                                <a:pt x="878844" y="3638"/>
                                <a:pt x="1012571" y="0"/>
                              </a:cubicBezTo>
                              <a:cubicBezTo>
                                <a:pt x="1146298" y="-3638"/>
                                <a:pt x="1361925" y="13394"/>
                                <a:pt x="1620114" y="0"/>
                              </a:cubicBezTo>
                              <a:cubicBezTo>
                                <a:pt x="1878303" y="-13394"/>
                                <a:pt x="2014739" y="19960"/>
                                <a:pt x="2140864" y="0"/>
                              </a:cubicBezTo>
                              <a:cubicBezTo>
                                <a:pt x="2266989" y="-19960"/>
                                <a:pt x="2597740" y="-9192"/>
                                <a:pt x="2893060" y="0"/>
                              </a:cubicBezTo>
                              <a:cubicBezTo>
                                <a:pt x="2881736" y="138313"/>
                                <a:pt x="2872551" y="345103"/>
                                <a:pt x="2893060" y="486720"/>
                              </a:cubicBezTo>
                              <a:cubicBezTo>
                                <a:pt x="2913569" y="628337"/>
                                <a:pt x="2915259" y="725941"/>
                                <a:pt x="2893060" y="936000"/>
                              </a:cubicBezTo>
                              <a:cubicBezTo>
                                <a:pt x="2647814" y="918069"/>
                                <a:pt x="2484846" y="938082"/>
                                <a:pt x="2372309" y="936000"/>
                              </a:cubicBezTo>
                              <a:cubicBezTo>
                                <a:pt x="2259772" y="933918"/>
                                <a:pt x="2077395" y="922712"/>
                                <a:pt x="1793697" y="936000"/>
                              </a:cubicBezTo>
                              <a:cubicBezTo>
                                <a:pt x="1509999" y="949288"/>
                                <a:pt x="1393898" y="959814"/>
                                <a:pt x="1272946" y="936000"/>
                              </a:cubicBezTo>
                              <a:cubicBezTo>
                                <a:pt x="1151994" y="912186"/>
                                <a:pt x="904227" y="959904"/>
                                <a:pt x="665404" y="936000"/>
                              </a:cubicBezTo>
                              <a:cubicBezTo>
                                <a:pt x="426581" y="912096"/>
                                <a:pt x="281336" y="916138"/>
                                <a:pt x="0" y="936000"/>
                              </a:cubicBezTo>
                              <a:cubicBezTo>
                                <a:pt x="-3339" y="721149"/>
                                <a:pt x="1943" y="667205"/>
                                <a:pt x="0" y="477360"/>
                              </a:cubicBezTo>
                              <a:cubicBezTo>
                                <a:pt x="-1943" y="287515"/>
                                <a:pt x="22310" y="190185"/>
                                <a:pt x="0" y="0"/>
                              </a:cubicBezTo>
                              <a:close/>
                            </a:path>
                          </a:pathLst>
                        </a:custGeom>
                        <a:ln w="6350">
                          <a:extLst>
                            <a:ext uri="{C807C97D-BFC1-408E-A445-0C87EB9F89A2}">
                              <ask:lineSketchStyleProps xmlns:ask="http://schemas.microsoft.com/office/drawing/2018/sketchyshapes" sd="1856561040">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552B7B4"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615E4E4E" w14:textId="77777777" w:rsidR="003620B0" w:rsidRDefault="003620B0" w:rsidP="00842DB1">
                            <w:pPr>
                              <w:spacing w:after="102"/>
                              <w:jc w:val="center"/>
                            </w:pPr>
                          </w:p>
                          <w:p w14:paraId="79EEDEF9" w14:textId="77777777" w:rsidR="003620B0" w:rsidRDefault="003620B0"/>
                          <w:p w14:paraId="5BECF216"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2C102B1B" w14:textId="77777777" w:rsidR="003620B0" w:rsidRDefault="003620B0" w:rsidP="00842DB1">
                            <w:pPr>
                              <w:spacing w:after="102"/>
                              <w:jc w:val="center"/>
                            </w:pPr>
                          </w:p>
                          <w:p w14:paraId="035280FB" w14:textId="77777777" w:rsidR="003620B0" w:rsidRDefault="003620B0"/>
                          <w:p w14:paraId="0F2ACC51"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77ECFC91" w14:textId="77777777" w:rsidR="003620B0" w:rsidRDefault="003620B0" w:rsidP="00842DB1">
                            <w:pPr>
                              <w:spacing w:after="102"/>
                              <w:jc w:val="center"/>
                            </w:pPr>
                          </w:p>
                          <w:p w14:paraId="59A23FE9" w14:textId="77777777" w:rsidR="003620B0" w:rsidRDefault="003620B0"/>
                          <w:p w14:paraId="407AA396"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3BE29872" w14:textId="77777777" w:rsidR="003620B0" w:rsidRDefault="003620B0" w:rsidP="00842DB1">
                            <w:pPr>
                              <w:spacing w:after="10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BB1301" id="Rechteck 936" o:spid="_x0000_s1073" style="position:absolute;left:0;text-align:left;margin-left:278.8pt;margin-top:2.25pt;width:227.8pt;height:73.7pt;z-index:25137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936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" adj="-11796480,,5400" path="m,nfc138933,3581,320382,8838,491820,v171438,-8838,358219,-20040,520751,c1175103,20040,1429627,1611,1649044,v219417,-1611,472248,24012,636473,c2449742,-24012,2748893,18960,2893060,v-21623,213144,14806,246550,,477360c2878254,708170,2872411,825295,2893060,936000v-191535,22708,-329146,4681,-520751,c2180704,931319,1988270,953966,1880489,936000v-107781,-17966,-351115,-951,-607543,c1016518,936951,931949,923421,781126,936000,630303,948579,366148,905318,,936000,18885,813573,-17502,669342,,449280,17502,229218,5403,124644,,xem,nsc162821,-22855,261749,9371,491820,v230071,-9371,387024,3638,520751,c1146298,-3638,1361925,13394,1620114,v258189,-13394,394625,19960,520750,c2266989,-19960,2597740,-9192,2893060,v-11324,138313,-20509,345103,,486720c2913569,628337,2915259,725941,2893060,936000v-245246,-17931,-408214,2082,-520751,c2259772,933918,2077395,922712,1793697,936000v-283698,13288,-399799,23814,-520751,c1151994,912186,904227,959904,665404,936000,426581,912096,281336,916138,,936000,-3339,721149,1943,667205,,477360,-1943,287515,22310,190185,,xe" fillcolor="white [3201]" strokecolor="black [3200]" strokeweight=".5pt">
                <v:stroke joinstyle="miter"/>
                <v:formulas/>
                <v:path arrowok="t" o:extrusionok="f" o:connecttype="custom" o:connectlocs="0,0;491820,0;1012571,0;1649044,0;2285517,0;2893060,0;2893060,477360;2893060,936000;2372309,936000;1880489,936000;1272946,936000;781126,936000;0,936000;0,449280;0,0" o:connectangles="0,0,0,0,0,0,0,0,0,0,0,0,0,0,0" textboxrect="0,0,2893060,936000"/>
                <v:textbox>
                  <w:txbxContent>
                    <w:p w14:paraId="5552B7B4"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615E4E4E" w14:textId="77777777" w:rsidR="003620B0" w:rsidRDefault="003620B0" w:rsidP="00842DB1">
                      <w:pPr>
                        <w:spacing w:after="102"/>
                        <w:jc w:val="center"/>
                      </w:pPr>
                    </w:p>
                    <w:p w14:paraId="79EEDEF9" w14:textId="77777777" w:rsidR="003620B0" w:rsidRDefault="003620B0"/>
                    <w:p w14:paraId="5BECF216"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2C102B1B" w14:textId="77777777" w:rsidR="003620B0" w:rsidRDefault="003620B0" w:rsidP="00842DB1">
                      <w:pPr>
                        <w:spacing w:after="102"/>
                        <w:jc w:val="center"/>
                      </w:pPr>
                    </w:p>
                    <w:p w14:paraId="035280FB" w14:textId="77777777" w:rsidR="003620B0" w:rsidRDefault="003620B0"/>
                    <w:p w14:paraId="0F2ACC51"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77ECFC91" w14:textId="77777777" w:rsidR="003620B0" w:rsidRDefault="003620B0" w:rsidP="00842DB1">
                      <w:pPr>
                        <w:spacing w:after="102"/>
                        <w:jc w:val="center"/>
                      </w:pPr>
                    </w:p>
                    <w:p w14:paraId="59A23FE9" w14:textId="77777777" w:rsidR="003620B0" w:rsidRDefault="003620B0"/>
                    <w:p w14:paraId="407AA396"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3BE29872" w14:textId="77777777" w:rsidR="003620B0" w:rsidRDefault="003620B0" w:rsidP="00842DB1">
                      <w:pPr>
                        <w:spacing w:after="102"/>
                        <w:jc w:val="center"/>
                      </w:pPr>
                    </w:p>
                  </w:txbxContent>
                </v:textbox>
              </v:shape>
            </w:pict>
          </mc:Fallback>
        </mc:AlternateContent>
      </w:r>
    </w:p>
    <w:p w14:paraId="507C2094" w14:textId="77777777" w:rsidR="00842DB1" w:rsidRDefault="00842DB1" w:rsidP="00842DB1">
      <w:pPr>
        <w:rPr>
          <w:rFonts w:eastAsia="Times New Roman"/>
        </w:rPr>
      </w:pPr>
      <w:r>
        <w:rPr>
          <w:rFonts w:eastAsia="Times New Roman"/>
          <w:noProof/>
          <w:sz w:val="28"/>
        </w:rPr>
        <mc:AlternateContent>
          <mc:Choice Requires="wps">
            <w:drawing>
              <wp:anchor distT="0" distB="0" distL="114300" distR="114300" simplePos="0" relativeHeight="251389952" behindDoc="0" locked="0" layoutInCell="1" allowOverlap="1" wp14:anchorId="4360CDF9" wp14:editId="73CA9F2C">
                <wp:simplePos x="0" y="0"/>
                <wp:positionH relativeFrom="column">
                  <wp:posOffset>2069465</wp:posOffset>
                </wp:positionH>
                <wp:positionV relativeFrom="paragraph">
                  <wp:posOffset>192406</wp:posOffset>
                </wp:positionV>
                <wp:extent cx="1362075" cy="2857500"/>
                <wp:effectExtent l="0" t="0" r="66675" b="57150"/>
                <wp:wrapNone/>
                <wp:docPr id="950" name="Gerade Verbindung mit Pfeil 950"/>
                <wp:cNvGraphicFramePr/>
                <a:graphic xmlns:a="http://schemas.openxmlformats.org/drawingml/2006/main">
                  <a:graphicData uri="http://schemas.microsoft.com/office/word/2010/wordprocessingShape">
                    <wps:wsp>
                      <wps:cNvCnPr/>
                      <wps:spPr>
                        <a:xfrm>
                          <a:off x="0" y="0"/>
                          <a:ext cx="1362075" cy="2857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C3F07C8" id="_x0000_t32" coordsize="21600,21600" o:spt="32" o:oned="t" path="m,l21600,21600e" filled="f">
                <v:path arrowok="t" fillok="f" o:connecttype="none"/>
                <o:lock v:ext="edit" shapetype="t"/>
              </v:shapetype>
              <v:shape id="Gerade Verbindung mit Pfeil 950" o:spid="_x0000_s1026" type="#_x0000_t32" style="position:absolute;margin-left:162.95pt;margin-top:15.15pt;width:107.25pt;height:22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" strokecolor="black [3040]">
                <v:stroke endarrow="block"/>
              </v:shape>
            </w:pict>
          </mc:Fallback>
        </mc:AlternateContent>
      </w:r>
    </w:p>
    <w:p w14:paraId="44FAC08E" w14:textId="77777777" w:rsidR="00842DB1" w:rsidRDefault="00842DB1" w:rsidP="00842DB1">
      <w:pPr>
        <w:rPr>
          <w:rFonts w:eastAsia="Times New Roman"/>
          <w:sz w:val="28"/>
        </w:rPr>
      </w:pPr>
      <w:r>
        <w:rPr>
          <w:rFonts w:eastAsia="Times New Roman"/>
          <w:noProof/>
          <w:sz w:val="28"/>
        </w:rPr>
        <mc:AlternateContent>
          <mc:Choice Requires="wps">
            <w:drawing>
              <wp:anchor distT="0" distB="0" distL="114300" distR="114300" simplePos="0" relativeHeight="251393024" behindDoc="0" locked="0" layoutInCell="1" allowOverlap="1" wp14:anchorId="3F495365" wp14:editId="7B111FA2">
                <wp:simplePos x="0" y="0"/>
                <wp:positionH relativeFrom="column">
                  <wp:posOffset>2187575</wp:posOffset>
                </wp:positionH>
                <wp:positionV relativeFrom="paragraph">
                  <wp:posOffset>121285</wp:posOffset>
                </wp:positionV>
                <wp:extent cx="1245209" cy="5937519"/>
                <wp:effectExtent l="0" t="38100" r="50800" b="25400"/>
                <wp:wrapNone/>
                <wp:docPr id="953" name="Gerade Verbindung mit Pfeil 953"/>
                <wp:cNvGraphicFramePr/>
                <a:graphic xmlns:a="http://schemas.openxmlformats.org/drawingml/2006/main">
                  <a:graphicData uri="http://schemas.microsoft.com/office/word/2010/wordprocessingShape">
                    <wps:wsp>
                      <wps:cNvCnPr/>
                      <wps:spPr>
                        <a:xfrm flipV="1">
                          <a:off x="0" y="0"/>
                          <a:ext cx="1245209" cy="59375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48868D" id="Gerade Verbindung mit Pfeil 953" o:spid="_x0000_s1026" type="#_x0000_t32" style="position:absolute;margin-left:172.25pt;margin-top:9.55pt;width:98.05pt;height:467.5pt;flip:y;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" strokecolor="black [3040]">
                <v:stroke endarrow="block"/>
              </v:shape>
            </w:pict>
          </mc:Fallback>
        </mc:AlternateContent>
      </w:r>
    </w:p>
    <w:p w14:paraId="62B9EBEA" w14:textId="77777777" w:rsidR="00842DB1" w:rsidRPr="00066E91" w:rsidRDefault="00842DB1" w:rsidP="00842DB1">
      <w:pPr>
        <w:rPr>
          <w:rFonts w:eastAsia="Times New Roman"/>
          <w:sz w:val="28"/>
        </w:rPr>
      </w:pPr>
      <w:r>
        <w:rPr>
          <w:rFonts w:eastAsia="Times New Roman"/>
          <w:noProof/>
        </w:rPr>
        <mc:AlternateContent>
          <mc:Choice Requires="wps">
            <w:drawing>
              <wp:anchor distT="0" distB="0" distL="114300" distR="114300" simplePos="0" relativeHeight="251380736" behindDoc="0" locked="0" layoutInCell="1" allowOverlap="1" wp14:anchorId="5AF770CD" wp14:editId="61AF587D">
                <wp:simplePos x="0" y="0"/>
                <wp:positionH relativeFrom="column">
                  <wp:posOffset>3534410</wp:posOffset>
                </wp:positionH>
                <wp:positionV relativeFrom="paragraph">
                  <wp:posOffset>248920</wp:posOffset>
                </wp:positionV>
                <wp:extent cx="2893060" cy="1259840"/>
                <wp:effectExtent l="38100" t="19050" r="40640" b="35560"/>
                <wp:wrapNone/>
                <wp:docPr id="938" name="Rechteck 938"/>
                <wp:cNvGraphicFramePr/>
                <a:graphic xmlns:a="http://schemas.openxmlformats.org/drawingml/2006/main">
                  <a:graphicData uri="http://schemas.microsoft.com/office/word/2010/wordprocessingShape">
                    <wps:wsp>
                      <wps:cNvSpPr/>
                      <wps:spPr>
                        <a:xfrm>
                          <a:off x="0" y="0"/>
                          <a:ext cx="2893060" cy="1259840"/>
                        </a:xfrm>
                        <a:custGeom>
                          <a:avLst/>
                          <a:gdLst>
                            <a:gd name="connsiteX0" fmla="*/ 0 w 2893060"/>
                            <a:gd name="connsiteY0" fmla="*/ 0 h 1259840"/>
                            <a:gd name="connsiteX1" fmla="*/ 549681 w 2893060"/>
                            <a:gd name="connsiteY1" fmla="*/ 0 h 1259840"/>
                            <a:gd name="connsiteX2" fmla="*/ 1041502 w 2893060"/>
                            <a:gd name="connsiteY2" fmla="*/ 0 h 1259840"/>
                            <a:gd name="connsiteX3" fmla="*/ 1562252 w 2893060"/>
                            <a:gd name="connsiteY3" fmla="*/ 0 h 1259840"/>
                            <a:gd name="connsiteX4" fmla="*/ 2083003 w 2893060"/>
                            <a:gd name="connsiteY4" fmla="*/ 0 h 1259840"/>
                            <a:gd name="connsiteX5" fmla="*/ 2893060 w 2893060"/>
                            <a:gd name="connsiteY5" fmla="*/ 0 h 1259840"/>
                            <a:gd name="connsiteX6" fmla="*/ 2893060 w 2893060"/>
                            <a:gd name="connsiteY6" fmla="*/ 617322 h 1259840"/>
                            <a:gd name="connsiteX7" fmla="*/ 2893060 w 2893060"/>
                            <a:gd name="connsiteY7" fmla="*/ 1259840 h 1259840"/>
                            <a:gd name="connsiteX8" fmla="*/ 2372309 w 2893060"/>
                            <a:gd name="connsiteY8" fmla="*/ 1259840 h 1259840"/>
                            <a:gd name="connsiteX9" fmla="*/ 1822628 w 2893060"/>
                            <a:gd name="connsiteY9" fmla="*/ 1259840 h 1259840"/>
                            <a:gd name="connsiteX10" fmla="*/ 1272946 w 2893060"/>
                            <a:gd name="connsiteY10" fmla="*/ 1259840 h 1259840"/>
                            <a:gd name="connsiteX11" fmla="*/ 694334 w 2893060"/>
                            <a:gd name="connsiteY11" fmla="*/ 1259840 h 1259840"/>
                            <a:gd name="connsiteX12" fmla="*/ 0 w 2893060"/>
                            <a:gd name="connsiteY12" fmla="*/ 1259840 h 1259840"/>
                            <a:gd name="connsiteX13" fmla="*/ 0 w 2893060"/>
                            <a:gd name="connsiteY13" fmla="*/ 655117 h 1259840"/>
                            <a:gd name="connsiteX14" fmla="*/ 0 w 2893060"/>
                            <a:gd name="connsiteY14"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1259840" fill="none" extrusionOk="0">
                              <a:moveTo>
                                <a:pt x="0" y="0"/>
                              </a:moveTo>
                              <a:cubicBezTo>
                                <a:pt x="186088" y="24188"/>
                                <a:pt x="393678" y="-8688"/>
                                <a:pt x="549681" y="0"/>
                              </a:cubicBezTo>
                              <a:cubicBezTo>
                                <a:pt x="705684" y="8688"/>
                                <a:pt x="806035" y="12384"/>
                                <a:pt x="1041502" y="0"/>
                              </a:cubicBezTo>
                              <a:cubicBezTo>
                                <a:pt x="1276969" y="-12384"/>
                                <a:pt x="1373583" y="25418"/>
                                <a:pt x="1562252" y="0"/>
                              </a:cubicBezTo>
                              <a:cubicBezTo>
                                <a:pt x="1750921" y="-25418"/>
                                <a:pt x="1841510" y="-2462"/>
                                <a:pt x="2083003" y="0"/>
                              </a:cubicBezTo>
                              <a:cubicBezTo>
                                <a:pt x="2324496" y="2462"/>
                                <a:pt x="2521790" y="-36470"/>
                                <a:pt x="2893060" y="0"/>
                              </a:cubicBezTo>
                              <a:cubicBezTo>
                                <a:pt x="2900366" y="229101"/>
                                <a:pt x="2895796" y="316938"/>
                                <a:pt x="2893060" y="617322"/>
                              </a:cubicBezTo>
                              <a:cubicBezTo>
                                <a:pt x="2890324" y="917706"/>
                                <a:pt x="2898106" y="1055440"/>
                                <a:pt x="2893060" y="1259840"/>
                              </a:cubicBezTo>
                              <a:cubicBezTo>
                                <a:pt x="2655876" y="1249912"/>
                                <a:pt x="2510164" y="1254738"/>
                                <a:pt x="2372309" y="1259840"/>
                              </a:cubicBezTo>
                              <a:cubicBezTo>
                                <a:pt x="2234454" y="1264942"/>
                                <a:pt x="1948358" y="1276318"/>
                                <a:pt x="1822628" y="1259840"/>
                              </a:cubicBezTo>
                              <a:cubicBezTo>
                                <a:pt x="1696898" y="1243362"/>
                                <a:pt x="1545129" y="1268068"/>
                                <a:pt x="1272946" y="1259840"/>
                              </a:cubicBezTo>
                              <a:cubicBezTo>
                                <a:pt x="1000763" y="1251612"/>
                                <a:pt x="965833" y="1260682"/>
                                <a:pt x="694334" y="1259840"/>
                              </a:cubicBezTo>
                              <a:cubicBezTo>
                                <a:pt x="422835" y="1258998"/>
                                <a:pt x="151070" y="1259737"/>
                                <a:pt x="0" y="1259840"/>
                              </a:cubicBezTo>
                              <a:cubicBezTo>
                                <a:pt x="-23781" y="1018257"/>
                                <a:pt x="-14113" y="954986"/>
                                <a:pt x="0" y="655117"/>
                              </a:cubicBezTo>
                              <a:cubicBezTo>
                                <a:pt x="14113" y="355248"/>
                                <a:pt x="21169" y="233811"/>
                                <a:pt x="0" y="0"/>
                              </a:cubicBezTo>
                              <a:close/>
                            </a:path>
                            <a:path w="2893060" h="1259840" stroke="0" extrusionOk="0">
                              <a:moveTo>
                                <a:pt x="0" y="0"/>
                              </a:moveTo>
                              <a:cubicBezTo>
                                <a:pt x="206759" y="-537"/>
                                <a:pt x="320575" y="-3617"/>
                                <a:pt x="549681" y="0"/>
                              </a:cubicBezTo>
                              <a:cubicBezTo>
                                <a:pt x="778787" y="3617"/>
                                <a:pt x="1003659" y="-12346"/>
                                <a:pt x="1157224" y="0"/>
                              </a:cubicBezTo>
                              <a:cubicBezTo>
                                <a:pt x="1310789" y="12346"/>
                                <a:pt x="1517415" y="-4796"/>
                                <a:pt x="1706905" y="0"/>
                              </a:cubicBezTo>
                              <a:cubicBezTo>
                                <a:pt x="1896395" y="4796"/>
                                <a:pt x="1998806" y="18478"/>
                                <a:pt x="2198726" y="0"/>
                              </a:cubicBezTo>
                              <a:cubicBezTo>
                                <a:pt x="2398646" y="-18478"/>
                                <a:pt x="2716319" y="-8389"/>
                                <a:pt x="2893060" y="0"/>
                              </a:cubicBezTo>
                              <a:cubicBezTo>
                                <a:pt x="2906345" y="236388"/>
                                <a:pt x="2875265" y="376524"/>
                                <a:pt x="2893060" y="642518"/>
                              </a:cubicBezTo>
                              <a:cubicBezTo>
                                <a:pt x="2910855" y="908512"/>
                                <a:pt x="2881901" y="1065880"/>
                                <a:pt x="2893060" y="1259840"/>
                              </a:cubicBezTo>
                              <a:cubicBezTo>
                                <a:pt x="2642955" y="1270360"/>
                                <a:pt x="2556581" y="1231705"/>
                                <a:pt x="2285517" y="1259840"/>
                              </a:cubicBezTo>
                              <a:cubicBezTo>
                                <a:pt x="2014453" y="1287975"/>
                                <a:pt x="1942744" y="1273434"/>
                                <a:pt x="1764767" y="1259840"/>
                              </a:cubicBezTo>
                              <a:cubicBezTo>
                                <a:pt x="1586790" y="1246247"/>
                                <a:pt x="1378314" y="1272573"/>
                                <a:pt x="1244016" y="1259840"/>
                              </a:cubicBezTo>
                              <a:cubicBezTo>
                                <a:pt x="1109718" y="1247107"/>
                                <a:pt x="950874" y="1258962"/>
                                <a:pt x="723265" y="1259840"/>
                              </a:cubicBezTo>
                              <a:cubicBezTo>
                                <a:pt x="495656" y="1260718"/>
                                <a:pt x="350509" y="1242896"/>
                                <a:pt x="0" y="1259840"/>
                              </a:cubicBezTo>
                              <a:cubicBezTo>
                                <a:pt x="20638" y="1048480"/>
                                <a:pt x="4756" y="797260"/>
                                <a:pt x="0" y="642518"/>
                              </a:cubicBezTo>
                              <a:cubicBezTo>
                                <a:pt x="-4756" y="487776"/>
                                <a:pt x="4164" y="271122"/>
                                <a:pt x="0" y="0"/>
                              </a:cubicBezTo>
                              <a:close/>
                            </a:path>
                          </a:pathLst>
                        </a:custGeom>
                        <a:ln w="6350">
                          <a:extLst>
                            <a:ext uri="{C807C97D-BFC1-408E-A445-0C87EB9F89A2}">
                              <ask:lineSketchStyleProps xmlns:ask="http://schemas.microsoft.com/office/drawing/2018/sketchyshapes" sd="681841871">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1B1F167B" w14:textId="77777777" w:rsidR="003620B0" w:rsidRPr="004319AC" w:rsidRDefault="003620B0" w:rsidP="00842DB1">
                            <w:pPr>
                              <w:pStyle w:val="Textfelder"/>
                            </w:pPr>
                            <w:r w:rsidRPr="003059F4">
                              <w:t>Es sind Schäden versichert, die ich unabsichtlich verursache, z.B. weil ich mit dem Fahrrad einen Fußgänger anfahre.</w:t>
                            </w:r>
                          </w:p>
                          <w:p w14:paraId="12AE2FBF" w14:textId="77777777" w:rsidR="003620B0" w:rsidRDefault="003620B0"/>
                          <w:p w14:paraId="3F6A7BAB" w14:textId="77777777" w:rsidR="003620B0" w:rsidRPr="004319AC" w:rsidRDefault="003620B0" w:rsidP="00842DB1">
                            <w:pPr>
                              <w:pStyle w:val="Textfelder"/>
                            </w:pPr>
                            <w:r w:rsidRPr="003059F4">
                              <w:t>Es sind Schäden versichert, die ich unabsichtlich verursache, z.B. weil ich mit dem Fahrrad einen Fußgänger anfahre.</w:t>
                            </w:r>
                          </w:p>
                          <w:p w14:paraId="73171B52" w14:textId="77777777" w:rsidR="003620B0" w:rsidRDefault="003620B0"/>
                          <w:p w14:paraId="58800E93" w14:textId="77777777" w:rsidR="003620B0" w:rsidRPr="004319AC" w:rsidRDefault="003620B0" w:rsidP="00842DB1">
                            <w:pPr>
                              <w:pStyle w:val="Textfelder"/>
                            </w:pPr>
                            <w:r w:rsidRPr="003059F4">
                              <w:t>Es sind Schäden versichert, die ich unabsichtlich verursache, z.B. weil ich mit dem Fahrrad einen Fußgänger anfahre.</w:t>
                            </w:r>
                          </w:p>
                          <w:p w14:paraId="43BC0BEC" w14:textId="77777777" w:rsidR="003620B0" w:rsidRDefault="003620B0"/>
                          <w:p w14:paraId="20223381" w14:textId="77777777" w:rsidR="003620B0" w:rsidRPr="004319AC" w:rsidRDefault="003620B0" w:rsidP="00842DB1">
                            <w:pPr>
                              <w:pStyle w:val="Textfelder"/>
                            </w:pPr>
                            <w:r w:rsidRPr="003059F4">
                              <w:t>Es sind Schäden versichert, die ich unabsichtlich verursache, z.B. weil ich mit dem Fahrrad einen Fußgänger anfahre.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AF770CD" id="Rechteck 938" o:spid="_x0000_s1074" style="position:absolute;left:0;text-align:left;margin-left:278.3pt;margin-top:19.6pt;width:227.8pt;height:99.2pt;z-index:25138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" adj="-11796480,,5400" path="m,nfc186088,24188,393678,-8688,549681,v156003,8688,256354,12384,491821,c1276969,-12384,1373583,25418,1562252,v188669,-25418,279258,-2462,520751,c2324496,2462,2521790,-36470,2893060,v7306,229101,2736,316938,,617322c2890324,917706,2898106,1055440,2893060,1259840v-237184,-9928,-382896,-5102,-520751,c2234454,1264942,1948358,1276318,1822628,1259840v-125730,-16478,-277499,8228,-549682,c1000763,1251612,965833,1260682,694334,1259840v-271499,-842,-543264,-103,-694334,c-23781,1018257,-14113,954986,,655117,14113,355248,21169,233811,,xem,nsc206759,-537,320575,-3617,549681,v229106,3617,453978,-12346,607543,c1310789,12346,1517415,-4796,1706905,v189490,4796,291901,18478,491821,c2398646,-18478,2716319,-8389,2893060,v13285,236388,-17795,376524,,642518c2910855,908512,2881901,1065880,2893060,1259840v-250105,10520,-336479,-28135,-607543,c2014453,1287975,1942744,1273434,1764767,1259840v-177977,-13593,-386453,12733,-520751,c1109718,1247107,950874,1258962,723265,1259840v-227609,878,-372756,-16944,-723265,c20638,1048480,4756,797260,,642518,-4756,487776,4164,271122,,xe" fillcolor="white [3201]" strokecolor="black [3200]" strokeweight=".5pt">
                <v:stroke joinstyle="miter"/>
                <v:formulas/>
                <v:path arrowok="t" o:extrusionok="f" o:connecttype="custom" o:connectlocs="0,0;549681,0;1041502,0;1562252,0;2083003,0;2893060,0;2893060,617322;2893060,1259840;2372309,1259840;1822628,1259840;1272946,1259840;694334,1259840;0,1259840;0,655117;0,0" o:connectangles="0,0,0,0,0,0,0,0,0,0,0,0,0,0,0" textboxrect="0,0,2893060,1259840"/>
                <v:textbox>
                  <w:txbxContent>
                    <w:p w14:paraId="1B1F167B" w14:textId="77777777" w:rsidR="003620B0" w:rsidRPr="004319AC" w:rsidRDefault="003620B0" w:rsidP="00842DB1">
                      <w:pPr>
                        <w:pStyle w:val="Textfelder"/>
                      </w:pPr>
                      <w:r w:rsidRPr="003059F4">
                        <w:t>Es sind Schäden versichert, die ich unabsichtlich verursache, z.B. weil ich mit dem Fahrrad einen Fußgänger anfahre.</w:t>
                      </w:r>
                    </w:p>
                    <w:p w14:paraId="12AE2FBF" w14:textId="77777777" w:rsidR="003620B0" w:rsidRDefault="003620B0"/>
                    <w:p w14:paraId="3F6A7BAB" w14:textId="77777777" w:rsidR="003620B0" w:rsidRPr="004319AC" w:rsidRDefault="003620B0" w:rsidP="00842DB1">
                      <w:pPr>
                        <w:pStyle w:val="Textfelder"/>
                      </w:pPr>
                      <w:r w:rsidRPr="003059F4">
                        <w:t>Es sind Schäden versichert, die ich unabsichtlich verursache, z.B. weil ich mit dem Fahrrad einen Fußgänger anfahre.</w:t>
                      </w:r>
                    </w:p>
                    <w:p w14:paraId="73171B52" w14:textId="77777777" w:rsidR="003620B0" w:rsidRDefault="003620B0"/>
                    <w:p w14:paraId="58800E93" w14:textId="77777777" w:rsidR="003620B0" w:rsidRPr="004319AC" w:rsidRDefault="003620B0" w:rsidP="00842DB1">
                      <w:pPr>
                        <w:pStyle w:val="Textfelder"/>
                      </w:pPr>
                      <w:r w:rsidRPr="003059F4">
                        <w:t>Es sind Schäden versichert, die ich unabsichtlich verursache, z.B. weil ich mit dem Fahrrad einen Fußgänger anfahre.</w:t>
                      </w:r>
                    </w:p>
                    <w:p w14:paraId="43BC0BEC" w14:textId="77777777" w:rsidR="003620B0" w:rsidRDefault="003620B0"/>
                    <w:p w14:paraId="20223381" w14:textId="77777777" w:rsidR="003620B0" w:rsidRPr="004319AC" w:rsidRDefault="003620B0" w:rsidP="00842DB1">
                      <w:pPr>
                        <w:pStyle w:val="Textfelder"/>
                      </w:pPr>
                      <w:r w:rsidRPr="003059F4">
                        <w:t>Es sind Schäden versichert, die ich unabsichtlich verursache, z.B. weil ich mit dem Fahrrad einen Fußgänger anfahre.</w:t>
                      </w:r>
                    </w:p>
                  </w:txbxContent>
                </v:textbox>
              </v:shape>
            </w:pict>
          </mc:Fallback>
        </mc:AlternateContent>
      </w:r>
    </w:p>
    <w:p w14:paraId="119C522B" w14:textId="77777777" w:rsidR="00842DB1" w:rsidRPr="00066E91" w:rsidRDefault="00842DB1" w:rsidP="00842DB1">
      <w:pPr>
        <w:rPr>
          <w:rFonts w:eastAsia="Times New Roman"/>
          <w:sz w:val="28"/>
        </w:rPr>
      </w:pPr>
    </w:p>
    <w:p w14:paraId="3508ED26" w14:textId="77777777"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5856" behindDoc="0" locked="0" layoutInCell="1" allowOverlap="1" wp14:anchorId="1EE2A275" wp14:editId="777F1D52">
                <wp:simplePos x="0" y="0"/>
                <wp:positionH relativeFrom="column">
                  <wp:posOffset>201893</wp:posOffset>
                </wp:positionH>
                <wp:positionV relativeFrom="paragraph">
                  <wp:posOffset>56478</wp:posOffset>
                </wp:positionV>
                <wp:extent cx="2894330" cy="333487"/>
                <wp:effectExtent l="0" t="0" r="0" b="9525"/>
                <wp:wrapNone/>
                <wp:docPr id="937" name="Rechteck 937"/>
                <wp:cNvGraphicFramePr/>
                <a:graphic xmlns:a="http://schemas.openxmlformats.org/drawingml/2006/main">
                  <a:graphicData uri="http://schemas.microsoft.com/office/word/2010/wordprocessingShape">
                    <wps:wsp>
                      <wps:cNvSpPr/>
                      <wps:spPr>
                        <a:xfrm>
                          <a:off x="0" y="0"/>
                          <a:ext cx="289433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61F7C6" w14:textId="77777777" w:rsidR="003620B0" w:rsidRDefault="003620B0" w:rsidP="00FD7C02">
                            <w:pPr>
                              <w:pStyle w:val="Textfelder"/>
                            </w:pPr>
                            <w:r>
                              <w:t>Hausratversicherung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2A275" id="Rechteck 937" o:spid="_x0000_s1075" style="position:absolute;left:0;text-align:left;margin-left:15.9pt;margin-top:4.45pt;width:227.9pt;height:26.25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" filled="f" stroked="f">
                <v:textbox>
                  <w:txbxContent>
                    <w:p w14:paraId="4061F7C6" w14:textId="77777777" w:rsidR="003620B0" w:rsidRDefault="003620B0" w:rsidP="00FD7C02">
                      <w:pPr>
                        <w:pStyle w:val="Textfelder"/>
                      </w:pPr>
                      <w:r>
                        <w:t>Hausratversicherung</w:t>
                      </w:r>
                    </w:p>
                  </w:txbxContent>
                </v:textbox>
              </v:rect>
            </w:pict>
          </mc:Fallback>
        </mc:AlternateContent>
      </w:r>
      <w:r w:rsidR="00842DB1">
        <w:rPr>
          <w:rFonts w:eastAsia="Times New Roman"/>
          <w:noProof/>
          <w:sz w:val="28"/>
        </w:rPr>
        <mc:AlternateContent>
          <mc:Choice Requires="wps">
            <w:drawing>
              <wp:anchor distT="0" distB="0" distL="114300" distR="114300" simplePos="0" relativeHeight="251392000" behindDoc="0" locked="0" layoutInCell="1" allowOverlap="1" wp14:anchorId="6294C32E" wp14:editId="0010A73D">
                <wp:simplePos x="0" y="0"/>
                <wp:positionH relativeFrom="column">
                  <wp:posOffset>2364740</wp:posOffset>
                </wp:positionH>
                <wp:positionV relativeFrom="paragraph">
                  <wp:posOffset>47625</wp:posOffset>
                </wp:positionV>
                <wp:extent cx="1066800" cy="1538605"/>
                <wp:effectExtent l="0" t="38100" r="57150" b="23495"/>
                <wp:wrapNone/>
                <wp:docPr id="952" name="Gerade Verbindung mit Pfeil 952"/>
                <wp:cNvGraphicFramePr/>
                <a:graphic xmlns:a="http://schemas.openxmlformats.org/drawingml/2006/main">
                  <a:graphicData uri="http://schemas.microsoft.com/office/word/2010/wordprocessingShape">
                    <wps:wsp>
                      <wps:cNvCnPr/>
                      <wps:spPr>
                        <a:xfrm flipV="1">
                          <a:off x="0" y="0"/>
                          <a:ext cx="1066800" cy="15386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7F2164" id="Gerade Verbindung mit Pfeil 952" o:spid="_x0000_s1026" type="#_x0000_t32" style="position:absolute;margin-left:186.2pt;margin-top:3.75pt;width:84pt;height:121.15pt;flip:y;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" strokecolor="black [3040]">
                <v:stroke endarrow="block"/>
              </v:shape>
            </w:pict>
          </mc:Fallback>
        </mc:AlternateContent>
      </w:r>
      <w:r w:rsidR="00842DB1">
        <w:rPr>
          <w:rFonts w:eastAsia="Times New Roman"/>
          <w:noProof/>
          <w:sz w:val="28"/>
        </w:rPr>
        <mc:AlternateContent>
          <mc:Choice Requires="wps">
            <w:drawing>
              <wp:anchor distT="0" distB="0" distL="114300" distR="114300" simplePos="0" relativeHeight="251390976" behindDoc="0" locked="0" layoutInCell="1" allowOverlap="1" wp14:anchorId="19EC7560" wp14:editId="1F5FAFC8">
                <wp:simplePos x="0" y="0"/>
                <wp:positionH relativeFrom="column">
                  <wp:posOffset>2059940</wp:posOffset>
                </wp:positionH>
                <wp:positionV relativeFrom="paragraph">
                  <wp:posOffset>219076</wp:posOffset>
                </wp:positionV>
                <wp:extent cx="1438275" cy="2914650"/>
                <wp:effectExtent l="0" t="0" r="85725" b="57150"/>
                <wp:wrapNone/>
                <wp:docPr id="951" name="Gerade Verbindung mit Pfeil 951"/>
                <wp:cNvGraphicFramePr/>
                <a:graphic xmlns:a="http://schemas.openxmlformats.org/drawingml/2006/main">
                  <a:graphicData uri="http://schemas.microsoft.com/office/word/2010/wordprocessingShape">
                    <wps:wsp>
                      <wps:cNvCnPr/>
                      <wps:spPr>
                        <a:xfrm>
                          <a:off x="0" y="0"/>
                          <a:ext cx="1438275" cy="2914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24A1C2" id="Gerade Verbindung mit Pfeil 951" o:spid="_x0000_s1026" type="#_x0000_t32" style="position:absolute;margin-left:162.2pt;margin-top:17.25pt;width:113.25pt;height:229.5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" strokecolor="black [3040]">
                <v:stroke endarrow="block"/>
              </v:shape>
            </w:pict>
          </mc:Fallback>
        </mc:AlternateContent>
      </w:r>
    </w:p>
    <w:p w14:paraId="327EA71E" w14:textId="77777777" w:rsidR="00842DB1" w:rsidRPr="00066E91" w:rsidRDefault="00842DB1" w:rsidP="00842DB1">
      <w:pPr>
        <w:rPr>
          <w:rFonts w:eastAsia="Times New Roman"/>
          <w:sz w:val="28"/>
        </w:rPr>
      </w:pPr>
    </w:p>
    <w:p w14:paraId="3FDDFB59" w14:textId="77777777" w:rsidR="00842DB1" w:rsidRPr="00066E91" w:rsidRDefault="00842DB1" w:rsidP="00842DB1">
      <w:pPr>
        <w:rPr>
          <w:rFonts w:eastAsia="Times New Roman"/>
          <w:sz w:val="28"/>
        </w:rPr>
      </w:pPr>
    </w:p>
    <w:p w14:paraId="420049D1" w14:textId="77777777" w:rsidR="00842DB1" w:rsidRPr="00066E91" w:rsidRDefault="00842DB1" w:rsidP="00842DB1">
      <w:pPr>
        <w:rPr>
          <w:rFonts w:eastAsia="Times New Roman"/>
          <w:sz w:val="28"/>
        </w:rPr>
      </w:pPr>
      <w:r>
        <w:rPr>
          <w:rFonts w:eastAsia="Times New Roman"/>
          <w:noProof/>
        </w:rPr>
        <mc:AlternateContent>
          <mc:Choice Requires="wps">
            <w:drawing>
              <wp:anchor distT="0" distB="0" distL="114300" distR="114300" simplePos="0" relativeHeight="251381760" behindDoc="0" locked="0" layoutInCell="1" allowOverlap="1" wp14:anchorId="34E74CDD" wp14:editId="287C8D4F">
                <wp:simplePos x="0" y="0"/>
                <wp:positionH relativeFrom="column">
                  <wp:posOffset>3536950</wp:posOffset>
                </wp:positionH>
                <wp:positionV relativeFrom="paragraph">
                  <wp:posOffset>127635</wp:posOffset>
                </wp:positionV>
                <wp:extent cx="2893060" cy="1511935"/>
                <wp:effectExtent l="19050" t="19050" r="40640" b="31115"/>
                <wp:wrapNone/>
                <wp:docPr id="940" name="Rechteck 940"/>
                <wp:cNvGraphicFramePr/>
                <a:graphic xmlns:a="http://schemas.openxmlformats.org/drawingml/2006/main">
                  <a:graphicData uri="http://schemas.microsoft.com/office/word/2010/wordprocessingShape">
                    <wps:wsp>
                      <wps:cNvSpPr/>
                      <wps:spPr>
                        <a:xfrm>
                          <a:off x="0" y="0"/>
                          <a:ext cx="2893060" cy="1511935"/>
                        </a:xfrm>
                        <a:custGeom>
                          <a:avLst/>
                          <a:gdLst>
                            <a:gd name="connsiteX0" fmla="*/ 0 w 2893060"/>
                            <a:gd name="connsiteY0" fmla="*/ 0 h 1511935"/>
                            <a:gd name="connsiteX1" fmla="*/ 578612 w 2893060"/>
                            <a:gd name="connsiteY1" fmla="*/ 0 h 1511935"/>
                            <a:gd name="connsiteX2" fmla="*/ 1099363 w 2893060"/>
                            <a:gd name="connsiteY2" fmla="*/ 0 h 1511935"/>
                            <a:gd name="connsiteX3" fmla="*/ 1591183 w 2893060"/>
                            <a:gd name="connsiteY3" fmla="*/ 0 h 1511935"/>
                            <a:gd name="connsiteX4" fmla="*/ 2140864 w 2893060"/>
                            <a:gd name="connsiteY4" fmla="*/ 0 h 1511935"/>
                            <a:gd name="connsiteX5" fmla="*/ 2893060 w 2893060"/>
                            <a:gd name="connsiteY5" fmla="*/ 0 h 1511935"/>
                            <a:gd name="connsiteX6" fmla="*/ 2893060 w 2893060"/>
                            <a:gd name="connsiteY6" fmla="*/ 534217 h 1511935"/>
                            <a:gd name="connsiteX7" fmla="*/ 2893060 w 2893060"/>
                            <a:gd name="connsiteY7" fmla="*/ 1038195 h 1511935"/>
                            <a:gd name="connsiteX8" fmla="*/ 2893060 w 2893060"/>
                            <a:gd name="connsiteY8" fmla="*/ 1511935 h 1511935"/>
                            <a:gd name="connsiteX9" fmla="*/ 2285517 w 2893060"/>
                            <a:gd name="connsiteY9" fmla="*/ 1511935 h 1511935"/>
                            <a:gd name="connsiteX10" fmla="*/ 1706905 w 2893060"/>
                            <a:gd name="connsiteY10" fmla="*/ 1511935 h 1511935"/>
                            <a:gd name="connsiteX11" fmla="*/ 1070432 w 2893060"/>
                            <a:gd name="connsiteY11" fmla="*/ 1511935 h 1511935"/>
                            <a:gd name="connsiteX12" fmla="*/ 0 w 2893060"/>
                            <a:gd name="connsiteY12" fmla="*/ 1511935 h 1511935"/>
                            <a:gd name="connsiteX13" fmla="*/ 0 w 2893060"/>
                            <a:gd name="connsiteY13" fmla="*/ 1007957 h 1511935"/>
                            <a:gd name="connsiteX14" fmla="*/ 0 w 2893060"/>
                            <a:gd name="connsiteY14" fmla="*/ 549336 h 1511935"/>
                            <a:gd name="connsiteX15" fmla="*/ 0 w 2893060"/>
                            <a:gd name="connsiteY15" fmla="*/ 0 h 1511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893060" h="1511935" fill="none" extrusionOk="0">
                              <a:moveTo>
                                <a:pt x="0" y="0"/>
                              </a:moveTo>
                              <a:cubicBezTo>
                                <a:pt x="183736" y="16259"/>
                                <a:pt x="317283" y="25760"/>
                                <a:pt x="578612" y="0"/>
                              </a:cubicBezTo>
                              <a:cubicBezTo>
                                <a:pt x="839941" y="-25760"/>
                                <a:pt x="839007" y="-22332"/>
                                <a:pt x="1099363" y="0"/>
                              </a:cubicBezTo>
                              <a:cubicBezTo>
                                <a:pt x="1359719" y="22332"/>
                                <a:pt x="1401340" y="21229"/>
                                <a:pt x="1591183" y="0"/>
                              </a:cubicBezTo>
                              <a:cubicBezTo>
                                <a:pt x="1781026" y="-21229"/>
                                <a:pt x="1982456" y="-6313"/>
                                <a:pt x="2140864" y="0"/>
                              </a:cubicBezTo>
                              <a:cubicBezTo>
                                <a:pt x="2299272" y="6313"/>
                                <a:pt x="2533752" y="-31661"/>
                                <a:pt x="2893060" y="0"/>
                              </a:cubicBezTo>
                              <a:cubicBezTo>
                                <a:pt x="2876096" y="167102"/>
                                <a:pt x="2915033" y="341546"/>
                                <a:pt x="2893060" y="534217"/>
                              </a:cubicBezTo>
                              <a:cubicBezTo>
                                <a:pt x="2871087" y="726888"/>
                                <a:pt x="2883979" y="813782"/>
                                <a:pt x="2893060" y="1038195"/>
                              </a:cubicBezTo>
                              <a:cubicBezTo>
                                <a:pt x="2902141" y="1262608"/>
                                <a:pt x="2902132" y="1330752"/>
                                <a:pt x="2893060" y="1511935"/>
                              </a:cubicBezTo>
                              <a:cubicBezTo>
                                <a:pt x="2652849" y="1498822"/>
                                <a:pt x="2529031" y="1498709"/>
                                <a:pt x="2285517" y="1511935"/>
                              </a:cubicBezTo>
                              <a:cubicBezTo>
                                <a:pt x="2042003" y="1525161"/>
                                <a:pt x="1913009" y="1483080"/>
                                <a:pt x="1706905" y="1511935"/>
                              </a:cubicBezTo>
                              <a:cubicBezTo>
                                <a:pt x="1500801" y="1540790"/>
                                <a:pt x="1304294" y="1487646"/>
                                <a:pt x="1070432" y="1511935"/>
                              </a:cubicBezTo>
                              <a:cubicBezTo>
                                <a:pt x="836570" y="1536224"/>
                                <a:pt x="447034" y="1473713"/>
                                <a:pt x="0" y="1511935"/>
                              </a:cubicBezTo>
                              <a:cubicBezTo>
                                <a:pt x="-21464" y="1260345"/>
                                <a:pt x="12903" y="1253718"/>
                                <a:pt x="0" y="1007957"/>
                              </a:cubicBezTo>
                              <a:cubicBezTo>
                                <a:pt x="-12903" y="762196"/>
                                <a:pt x="449" y="687560"/>
                                <a:pt x="0" y="549336"/>
                              </a:cubicBezTo>
                              <a:cubicBezTo>
                                <a:pt x="-449" y="411112"/>
                                <a:pt x="14256" y="180595"/>
                                <a:pt x="0" y="0"/>
                              </a:cubicBezTo>
                              <a:close/>
                            </a:path>
                            <a:path w="2893060" h="1511935" stroke="0" extrusionOk="0">
                              <a:moveTo>
                                <a:pt x="0" y="0"/>
                              </a:moveTo>
                              <a:cubicBezTo>
                                <a:pt x="226373" y="-24308"/>
                                <a:pt x="269306" y="-18391"/>
                                <a:pt x="520751" y="0"/>
                              </a:cubicBezTo>
                              <a:cubicBezTo>
                                <a:pt x="772196" y="18391"/>
                                <a:pt x="918546" y="-1882"/>
                                <a:pt x="1128293" y="0"/>
                              </a:cubicBezTo>
                              <a:cubicBezTo>
                                <a:pt x="1338040" y="1882"/>
                                <a:pt x="1538213" y="-1797"/>
                                <a:pt x="1735836" y="0"/>
                              </a:cubicBezTo>
                              <a:cubicBezTo>
                                <a:pt x="1933459" y="1797"/>
                                <a:pt x="2075637" y="23160"/>
                                <a:pt x="2256587" y="0"/>
                              </a:cubicBezTo>
                              <a:cubicBezTo>
                                <a:pt x="2437537" y="-23160"/>
                                <a:pt x="2597403" y="-10198"/>
                                <a:pt x="2893060" y="0"/>
                              </a:cubicBezTo>
                              <a:cubicBezTo>
                                <a:pt x="2887088" y="122396"/>
                                <a:pt x="2909603" y="303971"/>
                                <a:pt x="2893060" y="458620"/>
                              </a:cubicBezTo>
                              <a:cubicBezTo>
                                <a:pt x="2876517" y="613269"/>
                                <a:pt x="2905172" y="836668"/>
                                <a:pt x="2893060" y="932360"/>
                              </a:cubicBezTo>
                              <a:cubicBezTo>
                                <a:pt x="2880948" y="1028052"/>
                                <a:pt x="2919014" y="1382846"/>
                                <a:pt x="2893060" y="1511935"/>
                              </a:cubicBezTo>
                              <a:cubicBezTo>
                                <a:pt x="2597721" y="1523380"/>
                                <a:pt x="2540932" y="1515962"/>
                                <a:pt x="2256587" y="1511935"/>
                              </a:cubicBezTo>
                              <a:cubicBezTo>
                                <a:pt x="1972242" y="1507908"/>
                                <a:pt x="1880765" y="1500400"/>
                                <a:pt x="1677975" y="1511935"/>
                              </a:cubicBezTo>
                              <a:cubicBezTo>
                                <a:pt x="1475185" y="1523470"/>
                                <a:pt x="1319221" y="1508260"/>
                                <a:pt x="1157224" y="1511935"/>
                              </a:cubicBezTo>
                              <a:cubicBezTo>
                                <a:pt x="995227" y="1515610"/>
                                <a:pt x="829444" y="1507281"/>
                                <a:pt x="520751" y="1511935"/>
                              </a:cubicBezTo>
                              <a:cubicBezTo>
                                <a:pt x="212058" y="1516589"/>
                                <a:pt x="232658" y="1504941"/>
                                <a:pt x="0" y="1511935"/>
                              </a:cubicBezTo>
                              <a:cubicBezTo>
                                <a:pt x="-22651" y="1379760"/>
                                <a:pt x="12791" y="1235965"/>
                                <a:pt x="0" y="1023076"/>
                              </a:cubicBezTo>
                              <a:cubicBezTo>
                                <a:pt x="-12791" y="810187"/>
                                <a:pt x="13182" y="734200"/>
                                <a:pt x="0" y="503978"/>
                              </a:cubicBezTo>
                              <a:cubicBezTo>
                                <a:pt x="-13182" y="273756"/>
                                <a:pt x="12973" y="113783"/>
                                <a:pt x="0" y="0"/>
                              </a:cubicBezTo>
                              <a:close/>
                            </a:path>
                          </a:pathLst>
                        </a:custGeom>
                        <a:ln w="6350">
                          <a:extLst>
                            <a:ext uri="{C807C97D-BFC1-408E-A445-0C87EB9F89A2}">
                              <ask:lineSketchStyleProps xmlns:ask="http://schemas.microsoft.com/office/drawing/2018/sketchyshapes" sd="155079786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4558394"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0FA5B7EF" w14:textId="77777777" w:rsidR="003620B0" w:rsidRDefault="003620B0"/>
                          <w:p w14:paraId="638E0657"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5A96327D" w14:textId="77777777" w:rsidR="003620B0" w:rsidRDefault="003620B0"/>
                          <w:p w14:paraId="4F1BBB0D"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75E3D329" w14:textId="77777777" w:rsidR="003620B0" w:rsidRDefault="003620B0"/>
                          <w:p w14:paraId="4028CC3F" w14:textId="77777777" w:rsidR="003620B0" w:rsidRPr="00ED507B" w:rsidRDefault="003620B0" w:rsidP="00842DB1">
                            <w:pPr>
                              <w:pStyle w:val="Textfelder"/>
                            </w:pPr>
                            <w:r w:rsidRPr="003059F4">
                              <w:t>Die Versicherung übernimmt meine Behandlungskosten, wenn ich z.B. wegen einer Lungenentzündung in ein Krankenhaus muss.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4E74CDD" id="Rechteck 940" o:spid="_x0000_s1076" style="position:absolute;left:0;text-align:left;margin-left:278.5pt;margin-top:10.05pt;width:227.8pt;height:119.05pt;z-index:25138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51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" adj="-11796480,,5400" path="m,nfc183736,16259,317283,25760,578612,v261329,-25760,260395,-22332,520751,c1359719,22332,1401340,21229,1591183,v189843,-21229,391273,-6313,549681,c2299272,6313,2533752,-31661,2893060,v-16964,167102,21973,341546,,534217c2871087,726888,2883979,813782,2893060,1038195v9081,224413,9072,292557,,473740c2652849,1498822,2529031,1498709,2285517,1511935v-243514,13226,-372508,-28855,-578612,c1500801,1540790,1304294,1487646,1070432,1511935,836570,1536224,447034,1473713,,1511935,-21464,1260345,12903,1253718,,1007957,-12903,762196,449,687560,,549336,-449,411112,14256,180595,,xem,nsc226373,-24308,269306,-18391,520751,v251445,18391,397795,-1882,607542,c1338040,1882,1538213,-1797,1735836,v197623,1797,339801,23160,520751,c2437537,-23160,2597403,-10198,2893060,v-5972,122396,16543,303971,,458620c2876517,613269,2905172,836668,2893060,932360v-12112,95692,25954,450486,,579575c2597721,1523380,2540932,1515962,2256587,1511935v-284345,-4027,-375822,-11535,-578612,c1475185,1523470,1319221,1508260,1157224,1511935v-161997,3675,-327780,-4654,-636473,c212058,1516589,232658,1504941,,1511935,-22651,1379760,12791,1235965,,1023076,-12791,810187,13182,734200,,503978,-13182,273756,12973,113783,,xe" fillcolor="white [3201]" strokecolor="black [3200]" strokeweight=".5pt">
                <v:stroke joinstyle="miter"/>
                <v:formulas/>
                <v:path arrowok="t" o:extrusionok="f" o:connecttype="custom" o:connectlocs="0,0;578612,0;1099363,0;1591183,0;2140864,0;2893060,0;2893060,534217;2893060,1038195;2893060,1511935;2285517,1511935;1706905,1511935;1070432,1511935;0,1511935;0,1007957;0,549336;0,0" o:connectangles="0,0,0,0,0,0,0,0,0,0,0,0,0,0,0,0" textboxrect="0,0,2893060,1511935"/>
                <v:textbox>
                  <w:txbxContent>
                    <w:p w14:paraId="74558394"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0FA5B7EF" w14:textId="77777777" w:rsidR="003620B0" w:rsidRDefault="003620B0"/>
                    <w:p w14:paraId="638E0657"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5A96327D" w14:textId="77777777" w:rsidR="003620B0" w:rsidRDefault="003620B0"/>
                    <w:p w14:paraId="4F1BBB0D"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75E3D329" w14:textId="77777777" w:rsidR="003620B0" w:rsidRDefault="003620B0"/>
                    <w:p w14:paraId="4028CC3F" w14:textId="77777777" w:rsidR="003620B0" w:rsidRPr="00ED507B" w:rsidRDefault="003620B0" w:rsidP="00842DB1">
                      <w:pPr>
                        <w:pStyle w:val="Textfelder"/>
                      </w:pPr>
                      <w:r w:rsidRPr="003059F4">
                        <w:t>Die Versicherung übernimmt meine Behandlungskosten, wenn ich z.B. wegen einer Lungenentzündung in ein Krankenhaus muss.</w:t>
                      </w:r>
                    </w:p>
                  </w:txbxContent>
                </v:textbox>
              </v:shape>
            </w:pict>
          </mc:Fallback>
        </mc:AlternateContent>
      </w:r>
    </w:p>
    <w:p w14:paraId="201CB184" w14:textId="77777777" w:rsidR="00842DB1" w:rsidRPr="00066E91" w:rsidRDefault="00842DB1" w:rsidP="00842DB1">
      <w:pPr>
        <w:rPr>
          <w:rFonts w:eastAsia="Times New Roman"/>
          <w:sz w:val="28"/>
        </w:rPr>
      </w:pPr>
    </w:p>
    <w:p w14:paraId="07D2DF96" w14:textId="77777777"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6880" behindDoc="0" locked="0" layoutInCell="1" allowOverlap="1" wp14:anchorId="4D45CD11" wp14:editId="09D8D5F4">
                <wp:simplePos x="0" y="0"/>
                <wp:positionH relativeFrom="column">
                  <wp:posOffset>201295</wp:posOffset>
                </wp:positionH>
                <wp:positionV relativeFrom="paragraph">
                  <wp:posOffset>61558</wp:posOffset>
                </wp:positionV>
                <wp:extent cx="2894330" cy="290195"/>
                <wp:effectExtent l="0" t="0" r="0" b="0"/>
                <wp:wrapNone/>
                <wp:docPr id="939" name="Rechteck 939"/>
                <wp:cNvGraphicFramePr/>
                <a:graphic xmlns:a="http://schemas.openxmlformats.org/drawingml/2006/main">
                  <a:graphicData uri="http://schemas.microsoft.com/office/word/2010/wordprocessingShape">
                    <wps:wsp>
                      <wps:cNvSpPr/>
                      <wps:spPr>
                        <a:xfrm>
                          <a:off x="0" y="0"/>
                          <a:ext cx="2894330" cy="2901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C1F527" w14:textId="77777777" w:rsidR="003620B0" w:rsidRPr="00ED507B" w:rsidRDefault="003620B0" w:rsidP="00842DB1">
                            <w:pPr>
                              <w:pStyle w:val="Textfelder"/>
                            </w:pPr>
                            <w:r>
                              <w:t>Private 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5CD11" id="Rechteck 939" o:spid="_x0000_s1077" style="position:absolute;left:0;text-align:left;margin-left:15.85pt;margin-top:4.85pt;width:227.9pt;height:22.85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" filled="f" stroked="f">
                <v:textbox>
                  <w:txbxContent>
                    <w:p w14:paraId="74C1F527" w14:textId="77777777" w:rsidR="003620B0" w:rsidRPr="00ED507B" w:rsidRDefault="003620B0" w:rsidP="00842DB1">
                      <w:pPr>
                        <w:pStyle w:val="Textfelder"/>
                      </w:pPr>
                      <w:r>
                        <w:t>Private Haftpflichtversicherung</w:t>
                      </w:r>
                    </w:p>
                  </w:txbxContent>
                </v:textbox>
              </v:rect>
            </w:pict>
          </mc:Fallback>
        </mc:AlternateContent>
      </w:r>
    </w:p>
    <w:p w14:paraId="3FD82DAC" w14:textId="77777777" w:rsidR="00842DB1" w:rsidRPr="00066E91" w:rsidRDefault="00842DB1" w:rsidP="00842DB1">
      <w:pPr>
        <w:rPr>
          <w:rFonts w:eastAsia="Times New Roman"/>
          <w:sz w:val="28"/>
        </w:rPr>
      </w:pPr>
    </w:p>
    <w:p w14:paraId="635CF174" w14:textId="77777777" w:rsidR="00842DB1" w:rsidRPr="00066E91" w:rsidRDefault="00842DB1" w:rsidP="00842DB1">
      <w:pPr>
        <w:rPr>
          <w:rFonts w:eastAsia="Times New Roman"/>
          <w:sz w:val="28"/>
        </w:rPr>
      </w:pPr>
    </w:p>
    <w:p w14:paraId="7FA7E466" w14:textId="77777777" w:rsidR="00842DB1" w:rsidRPr="00066E91" w:rsidRDefault="001F2019" w:rsidP="00842DB1">
      <w:pPr>
        <w:rPr>
          <w:rFonts w:eastAsia="Times New Roman"/>
          <w:sz w:val="28"/>
        </w:rPr>
      </w:pPr>
      <w:r>
        <w:rPr>
          <w:rFonts w:eastAsia="Times New Roman"/>
          <w:noProof/>
        </w:rPr>
        <mc:AlternateContent>
          <mc:Choice Requires="wps">
            <w:drawing>
              <wp:anchor distT="0" distB="0" distL="114300" distR="114300" simplePos="0" relativeHeight="251382784" behindDoc="0" locked="0" layoutInCell="1" allowOverlap="1" wp14:anchorId="5E949DC6" wp14:editId="06758E40">
                <wp:simplePos x="0" y="0"/>
                <wp:positionH relativeFrom="column">
                  <wp:posOffset>3545840</wp:posOffset>
                </wp:positionH>
                <wp:positionV relativeFrom="paragraph">
                  <wp:posOffset>233045</wp:posOffset>
                </wp:positionV>
                <wp:extent cx="2893060" cy="1835785"/>
                <wp:effectExtent l="19050" t="19050" r="40640" b="50165"/>
                <wp:wrapNone/>
                <wp:docPr id="946" name="Rechteck 946"/>
                <wp:cNvGraphicFramePr/>
                <a:graphic xmlns:a="http://schemas.openxmlformats.org/drawingml/2006/main">
                  <a:graphicData uri="http://schemas.microsoft.com/office/word/2010/wordprocessingShape">
                    <wps:wsp>
                      <wps:cNvSpPr/>
                      <wps:spPr>
                        <a:xfrm>
                          <a:off x="0" y="0"/>
                          <a:ext cx="2893060" cy="1835785"/>
                        </a:xfrm>
                        <a:custGeom>
                          <a:avLst/>
                          <a:gdLst>
                            <a:gd name="connsiteX0" fmla="*/ 0 w 2893060"/>
                            <a:gd name="connsiteY0" fmla="*/ 0 h 1835785"/>
                            <a:gd name="connsiteX1" fmla="*/ 549681 w 2893060"/>
                            <a:gd name="connsiteY1" fmla="*/ 0 h 1835785"/>
                            <a:gd name="connsiteX2" fmla="*/ 1099363 w 2893060"/>
                            <a:gd name="connsiteY2" fmla="*/ 0 h 1835785"/>
                            <a:gd name="connsiteX3" fmla="*/ 1620114 w 2893060"/>
                            <a:gd name="connsiteY3" fmla="*/ 0 h 1835785"/>
                            <a:gd name="connsiteX4" fmla="*/ 2198726 w 2893060"/>
                            <a:gd name="connsiteY4" fmla="*/ 0 h 1835785"/>
                            <a:gd name="connsiteX5" fmla="*/ 2893060 w 2893060"/>
                            <a:gd name="connsiteY5" fmla="*/ 0 h 1835785"/>
                            <a:gd name="connsiteX6" fmla="*/ 2893060 w 2893060"/>
                            <a:gd name="connsiteY6" fmla="*/ 575213 h 1835785"/>
                            <a:gd name="connsiteX7" fmla="*/ 2893060 w 2893060"/>
                            <a:gd name="connsiteY7" fmla="*/ 1205499 h 1835785"/>
                            <a:gd name="connsiteX8" fmla="*/ 2893060 w 2893060"/>
                            <a:gd name="connsiteY8" fmla="*/ 1835785 h 1835785"/>
                            <a:gd name="connsiteX9" fmla="*/ 2343379 w 2893060"/>
                            <a:gd name="connsiteY9" fmla="*/ 1835785 h 1835785"/>
                            <a:gd name="connsiteX10" fmla="*/ 1822628 w 2893060"/>
                            <a:gd name="connsiteY10" fmla="*/ 1835785 h 1835785"/>
                            <a:gd name="connsiteX11" fmla="*/ 1272946 w 2893060"/>
                            <a:gd name="connsiteY11" fmla="*/ 1835785 h 1835785"/>
                            <a:gd name="connsiteX12" fmla="*/ 781126 w 2893060"/>
                            <a:gd name="connsiteY12" fmla="*/ 1835785 h 1835785"/>
                            <a:gd name="connsiteX13" fmla="*/ 0 w 2893060"/>
                            <a:gd name="connsiteY13" fmla="*/ 1835785 h 1835785"/>
                            <a:gd name="connsiteX14" fmla="*/ 0 w 2893060"/>
                            <a:gd name="connsiteY14" fmla="*/ 1242215 h 1835785"/>
                            <a:gd name="connsiteX15" fmla="*/ 0 w 2893060"/>
                            <a:gd name="connsiteY15" fmla="*/ 648644 h 1835785"/>
                            <a:gd name="connsiteX16" fmla="*/ 0 w 2893060"/>
                            <a:gd name="connsiteY16" fmla="*/ 0 h 1835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93060" h="1835785" fill="none" extrusionOk="0">
                              <a:moveTo>
                                <a:pt x="0" y="0"/>
                              </a:moveTo>
                              <a:cubicBezTo>
                                <a:pt x="245702" y="13588"/>
                                <a:pt x="305470" y="6531"/>
                                <a:pt x="549681" y="0"/>
                              </a:cubicBezTo>
                              <a:cubicBezTo>
                                <a:pt x="793892" y="-6531"/>
                                <a:pt x="862905" y="-17077"/>
                                <a:pt x="1099363" y="0"/>
                              </a:cubicBezTo>
                              <a:cubicBezTo>
                                <a:pt x="1335821" y="17077"/>
                                <a:pt x="1501720" y="-12342"/>
                                <a:pt x="1620114" y="0"/>
                              </a:cubicBezTo>
                              <a:cubicBezTo>
                                <a:pt x="1738508" y="12342"/>
                                <a:pt x="2070350" y="7448"/>
                                <a:pt x="2198726" y="0"/>
                              </a:cubicBezTo>
                              <a:cubicBezTo>
                                <a:pt x="2327102" y="-7448"/>
                                <a:pt x="2626159" y="-19894"/>
                                <a:pt x="2893060" y="0"/>
                              </a:cubicBezTo>
                              <a:cubicBezTo>
                                <a:pt x="2895486" y="160332"/>
                                <a:pt x="2890917" y="308036"/>
                                <a:pt x="2893060" y="575213"/>
                              </a:cubicBezTo>
                              <a:cubicBezTo>
                                <a:pt x="2895203" y="842390"/>
                                <a:pt x="2901430" y="922439"/>
                                <a:pt x="2893060" y="1205499"/>
                              </a:cubicBezTo>
                              <a:cubicBezTo>
                                <a:pt x="2884690" y="1488559"/>
                                <a:pt x="2913417" y="1580594"/>
                                <a:pt x="2893060" y="1835785"/>
                              </a:cubicBezTo>
                              <a:cubicBezTo>
                                <a:pt x="2660505" y="1823458"/>
                                <a:pt x="2572889" y="1823163"/>
                                <a:pt x="2343379" y="1835785"/>
                              </a:cubicBezTo>
                              <a:cubicBezTo>
                                <a:pt x="2113869" y="1848407"/>
                                <a:pt x="2027809" y="1819942"/>
                                <a:pt x="1822628" y="1835785"/>
                              </a:cubicBezTo>
                              <a:cubicBezTo>
                                <a:pt x="1617447" y="1851628"/>
                                <a:pt x="1525216" y="1858977"/>
                                <a:pt x="1272946" y="1835785"/>
                              </a:cubicBezTo>
                              <a:cubicBezTo>
                                <a:pt x="1020676" y="1812593"/>
                                <a:pt x="925076" y="1814117"/>
                                <a:pt x="781126" y="1835785"/>
                              </a:cubicBezTo>
                              <a:cubicBezTo>
                                <a:pt x="637176" y="1857453"/>
                                <a:pt x="169372" y="1871220"/>
                                <a:pt x="0" y="1835785"/>
                              </a:cubicBezTo>
                              <a:cubicBezTo>
                                <a:pt x="20357" y="1679671"/>
                                <a:pt x="18872" y="1535624"/>
                                <a:pt x="0" y="1242215"/>
                              </a:cubicBezTo>
                              <a:cubicBezTo>
                                <a:pt x="-18872" y="948806"/>
                                <a:pt x="-11722" y="918109"/>
                                <a:pt x="0" y="648644"/>
                              </a:cubicBezTo>
                              <a:cubicBezTo>
                                <a:pt x="11722" y="379179"/>
                                <a:pt x="-11353" y="315553"/>
                                <a:pt x="0" y="0"/>
                              </a:cubicBezTo>
                              <a:close/>
                            </a:path>
                            <a:path w="2893060" h="1835785" stroke="0" extrusionOk="0">
                              <a:moveTo>
                                <a:pt x="0" y="0"/>
                              </a:moveTo>
                              <a:cubicBezTo>
                                <a:pt x="180502" y="-25354"/>
                                <a:pt x="411162" y="15338"/>
                                <a:pt x="578612" y="0"/>
                              </a:cubicBezTo>
                              <a:cubicBezTo>
                                <a:pt x="746062" y="-15338"/>
                                <a:pt x="922361" y="-3197"/>
                                <a:pt x="1215085" y="0"/>
                              </a:cubicBezTo>
                              <a:cubicBezTo>
                                <a:pt x="1507809" y="3197"/>
                                <a:pt x="1688747" y="31452"/>
                                <a:pt x="1851558" y="0"/>
                              </a:cubicBezTo>
                              <a:cubicBezTo>
                                <a:pt x="2014369" y="-31452"/>
                                <a:pt x="2654255" y="-33281"/>
                                <a:pt x="2893060" y="0"/>
                              </a:cubicBezTo>
                              <a:cubicBezTo>
                                <a:pt x="2881364" y="251914"/>
                                <a:pt x="2888164" y="328615"/>
                                <a:pt x="2893060" y="648644"/>
                              </a:cubicBezTo>
                              <a:cubicBezTo>
                                <a:pt x="2897956" y="968673"/>
                                <a:pt x="2888827" y="1029420"/>
                                <a:pt x="2893060" y="1260572"/>
                              </a:cubicBezTo>
                              <a:cubicBezTo>
                                <a:pt x="2897293" y="1491724"/>
                                <a:pt x="2903129" y="1666433"/>
                                <a:pt x="2893060" y="1835785"/>
                              </a:cubicBezTo>
                              <a:cubicBezTo>
                                <a:pt x="2729311" y="1807331"/>
                                <a:pt x="2510290" y="1841621"/>
                                <a:pt x="2256587" y="1835785"/>
                              </a:cubicBezTo>
                              <a:cubicBezTo>
                                <a:pt x="2002884" y="1829949"/>
                                <a:pt x="2007602" y="1843279"/>
                                <a:pt x="1764767" y="1835785"/>
                              </a:cubicBezTo>
                              <a:cubicBezTo>
                                <a:pt x="1521932" y="1828291"/>
                                <a:pt x="1389593" y="1859546"/>
                                <a:pt x="1244016" y="1835785"/>
                              </a:cubicBezTo>
                              <a:cubicBezTo>
                                <a:pt x="1098439" y="1812024"/>
                                <a:pt x="971515" y="1855517"/>
                                <a:pt x="752196" y="1835785"/>
                              </a:cubicBezTo>
                              <a:cubicBezTo>
                                <a:pt x="532877" y="1816053"/>
                                <a:pt x="158722" y="1853103"/>
                                <a:pt x="0" y="1835785"/>
                              </a:cubicBezTo>
                              <a:cubicBezTo>
                                <a:pt x="11576" y="1633142"/>
                                <a:pt x="-22802" y="1330916"/>
                                <a:pt x="0" y="1187141"/>
                              </a:cubicBezTo>
                              <a:cubicBezTo>
                                <a:pt x="22802" y="1043366"/>
                                <a:pt x="-29072" y="746847"/>
                                <a:pt x="0" y="538497"/>
                              </a:cubicBezTo>
                              <a:cubicBezTo>
                                <a:pt x="29072" y="330147"/>
                                <a:pt x="-21914" y="159663"/>
                                <a:pt x="0" y="0"/>
                              </a:cubicBezTo>
                              <a:close/>
                            </a:path>
                          </a:pathLst>
                        </a:custGeom>
                        <a:ln w="6350">
                          <a:extLst>
                            <a:ext uri="{C807C97D-BFC1-408E-A445-0C87EB9F89A2}">
                              <ask:lineSketchStyleProps xmlns:ask="http://schemas.microsoft.com/office/drawing/2018/sketchyshapes" sd="1179279635">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3EEFD1F" w14:textId="77777777" w:rsidR="003620B0" w:rsidRDefault="003620B0" w:rsidP="00626146">
                            <w:pPr>
                              <w:pStyle w:val="Textfelder"/>
                            </w:pPr>
                            <w:r>
                              <w:t>Möbel, Kleidung, Schmuck und andere Gegenstände im eigenen Haus / in der eigenen Wohnung sind vor Diebstahl, Leitungswasserschaden und Brand geschützt</w:t>
                            </w:r>
                            <w:r w:rsidRPr="00571E8B">
                              <w:t>.</w:t>
                            </w:r>
                          </w:p>
                          <w:p w14:paraId="62718133" w14:textId="77777777" w:rsidR="003620B0" w:rsidRDefault="003620B0" w:rsidP="00842DB1">
                            <w:pPr>
                              <w:pStyle w:val="Textfelder"/>
                            </w:pPr>
                          </w:p>
                          <w:p w14:paraId="377673CB" w14:textId="77777777" w:rsidR="003620B0" w:rsidRDefault="003620B0"/>
                          <w:p w14:paraId="56450CA9"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32038809" w14:textId="77777777" w:rsidR="003620B0" w:rsidRDefault="003620B0" w:rsidP="00842DB1">
                            <w:pPr>
                              <w:pStyle w:val="Textfelder"/>
                            </w:pPr>
                          </w:p>
                          <w:p w14:paraId="4C86968A" w14:textId="77777777" w:rsidR="003620B0" w:rsidRDefault="003620B0"/>
                          <w:p w14:paraId="6249FABB"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4B24C687" w14:textId="77777777" w:rsidR="003620B0" w:rsidRDefault="003620B0" w:rsidP="00842DB1">
                            <w:pPr>
                              <w:pStyle w:val="Textfelder"/>
                            </w:pPr>
                          </w:p>
                          <w:p w14:paraId="5CE106C7" w14:textId="77777777" w:rsidR="003620B0" w:rsidRDefault="003620B0"/>
                          <w:p w14:paraId="3FCDE30C"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588C2CA2" w14:textId="77777777" w:rsidR="003620B0" w:rsidRDefault="003620B0" w:rsidP="00842DB1">
                            <w:pPr>
                              <w:pStyle w:val="Textfeld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E949DC6" id="Rechteck 946" o:spid="_x0000_s1078" style="position:absolute;left:0;text-align:left;margin-left:279.2pt;margin-top:18.35pt;width:227.8pt;height:144.55pt;z-index:25138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8357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" adj="-11796480,,5400" path="m,nfc245702,13588,305470,6531,549681,v244211,-6531,313224,-17077,549682,c1335821,17077,1501720,-12342,1620114,v118394,12342,450236,7448,578612,c2327102,-7448,2626159,-19894,2893060,v2426,160332,-2143,308036,,575213c2895203,842390,2901430,922439,2893060,1205499v-8370,283060,20357,375095,,630286c2660505,1823458,2572889,1823163,2343379,1835785v-229510,12622,-315570,-15843,-520751,c1617447,1851628,1525216,1858977,1272946,1835785v-252270,-23192,-347870,-21668,-491820,c637176,1857453,169372,1871220,,1835785,20357,1679671,18872,1535624,,1242215,-18872,948806,-11722,918109,,648644,11722,379179,-11353,315553,,xem,nsc180502,-25354,411162,15338,578612,v167450,-15338,343749,-3197,636473,c1507809,3197,1688747,31452,1851558,v162811,-31452,802697,-33281,1041502,c2881364,251914,2888164,328615,2893060,648644v4896,320029,-4233,380776,,611928c2897293,1491724,2903129,1666433,2893060,1835785v-163749,-28454,-382770,5836,-636473,c2002884,1829949,2007602,1843279,1764767,1835785v-242835,-7494,-375174,23761,-520751,c1098439,1812024,971515,1855517,752196,1835785v-219319,-19732,-593474,17318,-752196,c11576,1633142,-22802,1330916,,1187141,22802,1043366,-29072,746847,,538497,29072,330147,-21914,159663,,xe" fillcolor="white [3201]" strokecolor="black [3200]" strokeweight=".5pt">
                <v:stroke joinstyle="miter"/>
                <v:formulas/>
                <v:path arrowok="t" o:extrusionok="f" o:connecttype="custom" o:connectlocs="0,0;549681,0;1099363,0;1620114,0;2198726,0;2893060,0;2893060,575213;2893060,1205499;2893060,1835785;2343379,1835785;1822628,1835785;1272946,1835785;781126,1835785;0,1835785;0,1242215;0,648644;0,0" o:connectangles="0,0,0,0,0,0,0,0,0,0,0,0,0,0,0,0,0" textboxrect="0,0,2893060,1835785"/>
                <v:textbox>
                  <w:txbxContent>
                    <w:p w14:paraId="63EEFD1F" w14:textId="77777777" w:rsidR="003620B0" w:rsidRDefault="003620B0" w:rsidP="00626146">
                      <w:pPr>
                        <w:pStyle w:val="Textfelder"/>
                      </w:pPr>
                      <w:r>
                        <w:t>Möbel, Kleidung, Schmuck und andere Gegenstände im eigenen Haus / in der eigenen Wohnung sind vor Diebstahl, Leitungswasserschaden und Brand geschützt</w:t>
                      </w:r>
                      <w:r w:rsidRPr="00571E8B">
                        <w:t>.</w:t>
                      </w:r>
                    </w:p>
                    <w:p w14:paraId="62718133" w14:textId="77777777" w:rsidR="003620B0" w:rsidRDefault="003620B0" w:rsidP="00842DB1">
                      <w:pPr>
                        <w:pStyle w:val="Textfelder"/>
                      </w:pPr>
                    </w:p>
                    <w:p w14:paraId="377673CB" w14:textId="77777777" w:rsidR="003620B0" w:rsidRDefault="003620B0"/>
                    <w:p w14:paraId="56450CA9"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32038809" w14:textId="77777777" w:rsidR="003620B0" w:rsidRDefault="003620B0" w:rsidP="00842DB1">
                      <w:pPr>
                        <w:pStyle w:val="Textfelder"/>
                      </w:pPr>
                    </w:p>
                    <w:p w14:paraId="4C86968A" w14:textId="77777777" w:rsidR="003620B0" w:rsidRDefault="003620B0"/>
                    <w:p w14:paraId="6249FABB"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4B24C687" w14:textId="77777777" w:rsidR="003620B0" w:rsidRDefault="003620B0" w:rsidP="00842DB1">
                      <w:pPr>
                        <w:pStyle w:val="Textfelder"/>
                      </w:pPr>
                    </w:p>
                    <w:p w14:paraId="5CE106C7" w14:textId="77777777" w:rsidR="003620B0" w:rsidRDefault="003620B0"/>
                    <w:p w14:paraId="3FCDE30C"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588C2CA2" w14:textId="77777777" w:rsidR="003620B0" w:rsidRDefault="003620B0" w:rsidP="00842DB1">
                      <w:pPr>
                        <w:pStyle w:val="Textfelder"/>
                      </w:pPr>
                    </w:p>
                  </w:txbxContent>
                </v:textbox>
              </v:shape>
            </w:pict>
          </mc:Fallback>
        </mc:AlternateContent>
      </w:r>
    </w:p>
    <w:p w14:paraId="66F22785" w14:textId="77777777" w:rsidR="00842DB1" w:rsidRPr="00066E91" w:rsidRDefault="00842DB1" w:rsidP="00842DB1">
      <w:pPr>
        <w:rPr>
          <w:rFonts w:eastAsia="Times New Roman"/>
          <w:sz w:val="28"/>
        </w:rPr>
      </w:pPr>
    </w:p>
    <w:p w14:paraId="72E30CEE" w14:textId="77777777" w:rsidR="00842DB1" w:rsidRPr="00066E91" w:rsidRDefault="00842DB1" w:rsidP="00842DB1">
      <w:pPr>
        <w:rPr>
          <w:rFonts w:eastAsia="Times New Roman"/>
          <w:sz w:val="28"/>
        </w:rPr>
      </w:pPr>
    </w:p>
    <w:p w14:paraId="0B73EAB8" w14:textId="77777777"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7904" behindDoc="0" locked="0" layoutInCell="1" allowOverlap="1" wp14:anchorId="66DECE24" wp14:editId="0C973152">
                <wp:simplePos x="0" y="0"/>
                <wp:positionH relativeFrom="column">
                  <wp:posOffset>201893</wp:posOffset>
                </wp:positionH>
                <wp:positionV relativeFrom="paragraph">
                  <wp:posOffset>39745</wp:posOffset>
                </wp:positionV>
                <wp:extent cx="2894330" cy="398032"/>
                <wp:effectExtent l="0" t="0" r="0" b="2540"/>
                <wp:wrapNone/>
                <wp:docPr id="945" name="Rechteck 945"/>
                <wp:cNvGraphicFramePr/>
                <a:graphic xmlns:a="http://schemas.openxmlformats.org/drawingml/2006/main">
                  <a:graphicData uri="http://schemas.microsoft.com/office/word/2010/wordprocessingShape">
                    <wps:wsp>
                      <wps:cNvSpPr/>
                      <wps:spPr>
                        <a:xfrm>
                          <a:off x="0" y="0"/>
                          <a:ext cx="2894330" cy="39803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21C5665" w14:textId="77777777" w:rsidR="003620B0" w:rsidRDefault="003620B0" w:rsidP="00842DB1">
                            <w:pPr>
                              <w:pStyle w:val="Textfelder"/>
                            </w:pPr>
                            <w:r>
                              <w:t>Kfz-Haftpflichtversicherung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ECE24" id="Rechteck 945" o:spid="_x0000_s1079" style="position:absolute;left:0;text-align:left;margin-left:15.9pt;margin-top:3.15pt;width:227.9pt;height:31.35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" filled="f" stroked="f">
                <v:textbox>
                  <w:txbxContent>
                    <w:p w14:paraId="521C5665" w14:textId="77777777" w:rsidR="003620B0" w:rsidRDefault="003620B0" w:rsidP="00842DB1">
                      <w:pPr>
                        <w:pStyle w:val="Textfelder"/>
                      </w:pPr>
                      <w:r>
                        <w:t>Kfz-Haftpflichtversicherung</w:t>
                      </w:r>
                    </w:p>
                  </w:txbxContent>
                </v:textbox>
              </v:rect>
            </w:pict>
          </mc:Fallback>
        </mc:AlternateContent>
      </w:r>
    </w:p>
    <w:p w14:paraId="790049D1" w14:textId="77777777" w:rsidR="00842DB1" w:rsidRPr="00066E91" w:rsidRDefault="00842DB1" w:rsidP="00842DB1">
      <w:pPr>
        <w:rPr>
          <w:rFonts w:eastAsia="Times New Roman"/>
          <w:sz w:val="28"/>
        </w:rPr>
      </w:pPr>
      <w:r>
        <w:rPr>
          <w:rFonts w:eastAsia="Times New Roman"/>
          <w:noProof/>
          <w:sz w:val="28"/>
        </w:rPr>
        <mc:AlternateContent>
          <mc:Choice Requires="wps">
            <w:drawing>
              <wp:anchor distT="0" distB="0" distL="114300" distR="114300" simplePos="0" relativeHeight="251395072" behindDoc="0" locked="0" layoutInCell="1" allowOverlap="1" wp14:anchorId="1F4BBC08" wp14:editId="37793CF3">
                <wp:simplePos x="0" y="0"/>
                <wp:positionH relativeFrom="column">
                  <wp:posOffset>2269489</wp:posOffset>
                </wp:positionH>
                <wp:positionV relativeFrom="paragraph">
                  <wp:posOffset>6350</wp:posOffset>
                </wp:positionV>
                <wp:extent cx="1171575" cy="1514475"/>
                <wp:effectExtent l="0" t="0" r="66675" b="47625"/>
                <wp:wrapNone/>
                <wp:docPr id="198" name="Gerade Verbindung mit Pfeil 198"/>
                <wp:cNvGraphicFramePr/>
                <a:graphic xmlns:a="http://schemas.openxmlformats.org/drawingml/2006/main">
                  <a:graphicData uri="http://schemas.microsoft.com/office/word/2010/wordprocessingShape">
                    <wps:wsp>
                      <wps:cNvCnPr/>
                      <wps:spPr>
                        <a:xfrm>
                          <a:off x="0" y="0"/>
                          <a:ext cx="1171575" cy="1514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68C96" id="Gerade Verbindung mit Pfeil 198" o:spid="_x0000_s1026" type="#_x0000_t32" style="position:absolute;margin-left:178.7pt;margin-top:.5pt;width:92.25pt;height:119.2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" strokecolor="black [3040]">
                <v:stroke endarrow="block"/>
              </v:shape>
            </w:pict>
          </mc:Fallback>
        </mc:AlternateContent>
      </w:r>
    </w:p>
    <w:p w14:paraId="1B1CC0E1" w14:textId="77777777" w:rsidR="00842DB1" w:rsidRPr="00066E91" w:rsidRDefault="00842DB1" w:rsidP="00842DB1">
      <w:pPr>
        <w:rPr>
          <w:rFonts w:eastAsia="Times New Roman"/>
          <w:sz w:val="28"/>
        </w:rPr>
      </w:pPr>
    </w:p>
    <w:p w14:paraId="39202538" w14:textId="77777777" w:rsidR="00842DB1" w:rsidRPr="00066E91" w:rsidRDefault="00842DB1" w:rsidP="00842DB1">
      <w:pPr>
        <w:rPr>
          <w:rFonts w:eastAsia="Times New Roman"/>
          <w:sz w:val="28"/>
        </w:rPr>
      </w:pPr>
    </w:p>
    <w:p w14:paraId="2140B900" w14:textId="77777777" w:rsidR="00842DB1" w:rsidRPr="00066E91" w:rsidRDefault="00842DB1" w:rsidP="00842DB1">
      <w:pPr>
        <w:rPr>
          <w:rFonts w:eastAsia="Times New Roman"/>
          <w:sz w:val="28"/>
        </w:rPr>
      </w:pPr>
      <w:r>
        <w:rPr>
          <w:rFonts w:eastAsia="Times New Roman"/>
          <w:noProof/>
        </w:rPr>
        <mc:AlternateContent>
          <mc:Choice Requires="wps">
            <w:drawing>
              <wp:anchor distT="0" distB="0" distL="114300" distR="114300" simplePos="0" relativeHeight="251383808" behindDoc="0" locked="0" layoutInCell="1" allowOverlap="1" wp14:anchorId="4123F90A" wp14:editId="1C15C868">
                <wp:simplePos x="0" y="0"/>
                <wp:positionH relativeFrom="column">
                  <wp:posOffset>3536315</wp:posOffset>
                </wp:positionH>
                <wp:positionV relativeFrom="paragraph">
                  <wp:posOffset>97790</wp:posOffset>
                </wp:positionV>
                <wp:extent cx="2894400" cy="1260000"/>
                <wp:effectExtent l="19050" t="19050" r="58420" b="35560"/>
                <wp:wrapNone/>
                <wp:docPr id="948" name="Rechteck 948"/>
                <wp:cNvGraphicFramePr/>
                <a:graphic xmlns:a="http://schemas.openxmlformats.org/drawingml/2006/main">
                  <a:graphicData uri="http://schemas.microsoft.com/office/word/2010/wordprocessingShape">
                    <wps:wsp>
                      <wps:cNvSpPr/>
                      <wps:spPr>
                        <a:xfrm>
                          <a:off x="0" y="0"/>
                          <a:ext cx="2894400" cy="1260000"/>
                        </a:xfrm>
                        <a:custGeom>
                          <a:avLst/>
                          <a:gdLst>
                            <a:gd name="connsiteX0" fmla="*/ 0 w 2894400"/>
                            <a:gd name="connsiteY0" fmla="*/ 0 h 1260000"/>
                            <a:gd name="connsiteX1" fmla="*/ 549936 w 2894400"/>
                            <a:gd name="connsiteY1" fmla="*/ 0 h 1260000"/>
                            <a:gd name="connsiteX2" fmla="*/ 1041984 w 2894400"/>
                            <a:gd name="connsiteY2" fmla="*/ 0 h 1260000"/>
                            <a:gd name="connsiteX3" fmla="*/ 1649808 w 2894400"/>
                            <a:gd name="connsiteY3" fmla="*/ 0 h 1260000"/>
                            <a:gd name="connsiteX4" fmla="*/ 2286576 w 2894400"/>
                            <a:gd name="connsiteY4" fmla="*/ 0 h 1260000"/>
                            <a:gd name="connsiteX5" fmla="*/ 2894400 w 2894400"/>
                            <a:gd name="connsiteY5" fmla="*/ 0 h 1260000"/>
                            <a:gd name="connsiteX6" fmla="*/ 2894400 w 2894400"/>
                            <a:gd name="connsiteY6" fmla="*/ 592200 h 1260000"/>
                            <a:gd name="connsiteX7" fmla="*/ 2894400 w 2894400"/>
                            <a:gd name="connsiteY7" fmla="*/ 1260000 h 1260000"/>
                            <a:gd name="connsiteX8" fmla="*/ 2344464 w 2894400"/>
                            <a:gd name="connsiteY8" fmla="*/ 1260000 h 1260000"/>
                            <a:gd name="connsiteX9" fmla="*/ 1852416 w 2894400"/>
                            <a:gd name="connsiteY9" fmla="*/ 1260000 h 1260000"/>
                            <a:gd name="connsiteX10" fmla="*/ 1360368 w 2894400"/>
                            <a:gd name="connsiteY10" fmla="*/ 1260000 h 1260000"/>
                            <a:gd name="connsiteX11" fmla="*/ 810432 w 2894400"/>
                            <a:gd name="connsiteY11" fmla="*/ 1260000 h 1260000"/>
                            <a:gd name="connsiteX12" fmla="*/ 0 w 2894400"/>
                            <a:gd name="connsiteY12" fmla="*/ 1260000 h 1260000"/>
                            <a:gd name="connsiteX13" fmla="*/ 0 w 2894400"/>
                            <a:gd name="connsiteY13" fmla="*/ 630000 h 1260000"/>
                            <a:gd name="connsiteX14" fmla="*/ 0 w 2894400"/>
                            <a:gd name="connsiteY14" fmla="*/ 0 h 12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4400" h="1260000" fill="none" extrusionOk="0">
                              <a:moveTo>
                                <a:pt x="0" y="0"/>
                              </a:moveTo>
                              <a:cubicBezTo>
                                <a:pt x="177885" y="-4845"/>
                                <a:pt x="403297" y="-12756"/>
                                <a:pt x="549936" y="0"/>
                              </a:cubicBezTo>
                              <a:cubicBezTo>
                                <a:pt x="696575" y="12756"/>
                                <a:pt x="926684" y="23345"/>
                                <a:pt x="1041984" y="0"/>
                              </a:cubicBezTo>
                              <a:cubicBezTo>
                                <a:pt x="1157284" y="-23345"/>
                                <a:pt x="1421225" y="14507"/>
                                <a:pt x="1649808" y="0"/>
                              </a:cubicBezTo>
                              <a:cubicBezTo>
                                <a:pt x="1878391" y="-14507"/>
                                <a:pt x="2034350" y="10148"/>
                                <a:pt x="2286576" y="0"/>
                              </a:cubicBezTo>
                              <a:cubicBezTo>
                                <a:pt x="2538802" y="-10148"/>
                                <a:pt x="2753021" y="-22041"/>
                                <a:pt x="2894400" y="0"/>
                              </a:cubicBezTo>
                              <a:cubicBezTo>
                                <a:pt x="2923867" y="186546"/>
                                <a:pt x="2922900" y="318400"/>
                                <a:pt x="2894400" y="592200"/>
                              </a:cubicBezTo>
                              <a:cubicBezTo>
                                <a:pt x="2865900" y="866000"/>
                                <a:pt x="2898018" y="1061569"/>
                                <a:pt x="2894400" y="1260000"/>
                              </a:cubicBezTo>
                              <a:cubicBezTo>
                                <a:pt x="2773177" y="1269878"/>
                                <a:pt x="2558979" y="1235169"/>
                                <a:pt x="2344464" y="1260000"/>
                              </a:cubicBezTo>
                              <a:cubicBezTo>
                                <a:pt x="2129949" y="1284831"/>
                                <a:pt x="2042771" y="1252438"/>
                                <a:pt x="1852416" y="1260000"/>
                              </a:cubicBezTo>
                              <a:cubicBezTo>
                                <a:pt x="1662061" y="1267562"/>
                                <a:pt x="1597880" y="1241383"/>
                                <a:pt x="1360368" y="1260000"/>
                              </a:cubicBezTo>
                              <a:cubicBezTo>
                                <a:pt x="1122856" y="1278617"/>
                                <a:pt x="1021093" y="1244316"/>
                                <a:pt x="810432" y="1260000"/>
                              </a:cubicBezTo>
                              <a:cubicBezTo>
                                <a:pt x="599771" y="1275684"/>
                                <a:pt x="254044" y="1265978"/>
                                <a:pt x="0" y="1260000"/>
                              </a:cubicBezTo>
                              <a:cubicBezTo>
                                <a:pt x="18417" y="1051807"/>
                                <a:pt x="1596" y="866307"/>
                                <a:pt x="0" y="630000"/>
                              </a:cubicBezTo>
                              <a:cubicBezTo>
                                <a:pt x="-1596" y="393693"/>
                                <a:pt x="-30698" y="181293"/>
                                <a:pt x="0" y="0"/>
                              </a:cubicBezTo>
                              <a:close/>
                            </a:path>
                            <a:path w="2894400" h="1260000" stroke="0" extrusionOk="0">
                              <a:moveTo>
                                <a:pt x="0" y="0"/>
                              </a:moveTo>
                              <a:cubicBezTo>
                                <a:pt x="293158" y="-15809"/>
                                <a:pt x="479647" y="-31209"/>
                                <a:pt x="636768" y="0"/>
                              </a:cubicBezTo>
                              <a:cubicBezTo>
                                <a:pt x="793889" y="31209"/>
                                <a:pt x="1013317" y="-19280"/>
                                <a:pt x="1186704" y="0"/>
                              </a:cubicBezTo>
                              <a:cubicBezTo>
                                <a:pt x="1360091" y="19280"/>
                                <a:pt x="1456334" y="24180"/>
                                <a:pt x="1707696" y="0"/>
                              </a:cubicBezTo>
                              <a:cubicBezTo>
                                <a:pt x="1959058" y="-24180"/>
                                <a:pt x="2215789" y="20491"/>
                                <a:pt x="2344464" y="0"/>
                              </a:cubicBezTo>
                              <a:cubicBezTo>
                                <a:pt x="2473139" y="-20491"/>
                                <a:pt x="2692247" y="23114"/>
                                <a:pt x="2894400" y="0"/>
                              </a:cubicBezTo>
                              <a:cubicBezTo>
                                <a:pt x="2919103" y="166398"/>
                                <a:pt x="2915732" y="467951"/>
                                <a:pt x="2894400" y="617400"/>
                              </a:cubicBezTo>
                              <a:cubicBezTo>
                                <a:pt x="2873068" y="766849"/>
                                <a:pt x="2878007" y="990216"/>
                                <a:pt x="2894400" y="1260000"/>
                              </a:cubicBezTo>
                              <a:cubicBezTo>
                                <a:pt x="2739833" y="1288297"/>
                                <a:pt x="2462005" y="1236135"/>
                                <a:pt x="2315520" y="1260000"/>
                              </a:cubicBezTo>
                              <a:cubicBezTo>
                                <a:pt x="2169035" y="1283865"/>
                                <a:pt x="2045313" y="1253374"/>
                                <a:pt x="1823472" y="1260000"/>
                              </a:cubicBezTo>
                              <a:cubicBezTo>
                                <a:pt x="1601631" y="1266626"/>
                                <a:pt x="1434341" y="1268087"/>
                                <a:pt x="1186704" y="1260000"/>
                              </a:cubicBezTo>
                              <a:cubicBezTo>
                                <a:pt x="939067" y="1251913"/>
                                <a:pt x="745237" y="1290982"/>
                                <a:pt x="549936" y="1260000"/>
                              </a:cubicBezTo>
                              <a:cubicBezTo>
                                <a:pt x="354635" y="1229018"/>
                                <a:pt x="174337" y="1249479"/>
                                <a:pt x="0" y="1260000"/>
                              </a:cubicBezTo>
                              <a:cubicBezTo>
                                <a:pt x="-27978" y="1048610"/>
                                <a:pt x="-13694" y="798680"/>
                                <a:pt x="0" y="642600"/>
                              </a:cubicBezTo>
                              <a:cubicBezTo>
                                <a:pt x="13694" y="486520"/>
                                <a:pt x="15028" y="243917"/>
                                <a:pt x="0" y="0"/>
                              </a:cubicBezTo>
                              <a:close/>
                            </a:path>
                          </a:pathLst>
                        </a:custGeom>
                        <a:ln w="6350">
                          <a:extLst>
                            <a:ext uri="{C807C97D-BFC1-408E-A445-0C87EB9F89A2}">
                              <ask:lineSketchStyleProps xmlns:ask="http://schemas.microsoft.com/office/drawing/2018/sketchyshapes" sd="4135675228">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27C4F859" w14:textId="77777777" w:rsidR="003620B0" w:rsidRDefault="003620B0" w:rsidP="002E0661">
                            <w:pPr>
                              <w:pStyle w:val="Textfelder"/>
                            </w:pPr>
                            <w:r w:rsidRPr="00571E8B">
                              <w:t xml:space="preserve">Schäden werden übernommen, die andere Verkehrsteilnehmer durch </w:t>
                            </w:r>
                            <w:r>
                              <w:t>einen Unfall erleiden, der von mir verursacht wurde.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3F90A" id="Rechteck 948" o:spid="_x0000_s1080" style="position:absolute;left:0;text-align:left;margin-left:278.45pt;margin-top:7.7pt;width:227.9pt;height:99.2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94400,12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" adj="-11796480,,5400" path="m,nfc177885,-4845,403297,-12756,549936,v146639,12756,376748,23345,492048,c1157284,-23345,1421225,14507,1649808,v228583,-14507,384542,10148,636768,c2538802,-10148,2753021,-22041,2894400,v29467,186546,28500,318400,,592200c2865900,866000,2898018,1061569,2894400,1260000v-121223,9878,-335421,-24831,-549936,c2129949,1284831,2042771,1252438,1852416,1260000v-190355,7562,-254536,-18617,-492048,c1122856,1278617,1021093,1244316,810432,1260000v-210661,15684,-556388,5978,-810432,c18417,1051807,1596,866307,,630000,-1596,393693,-30698,181293,,xem,nsc293158,-15809,479647,-31209,636768,v157121,31209,376549,-19280,549936,c1360091,19280,1456334,24180,1707696,v251362,-24180,508093,20491,636768,c2473139,-20491,2692247,23114,2894400,v24703,166398,21332,467951,,617400c2873068,766849,2878007,990216,2894400,1260000v-154567,28297,-432395,-23865,-578880,c2169035,1283865,2045313,1253374,1823472,1260000v-221841,6626,-389131,8087,-636768,c939067,1251913,745237,1290982,549936,1260000,354635,1229018,174337,1249479,,1260000,-27978,1048610,-13694,798680,,642600,13694,486520,15028,243917,,xe" fillcolor="white [3201]" strokecolor="black [3200]" strokeweight=".5pt">
                <v:stroke joinstyle="miter"/>
                <v:formulas/>
                <v:path arrowok="t" o:extrusionok="f" o:connecttype="custom" o:connectlocs="0,0;549936,0;1041984,0;1649808,0;2286576,0;2894400,0;2894400,592200;2894400,1260000;2344464,1260000;1852416,1260000;1360368,1260000;810432,1260000;0,1260000;0,630000;0,0" o:connectangles="0,0,0,0,0,0,0,0,0,0,0,0,0,0,0" textboxrect="0,0,2894400,1260000"/>
                <v:textbox>
                  <w:txbxContent>
                    <w:p w14:paraId="27C4F859" w14:textId="77777777" w:rsidR="003620B0" w:rsidRDefault="003620B0" w:rsidP="002E0661">
                      <w:pPr>
                        <w:pStyle w:val="Textfelder"/>
                      </w:pPr>
                      <w:r w:rsidRPr="00571E8B">
                        <w:t xml:space="preserve">Schäden werden übernommen, die andere Verkehrsteilnehmer durch </w:t>
                      </w:r>
                      <w:r>
                        <w:t>einen Unfall erleiden, der von mir verursacht wurde.</w:t>
                      </w:r>
                    </w:p>
                  </w:txbxContent>
                </v:textbox>
              </v:shape>
            </w:pict>
          </mc:Fallback>
        </mc:AlternateContent>
      </w:r>
    </w:p>
    <w:p w14:paraId="4B05FECE" w14:textId="77777777"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8928" behindDoc="0" locked="0" layoutInCell="1" allowOverlap="1" wp14:anchorId="0AB5F41C" wp14:editId="01627DBD">
                <wp:simplePos x="0" y="0"/>
                <wp:positionH relativeFrom="column">
                  <wp:posOffset>201893</wp:posOffset>
                </wp:positionH>
                <wp:positionV relativeFrom="paragraph">
                  <wp:posOffset>87593</wp:posOffset>
                </wp:positionV>
                <wp:extent cx="2894330" cy="311971"/>
                <wp:effectExtent l="0" t="0" r="0" b="0"/>
                <wp:wrapNone/>
                <wp:docPr id="947" name="Rechteck 947"/>
                <wp:cNvGraphicFramePr/>
                <a:graphic xmlns:a="http://schemas.openxmlformats.org/drawingml/2006/main">
                  <a:graphicData uri="http://schemas.microsoft.com/office/word/2010/wordprocessingShape">
                    <wps:wsp>
                      <wps:cNvSpPr/>
                      <wps:spPr>
                        <a:xfrm>
                          <a:off x="0" y="0"/>
                          <a:ext cx="2894330" cy="31197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6CF20C" w14:textId="77777777" w:rsidR="003620B0" w:rsidRDefault="003620B0" w:rsidP="00842DB1">
                            <w:pPr>
                              <w:pStyle w:val="Textfelder"/>
                            </w:pPr>
                            <w:r>
                              <w:t>Teilkaskoversicherung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5F41C" id="Rechteck 947" o:spid="_x0000_s1081" style="position:absolute;left:0;text-align:left;margin-left:15.9pt;margin-top:6.9pt;width:227.9pt;height:24.55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" filled="f" stroked="f">
                <v:textbox>
                  <w:txbxContent>
                    <w:p w14:paraId="036CF20C" w14:textId="77777777" w:rsidR="003620B0" w:rsidRDefault="003620B0" w:rsidP="00842DB1">
                      <w:pPr>
                        <w:pStyle w:val="Textfelder"/>
                      </w:pPr>
                      <w:r>
                        <w:t>Teilkaskoversicherung</w:t>
                      </w:r>
                    </w:p>
                  </w:txbxContent>
                </v:textbox>
              </v:rect>
            </w:pict>
          </mc:Fallback>
        </mc:AlternateContent>
      </w:r>
    </w:p>
    <w:p w14:paraId="400CFB74" w14:textId="77777777" w:rsidR="00842DB1" w:rsidRDefault="00842DB1" w:rsidP="00842DB1">
      <w:pPr>
        <w:rPr>
          <w:rFonts w:eastAsia="Times New Roman"/>
          <w:sz w:val="28"/>
        </w:rPr>
      </w:pPr>
    </w:p>
    <w:p w14:paraId="4D176A14" w14:textId="77777777" w:rsidR="00842DB1" w:rsidRDefault="00842DB1" w:rsidP="00842DB1">
      <w:pPr>
        <w:spacing w:line="259" w:lineRule="auto"/>
        <w:rPr>
          <w:rFonts w:eastAsia="Times New Roman"/>
          <w:sz w:val="28"/>
        </w:rPr>
      </w:pPr>
    </w:p>
    <w:p w14:paraId="164D7269" w14:textId="77777777" w:rsidR="00E041E5" w:rsidRPr="00237708" w:rsidRDefault="00842DB1" w:rsidP="00237708">
      <w:pPr>
        <w:ind w:left="0" w:right="0"/>
        <w:rPr>
          <w:rFonts w:eastAsia="Times New Roman"/>
          <w:sz w:val="28"/>
        </w:rPr>
        <w:sectPr w:rsidR="00E041E5" w:rsidRPr="00237708" w:rsidSect="00434A63">
          <w:headerReference w:type="default" r:id="rId62"/>
          <w:headerReference w:type="first" r:id="rId63"/>
          <w:pgSz w:w="11900" w:h="16840"/>
          <w:pgMar w:top="2835" w:right="851" w:bottom="1134" w:left="851" w:header="709" w:footer="454" w:gutter="0"/>
          <w:cols w:space="708"/>
          <w:titlePg/>
          <w:docGrid w:linePitch="360"/>
        </w:sectPr>
      </w:pPr>
      <w:r>
        <w:br w:type="page"/>
      </w:r>
    </w:p>
    <w:p w14:paraId="342AE443" w14:textId="77777777" w:rsidR="00E041E5" w:rsidRDefault="00E041E5" w:rsidP="00E041E5">
      <w:r w:rsidRPr="00D25512">
        <w:lastRenderedPageBreak/>
        <w:t xml:space="preserve">Lernziel: </w:t>
      </w:r>
      <w:r>
        <w:t>Die Lernenden</w:t>
      </w:r>
      <w:r w:rsidRPr="00D25512">
        <w:t xml:space="preserve"> wiederholen wesentliche Begriffe zum Thema „Versicherung“. </w:t>
      </w:r>
    </w:p>
    <w:p w14:paraId="6C83A811" w14:textId="77777777" w:rsidR="00E041E5" w:rsidRDefault="005C552E" w:rsidP="00E041E5">
      <w:r>
        <w:t xml:space="preserve">Die Lernenden lernen folgende </w:t>
      </w:r>
      <w:r w:rsidR="00E041E5">
        <w:t>Kernbotschaft: Es gibt verschiedene Versicherungen, die unterschiedliche Geltungsbereiche besitzen.</w:t>
      </w:r>
    </w:p>
    <w:p w14:paraId="11D38A31" w14:textId="77777777" w:rsidR="00E041E5" w:rsidRPr="00D25512" w:rsidRDefault="00E041E5" w:rsidP="00E041E5"/>
    <w:p w14:paraId="7B693092" w14:textId="77777777" w:rsidR="00E041E5" w:rsidRPr="00D25512" w:rsidRDefault="00C71A59" w:rsidP="00E041E5">
      <w:r>
        <w:t xml:space="preserve">Vorgeschlagener </w:t>
      </w:r>
      <w:r w:rsidR="00E041E5" w:rsidRPr="00D25512">
        <w:t xml:space="preserve">Ablauf: </w:t>
      </w:r>
    </w:p>
    <w:p w14:paraId="0D7948C7" w14:textId="77777777" w:rsidR="00E041E5" w:rsidRPr="00D25512" w:rsidRDefault="00E041E5" w:rsidP="00E041E5">
      <w:r w:rsidRPr="00D25512">
        <w:t>Verteilen Sie d</w:t>
      </w:r>
      <w:r w:rsidR="00615D6A">
        <w:t>ie</w:t>
      </w:r>
      <w:r w:rsidR="00C71A59">
        <w:t xml:space="preserve"> Arbeitsb</w:t>
      </w:r>
      <w:r w:rsidR="00615D6A">
        <w:t>ö</w:t>
      </w:r>
      <w:r w:rsidR="00C71A59">
        <w:t xml:space="preserve">gen </w:t>
      </w:r>
      <w:r w:rsidRPr="00D25512">
        <w:t>„Versicherungsrätsel“, welche in Einzel- oder Partnerarbeit bearbeitet werden k</w:t>
      </w:r>
      <w:r w:rsidR="00615D6A">
        <w:t>ö</w:t>
      </w:r>
      <w:r w:rsidRPr="00D25512">
        <w:t>nn</w:t>
      </w:r>
      <w:r w:rsidR="00615D6A">
        <w:t>en</w:t>
      </w:r>
      <w:r w:rsidRPr="00D25512">
        <w:t>. D</w:t>
      </w:r>
      <w:r w:rsidR="00C71A59">
        <w:t>er</w:t>
      </w:r>
      <w:r w:rsidRPr="00D25512">
        <w:t xml:space="preserve"> beiliegende Lösungsb</w:t>
      </w:r>
      <w:r w:rsidR="00C71A59">
        <w:t>ogen</w:t>
      </w:r>
      <w:r w:rsidRPr="00D25512">
        <w:t xml:space="preserve"> kann zur (Selbst</w:t>
      </w:r>
      <w:proofErr w:type="gramStart"/>
      <w:r w:rsidRPr="00D25512">
        <w:noBreakHyphen/>
        <w:t>)Kontrolle</w:t>
      </w:r>
      <w:proofErr w:type="gramEnd"/>
      <w:r w:rsidRPr="00D25512">
        <w:t xml:space="preserve"> eingesetzt werden. Diskutieren Sie anschließend im Plenum, was die gelesenen Begriffe bedeuten bzw. in welcher Verbindung sie zum Themenfeld Versicherung</w:t>
      </w:r>
      <w:r w:rsidR="00206E31">
        <w:t>en</w:t>
      </w:r>
      <w:r w:rsidRPr="00D25512">
        <w:t xml:space="preserve"> stehen. </w:t>
      </w:r>
    </w:p>
    <w:p w14:paraId="00E9B7F7" w14:textId="77777777" w:rsidR="00E041E5" w:rsidRPr="00D25512" w:rsidRDefault="00E041E5" w:rsidP="00E041E5">
      <w:pPr>
        <w:rPr>
          <w:b/>
          <w:bCs/>
          <w:sz w:val="28"/>
          <w:szCs w:val="28"/>
        </w:rPr>
      </w:pPr>
    </w:p>
    <w:p w14:paraId="21431EA7" w14:textId="77777777" w:rsidR="00E041E5" w:rsidRPr="00020826" w:rsidRDefault="00E041E5" w:rsidP="00E041E5">
      <w:pPr>
        <w:rPr>
          <w:sz w:val="28"/>
          <w:szCs w:val="28"/>
        </w:rPr>
      </w:pPr>
      <w:r w:rsidRPr="00D25512">
        <w:t>Hinweis: Für</w:t>
      </w:r>
      <w:r w:rsidRPr="00020826">
        <w:t xml:space="preserve"> die Bearbeitung</w:t>
      </w:r>
      <w:r>
        <w:t xml:space="preserve"> de</w:t>
      </w:r>
      <w:r w:rsidR="00615D6A">
        <w:t>r</w:t>
      </w:r>
      <w:r>
        <w:t xml:space="preserve"> Arbeitsb</w:t>
      </w:r>
      <w:r w:rsidR="00615D6A">
        <w:t>ö</w:t>
      </w:r>
      <w:r w:rsidR="00C71A59">
        <w:t>gen</w:t>
      </w:r>
      <w:r w:rsidRPr="00020826">
        <w:t xml:space="preserve"> sollten </w:t>
      </w:r>
      <w:r>
        <w:t>die</w:t>
      </w:r>
      <w:r w:rsidRPr="00020826">
        <w:t xml:space="preserve"> Lernenden d</w:t>
      </w:r>
      <w:r>
        <w:t>ie Begriffe bereits kennen. Fragen Sie die Lernenden vorab, welche Begriffe des Themenfelds Versicherung</w:t>
      </w:r>
      <w:r w:rsidR="00206E31">
        <w:t>en</w:t>
      </w:r>
      <w:r>
        <w:t xml:space="preserve"> ihnen in Erinnerung geblieben sind. </w:t>
      </w:r>
    </w:p>
    <w:p w14:paraId="26FBAEAF" w14:textId="77777777" w:rsidR="00E041E5" w:rsidRDefault="00E041E5" w:rsidP="00E041E5">
      <w:pPr>
        <w:spacing w:line="259" w:lineRule="auto"/>
      </w:pPr>
    </w:p>
    <w:p w14:paraId="20692F87" w14:textId="77777777" w:rsidR="00AF3439" w:rsidRPr="00002029" w:rsidRDefault="00682B22" w:rsidP="00AF3439">
      <w:pPr>
        <w:rPr>
          <w:rFonts w:eastAsia="Times New Roman" w:cstheme="majorBidi"/>
          <w:b/>
          <w:color w:val="000000" w:themeColor="text1"/>
          <w:szCs w:val="26"/>
        </w:rPr>
      </w:pPr>
      <w:r>
        <w:rPr>
          <w:noProof/>
        </w:rPr>
        <w:drawing>
          <wp:anchor distT="0" distB="0" distL="114300" distR="114300" simplePos="0" relativeHeight="251305984" behindDoc="0" locked="0" layoutInCell="1" allowOverlap="1" wp14:anchorId="3A7E6B8A" wp14:editId="1EF06999">
            <wp:simplePos x="0" y="0"/>
            <wp:positionH relativeFrom="column">
              <wp:align>center</wp:align>
            </wp:positionH>
            <wp:positionV relativeFrom="paragraph">
              <wp:posOffset>652780</wp:posOffset>
            </wp:positionV>
            <wp:extent cx="5256000" cy="1749600"/>
            <wp:effectExtent l="19050" t="19050" r="20955" b="60325"/>
            <wp:wrapNone/>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rot="21540000">
                      <a:off x="0" y="0"/>
                      <a:ext cx="5256000" cy="1749600"/>
                    </a:xfrm>
                    <a:prstGeom prst="rect">
                      <a:avLst/>
                    </a:prstGeom>
                  </pic:spPr>
                </pic:pic>
              </a:graphicData>
            </a:graphic>
            <wp14:sizeRelH relativeFrom="margin">
              <wp14:pctWidth>0</wp14:pctWidth>
            </wp14:sizeRelH>
            <wp14:sizeRelV relativeFrom="margin">
              <wp14:pctHeight>0</wp14:pctHeight>
            </wp14:sizeRelV>
          </wp:anchor>
        </w:drawing>
      </w:r>
      <w:r w:rsidR="00AF3439">
        <w:rPr>
          <w:rFonts w:eastAsia="Times New Roman"/>
        </w:rPr>
        <w:br w:type="page"/>
      </w:r>
    </w:p>
    <w:p w14:paraId="7E5115DC" w14:textId="77777777" w:rsidR="00AF3439" w:rsidRDefault="00AF3439" w:rsidP="00263331">
      <w:pPr>
        <w:spacing w:line="259" w:lineRule="auto"/>
        <w:rPr>
          <w:sz w:val="28"/>
          <w:szCs w:val="22"/>
        </w:rPr>
        <w:sectPr w:rsidR="00AF3439" w:rsidSect="00434A63">
          <w:headerReference w:type="first" r:id="rId66"/>
          <w:pgSz w:w="11900" w:h="16840"/>
          <w:pgMar w:top="2835" w:right="851" w:bottom="1134" w:left="851" w:header="709" w:footer="454" w:gutter="0"/>
          <w:cols w:space="708"/>
          <w:titlePg/>
          <w:docGrid w:linePitch="360"/>
        </w:sectPr>
      </w:pPr>
    </w:p>
    <w:p w14:paraId="07C089E1" w14:textId="77777777" w:rsidR="00E041E5" w:rsidRPr="00206C95" w:rsidRDefault="00882870" w:rsidP="00E041E5">
      <w:pPr>
        <w:rPr>
          <w:sz w:val="28"/>
          <w:szCs w:val="28"/>
        </w:rPr>
      </w:pPr>
      <w:r>
        <w:rPr>
          <w:noProof/>
        </w:rPr>
        <w:lastRenderedPageBreak/>
        <w:drawing>
          <wp:anchor distT="0" distB="0" distL="114300" distR="114300" simplePos="0" relativeHeight="251401216" behindDoc="0" locked="0" layoutInCell="1" allowOverlap="1" wp14:anchorId="080FD712" wp14:editId="62BA81C3">
            <wp:simplePos x="0" y="0"/>
            <wp:positionH relativeFrom="column">
              <wp:posOffset>-180340</wp:posOffset>
            </wp:positionH>
            <wp:positionV relativeFrom="paragraph">
              <wp:posOffset>-90170</wp:posOffset>
            </wp:positionV>
            <wp:extent cx="320400" cy="320400"/>
            <wp:effectExtent l="0" t="0" r="0" b="3810"/>
            <wp:wrapNone/>
            <wp:docPr id="209" name="Grafik 209"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E041E5" w:rsidRPr="00206C95">
        <w:rPr>
          <w:sz w:val="28"/>
          <w:szCs w:val="28"/>
        </w:rPr>
        <w:t>Bringe</w:t>
      </w:r>
      <w:r w:rsidR="00E041E5">
        <w:rPr>
          <w:sz w:val="28"/>
          <w:szCs w:val="28"/>
        </w:rPr>
        <w:t>n Sie</w:t>
      </w:r>
      <w:r w:rsidR="00E041E5" w:rsidRPr="00206C95">
        <w:rPr>
          <w:sz w:val="28"/>
          <w:szCs w:val="28"/>
        </w:rPr>
        <w:t xml:space="preserve"> die Silben in die richtige Reihenfolge</w:t>
      </w:r>
      <w:r w:rsidR="00E041E5">
        <w:rPr>
          <w:sz w:val="28"/>
          <w:szCs w:val="28"/>
        </w:rPr>
        <w:t>!</w:t>
      </w:r>
      <w:r w:rsidR="00E041E5" w:rsidRPr="00206C95">
        <w:rPr>
          <w:sz w:val="28"/>
          <w:szCs w:val="28"/>
        </w:rPr>
        <w:t xml:space="preserve"> </w:t>
      </w:r>
    </w:p>
    <w:p w14:paraId="00763CA8" w14:textId="77777777" w:rsidR="00E041E5" w:rsidRPr="00206C95" w:rsidRDefault="00682B22" w:rsidP="00E041E5">
      <w:pPr>
        <w:rPr>
          <w:sz w:val="28"/>
          <w:szCs w:val="28"/>
        </w:rPr>
      </w:pPr>
      <w:r>
        <w:rPr>
          <w:noProof/>
        </w:rPr>
        <w:drawing>
          <wp:anchor distT="0" distB="0" distL="114300" distR="114300" simplePos="0" relativeHeight="251402240" behindDoc="0" locked="0" layoutInCell="1" allowOverlap="1" wp14:anchorId="281106D5" wp14:editId="303FEFEC">
            <wp:simplePos x="0" y="0"/>
            <wp:positionH relativeFrom="column">
              <wp:posOffset>-180340</wp:posOffset>
            </wp:positionH>
            <wp:positionV relativeFrom="paragraph">
              <wp:posOffset>-90170</wp:posOffset>
            </wp:positionV>
            <wp:extent cx="320400" cy="320400"/>
            <wp:effectExtent l="0" t="0" r="3810" b="3810"/>
            <wp:wrapNone/>
            <wp:docPr id="210" name="Grafik 210"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fik 210"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E041E5" w:rsidRPr="00206C95">
        <w:rPr>
          <w:sz w:val="28"/>
          <w:szCs w:val="28"/>
        </w:rPr>
        <w:t>Schreibe</w:t>
      </w:r>
      <w:r w:rsidR="00E041E5">
        <w:rPr>
          <w:sz w:val="28"/>
          <w:szCs w:val="28"/>
        </w:rPr>
        <w:t>n</w:t>
      </w:r>
      <w:r w:rsidR="00E041E5" w:rsidRPr="00206C95">
        <w:rPr>
          <w:sz w:val="28"/>
          <w:szCs w:val="28"/>
        </w:rPr>
        <w:t xml:space="preserve"> </w:t>
      </w:r>
      <w:r w:rsidR="00E041E5">
        <w:rPr>
          <w:sz w:val="28"/>
          <w:szCs w:val="28"/>
        </w:rPr>
        <w:t xml:space="preserve">Sie </w:t>
      </w:r>
      <w:r w:rsidR="00E041E5" w:rsidRPr="00206C95">
        <w:rPr>
          <w:sz w:val="28"/>
          <w:szCs w:val="28"/>
        </w:rPr>
        <w:t>das Wort auf</w:t>
      </w:r>
      <w:r w:rsidR="00E041E5">
        <w:rPr>
          <w:sz w:val="28"/>
          <w:szCs w:val="28"/>
        </w:rPr>
        <w:t>!</w:t>
      </w:r>
      <w:r w:rsidR="00E55C35" w:rsidRPr="00E55C35">
        <w:rPr>
          <w:noProof/>
        </w:rPr>
        <w:t xml:space="preserve"> </w:t>
      </w:r>
    </w:p>
    <w:p w14:paraId="5301AA2F" w14:textId="77777777" w:rsidR="00E041E5" w:rsidRDefault="00E041E5" w:rsidP="00E041E5">
      <w:pPr>
        <w:rPr>
          <w:sz w:val="28"/>
          <w:szCs w:val="28"/>
        </w:rPr>
      </w:pPr>
    </w:p>
    <w:p w14:paraId="01EAACEA" w14:textId="77777777" w:rsidR="00E041E5" w:rsidRDefault="00E041E5" w:rsidP="0024131C">
      <w:pPr>
        <w:spacing w:line="600" w:lineRule="auto"/>
        <w:rPr>
          <w:sz w:val="28"/>
          <w:szCs w:val="28"/>
        </w:rPr>
      </w:pPr>
      <w:proofErr w:type="spellStart"/>
      <w:r>
        <w:rPr>
          <w:sz w:val="28"/>
          <w:szCs w:val="28"/>
        </w:rPr>
        <w:t>rung</w:t>
      </w:r>
      <w:proofErr w:type="spellEnd"/>
      <w:r>
        <w:rPr>
          <w:sz w:val="28"/>
          <w:szCs w:val="28"/>
        </w:rPr>
        <w:t xml:space="preserve"> </w:t>
      </w:r>
      <w:proofErr w:type="spellStart"/>
      <w:r>
        <w:rPr>
          <w:sz w:val="28"/>
          <w:szCs w:val="28"/>
        </w:rPr>
        <w:t>len</w:t>
      </w:r>
      <w:proofErr w:type="spellEnd"/>
      <w:r>
        <w:rPr>
          <w:sz w:val="28"/>
          <w:szCs w:val="28"/>
        </w:rPr>
        <w:t xml:space="preserve"> </w:t>
      </w:r>
      <w:proofErr w:type="spellStart"/>
      <w:r>
        <w:rPr>
          <w:sz w:val="28"/>
          <w:szCs w:val="28"/>
        </w:rPr>
        <w:t>ver</w:t>
      </w:r>
      <w:proofErr w:type="spellEnd"/>
      <w:r>
        <w:rPr>
          <w:sz w:val="28"/>
          <w:szCs w:val="28"/>
        </w:rPr>
        <w:t xml:space="preserve"> </w:t>
      </w:r>
      <w:proofErr w:type="spellStart"/>
      <w:r>
        <w:rPr>
          <w:sz w:val="28"/>
          <w:szCs w:val="28"/>
        </w:rPr>
        <w:t>Bril</w:t>
      </w:r>
      <w:proofErr w:type="spellEnd"/>
      <w:r>
        <w:rPr>
          <w:sz w:val="28"/>
          <w:szCs w:val="28"/>
        </w:rPr>
        <w:t xml:space="preserve"> si </w:t>
      </w:r>
      <w:proofErr w:type="spellStart"/>
      <w:r>
        <w:rPr>
          <w:sz w:val="28"/>
          <w:szCs w:val="28"/>
        </w:rPr>
        <w:t>che</w:t>
      </w:r>
      <w:proofErr w:type="spellEnd"/>
      <w:r>
        <w:rPr>
          <w:sz w:val="28"/>
          <w:szCs w:val="28"/>
        </w:rPr>
        <w:t xml:space="preserve"> </w:t>
      </w:r>
    </w:p>
    <w:p w14:paraId="22F831CD" w14:textId="77777777" w:rsidR="00E041E5" w:rsidRDefault="00E041E5" w:rsidP="0024131C">
      <w:pPr>
        <w:spacing w:line="600" w:lineRule="auto"/>
        <w:rPr>
          <w:sz w:val="28"/>
          <w:szCs w:val="28"/>
        </w:rPr>
      </w:pPr>
      <w:r>
        <w:rPr>
          <w:sz w:val="28"/>
          <w:szCs w:val="28"/>
        </w:rPr>
        <w:t>______________________________________</w:t>
      </w:r>
      <w:r w:rsidR="00062D9D">
        <w:rPr>
          <w:sz w:val="28"/>
          <w:szCs w:val="28"/>
        </w:rPr>
        <w:t>__________</w:t>
      </w:r>
    </w:p>
    <w:p w14:paraId="269B4012" w14:textId="77777777" w:rsidR="00062D9D" w:rsidRDefault="00062D9D" w:rsidP="0024131C">
      <w:pPr>
        <w:spacing w:line="600" w:lineRule="auto"/>
        <w:rPr>
          <w:sz w:val="28"/>
          <w:szCs w:val="28"/>
        </w:rPr>
      </w:pPr>
    </w:p>
    <w:p w14:paraId="2CF5BEAB" w14:textId="77777777" w:rsidR="00E041E5" w:rsidRDefault="00E041E5" w:rsidP="0024131C">
      <w:pPr>
        <w:spacing w:line="600" w:lineRule="auto"/>
        <w:rPr>
          <w:sz w:val="28"/>
          <w:szCs w:val="28"/>
        </w:rPr>
      </w:pPr>
      <w:r>
        <w:rPr>
          <w:sz w:val="28"/>
          <w:szCs w:val="28"/>
        </w:rPr>
        <w:t xml:space="preserve">si </w:t>
      </w:r>
      <w:proofErr w:type="spellStart"/>
      <w:r>
        <w:rPr>
          <w:sz w:val="28"/>
          <w:szCs w:val="28"/>
        </w:rPr>
        <w:t>rung</w:t>
      </w:r>
      <w:proofErr w:type="spellEnd"/>
      <w:r>
        <w:rPr>
          <w:sz w:val="28"/>
          <w:szCs w:val="28"/>
        </w:rPr>
        <w:t xml:space="preserve"> </w:t>
      </w:r>
      <w:proofErr w:type="spellStart"/>
      <w:r>
        <w:rPr>
          <w:sz w:val="28"/>
          <w:szCs w:val="28"/>
        </w:rPr>
        <w:t>ken</w:t>
      </w:r>
      <w:proofErr w:type="spellEnd"/>
      <w:r>
        <w:rPr>
          <w:sz w:val="28"/>
          <w:szCs w:val="28"/>
        </w:rPr>
        <w:t xml:space="preserve"> Kran </w:t>
      </w:r>
      <w:proofErr w:type="spellStart"/>
      <w:r>
        <w:rPr>
          <w:sz w:val="28"/>
          <w:szCs w:val="28"/>
        </w:rPr>
        <w:t>ver</w:t>
      </w:r>
      <w:proofErr w:type="spellEnd"/>
      <w:r>
        <w:rPr>
          <w:sz w:val="28"/>
          <w:szCs w:val="28"/>
        </w:rPr>
        <w:t xml:space="preserve"> </w:t>
      </w:r>
      <w:proofErr w:type="spellStart"/>
      <w:r>
        <w:rPr>
          <w:sz w:val="28"/>
          <w:szCs w:val="28"/>
        </w:rPr>
        <w:t>che</w:t>
      </w:r>
      <w:proofErr w:type="spellEnd"/>
      <w:r>
        <w:rPr>
          <w:sz w:val="28"/>
          <w:szCs w:val="28"/>
        </w:rPr>
        <w:t xml:space="preserve"> </w:t>
      </w:r>
    </w:p>
    <w:p w14:paraId="6AA06E93" w14:textId="77777777" w:rsidR="00E041E5" w:rsidRDefault="00E041E5" w:rsidP="0024131C">
      <w:pPr>
        <w:spacing w:line="600" w:lineRule="auto"/>
        <w:rPr>
          <w:sz w:val="28"/>
          <w:szCs w:val="28"/>
        </w:rPr>
      </w:pPr>
      <w:r>
        <w:rPr>
          <w:sz w:val="28"/>
          <w:szCs w:val="28"/>
        </w:rPr>
        <w:t>______________________________________</w:t>
      </w:r>
      <w:r w:rsidR="00062D9D">
        <w:rPr>
          <w:sz w:val="28"/>
          <w:szCs w:val="28"/>
        </w:rPr>
        <w:t>__________</w:t>
      </w:r>
    </w:p>
    <w:p w14:paraId="27BEF00B" w14:textId="77777777" w:rsidR="00E041E5" w:rsidRDefault="00E041E5" w:rsidP="0024131C">
      <w:pPr>
        <w:spacing w:line="600" w:lineRule="auto"/>
        <w:rPr>
          <w:sz w:val="28"/>
          <w:szCs w:val="28"/>
        </w:rPr>
      </w:pPr>
    </w:p>
    <w:p w14:paraId="630BAC63" w14:textId="77777777" w:rsidR="00E041E5" w:rsidRDefault="00E041E5" w:rsidP="0024131C">
      <w:pPr>
        <w:spacing w:line="600" w:lineRule="auto"/>
        <w:rPr>
          <w:sz w:val="28"/>
          <w:szCs w:val="28"/>
        </w:rPr>
      </w:pPr>
      <w:proofErr w:type="spellStart"/>
      <w:r>
        <w:rPr>
          <w:sz w:val="28"/>
          <w:szCs w:val="28"/>
        </w:rPr>
        <w:t>rung</w:t>
      </w:r>
      <w:proofErr w:type="spellEnd"/>
      <w:r>
        <w:rPr>
          <w:sz w:val="28"/>
          <w:szCs w:val="28"/>
        </w:rPr>
        <w:t xml:space="preserve"> </w:t>
      </w:r>
      <w:proofErr w:type="spellStart"/>
      <w:r>
        <w:rPr>
          <w:sz w:val="28"/>
          <w:szCs w:val="28"/>
        </w:rPr>
        <w:t>che</w:t>
      </w:r>
      <w:proofErr w:type="spellEnd"/>
      <w:r>
        <w:rPr>
          <w:sz w:val="28"/>
          <w:szCs w:val="28"/>
        </w:rPr>
        <w:t xml:space="preserve"> Haus </w:t>
      </w:r>
      <w:proofErr w:type="spellStart"/>
      <w:r>
        <w:rPr>
          <w:sz w:val="28"/>
          <w:szCs w:val="28"/>
        </w:rPr>
        <w:t>ver</w:t>
      </w:r>
      <w:proofErr w:type="spellEnd"/>
      <w:r>
        <w:rPr>
          <w:sz w:val="28"/>
          <w:szCs w:val="28"/>
        </w:rPr>
        <w:t xml:space="preserve"> rat si </w:t>
      </w:r>
    </w:p>
    <w:p w14:paraId="51E13C5D" w14:textId="77777777" w:rsidR="00E041E5" w:rsidRDefault="00E041E5" w:rsidP="0024131C">
      <w:pPr>
        <w:spacing w:line="600" w:lineRule="auto"/>
        <w:rPr>
          <w:sz w:val="28"/>
          <w:szCs w:val="28"/>
        </w:rPr>
      </w:pPr>
      <w:r>
        <w:rPr>
          <w:sz w:val="28"/>
          <w:szCs w:val="28"/>
        </w:rPr>
        <w:t>______________________________________</w:t>
      </w:r>
      <w:r w:rsidR="00062D9D">
        <w:rPr>
          <w:sz w:val="28"/>
          <w:szCs w:val="28"/>
        </w:rPr>
        <w:t>__________</w:t>
      </w:r>
    </w:p>
    <w:p w14:paraId="48D592ED" w14:textId="77777777" w:rsidR="00E041E5" w:rsidRDefault="00E041E5" w:rsidP="0024131C">
      <w:pPr>
        <w:spacing w:line="600" w:lineRule="auto"/>
        <w:rPr>
          <w:sz w:val="28"/>
          <w:szCs w:val="28"/>
        </w:rPr>
      </w:pPr>
    </w:p>
    <w:p w14:paraId="44727174" w14:textId="77777777" w:rsidR="00E041E5" w:rsidRDefault="00E041E5" w:rsidP="0024131C">
      <w:pPr>
        <w:spacing w:line="600" w:lineRule="auto"/>
        <w:rPr>
          <w:sz w:val="28"/>
          <w:szCs w:val="28"/>
        </w:rPr>
      </w:pPr>
      <w:r>
        <w:rPr>
          <w:sz w:val="28"/>
          <w:szCs w:val="28"/>
        </w:rPr>
        <w:t xml:space="preserve">si </w:t>
      </w:r>
      <w:proofErr w:type="spellStart"/>
      <w:r>
        <w:rPr>
          <w:sz w:val="28"/>
          <w:szCs w:val="28"/>
        </w:rPr>
        <w:t>päck</w:t>
      </w:r>
      <w:proofErr w:type="spellEnd"/>
      <w:r>
        <w:rPr>
          <w:sz w:val="28"/>
          <w:szCs w:val="28"/>
        </w:rPr>
        <w:t xml:space="preserve"> se </w:t>
      </w:r>
      <w:proofErr w:type="spellStart"/>
      <w:r>
        <w:rPr>
          <w:sz w:val="28"/>
          <w:szCs w:val="28"/>
        </w:rPr>
        <w:t>rung</w:t>
      </w:r>
      <w:proofErr w:type="spellEnd"/>
      <w:r>
        <w:rPr>
          <w:sz w:val="28"/>
          <w:szCs w:val="28"/>
        </w:rPr>
        <w:t xml:space="preserve"> </w:t>
      </w:r>
      <w:proofErr w:type="spellStart"/>
      <w:r>
        <w:rPr>
          <w:sz w:val="28"/>
          <w:szCs w:val="28"/>
        </w:rPr>
        <w:t>Rei</w:t>
      </w:r>
      <w:proofErr w:type="spellEnd"/>
      <w:r>
        <w:rPr>
          <w:sz w:val="28"/>
          <w:szCs w:val="28"/>
        </w:rPr>
        <w:t xml:space="preserve"> </w:t>
      </w:r>
      <w:proofErr w:type="spellStart"/>
      <w:r>
        <w:rPr>
          <w:sz w:val="28"/>
          <w:szCs w:val="28"/>
        </w:rPr>
        <w:t>ge</w:t>
      </w:r>
      <w:proofErr w:type="spellEnd"/>
      <w:r>
        <w:rPr>
          <w:sz w:val="28"/>
          <w:szCs w:val="28"/>
        </w:rPr>
        <w:t xml:space="preserve"> </w:t>
      </w:r>
      <w:proofErr w:type="spellStart"/>
      <w:r>
        <w:rPr>
          <w:sz w:val="28"/>
          <w:szCs w:val="28"/>
        </w:rPr>
        <w:t>che</w:t>
      </w:r>
      <w:proofErr w:type="spellEnd"/>
      <w:r>
        <w:rPr>
          <w:sz w:val="28"/>
          <w:szCs w:val="28"/>
        </w:rPr>
        <w:t xml:space="preserve"> </w:t>
      </w:r>
      <w:proofErr w:type="spellStart"/>
      <w:r>
        <w:rPr>
          <w:sz w:val="28"/>
          <w:szCs w:val="28"/>
        </w:rPr>
        <w:t>ver</w:t>
      </w:r>
      <w:proofErr w:type="spellEnd"/>
      <w:r>
        <w:rPr>
          <w:sz w:val="28"/>
          <w:szCs w:val="28"/>
        </w:rPr>
        <w:t xml:space="preserve"> </w:t>
      </w:r>
    </w:p>
    <w:p w14:paraId="7577436F" w14:textId="77777777" w:rsidR="00E041E5" w:rsidRDefault="00E041E5" w:rsidP="0024131C">
      <w:pPr>
        <w:spacing w:line="600" w:lineRule="auto"/>
        <w:rPr>
          <w:sz w:val="28"/>
          <w:szCs w:val="28"/>
        </w:rPr>
      </w:pPr>
      <w:r>
        <w:rPr>
          <w:sz w:val="28"/>
          <w:szCs w:val="28"/>
        </w:rPr>
        <w:t>______________________________________________</w:t>
      </w:r>
      <w:r w:rsidR="00062D9D">
        <w:rPr>
          <w:sz w:val="28"/>
          <w:szCs w:val="28"/>
        </w:rPr>
        <w:t>__</w:t>
      </w:r>
    </w:p>
    <w:p w14:paraId="7B62E06C" w14:textId="77777777" w:rsidR="00E041E5" w:rsidRDefault="00E041E5" w:rsidP="0024131C">
      <w:pPr>
        <w:spacing w:line="600" w:lineRule="auto"/>
        <w:rPr>
          <w:sz w:val="28"/>
          <w:szCs w:val="28"/>
        </w:rPr>
      </w:pPr>
    </w:p>
    <w:p w14:paraId="1B488D0B" w14:textId="77777777" w:rsidR="00E041E5" w:rsidRDefault="00E041E5" w:rsidP="0024131C">
      <w:pPr>
        <w:spacing w:line="600" w:lineRule="auto"/>
        <w:rPr>
          <w:sz w:val="28"/>
          <w:szCs w:val="28"/>
        </w:rPr>
      </w:pPr>
      <w:r>
        <w:rPr>
          <w:sz w:val="28"/>
          <w:szCs w:val="28"/>
        </w:rPr>
        <w:t xml:space="preserve">si </w:t>
      </w:r>
      <w:proofErr w:type="spellStart"/>
      <w:r>
        <w:rPr>
          <w:sz w:val="28"/>
          <w:szCs w:val="28"/>
        </w:rPr>
        <w:t>rung</w:t>
      </w:r>
      <w:proofErr w:type="spellEnd"/>
      <w:r>
        <w:rPr>
          <w:sz w:val="28"/>
          <w:szCs w:val="28"/>
        </w:rPr>
        <w:t xml:space="preserve"> </w:t>
      </w:r>
      <w:proofErr w:type="spellStart"/>
      <w:r>
        <w:rPr>
          <w:sz w:val="28"/>
          <w:szCs w:val="28"/>
        </w:rPr>
        <w:t>be</w:t>
      </w:r>
      <w:proofErr w:type="spellEnd"/>
      <w:r>
        <w:rPr>
          <w:sz w:val="28"/>
          <w:szCs w:val="28"/>
        </w:rPr>
        <w:t xml:space="preserve"> Ster </w:t>
      </w:r>
      <w:proofErr w:type="spellStart"/>
      <w:r>
        <w:rPr>
          <w:sz w:val="28"/>
          <w:szCs w:val="28"/>
        </w:rPr>
        <w:t>geld</w:t>
      </w:r>
      <w:proofErr w:type="spellEnd"/>
      <w:r>
        <w:rPr>
          <w:sz w:val="28"/>
          <w:szCs w:val="28"/>
        </w:rPr>
        <w:t xml:space="preserve"> </w:t>
      </w:r>
      <w:proofErr w:type="spellStart"/>
      <w:r>
        <w:rPr>
          <w:sz w:val="28"/>
          <w:szCs w:val="28"/>
        </w:rPr>
        <w:t>ver</w:t>
      </w:r>
      <w:proofErr w:type="spellEnd"/>
      <w:r>
        <w:rPr>
          <w:sz w:val="28"/>
          <w:szCs w:val="28"/>
        </w:rPr>
        <w:t xml:space="preserve"> </w:t>
      </w:r>
      <w:proofErr w:type="spellStart"/>
      <w:r>
        <w:rPr>
          <w:sz w:val="28"/>
          <w:szCs w:val="28"/>
        </w:rPr>
        <w:t>che</w:t>
      </w:r>
      <w:proofErr w:type="spellEnd"/>
      <w:r>
        <w:rPr>
          <w:sz w:val="28"/>
          <w:szCs w:val="28"/>
        </w:rPr>
        <w:t xml:space="preserve"> </w:t>
      </w:r>
    </w:p>
    <w:p w14:paraId="49579193" w14:textId="77777777" w:rsidR="00E041E5" w:rsidRDefault="00E041E5" w:rsidP="0024131C">
      <w:pPr>
        <w:spacing w:line="600" w:lineRule="auto"/>
        <w:rPr>
          <w:sz w:val="28"/>
          <w:szCs w:val="28"/>
        </w:rPr>
      </w:pPr>
      <w:r>
        <w:rPr>
          <w:sz w:val="28"/>
          <w:szCs w:val="28"/>
        </w:rPr>
        <w:t>____________________________________________</w:t>
      </w:r>
      <w:r w:rsidR="00062D9D">
        <w:rPr>
          <w:sz w:val="28"/>
          <w:szCs w:val="28"/>
        </w:rPr>
        <w:t>____</w:t>
      </w:r>
    </w:p>
    <w:p w14:paraId="3F787F2E" w14:textId="77777777" w:rsidR="00E041E5" w:rsidRDefault="00E041E5" w:rsidP="0024131C">
      <w:pPr>
        <w:spacing w:line="600" w:lineRule="auto"/>
        <w:rPr>
          <w:sz w:val="28"/>
          <w:szCs w:val="28"/>
        </w:rPr>
      </w:pPr>
      <w:proofErr w:type="spellStart"/>
      <w:r>
        <w:rPr>
          <w:sz w:val="28"/>
          <w:szCs w:val="28"/>
        </w:rPr>
        <w:lastRenderedPageBreak/>
        <w:t>rung</w:t>
      </w:r>
      <w:proofErr w:type="spellEnd"/>
      <w:r>
        <w:rPr>
          <w:sz w:val="28"/>
          <w:szCs w:val="28"/>
        </w:rPr>
        <w:t xml:space="preserve"> si </w:t>
      </w:r>
      <w:proofErr w:type="spellStart"/>
      <w:r>
        <w:rPr>
          <w:sz w:val="28"/>
          <w:szCs w:val="28"/>
        </w:rPr>
        <w:t>kas</w:t>
      </w:r>
      <w:proofErr w:type="spellEnd"/>
      <w:r>
        <w:rPr>
          <w:sz w:val="28"/>
          <w:szCs w:val="28"/>
        </w:rPr>
        <w:t xml:space="preserve"> Voll </w:t>
      </w:r>
      <w:proofErr w:type="spellStart"/>
      <w:r>
        <w:rPr>
          <w:sz w:val="28"/>
          <w:szCs w:val="28"/>
        </w:rPr>
        <w:t>ko</w:t>
      </w:r>
      <w:proofErr w:type="spellEnd"/>
      <w:r>
        <w:rPr>
          <w:sz w:val="28"/>
          <w:szCs w:val="28"/>
        </w:rPr>
        <w:t xml:space="preserve"> </w:t>
      </w:r>
      <w:proofErr w:type="spellStart"/>
      <w:r>
        <w:rPr>
          <w:sz w:val="28"/>
          <w:szCs w:val="28"/>
        </w:rPr>
        <w:t>che</w:t>
      </w:r>
      <w:proofErr w:type="spellEnd"/>
      <w:r>
        <w:rPr>
          <w:sz w:val="28"/>
          <w:szCs w:val="28"/>
        </w:rPr>
        <w:t xml:space="preserve"> </w:t>
      </w:r>
      <w:proofErr w:type="spellStart"/>
      <w:r>
        <w:rPr>
          <w:sz w:val="28"/>
          <w:szCs w:val="28"/>
        </w:rPr>
        <w:t>ver</w:t>
      </w:r>
      <w:proofErr w:type="spellEnd"/>
    </w:p>
    <w:p w14:paraId="0CB3EC31" w14:textId="77777777" w:rsidR="00E041E5" w:rsidRDefault="00E041E5" w:rsidP="0024131C">
      <w:pPr>
        <w:spacing w:line="600" w:lineRule="auto"/>
        <w:rPr>
          <w:sz w:val="28"/>
          <w:szCs w:val="28"/>
        </w:rPr>
      </w:pPr>
      <w:r>
        <w:rPr>
          <w:sz w:val="28"/>
          <w:szCs w:val="28"/>
        </w:rPr>
        <w:t>__________________________________________</w:t>
      </w:r>
      <w:r w:rsidR="00062D9D">
        <w:rPr>
          <w:sz w:val="28"/>
          <w:szCs w:val="28"/>
        </w:rPr>
        <w:t>______</w:t>
      </w:r>
    </w:p>
    <w:p w14:paraId="6D78DD87" w14:textId="77777777" w:rsidR="0024131C" w:rsidRDefault="0024131C" w:rsidP="0024131C">
      <w:pPr>
        <w:spacing w:line="600" w:lineRule="auto"/>
        <w:rPr>
          <w:sz w:val="28"/>
          <w:szCs w:val="28"/>
        </w:rPr>
      </w:pPr>
    </w:p>
    <w:p w14:paraId="50D77A0E" w14:textId="77777777" w:rsidR="00E041E5" w:rsidRDefault="00E041E5" w:rsidP="0024131C">
      <w:pPr>
        <w:spacing w:line="600" w:lineRule="auto"/>
        <w:rPr>
          <w:sz w:val="28"/>
          <w:szCs w:val="28"/>
        </w:rPr>
      </w:pPr>
      <w:proofErr w:type="spellStart"/>
      <w:r>
        <w:rPr>
          <w:sz w:val="28"/>
          <w:szCs w:val="28"/>
        </w:rPr>
        <w:t>ko</w:t>
      </w:r>
      <w:proofErr w:type="spellEnd"/>
      <w:r>
        <w:rPr>
          <w:sz w:val="28"/>
          <w:szCs w:val="28"/>
        </w:rPr>
        <w:t xml:space="preserve"> </w:t>
      </w:r>
      <w:proofErr w:type="spellStart"/>
      <w:r>
        <w:rPr>
          <w:sz w:val="28"/>
          <w:szCs w:val="28"/>
        </w:rPr>
        <w:t>rung</w:t>
      </w:r>
      <w:proofErr w:type="spellEnd"/>
      <w:r>
        <w:rPr>
          <w:sz w:val="28"/>
          <w:szCs w:val="28"/>
        </w:rPr>
        <w:t xml:space="preserve"> Teil </w:t>
      </w:r>
      <w:proofErr w:type="spellStart"/>
      <w:r>
        <w:rPr>
          <w:sz w:val="28"/>
          <w:szCs w:val="28"/>
        </w:rPr>
        <w:t>ver</w:t>
      </w:r>
      <w:proofErr w:type="spellEnd"/>
      <w:r>
        <w:rPr>
          <w:sz w:val="28"/>
          <w:szCs w:val="28"/>
        </w:rPr>
        <w:t xml:space="preserve"> </w:t>
      </w:r>
      <w:proofErr w:type="spellStart"/>
      <w:r>
        <w:rPr>
          <w:sz w:val="28"/>
          <w:szCs w:val="28"/>
        </w:rPr>
        <w:t>che</w:t>
      </w:r>
      <w:proofErr w:type="spellEnd"/>
      <w:r>
        <w:rPr>
          <w:sz w:val="28"/>
          <w:szCs w:val="28"/>
        </w:rPr>
        <w:t xml:space="preserve"> </w:t>
      </w:r>
      <w:proofErr w:type="spellStart"/>
      <w:r>
        <w:rPr>
          <w:sz w:val="28"/>
          <w:szCs w:val="28"/>
        </w:rPr>
        <w:t>ka</w:t>
      </w:r>
      <w:r w:rsidR="00123145">
        <w:rPr>
          <w:sz w:val="28"/>
          <w:szCs w:val="28"/>
        </w:rPr>
        <w:t>s</w:t>
      </w:r>
      <w:proofErr w:type="spellEnd"/>
      <w:r w:rsidRPr="00772BA1">
        <w:rPr>
          <w:sz w:val="28"/>
          <w:szCs w:val="28"/>
        </w:rPr>
        <w:t xml:space="preserve"> </w:t>
      </w:r>
      <w:r>
        <w:rPr>
          <w:sz w:val="28"/>
          <w:szCs w:val="28"/>
        </w:rPr>
        <w:t>si</w:t>
      </w:r>
    </w:p>
    <w:p w14:paraId="75724838" w14:textId="77777777" w:rsidR="00E041E5" w:rsidRDefault="00E041E5" w:rsidP="0024131C">
      <w:pPr>
        <w:spacing w:line="600" w:lineRule="auto"/>
        <w:rPr>
          <w:sz w:val="28"/>
          <w:szCs w:val="28"/>
        </w:rPr>
      </w:pPr>
      <w:r>
        <w:rPr>
          <w:sz w:val="28"/>
          <w:szCs w:val="28"/>
        </w:rPr>
        <w:t>__________________________________________</w:t>
      </w:r>
      <w:r w:rsidR="00062D9D">
        <w:rPr>
          <w:sz w:val="28"/>
          <w:szCs w:val="28"/>
        </w:rPr>
        <w:t>______</w:t>
      </w:r>
    </w:p>
    <w:p w14:paraId="3C498414" w14:textId="77777777" w:rsidR="00E041E5" w:rsidRDefault="00E041E5" w:rsidP="0024131C">
      <w:pPr>
        <w:spacing w:line="600" w:lineRule="auto"/>
        <w:rPr>
          <w:sz w:val="28"/>
          <w:szCs w:val="28"/>
        </w:rPr>
      </w:pPr>
    </w:p>
    <w:p w14:paraId="6B5CD74B" w14:textId="77777777" w:rsidR="00E041E5" w:rsidRDefault="00E041E5" w:rsidP="0024131C">
      <w:pPr>
        <w:spacing w:line="600" w:lineRule="auto"/>
        <w:rPr>
          <w:sz w:val="28"/>
          <w:szCs w:val="28"/>
        </w:rPr>
      </w:pPr>
      <w:proofErr w:type="spellStart"/>
      <w:r>
        <w:rPr>
          <w:sz w:val="28"/>
          <w:szCs w:val="28"/>
        </w:rPr>
        <w:t>che</w:t>
      </w:r>
      <w:proofErr w:type="spellEnd"/>
      <w:r>
        <w:rPr>
          <w:sz w:val="28"/>
          <w:szCs w:val="28"/>
        </w:rPr>
        <w:t xml:space="preserve"> </w:t>
      </w:r>
      <w:proofErr w:type="spellStart"/>
      <w:r>
        <w:rPr>
          <w:sz w:val="28"/>
          <w:szCs w:val="28"/>
        </w:rPr>
        <w:t>ver</w:t>
      </w:r>
      <w:proofErr w:type="spellEnd"/>
      <w:r>
        <w:rPr>
          <w:sz w:val="28"/>
          <w:szCs w:val="28"/>
        </w:rPr>
        <w:t xml:space="preserve"> </w:t>
      </w:r>
      <w:proofErr w:type="spellStart"/>
      <w:r>
        <w:rPr>
          <w:sz w:val="28"/>
          <w:szCs w:val="28"/>
        </w:rPr>
        <w:t>ko</w:t>
      </w:r>
      <w:proofErr w:type="spellEnd"/>
      <w:r>
        <w:rPr>
          <w:sz w:val="28"/>
          <w:szCs w:val="28"/>
        </w:rPr>
        <w:t xml:space="preserve"> </w:t>
      </w:r>
      <w:proofErr w:type="spellStart"/>
      <w:r>
        <w:rPr>
          <w:sz w:val="28"/>
          <w:szCs w:val="28"/>
        </w:rPr>
        <w:t>Ri</w:t>
      </w:r>
      <w:proofErr w:type="spellEnd"/>
      <w:r>
        <w:rPr>
          <w:sz w:val="28"/>
          <w:szCs w:val="28"/>
        </w:rPr>
        <w:t xml:space="preserve"> le </w:t>
      </w:r>
      <w:proofErr w:type="spellStart"/>
      <w:r>
        <w:rPr>
          <w:sz w:val="28"/>
          <w:szCs w:val="28"/>
        </w:rPr>
        <w:t>bens</w:t>
      </w:r>
      <w:proofErr w:type="spellEnd"/>
      <w:r>
        <w:rPr>
          <w:sz w:val="28"/>
          <w:szCs w:val="28"/>
        </w:rPr>
        <w:t xml:space="preserve"> si </w:t>
      </w:r>
      <w:proofErr w:type="spellStart"/>
      <w:r>
        <w:rPr>
          <w:sz w:val="28"/>
          <w:szCs w:val="28"/>
        </w:rPr>
        <w:t>rung</w:t>
      </w:r>
      <w:proofErr w:type="spellEnd"/>
      <w:r w:rsidRPr="00772BA1">
        <w:rPr>
          <w:sz w:val="28"/>
          <w:szCs w:val="28"/>
        </w:rPr>
        <w:t xml:space="preserve"> </w:t>
      </w:r>
      <w:r>
        <w:rPr>
          <w:sz w:val="28"/>
          <w:szCs w:val="28"/>
        </w:rPr>
        <w:t>si</w:t>
      </w:r>
    </w:p>
    <w:p w14:paraId="63BC44E4" w14:textId="77777777" w:rsidR="00E041E5" w:rsidRDefault="00E041E5" w:rsidP="0024131C">
      <w:pPr>
        <w:spacing w:line="600" w:lineRule="auto"/>
        <w:rPr>
          <w:sz w:val="28"/>
          <w:szCs w:val="28"/>
        </w:rPr>
      </w:pPr>
      <w:r>
        <w:rPr>
          <w:sz w:val="28"/>
          <w:szCs w:val="28"/>
        </w:rPr>
        <w:t>________________________________________________</w:t>
      </w:r>
    </w:p>
    <w:p w14:paraId="48ABC75A" w14:textId="77777777" w:rsidR="00E041E5" w:rsidRDefault="00E041E5" w:rsidP="00E041E5">
      <w:pPr>
        <w:rPr>
          <w:sz w:val="28"/>
          <w:szCs w:val="28"/>
        </w:rPr>
        <w:sectPr w:rsidR="00E041E5" w:rsidSect="00434A63">
          <w:headerReference w:type="default" r:id="rId69"/>
          <w:headerReference w:type="first" r:id="rId70"/>
          <w:pgSz w:w="11900" w:h="16840"/>
          <w:pgMar w:top="2835" w:right="851" w:bottom="1134" w:left="851" w:header="709" w:footer="454" w:gutter="0"/>
          <w:cols w:space="708"/>
          <w:titlePg/>
          <w:docGrid w:linePitch="360"/>
        </w:sectPr>
      </w:pPr>
    </w:p>
    <w:p w14:paraId="010BB073" w14:textId="77777777" w:rsidR="00580091" w:rsidRPr="00580091" w:rsidRDefault="00580091" w:rsidP="00CC21BD">
      <w:pPr>
        <w:spacing w:after="240"/>
        <w:rPr>
          <w:b/>
          <w:bCs/>
          <w:sz w:val="28"/>
          <w:szCs w:val="28"/>
          <w:u w:val="single"/>
        </w:rPr>
      </w:pPr>
      <w:proofErr w:type="spellStart"/>
      <w:r>
        <w:rPr>
          <w:sz w:val="28"/>
          <w:szCs w:val="28"/>
        </w:rPr>
        <w:lastRenderedPageBreak/>
        <w:t>rung</w:t>
      </w:r>
      <w:proofErr w:type="spellEnd"/>
      <w:r>
        <w:rPr>
          <w:sz w:val="28"/>
          <w:szCs w:val="28"/>
        </w:rPr>
        <w:t xml:space="preserve"> </w:t>
      </w:r>
      <w:proofErr w:type="spellStart"/>
      <w:r>
        <w:rPr>
          <w:sz w:val="28"/>
          <w:szCs w:val="28"/>
        </w:rPr>
        <w:t>len</w:t>
      </w:r>
      <w:proofErr w:type="spellEnd"/>
      <w:r>
        <w:rPr>
          <w:sz w:val="28"/>
          <w:szCs w:val="28"/>
        </w:rPr>
        <w:t xml:space="preserve"> </w:t>
      </w:r>
      <w:proofErr w:type="spellStart"/>
      <w:r>
        <w:rPr>
          <w:sz w:val="28"/>
          <w:szCs w:val="28"/>
        </w:rPr>
        <w:t>ver</w:t>
      </w:r>
      <w:proofErr w:type="spellEnd"/>
      <w:r>
        <w:rPr>
          <w:sz w:val="28"/>
          <w:szCs w:val="28"/>
        </w:rPr>
        <w:t xml:space="preserve"> </w:t>
      </w:r>
      <w:proofErr w:type="spellStart"/>
      <w:r>
        <w:rPr>
          <w:sz w:val="28"/>
          <w:szCs w:val="28"/>
        </w:rPr>
        <w:t>Bril</w:t>
      </w:r>
      <w:proofErr w:type="spellEnd"/>
      <w:r>
        <w:rPr>
          <w:sz w:val="28"/>
          <w:szCs w:val="28"/>
        </w:rPr>
        <w:t xml:space="preserve"> si </w:t>
      </w:r>
      <w:proofErr w:type="spellStart"/>
      <w:r>
        <w:rPr>
          <w:sz w:val="28"/>
          <w:szCs w:val="28"/>
        </w:rPr>
        <w:t>che</w:t>
      </w:r>
      <w:proofErr w:type="spellEnd"/>
      <w:r w:rsidR="00CC21BD">
        <w:rPr>
          <w:sz w:val="28"/>
          <w:szCs w:val="28"/>
        </w:rPr>
        <w:tab/>
      </w:r>
      <w:r w:rsidR="00CC21BD">
        <w:rPr>
          <w:sz w:val="28"/>
          <w:szCs w:val="28"/>
        </w:rPr>
        <w:tab/>
      </w:r>
      <w:r w:rsidR="00CC21BD">
        <w:rPr>
          <w:sz w:val="28"/>
          <w:szCs w:val="28"/>
        </w:rPr>
        <w:tab/>
      </w:r>
      <w:r w:rsidRPr="00580091">
        <w:rPr>
          <w:b/>
          <w:bCs/>
          <w:sz w:val="28"/>
          <w:szCs w:val="28"/>
          <w:u w:val="single"/>
        </w:rPr>
        <w:t>Brillenversicherung</w:t>
      </w:r>
    </w:p>
    <w:p w14:paraId="387CDCB5" w14:textId="77777777" w:rsidR="00580091" w:rsidRDefault="00580091" w:rsidP="00580091">
      <w:pPr>
        <w:rPr>
          <w:sz w:val="28"/>
          <w:szCs w:val="28"/>
        </w:rPr>
      </w:pPr>
    </w:p>
    <w:p w14:paraId="292BD6AF" w14:textId="77777777" w:rsidR="00580091" w:rsidRPr="00580091" w:rsidRDefault="00580091" w:rsidP="00CC21BD">
      <w:pPr>
        <w:spacing w:after="240"/>
        <w:rPr>
          <w:b/>
          <w:bCs/>
          <w:sz w:val="28"/>
          <w:szCs w:val="28"/>
          <w:u w:val="single"/>
        </w:rPr>
      </w:pPr>
      <w:r>
        <w:rPr>
          <w:sz w:val="28"/>
          <w:szCs w:val="28"/>
        </w:rPr>
        <w:t xml:space="preserve">si </w:t>
      </w:r>
      <w:proofErr w:type="spellStart"/>
      <w:r>
        <w:rPr>
          <w:sz w:val="28"/>
          <w:szCs w:val="28"/>
        </w:rPr>
        <w:t>rung</w:t>
      </w:r>
      <w:proofErr w:type="spellEnd"/>
      <w:r>
        <w:rPr>
          <w:sz w:val="28"/>
          <w:szCs w:val="28"/>
        </w:rPr>
        <w:t xml:space="preserve"> </w:t>
      </w:r>
      <w:proofErr w:type="spellStart"/>
      <w:r>
        <w:rPr>
          <w:sz w:val="28"/>
          <w:szCs w:val="28"/>
        </w:rPr>
        <w:t>ken</w:t>
      </w:r>
      <w:proofErr w:type="spellEnd"/>
      <w:r>
        <w:rPr>
          <w:sz w:val="28"/>
          <w:szCs w:val="28"/>
        </w:rPr>
        <w:t xml:space="preserve"> Kran </w:t>
      </w:r>
      <w:proofErr w:type="spellStart"/>
      <w:r>
        <w:rPr>
          <w:sz w:val="28"/>
          <w:szCs w:val="28"/>
        </w:rPr>
        <w:t>ver</w:t>
      </w:r>
      <w:proofErr w:type="spellEnd"/>
      <w:r>
        <w:rPr>
          <w:sz w:val="28"/>
          <w:szCs w:val="28"/>
        </w:rPr>
        <w:t xml:space="preserve"> </w:t>
      </w:r>
      <w:proofErr w:type="spellStart"/>
      <w:r>
        <w:rPr>
          <w:sz w:val="28"/>
          <w:szCs w:val="28"/>
        </w:rPr>
        <w:t>che</w:t>
      </w:r>
      <w:proofErr w:type="spellEnd"/>
      <w:r w:rsidR="00CC21BD">
        <w:rPr>
          <w:sz w:val="28"/>
          <w:szCs w:val="28"/>
        </w:rPr>
        <w:tab/>
      </w:r>
      <w:r w:rsidR="00CC21BD">
        <w:rPr>
          <w:sz w:val="28"/>
          <w:szCs w:val="28"/>
        </w:rPr>
        <w:tab/>
      </w:r>
      <w:r w:rsidR="00CC21BD">
        <w:rPr>
          <w:sz w:val="28"/>
          <w:szCs w:val="28"/>
        </w:rPr>
        <w:tab/>
      </w:r>
      <w:r w:rsidRPr="00580091">
        <w:rPr>
          <w:b/>
          <w:bCs/>
          <w:sz w:val="28"/>
          <w:szCs w:val="28"/>
          <w:u w:val="single"/>
        </w:rPr>
        <w:t>Krankenversicherung</w:t>
      </w:r>
    </w:p>
    <w:p w14:paraId="11D7CF18" w14:textId="77777777" w:rsidR="00580091" w:rsidRDefault="00580091" w:rsidP="00580091">
      <w:pPr>
        <w:rPr>
          <w:sz w:val="28"/>
          <w:szCs w:val="28"/>
        </w:rPr>
      </w:pPr>
    </w:p>
    <w:p w14:paraId="1F308531" w14:textId="77777777" w:rsidR="00580091" w:rsidRPr="00580091" w:rsidRDefault="00580091" w:rsidP="00CC21BD">
      <w:pPr>
        <w:spacing w:after="240"/>
        <w:rPr>
          <w:b/>
          <w:bCs/>
          <w:sz w:val="28"/>
          <w:szCs w:val="28"/>
          <w:u w:val="single"/>
        </w:rPr>
      </w:pPr>
      <w:proofErr w:type="spellStart"/>
      <w:r>
        <w:rPr>
          <w:sz w:val="28"/>
          <w:szCs w:val="28"/>
        </w:rPr>
        <w:t>rung</w:t>
      </w:r>
      <w:proofErr w:type="spellEnd"/>
      <w:r>
        <w:rPr>
          <w:sz w:val="28"/>
          <w:szCs w:val="28"/>
        </w:rPr>
        <w:t xml:space="preserve"> </w:t>
      </w:r>
      <w:proofErr w:type="spellStart"/>
      <w:r>
        <w:rPr>
          <w:sz w:val="28"/>
          <w:szCs w:val="28"/>
        </w:rPr>
        <w:t>che</w:t>
      </w:r>
      <w:proofErr w:type="spellEnd"/>
      <w:r>
        <w:rPr>
          <w:sz w:val="28"/>
          <w:szCs w:val="28"/>
        </w:rPr>
        <w:t xml:space="preserve"> Haus </w:t>
      </w:r>
      <w:proofErr w:type="spellStart"/>
      <w:r>
        <w:rPr>
          <w:sz w:val="28"/>
          <w:szCs w:val="28"/>
        </w:rPr>
        <w:t>ver</w:t>
      </w:r>
      <w:proofErr w:type="spellEnd"/>
      <w:r>
        <w:rPr>
          <w:sz w:val="28"/>
          <w:szCs w:val="28"/>
        </w:rPr>
        <w:t xml:space="preserve"> rat si</w:t>
      </w:r>
      <w:r w:rsidR="00CC21BD">
        <w:rPr>
          <w:sz w:val="28"/>
          <w:szCs w:val="28"/>
        </w:rPr>
        <w:tab/>
      </w:r>
      <w:r w:rsidR="00CC21BD">
        <w:rPr>
          <w:sz w:val="28"/>
          <w:szCs w:val="28"/>
        </w:rPr>
        <w:tab/>
      </w:r>
      <w:r w:rsidR="00CC21BD">
        <w:rPr>
          <w:sz w:val="28"/>
          <w:szCs w:val="28"/>
        </w:rPr>
        <w:tab/>
      </w:r>
      <w:r w:rsidRPr="00580091">
        <w:rPr>
          <w:b/>
          <w:bCs/>
          <w:sz w:val="28"/>
          <w:szCs w:val="28"/>
          <w:u w:val="single"/>
        </w:rPr>
        <w:t>Hausratversicherung</w:t>
      </w:r>
    </w:p>
    <w:p w14:paraId="2372687E" w14:textId="77777777" w:rsidR="00580091" w:rsidRDefault="00580091" w:rsidP="00580091">
      <w:pPr>
        <w:rPr>
          <w:sz w:val="28"/>
          <w:szCs w:val="28"/>
        </w:rPr>
      </w:pPr>
    </w:p>
    <w:p w14:paraId="771F6C62" w14:textId="77777777" w:rsidR="00580091" w:rsidRPr="00580091" w:rsidRDefault="00580091" w:rsidP="00CC21BD">
      <w:pPr>
        <w:spacing w:after="240"/>
        <w:rPr>
          <w:b/>
          <w:bCs/>
          <w:sz w:val="28"/>
          <w:szCs w:val="28"/>
          <w:u w:val="single"/>
        </w:rPr>
      </w:pPr>
      <w:r>
        <w:rPr>
          <w:sz w:val="28"/>
          <w:szCs w:val="28"/>
        </w:rPr>
        <w:t xml:space="preserve">si </w:t>
      </w:r>
      <w:proofErr w:type="spellStart"/>
      <w:r>
        <w:rPr>
          <w:sz w:val="28"/>
          <w:szCs w:val="28"/>
        </w:rPr>
        <w:t>päck</w:t>
      </w:r>
      <w:proofErr w:type="spellEnd"/>
      <w:r>
        <w:rPr>
          <w:sz w:val="28"/>
          <w:szCs w:val="28"/>
        </w:rPr>
        <w:t xml:space="preserve"> se </w:t>
      </w:r>
      <w:proofErr w:type="spellStart"/>
      <w:r>
        <w:rPr>
          <w:sz w:val="28"/>
          <w:szCs w:val="28"/>
        </w:rPr>
        <w:t>rung</w:t>
      </w:r>
      <w:proofErr w:type="spellEnd"/>
      <w:r>
        <w:rPr>
          <w:sz w:val="28"/>
          <w:szCs w:val="28"/>
        </w:rPr>
        <w:t xml:space="preserve"> </w:t>
      </w:r>
      <w:proofErr w:type="spellStart"/>
      <w:r>
        <w:rPr>
          <w:sz w:val="28"/>
          <w:szCs w:val="28"/>
        </w:rPr>
        <w:t>Rei</w:t>
      </w:r>
      <w:proofErr w:type="spellEnd"/>
      <w:r>
        <w:rPr>
          <w:sz w:val="28"/>
          <w:szCs w:val="28"/>
        </w:rPr>
        <w:t xml:space="preserve"> </w:t>
      </w:r>
      <w:proofErr w:type="spellStart"/>
      <w:r>
        <w:rPr>
          <w:sz w:val="28"/>
          <w:szCs w:val="28"/>
        </w:rPr>
        <w:t>ge</w:t>
      </w:r>
      <w:proofErr w:type="spellEnd"/>
      <w:r>
        <w:rPr>
          <w:sz w:val="28"/>
          <w:szCs w:val="28"/>
        </w:rPr>
        <w:t xml:space="preserve"> </w:t>
      </w:r>
      <w:proofErr w:type="spellStart"/>
      <w:r>
        <w:rPr>
          <w:sz w:val="28"/>
          <w:szCs w:val="28"/>
        </w:rPr>
        <w:t>che</w:t>
      </w:r>
      <w:proofErr w:type="spellEnd"/>
      <w:r>
        <w:rPr>
          <w:sz w:val="28"/>
          <w:szCs w:val="28"/>
        </w:rPr>
        <w:t xml:space="preserve"> </w:t>
      </w:r>
      <w:proofErr w:type="spellStart"/>
      <w:r>
        <w:rPr>
          <w:sz w:val="28"/>
          <w:szCs w:val="28"/>
        </w:rPr>
        <w:t>ver</w:t>
      </w:r>
      <w:proofErr w:type="spellEnd"/>
      <w:r w:rsidR="00CC21BD">
        <w:rPr>
          <w:sz w:val="28"/>
          <w:szCs w:val="28"/>
        </w:rPr>
        <w:tab/>
      </w:r>
      <w:r w:rsidR="00CC21BD">
        <w:rPr>
          <w:sz w:val="28"/>
          <w:szCs w:val="28"/>
        </w:rPr>
        <w:tab/>
      </w:r>
      <w:r w:rsidRPr="00580091">
        <w:rPr>
          <w:b/>
          <w:bCs/>
          <w:sz w:val="28"/>
          <w:szCs w:val="28"/>
          <w:u w:val="single"/>
        </w:rPr>
        <w:t>Reisegepäckversicherung</w:t>
      </w:r>
    </w:p>
    <w:p w14:paraId="0B8DD7CD" w14:textId="77777777" w:rsidR="00580091" w:rsidRDefault="00580091" w:rsidP="00580091">
      <w:pPr>
        <w:rPr>
          <w:sz w:val="28"/>
          <w:szCs w:val="28"/>
        </w:rPr>
      </w:pPr>
    </w:p>
    <w:p w14:paraId="5B9C9209" w14:textId="77777777" w:rsidR="00580091" w:rsidRPr="00580091" w:rsidRDefault="00580091" w:rsidP="00CC21BD">
      <w:pPr>
        <w:spacing w:after="240"/>
        <w:rPr>
          <w:b/>
          <w:bCs/>
          <w:sz w:val="28"/>
          <w:szCs w:val="28"/>
          <w:u w:val="single"/>
        </w:rPr>
      </w:pPr>
      <w:r>
        <w:rPr>
          <w:sz w:val="28"/>
          <w:szCs w:val="28"/>
        </w:rPr>
        <w:t xml:space="preserve">si </w:t>
      </w:r>
      <w:proofErr w:type="spellStart"/>
      <w:r>
        <w:rPr>
          <w:sz w:val="28"/>
          <w:szCs w:val="28"/>
        </w:rPr>
        <w:t>rung</w:t>
      </w:r>
      <w:proofErr w:type="spellEnd"/>
      <w:r>
        <w:rPr>
          <w:sz w:val="28"/>
          <w:szCs w:val="28"/>
        </w:rPr>
        <w:t xml:space="preserve"> </w:t>
      </w:r>
      <w:proofErr w:type="spellStart"/>
      <w:r>
        <w:rPr>
          <w:sz w:val="28"/>
          <w:szCs w:val="28"/>
        </w:rPr>
        <w:t>be</w:t>
      </w:r>
      <w:proofErr w:type="spellEnd"/>
      <w:r>
        <w:rPr>
          <w:sz w:val="28"/>
          <w:szCs w:val="28"/>
        </w:rPr>
        <w:t xml:space="preserve"> Ster </w:t>
      </w:r>
      <w:proofErr w:type="spellStart"/>
      <w:r>
        <w:rPr>
          <w:sz w:val="28"/>
          <w:szCs w:val="28"/>
        </w:rPr>
        <w:t>geld</w:t>
      </w:r>
      <w:proofErr w:type="spellEnd"/>
      <w:r>
        <w:rPr>
          <w:sz w:val="28"/>
          <w:szCs w:val="28"/>
        </w:rPr>
        <w:t xml:space="preserve"> </w:t>
      </w:r>
      <w:proofErr w:type="spellStart"/>
      <w:r>
        <w:rPr>
          <w:sz w:val="28"/>
          <w:szCs w:val="28"/>
        </w:rPr>
        <w:t>ver</w:t>
      </w:r>
      <w:proofErr w:type="spellEnd"/>
      <w:r>
        <w:rPr>
          <w:sz w:val="28"/>
          <w:szCs w:val="28"/>
        </w:rPr>
        <w:t xml:space="preserve"> </w:t>
      </w:r>
      <w:proofErr w:type="spellStart"/>
      <w:r>
        <w:rPr>
          <w:sz w:val="28"/>
          <w:szCs w:val="28"/>
        </w:rPr>
        <w:t>che</w:t>
      </w:r>
      <w:proofErr w:type="spellEnd"/>
      <w:r w:rsidR="00CC21BD">
        <w:rPr>
          <w:sz w:val="28"/>
          <w:szCs w:val="28"/>
        </w:rPr>
        <w:tab/>
      </w:r>
      <w:r w:rsidR="00CC21BD">
        <w:rPr>
          <w:sz w:val="28"/>
          <w:szCs w:val="28"/>
        </w:rPr>
        <w:tab/>
      </w:r>
      <w:r w:rsidRPr="00580091">
        <w:rPr>
          <w:b/>
          <w:bCs/>
          <w:sz w:val="28"/>
          <w:szCs w:val="28"/>
          <w:u w:val="single"/>
        </w:rPr>
        <w:t>Sterbegeldversicherung</w:t>
      </w:r>
    </w:p>
    <w:p w14:paraId="209B56D0" w14:textId="77777777" w:rsidR="00580091" w:rsidRDefault="00580091" w:rsidP="00580091">
      <w:pPr>
        <w:rPr>
          <w:sz w:val="28"/>
          <w:szCs w:val="28"/>
        </w:rPr>
      </w:pPr>
    </w:p>
    <w:p w14:paraId="025E207D" w14:textId="77777777" w:rsidR="00580091" w:rsidRPr="00580091" w:rsidRDefault="00580091" w:rsidP="00CC21BD">
      <w:pPr>
        <w:spacing w:after="240"/>
        <w:rPr>
          <w:b/>
          <w:bCs/>
          <w:sz w:val="28"/>
          <w:szCs w:val="28"/>
          <w:u w:val="single"/>
        </w:rPr>
      </w:pPr>
      <w:proofErr w:type="spellStart"/>
      <w:r>
        <w:rPr>
          <w:sz w:val="28"/>
          <w:szCs w:val="28"/>
        </w:rPr>
        <w:t>rung</w:t>
      </w:r>
      <w:proofErr w:type="spellEnd"/>
      <w:r>
        <w:rPr>
          <w:sz w:val="28"/>
          <w:szCs w:val="28"/>
        </w:rPr>
        <w:t xml:space="preserve"> si </w:t>
      </w:r>
      <w:proofErr w:type="spellStart"/>
      <w:r>
        <w:rPr>
          <w:sz w:val="28"/>
          <w:szCs w:val="28"/>
        </w:rPr>
        <w:t>kas</w:t>
      </w:r>
      <w:proofErr w:type="spellEnd"/>
      <w:r>
        <w:rPr>
          <w:sz w:val="28"/>
          <w:szCs w:val="28"/>
        </w:rPr>
        <w:t xml:space="preserve"> Voll </w:t>
      </w:r>
      <w:proofErr w:type="spellStart"/>
      <w:r>
        <w:rPr>
          <w:sz w:val="28"/>
          <w:szCs w:val="28"/>
        </w:rPr>
        <w:t>ko</w:t>
      </w:r>
      <w:proofErr w:type="spellEnd"/>
      <w:r>
        <w:rPr>
          <w:sz w:val="28"/>
          <w:szCs w:val="28"/>
        </w:rPr>
        <w:t xml:space="preserve"> </w:t>
      </w:r>
      <w:proofErr w:type="spellStart"/>
      <w:r>
        <w:rPr>
          <w:sz w:val="28"/>
          <w:szCs w:val="28"/>
        </w:rPr>
        <w:t>che</w:t>
      </w:r>
      <w:proofErr w:type="spellEnd"/>
      <w:r>
        <w:rPr>
          <w:sz w:val="28"/>
          <w:szCs w:val="28"/>
        </w:rPr>
        <w:t xml:space="preserve"> </w:t>
      </w:r>
      <w:proofErr w:type="spellStart"/>
      <w:r>
        <w:rPr>
          <w:sz w:val="28"/>
          <w:szCs w:val="28"/>
        </w:rPr>
        <w:t>ver</w:t>
      </w:r>
      <w:proofErr w:type="spellEnd"/>
      <w:r w:rsidR="00CC21BD">
        <w:rPr>
          <w:sz w:val="28"/>
          <w:szCs w:val="28"/>
        </w:rPr>
        <w:tab/>
      </w:r>
      <w:r w:rsidR="00CC21BD">
        <w:rPr>
          <w:sz w:val="28"/>
          <w:szCs w:val="28"/>
        </w:rPr>
        <w:tab/>
      </w:r>
      <w:r w:rsidRPr="00580091">
        <w:rPr>
          <w:b/>
          <w:bCs/>
          <w:sz w:val="28"/>
          <w:szCs w:val="28"/>
          <w:u w:val="single"/>
        </w:rPr>
        <w:t>Vollkaskoversicherung</w:t>
      </w:r>
    </w:p>
    <w:p w14:paraId="7011145A" w14:textId="77777777" w:rsidR="00580091" w:rsidRDefault="00580091" w:rsidP="00580091">
      <w:pPr>
        <w:rPr>
          <w:sz w:val="28"/>
          <w:szCs w:val="28"/>
        </w:rPr>
      </w:pPr>
    </w:p>
    <w:p w14:paraId="5A46C2B2" w14:textId="77777777" w:rsidR="00580091" w:rsidRPr="00580091" w:rsidRDefault="00580091" w:rsidP="00CC21BD">
      <w:pPr>
        <w:spacing w:after="240"/>
        <w:rPr>
          <w:b/>
          <w:sz w:val="28"/>
          <w:szCs w:val="28"/>
          <w:u w:val="single"/>
        </w:rPr>
      </w:pPr>
      <w:proofErr w:type="spellStart"/>
      <w:r>
        <w:rPr>
          <w:sz w:val="28"/>
          <w:szCs w:val="28"/>
        </w:rPr>
        <w:t>ko</w:t>
      </w:r>
      <w:proofErr w:type="spellEnd"/>
      <w:r>
        <w:rPr>
          <w:sz w:val="28"/>
          <w:szCs w:val="28"/>
        </w:rPr>
        <w:t xml:space="preserve"> </w:t>
      </w:r>
      <w:proofErr w:type="spellStart"/>
      <w:r>
        <w:rPr>
          <w:sz w:val="28"/>
          <w:szCs w:val="28"/>
        </w:rPr>
        <w:t>rung</w:t>
      </w:r>
      <w:proofErr w:type="spellEnd"/>
      <w:r>
        <w:rPr>
          <w:sz w:val="28"/>
          <w:szCs w:val="28"/>
        </w:rPr>
        <w:t xml:space="preserve"> Teil </w:t>
      </w:r>
      <w:proofErr w:type="spellStart"/>
      <w:r>
        <w:rPr>
          <w:sz w:val="28"/>
          <w:szCs w:val="28"/>
        </w:rPr>
        <w:t>ver</w:t>
      </w:r>
      <w:proofErr w:type="spellEnd"/>
      <w:r>
        <w:rPr>
          <w:sz w:val="28"/>
          <w:szCs w:val="28"/>
        </w:rPr>
        <w:t xml:space="preserve"> </w:t>
      </w:r>
      <w:proofErr w:type="spellStart"/>
      <w:r>
        <w:rPr>
          <w:sz w:val="28"/>
          <w:szCs w:val="28"/>
        </w:rPr>
        <w:t>che</w:t>
      </w:r>
      <w:proofErr w:type="spellEnd"/>
      <w:r>
        <w:rPr>
          <w:sz w:val="28"/>
          <w:szCs w:val="28"/>
        </w:rPr>
        <w:t xml:space="preserve"> </w:t>
      </w:r>
      <w:proofErr w:type="spellStart"/>
      <w:r>
        <w:rPr>
          <w:sz w:val="28"/>
          <w:szCs w:val="28"/>
        </w:rPr>
        <w:t>kas</w:t>
      </w:r>
      <w:proofErr w:type="spellEnd"/>
      <w:r w:rsidRPr="00772BA1">
        <w:rPr>
          <w:sz w:val="28"/>
          <w:szCs w:val="28"/>
        </w:rPr>
        <w:t xml:space="preserve"> </w:t>
      </w:r>
      <w:r>
        <w:rPr>
          <w:sz w:val="28"/>
          <w:szCs w:val="28"/>
        </w:rPr>
        <w:t>si</w:t>
      </w:r>
      <w:r w:rsidR="00CC21BD">
        <w:rPr>
          <w:sz w:val="28"/>
          <w:szCs w:val="28"/>
        </w:rPr>
        <w:tab/>
      </w:r>
      <w:r w:rsidR="00CC21BD">
        <w:rPr>
          <w:sz w:val="28"/>
          <w:szCs w:val="28"/>
        </w:rPr>
        <w:tab/>
      </w:r>
      <w:r w:rsidRPr="00580091">
        <w:rPr>
          <w:b/>
          <w:sz w:val="28"/>
          <w:szCs w:val="28"/>
          <w:u w:val="single"/>
        </w:rPr>
        <w:t>Teilkaskoversicherung</w:t>
      </w:r>
    </w:p>
    <w:p w14:paraId="67A81D20" w14:textId="77777777" w:rsidR="00580091" w:rsidRDefault="00580091" w:rsidP="00580091">
      <w:pPr>
        <w:rPr>
          <w:sz w:val="28"/>
          <w:szCs w:val="28"/>
        </w:rPr>
      </w:pPr>
    </w:p>
    <w:p w14:paraId="37723522" w14:textId="77777777" w:rsidR="00013689" w:rsidRDefault="00580091" w:rsidP="00CC21BD">
      <w:pPr>
        <w:spacing w:after="240"/>
        <w:rPr>
          <w:b/>
          <w:bCs/>
          <w:sz w:val="28"/>
          <w:szCs w:val="28"/>
          <w:u w:val="single"/>
        </w:rPr>
      </w:pPr>
      <w:proofErr w:type="spellStart"/>
      <w:r>
        <w:rPr>
          <w:sz w:val="28"/>
          <w:szCs w:val="28"/>
        </w:rPr>
        <w:t>che</w:t>
      </w:r>
      <w:proofErr w:type="spellEnd"/>
      <w:r>
        <w:rPr>
          <w:sz w:val="28"/>
          <w:szCs w:val="28"/>
        </w:rPr>
        <w:t xml:space="preserve"> </w:t>
      </w:r>
      <w:proofErr w:type="spellStart"/>
      <w:r>
        <w:rPr>
          <w:sz w:val="28"/>
          <w:szCs w:val="28"/>
        </w:rPr>
        <w:t>ver</w:t>
      </w:r>
      <w:proofErr w:type="spellEnd"/>
      <w:r>
        <w:rPr>
          <w:sz w:val="28"/>
          <w:szCs w:val="28"/>
        </w:rPr>
        <w:t xml:space="preserve"> </w:t>
      </w:r>
      <w:proofErr w:type="spellStart"/>
      <w:r>
        <w:rPr>
          <w:sz w:val="28"/>
          <w:szCs w:val="28"/>
        </w:rPr>
        <w:t>ko</w:t>
      </w:r>
      <w:proofErr w:type="spellEnd"/>
      <w:r>
        <w:rPr>
          <w:sz w:val="28"/>
          <w:szCs w:val="28"/>
        </w:rPr>
        <w:t xml:space="preserve"> </w:t>
      </w:r>
      <w:proofErr w:type="spellStart"/>
      <w:r>
        <w:rPr>
          <w:sz w:val="28"/>
          <w:szCs w:val="28"/>
        </w:rPr>
        <w:t>Ri</w:t>
      </w:r>
      <w:proofErr w:type="spellEnd"/>
      <w:r>
        <w:rPr>
          <w:sz w:val="28"/>
          <w:szCs w:val="28"/>
        </w:rPr>
        <w:t xml:space="preserve"> le </w:t>
      </w:r>
      <w:proofErr w:type="spellStart"/>
      <w:r>
        <w:rPr>
          <w:sz w:val="28"/>
          <w:szCs w:val="28"/>
        </w:rPr>
        <w:t>bens</w:t>
      </w:r>
      <w:proofErr w:type="spellEnd"/>
      <w:r>
        <w:rPr>
          <w:sz w:val="28"/>
          <w:szCs w:val="28"/>
        </w:rPr>
        <w:t xml:space="preserve"> si </w:t>
      </w:r>
      <w:proofErr w:type="spellStart"/>
      <w:r>
        <w:rPr>
          <w:sz w:val="28"/>
          <w:szCs w:val="28"/>
        </w:rPr>
        <w:t>rung</w:t>
      </w:r>
      <w:proofErr w:type="spellEnd"/>
      <w:r w:rsidRPr="00772BA1">
        <w:rPr>
          <w:sz w:val="28"/>
          <w:szCs w:val="28"/>
        </w:rPr>
        <w:t xml:space="preserve"> </w:t>
      </w:r>
      <w:r>
        <w:rPr>
          <w:sz w:val="28"/>
          <w:szCs w:val="28"/>
        </w:rPr>
        <w:t>si</w:t>
      </w:r>
      <w:r w:rsidR="00CC21BD">
        <w:rPr>
          <w:sz w:val="28"/>
          <w:szCs w:val="28"/>
        </w:rPr>
        <w:tab/>
      </w:r>
      <w:r w:rsidR="00CC21BD">
        <w:rPr>
          <w:sz w:val="28"/>
          <w:szCs w:val="28"/>
        </w:rPr>
        <w:tab/>
      </w:r>
      <w:r w:rsidRPr="00580091">
        <w:rPr>
          <w:b/>
          <w:bCs/>
          <w:sz w:val="28"/>
          <w:szCs w:val="28"/>
          <w:u w:val="single"/>
        </w:rPr>
        <w:t>Risikolebensversicherung</w:t>
      </w:r>
    </w:p>
    <w:p w14:paraId="336D3165" w14:textId="77777777" w:rsidR="00013689" w:rsidRDefault="00013689">
      <w:pPr>
        <w:ind w:left="0" w:right="0"/>
        <w:rPr>
          <w:b/>
          <w:bCs/>
          <w:sz w:val="28"/>
          <w:szCs w:val="28"/>
          <w:u w:val="single"/>
        </w:rPr>
      </w:pPr>
      <w:r>
        <w:rPr>
          <w:b/>
          <w:bCs/>
          <w:sz w:val="28"/>
          <w:szCs w:val="28"/>
          <w:u w:val="single"/>
        </w:rPr>
        <w:br w:type="page"/>
      </w:r>
    </w:p>
    <w:p w14:paraId="7F0CB393" w14:textId="77777777" w:rsidR="003526BB" w:rsidRDefault="003526BB" w:rsidP="00CC21BD">
      <w:pPr>
        <w:spacing w:after="240"/>
        <w:rPr>
          <w:sz w:val="28"/>
          <w:szCs w:val="28"/>
        </w:rPr>
      </w:pPr>
    </w:p>
    <w:p w14:paraId="2551FDF9" w14:textId="77777777" w:rsidR="00013689" w:rsidRPr="00013689" w:rsidRDefault="00013689" w:rsidP="00013689">
      <w:pPr>
        <w:rPr>
          <w:sz w:val="28"/>
          <w:szCs w:val="28"/>
        </w:rPr>
      </w:pPr>
    </w:p>
    <w:p w14:paraId="5588FEC4" w14:textId="77777777" w:rsidR="00013689" w:rsidRPr="00013689" w:rsidRDefault="00013689" w:rsidP="00013689">
      <w:pPr>
        <w:rPr>
          <w:sz w:val="28"/>
          <w:szCs w:val="28"/>
        </w:rPr>
      </w:pPr>
    </w:p>
    <w:p w14:paraId="03A27FB8" w14:textId="77777777" w:rsidR="00013689" w:rsidRPr="00013689" w:rsidRDefault="00013689" w:rsidP="00013689">
      <w:pPr>
        <w:rPr>
          <w:sz w:val="28"/>
          <w:szCs w:val="28"/>
        </w:rPr>
      </w:pPr>
    </w:p>
    <w:p w14:paraId="0C0A7982" w14:textId="77777777" w:rsidR="00013689" w:rsidRPr="00013689" w:rsidRDefault="0028157D" w:rsidP="00013689">
      <w:pPr>
        <w:rPr>
          <w:sz w:val="28"/>
          <w:szCs w:val="28"/>
        </w:rPr>
      </w:pPr>
      <w:r>
        <w:rPr>
          <w:noProof/>
          <w:color w:val="0A2446"/>
        </w:rPr>
        <w:drawing>
          <wp:anchor distT="0" distB="0" distL="114300" distR="114300" simplePos="0" relativeHeight="251403264" behindDoc="0" locked="0" layoutInCell="1" allowOverlap="1" wp14:anchorId="1FE402B5" wp14:editId="0948A8A8">
            <wp:simplePos x="0" y="0"/>
            <wp:positionH relativeFrom="margin">
              <wp:align>center</wp:align>
            </wp:positionH>
            <wp:positionV relativeFrom="margin">
              <wp:posOffset>1080135</wp:posOffset>
            </wp:positionV>
            <wp:extent cx="1350000" cy="1350000"/>
            <wp:effectExtent l="0" t="0" r="3175" b="3175"/>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8E42488" w14:textId="77777777" w:rsidR="00013689" w:rsidRPr="00013689" w:rsidRDefault="00013689" w:rsidP="00013689">
      <w:pPr>
        <w:rPr>
          <w:sz w:val="28"/>
          <w:szCs w:val="28"/>
        </w:rPr>
      </w:pPr>
    </w:p>
    <w:p w14:paraId="335A20A4" w14:textId="77777777" w:rsidR="00013689" w:rsidRPr="00013689" w:rsidRDefault="00013689" w:rsidP="00013689">
      <w:pPr>
        <w:rPr>
          <w:sz w:val="28"/>
          <w:szCs w:val="28"/>
        </w:rPr>
      </w:pPr>
    </w:p>
    <w:p w14:paraId="23A30600" w14:textId="77777777" w:rsidR="00013689" w:rsidRPr="00013689" w:rsidRDefault="00013689" w:rsidP="00013689">
      <w:pPr>
        <w:rPr>
          <w:sz w:val="28"/>
          <w:szCs w:val="28"/>
        </w:rPr>
      </w:pPr>
    </w:p>
    <w:p w14:paraId="402A0059" w14:textId="77777777" w:rsidR="00013689" w:rsidRPr="00013689" w:rsidRDefault="00013689" w:rsidP="00013689">
      <w:pPr>
        <w:rPr>
          <w:sz w:val="28"/>
          <w:szCs w:val="28"/>
        </w:rPr>
      </w:pPr>
    </w:p>
    <w:p w14:paraId="265C21B6" w14:textId="77777777" w:rsidR="00013689" w:rsidRPr="00013689" w:rsidRDefault="00013689" w:rsidP="00013689">
      <w:pPr>
        <w:rPr>
          <w:sz w:val="28"/>
          <w:szCs w:val="28"/>
        </w:rPr>
      </w:pPr>
    </w:p>
    <w:p w14:paraId="3786129E" w14:textId="77777777" w:rsidR="00013689" w:rsidRPr="00013689" w:rsidRDefault="00013689" w:rsidP="00013689">
      <w:pPr>
        <w:rPr>
          <w:sz w:val="28"/>
          <w:szCs w:val="28"/>
        </w:rPr>
      </w:pPr>
    </w:p>
    <w:p w14:paraId="2D850686" w14:textId="77777777" w:rsidR="00013689" w:rsidRPr="00013689" w:rsidRDefault="00013689" w:rsidP="00013689">
      <w:pPr>
        <w:rPr>
          <w:sz w:val="28"/>
          <w:szCs w:val="28"/>
        </w:rPr>
      </w:pPr>
    </w:p>
    <w:p w14:paraId="63581553" w14:textId="77777777" w:rsidR="00013689" w:rsidRDefault="00FD7C02" w:rsidP="00013689">
      <w:pPr>
        <w:rPr>
          <w:sz w:val="28"/>
          <w:szCs w:val="28"/>
        </w:rPr>
      </w:pPr>
      <w:r>
        <w:rPr>
          <w:noProof/>
        </w:rPr>
        <mc:AlternateContent>
          <mc:Choice Requires="wps">
            <w:drawing>
              <wp:anchor distT="0" distB="0" distL="114300" distR="114300" simplePos="0" relativeHeight="251404288" behindDoc="0" locked="0" layoutInCell="1" allowOverlap="1" wp14:anchorId="437AF2C6" wp14:editId="5EC0632E">
                <wp:simplePos x="0" y="0"/>
                <wp:positionH relativeFrom="margin">
                  <wp:align>center</wp:align>
                </wp:positionH>
                <wp:positionV relativeFrom="margin">
                  <wp:posOffset>3060700</wp:posOffset>
                </wp:positionV>
                <wp:extent cx="4708800" cy="1047750"/>
                <wp:effectExtent l="0" t="0" r="0" b="0"/>
                <wp:wrapNone/>
                <wp:docPr id="38" name="Textfeld 38"/>
                <wp:cNvGraphicFramePr/>
                <a:graphic xmlns:a="http://schemas.openxmlformats.org/drawingml/2006/main">
                  <a:graphicData uri="http://schemas.microsoft.com/office/word/2010/wordprocessingShape">
                    <wps:wsp>
                      <wps:cNvSpPr txBox="1"/>
                      <wps:spPr>
                        <a:xfrm>
                          <a:off x="0" y="0"/>
                          <a:ext cx="4708800" cy="1047750"/>
                        </a:xfrm>
                        <a:prstGeom prst="rect">
                          <a:avLst/>
                        </a:prstGeom>
                        <a:solidFill>
                          <a:schemeClr val="lt1"/>
                        </a:solidFill>
                        <a:ln w="6350">
                          <a:noFill/>
                        </a:ln>
                      </wps:spPr>
                      <wps:txbx>
                        <w:txbxContent>
                          <w:p w14:paraId="454813DA" w14:textId="77777777" w:rsidR="003620B0" w:rsidRDefault="003620B0" w:rsidP="00A330BE">
                            <w:pPr>
                              <w:pStyle w:val="Kapitel"/>
                            </w:pPr>
                            <w:bookmarkStart w:id="13" w:name="_Toc71025053"/>
                            <w:bookmarkStart w:id="14" w:name="_Toc71026379"/>
                            <w:bookmarkStart w:id="15" w:name="_Toc75172210"/>
                            <w:bookmarkStart w:id="16" w:name="Kennenlernen_Wortschatz"/>
                            <w:bookmarkStart w:id="17" w:name="_Toc71024738"/>
                            <w:r>
                              <w:t>Kennenlernen eines grundlegenden Versicherungswortschatzes</w:t>
                            </w:r>
                            <w:bookmarkEnd w:id="13"/>
                            <w:bookmarkEnd w:id="14"/>
                            <w:bookmarkEnd w:id="15"/>
                            <w:bookmarkEnd w:id="16"/>
                            <w:bookmarkEnd w:id="1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AF2C6" id="Textfeld 38" o:spid="_x0000_s1082" type="#_x0000_t202" style="position:absolute;left:0;text-align:left;margin-left:0;margin-top:241pt;width:370.75pt;height:82.5pt;z-index:25140428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" fillcolor="white [3201]" stroked="f" strokeweight=".5pt">
                <v:textbox>
                  <w:txbxContent>
                    <w:p w14:paraId="454813DA" w14:textId="77777777" w:rsidR="003620B0" w:rsidRDefault="003620B0" w:rsidP="00A330BE">
                      <w:pPr>
                        <w:pStyle w:val="Kapitel"/>
                      </w:pPr>
                      <w:bookmarkStart w:id="29" w:name="_Toc71025053"/>
                      <w:bookmarkStart w:id="30" w:name="_Toc71026379"/>
                      <w:bookmarkStart w:id="31" w:name="_Toc75172210"/>
                      <w:bookmarkStart w:id="32" w:name="Kennenlernen_Wortschatz"/>
                      <w:bookmarkStart w:id="33" w:name="_Toc71024738"/>
                      <w:r>
                        <w:t>Kennenlernen eines grundlegenden Versicherungswortschatzes</w:t>
                      </w:r>
                      <w:bookmarkEnd w:id="29"/>
                      <w:bookmarkEnd w:id="30"/>
                      <w:bookmarkEnd w:id="31"/>
                      <w:bookmarkEnd w:id="32"/>
                      <w:bookmarkEnd w:id="33"/>
                    </w:p>
                  </w:txbxContent>
                </v:textbox>
                <w10:wrap anchorx="margin" anchory="margin"/>
              </v:shape>
            </w:pict>
          </mc:Fallback>
        </mc:AlternateContent>
      </w:r>
    </w:p>
    <w:p w14:paraId="4536F867" w14:textId="77777777" w:rsidR="00E22C12" w:rsidRDefault="00E22C12">
      <w:pPr>
        <w:ind w:left="0" w:right="0"/>
        <w:rPr>
          <w:sz w:val="28"/>
          <w:szCs w:val="28"/>
        </w:rPr>
        <w:sectPr w:rsidR="00E22C12" w:rsidSect="00821CD8">
          <w:headerReference w:type="default" r:id="rId71"/>
          <w:footerReference w:type="default" r:id="rId72"/>
          <w:headerReference w:type="first" r:id="rId73"/>
          <w:footerReference w:type="first" r:id="rId74"/>
          <w:pgSz w:w="11900" w:h="16840"/>
          <w:pgMar w:top="2835" w:right="851" w:bottom="1134" w:left="851" w:header="709" w:footer="454" w:gutter="0"/>
          <w:cols w:space="708"/>
          <w:titlePg/>
          <w:docGrid w:linePitch="360"/>
        </w:sectPr>
      </w:pPr>
    </w:p>
    <w:p w14:paraId="68E46CCB" w14:textId="77777777" w:rsidR="00112C1F" w:rsidRDefault="00112C1F" w:rsidP="00112C1F">
      <w:r>
        <w:lastRenderedPageBreak/>
        <w:t>Lernziel: Die Lernenden üben zentrale Versicherungsbegriffe ein.</w:t>
      </w:r>
    </w:p>
    <w:p w14:paraId="1E2E9EBC" w14:textId="77777777" w:rsidR="00112C1F" w:rsidRDefault="00D26EDB" w:rsidP="00112C1F">
      <w:r>
        <w:t xml:space="preserve">Die Lernenden lernen folgende </w:t>
      </w:r>
      <w:r w:rsidR="00112C1F">
        <w:t xml:space="preserve">Kernbotschaft: Viele Fachbegriffe des Themenfelds Versicherungen </w:t>
      </w:r>
      <w:r w:rsidR="00E56F5E">
        <w:t>finden in verschiedenen Aspekten des Alltags eine Verwendung</w:t>
      </w:r>
      <w:r w:rsidR="00112C1F">
        <w:t>.</w:t>
      </w:r>
    </w:p>
    <w:p w14:paraId="7D8C56DA" w14:textId="77777777" w:rsidR="00112C1F" w:rsidRPr="00A177F4" w:rsidRDefault="00112C1F" w:rsidP="00112C1F">
      <w:pPr>
        <w:rPr>
          <w:rFonts w:eastAsia="Times New Roman"/>
        </w:rPr>
      </w:pPr>
    </w:p>
    <w:p w14:paraId="0BECF11E" w14:textId="77777777" w:rsidR="00112C1F" w:rsidRPr="006B1EFC" w:rsidRDefault="00112C1F" w:rsidP="00112C1F">
      <w:pPr>
        <w:rPr>
          <w:rFonts w:eastAsia="Times New Roman"/>
        </w:rPr>
      </w:pPr>
      <w:r>
        <w:t xml:space="preserve">Vorgeschlagener </w:t>
      </w:r>
      <w:r w:rsidRPr="00BD4C20">
        <w:rPr>
          <w:rFonts w:eastAsia="Times New Roman"/>
        </w:rPr>
        <w:t>Ablauf:</w:t>
      </w:r>
    </w:p>
    <w:p w14:paraId="1BEAD28F" w14:textId="77777777" w:rsidR="00112C1F" w:rsidRPr="004E51FC" w:rsidRDefault="00112C1F" w:rsidP="00112C1F">
      <w:pPr>
        <w:sectPr w:rsidR="00112C1F" w:rsidRPr="004E51FC" w:rsidSect="00821CD8">
          <w:headerReference w:type="first" r:id="rId75"/>
          <w:pgSz w:w="11900" w:h="16840"/>
          <w:pgMar w:top="2835" w:right="851" w:bottom="1134" w:left="851" w:header="709" w:footer="454" w:gutter="0"/>
          <w:cols w:space="708"/>
          <w:titlePg/>
          <w:docGrid w:linePitch="360"/>
        </w:sectPr>
      </w:pPr>
      <w:r w:rsidRPr="006B1EFC">
        <w:rPr>
          <w:rFonts w:eastAsia="Times New Roman" w:cs="Times New Roman"/>
          <w:szCs w:val="20"/>
        </w:rPr>
        <w:t>Verteilen Sie d</w:t>
      </w:r>
      <w:r>
        <w:rPr>
          <w:rFonts w:eastAsia="Times New Roman" w:cs="Times New Roman"/>
          <w:szCs w:val="20"/>
        </w:rPr>
        <w:t>en</w:t>
      </w:r>
      <w:r w:rsidRPr="006B1EFC">
        <w:rPr>
          <w:rFonts w:eastAsia="Times New Roman" w:cs="Times New Roman"/>
          <w:szCs w:val="20"/>
        </w:rPr>
        <w:t xml:space="preserve"> Arbeitsb</w:t>
      </w:r>
      <w:r>
        <w:rPr>
          <w:rFonts w:eastAsia="Times New Roman" w:cs="Times New Roman"/>
          <w:szCs w:val="20"/>
        </w:rPr>
        <w:t>ogen</w:t>
      </w:r>
      <w:r w:rsidRPr="006B1EFC">
        <w:rPr>
          <w:rFonts w:eastAsia="Times New Roman" w:cs="Times New Roman"/>
          <w:szCs w:val="20"/>
        </w:rPr>
        <w:t xml:space="preserve"> „</w:t>
      </w:r>
      <w:r>
        <w:rPr>
          <w:rFonts w:eastAsia="Times New Roman" w:cs="Times New Roman"/>
          <w:szCs w:val="20"/>
        </w:rPr>
        <w:t>Silbenpuzzle</w:t>
      </w:r>
      <w:r w:rsidRPr="006B1EFC">
        <w:rPr>
          <w:rFonts w:eastAsia="Times New Roman" w:cs="Times New Roman"/>
          <w:szCs w:val="20"/>
        </w:rPr>
        <w:t>“ an die Lernenden. Diese</w:t>
      </w:r>
      <w:r>
        <w:rPr>
          <w:rFonts w:eastAsia="Times New Roman" w:cs="Times New Roman"/>
          <w:szCs w:val="20"/>
        </w:rPr>
        <w:t xml:space="preserve">n </w:t>
      </w:r>
      <w:r w:rsidRPr="006B1EFC">
        <w:rPr>
          <w:rFonts w:eastAsia="Times New Roman" w:cs="Times New Roman"/>
          <w:szCs w:val="20"/>
        </w:rPr>
        <w:t xml:space="preserve">bearbeiten </w:t>
      </w:r>
      <w:r>
        <w:rPr>
          <w:rFonts w:eastAsia="Times New Roman" w:cs="Times New Roman"/>
          <w:szCs w:val="20"/>
        </w:rPr>
        <w:t>die Lernenden</w:t>
      </w:r>
      <w:r w:rsidRPr="006B1EFC">
        <w:rPr>
          <w:rFonts w:eastAsia="Times New Roman" w:cs="Times New Roman"/>
          <w:szCs w:val="20"/>
        </w:rPr>
        <w:t xml:space="preserve"> in Einzelarbeit. Eine Besprechung im Plenum bietet sich an. Diskutieren Sie, inwieweit die Begriffe etwas mit Versicherungen zu tun haben.</w:t>
      </w:r>
    </w:p>
    <w:p w14:paraId="1A9C7671" w14:textId="77777777" w:rsidR="00D11046" w:rsidRPr="00BE268F" w:rsidRDefault="00D11046" w:rsidP="00D11046">
      <w:pPr>
        <w:rPr>
          <w:sz w:val="28"/>
          <w:szCs w:val="28"/>
        </w:rPr>
      </w:pPr>
      <w:r>
        <w:rPr>
          <w:noProof/>
          <w:sz w:val="28"/>
          <w:szCs w:val="28"/>
        </w:rPr>
        <w:lastRenderedPageBreak/>
        <w:drawing>
          <wp:anchor distT="0" distB="0" distL="114300" distR="114300" simplePos="0" relativeHeight="251436032" behindDoc="0" locked="0" layoutInCell="1" allowOverlap="1" wp14:anchorId="15A9BFF8" wp14:editId="2C3641EB">
            <wp:simplePos x="0" y="0"/>
            <wp:positionH relativeFrom="column">
              <wp:posOffset>-180340</wp:posOffset>
            </wp:positionH>
            <wp:positionV relativeFrom="paragraph">
              <wp:posOffset>-71755</wp:posOffset>
            </wp:positionV>
            <wp:extent cx="320400" cy="320400"/>
            <wp:effectExtent l="0" t="0" r="3810" b="0"/>
            <wp:wrapNone/>
            <wp:docPr id="287" name="Grafik 287"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fik 203"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BE268F">
        <w:rPr>
          <w:sz w:val="28"/>
          <w:szCs w:val="28"/>
        </w:rPr>
        <w:t xml:space="preserve">Lesen Sie alle </w:t>
      </w:r>
      <w:r>
        <w:rPr>
          <w:sz w:val="28"/>
          <w:szCs w:val="28"/>
        </w:rPr>
        <w:t>Silben</w:t>
      </w:r>
      <w:r w:rsidRPr="00BE268F">
        <w:rPr>
          <w:sz w:val="28"/>
          <w:szCs w:val="28"/>
        </w:rPr>
        <w:t>!</w:t>
      </w:r>
      <w:r w:rsidRPr="00340EEC">
        <w:rPr>
          <w:noProof/>
          <w:sz w:val="28"/>
          <w:szCs w:val="28"/>
        </w:rPr>
        <w:t xml:space="preserve"> </w:t>
      </w:r>
    </w:p>
    <w:p w14:paraId="7F789341" w14:textId="77777777" w:rsidR="00D11046" w:rsidRPr="00BE268F" w:rsidRDefault="00D11046" w:rsidP="00D11046">
      <w:pPr>
        <w:rPr>
          <w:sz w:val="28"/>
          <w:szCs w:val="28"/>
        </w:rPr>
      </w:pPr>
      <w:r w:rsidRPr="00BE268F">
        <w:rPr>
          <w:sz w:val="28"/>
          <w:szCs w:val="28"/>
        </w:rPr>
        <w:t xml:space="preserve">Welche </w:t>
      </w:r>
      <w:r w:rsidR="00855A9C">
        <w:rPr>
          <w:sz w:val="28"/>
          <w:szCs w:val="28"/>
        </w:rPr>
        <w:t>Silben</w:t>
      </w:r>
      <w:r w:rsidRPr="00BE268F">
        <w:rPr>
          <w:sz w:val="28"/>
          <w:szCs w:val="28"/>
        </w:rPr>
        <w:t xml:space="preserve"> ergeben ein Wort?</w:t>
      </w:r>
    </w:p>
    <w:p w14:paraId="4FB62C62" w14:textId="77777777" w:rsidR="00D11046" w:rsidRPr="00BE268F" w:rsidRDefault="00D11046" w:rsidP="00D11046">
      <w:pPr>
        <w:rPr>
          <w:sz w:val="28"/>
          <w:szCs w:val="28"/>
        </w:rPr>
      </w:pPr>
      <w:r>
        <w:rPr>
          <w:noProof/>
          <w:sz w:val="28"/>
          <w:szCs w:val="28"/>
        </w:rPr>
        <w:drawing>
          <wp:anchor distT="0" distB="0" distL="114300" distR="114300" simplePos="0" relativeHeight="251426816" behindDoc="0" locked="0" layoutInCell="1" allowOverlap="1" wp14:anchorId="388BB062" wp14:editId="61FA7B89">
            <wp:simplePos x="0" y="0"/>
            <wp:positionH relativeFrom="margin">
              <wp:posOffset>-180340</wp:posOffset>
            </wp:positionH>
            <wp:positionV relativeFrom="paragraph">
              <wp:posOffset>-71755</wp:posOffset>
            </wp:positionV>
            <wp:extent cx="320400" cy="320400"/>
            <wp:effectExtent l="0" t="0" r="3810" b="3810"/>
            <wp:wrapNone/>
            <wp:docPr id="1227" name="Grafik 122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Wörter auf!</w:t>
      </w:r>
    </w:p>
    <w:p w14:paraId="1AD18A8A" w14:textId="77777777" w:rsidR="00D11046" w:rsidRDefault="00D11046" w:rsidP="00D11046">
      <w:pPr>
        <w:rPr>
          <w:sz w:val="28"/>
          <w:szCs w:val="28"/>
        </w:rPr>
      </w:pPr>
      <w:r>
        <w:rPr>
          <w:noProof/>
          <w:sz w:val="28"/>
          <w:szCs w:val="28"/>
        </w:rPr>
        <w:drawing>
          <wp:anchor distT="0" distB="0" distL="114300" distR="114300" simplePos="0" relativeHeight="251435008" behindDoc="0" locked="0" layoutInCell="1" allowOverlap="1" wp14:anchorId="6162321A" wp14:editId="0F28E88A">
            <wp:simplePos x="0" y="0"/>
            <wp:positionH relativeFrom="margin">
              <wp:posOffset>-180340</wp:posOffset>
            </wp:positionH>
            <wp:positionV relativeFrom="paragraph">
              <wp:posOffset>-71755</wp:posOffset>
            </wp:positionV>
            <wp:extent cx="320400" cy="320400"/>
            <wp:effectExtent l="0" t="0" r="3810" b="3810"/>
            <wp:wrapNone/>
            <wp:docPr id="64" name="Grafik 6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BE268F">
        <w:rPr>
          <w:sz w:val="28"/>
          <w:szCs w:val="28"/>
        </w:rPr>
        <w:t>Streichen Sie die</w:t>
      </w:r>
      <w:r>
        <w:rPr>
          <w:sz w:val="28"/>
          <w:szCs w:val="28"/>
        </w:rPr>
        <w:t xml:space="preserve"> übrigen Silben</w:t>
      </w:r>
      <w:r w:rsidRPr="00BE268F">
        <w:rPr>
          <w:sz w:val="28"/>
          <w:szCs w:val="28"/>
        </w:rPr>
        <w:t xml:space="preserve"> durch!</w:t>
      </w:r>
    </w:p>
    <w:p w14:paraId="73BC88ED" w14:textId="77777777" w:rsidR="00D11046" w:rsidRDefault="00D11046" w:rsidP="00D11046">
      <w:pPr>
        <w:rPr>
          <w:sz w:val="28"/>
          <w:szCs w:val="28"/>
        </w:rPr>
      </w:pP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00"/>
        <w:gridCol w:w="2715"/>
        <w:gridCol w:w="4170"/>
      </w:tblGrid>
      <w:tr w:rsidR="00D11046" w:rsidRPr="00152C5F" w14:paraId="1C91AA26" w14:textId="77777777" w:rsidTr="00781E9C">
        <w:trPr>
          <w:trHeight w:val="1871"/>
          <w:jc w:val="center"/>
        </w:trPr>
        <w:tc>
          <w:tcPr>
            <w:tcW w:w="2700" w:type="dxa"/>
          </w:tcPr>
          <w:p w14:paraId="22DDE02A"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05312" behindDoc="1" locked="0" layoutInCell="1" allowOverlap="1" wp14:anchorId="2F6DA87C" wp14:editId="1CE57949">
                  <wp:simplePos x="0" y="0"/>
                  <wp:positionH relativeFrom="column">
                    <wp:posOffset>155575</wp:posOffset>
                  </wp:positionH>
                  <wp:positionV relativeFrom="paragraph">
                    <wp:posOffset>58420</wp:posOffset>
                  </wp:positionV>
                  <wp:extent cx="1238423" cy="1219370"/>
                  <wp:effectExtent l="0" t="0" r="0" b="0"/>
                  <wp:wrapNone/>
                  <wp:docPr id="272" name="Grafik 272" descr="Ein Bild, das Spie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Geschädigte Piktogramm.PNG"/>
                          <pic:cNvPicPr/>
                        </pic:nvPicPr>
                        <pic:blipFill>
                          <a:blip r:embed="rId76">
                            <a:extLst>
                              <a:ext uri="{28A0092B-C50C-407E-A947-70E740481C1C}">
                                <a14:useLocalDpi xmlns:a14="http://schemas.microsoft.com/office/drawing/2010/main" val="0"/>
                              </a:ext>
                            </a:extLst>
                          </a:blip>
                          <a:stretch>
                            <a:fillRect/>
                          </a:stretch>
                        </pic:blipFill>
                        <pic:spPr>
                          <a:xfrm>
                            <a:off x="0" y="0"/>
                            <a:ext cx="1238423" cy="1219370"/>
                          </a:xfrm>
                          <a:prstGeom prst="rect">
                            <a:avLst/>
                          </a:prstGeom>
                        </pic:spPr>
                      </pic:pic>
                    </a:graphicData>
                  </a:graphic>
                </wp:anchor>
              </w:drawing>
            </w:r>
          </w:p>
        </w:tc>
        <w:tc>
          <w:tcPr>
            <w:tcW w:w="2715" w:type="dxa"/>
            <w:shd w:val="clear" w:color="auto" w:fill="auto"/>
          </w:tcPr>
          <w:p w14:paraId="34ED6CAC" w14:textId="77777777" w:rsidR="00D11046" w:rsidRPr="00152C5F" w:rsidRDefault="00D11046" w:rsidP="00781E9C">
            <w:pPr>
              <w:rPr>
                <w:sz w:val="28"/>
                <w:szCs w:val="28"/>
              </w:rPr>
            </w:pPr>
            <w:r>
              <w:rPr>
                <w:noProof/>
                <w:sz w:val="32"/>
                <w:szCs w:val="32"/>
              </w:rPr>
              <mc:AlternateContent>
                <mc:Choice Requires="wps">
                  <w:drawing>
                    <wp:anchor distT="0" distB="0" distL="114300" distR="114300" simplePos="0" relativeHeight="251430912" behindDoc="0" locked="0" layoutInCell="1" allowOverlap="1" wp14:anchorId="2A6AB000" wp14:editId="59EEB89B">
                      <wp:simplePos x="0" y="0"/>
                      <wp:positionH relativeFrom="column">
                        <wp:posOffset>991235</wp:posOffset>
                      </wp:positionH>
                      <wp:positionV relativeFrom="paragraph">
                        <wp:posOffset>848995</wp:posOffset>
                      </wp:positionV>
                      <wp:extent cx="619125" cy="304800"/>
                      <wp:effectExtent l="0" t="0" r="9525" b="0"/>
                      <wp:wrapNone/>
                      <wp:docPr id="271" name="Textfeld 271"/>
                      <wp:cNvGraphicFramePr/>
                      <a:graphic xmlns:a="http://schemas.openxmlformats.org/drawingml/2006/main">
                        <a:graphicData uri="http://schemas.microsoft.com/office/word/2010/wordprocessingShape">
                          <wps:wsp>
                            <wps:cNvSpPr txBox="1"/>
                            <wps:spPr>
                              <a:xfrm>
                                <a:off x="0" y="0"/>
                                <a:ext cx="619125" cy="304800"/>
                              </a:xfrm>
                              <a:prstGeom prst="rect">
                                <a:avLst/>
                              </a:prstGeom>
                              <a:solidFill>
                                <a:schemeClr val="lt1"/>
                              </a:solidFill>
                              <a:ln w="6350">
                                <a:noFill/>
                              </a:ln>
                            </wps:spPr>
                            <wps:txbx>
                              <w:txbxContent>
                                <w:p w14:paraId="046C4D06" w14:textId="77777777" w:rsidR="003620B0" w:rsidRPr="00C10080" w:rsidRDefault="003620B0" w:rsidP="00D11046">
                                  <w:pPr>
                                    <w:pStyle w:val="Textfelder"/>
                                  </w:pPr>
                                  <w:proofErr w:type="spellStart"/>
                                  <w:r>
                                    <w:t>schä</w:t>
                                  </w:r>
                                  <w:proofErr w:type="spellEnd"/>
                                </w:p>
                                <w:p w14:paraId="49D39427" w14:textId="77777777" w:rsidR="003620B0" w:rsidRDefault="003620B0"/>
                                <w:p w14:paraId="54E7861E" w14:textId="77777777" w:rsidR="003620B0" w:rsidRPr="00C10080" w:rsidRDefault="003620B0" w:rsidP="00D11046">
                                  <w:pPr>
                                    <w:pStyle w:val="Textfelder"/>
                                  </w:pPr>
                                  <w:proofErr w:type="spellStart"/>
                                  <w:r>
                                    <w:t>schä</w:t>
                                  </w:r>
                                  <w:proofErr w:type="spellEnd"/>
                                </w:p>
                                <w:p w14:paraId="51110098" w14:textId="77777777" w:rsidR="003620B0" w:rsidRDefault="003620B0"/>
                                <w:p w14:paraId="14509CF1" w14:textId="77777777" w:rsidR="003620B0" w:rsidRPr="00C10080" w:rsidRDefault="003620B0" w:rsidP="00D11046">
                                  <w:pPr>
                                    <w:pStyle w:val="Textfelder"/>
                                  </w:pPr>
                                  <w:proofErr w:type="spellStart"/>
                                  <w:r>
                                    <w:t>schä</w:t>
                                  </w:r>
                                  <w:proofErr w:type="spellEnd"/>
                                </w:p>
                                <w:p w14:paraId="73A1753B" w14:textId="77777777" w:rsidR="003620B0" w:rsidRDefault="003620B0"/>
                                <w:p w14:paraId="141B54AB" w14:textId="77777777" w:rsidR="003620B0" w:rsidRPr="00C10080" w:rsidRDefault="003620B0" w:rsidP="00D11046">
                                  <w:pPr>
                                    <w:pStyle w:val="Textfelder"/>
                                  </w:pPr>
                                  <w:proofErr w:type="spellStart"/>
                                  <w:r>
                                    <w:t>schä</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AB000" id="Textfeld 271" o:spid="_x0000_s1083" type="#_x0000_t202" style="position:absolute;left:0;text-align:left;margin-left:78.05pt;margin-top:66.85pt;width:48.75pt;height:24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" fillcolor="white [3201]" stroked="f" strokeweight=".5pt">
                      <v:textbox>
                        <w:txbxContent>
                          <w:p w14:paraId="046C4D06" w14:textId="77777777" w:rsidR="003620B0" w:rsidRPr="00C10080" w:rsidRDefault="003620B0" w:rsidP="00D11046">
                            <w:pPr>
                              <w:pStyle w:val="Textfelder"/>
                            </w:pPr>
                            <w:proofErr w:type="spellStart"/>
                            <w:r>
                              <w:t>schä</w:t>
                            </w:r>
                            <w:proofErr w:type="spellEnd"/>
                          </w:p>
                          <w:p w14:paraId="49D39427" w14:textId="77777777" w:rsidR="003620B0" w:rsidRDefault="003620B0"/>
                          <w:p w14:paraId="54E7861E" w14:textId="77777777" w:rsidR="003620B0" w:rsidRPr="00C10080" w:rsidRDefault="003620B0" w:rsidP="00D11046">
                            <w:pPr>
                              <w:pStyle w:val="Textfelder"/>
                            </w:pPr>
                            <w:proofErr w:type="spellStart"/>
                            <w:r>
                              <w:t>schä</w:t>
                            </w:r>
                            <w:proofErr w:type="spellEnd"/>
                          </w:p>
                          <w:p w14:paraId="51110098" w14:textId="77777777" w:rsidR="003620B0" w:rsidRDefault="003620B0"/>
                          <w:p w14:paraId="14509CF1" w14:textId="77777777" w:rsidR="003620B0" w:rsidRPr="00C10080" w:rsidRDefault="003620B0" w:rsidP="00D11046">
                            <w:pPr>
                              <w:pStyle w:val="Textfelder"/>
                            </w:pPr>
                            <w:proofErr w:type="spellStart"/>
                            <w:r>
                              <w:t>schä</w:t>
                            </w:r>
                            <w:proofErr w:type="spellEnd"/>
                          </w:p>
                          <w:p w14:paraId="73A1753B" w14:textId="77777777" w:rsidR="003620B0" w:rsidRDefault="003620B0"/>
                          <w:p w14:paraId="141B54AB" w14:textId="77777777" w:rsidR="003620B0" w:rsidRPr="00C10080" w:rsidRDefault="003620B0" w:rsidP="00D11046">
                            <w:pPr>
                              <w:pStyle w:val="Textfelder"/>
                            </w:pPr>
                            <w:proofErr w:type="spellStart"/>
                            <w:r>
                              <w:t>schä</w:t>
                            </w:r>
                            <w:proofErr w:type="spellEnd"/>
                          </w:p>
                        </w:txbxContent>
                      </v:textbox>
                    </v:shape>
                  </w:pict>
                </mc:Fallback>
              </mc:AlternateContent>
            </w:r>
            <w:r>
              <w:rPr>
                <w:noProof/>
                <w:sz w:val="32"/>
                <w:szCs w:val="32"/>
              </w:rPr>
              <mc:AlternateContent>
                <mc:Choice Requires="wps">
                  <w:drawing>
                    <wp:anchor distT="0" distB="0" distL="114300" distR="114300" simplePos="0" relativeHeight="251431936" behindDoc="0" locked="0" layoutInCell="1" allowOverlap="1" wp14:anchorId="362CEC86" wp14:editId="747A9ED4">
                      <wp:simplePos x="0" y="0"/>
                      <wp:positionH relativeFrom="margin">
                        <wp:posOffset>588645</wp:posOffset>
                      </wp:positionH>
                      <wp:positionV relativeFrom="paragraph">
                        <wp:posOffset>544195</wp:posOffset>
                      </wp:positionV>
                      <wp:extent cx="457200" cy="276225"/>
                      <wp:effectExtent l="0" t="0" r="0" b="9525"/>
                      <wp:wrapNone/>
                      <wp:docPr id="273" name="Textfeld 273"/>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4BCC4F64" w14:textId="77777777" w:rsidR="003620B0" w:rsidRPr="00781E9C" w:rsidRDefault="003620B0" w:rsidP="00D11046">
                                  <w:pPr>
                                    <w:pStyle w:val="Textfelder"/>
                                    <w:rPr>
                                      <w:strike/>
                                    </w:rPr>
                                  </w:pPr>
                                  <w:proofErr w:type="spellStart"/>
                                  <w:r w:rsidRPr="00781E9C">
                                    <w:rPr>
                                      <w:strike/>
                                    </w:rPr>
                                    <w:t>ber</w:t>
                                  </w:r>
                                  <w:proofErr w:type="spellEnd"/>
                                </w:p>
                                <w:p w14:paraId="780E87F7" w14:textId="77777777" w:rsidR="003620B0" w:rsidRDefault="003620B0"/>
                                <w:p w14:paraId="60830A5C" w14:textId="77777777" w:rsidR="003620B0" w:rsidRPr="00C10080" w:rsidRDefault="003620B0" w:rsidP="00D11046">
                                  <w:pPr>
                                    <w:pStyle w:val="Textfelder"/>
                                  </w:pPr>
                                  <w:proofErr w:type="spellStart"/>
                                  <w:r>
                                    <w:t>ber</w:t>
                                  </w:r>
                                  <w:proofErr w:type="spellEnd"/>
                                </w:p>
                                <w:p w14:paraId="1E31608A" w14:textId="77777777" w:rsidR="003620B0" w:rsidRDefault="003620B0"/>
                                <w:p w14:paraId="67513DEF" w14:textId="77777777" w:rsidR="003620B0" w:rsidRPr="00C10080" w:rsidRDefault="003620B0" w:rsidP="00D11046">
                                  <w:pPr>
                                    <w:pStyle w:val="Textfelder"/>
                                  </w:pPr>
                                  <w:proofErr w:type="spellStart"/>
                                  <w:r>
                                    <w:t>ber</w:t>
                                  </w:r>
                                  <w:proofErr w:type="spellEnd"/>
                                </w:p>
                                <w:p w14:paraId="32C1F5AF" w14:textId="77777777" w:rsidR="003620B0" w:rsidRDefault="003620B0"/>
                                <w:p w14:paraId="55FAF7B7" w14:textId="77777777" w:rsidR="003620B0" w:rsidRPr="00C10080" w:rsidRDefault="003620B0" w:rsidP="00D11046">
                                  <w:pPr>
                                    <w:pStyle w:val="Textfelder"/>
                                  </w:pPr>
                                  <w:proofErr w:type="spellStart"/>
                                  <w:r>
                                    <w:t>ber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CEC86" id="Textfeld 273" o:spid="_x0000_s1084" type="#_x0000_t202" style="position:absolute;left:0;text-align:left;margin-left:46.35pt;margin-top:42.85pt;width:36pt;height:21.75pt;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" fillcolor="white [3201]" stroked="f" strokeweight=".5pt">
                      <v:textbox>
                        <w:txbxContent>
                          <w:p w14:paraId="4BCC4F64" w14:textId="77777777" w:rsidR="003620B0" w:rsidRPr="00781E9C" w:rsidRDefault="003620B0" w:rsidP="00D11046">
                            <w:pPr>
                              <w:pStyle w:val="Textfelder"/>
                              <w:rPr>
                                <w:strike/>
                              </w:rPr>
                            </w:pPr>
                            <w:proofErr w:type="spellStart"/>
                            <w:r w:rsidRPr="00781E9C">
                              <w:rPr>
                                <w:strike/>
                              </w:rPr>
                              <w:t>ber</w:t>
                            </w:r>
                            <w:proofErr w:type="spellEnd"/>
                          </w:p>
                          <w:p w14:paraId="780E87F7" w14:textId="77777777" w:rsidR="003620B0" w:rsidRDefault="003620B0"/>
                          <w:p w14:paraId="60830A5C" w14:textId="77777777" w:rsidR="003620B0" w:rsidRPr="00C10080" w:rsidRDefault="003620B0" w:rsidP="00D11046">
                            <w:pPr>
                              <w:pStyle w:val="Textfelder"/>
                            </w:pPr>
                            <w:proofErr w:type="spellStart"/>
                            <w:r>
                              <w:t>ber</w:t>
                            </w:r>
                            <w:proofErr w:type="spellEnd"/>
                          </w:p>
                          <w:p w14:paraId="1E31608A" w14:textId="77777777" w:rsidR="003620B0" w:rsidRDefault="003620B0"/>
                          <w:p w14:paraId="67513DEF" w14:textId="77777777" w:rsidR="003620B0" w:rsidRPr="00C10080" w:rsidRDefault="003620B0" w:rsidP="00D11046">
                            <w:pPr>
                              <w:pStyle w:val="Textfelder"/>
                            </w:pPr>
                            <w:proofErr w:type="spellStart"/>
                            <w:r>
                              <w:t>ber</w:t>
                            </w:r>
                            <w:proofErr w:type="spellEnd"/>
                          </w:p>
                          <w:p w14:paraId="32C1F5AF" w14:textId="77777777" w:rsidR="003620B0" w:rsidRDefault="003620B0"/>
                          <w:p w14:paraId="55FAF7B7" w14:textId="77777777" w:rsidR="003620B0" w:rsidRPr="00C10080" w:rsidRDefault="003620B0" w:rsidP="00D11046">
                            <w:pPr>
                              <w:pStyle w:val="Textfelder"/>
                            </w:pPr>
                            <w:proofErr w:type="spellStart"/>
                            <w:r>
                              <w:t>ber</w:t>
                            </w:r>
                            <w:proofErr w:type="spellEnd"/>
                          </w:p>
                        </w:txbxContent>
                      </v:textbox>
                      <w10:wrap anchorx="margin"/>
                    </v:shape>
                  </w:pict>
                </mc:Fallback>
              </mc:AlternateContent>
            </w:r>
            <w:r>
              <w:rPr>
                <w:noProof/>
                <w:sz w:val="32"/>
                <w:szCs w:val="32"/>
              </w:rPr>
              <mc:AlternateContent>
                <mc:Choice Requires="wps">
                  <w:drawing>
                    <wp:anchor distT="0" distB="0" distL="114300" distR="114300" simplePos="0" relativeHeight="251432960" behindDoc="0" locked="0" layoutInCell="1" allowOverlap="1" wp14:anchorId="1F2C162A" wp14:editId="795B1981">
                      <wp:simplePos x="0" y="0"/>
                      <wp:positionH relativeFrom="column">
                        <wp:posOffset>58420</wp:posOffset>
                      </wp:positionH>
                      <wp:positionV relativeFrom="paragraph">
                        <wp:posOffset>744220</wp:posOffset>
                      </wp:positionV>
                      <wp:extent cx="495300" cy="333375"/>
                      <wp:effectExtent l="0" t="0" r="0" b="9525"/>
                      <wp:wrapNone/>
                      <wp:docPr id="72" name="Textfeld 72"/>
                      <wp:cNvGraphicFramePr/>
                      <a:graphic xmlns:a="http://schemas.openxmlformats.org/drawingml/2006/main">
                        <a:graphicData uri="http://schemas.microsoft.com/office/word/2010/wordprocessingShape">
                          <wps:wsp>
                            <wps:cNvSpPr txBox="1"/>
                            <wps:spPr>
                              <a:xfrm>
                                <a:off x="0" y="0"/>
                                <a:ext cx="495300" cy="333375"/>
                              </a:xfrm>
                              <a:prstGeom prst="rect">
                                <a:avLst/>
                              </a:prstGeom>
                              <a:solidFill>
                                <a:schemeClr val="lt1"/>
                              </a:solidFill>
                              <a:ln w="6350">
                                <a:noFill/>
                              </a:ln>
                            </wps:spPr>
                            <wps:txbx>
                              <w:txbxContent>
                                <w:p w14:paraId="07C769FB" w14:textId="77777777" w:rsidR="003620B0" w:rsidRPr="00C10080" w:rsidRDefault="003620B0" w:rsidP="00D11046">
                                  <w:pPr>
                                    <w:pStyle w:val="Textfelder"/>
                                  </w:pPr>
                                  <w:proofErr w:type="spellStart"/>
                                  <w:r>
                                    <w:t>dig</w:t>
                                  </w:r>
                                  <w:proofErr w:type="spellEnd"/>
                                </w:p>
                                <w:p w14:paraId="08397404" w14:textId="77777777" w:rsidR="003620B0" w:rsidRDefault="003620B0"/>
                                <w:p w14:paraId="1F2468EA" w14:textId="77777777" w:rsidR="003620B0" w:rsidRPr="00C10080" w:rsidRDefault="003620B0" w:rsidP="00D11046">
                                  <w:pPr>
                                    <w:pStyle w:val="Textfelder"/>
                                  </w:pPr>
                                  <w:proofErr w:type="spellStart"/>
                                  <w:r>
                                    <w:t>dig</w:t>
                                  </w:r>
                                  <w:proofErr w:type="spellEnd"/>
                                </w:p>
                                <w:p w14:paraId="52D999F8" w14:textId="77777777" w:rsidR="003620B0" w:rsidRDefault="003620B0"/>
                                <w:p w14:paraId="00F4AB72" w14:textId="77777777" w:rsidR="003620B0" w:rsidRPr="00C10080" w:rsidRDefault="003620B0" w:rsidP="00D11046">
                                  <w:pPr>
                                    <w:pStyle w:val="Textfelder"/>
                                  </w:pPr>
                                  <w:proofErr w:type="spellStart"/>
                                  <w:r>
                                    <w:t>dig</w:t>
                                  </w:r>
                                  <w:proofErr w:type="spellEnd"/>
                                </w:p>
                                <w:p w14:paraId="4561DA8D" w14:textId="77777777" w:rsidR="003620B0" w:rsidRDefault="003620B0"/>
                                <w:p w14:paraId="560A3E85" w14:textId="77777777" w:rsidR="003620B0" w:rsidRPr="00C10080" w:rsidRDefault="003620B0" w:rsidP="00D11046">
                                  <w:pPr>
                                    <w:pStyle w:val="Textfelder"/>
                                  </w:pPr>
                                  <w:proofErr w:type="spellStart"/>
                                  <w:r>
                                    <w:t>dig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C162A" id="Textfeld 72" o:spid="_x0000_s1085" type="#_x0000_t202" style="position:absolute;left:0;text-align:left;margin-left:4.6pt;margin-top:58.6pt;width:39pt;height:26.2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" fillcolor="white [3201]" stroked="f" strokeweight=".5pt">
                      <v:textbox>
                        <w:txbxContent>
                          <w:p w14:paraId="07C769FB" w14:textId="77777777" w:rsidR="003620B0" w:rsidRPr="00C10080" w:rsidRDefault="003620B0" w:rsidP="00D11046">
                            <w:pPr>
                              <w:pStyle w:val="Textfelder"/>
                            </w:pPr>
                            <w:proofErr w:type="spellStart"/>
                            <w:r>
                              <w:t>dig</w:t>
                            </w:r>
                            <w:proofErr w:type="spellEnd"/>
                          </w:p>
                          <w:p w14:paraId="08397404" w14:textId="77777777" w:rsidR="003620B0" w:rsidRDefault="003620B0"/>
                          <w:p w14:paraId="1F2468EA" w14:textId="77777777" w:rsidR="003620B0" w:rsidRPr="00C10080" w:rsidRDefault="003620B0" w:rsidP="00D11046">
                            <w:pPr>
                              <w:pStyle w:val="Textfelder"/>
                            </w:pPr>
                            <w:proofErr w:type="spellStart"/>
                            <w:r>
                              <w:t>dig</w:t>
                            </w:r>
                            <w:proofErr w:type="spellEnd"/>
                          </w:p>
                          <w:p w14:paraId="52D999F8" w14:textId="77777777" w:rsidR="003620B0" w:rsidRDefault="003620B0"/>
                          <w:p w14:paraId="00F4AB72" w14:textId="77777777" w:rsidR="003620B0" w:rsidRPr="00C10080" w:rsidRDefault="003620B0" w:rsidP="00D11046">
                            <w:pPr>
                              <w:pStyle w:val="Textfelder"/>
                            </w:pPr>
                            <w:proofErr w:type="spellStart"/>
                            <w:r>
                              <w:t>dig</w:t>
                            </w:r>
                            <w:proofErr w:type="spellEnd"/>
                          </w:p>
                          <w:p w14:paraId="4561DA8D" w14:textId="77777777" w:rsidR="003620B0" w:rsidRDefault="003620B0"/>
                          <w:p w14:paraId="560A3E85" w14:textId="77777777" w:rsidR="003620B0" w:rsidRPr="00C10080" w:rsidRDefault="003620B0" w:rsidP="00D11046">
                            <w:pPr>
                              <w:pStyle w:val="Textfelder"/>
                            </w:pPr>
                            <w:proofErr w:type="spellStart"/>
                            <w:r>
                              <w:t>dig</w:t>
                            </w:r>
                            <w:proofErr w:type="spellEnd"/>
                          </w:p>
                        </w:txbxContent>
                      </v:textbox>
                    </v:shape>
                  </w:pict>
                </mc:Fallback>
              </mc:AlternateContent>
            </w:r>
            <w:r>
              <w:rPr>
                <w:noProof/>
                <w:sz w:val="32"/>
                <w:szCs w:val="32"/>
              </w:rPr>
              <mc:AlternateContent>
                <mc:Choice Requires="wps">
                  <w:drawing>
                    <wp:anchor distT="0" distB="0" distL="114300" distR="114300" simplePos="0" relativeHeight="251429888" behindDoc="0" locked="0" layoutInCell="1" allowOverlap="1" wp14:anchorId="36EE584F" wp14:editId="70BE9EA5">
                      <wp:simplePos x="0" y="0"/>
                      <wp:positionH relativeFrom="column">
                        <wp:posOffset>122555</wp:posOffset>
                      </wp:positionH>
                      <wp:positionV relativeFrom="paragraph">
                        <wp:posOffset>210185</wp:posOffset>
                      </wp:positionV>
                      <wp:extent cx="457200" cy="276225"/>
                      <wp:effectExtent l="0" t="0" r="0" b="9525"/>
                      <wp:wrapNone/>
                      <wp:docPr id="274" name="Textfeld 274"/>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35D4EB2D" w14:textId="77777777" w:rsidR="003620B0" w:rsidRPr="00C10080" w:rsidRDefault="003620B0" w:rsidP="00D11046">
                                  <w:pPr>
                                    <w:pStyle w:val="Textfelder"/>
                                  </w:pPr>
                                  <w:proofErr w:type="spellStart"/>
                                  <w:r>
                                    <w:t>ter</w:t>
                                  </w:r>
                                  <w:proofErr w:type="spellEnd"/>
                                </w:p>
                                <w:p w14:paraId="444EE56E" w14:textId="77777777" w:rsidR="003620B0" w:rsidRDefault="003620B0"/>
                                <w:p w14:paraId="21C47CC3" w14:textId="77777777" w:rsidR="003620B0" w:rsidRPr="00C10080" w:rsidRDefault="003620B0" w:rsidP="00D11046">
                                  <w:pPr>
                                    <w:pStyle w:val="Textfelder"/>
                                  </w:pPr>
                                  <w:proofErr w:type="spellStart"/>
                                  <w:r>
                                    <w:t>ter</w:t>
                                  </w:r>
                                  <w:proofErr w:type="spellEnd"/>
                                </w:p>
                                <w:p w14:paraId="09F3097A" w14:textId="77777777" w:rsidR="003620B0" w:rsidRDefault="003620B0"/>
                                <w:p w14:paraId="4BBF4F7B" w14:textId="77777777" w:rsidR="003620B0" w:rsidRPr="00C10080" w:rsidRDefault="003620B0" w:rsidP="00D11046">
                                  <w:pPr>
                                    <w:pStyle w:val="Textfelder"/>
                                  </w:pPr>
                                  <w:proofErr w:type="spellStart"/>
                                  <w:r>
                                    <w:t>ter</w:t>
                                  </w:r>
                                  <w:proofErr w:type="spellEnd"/>
                                </w:p>
                                <w:p w14:paraId="05590A70" w14:textId="77777777" w:rsidR="003620B0" w:rsidRDefault="003620B0"/>
                                <w:p w14:paraId="43F21B9E" w14:textId="77777777" w:rsidR="003620B0" w:rsidRPr="00C10080" w:rsidRDefault="003620B0" w:rsidP="00D11046">
                                  <w:pPr>
                                    <w:pStyle w:val="Textfelder"/>
                                  </w:pPr>
                                  <w:proofErr w:type="spellStart"/>
                                  <w:r>
                                    <w:t>ter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E584F" id="Textfeld 274" o:spid="_x0000_s1086" type="#_x0000_t202" style="position:absolute;left:0;text-align:left;margin-left:9.65pt;margin-top:16.55pt;width:36pt;height:21.7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" fillcolor="white [3201]" stroked="f" strokeweight=".5pt">
                      <v:textbox>
                        <w:txbxContent>
                          <w:p w14:paraId="35D4EB2D" w14:textId="77777777" w:rsidR="003620B0" w:rsidRPr="00C10080" w:rsidRDefault="003620B0" w:rsidP="00D11046">
                            <w:pPr>
                              <w:pStyle w:val="Textfelder"/>
                            </w:pPr>
                            <w:proofErr w:type="spellStart"/>
                            <w:r>
                              <w:t>ter</w:t>
                            </w:r>
                            <w:proofErr w:type="spellEnd"/>
                          </w:p>
                          <w:p w14:paraId="444EE56E" w14:textId="77777777" w:rsidR="003620B0" w:rsidRDefault="003620B0"/>
                          <w:p w14:paraId="21C47CC3" w14:textId="77777777" w:rsidR="003620B0" w:rsidRPr="00C10080" w:rsidRDefault="003620B0" w:rsidP="00D11046">
                            <w:pPr>
                              <w:pStyle w:val="Textfelder"/>
                            </w:pPr>
                            <w:proofErr w:type="spellStart"/>
                            <w:r>
                              <w:t>ter</w:t>
                            </w:r>
                            <w:proofErr w:type="spellEnd"/>
                          </w:p>
                          <w:p w14:paraId="09F3097A" w14:textId="77777777" w:rsidR="003620B0" w:rsidRDefault="003620B0"/>
                          <w:p w14:paraId="4BBF4F7B" w14:textId="77777777" w:rsidR="003620B0" w:rsidRPr="00C10080" w:rsidRDefault="003620B0" w:rsidP="00D11046">
                            <w:pPr>
                              <w:pStyle w:val="Textfelder"/>
                            </w:pPr>
                            <w:proofErr w:type="spellStart"/>
                            <w:r>
                              <w:t>ter</w:t>
                            </w:r>
                            <w:proofErr w:type="spellEnd"/>
                          </w:p>
                          <w:p w14:paraId="05590A70" w14:textId="77777777" w:rsidR="003620B0" w:rsidRDefault="003620B0"/>
                          <w:p w14:paraId="43F21B9E" w14:textId="77777777" w:rsidR="003620B0" w:rsidRPr="00C10080" w:rsidRDefault="003620B0" w:rsidP="00D11046">
                            <w:pPr>
                              <w:pStyle w:val="Textfelder"/>
                            </w:pPr>
                            <w:proofErr w:type="spellStart"/>
                            <w:r>
                              <w:t>ter</w:t>
                            </w:r>
                            <w:proofErr w:type="spellEnd"/>
                          </w:p>
                        </w:txbxContent>
                      </v:textbox>
                    </v:shape>
                  </w:pict>
                </mc:Fallback>
              </mc:AlternateContent>
            </w:r>
            <w:r>
              <w:rPr>
                <w:noProof/>
                <w:sz w:val="32"/>
                <w:szCs w:val="32"/>
              </w:rPr>
              <mc:AlternateContent>
                <mc:Choice Requires="wps">
                  <w:drawing>
                    <wp:anchor distT="0" distB="0" distL="114300" distR="114300" simplePos="0" relativeHeight="251428864" behindDoc="0" locked="0" layoutInCell="1" allowOverlap="1" wp14:anchorId="5BD918E0" wp14:editId="329C29CF">
                      <wp:simplePos x="0" y="0"/>
                      <wp:positionH relativeFrom="column">
                        <wp:posOffset>894080</wp:posOffset>
                      </wp:positionH>
                      <wp:positionV relativeFrom="paragraph">
                        <wp:posOffset>200660</wp:posOffset>
                      </wp:positionV>
                      <wp:extent cx="457200" cy="276225"/>
                      <wp:effectExtent l="0" t="0" r="0" b="9525"/>
                      <wp:wrapNone/>
                      <wp:docPr id="275" name="Textfeld 275"/>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1D2F2D92" w14:textId="77777777" w:rsidR="003620B0" w:rsidRPr="00C10080" w:rsidRDefault="003620B0" w:rsidP="00D11046">
                                  <w:pPr>
                                    <w:pStyle w:val="Textfelder"/>
                                  </w:pPr>
                                  <w:r>
                                    <w:t>Ge</w:t>
                                  </w:r>
                                </w:p>
                                <w:p w14:paraId="35F3FB87" w14:textId="77777777" w:rsidR="003620B0" w:rsidRDefault="003620B0"/>
                                <w:p w14:paraId="6C053A70" w14:textId="77777777" w:rsidR="003620B0" w:rsidRPr="00C10080" w:rsidRDefault="003620B0" w:rsidP="00D11046">
                                  <w:pPr>
                                    <w:pStyle w:val="Textfelder"/>
                                  </w:pPr>
                                  <w:r>
                                    <w:t>Ge</w:t>
                                  </w:r>
                                </w:p>
                                <w:p w14:paraId="1F9FD712" w14:textId="77777777" w:rsidR="003620B0" w:rsidRDefault="003620B0"/>
                                <w:p w14:paraId="520A9518" w14:textId="77777777" w:rsidR="003620B0" w:rsidRPr="00C10080" w:rsidRDefault="003620B0" w:rsidP="00D11046">
                                  <w:pPr>
                                    <w:pStyle w:val="Textfelder"/>
                                  </w:pPr>
                                  <w:r>
                                    <w:t>Ge</w:t>
                                  </w:r>
                                </w:p>
                                <w:p w14:paraId="7B06A576" w14:textId="77777777" w:rsidR="003620B0" w:rsidRDefault="003620B0"/>
                                <w:p w14:paraId="4906A7B6" w14:textId="77777777" w:rsidR="003620B0" w:rsidRPr="00C10080" w:rsidRDefault="003620B0" w:rsidP="00D11046">
                                  <w:pPr>
                                    <w:pStyle w:val="Textfelder"/>
                                  </w:pPr>
                                  <w: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918E0" id="Textfeld 275" o:spid="_x0000_s1087" type="#_x0000_t202" style="position:absolute;left:0;text-align:left;margin-left:70.4pt;margin-top:15.8pt;width:36pt;height:21.75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" fillcolor="white [3201]" stroked="f" strokeweight=".5pt">
                      <v:textbox>
                        <w:txbxContent>
                          <w:p w14:paraId="1D2F2D92" w14:textId="77777777" w:rsidR="003620B0" w:rsidRPr="00C10080" w:rsidRDefault="003620B0" w:rsidP="00D11046">
                            <w:pPr>
                              <w:pStyle w:val="Textfelder"/>
                            </w:pPr>
                            <w:r>
                              <w:t>Ge</w:t>
                            </w:r>
                          </w:p>
                          <w:p w14:paraId="35F3FB87" w14:textId="77777777" w:rsidR="003620B0" w:rsidRDefault="003620B0"/>
                          <w:p w14:paraId="6C053A70" w14:textId="77777777" w:rsidR="003620B0" w:rsidRPr="00C10080" w:rsidRDefault="003620B0" w:rsidP="00D11046">
                            <w:pPr>
                              <w:pStyle w:val="Textfelder"/>
                            </w:pPr>
                            <w:r>
                              <w:t>Ge</w:t>
                            </w:r>
                          </w:p>
                          <w:p w14:paraId="1F9FD712" w14:textId="77777777" w:rsidR="003620B0" w:rsidRDefault="003620B0"/>
                          <w:p w14:paraId="520A9518" w14:textId="77777777" w:rsidR="003620B0" w:rsidRPr="00C10080" w:rsidRDefault="003620B0" w:rsidP="00D11046">
                            <w:pPr>
                              <w:pStyle w:val="Textfelder"/>
                            </w:pPr>
                            <w:r>
                              <w:t>Ge</w:t>
                            </w:r>
                          </w:p>
                          <w:p w14:paraId="7B06A576" w14:textId="77777777" w:rsidR="003620B0" w:rsidRDefault="003620B0"/>
                          <w:p w14:paraId="4906A7B6" w14:textId="77777777" w:rsidR="003620B0" w:rsidRPr="00C10080" w:rsidRDefault="003620B0" w:rsidP="00D11046">
                            <w:pPr>
                              <w:pStyle w:val="Textfelder"/>
                            </w:pPr>
                            <w:r>
                              <w:t>Ge</w:t>
                            </w:r>
                          </w:p>
                        </w:txbxContent>
                      </v:textbox>
                    </v:shape>
                  </w:pict>
                </mc:Fallback>
              </mc:AlternateContent>
            </w:r>
          </w:p>
        </w:tc>
        <w:tc>
          <w:tcPr>
            <w:tcW w:w="4170" w:type="dxa"/>
            <w:shd w:val="clear" w:color="auto" w:fill="auto"/>
            <w:vAlign w:val="center"/>
          </w:tcPr>
          <w:p w14:paraId="136ECBEB" w14:textId="77777777" w:rsidR="00D11046" w:rsidRPr="00152C5F" w:rsidRDefault="00D11046" w:rsidP="00781E9C">
            <w:pPr>
              <w:pStyle w:val="Textfelder"/>
              <w:jc w:val="center"/>
            </w:pPr>
            <w:r w:rsidRPr="00152C5F">
              <w:t>Geschädigter</w:t>
            </w:r>
          </w:p>
        </w:tc>
      </w:tr>
      <w:tr w:rsidR="00D11046" w:rsidRPr="00152C5F" w14:paraId="28B9A556" w14:textId="77777777" w:rsidTr="00781E9C">
        <w:trPr>
          <w:trHeight w:val="1871"/>
          <w:jc w:val="center"/>
        </w:trPr>
        <w:tc>
          <w:tcPr>
            <w:tcW w:w="2700" w:type="dxa"/>
          </w:tcPr>
          <w:p w14:paraId="1B393AFD"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18624" behindDoc="1" locked="0" layoutInCell="1" allowOverlap="1" wp14:anchorId="2BFCBB46" wp14:editId="19A93470">
                  <wp:simplePos x="0" y="0"/>
                  <wp:positionH relativeFrom="column">
                    <wp:posOffset>79375</wp:posOffset>
                  </wp:positionH>
                  <wp:positionV relativeFrom="paragraph">
                    <wp:posOffset>22860</wp:posOffset>
                  </wp:positionV>
                  <wp:extent cx="1457325" cy="1023465"/>
                  <wp:effectExtent l="0" t="0" r="0" b="5715"/>
                  <wp:wrapNone/>
                  <wp:docPr id="65" name="Grafik 6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umme Piktogramm.PNG"/>
                          <pic:cNvPicPr/>
                        </pic:nvPicPr>
                        <pic:blipFill>
                          <a:blip r:embed="rId77">
                            <a:extLst>
                              <a:ext uri="{28A0092B-C50C-407E-A947-70E740481C1C}">
                                <a14:useLocalDpi xmlns:a14="http://schemas.microsoft.com/office/drawing/2010/main" val="0"/>
                              </a:ext>
                            </a:extLst>
                          </a:blip>
                          <a:stretch>
                            <a:fillRect/>
                          </a:stretch>
                        </pic:blipFill>
                        <pic:spPr>
                          <a:xfrm>
                            <a:off x="0" y="0"/>
                            <a:ext cx="1457325" cy="1023465"/>
                          </a:xfrm>
                          <a:prstGeom prst="rect">
                            <a:avLst/>
                          </a:prstGeom>
                        </pic:spPr>
                      </pic:pic>
                    </a:graphicData>
                  </a:graphic>
                  <wp14:sizeRelH relativeFrom="margin">
                    <wp14:pctWidth>0</wp14:pctWidth>
                  </wp14:sizeRelH>
                  <wp14:sizeRelV relativeFrom="margin">
                    <wp14:pctHeight>0</wp14:pctHeight>
                  </wp14:sizeRelV>
                </wp:anchor>
              </w:drawing>
            </w:r>
          </w:p>
        </w:tc>
        <w:tc>
          <w:tcPr>
            <w:tcW w:w="2715" w:type="dxa"/>
            <w:shd w:val="clear" w:color="auto" w:fill="auto"/>
          </w:tcPr>
          <w:p w14:paraId="7D98C4D0" w14:textId="77777777" w:rsidR="00D11046" w:rsidRPr="00152C5F" w:rsidRDefault="00D11046" w:rsidP="00781E9C">
            <w:pPr>
              <w:rPr>
                <w:sz w:val="28"/>
                <w:szCs w:val="28"/>
              </w:rPr>
            </w:pPr>
            <w:r>
              <w:rPr>
                <w:noProof/>
                <w:sz w:val="32"/>
                <w:szCs w:val="32"/>
              </w:rPr>
              <mc:AlternateContent>
                <mc:Choice Requires="wps">
                  <w:drawing>
                    <wp:anchor distT="0" distB="0" distL="114300" distR="114300" simplePos="0" relativeHeight="251425792" behindDoc="0" locked="0" layoutInCell="1" allowOverlap="1" wp14:anchorId="0B4D7585" wp14:editId="35A23813">
                      <wp:simplePos x="0" y="0"/>
                      <wp:positionH relativeFrom="column">
                        <wp:posOffset>335280</wp:posOffset>
                      </wp:positionH>
                      <wp:positionV relativeFrom="paragraph">
                        <wp:posOffset>588010</wp:posOffset>
                      </wp:positionV>
                      <wp:extent cx="609600" cy="304800"/>
                      <wp:effectExtent l="0" t="0" r="0" b="0"/>
                      <wp:wrapNone/>
                      <wp:docPr id="289" name="Textfeld 289"/>
                      <wp:cNvGraphicFramePr/>
                      <a:graphic xmlns:a="http://schemas.openxmlformats.org/drawingml/2006/main">
                        <a:graphicData uri="http://schemas.microsoft.com/office/word/2010/wordprocessingShape">
                          <wps:wsp>
                            <wps:cNvSpPr txBox="1"/>
                            <wps:spPr>
                              <a:xfrm>
                                <a:off x="0" y="0"/>
                                <a:ext cx="609600" cy="304800"/>
                              </a:xfrm>
                              <a:prstGeom prst="rect">
                                <a:avLst/>
                              </a:prstGeom>
                              <a:solidFill>
                                <a:schemeClr val="lt1"/>
                              </a:solidFill>
                              <a:ln w="6350">
                                <a:noFill/>
                              </a:ln>
                            </wps:spPr>
                            <wps:txbx>
                              <w:txbxContent>
                                <w:p w14:paraId="47B495BA" w14:textId="77777777" w:rsidR="003620B0" w:rsidRPr="00C10080" w:rsidRDefault="003620B0" w:rsidP="00D11046">
                                  <w:pPr>
                                    <w:pStyle w:val="Textfelder"/>
                                  </w:pPr>
                                  <w:proofErr w:type="spellStart"/>
                                  <w:r>
                                    <w:t>Sum</w:t>
                                  </w:r>
                                  <w:proofErr w:type="spellEnd"/>
                                </w:p>
                                <w:p w14:paraId="75E0CA86" w14:textId="77777777" w:rsidR="003620B0" w:rsidRDefault="003620B0"/>
                                <w:p w14:paraId="4BC65B3C" w14:textId="77777777" w:rsidR="003620B0" w:rsidRPr="00C10080" w:rsidRDefault="003620B0" w:rsidP="00D11046">
                                  <w:pPr>
                                    <w:pStyle w:val="Textfelder"/>
                                  </w:pPr>
                                  <w:proofErr w:type="spellStart"/>
                                  <w:r>
                                    <w:t>Sum</w:t>
                                  </w:r>
                                  <w:proofErr w:type="spellEnd"/>
                                </w:p>
                                <w:p w14:paraId="13A6DDA6" w14:textId="77777777" w:rsidR="003620B0" w:rsidRDefault="003620B0"/>
                                <w:p w14:paraId="0391DC69" w14:textId="77777777" w:rsidR="003620B0" w:rsidRPr="00C10080" w:rsidRDefault="003620B0" w:rsidP="00D11046">
                                  <w:pPr>
                                    <w:pStyle w:val="Textfelder"/>
                                  </w:pPr>
                                  <w:proofErr w:type="spellStart"/>
                                  <w:r>
                                    <w:t>Sum</w:t>
                                  </w:r>
                                  <w:proofErr w:type="spellEnd"/>
                                </w:p>
                                <w:p w14:paraId="0DC156FA" w14:textId="77777777" w:rsidR="003620B0" w:rsidRDefault="003620B0"/>
                                <w:p w14:paraId="4D327C74" w14:textId="77777777" w:rsidR="003620B0" w:rsidRPr="00C10080" w:rsidRDefault="003620B0" w:rsidP="00D11046">
                                  <w:pPr>
                                    <w:pStyle w:val="Textfelder"/>
                                  </w:pPr>
                                  <w:proofErr w:type="spellStart"/>
                                  <w:r>
                                    <w:t>Sum</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4D7585" id="Textfeld 289" o:spid="_x0000_s1088" type="#_x0000_t202" style="position:absolute;left:0;text-align:left;margin-left:26.4pt;margin-top:46.3pt;width:48pt;height:24pt;z-index:25142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" fillcolor="white [3201]" stroked="f" strokeweight=".5pt">
                      <v:textbox>
                        <w:txbxContent>
                          <w:p w14:paraId="47B495BA" w14:textId="77777777" w:rsidR="003620B0" w:rsidRPr="00C10080" w:rsidRDefault="003620B0" w:rsidP="00D11046">
                            <w:pPr>
                              <w:pStyle w:val="Textfelder"/>
                            </w:pPr>
                            <w:proofErr w:type="spellStart"/>
                            <w:r>
                              <w:t>Sum</w:t>
                            </w:r>
                            <w:proofErr w:type="spellEnd"/>
                          </w:p>
                          <w:p w14:paraId="75E0CA86" w14:textId="77777777" w:rsidR="003620B0" w:rsidRDefault="003620B0"/>
                          <w:p w14:paraId="4BC65B3C" w14:textId="77777777" w:rsidR="003620B0" w:rsidRPr="00C10080" w:rsidRDefault="003620B0" w:rsidP="00D11046">
                            <w:pPr>
                              <w:pStyle w:val="Textfelder"/>
                            </w:pPr>
                            <w:proofErr w:type="spellStart"/>
                            <w:r>
                              <w:t>Sum</w:t>
                            </w:r>
                            <w:proofErr w:type="spellEnd"/>
                          </w:p>
                          <w:p w14:paraId="13A6DDA6" w14:textId="77777777" w:rsidR="003620B0" w:rsidRDefault="003620B0"/>
                          <w:p w14:paraId="0391DC69" w14:textId="77777777" w:rsidR="003620B0" w:rsidRPr="00C10080" w:rsidRDefault="003620B0" w:rsidP="00D11046">
                            <w:pPr>
                              <w:pStyle w:val="Textfelder"/>
                            </w:pPr>
                            <w:proofErr w:type="spellStart"/>
                            <w:r>
                              <w:t>Sum</w:t>
                            </w:r>
                            <w:proofErr w:type="spellEnd"/>
                          </w:p>
                          <w:p w14:paraId="0DC156FA" w14:textId="77777777" w:rsidR="003620B0" w:rsidRDefault="003620B0"/>
                          <w:p w14:paraId="4D327C74" w14:textId="77777777" w:rsidR="003620B0" w:rsidRPr="00C10080" w:rsidRDefault="003620B0" w:rsidP="00D11046">
                            <w:pPr>
                              <w:pStyle w:val="Textfelder"/>
                            </w:pPr>
                            <w:proofErr w:type="spellStart"/>
                            <w:r>
                              <w:t>Sum</w:t>
                            </w:r>
                            <w:proofErr w:type="spellEnd"/>
                          </w:p>
                        </w:txbxContent>
                      </v:textbox>
                    </v:shape>
                  </w:pict>
                </mc:Fallback>
              </mc:AlternateContent>
            </w:r>
            <w:r>
              <w:rPr>
                <w:noProof/>
                <w:sz w:val="32"/>
                <w:szCs w:val="32"/>
              </w:rPr>
              <mc:AlternateContent>
                <mc:Choice Requires="wps">
                  <w:drawing>
                    <wp:anchor distT="0" distB="0" distL="114300" distR="114300" simplePos="0" relativeHeight="251424768" behindDoc="0" locked="0" layoutInCell="1" allowOverlap="1" wp14:anchorId="2B4DF2B1" wp14:editId="68643635">
                      <wp:simplePos x="0" y="0"/>
                      <wp:positionH relativeFrom="column">
                        <wp:posOffset>896620</wp:posOffset>
                      </wp:positionH>
                      <wp:positionV relativeFrom="paragraph">
                        <wp:posOffset>130810</wp:posOffset>
                      </wp:positionV>
                      <wp:extent cx="457200" cy="276225"/>
                      <wp:effectExtent l="0" t="0" r="0" b="9525"/>
                      <wp:wrapNone/>
                      <wp:docPr id="290" name="Textfeld 290"/>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5619D122" w14:textId="77777777" w:rsidR="003620B0" w:rsidRPr="00C10080" w:rsidRDefault="003620B0" w:rsidP="00D11046">
                                  <w:pPr>
                                    <w:pStyle w:val="Textfelder"/>
                                  </w:pPr>
                                  <w:r>
                                    <w:t>Ge</w:t>
                                  </w:r>
                                </w:p>
                                <w:p w14:paraId="3778EBA1" w14:textId="77777777" w:rsidR="003620B0" w:rsidRDefault="003620B0"/>
                                <w:p w14:paraId="34F45701" w14:textId="77777777" w:rsidR="003620B0" w:rsidRPr="00C10080" w:rsidRDefault="003620B0" w:rsidP="00D11046">
                                  <w:pPr>
                                    <w:pStyle w:val="Textfelder"/>
                                  </w:pPr>
                                  <w:r>
                                    <w:t>Ge</w:t>
                                  </w:r>
                                </w:p>
                                <w:p w14:paraId="1CBAA133" w14:textId="77777777" w:rsidR="003620B0" w:rsidRDefault="003620B0"/>
                                <w:p w14:paraId="3EC6E137" w14:textId="77777777" w:rsidR="003620B0" w:rsidRPr="00C10080" w:rsidRDefault="003620B0" w:rsidP="00D11046">
                                  <w:pPr>
                                    <w:pStyle w:val="Textfelder"/>
                                  </w:pPr>
                                  <w:r>
                                    <w:t>Ge</w:t>
                                  </w:r>
                                </w:p>
                                <w:p w14:paraId="6EBAE3F4" w14:textId="77777777" w:rsidR="003620B0" w:rsidRDefault="003620B0"/>
                                <w:p w14:paraId="12C7F3D7" w14:textId="77777777" w:rsidR="003620B0" w:rsidRPr="00C10080" w:rsidRDefault="003620B0" w:rsidP="00D11046">
                                  <w:pPr>
                                    <w:pStyle w:val="Textfelder"/>
                                  </w:pPr>
                                  <w: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DF2B1" id="Textfeld 290" o:spid="_x0000_s1089" type="#_x0000_t202" style="position:absolute;left:0;text-align:left;margin-left:70.6pt;margin-top:10.3pt;width:36pt;height:21.7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" fillcolor="white [3201]" stroked="f" strokeweight=".5pt">
                      <v:textbox>
                        <w:txbxContent>
                          <w:p w14:paraId="5619D122" w14:textId="77777777" w:rsidR="003620B0" w:rsidRPr="00C10080" w:rsidRDefault="003620B0" w:rsidP="00D11046">
                            <w:pPr>
                              <w:pStyle w:val="Textfelder"/>
                            </w:pPr>
                            <w:r>
                              <w:t>Ge</w:t>
                            </w:r>
                          </w:p>
                          <w:p w14:paraId="3778EBA1" w14:textId="77777777" w:rsidR="003620B0" w:rsidRDefault="003620B0"/>
                          <w:p w14:paraId="34F45701" w14:textId="77777777" w:rsidR="003620B0" w:rsidRPr="00C10080" w:rsidRDefault="003620B0" w:rsidP="00D11046">
                            <w:pPr>
                              <w:pStyle w:val="Textfelder"/>
                            </w:pPr>
                            <w:r>
                              <w:t>Ge</w:t>
                            </w:r>
                          </w:p>
                          <w:p w14:paraId="1CBAA133" w14:textId="77777777" w:rsidR="003620B0" w:rsidRDefault="003620B0"/>
                          <w:p w14:paraId="3EC6E137" w14:textId="77777777" w:rsidR="003620B0" w:rsidRPr="00C10080" w:rsidRDefault="003620B0" w:rsidP="00D11046">
                            <w:pPr>
                              <w:pStyle w:val="Textfelder"/>
                            </w:pPr>
                            <w:r>
                              <w:t>Ge</w:t>
                            </w:r>
                          </w:p>
                          <w:p w14:paraId="6EBAE3F4" w14:textId="77777777" w:rsidR="003620B0" w:rsidRDefault="003620B0"/>
                          <w:p w14:paraId="12C7F3D7" w14:textId="77777777" w:rsidR="003620B0" w:rsidRPr="00C10080" w:rsidRDefault="003620B0" w:rsidP="00D11046">
                            <w:pPr>
                              <w:pStyle w:val="Textfelder"/>
                            </w:pPr>
                            <w:r>
                              <w:t>Ge</w:t>
                            </w:r>
                          </w:p>
                        </w:txbxContent>
                      </v:textbox>
                    </v:shape>
                  </w:pict>
                </mc:Fallback>
              </mc:AlternateContent>
            </w:r>
            <w:r>
              <w:rPr>
                <w:noProof/>
                <w:sz w:val="32"/>
                <w:szCs w:val="32"/>
              </w:rPr>
              <mc:AlternateContent>
                <mc:Choice Requires="wps">
                  <w:drawing>
                    <wp:anchor distT="0" distB="0" distL="114300" distR="114300" simplePos="0" relativeHeight="251423744" behindDoc="0" locked="0" layoutInCell="1" allowOverlap="1" wp14:anchorId="67807B26" wp14:editId="47015039">
                      <wp:simplePos x="0" y="0"/>
                      <wp:positionH relativeFrom="column">
                        <wp:posOffset>201295</wp:posOffset>
                      </wp:positionH>
                      <wp:positionV relativeFrom="paragraph">
                        <wp:posOffset>140335</wp:posOffset>
                      </wp:positionV>
                      <wp:extent cx="476250" cy="295275"/>
                      <wp:effectExtent l="0" t="0" r="0" b="9525"/>
                      <wp:wrapNone/>
                      <wp:docPr id="291" name="Textfeld 291"/>
                      <wp:cNvGraphicFramePr/>
                      <a:graphic xmlns:a="http://schemas.openxmlformats.org/drawingml/2006/main">
                        <a:graphicData uri="http://schemas.microsoft.com/office/word/2010/wordprocessingShape">
                          <wps:wsp>
                            <wps:cNvSpPr txBox="1"/>
                            <wps:spPr>
                              <a:xfrm>
                                <a:off x="0" y="0"/>
                                <a:ext cx="476250" cy="295275"/>
                              </a:xfrm>
                              <a:prstGeom prst="rect">
                                <a:avLst/>
                              </a:prstGeom>
                              <a:solidFill>
                                <a:schemeClr val="lt1"/>
                              </a:solidFill>
                              <a:ln w="6350">
                                <a:noFill/>
                              </a:ln>
                            </wps:spPr>
                            <wps:txbx>
                              <w:txbxContent>
                                <w:p w14:paraId="5164BCA9" w14:textId="77777777" w:rsidR="003620B0" w:rsidRPr="00E450F6" w:rsidRDefault="003620B0" w:rsidP="00D11046">
                                  <w:pPr>
                                    <w:pStyle w:val="Textfelder"/>
                                    <w:rPr>
                                      <w:lang w:val="en-US"/>
                                    </w:rPr>
                                  </w:pPr>
                                  <w:r w:rsidRPr="00E450F6">
                                    <w:rPr>
                                      <w:lang w:val="en-US"/>
                                    </w:rPr>
                                    <w:t>me</w:t>
                                  </w:r>
                                </w:p>
                                <w:p w14:paraId="20A67CAF" w14:textId="77777777" w:rsidR="003620B0" w:rsidRPr="00E450F6" w:rsidRDefault="003620B0" w:rsidP="00D11046">
                                  <w:pPr>
                                    <w:rPr>
                                      <w:lang w:val="en-US"/>
                                    </w:rPr>
                                  </w:pPr>
                                  <w:r w:rsidRPr="00E450F6">
                                    <w:rPr>
                                      <w:lang w:val="en-US"/>
                                    </w:rPr>
                                    <w:t>lo</w:t>
                                  </w:r>
                                </w:p>
                                <w:p w14:paraId="2E09FE85" w14:textId="77777777" w:rsidR="003620B0" w:rsidRPr="00E450F6" w:rsidRDefault="003620B0">
                                  <w:pPr>
                                    <w:rPr>
                                      <w:lang w:val="en-US"/>
                                    </w:rPr>
                                  </w:pPr>
                                </w:p>
                                <w:p w14:paraId="50760FF4" w14:textId="77777777" w:rsidR="003620B0" w:rsidRPr="00E450F6" w:rsidRDefault="003620B0" w:rsidP="00D11046">
                                  <w:pPr>
                                    <w:pStyle w:val="Textfelder"/>
                                    <w:rPr>
                                      <w:lang w:val="en-US"/>
                                    </w:rPr>
                                  </w:pPr>
                                  <w:r w:rsidRPr="00E450F6">
                                    <w:rPr>
                                      <w:lang w:val="en-US"/>
                                    </w:rPr>
                                    <w:t>me</w:t>
                                  </w:r>
                                </w:p>
                                <w:p w14:paraId="5C4EE319" w14:textId="77777777" w:rsidR="003620B0" w:rsidRPr="00E450F6" w:rsidRDefault="003620B0" w:rsidP="00D11046">
                                  <w:pPr>
                                    <w:rPr>
                                      <w:lang w:val="en-US"/>
                                    </w:rPr>
                                  </w:pPr>
                                  <w:r w:rsidRPr="00E450F6">
                                    <w:rPr>
                                      <w:lang w:val="en-US"/>
                                    </w:rPr>
                                    <w:t>lo</w:t>
                                  </w:r>
                                </w:p>
                                <w:p w14:paraId="596B1FA8" w14:textId="77777777" w:rsidR="003620B0" w:rsidRPr="00E450F6" w:rsidRDefault="003620B0">
                                  <w:pPr>
                                    <w:rPr>
                                      <w:lang w:val="en-US"/>
                                    </w:rPr>
                                  </w:pPr>
                                </w:p>
                                <w:p w14:paraId="7DAA473F" w14:textId="77777777" w:rsidR="003620B0" w:rsidRPr="00E450F6" w:rsidRDefault="003620B0" w:rsidP="00D11046">
                                  <w:pPr>
                                    <w:pStyle w:val="Textfelder"/>
                                    <w:rPr>
                                      <w:lang w:val="en-US"/>
                                    </w:rPr>
                                  </w:pPr>
                                  <w:r w:rsidRPr="00E450F6">
                                    <w:rPr>
                                      <w:lang w:val="en-US"/>
                                    </w:rPr>
                                    <w:t>me</w:t>
                                  </w:r>
                                </w:p>
                                <w:p w14:paraId="087C2637" w14:textId="77777777" w:rsidR="003620B0" w:rsidRPr="00E450F6" w:rsidRDefault="003620B0" w:rsidP="00D11046">
                                  <w:pPr>
                                    <w:rPr>
                                      <w:lang w:val="en-US"/>
                                    </w:rPr>
                                  </w:pPr>
                                  <w:r w:rsidRPr="00E450F6">
                                    <w:rPr>
                                      <w:lang w:val="en-US"/>
                                    </w:rPr>
                                    <w:t>lo</w:t>
                                  </w:r>
                                </w:p>
                                <w:p w14:paraId="1DD2B5DE" w14:textId="77777777" w:rsidR="003620B0" w:rsidRPr="00E450F6" w:rsidRDefault="003620B0">
                                  <w:pPr>
                                    <w:rPr>
                                      <w:lang w:val="en-US"/>
                                    </w:rPr>
                                  </w:pPr>
                                </w:p>
                                <w:p w14:paraId="3797CDBB" w14:textId="77777777" w:rsidR="003620B0" w:rsidRPr="00C10080" w:rsidRDefault="003620B0" w:rsidP="00D11046">
                                  <w:pPr>
                                    <w:pStyle w:val="Textfelder"/>
                                  </w:pPr>
                                  <w:proofErr w:type="spellStart"/>
                                  <w:r>
                                    <w:t>me</w:t>
                                  </w:r>
                                  <w:proofErr w:type="spellEnd"/>
                                </w:p>
                                <w:p w14:paraId="55BC4EBB" w14:textId="77777777" w:rsidR="003620B0" w:rsidRDefault="003620B0" w:rsidP="00D11046">
                                  <w:proofErr w:type="spellStart"/>
                                  <w:r>
                                    <w:t>lo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807B26" id="Textfeld 291" o:spid="_x0000_s1090" type="#_x0000_t202" style="position:absolute;left:0;text-align:left;margin-left:15.85pt;margin-top:11.05pt;width:37.5pt;height:23.25pt;z-index:25142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" fillcolor="white [3201]" stroked="f" strokeweight=".5pt">
                      <v:textbox>
                        <w:txbxContent>
                          <w:p w14:paraId="5164BCA9" w14:textId="77777777" w:rsidR="003620B0" w:rsidRPr="00E450F6" w:rsidRDefault="003620B0" w:rsidP="00D11046">
                            <w:pPr>
                              <w:pStyle w:val="Textfelder"/>
                              <w:rPr>
                                <w:lang w:val="en-US"/>
                              </w:rPr>
                            </w:pPr>
                            <w:r w:rsidRPr="00E450F6">
                              <w:rPr>
                                <w:lang w:val="en-US"/>
                              </w:rPr>
                              <w:t>me</w:t>
                            </w:r>
                          </w:p>
                          <w:p w14:paraId="20A67CAF" w14:textId="77777777" w:rsidR="003620B0" w:rsidRPr="00E450F6" w:rsidRDefault="003620B0" w:rsidP="00D11046">
                            <w:pPr>
                              <w:rPr>
                                <w:lang w:val="en-US"/>
                              </w:rPr>
                            </w:pPr>
                            <w:r w:rsidRPr="00E450F6">
                              <w:rPr>
                                <w:lang w:val="en-US"/>
                              </w:rPr>
                              <w:t>lo</w:t>
                            </w:r>
                          </w:p>
                          <w:p w14:paraId="2E09FE85" w14:textId="77777777" w:rsidR="003620B0" w:rsidRPr="00E450F6" w:rsidRDefault="003620B0">
                            <w:pPr>
                              <w:rPr>
                                <w:lang w:val="en-US"/>
                              </w:rPr>
                            </w:pPr>
                          </w:p>
                          <w:p w14:paraId="50760FF4" w14:textId="77777777" w:rsidR="003620B0" w:rsidRPr="00E450F6" w:rsidRDefault="003620B0" w:rsidP="00D11046">
                            <w:pPr>
                              <w:pStyle w:val="Textfelder"/>
                              <w:rPr>
                                <w:lang w:val="en-US"/>
                              </w:rPr>
                            </w:pPr>
                            <w:r w:rsidRPr="00E450F6">
                              <w:rPr>
                                <w:lang w:val="en-US"/>
                              </w:rPr>
                              <w:t>me</w:t>
                            </w:r>
                          </w:p>
                          <w:p w14:paraId="5C4EE319" w14:textId="77777777" w:rsidR="003620B0" w:rsidRPr="00E450F6" w:rsidRDefault="003620B0" w:rsidP="00D11046">
                            <w:pPr>
                              <w:rPr>
                                <w:lang w:val="en-US"/>
                              </w:rPr>
                            </w:pPr>
                            <w:r w:rsidRPr="00E450F6">
                              <w:rPr>
                                <w:lang w:val="en-US"/>
                              </w:rPr>
                              <w:t>lo</w:t>
                            </w:r>
                          </w:p>
                          <w:p w14:paraId="596B1FA8" w14:textId="77777777" w:rsidR="003620B0" w:rsidRPr="00E450F6" w:rsidRDefault="003620B0">
                            <w:pPr>
                              <w:rPr>
                                <w:lang w:val="en-US"/>
                              </w:rPr>
                            </w:pPr>
                          </w:p>
                          <w:p w14:paraId="7DAA473F" w14:textId="77777777" w:rsidR="003620B0" w:rsidRPr="00E450F6" w:rsidRDefault="003620B0" w:rsidP="00D11046">
                            <w:pPr>
                              <w:pStyle w:val="Textfelder"/>
                              <w:rPr>
                                <w:lang w:val="en-US"/>
                              </w:rPr>
                            </w:pPr>
                            <w:r w:rsidRPr="00E450F6">
                              <w:rPr>
                                <w:lang w:val="en-US"/>
                              </w:rPr>
                              <w:t>me</w:t>
                            </w:r>
                          </w:p>
                          <w:p w14:paraId="087C2637" w14:textId="77777777" w:rsidR="003620B0" w:rsidRPr="00E450F6" w:rsidRDefault="003620B0" w:rsidP="00D11046">
                            <w:pPr>
                              <w:rPr>
                                <w:lang w:val="en-US"/>
                              </w:rPr>
                            </w:pPr>
                            <w:r w:rsidRPr="00E450F6">
                              <w:rPr>
                                <w:lang w:val="en-US"/>
                              </w:rPr>
                              <w:t>lo</w:t>
                            </w:r>
                          </w:p>
                          <w:p w14:paraId="1DD2B5DE" w14:textId="77777777" w:rsidR="003620B0" w:rsidRPr="00E450F6" w:rsidRDefault="003620B0">
                            <w:pPr>
                              <w:rPr>
                                <w:lang w:val="en-US"/>
                              </w:rPr>
                            </w:pPr>
                          </w:p>
                          <w:p w14:paraId="3797CDBB" w14:textId="77777777" w:rsidR="003620B0" w:rsidRPr="00C10080" w:rsidRDefault="003620B0" w:rsidP="00D11046">
                            <w:pPr>
                              <w:pStyle w:val="Textfelder"/>
                            </w:pPr>
                            <w:proofErr w:type="spellStart"/>
                            <w:r>
                              <w:t>me</w:t>
                            </w:r>
                            <w:proofErr w:type="spellEnd"/>
                          </w:p>
                          <w:p w14:paraId="55BC4EBB" w14:textId="77777777" w:rsidR="003620B0" w:rsidRDefault="003620B0" w:rsidP="00D11046">
                            <w:proofErr w:type="spellStart"/>
                            <w:r>
                              <w:t>lo</w:t>
                            </w:r>
                            <w:proofErr w:type="spellEnd"/>
                          </w:p>
                        </w:txbxContent>
                      </v:textbox>
                    </v:shape>
                  </w:pict>
                </mc:Fallback>
              </mc:AlternateContent>
            </w:r>
          </w:p>
        </w:tc>
        <w:tc>
          <w:tcPr>
            <w:tcW w:w="4170" w:type="dxa"/>
            <w:shd w:val="clear" w:color="auto" w:fill="auto"/>
            <w:vAlign w:val="center"/>
          </w:tcPr>
          <w:p w14:paraId="68C355A6" w14:textId="77777777" w:rsidR="00D11046" w:rsidRPr="00152C5F" w:rsidRDefault="00D11046" w:rsidP="00781E9C">
            <w:pPr>
              <w:rPr>
                <w:sz w:val="28"/>
                <w:szCs w:val="28"/>
              </w:rPr>
            </w:pPr>
          </w:p>
        </w:tc>
      </w:tr>
      <w:tr w:rsidR="00D11046" w:rsidRPr="00152C5F" w14:paraId="01DD24F7" w14:textId="77777777" w:rsidTr="00781E9C">
        <w:trPr>
          <w:trHeight w:val="1871"/>
          <w:jc w:val="center"/>
        </w:trPr>
        <w:tc>
          <w:tcPr>
            <w:tcW w:w="2700" w:type="dxa"/>
          </w:tcPr>
          <w:p w14:paraId="75089A86"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20672" behindDoc="1" locked="0" layoutInCell="1" allowOverlap="1" wp14:anchorId="186F785F" wp14:editId="076989F0">
                  <wp:simplePos x="0" y="0"/>
                  <wp:positionH relativeFrom="column">
                    <wp:posOffset>250825</wp:posOffset>
                  </wp:positionH>
                  <wp:positionV relativeFrom="paragraph">
                    <wp:posOffset>45720</wp:posOffset>
                  </wp:positionV>
                  <wp:extent cx="1122045" cy="1170305"/>
                  <wp:effectExtent l="0" t="0" r="1905" b="0"/>
                  <wp:wrapNone/>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22045" cy="1170305"/>
                          </a:xfrm>
                          <a:prstGeom prst="rect">
                            <a:avLst/>
                          </a:prstGeom>
                          <a:noFill/>
                        </pic:spPr>
                      </pic:pic>
                    </a:graphicData>
                  </a:graphic>
                </wp:anchor>
              </w:drawing>
            </w:r>
          </w:p>
        </w:tc>
        <w:tc>
          <w:tcPr>
            <w:tcW w:w="2715" w:type="dxa"/>
            <w:shd w:val="clear" w:color="auto" w:fill="auto"/>
          </w:tcPr>
          <w:p w14:paraId="661CEF0E" w14:textId="77777777" w:rsidR="00D11046" w:rsidRPr="00152C5F" w:rsidRDefault="00D11046" w:rsidP="00781E9C">
            <w:pPr>
              <w:rPr>
                <w:sz w:val="28"/>
                <w:szCs w:val="28"/>
              </w:rPr>
            </w:pPr>
            <w:r w:rsidRPr="00152C5F">
              <w:rPr>
                <w:noProof/>
                <w:sz w:val="28"/>
                <w:szCs w:val="28"/>
              </w:rPr>
              <mc:AlternateContent>
                <mc:Choice Requires="wps">
                  <w:drawing>
                    <wp:anchor distT="0" distB="0" distL="114300" distR="114300" simplePos="0" relativeHeight="251417600" behindDoc="0" locked="0" layoutInCell="1" allowOverlap="1" wp14:anchorId="76DD8337" wp14:editId="2AFFDCAD">
                      <wp:simplePos x="0" y="0"/>
                      <wp:positionH relativeFrom="column">
                        <wp:posOffset>991870</wp:posOffset>
                      </wp:positionH>
                      <wp:positionV relativeFrom="paragraph">
                        <wp:posOffset>127000</wp:posOffset>
                      </wp:positionV>
                      <wp:extent cx="571500" cy="352425"/>
                      <wp:effectExtent l="0" t="0" r="19050" b="28575"/>
                      <wp:wrapNone/>
                      <wp:docPr id="276" name="Textfeld 276"/>
                      <wp:cNvGraphicFramePr/>
                      <a:graphic xmlns:a="http://schemas.openxmlformats.org/drawingml/2006/main">
                        <a:graphicData uri="http://schemas.microsoft.com/office/word/2010/wordprocessingShape">
                          <wps:wsp>
                            <wps:cNvSpPr txBox="1"/>
                            <wps:spPr>
                              <a:xfrm>
                                <a:off x="0" y="0"/>
                                <a:ext cx="571500" cy="352425"/>
                              </a:xfrm>
                              <a:prstGeom prst="rect">
                                <a:avLst/>
                              </a:prstGeom>
                              <a:solidFill>
                                <a:schemeClr val="lt1"/>
                              </a:solidFill>
                              <a:ln w="6350">
                                <a:solidFill>
                                  <a:schemeClr val="bg1"/>
                                </a:solidFill>
                              </a:ln>
                            </wps:spPr>
                            <wps:txbx>
                              <w:txbxContent>
                                <w:p w14:paraId="151F00FD" w14:textId="77777777" w:rsidR="003620B0" w:rsidRPr="003E2BC8" w:rsidRDefault="003620B0" w:rsidP="00D11046">
                                  <w:pPr>
                                    <w:pStyle w:val="Textfelder"/>
                                  </w:pPr>
                                  <w:proofErr w:type="spellStart"/>
                                  <w:r>
                                    <w:t>rung</w:t>
                                  </w:r>
                                  <w:proofErr w:type="spellEnd"/>
                                </w:p>
                                <w:p w14:paraId="6175AC4B" w14:textId="77777777" w:rsidR="003620B0" w:rsidRDefault="003620B0"/>
                                <w:p w14:paraId="7A5FB6E6" w14:textId="77777777" w:rsidR="003620B0" w:rsidRPr="003E2BC8" w:rsidRDefault="003620B0" w:rsidP="00D11046">
                                  <w:pPr>
                                    <w:pStyle w:val="Textfelder"/>
                                  </w:pPr>
                                  <w:proofErr w:type="spellStart"/>
                                  <w:r>
                                    <w:t>rung</w:t>
                                  </w:r>
                                  <w:proofErr w:type="spellEnd"/>
                                </w:p>
                                <w:p w14:paraId="44F886D9" w14:textId="77777777" w:rsidR="003620B0" w:rsidRDefault="003620B0"/>
                                <w:p w14:paraId="0D59FEE3" w14:textId="77777777" w:rsidR="003620B0" w:rsidRPr="003E2BC8" w:rsidRDefault="003620B0" w:rsidP="00D11046">
                                  <w:pPr>
                                    <w:pStyle w:val="Textfelder"/>
                                  </w:pPr>
                                  <w:proofErr w:type="spellStart"/>
                                  <w:r>
                                    <w:t>rung</w:t>
                                  </w:r>
                                  <w:proofErr w:type="spellEnd"/>
                                </w:p>
                                <w:p w14:paraId="50940BF4" w14:textId="77777777" w:rsidR="003620B0" w:rsidRDefault="003620B0"/>
                                <w:p w14:paraId="5A9B600A" w14:textId="77777777" w:rsidR="003620B0" w:rsidRPr="003E2BC8" w:rsidRDefault="003620B0" w:rsidP="00D11046">
                                  <w:pPr>
                                    <w:pStyle w:val="Textfelder"/>
                                  </w:pPr>
                                  <w:proofErr w:type="spellStart"/>
                                  <w:r>
                                    <w:t>rung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D8337" id="Textfeld 276" o:spid="_x0000_s1091" type="#_x0000_t202" style="position:absolute;left:0;text-align:left;margin-left:78.1pt;margin-top:10pt;width:45pt;height:27.7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" fillcolor="white [3201]" strokecolor="white [3212]" strokeweight=".5pt">
                      <v:textbox>
                        <w:txbxContent>
                          <w:p w14:paraId="151F00FD" w14:textId="77777777" w:rsidR="003620B0" w:rsidRPr="003E2BC8" w:rsidRDefault="003620B0" w:rsidP="00D11046">
                            <w:pPr>
                              <w:pStyle w:val="Textfelder"/>
                            </w:pPr>
                            <w:proofErr w:type="spellStart"/>
                            <w:r>
                              <w:t>rung</w:t>
                            </w:r>
                            <w:proofErr w:type="spellEnd"/>
                          </w:p>
                          <w:p w14:paraId="6175AC4B" w14:textId="77777777" w:rsidR="003620B0" w:rsidRDefault="003620B0"/>
                          <w:p w14:paraId="7A5FB6E6" w14:textId="77777777" w:rsidR="003620B0" w:rsidRPr="003E2BC8" w:rsidRDefault="003620B0" w:rsidP="00D11046">
                            <w:pPr>
                              <w:pStyle w:val="Textfelder"/>
                            </w:pPr>
                            <w:proofErr w:type="spellStart"/>
                            <w:r>
                              <w:t>rung</w:t>
                            </w:r>
                            <w:proofErr w:type="spellEnd"/>
                          </w:p>
                          <w:p w14:paraId="44F886D9" w14:textId="77777777" w:rsidR="003620B0" w:rsidRDefault="003620B0"/>
                          <w:p w14:paraId="0D59FEE3" w14:textId="77777777" w:rsidR="003620B0" w:rsidRPr="003E2BC8" w:rsidRDefault="003620B0" w:rsidP="00D11046">
                            <w:pPr>
                              <w:pStyle w:val="Textfelder"/>
                            </w:pPr>
                            <w:proofErr w:type="spellStart"/>
                            <w:r>
                              <w:t>rung</w:t>
                            </w:r>
                            <w:proofErr w:type="spellEnd"/>
                          </w:p>
                          <w:p w14:paraId="50940BF4" w14:textId="77777777" w:rsidR="003620B0" w:rsidRDefault="003620B0"/>
                          <w:p w14:paraId="5A9B600A" w14:textId="77777777" w:rsidR="003620B0" w:rsidRPr="003E2BC8" w:rsidRDefault="003620B0" w:rsidP="00D11046">
                            <w:pPr>
                              <w:pStyle w:val="Textfelder"/>
                            </w:pPr>
                            <w:proofErr w:type="spellStart"/>
                            <w:r>
                              <w:t>rung</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11456" behindDoc="1" locked="0" layoutInCell="1" allowOverlap="1" wp14:anchorId="34C1B0E4" wp14:editId="05ABDEB8">
                      <wp:simplePos x="0" y="0"/>
                      <wp:positionH relativeFrom="column">
                        <wp:posOffset>877570</wp:posOffset>
                      </wp:positionH>
                      <wp:positionV relativeFrom="paragraph">
                        <wp:posOffset>498475</wp:posOffset>
                      </wp:positionV>
                      <wp:extent cx="457200" cy="323850"/>
                      <wp:effectExtent l="0" t="0" r="0" b="0"/>
                      <wp:wrapNone/>
                      <wp:docPr id="277" name="Textfeld 277"/>
                      <wp:cNvGraphicFramePr/>
                      <a:graphic xmlns:a="http://schemas.openxmlformats.org/drawingml/2006/main">
                        <a:graphicData uri="http://schemas.microsoft.com/office/word/2010/wordprocessingShape">
                          <wps:wsp>
                            <wps:cNvSpPr txBox="1"/>
                            <wps:spPr>
                              <a:xfrm>
                                <a:off x="0" y="0"/>
                                <a:ext cx="457200" cy="323850"/>
                              </a:xfrm>
                              <a:prstGeom prst="rect">
                                <a:avLst/>
                              </a:prstGeom>
                              <a:solidFill>
                                <a:schemeClr val="lt1"/>
                              </a:solidFill>
                              <a:ln w="6350">
                                <a:noFill/>
                              </a:ln>
                            </wps:spPr>
                            <wps:txbx>
                              <w:txbxContent>
                                <w:p w14:paraId="09D70F3A" w14:textId="77777777" w:rsidR="003620B0" w:rsidRPr="003E54F7" w:rsidRDefault="003620B0" w:rsidP="00D11046">
                                  <w:pPr>
                                    <w:pStyle w:val="Textfelder"/>
                                  </w:pPr>
                                  <w:r>
                                    <w:t>ha</w:t>
                                  </w:r>
                                </w:p>
                                <w:p w14:paraId="1A6FE975" w14:textId="77777777" w:rsidR="003620B0" w:rsidRDefault="003620B0"/>
                                <w:p w14:paraId="525BE89F" w14:textId="77777777" w:rsidR="003620B0" w:rsidRPr="003E54F7" w:rsidRDefault="003620B0" w:rsidP="00D11046">
                                  <w:pPr>
                                    <w:pStyle w:val="Textfelder"/>
                                  </w:pPr>
                                  <w:r>
                                    <w:t>he</w:t>
                                  </w:r>
                                </w:p>
                                <w:p w14:paraId="2AF801AA" w14:textId="77777777" w:rsidR="003620B0" w:rsidRDefault="003620B0"/>
                                <w:p w14:paraId="0764B1CD" w14:textId="77777777" w:rsidR="003620B0" w:rsidRPr="003E54F7" w:rsidRDefault="003620B0" w:rsidP="00D11046">
                                  <w:pPr>
                                    <w:pStyle w:val="Textfelder"/>
                                  </w:pPr>
                                  <w:r>
                                    <w:t>he</w:t>
                                  </w:r>
                                </w:p>
                                <w:p w14:paraId="3D05AD2F" w14:textId="77777777" w:rsidR="003620B0" w:rsidRDefault="003620B0"/>
                                <w:p w14:paraId="1DD1C841" w14:textId="77777777" w:rsidR="003620B0" w:rsidRPr="003E54F7" w:rsidRDefault="003620B0" w:rsidP="00D11046">
                                  <w:pPr>
                                    <w:pStyle w:val="Textfelder"/>
                                  </w:pPr>
                                  <w: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C1B0E4" id="Textfeld 277" o:spid="_x0000_s1092" type="#_x0000_t202" style="position:absolute;left:0;text-align:left;margin-left:69.1pt;margin-top:39.25pt;width:36pt;height:25.5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" fillcolor="white [3201]" stroked="f" strokeweight=".5pt">
                      <v:textbox>
                        <w:txbxContent>
                          <w:p w14:paraId="09D70F3A" w14:textId="77777777" w:rsidR="003620B0" w:rsidRPr="003E54F7" w:rsidRDefault="003620B0" w:rsidP="00D11046">
                            <w:pPr>
                              <w:pStyle w:val="Textfelder"/>
                            </w:pPr>
                            <w:r>
                              <w:t>ha</w:t>
                            </w:r>
                          </w:p>
                          <w:p w14:paraId="1A6FE975" w14:textId="77777777" w:rsidR="003620B0" w:rsidRDefault="003620B0"/>
                          <w:p w14:paraId="525BE89F" w14:textId="77777777" w:rsidR="003620B0" w:rsidRPr="003E54F7" w:rsidRDefault="003620B0" w:rsidP="00D11046">
                            <w:pPr>
                              <w:pStyle w:val="Textfelder"/>
                            </w:pPr>
                            <w:r>
                              <w:t>he</w:t>
                            </w:r>
                          </w:p>
                          <w:p w14:paraId="2AF801AA" w14:textId="77777777" w:rsidR="003620B0" w:rsidRDefault="003620B0"/>
                          <w:p w14:paraId="0764B1CD" w14:textId="77777777" w:rsidR="003620B0" w:rsidRPr="003E54F7" w:rsidRDefault="003620B0" w:rsidP="00D11046">
                            <w:pPr>
                              <w:pStyle w:val="Textfelder"/>
                            </w:pPr>
                            <w:r>
                              <w:t>he</w:t>
                            </w:r>
                          </w:p>
                          <w:p w14:paraId="3D05AD2F" w14:textId="77777777" w:rsidR="003620B0" w:rsidRDefault="003620B0"/>
                          <w:p w14:paraId="1DD1C841" w14:textId="77777777" w:rsidR="003620B0" w:rsidRPr="003E54F7" w:rsidRDefault="003620B0" w:rsidP="00D11046">
                            <w:pPr>
                              <w:pStyle w:val="Textfelder"/>
                            </w:pPr>
                            <w:r>
                              <w:t>he</w:t>
                            </w:r>
                          </w:p>
                        </w:txbxContent>
                      </v:textbox>
                    </v:shape>
                  </w:pict>
                </mc:Fallback>
              </mc:AlternateContent>
            </w:r>
            <w:r w:rsidRPr="00152C5F">
              <w:rPr>
                <w:noProof/>
                <w:sz w:val="28"/>
                <w:szCs w:val="28"/>
              </w:rPr>
              <mc:AlternateContent>
                <mc:Choice Requires="wps">
                  <w:drawing>
                    <wp:anchor distT="0" distB="0" distL="114300" distR="114300" simplePos="0" relativeHeight="251412480" behindDoc="1" locked="0" layoutInCell="1" allowOverlap="1" wp14:anchorId="2D8BDBB0" wp14:editId="6977B42B">
                      <wp:simplePos x="0" y="0"/>
                      <wp:positionH relativeFrom="column">
                        <wp:posOffset>192405</wp:posOffset>
                      </wp:positionH>
                      <wp:positionV relativeFrom="paragraph">
                        <wp:posOffset>708025</wp:posOffset>
                      </wp:positionV>
                      <wp:extent cx="476250" cy="352425"/>
                      <wp:effectExtent l="0" t="0" r="0" b="9525"/>
                      <wp:wrapNone/>
                      <wp:docPr id="278" name="Textfeld 278"/>
                      <wp:cNvGraphicFramePr/>
                      <a:graphic xmlns:a="http://schemas.openxmlformats.org/drawingml/2006/main">
                        <a:graphicData uri="http://schemas.microsoft.com/office/word/2010/wordprocessingShape">
                          <wps:wsp>
                            <wps:cNvSpPr txBox="1"/>
                            <wps:spPr>
                              <a:xfrm>
                                <a:off x="0" y="0"/>
                                <a:ext cx="476250" cy="352425"/>
                              </a:xfrm>
                              <a:prstGeom prst="rect">
                                <a:avLst/>
                              </a:prstGeom>
                              <a:solidFill>
                                <a:schemeClr val="lt1"/>
                              </a:solidFill>
                              <a:ln w="6350">
                                <a:noFill/>
                              </a:ln>
                            </wps:spPr>
                            <wps:txbx>
                              <w:txbxContent>
                                <w:p w14:paraId="4E438083" w14:textId="77777777" w:rsidR="003620B0" w:rsidRPr="003E54F7" w:rsidRDefault="003620B0" w:rsidP="00D11046">
                                  <w:pPr>
                                    <w:pStyle w:val="Textfelder"/>
                                  </w:pPr>
                                  <w:proofErr w:type="spellStart"/>
                                  <w:r>
                                    <w:t>che</w:t>
                                  </w:r>
                                  <w:proofErr w:type="spellEnd"/>
                                </w:p>
                                <w:p w14:paraId="0EA5FD28" w14:textId="77777777" w:rsidR="003620B0" w:rsidRDefault="003620B0"/>
                                <w:p w14:paraId="10ED99A9" w14:textId="77777777" w:rsidR="003620B0" w:rsidRPr="003E54F7" w:rsidRDefault="003620B0" w:rsidP="00D11046">
                                  <w:pPr>
                                    <w:pStyle w:val="Textfelder"/>
                                  </w:pPr>
                                  <w:proofErr w:type="spellStart"/>
                                  <w:r>
                                    <w:t>che</w:t>
                                  </w:r>
                                  <w:proofErr w:type="spellEnd"/>
                                </w:p>
                                <w:p w14:paraId="062CAFBB" w14:textId="77777777" w:rsidR="003620B0" w:rsidRDefault="003620B0"/>
                                <w:p w14:paraId="7B5E4969" w14:textId="77777777" w:rsidR="003620B0" w:rsidRPr="003E54F7" w:rsidRDefault="003620B0" w:rsidP="00D11046">
                                  <w:pPr>
                                    <w:pStyle w:val="Textfelder"/>
                                  </w:pPr>
                                  <w:proofErr w:type="spellStart"/>
                                  <w:r>
                                    <w:t>che</w:t>
                                  </w:r>
                                  <w:proofErr w:type="spellEnd"/>
                                </w:p>
                                <w:p w14:paraId="6B332EFD" w14:textId="77777777" w:rsidR="003620B0" w:rsidRDefault="003620B0"/>
                                <w:p w14:paraId="259E84D7" w14:textId="77777777" w:rsidR="003620B0" w:rsidRPr="003E54F7" w:rsidRDefault="003620B0" w:rsidP="00D11046">
                                  <w:pPr>
                                    <w:pStyle w:val="Textfelder"/>
                                  </w:pPr>
                                  <w:proofErr w:type="spellStart"/>
                                  <w:r>
                                    <w:t>che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8BDBB0" id="Textfeld 278" o:spid="_x0000_s1093" type="#_x0000_t202" style="position:absolute;left:0;text-align:left;margin-left:15.15pt;margin-top:55.75pt;width:37.5pt;height:27.75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" fillcolor="white [3201]" stroked="f" strokeweight=".5pt">
                      <v:textbox>
                        <w:txbxContent>
                          <w:p w14:paraId="4E438083" w14:textId="77777777" w:rsidR="003620B0" w:rsidRPr="003E54F7" w:rsidRDefault="003620B0" w:rsidP="00D11046">
                            <w:pPr>
                              <w:pStyle w:val="Textfelder"/>
                            </w:pPr>
                            <w:proofErr w:type="spellStart"/>
                            <w:r>
                              <w:t>che</w:t>
                            </w:r>
                            <w:proofErr w:type="spellEnd"/>
                          </w:p>
                          <w:p w14:paraId="0EA5FD28" w14:textId="77777777" w:rsidR="003620B0" w:rsidRDefault="003620B0"/>
                          <w:p w14:paraId="10ED99A9" w14:textId="77777777" w:rsidR="003620B0" w:rsidRPr="003E54F7" w:rsidRDefault="003620B0" w:rsidP="00D11046">
                            <w:pPr>
                              <w:pStyle w:val="Textfelder"/>
                            </w:pPr>
                            <w:proofErr w:type="spellStart"/>
                            <w:r>
                              <w:t>che</w:t>
                            </w:r>
                            <w:proofErr w:type="spellEnd"/>
                          </w:p>
                          <w:p w14:paraId="062CAFBB" w14:textId="77777777" w:rsidR="003620B0" w:rsidRDefault="003620B0"/>
                          <w:p w14:paraId="7B5E4969" w14:textId="77777777" w:rsidR="003620B0" w:rsidRPr="003E54F7" w:rsidRDefault="003620B0" w:rsidP="00D11046">
                            <w:pPr>
                              <w:pStyle w:val="Textfelder"/>
                            </w:pPr>
                            <w:proofErr w:type="spellStart"/>
                            <w:r>
                              <w:t>che</w:t>
                            </w:r>
                            <w:proofErr w:type="spellEnd"/>
                          </w:p>
                          <w:p w14:paraId="6B332EFD" w14:textId="77777777" w:rsidR="003620B0" w:rsidRDefault="003620B0"/>
                          <w:p w14:paraId="259E84D7" w14:textId="77777777" w:rsidR="003620B0" w:rsidRPr="003E54F7" w:rsidRDefault="003620B0" w:rsidP="00D11046">
                            <w:pPr>
                              <w:pStyle w:val="Textfelder"/>
                            </w:pPr>
                            <w:proofErr w:type="spellStart"/>
                            <w:r>
                              <w:t>che</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09408" behindDoc="1" locked="0" layoutInCell="1" allowOverlap="1" wp14:anchorId="3047CF88" wp14:editId="4DF15C30">
                      <wp:simplePos x="0" y="0"/>
                      <wp:positionH relativeFrom="column">
                        <wp:posOffset>125730</wp:posOffset>
                      </wp:positionH>
                      <wp:positionV relativeFrom="paragraph">
                        <wp:posOffset>298450</wp:posOffset>
                      </wp:positionV>
                      <wp:extent cx="514350" cy="304800"/>
                      <wp:effectExtent l="0" t="0" r="0" b="0"/>
                      <wp:wrapNone/>
                      <wp:docPr id="279" name="Textfeld 279"/>
                      <wp:cNvGraphicFramePr/>
                      <a:graphic xmlns:a="http://schemas.openxmlformats.org/drawingml/2006/main">
                        <a:graphicData uri="http://schemas.microsoft.com/office/word/2010/wordprocessingShape">
                          <wps:wsp>
                            <wps:cNvSpPr txBox="1"/>
                            <wps:spPr>
                              <a:xfrm>
                                <a:off x="0" y="0"/>
                                <a:ext cx="514350" cy="304800"/>
                              </a:xfrm>
                              <a:prstGeom prst="rect">
                                <a:avLst/>
                              </a:prstGeom>
                              <a:solidFill>
                                <a:schemeClr val="lt1"/>
                              </a:solidFill>
                              <a:ln w="6350">
                                <a:noFill/>
                              </a:ln>
                            </wps:spPr>
                            <wps:txbx>
                              <w:txbxContent>
                                <w:p w14:paraId="361CFC50" w14:textId="77777777" w:rsidR="003620B0" w:rsidRPr="003E54F7" w:rsidRDefault="003620B0" w:rsidP="00D11046">
                                  <w:pPr>
                                    <w:pStyle w:val="Textfelder"/>
                                  </w:pPr>
                                  <w:r>
                                    <w:t>Ver</w:t>
                                  </w:r>
                                </w:p>
                                <w:p w14:paraId="11086441" w14:textId="77777777" w:rsidR="003620B0" w:rsidRDefault="003620B0"/>
                                <w:p w14:paraId="09FAC744" w14:textId="77777777" w:rsidR="003620B0" w:rsidRPr="003E54F7" w:rsidRDefault="003620B0" w:rsidP="00D11046">
                                  <w:pPr>
                                    <w:pStyle w:val="Textfelder"/>
                                  </w:pPr>
                                  <w:r>
                                    <w:t>Ver</w:t>
                                  </w:r>
                                </w:p>
                                <w:p w14:paraId="74BB3146" w14:textId="77777777" w:rsidR="003620B0" w:rsidRDefault="003620B0"/>
                                <w:p w14:paraId="4C5E45C3" w14:textId="77777777" w:rsidR="003620B0" w:rsidRPr="003E54F7" w:rsidRDefault="003620B0" w:rsidP="00D11046">
                                  <w:pPr>
                                    <w:pStyle w:val="Textfelder"/>
                                  </w:pPr>
                                  <w:r>
                                    <w:t>Ver</w:t>
                                  </w:r>
                                </w:p>
                                <w:p w14:paraId="57A72314" w14:textId="77777777" w:rsidR="003620B0" w:rsidRDefault="003620B0"/>
                                <w:p w14:paraId="41F99CEB" w14:textId="77777777" w:rsidR="003620B0" w:rsidRPr="003E54F7" w:rsidRDefault="003620B0" w:rsidP="00D11046">
                                  <w:pPr>
                                    <w:pStyle w:val="Textfelder"/>
                                  </w:pPr>
                                  <w: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47CF88" id="Textfeld 279" o:spid="_x0000_s1094" type="#_x0000_t202" style="position:absolute;left:0;text-align:left;margin-left:9.9pt;margin-top:23.5pt;width:40.5pt;height:24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" fillcolor="white [3201]" stroked="f" strokeweight=".5pt">
                      <v:textbox>
                        <w:txbxContent>
                          <w:p w14:paraId="361CFC50" w14:textId="77777777" w:rsidR="003620B0" w:rsidRPr="003E54F7" w:rsidRDefault="003620B0" w:rsidP="00D11046">
                            <w:pPr>
                              <w:pStyle w:val="Textfelder"/>
                            </w:pPr>
                            <w:r>
                              <w:t>Ver</w:t>
                            </w:r>
                          </w:p>
                          <w:p w14:paraId="11086441" w14:textId="77777777" w:rsidR="003620B0" w:rsidRDefault="003620B0"/>
                          <w:p w14:paraId="09FAC744" w14:textId="77777777" w:rsidR="003620B0" w:rsidRPr="003E54F7" w:rsidRDefault="003620B0" w:rsidP="00D11046">
                            <w:pPr>
                              <w:pStyle w:val="Textfelder"/>
                            </w:pPr>
                            <w:r>
                              <w:t>Ver</w:t>
                            </w:r>
                          </w:p>
                          <w:p w14:paraId="74BB3146" w14:textId="77777777" w:rsidR="003620B0" w:rsidRDefault="003620B0"/>
                          <w:p w14:paraId="4C5E45C3" w14:textId="77777777" w:rsidR="003620B0" w:rsidRPr="003E54F7" w:rsidRDefault="003620B0" w:rsidP="00D11046">
                            <w:pPr>
                              <w:pStyle w:val="Textfelder"/>
                            </w:pPr>
                            <w:r>
                              <w:t>Ver</w:t>
                            </w:r>
                          </w:p>
                          <w:p w14:paraId="57A72314" w14:textId="77777777" w:rsidR="003620B0" w:rsidRDefault="003620B0"/>
                          <w:p w14:paraId="41F99CEB" w14:textId="77777777" w:rsidR="003620B0" w:rsidRPr="003E54F7" w:rsidRDefault="003620B0" w:rsidP="00D11046">
                            <w:pPr>
                              <w:pStyle w:val="Textfelder"/>
                            </w:pPr>
                            <w:r>
                              <w:t>Ver</w:t>
                            </w:r>
                          </w:p>
                        </w:txbxContent>
                      </v:textbox>
                    </v:shape>
                  </w:pict>
                </mc:Fallback>
              </mc:AlternateContent>
            </w:r>
            <w:r w:rsidRPr="00152C5F">
              <w:rPr>
                <w:noProof/>
                <w:sz w:val="28"/>
                <w:szCs w:val="28"/>
              </w:rPr>
              <mc:AlternateContent>
                <mc:Choice Requires="wps">
                  <w:drawing>
                    <wp:anchor distT="0" distB="0" distL="114300" distR="114300" simplePos="0" relativeHeight="251427840" behindDoc="1" locked="0" layoutInCell="1" allowOverlap="1" wp14:anchorId="3F6A77BA" wp14:editId="727FEFB0">
                      <wp:simplePos x="0" y="0"/>
                      <wp:positionH relativeFrom="margin">
                        <wp:posOffset>589280</wp:posOffset>
                      </wp:positionH>
                      <wp:positionV relativeFrom="paragraph">
                        <wp:posOffset>50800</wp:posOffset>
                      </wp:positionV>
                      <wp:extent cx="333375" cy="304800"/>
                      <wp:effectExtent l="0" t="0" r="9525" b="0"/>
                      <wp:wrapNone/>
                      <wp:docPr id="280" name="Textfeld 280"/>
                      <wp:cNvGraphicFramePr/>
                      <a:graphic xmlns:a="http://schemas.openxmlformats.org/drawingml/2006/main">
                        <a:graphicData uri="http://schemas.microsoft.com/office/word/2010/wordprocessingShape">
                          <wps:wsp>
                            <wps:cNvSpPr txBox="1"/>
                            <wps:spPr>
                              <a:xfrm>
                                <a:off x="0" y="0"/>
                                <a:ext cx="333375" cy="304800"/>
                              </a:xfrm>
                              <a:prstGeom prst="rect">
                                <a:avLst/>
                              </a:prstGeom>
                              <a:solidFill>
                                <a:schemeClr val="lt1"/>
                              </a:solidFill>
                              <a:ln w="6350">
                                <a:noFill/>
                              </a:ln>
                            </wps:spPr>
                            <wps:txbx>
                              <w:txbxContent>
                                <w:p w14:paraId="16585C61" w14:textId="77777777" w:rsidR="003620B0" w:rsidRPr="003E54F7" w:rsidRDefault="003620B0" w:rsidP="00D11046">
                                  <w:pPr>
                                    <w:pStyle w:val="Textfelder"/>
                                  </w:pPr>
                                  <w:r>
                                    <w:t>si</w:t>
                                  </w:r>
                                </w:p>
                                <w:p w14:paraId="56DCB6CD" w14:textId="77777777" w:rsidR="003620B0" w:rsidRDefault="003620B0"/>
                                <w:p w14:paraId="6C5DADD6" w14:textId="77777777" w:rsidR="003620B0" w:rsidRPr="003E54F7" w:rsidRDefault="003620B0" w:rsidP="00D11046">
                                  <w:pPr>
                                    <w:pStyle w:val="Textfelder"/>
                                  </w:pPr>
                                  <w:r>
                                    <w:t>si</w:t>
                                  </w:r>
                                </w:p>
                                <w:p w14:paraId="60E2E300" w14:textId="77777777" w:rsidR="003620B0" w:rsidRDefault="003620B0"/>
                                <w:p w14:paraId="7B2B655E" w14:textId="77777777" w:rsidR="003620B0" w:rsidRPr="003E54F7" w:rsidRDefault="003620B0" w:rsidP="00D11046">
                                  <w:pPr>
                                    <w:pStyle w:val="Textfelder"/>
                                  </w:pPr>
                                  <w:r>
                                    <w:t>si</w:t>
                                  </w:r>
                                </w:p>
                                <w:p w14:paraId="4ADCB657" w14:textId="77777777" w:rsidR="003620B0" w:rsidRDefault="003620B0"/>
                                <w:p w14:paraId="104C16BA" w14:textId="77777777" w:rsidR="003620B0" w:rsidRPr="003E54F7" w:rsidRDefault="003620B0" w:rsidP="00D11046">
                                  <w:pPr>
                                    <w:pStyle w:val="Textfelder"/>
                                  </w:pPr>
                                  <w: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6A77BA" id="Textfeld 280" o:spid="_x0000_s1095" type="#_x0000_t202" style="position:absolute;left:0;text-align:left;margin-left:46.4pt;margin-top:4pt;width:26.25pt;height:24pt;z-index:-251888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" fillcolor="white [3201]" stroked="f" strokeweight=".5pt">
                      <v:textbox>
                        <w:txbxContent>
                          <w:p w14:paraId="16585C61" w14:textId="77777777" w:rsidR="003620B0" w:rsidRPr="003E54F7" w:rsidRDefault="003620B0" w:rsidP="00D11046">
                            <w:pPr>
                              <w:pStyle w:val="Textfelder"/>
                            </w:pPr>
                            <w:r>
                              <w:t>si</w:t>
                            </w:r>
                          </w:p>
                          <w:p w14:paraId="56DCB6CD" w14:textId="77777777" w:rsidR="003620B0" w:rsidRDefault="003620B0"/>
                          <w:p w14:paraId="6C5DADD6" w14:textId="77777777" w:rsidR="003620B0" w:rsidRPr="003E54F7" w:rsidRDefault="003620B0" w:rsidP="00D11046">
                            <w:pPr>
                              <w:pStyle w:val="Textfelder"/>
                            </w:pPr>
                            <w:r>
                              <w:t>si</w:t>
                            </w:r>
                          </w:p>
                          <w:p w14:paraId="60E2E300" w14:textId="77777777" w:rsidR="003620B0" w:rsidRDefault="003620B0"/>
                          <w:p w14:paraId="7B2B655E" w14:textId="77777777" w:rsidR="003620B0" w:rsidRPr="003E54F7" w:rsidRDefault="003620B0" w:rsidP="00D11046">
                            <w:pPr>
                              <w:pStyle w:val="Textfelder"/>
                            </w:pPr>
                            <w:r>
                              <w:t>si</w:t>
                            </w:r>
                          </w:p>
                          <w:p w14:paraId="4ADCB657" w14:textId="77777777" w:rsidR="003620B0" w:rsidRDefault="003620B0"/>
                          <w:p w14:paraId="104C16BA" w14:textId="77777777" w:rsidR="003620B0" w:rsidRPr="003E54F7" w:rsidRDefault="003620B0" w:rsidP="00D11046">
                            <w:pPr>
                              <w:pStyle w:val="Textfelder"/>
                            </w:pPr>
                            <w:r>
                              <w:t>si</w:t>
                            </w:r>
                          </w:p>
                        </w:txbxContent>
                      </v:textbox>
                      <w10:wrap anchorx="margin"/>
                    </v:shape>
                  </w:pict>
                </mc:Fallback>
              </mc:AlternateContent>
            </w:r>
            <w:r w:rsidRPr="00152C5F">
              <w:rPr>
                <w:noProof/>
                <w:sz w:val="28"/>
                <w:szCs w:val="28"/>
              </w:rPr>
              <mc:AlternateContent>
                <mc:Choice Requires="wps">
                  <w:drawing>
                    <wp:anchor distT="0" distB="0" distL="114300" distR="114300" simplePos="0" relativeHeight="251410432" behindDoc="0" locked="0" layoutInCell="1" allowOverlap="1" wp14:anchorId="311B19F7" wp14:editId="77BFE946">
                      <wp:simplePos x="0" y="0"/>
                      <wp:positionH relativeFrom="column">
                        <wp:posOffset>48896</wp:posOffset>
                      </wp:positionH>
                      <wp:positionV relativeFrom="paragraph">
                        <wp:posOffset>71755</wp:posOffset>
                      </wp:positionV>
                      <wp:extent cx="228600" cy="238125"/>
                      <wp:effectExtent l="0" t="0" r="0" b="9525"/>
                      <wp:wrapNone/>
                      <wp:docPr id="281" name="Textfeld 281"/>
                      <wp:cNvGraphicFramePr/>
                      <a:graphic xmlns:a="http://schemas.openxmlformats.org/drawingml/2006/main">
                        <a:graphicData uri="http://schemas.microsoft.com/office/word/2010/wordprocessingShape">
                          <wps:wsp>
                            <wps:cNvSpPr txBox="1"/>
                            <wps:spPr>
                              <a:xfrm>
                                <a:off x="0" y="0"/>
                                <a:ext cx="228600" cy="238125"/>
                              </a:xfrm>
                              <a:prstGeom prst="rect">
                                <a:avLst/>
                              </a:prstGeom>
                              <a:solidFill>
                                <a:schemeClr val="lt1"/>
                              </a:solidFill>
                              <a:ln w="6350">
                                <a:noFill/>
                              </a:ln>
                            </wps:spPr>
                            <wps:txbx>
                              <w:txbxContent>
                                <w:p w14:paraId="62BE5254" w14:textId="77777777" w:rsidR="003620B0" w:rsidRPr="003E54F7" w:rsidRDefault="003620B0" w:rsidP="00D11046">
                                  <w:pPr>
                                    <w:rPr>
                                      <w:sz w:val="28"/>
                                      <w:szCs w:val="28"/>
                                    </w:rPr>
                                  </w:pPr>
                                  <w:r>
                                    <w:rPr>
                                      <w:sz w:val="28"/>
                                      <w:szCs w:val="28"/>
                                    </w:rPr>
                                    <w:t>si</w:t>
                                  </w:r>
                                </w:p>
                                <w:p w14:paraId="3A694C6A" w14:textId="77777777" w:rsidR="003620B0" w:rsidRDefault="003620B0"/>
                                <w:p w14:paraId="74A5478F" w14:textId="77777777" w:rsidR="003620B0" w:rsidRPr="003E54F7" w:rsidRDefault="003620B0" w:rsidP="00D11046">
                                  <w:pPr>
                                    <w:rPr>
                                      <w:sz w:val="28"/>
                                      <w:szCs w:val="28"/>
                                    </w:rPr>
                                  </w:pPr>
                                  <w:r>
                                    <w:rPr>
                                      <w:sz w:val="28"/>
                                      <w:szCs w:val="28"/>
                                    </w:rPr>
                                    <w:t>si</w:t>
                                  </w:r>
                                </w:p>
                                <w:p w14:paraId="03B73CFA" w14:textId="77777777" w:rsidR="003620B0" w:rsidRDefault="003620B0"/>
                                <w:p w14:paraId="27AAF865" w14:textId="77777777" w:rsidR="003620B0" w:rsidRPr="003E54F7" w:rsidRDefault="003620B0" w:rsidP="00D11046">
                                  <w:pPr>
                                    <w:rPr>
                                      <w:sz w:val="28"/>
                                      <w:szCs w:val="28"/>
                                    </w:rPr>
                                  </w:pPr>
                                  <w:r>
                                    <w:rPr>
                                      <w:sz w:val="28"/>
                                      <w:szCs w:val="28"/>
                                    </w:rPr>
                                    <w:t>si</w:t>
                                  </w:r>
                                </w:p>
                                <w:p w14:paraId="65080FA8" w14:textId="77777777" w:rsidR="003620B0" w:rsidRDefault="003620B0"/>
                                <w:p w14:paraId="014D9F7D" w14:textId="77777777" w:rsidR="003620B0" w:rsidRPr="003E54F7" w:rsidRDefault="003620B0" w:rsidP="00D11046">
                                  <w:pPr>
                                    <w:rPr>
                                      <w:sz w:val="28"/>
                                      <w:szCs w:val="28"/>
                                    </w:rPr>
                                  </w:pPr>
                                  <w:r>
                                    <w:rPr>
                                      <w:sz w:val="28"/>
                                      <w:szCs w:val="28"/>
                                    </w:rP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B19F7" id="Textfeld 281" o:spid="_x0000_s1096" type="#_x0000_t202" style="position:absolute;left:0;text-align:left;margin-left:3.85pt;margin-top:5.65pt;width:18pt;height:18.75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" fillcolor="white [3201]" stroked="f" strokeweight=".5pt">
                      <v:textbox>
                        <w:txbxContent>
                          <w:p w14:paraId="62BE5254" w14:textId="77777777" w:rsidR="003620B0" w:rsidRPr="003E54F7" w:rsidRDefault="003620B0" w:rsidP="00D11046">
                            <w:pPr>
                              <w:rPr>
                                <w:sz w:val="28"/>
                                <w:szCs w:val="28"/>
                              </w:rPr>
                            </w:pPr>
                            <w:r>
                              <w:rPr>
                                <w:sz w:val="28"/>
                                <w:szCs w:val="28"/>
                              </w:rPr>
                              <w:t>si</w:t>
                            </w:r>
                          </w:p>
                          <w:p w14:paraId="3A694C6A" w14:textId="77777777" w:rsidR="003620B0" w:rsidRDefault="003620B0"/>
                          <w:p w14:paraId="74A5478F" w14:textId="77777777" w:rsidR="003620B0" w:rsidRPr="003E54F7" w:rsidRDefault="003620B0" w:rsidP="00D11046">
                            <w:pPr>
                              <w:rPr>
                                <w:sz w:val="28"/>
                                <w:szCs w:val="28"/>
                              </w:rPr>
                            </w:pPr>
                            <w:r>
                              <w:rPr>
                                <w:sz w:val="28"/>
                                <w:szCs w:val="28"/>
                              </w:rPr>
                              <w:t>si</w:t>
                            </w:r>
                          </w:p>
                          <w:p w14:paraId="03B73CFA" w14:textId="77777777" w:rsidR="003620B0" w:rsidRDefault="003620B0"/>
                          <w:p w14:paraId="27AAF865" w14:textId="77777777" w:rsidR="003620B0" w:rsidRPr="003E54F7" w:rsidRDefault="003620B0" w:rsidP="00D11046">
                            <w:pPr>
                              <w:rPr>
                                <w:sz w:val="28"/>
                                <w:szCs w:val="28"/>
                              </w:rPr>
                            </w:pPr>
                            <w:r>
                              <w:rPr>
                                <w:sz w:val="28"/>
                                <w:szCs w:val="28"/>
                              </w:rPr>
                              <w:t>si</w:t>
                            </w:r>
                          </w:p>
                          <w:p w14:paraId="65080FA8" w14:textId="77777777" w:rsidR="003620B0" w:rsidRDefault="003620B0"/>
                          <w:p w14:paraId="014D9F7D" w14:textId="77777777" w:rsidR="003620B0" w:rsidRPr="003E54F7" w:rsidRDefault="003620B0" w:rsidP="00D11046">
                            <w:pPr>
                              <w:rPr>
                                <w:sz w:val="28"/>
                                <w:szCs w:val="28"/>
                              </w:rPr>
                            </w:pPr>
                            <w:r>
                              <w:rPr>
                                <w:sz w:val="28"/>
                                <w:szCs w:val="28"/>
                              </w:rPr>
                              <w:t>si</w:t>
                            </w:r>
                          </w:p>
                        </w:txbxContent>
                      </v:textbox>
                    </v:shape>
                  </w:pict>
                </mc:Fallback>
              </mc:AlternateContent>
            </w:r>
          </w:p>
        </w:tc>
        <w:tc>
          <w:tcPr>
            <w:tcW w:w="4170" w:type="dxa"/>
            <w:shd w:val="clear" w:color="auto" w:fill="auto"/>
            <w:vAlign w:val="center"/>
          </w:tcPr>
          <w:p w14:paraId="7F0BC6F8" w14:textId="77777777" w:rsidR="00D11046" w:rsidRPr="00152C5F" w:rsidRDefault="00D11046" w:rsidP="00781E9C">
            <w:pPr>
              <w:rPr>
                <w:sz w:val="28"/>
                <w:szCs w:val="28"/>
              </w:rPr>
            </w:pPr>
          </w:p>
        </w:tc>
      </w:tr>
      <w:tr w:rsidR="00D11046" w:rsidRPr="00152C5F" w14:paraId="4DBC5E67" w14:textId="77777777" w:rsidTr="00781E9C">
        <w:trPr>
          <w:trHeight w:val="1871"/>
          <w:jc w:val="center"/>
        </w:trPr>
        <w:tc>
          <w:tcPr>
            <w:tcW w:w="2700" w:type="dxa"/>
          </w:tcPr>
          <w:p w14:paraId="1BDFB76D"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21696" behindDoc="1" locked="0" layoutInCell="1" allowOverlap="1" wp14:anchorId="18652CC0" wp14:editId="7C728136">
                  <wp:simplePos x="0" y="0"/>
                  <wp:positionH relativeFrom="column">
                    <wp:posOffset>3175</wp:posOffset>
                  </wp:positionH>
                  <wp:positionV relativeFrom="paragraph">
                    <wp:posOffset>1270</wp:posOffset>
                  </wp:positionV>
                  <wp:extent cx="1562318" cy="1276528"/>
                  <wp:effectExtent l="0" t="0" r="0" b="0"/>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Unterschrift Piktogramm.PNG"/>
                          <pic:cNvPicPr/>
                        </pic:nvPicPr>
                        <pic:blipFill>
                          <a:blip r:embed="rId79">
                            <a:extLst>
                              <a:ext uri="{28A0092B-C50C-407E-A947-70E740481C1C}">
                                <a14:useLocalDpi xmlns:a14="http://schemas.microsoft.com/office/drawing/2010/main" val="0"/>
                              </a:ext>
                            </a:extLst>
                          </a:blip>
                          <a:stretch>
                            <a:fillRect/>
                          </a:stretch>
                        </pic:blipFill>
                        <pic:spPr>
                          <a:xfrm>
                            <a:off x="0" y="0"/>
                            <a:ext cx="1562318" cy="1276528"/>
                          </a:xfrm>
                          <a:prstGeom prst="rect">
                            <a:avLst/>
                          </a:prstGeom>
                        </pic:spPr>
                      </pic:pic>
                    </a:graphicData>
                  </a:graphic>
                </wp:anchor>
              </w:drawing>
            </w:r>
          </w:p>
        </w:tc>
        <w:tc>
          <w:tcPr>
            <w:tcW w:w="2715" w:type="dxa"/>
            <w:shd w:val="clear" w:color="auto" w:fill="auto"/>
          </w:tcPr>
          <w:p w14:paraId="708CA411" w14:textId="77777777" w:rsidR="00D11046" w:rsidRPr="00152C5F" w:rsidRDefault="00D11046" w:rsidP="00781E9C">
            <w:pPr>
              <w:tabs>
                <w:tab w:val="center" w:pos="1075"/>
              </w:tabs>
              <w:ind w:left="0"/>
              <w:rPr>
                <w:sz w:val="28"/>
                <w:szCs w:val="28"/>
              </w:rPr>
            </w:pPr>
            <w:r w:rsidRPr="00152C5F">
              <w:rPr>
                <w:noProof/>
                <w:sz w:val="28"/>
                <w:szCs w:val="28"/>
              </w:rPr>
              <mc:AlternateContent>
                <mc:Choice Requires="wps">
                  <w:drawing>
                    <wp:anchor distT="0" distB="0" distL="114300" distR="114300" simplePos="0" relativeHeight="251413504" behindDoc="0" locked="0" layoutInCell="1" allowOverlap="1" wp14:anchorId="4FD3EF0D" wp14:editId="10869812">
                      <wp:simplePos x="0" y="0"/>
                      <wp:positionH relativeFrom="column">
                        <wp:posOffset>115570</wp:posOffset>
                      </wp:positionH>
                      <wp:positionV relativeFrom="paragraph">
                        <wp:posOffset>104140</wp:posOffset>
                      </wp:positionV>
                      <wp:extent cx="409575" cy="323850"/>
                      <wp:effectExtent l="0" t="0" r="9525" b="0"/>
                      <wp:wrapNone/>
                      <wp:docPr id="282" name="Textfeld 282"/>
                      <wp:cNvGraphicFramePr/>
                      <a:graphic xmlns:a="http://schemas.openxmlformats.org/drawingml/2006/main">
                        <a:graphicData uri="http://schemas.microsoft.com/office/word/2010/wordprocessingShape">
                          <wps:wsp>
                            <wps:cNvSpPr txBox="1"/>
                            <wps:spPr>
                              <a:xfrm>
                                <a:off x="0" y="0"/>
                                <a:ext cx="409575" cy="323850"/>
                              </a:xfrm>
                              <a:prstGeom prst="rect">
                                <a:avLst/>
                              </a:prstGeom>
                              <a:solidFill>
                                <a:schemeClr val="lt1"/>
                              </a:solidFill>
                              <a:ln w="6350">
                                <a:noFill/>
                              </a:ln>
                            </wps:spPr>
                            <wps:txbx>
                              <w:txbxContent>
                                <w:p w14:paraId="15178515" w14:textId="77777777" w:rsidR="003620B0" w:rsidRPr="002745FA" w:rsidRDefault="003620B0" w:rsidP="00D11046">
                                  <w:pPr>
                                    <w:pStyle w:val="Textfelder"/>
                                  </w:pPr>
                                  <w:proofErr w:type="spellStart"/>
                                  <w:r>
                                    <w:t>ter</w:t>
                                  </w:r>
                                  <w:proofErr w:type="spellEnd"/>
                                </w:p>
                                <w:p w14:paraId="4259263F" w14:textId="77777777" w:rsidR="003620B0" w:rsidRDefault="003620B0"/>
                                <w:p w14:paraId="711D1623" w14:textId="77777777" w:rsidR="003620B0" w:rsidRPr="002745FA" w:rsidRDefault="003620B0" w:rsidP="00D11046">
                                  <w:pPr>
                                    <w:pStyle w:val="Textfelder"/>
                                  </w:pPr>
                                  <w:proofErr w:type="spellStart"/>
                                  <w:r>
                                    <w:t>ter</w:t>
                                  </w:r>
                                  <w:proofErr w:type="spellEnd"/>
                                </w:p>
                                <w:p w14:paraId="03E73DBF" w14:textId="77777777" w:rsidR="003620B0" w:rsidRDefault="003620B0"/>
                                <w:p w14:paraId="593873C5" w14:textId="77777777" w:rsidR="003620B0" w:rsidRPr="002745FA" w:rsidRDefault="003620B0" w:rsidP="00D11046">
                                  <w:pPr>
                                    <w:pStyle w:val="Textfelder"/>
                                  </w:pPr>
                                  <w:proofErr w:type="spellStart"/>
                                  <w:r>
                                    <w:t>ter</w:t>
                                  </w:r>
                                  <w:proofErr w:type="spellEnd"/>
                                </w:p>
                                <w:p w14:paraId="65BE2CEC" w14:textId="77777777" w:rsidR="003620B0" w:rsidRDefault="003620B0"/>
                                <w:p w14:paraId="4BCE4A34" w14:textId="77777777" w:rsidR="003620B0" w:rsidRPr="002745FA" w:rsidRDefault="003620B0" w:rsidP="00D11046">
                                  <w:pPr>
                                    <w:pStyle w:val="Textfelder"/>
                                  </w:pPr>
                                  <w:proofErr w:type="spellStart"/>
                                  <w:r>
                                    <w:t>ter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3EF0D" id="Textfeld 282" o:spid="_x0000_s1097" type="#_x0000_t202" style="position:absolute;left:0;text-align:left;margin-left:9.1pt;margin-top:8.2pt;width:32.25pt;height:25.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" fillcolor="white [3201]" stroked="f" strokeweight=".5pt">
                      <v:textbox>
                        <w:txbxContent>
                          <w:p w14:paraId="15178515" w14:textId="77777777" w:rsidR="003620B0" w:rsidRPr="002745FA" w:rsidRDefault="003620B0" w:rsidP="00D11046">
                            <w:pPr>
                              <w:pStyle w:val="Textfelder"/>
                            </w:pPr>
                            <w:proofErr w:type="spellStart"/>
                            <w:r>
                              <w:t>ter</w:t>
                            </w:r>
                            <w:proofErr w:type="spellEnd"/>
                          </w:p>
                          <w:p w14:paraId="4259263F" w14:textId="77777777" w:rsidR="003620B0" w:rsidRDefault="003620B0"/>
                          <w:p w14:paraId="711D1623" w14:textId="77777777" w:rsidR="003620B0" w:rsidRPr="002745FA" w:rsidRDefault="003620B0" w:rsidP="00D11046">
                            <w:pPr>
                              <w:pStyle w:val="Textfelder"/>
                            </w:pPr>
                            <w:proofErr w:type="spellStart"/>
                            <w:r>
                              <w:t>ter</w:t>
                            </w:r>
                            <w:proofErr w:type="spellEnd"/>
                          </w:p>
                          <w:p w14:paraId="03E73DBF" w14:textId="77777777" w:rsidR="003620B0" w:rsidRDefault="003620B0"/>
                          <w:p w14:paraId="593873C5" w14:textId="77777777" w:rsidR="003620B0" w:rsidRPr="002745FA" w:rsidRDefault="003620B0" w:rsidP="00D11046">
                            <w:pPr>
                              <w:pStyle w:val="Textfelder"/>
                            </w:pPr>
                            <w:proofErr w:type="spellStart"/>
                            <w:r>
                              <w:t>ter</w:t>
                            </w:r>
                            <w:proofErr w:type="spellEnd"/>
                          </w:p>
                          <w:p w14:paraId="65BE2CEC" w14:textId="77777777" w:rsidR="003620B0" w:rsidRDefault="003620B0"/>
                          <w:p w14:paraId="4BCE4A34" w14:textId="77777777" w:rsidR="003620B0" w:rsidRPr="002745FA" w:rsidRDefault="003620B0" w:rsidP="00D11046">
                            <w:pPr>
                              <w:pStyle w:val="Textfelder"/>
                            </w:pPr>
                            <w:proofErr w:type="spellStart"/>
                            <w:r>
                              <w:t>ter</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14528" behindDoc="0" locked="0" layoutInCell="1" allowOverlap="1" wp14:anchorId="1684B5EB" wp14:editId="7C43C7DE">
                      <wp:simplePos x="0" y="0"/>
                      <wp:positionH relativeFrom="column">
                        <wp:posOffset>782320</wp:posOffset>
                      </wp:positionH>
                      <wp:positionV relativeFrom="paragraph">
                        <wp:posOffset>132715</wp:posOffset>
                      </wp:positionV>
                      <wp:extent cx="685800" cy="304800"/>
                      <wp:effectExtent l="0" t="0" r="0" b="0"/>
                      <wp:wrapNone/>
                      <wp:docPr id="283" name="Textfeld 283"/>
                      <wp:cNvGraphicFramePr/>
                      <a:graphic xmlns:a="http://schemas.openxmlformats.org/drawingml/2006/main">
                        <a:graphicData uri="http://schemas.microsoft.com/office/word/2010/wordprocessingShape">
                          <wps:wsp>
                            <wps:cNvSpPr txBox="1"/>
                            <wps:spPr>
                              <a:xfrm>
                                <a:off x="0" y="0"/>
                                <a:ext cx="685800" cy="304800"/>
                              </a:xfrm>
                              <a:prstGeom prst="rect">
                                <a:avLst/>
                              </a:prstGeom>
                              <a:solidFill>
                                <a:schemeClr val="lt1"/>
                              </a:solidFill>
                              <a:ln w="6350">
                                <a:noFill/>
                              </a:ln>
                            </wps:spPr>
                            <wps:txbx>
                              <w:txbxContent>
                                <w:p w14:paraId="078C7D47" w14:textId="77777777" w:rsidR="003620B0" w:rsidRPr="00B81359" w:rsidRDefault="003620B0" w:rsidP="00D11046">
                                  <w:pPr>
                                    <w:pStyle w:val="Textfelder"/>
                                  </w:pPr>
                                  <w:proofErr w:type="spellStart"/>
                                  <w:r w:rsidRPr="00B81359">
                                    <w:t>schrift</w:t>
                                  </w:r>
                                  <w:proofErr w:type="spellEnd"/>
                                </w:p>
                                <w:p w14:paraId="33AEB2B5" w14:textId="77777777" w:rsidR="003620B0" w:rsidRDefault="003620B0"/>
                                <w:p w14:paraId="500AA025" w14:textId="77777777" w:rsidR="003620B0" w:rsidRPr="00B81359" w:rsidRDefault="003620B0" w:rsidP="00D11046">
                                  <w:pPr>
                                    <w:pStyle w:val="Textfelder"/>
                                  </w:pPr>
                                  <w:proofErr w:type="spellStart"/>
                                  <w:r w:rsidRPr="00B81359">
                                    <w:t>schrift</w:t>
                                  </w:r>
                                  <w:proofErr w:type="spellEnd"/>
                                </w:p>
                                <w:p w14:paraId="42AE95D7" w14:textId="77777777" w:rsidR="003620B0" w:rsidRDefault="003620B0"/>
                                <w:p w14:paraId="3EB7303F" w14:textId="77777777" w:rsidR="003620B0" w:rsidRPr="00B81359" w:rsidRDefault="003620B0" w:rsidP="00D11046">
                                  <w:pPr>
                                    <w:pStyle w:val="Textfelder"/>
                                  </w:pPr>
                                  <w:proofErr w:type="spellStart"/>
                                  <w:r w:rsidRPr="00B81359">
                                    <w:t>schrift</w:t>
                                  </w:r>
                                  <w:proofErr w:type="spellEnd"/>
                                </w:p>
                                <w:p w14:paraId="14C2C43F" w14:textId="77777777" w:rsidR="003620B0" w:rsidRDefault="003620B0"/>
                                <w:p w14:paraId="0EEF52D2" w14:textId="77777777" w:rsidR="003620B0" w:rsidRPr="00B81359" w:rsidRDefault="003620B0" w:rsidP="00D11046">
                                  <w:pPr>
                                    <w:pStyle w:val="Textfelder"/>
                                  </w:pPr>
                                  <w:proofErr w:type="spellStart"/>
                                  <w:r w:rsidRPr="00B81359">
                                    <w:t>schrift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84B5EB" id="Textfeld 283" o:spid="_x0000_s1098" type="#_x0000_t202" style="position:absolute;left:0;text-align:left;margin-left:61.6pt;margin-top:10.45pt;width:54pt;height:24pt;z-index:25141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" fillcolor="white [3201]" stroked="f" strokeweight=".5pt">
                      <v:textbox>
                        <w:txbxContent>
                          <w:p w14:paraId="078C7D47" w14:textId="77777777" w:rsidR="003620B0" w:rsidRPr="00B81359" w:rsidRDefault="003620B0" w:rsidP="00D11046">
                            <w:pPr>
                              <w:pStyle w:val="Textfelder"/>
                            </w:pPr>
                            <w:proofErr w:type="spellStart"/>
                            <w:r w:rsidRPr="00B81359">
                              <w:t>schrift</w:t>
                            </w:r>
                            <w:proofErr w:type="spellEnd"/>
                          </w:p>
                          <w:p w14:paraId="33AEB2B5" w14:textId="77777777" w:rsidR="003620B0" w:rsidRDefault="003620B0"/>
                          <w:p w14:paraId="500AA025" w14:textId="77777777" w:rsidR="003620B0" w:rsidRPr="00B81359" w:rsidRDefault="003620B0" w:rsidP="00D11046">
                            <w:pPr>
                              <w:pStyle w:val="Textfelder"/>
                            </w:pPr>
                            <w:proofErr w:type="spellStart"/>
                            <w:r w:rsidRPr="00B81359">
                              <w:t>schrift</w:t>
                            </w:r>
                            <w:proofErr w:type="spellEnd"/>
                          </w:p>
                          <w:p w14:paraId="42AE95D7" w14:textId="77777777" w:rsidR="003620B0" w:rsidRDefault="003620B0"/>
                          <w:p w14:paraId="3EB7303F" w14:textId="77777777" w:rsidR="003620B0" w:rsidRPr="00B81359" w:rsidRDefault="003620B0" w:rsidP="00D11046">
                            <w:pPr>
                              <w:pStyle w:val="Textfelder"/>
                            </w:pPr>
                            <w:proofErr w:type="spellStart"/>
                            <w:r w:rsidRPr="00B81359">
                              <w:t>schrift</w:t>
                            </w:r>
                            <w:proofErr w:type="spellEnd"/>
                          </w:p>
                          <w:p w14:paraId="14C2C43F" w14:textId="77777777" w:rsidR="003620B0" w:rsidRDefault="003620B0"/>
                          <w:p w14:paraId="0EEF52D2" w14:textId="77777777" w:rsidR="003620B0" w:rsidRPr="00B81359" w:rsidRDefault="003620B0" w:rsidP="00D11046">
                            <w:pPr>
                              <w:pStyle w:val="Textfelder"/>
                            </w:pPr>
                            <w:proofErr w:type="spellStart"/>
                            <w:r w:rsidRPr="00B81359">
                              <w:t>schrift</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16576" behindDoc="1" locked="0" layoutInCell="1" allowOverlap="1" wp14:anchorId="4F578523" wp14:editId="6B9B625C">
                      <wp:simplePos x="0" y="0"/>
                      <wp:positionH relativeFrom="column">
                        <wp:posOffset>972820</wp:posOffset>
                      </wp:positionH>
                      <wp:positionV relativeFrom="paragraph">
                        <wp:posOffset>675640</wp:posOffset>
                      </wp:positionV>
                      <wp:extent cx="438150" cy="314325"/>
                      <wp:effectExtent l="0" t="0" r="0" b="9525"/>
                      <wp:wrapNone/>
                      <wp:docPr id="297" name="Textfeld 297"/>
                      <wp:cNvGraphicFramePr/>
                      <a:graphic xmlns:a="http://schemas.openxmlformats.org/drawingml/2006/main">
                        <a:graphicData uri="http://schemas.microsoft.com/office/word/2010/wordprocessingShape">
                          <wps:wsp>
                            <wps:cNvSpPr txBox="1"/>
                            <wps:spPr>
                              <a:xfrm>
                                <a:off x="0" y="0"/>
                                <a:ext cx="438150" cy="314325"/>
                              </a:xfrm>
                              <a:prstGeom prst="rect">
                                <a:avLst/>
                              </a:prstGeom>
                              <a:solidFill>
                                <a:schemeClr val="lt1"/>
                              </a:solidFill>
                              <a:ln w="6350">
                                <a:noFill/>
                              </a:ln>
                            </wps:spPr>
                            <wps:txbx>
                              <w:txbxContent>
                                <w:p w14:paraId="2205FAFD" w14:textId="77777777" w:rsidR="003620B0" w:rsidRPr="000533A3" w:rsidRDefault="003620B0" w:rsidP="00D11046">
                                  <w:pPr>
                                    <w:pStyle w:val="Textfelder"/>
                                  </w:pPr>
                                  <w:proofErr w:type="spellStart"/>
                                  <w:r>
                                    <w:t>Un</w:t>
                                  </w:r>
                                  <w:proofErr w:type="spellEnd"/>
                                </w:p>
                                <w:p w14:paraId="5A7A6E69" w14:textId="77777777" w:rsidR="003620B0" w:rsidRDefault="003620B0"/>
                                <w:p w14:paraId="25EA9C52" w14:textId="77777777" w:rsidR="003620B0" w:rsidRPr="000533A3" w:rsidRDefault="003620B0" w:rsidP="00D11046">
                                  <w:pPr>
                                    <w:pStyle w:val="Textfelder"/>
                                  </w:pPr>
                                  <w:proofErr w:type="spellStart"/>
                                  <w:r>
                                    <w:t>Un</w:t>
                                  </w:r>
                                  <w:proofErr w:type="spellEnd"/>
                                </w:p>
                                <w:p w14:paraId="347BB807" w14:textId="77777777" w:rsidR="003620B0" w:rsidRDefault="003620B0"/>
                                <w:p w14:paraId="094FADE7" w14:textId="77777777" w:rsidR="003620B0" w:rsidRPr="000533A3" w:rsidRDefault="003620B0" w:rsidP="00D11046">
                                  <w:pPr>
                                    <w:pStyle w:val="Textfelder"/>
                                  </w:pPr>
                                  <w:proofErr w:type="spellStart"/>
                                  <w:r>
                                    <w:t>Un</w:t>
                                  </w:r>
                                  <w:proofErr w:type="spellEnd"/>
                                </w:p>
                                <w:p w14:paraId="50CF23B9" w14:textId="77777777" w:rsidR="003620B0" w:rsidRDefault="003620B0"/>
                                <w:p w14:paraId="359A61E0" w14:textId="77777777" w:rsidR="003620B0" w:rsidRPr="000533A3" w:rsidRDefault="003620B0" w:rsidP="00D11046">
                                  <w:pPr>
                                    <w:pStyle w:val="Textfelder"/>
                                  </w:pPr>
                                  <w:proofErr w:type="spellStart"/>
                                  <w:r>
                                    <w:t>Un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578523" id="Textfeld 297" o:spid="_x0000_s1099" type="#_x0000_t202" style="position:absolute;left:0;text-align:left;margin-left:76.6pt;margin-top:53.2pt;width:34.5pt;height:24.75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" fillcolor="white [3201]" stroked="f" strokeweight=".5pt">
                      <v:textbox>
                        <w:txbxContent>
                          <w:p w14:paraId="2205FAFD" w14:textId="77777777" w:rsidR="003620B0" w:rsidRPr="000533A3" w:rsidRDefault="003620B0" w:rsidP="00D11046">
                            <w:pPr>
                              <w:pStyle w:val="Textfelder"/>
                            </w:pPr>
                            <w:proofErr w:type="spellStart"/>
                            <w:r>
                              <w:t>Un</w:t>
                            </w:r>
                            <w:proofErr w:type="spellEnd"/>
                          </w:p>
                          <w:p w14:paraId="5A7A6E69" w14:textId="77777777" w:rsidR="003620B0" w:rsidRDefault="003620B0"/>
                          <w:p w14:paraId="25EA9C52" w14:textId="77777777" w:rsidR="003620B0" w:rsidRPr="000533A3" w:rsidRDefault="003620B0" w:rsidP="00D11046">
                            <w:pPr>
                              <w:pStyle w:val="Textfelder"/>
                            </w:pPr>
                            <w:proofErr w:type="spellStart"/>
                            <w:r>
                              <w:t>Un</w:t>
                            </w:r>
                            <w:proofErr w:type="spellEnd"/>
                          </w:p>
                          <w:p w14:paraId="347BB807" w14:textId="77777777" w:rsidR="003620B0" w:rsidRDefault="003620B0"/>
                          <w:p w14:paraId="094FADE7" w14:textId="77777777" w:rsidR="003620B0" w:rsidRPr="000533A3" w:rsidRDefault="003620B0" w:rsidP="00D11046">
                            <w:pPr>
                              <w:pStyle w:val="Textfelder"/>
                            </w:pPr>
                            <w:proofErr w:type="spellStart"/>
                            <w:r>
                              <w:t>Un</w:t>
                            </w:r>
                            <w:proofErr w:type="spellEnd"/>
                          </w:p>
                          <w:p w14:paraId="50CF23B9" w14:textId="77777777" w:rsidR="003620B0" w:rsidRDefault="003620B0"/>
                          <w:p w14:paraId="359A61E0" w14:textId="77777777" w:rsidR="003620B0" w:rsidRPr="000533A3" w:rsidRDefault="003620B0" w:rsidP="00D11046">
                            <w:pPr>
                              <w:pStyle w:val="Textfelder"/>
                            </w:pPr>
                            <w:proofErr w:type="spellStart"/>
                            <w:r>
                              <w:t>Un</w:t>
                            </w:r>
                            <w:proofErr w:type="spellEnd"/>
                          </w:p>
                        </w:txbxContent>
                      </v:textbox>
                    </v:shape>
                  </w:pict>
                </mc:Fallback>
              </mc:AlternateContent>
            </w:r>
          </w:p>
        </w:tc>
        <w:tc>
          <w:tcPr>
            <w:tcW w:w="4170" w:type="dxa"/>
            <w:shd w:val="clear" w:color="auto" w:fill="auto"/>
            <w:vAlign w:val="center"/>
          </w:tcPr>
          <w:p w14:paraId="5E7F1E5A" w14:textId="77777777" w:rsidR="00D11046" w:rsidRPr="00152C5F" w:rsidRDefault="00D11046" w:rsidP="00781E9C">
            <w:pPr>
              <w:rPr>
                <w:sz w:val="28"/>
                <w:szCs w:val="28"/>
              </w:rPr>
            </w:pPr>
          </w:p>
        </w:tc>
      </w:tr>
      <w:tr w:rsidR="00D11046" w:rsidRPr="00152C5F" w14:paraId="34F91C55" w14:textId="77777777" w:rsidTr="00781E9C">
        <w:trPr>
          <w:trHeight w:val="1871"/>
          <w:jc w:val="center"/>
        </w:trPr>
        <w:tc>
          <w:tcPr>
            <w:tcW w:w="2700" w:type="dxa"/>
          </w:tcPr>
          <w:p w14:paraId="4E7E6AFC"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22720" behindDoc="1" locked="0" layoutInCell="1" allowOverlap="1" wp14:anchorId="43194AAC" wp14:editId="3C528E03">
                  <wp:simplePos x="0" y="0"/>
                  <wp:positionH relativeFrom="column">
                    <wp:posOffset>222250</wp:posOffset>
                  </wp:positionH>
                  <wp:positionV relativeFrom="paragraph">
                    <wp:posOffset>17780</wp:posOffset>
                  </wp:positionV>
                  <wp:extent cx="1200785" cy="1316990"/>
                  <wp:effectExtent l="0" t="0" r="0" b="0"/>
                  <wp:wrapNone/>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00785" cy="1316990"/>
                          </a:xfrm>
                          <a:prstGeom prst="rect">
                            <a:avLst/>
                          </a:prstGeom>
                          <a:noFill/>
                        </pic:spPr>
                      </pic:pic>
                    </a:graphicData>
                  </a:graphic>
                </wp:anchor>
              </w:drawing>
            </w:r>
          </w:p>
        </w:tc>
        <w:tc>
          <w:tcPr>
            <w:tcW w:w="2715" w:type="dxa"/>
            <w:shd w:val="clear" w:color="auto" w:fill="auto"/>
          </w:tcPr>
          <w:p w14:paraId="62DB3005" w14:textId="77777777" w:rsidR="00D11046" w:rsidRPr="00152C5F" w:rsidRDefault="00D11046" w:rsidP="00781E9C">
            <w:pPr>
              <w:rPr>
                <w:sz w:val="28"/>
                <w:szCs w:val="28"/>
              </w:rPr>
            </w:pPr>
            <w:r w:rsidRPr="00152C5F">
              <w:rPr>
                <w:noProof/>
                <w:sz w:val="28"/>
                <w:szCs w:val="28"/>
              </w:rPr>
              <mc:AlternateContent>
                <mc:Choice Requires="wps">
                  <w:drawing>
                    <wp:anchor distT="0" distB="0" distL="114300" distR="114300" simplePos="0" relativeHeight="251433984" behindDoc="1" locked="0" layoutInCell="1" allowOverlap="1" wp14:anchorId="461EE7A6" wp14:editId="2AA9ADFD">
                      <wp:simplePos x="0" y="0"/>
                      <wp:positionH relativeFrom="column">
                        <wp:posOffset>160655</wp:posOffset>
                      </wp:positionH>
                      <wp:positionV relativeFrom="paragraph">
                        <wp:posOffset>823595</wp:posOffset>
                      </wp:positionV>
                      <wp:extent cx="619125" cy="352425"/>
                      <wp:effectExtent l="0" t="0" r="9525" b="9525"/>
                      <wp:wrapNone/>
                      <wp:docPr id="99" name="Textfeld 99"/>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4B0F1587" w14:textId="77777777" w:rsidR="003620B0" w:rsidRPr="00C10080" w:rsidRDefault="003620B0" w:rsidP="00D11046">
                                  <w:pPr>
                                    <w:pStyle w:val="Textfelder"/>
                                  </w:pPr>
                                  <w:proofErr w:type="spellStart"/>
                                  <w:r w:rsidRPr="00C10080">
                                    <w:t>S</w:t>
                                  </w:r>
                                  <w:r>
                                    <w:t>ach</w:t>
                                  </w:r>
                                  <w:proofErr w:type="spellEnd"/>
                                </w:p>
                                <w:p w14:paraId="1CB9AE64" w14:textId="77777777" w:rsidR="003620B0" w:rsidRDefault="003620B0"/>
                                <w:p w14:paraId="1A63FDB5" w14:textId="77777777" w:rsidR="003620B0" w:rsidRPr="00C10080" w:rsidRDefault="003620B0" w:rsidP="00D11046">
                                  <w:pPr>
                                    <w:pStyle w:val="Textfelder"/>
                                  </w:pPr>
                                  <w:proofErr w:type="spellStart"/>
                                  <w:r w:rsidRPr="00C10080">
                                    <w:t>S</w:t>
                                  </w:r>
                                  <w:r>
                                    <w:t>ach</w:t>
                                  </w:r>
                                  <w:proofErr w:type="spellEnd"/>
                                </w:p>
                                <w:p w14:paraId="0908D842" w14:textId="77777777" w:rsidR="003620B0" w:rsidRDefault="003620B0"/>
                                <w:p w14:paraId="335D04BD" w14:textId="77777777" w:rsidR="003620B0" w:rsidRPr="00C10080" w:rsidRDefault="003620B0" w:rsidP="00D11046">
                                  <w:pPr>
                                    <w:pStyle w:val="Textfelder"/>
                                  </w:pPr>
                                  <w:proofErr w:type="spellStart"/>
                                  <w:r w:rsidRPr="00C10080">
                                    <w:t>S</w:t>
                                  </w:r>
                                  <w:r>
                                    <w:t>ach</w:t>
                                  </w:r>
                                  <w:proofErr w:type="spellEnd"/>
                                </w:p>
                                <w:p w14:paraId="128B994F" w14:textId="77777777" w:rsidR="003620B0" w:rsidRDefault="003620B0"/>
                                <w:p w14:paraId="10852C97" w14:textId="77777777" w:rsidR="003620B0" w:rsidRPr="00C10080" w:rsidRDefault="003620B0" w:rsidP="00D11046">
                                  <w:pPr>
                                    <w:pStyle w:val="Textfelder"/>
                                  </w:pPr>
                                  <w:proofErr w:type="spellStart"/>
                                  <w:r w:rsidRPr="00C10080">
                                    <w:t>S</w:t>
                                  </w:r>
                                  <w:r>
                                    <w:t>ach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EE7A6" id="Textfeld 99" o:spid="_x0000_s1100" type="#_x0000_t202" style="position:absolute;left:0;text-align:left;margin-left:12.65pt;margin-top:64.85pt;width:48.75pt;height:27.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" fillcolor="white [3201]" stroked="f" strokeweight=".5pt">
                      <v:textbox>
                        <w:txbxContent>
                          <w:p w14:paraId="4B0F1587" w14:textId="77777777" w:rsidR="003620B0" w:rsidRPr="00C10080" w:rsidRDefault="003620B0" w:rsidP="00D11046">
                            <w:pPr>
                              <w:pStyle w:val="Textfelder"/>
                            </w:pPr>
                            <w:proofErr w:type="spellStart"/>
                            <w:r w:rsidRPr="00C10080">
                              <w:t>S</w:t>
                            </w:r>
                            <w:r>
                              <w:t>ach</w:t>
                            </w:r>
                            <w:proofErr w:type="spellEnd"/>
                          </w:p>
                          <w:p w14:paraId="1CB9AE64" w14:textId="77777777" w:rsidR="003620B0" w:rsidRDefault="003620B0"/>
                          <w:p w14:paraId="1A63FDB5" w14:textId="77777777" w:rsidR="003620B0" w:rsidRPr="00C10080" w:rsidRDefault="003620B0" w:rsidP="00D11046">
                            <w:pPr>
                              <w:pStyle w:val="Textfelder"/>
                            </w:pPr>
                            <w:proofErr w:type="spellStart"/>
                            <w:r w:rsidRPr="00C10080">
                              <w:t>S</w:t>
                            </w:r>
                            <w:r>
                              <w:t>ach</w:t>
                            </w:r>
                            <w:proofErr w:type="spellEnd"/>
                          </w:p>
                          <w:p w14:paraId="0908D842" w14:textId="77777777" w:rsidR="003620B0" w:rsidRDefault="003620B0"/>
                          <w:p w14:paraId="335D04BD" w14:textId="77777777" w:rsidR="003620B0" w:rsidRPr="00C10080" w:rsidRDefault="003620B0" w:rsidP="00D11046">
                            <w:pPr>
                              <w:pStyle w:val="Textfelder"/>
                            </w:pPr>
                            <w:proofErr w:type="spellStart"/>
                            <w:r w:rsidRPr="00C10080">
                              <w:t>S</w:t>
                            </w:r>
                            <w:r>
                              <w:t>ach</w:t>
                            </w:r>
                            <w:proofErr w:type="spellEnd"/>
                          </w:p>
                          <w:p w14:paraId="128B994F" w14:textId="77777777" w:rsidR="003620B0" w:rsidRDefault="003620B0"/>
                          <w:p w14:paraId="10852C97" w14:textId="77777777" w:rsidR="003620B0" w:rsidRPr="00C10080" w:rsidRDefault="003620B0" w:rsidP="00D11046">
                            <w:pPr>
                              <w:pStyle w:val="Textfelder"/>
                            </w:pPr>
                            <w:proofErr w:type="spellStart"/>
                            <w:r w:rsidRPr="00C10080">
                              <w:t>S</w:t>
                            </w:r>
                            <w:r>
                              <w:t>ach</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08384" behindDoc="1" locked="0" layoutInCell="1" allowOverlap="1" wp14:anchorId="4A847EDA" wp14:editId="58035706">
                      <wp:simplePos x="0" y="0"/>
                      <wp:positionH relativeFrom="column">
                        <wp:posOffset>420370</wp:posOffset>
                      </wp:positionH>
                      <wp:positionV relativeFrom="paragraph">
                        <wp:posOffset>462280</wp:posOffset>
                      </wp:positionV>
                      <wp:extent cx="619125" cy="352425"/>
                      <wp:effectExtent l="0" t="0" r="9525" b="9525"/>
                      <wp:wrapNone/>
                      <wp:docPr id="298" name="Textfeld 298"/>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552D4AA2" w14:textId="77777777" w:rsidR="003620B0" w:rsidRPr="00C10080" w:rsidRDefault="003620B0" w:rsidP="00D11046">
                                  <w:pPr>
                                    <w:pStyle w:val="Textfelder"/>
                                  </w:pPr>
                                  <w:proofErr w:type="spellStart"/>
                                  <w:r>
                                    <w:t>s</w:t>
                                  </w:r>
                                  <w:r w:rsidRPr="00C10080">
                                    <w:t>cha</w:t>
                                  </w:r>
                                  <w:proofErr w:type="spellEnd"/>
                                </w:p>
                                <w:p w14:paraId="459513C6" w14:textId="77777777" w:rsidR="003620B0" w:rsidRDefault="003620B0"/>
                                <w:p w14:paraId="0324747E" w14:textId="77777777" w:rsidR="003620B0" w:rsidRPr="00C10080" w:rsidRDefault="003620B0" w:rsidP="00D11046">
                                  <w:pPr>
                                    <w:pStyle w:val="Textfelder"/>
                                  </w:pPr>
                                  <w:proofErr w:type="spellStart"/>
                                  <w:r>
                                    <w:t>s</w:t>
                                  </w:r>
                                  <w:r w:rsidRPr="00C10080">
                                    <w:t>cha</w:t>
                                  </w:r>
                                  <w:proofErr w:type="spellEnd"/>
                                </w:p>
                                <w:p w14:paraId="2895A5EB" w14:textId="77777777" w:rsidR="003620B0" w:rsidRDefault="003620B0"/>
                                <w:p w14:paraId="100AFF4B" w14:textId="77777777" w:rsidR="003620B0" w:rsidRPr="00C10080" w:rsidRDefault="003620B0" w:rsidP="00D11046">
                                  <w:pPr>
                                    <w:pStyle w:val="Textfelder"/>
                                  </w:pPr>
                                  <w:proofErr w:type="spellStart"/>
                                  <w:r>
                                    <w:t>s</w:t>
                                  </w:r>
                                  <w:r w:rsidRPr="00C10080">
                                    <w:t>cha</w:t>
                                  </w:r>
                                  <w:proofErr w:type="spellEnd"/>
                                </w:p>
                                <w:p w14:paraId="10F09F57" w14:textId="77777777" w:rsidR="003620B0" w:rsidRDefault="003620B0"/>
                                <w:p w14:paraId="7A1D7DD5" w14:textId="77777777" w:rsidR="003620B0" w:rsidRPr="00C10080" w:rsidRDefault="003620B0" w:rsidP="00D11046">
                                  <w:pPr>
                                    <w:pStyle w:val="Textfelder"/>
                                  </w:pPr>
                                  <w:proofErr w:type="spellStart"/>
                                  <w:r>
                                    <w:t>s</w:t>
                                  </w:r>
                                  <w:r w:rsidRPr="00C10080">
                                    <w:t>cha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47EDA" id="Textfeld 298" o:spid="_x0000_s1101" type="#_x0000_t202" style="position:absolute;left:0;text-align:left;margin-left:33.1pt;margin-top:36.4pt;width:48.75pt;height:27.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" fillcolor="white [3201]" stroked="f" strokeweight=".5pt">
                      <v:textbox>
                        <w:txbxContent>
                          <w:p w14:paraId="552D4AA2" w14:textId="77777777" w:rsidR="003620B0" w:rsidRPr="00C10080" w:rsidRDefault="003620B0" w:rsidP="00D11046">
                            <w:pPr>
                              <w:pStyle w:val="Textfelder"/>
                            </w:pPr>
                            <w:proofErr w:type="spellStart"/>
                            <w:r>
                              <w:t>s</w:t>
                            </w:r>
                            <w:r w:rsidRPr="00C10080">
                              <w:t>cha</w:t>
                            </w:r>
                            <w:proofErr w:type="spellEnd"/>
                          </w:p>
                          <w:p w14:paraId="459513C6" w14:textId="77777777" w:rsidR="003620B0" w:rsidRDefault="003620B0"/>
                          <w:p w14:paraId="0324747E" w14:textId="77777777" w:rsidR="003620B0" w:rsidRPr="00C10080" w:rsidRDefault="003620B0" w:rsidP="00D11046">
                            <w:pPr>
                              <w:pStyle w:val="Textfelder"/>
                            </w:pPr>
                            <w:proofErr w:type="spellStart"/>
                            <w:r>
                              <w:t>s</w:t>
                            </w:r>
                            <w:r w:rsidRPr="00C10080">
                              <w:t>cha</w:t>
                            </w:r>
                            <w:proofErr w:type="spellEnd"/>
                          </w:p>
                          <w:p w14:paraId="2895A5EB" w14:textId="77777777" w:rsidR="003620B0" w:rsidRDefault="003620B0"/>
                          <w:p w14:paraId="100AFF4B" w14:textId="77777777" w:rsidR="003620B0" w:rsidRPr="00C10080" w:rsidRDefault="003620B0" w:rsidP="00D11046">
                            <w:pPr>
                              <w:pStyle w:val="Textfelder"/>
                            </w:pPr>
                            <w:proofErr w:type="spellStart"/>
                            <w:r>
                              <w:t>s</w:t>
                            </w:r>
                            <w:r w:rsidRPr="00C10080">
                              <w:t>cha</w:t>
                            </w:r>
                            <w:proofErr w:type="spellEnd"/>
                          </w:p>
                          <w:p w14:paraId="10F09F57" w14:textId="77777777" w:rsidR="003620B0" w:rsidRDefault="003620B0"/>
                          <w:p w14:paraId="7A1D7DD5" w14:textId="77777777" w:rsidR="003620B0" w:rsidRPr="00C10080" w:rsidRDefault="003620B0" w:rsidP="00D11046">
                            <w:pPr>
                              <w:pStyle w:val="Textfelder"/>
                            </w:pPr>
                            <w:proofErr w:type="spellStart"/>
                            <w:r>
                              <w:t>s</w:t>
                            </w:r>
                            <w:r w:rsidRPr="00C10080">
                              <w:t>cha</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07360" behindDoc="1" locked="0" layoutInCell="1" allowOverlap="1" wp14:anchorId="132E5541" wp14:editId="73894A72">
                      <wp:simplePos x="0" y="0"/>
                      <wp:positionH relativeFrom="column">
                        <wp:posOffset>1001395</wp:posOffset>
                      </wp:positionH>
                      <wp:positionV relativeFrom="paragraph">
                        <wp:posOffset>262255</wp:posOffset>
                      </wp:positionV>
                      <wp:extent cx="428625" cy="333375"/>
                      <wp:effectExtent l="0" t="0" r="9525" b="9525"/>
                      <wp:wrapNone/>
                      <wp:docPr id="496" name="Textfeld 496"/>
                      <wp:cNvGraphicFramePr/>
                      <a:graphic xmlns:a="http://schemas.openxmlformats.org/drawingml/2006/main">
                        <a:graphicData uri="http://schemas.microsoft.com/office/word/2010/wordprocessingShape">
                          <wps:wsp>
                            <wps:cNvSpPr txBox="1"/>
                            <wps:spPr>
                              <a:xfrm>
                                <a:off x="0" y="0"/>
                                <a:ext cx="428625" cy="333375"/>
                              </a:xfrm>
                              <a:prstGeom prst="rect">
                                <a:avLst/>
                              </a:prstGeom>
                              <a:solidFill>
                                <a:schemeClr val="lt1"/>
                              </a:solidFill>
                              <a:ln w="6350">
                                <a:noFill/>
                              </a:ln>
                            </wps:spPr>
                            <wps:txbx>
                              <w:txbxContent>
                                <w:p w14:paraId="0AF835A5" w14:textId="77777777" w:rsidR="003620B0" w:rsidRPr="00C10080" w:rsidRDefault="003620B0" w:rsidP="00D11046">
                                  <w:pPr>
                                    <w:pStyle w:val="Textfelder"/>
                                  </w:pPr>
                                  <w:r>
                                    <w:t>he</w:t>
                                  </w:r>
                                </w:p>
                                <w:p w14:paraId="6F2EBDED" w14:textId="77777777" w:rsidR="003620B0" w:rsidRDefault="003620B0"/>
                                <w:p w14:paraId="6F3915C5" w14:textId="77777777" w:rsidR="003620B0" w:rsidRPr="00C10080" w:rsidRDefault="003620B0" w:rsidP="00D11046">
                                  <w:pPr>
                                    <w:pStyle w:val="Textfelder"/>
                                  </w:pPr>
                                  <w:r>
                                    <w:t>he</w:t>
                                  </w:r>
                                </w:p>
                                <w:p w14:paraId="7C051D53" w14:textId="77777777" w:rsidR="003620B0" w:rsidRDefault="003620B0"/>
                                <w:p w14:paraId="6B42F59B" w14:textId="77777777" w:rsidR="003620B0" w:rsidRPr="00C10080" w:rsidRDefault="003620B0" w:rsidP="00D11046">
                                  <w:pPr>
                                    <w:pStyle w:val="Textfelder"/>
                                  </w:pPr>
                                  <w:r>
                                    <w:t>he</w:t>
                                  </w:r>
                                </w:p>
                                <w:p w14:paraId="02D53047" w14:textId="77777777" w:rsidR="003620B0" w:rsidRDefault="003620B0"/>
                                <w:p w14:paraId="47A9B5BC" w14:textId="77777777" w:rsidR="003620B0" w:rsidRPr="00C10080" w:rsidRDefault="003620B0" w:rsidP="00D11046">
                                  <w:pPr>
                                    <w:pStyle w:val="Textfelder"/>
                                  </w:pPr>
                                  <w: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2E5541" id="Textfeld 496" o:spid="_x0000_s1102" type="#_x0000_t202" style="position:absolute;left:0;text-align:left;margin-left:78.85pt;margin-top:20.65pt;width:33.75pt;height:26.25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" fillcolor="white [3201]" stroked="f" strokeweight=".5pt">
                      <v:textbox>
                        <w:txbxContent>
                          <w:p w14:paraId="0AF835A5" w14:textId="77777777" w:rsidR="003620B0" w:rsidRPr="00C10080" w:rsidRDefault="003620B0" w:rsidP="00D11046">
                            <w:pPr>
                              <w:pStyle w:val="Textfelder"/>
                            </w:pPr>
                            <w:r>
                              <w:t>he</w:t>
                            </w:r>
                          </w:p>
                          <w:p w14:paraId="6F2EBDED" w14:textId="77777777" w:rsidR="003620B0" w:rsidRDefault="003620B0"/>
                          <w:p w14:paraId="6F3915C5" w14:textId="77777777" w:rsidR="003620B0" w:rsidRPr="00C10080" w:rsidRDefault="003620B0" w:rsidP="00D11046">
                            <w:pPr>
                              <w:pStyle w:val="Textfelder"/>
                            </w:pPr>
                            <w:r>
                              <w:t>he</w:t>
                            </w:r>
                          </w:p>
                          <w:p w14:paraId="7C051D53" w14:textId="77777777" w:rsidR="003620B0" w:rsidRDefault="003620B0"/>
                          <w:p w14:paraId="6B42F59B" w14:textId="77777777" w:rsidR="003620B0" w:rsidRPr="00C10080" w:rsidRDefault="003620B0" w:rsidP="00D11046">
                            <w:pPr>
                              <w:pStyle w:val="Textfelder"/>
                            </w:pPr>
                            <w:r>
                              <w:t>he</w:t>
                            </w:r>
                          </w:p>
                          <w:p w14:paraId="02D53047" w14:textId="77777777" w:rsidR="003620B0" w:rsidRDefault="003620B0"/>
                          <w:p w14:paraId="47A9B5BC" w14:textId="77777777" w:rsidR="003620B0" w:rsidRPr="00C10080" w:rsidRDefault="003620B0" w:rsidP="00D11046">
                            <w:pPr>
                              <w:pStyle w:val="Textfelder"/>
                            </w:pPr>
                            <w:r>
                              <w:t>he</w:t>
                            </w:r>
                          </w:p>
                        </w:txbxContent>
                      </v:textbox>
                    </v:shape>
                  </w:pict>
                </mc:Fallback>
              </mc:AlternateContent>
            </w:r>
            <w:r w:rsidRPr="00152C5F">
              <w:rPr>
                <w:noProof/>
                <w:sz w:val="28"/>
                <w:szCs w:val="28"/>
              </w:rPr>
              <mc:AlternateContent>
                <mc:Choice Requires="wps">
                  <w:drawing>
                    <wp:anchor distT="0" distB="0" distL="114300" distR="114300" simplePos="0" relativeHeight="251406336" behindDoc="0" locked="0" layoutInCell="1" allowOverlap="1" wp14:anchorId="74F9DB37" wp14:editId="305BCB16">
                      <wp:simplePos x="0" y="0"/>
                      <wp:positionH relativeFrom="column">
                        <wp:posOffset>58420</wp:posOffset>
                      </wp:positionH>
                      <wp:positionV relativeFrom="paragraph">
                        <wp:posOffset>128905</wp:posOffset>
                      </wp:positionV>
                      <wp:extent cx="495300" cy="352425"/>
                      <wp:effectExtent l="0" t="0" r="0" b="9525"/>
                      <wp:wrapNone/>
                      <wp:docPr id="495" name="Textfeld 495"/>
                      <wp:cNvGraphicFramePr/>
                      <a:graphic xmlns:a="http://schemas.openxmlformats.org/drawingml/2006/main">
                        <a:graphicData uri="http://schemas.microsoft.com/office/word/2010/wordprocessingShape">
                          <wps:wsp>
                            <wps:cNvSpPr txBox="1"/>
                            <wps:spPr>
                              <a:xfrm>
                                <a:off x="0" y="0"/>
                                <a:ext cx="495300" cy="352425"/>
                              </a:xfrm>
                              <a:prstGeom prst="rect">
                                <a:avLst/>
                              </a:prstGeom>
                              <a:solidFill>
                                <a:schemeClr val="lt1"/>
                              </a:solidFill>
                              <a:ln w="6350">
                                <a:noFill/>
                              </a:ln>
                            </wps:spPr>
                            <wps:txbx>
                              <w:txbxContent>
                                <w:p w14:paraId="2B5E3FA4" w14:textId="77777777" w:rsidR="003620B0" w:rsidRPr="007E30D9" w:rsidRDefault="003620B0" w:rsidP="00D11046">
                                  <w:pPr>
                                    <w:pStyle w:val="Textfelder"/>
                                  </w:pPr>
                                  <w:r>
                                    <w:t>den</w:t>
                                  </w:r>
                                </w:p>
                                <w:p w14:paraId="59BC30CC" w14:textId="77777777" w:rsidR="003620B0" w:rsidRDefault="003620B0"/>
                                <w:p w14:paraId="23A8E11F" w14:textId="77777777" w:rsidR="003620B0" w:rsidRPr="007E30D9" w:rsidRDefault="003620B0" w:rsidP="00D11046">
                                  <w:pPr>
                                    <w:pStyle w:val="Textfelder"/>
                                  </w:pPr>
                                  <w:r>
                                    <w:t>den</w:t>
                                  </w:r>
                                </w:p>
                                <w:p w14:paraId="20D12207" w14:textId="77777777" w:rsidR="003620B0" w:rsidRDefault="003620B0"/>
                                <w:p w14:paraId="12133020" w14:textId="77777777" w:rsidR="003620B0" w:rsidRPr="007E30D9" w:rsidRDefault="003620B0" w:rsidP="00D11046">
                                  <w:pPr>
                                    <w:pStyle w:val="Textfelder"/>
                                  </w:pPr>
                                  <w:r>
                                    <w:t>den</w:t>
                                  </w:r>
                                </w:p>
                                <w:p w14:paraId="0529FD57" w14:textId="77777777" w:rsidR="003620B0" w:rsidRDefault="003620B0"/>
                                <w:p w14:paraId="36E8B18C" w14:textId="77777777" w:rsidR="003620B0" w:rsidRPr="007E30D9" w:rsidRDefault="003620B0" w:rsidP="00D11046">
                                  <w:pPr>
                                    <w:pStyle w:val="Textfelder"/>
                                  </w:pPr>
                                  <w:r>
                                    <w:t>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9DB37" id="Textfeld 495" o:spid="_x0000_s1103" type="#_x0000_t202" style="position:absolute;left:0;text-align:left;margin-left:4.6pt;margin-top:10.15pt;width:39pt;height:27.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" fillcolor="white [3201]" stroked="f" strokeweight=".5pt">
                      <v:textbox>
                        <w:txbxContent>
                          <w:p w14:paraId="2B5E3FA4" w14:textId="77777777" w:rsidR="003620B0" w:rsidRPr="007E30D9" w:rsidRDefault="003620B0" w:rsidP="00D11046">
                            <w:pPr>
                              <w:pStyle w:val="Textfelder"/>
                            </w:pPr>
                            <w:r>
                              <w:t>den</w:t>
                            </w:r>
                          </w:p>
                          <w:p w14:paraId="59BC30CC" w14:textId="77777777" w:rsidR="003620B0" w:rsidRDefault="003620B0"/>
                          <w:p w14:paraId="23A8E11F" w14:textId="77777777" w:rsidR="003620B0" w:rsidRPr="007E30D9" w:rsidRDefault="003620B0" w:rsidP="00D11046">
                            <w:pPr>
                              <w:pStyle w:val="Textfelder"/>
                            </w:pPr>
                            <w:r>
                              <w:t>den</w:t>
                            </w:r>
                          </w:p>
                          <w:p w14:paraId="20D12207" w14:textId="77777777" w:rsidR="003620B0" w:rsidRDefault="003620B0"/>
                          <w:p w14:paraId="12133020" w14:textId="77777777" w:rsidR="003620B0" w:rsidRPr="007E30D9" w:rsidRDefault="003620B0" w:rsidP="00D11046">
                            <w:pPr>
                              <w:pStyle w:val="Textfelder"/>
                            </w:pPr>
                            <w:r>
                              <w:t>den</w:t>
                            </w:r>
                          </w:p>
                          <w:p w14:paraId="0529FD57" w14:textId="77777777" w:rsidR="003620B0" w:rsidRDefault="003620B0"/>
                          <w:p w14:paraId="36E8B18C" w14:textId="77777777" w:rsidR="003620B0" w:rsidRPr="007E30D9" w:rsidRDefault="003620B0" w:rsidP="00D11046">
                            <w:pPr>
                              <w:pStyle w:val="Textfelder"/>
                            </w:pPr>
                            <w:r>
                              <w:t>den</w:t>
                            </w:r>
                          </w:p>
                        </w:txbxContent>
                      </v:textbox>
                    </v:shape>
                  </w:pict>
                </mc:Fallback>
              </mc:AlternateContent>
            </w:r>
            <w:r w:rsidRPr="00152C5F">
              <w:rPr>
                <w:noProof/>
                <w:sz w:val="28"/>
                <w:szCs w:val="28"/>
              </w:rPr>
              <mc:AlternateContent>
                <mc:Choice Requires="wps">
                  <w:drawing>
                    <wp:anchor distT="0" distB="0" distL="114300" distR="114300" simplePos="0" relativeHeight="251415552" behindDoc="1" locked="0" layoutInCell="1" allowOverlap="1" wp14:anchorId="4C8AD971" wp14:editId="05C4A4B6">
                      <wp:simplePos x="0" y="0"/>
                      <wp:positionH relativeFrom="column">
                        <wp:posOffset>363220</wp:posOffset>
                      </wp:positionH>
                      <wp:positionV relativeFrom="paragraph">
                        <wp:posOffset>-671195</wp:posOffset>
                      </wp:positionV>
                      <wp:extent cx="381000" cy="333375"/>
                      <wp:effectExtent l="0" t="0" r="0" b="9525"/>
                      <wp:wrapNone/>
                      <wp:docPr id="284" name="Textfeld 284"/>
                      <wp:cNvGraphicFramePr/>
                      <a:graphic xmlns:a="http://schemas.openxmlformats.org/drawingml/2006/main">
                        <a:graphicData uri="http://schemas.microsoft.com/office/word/2010/wordprocessingShape">
                          <wps:wsp>
                            <wps:cNvSpPr txBox="1"/>
                            <wps:spPr>
                              <a:xfrm>
                                <a:off x="0" y="0"/>
                                <a:ext cx="381000" cy="333375"/>
                              </a:xfrm>
                              <a:prstGeom prst="rect">
                                <a:avLst/>
                              </a:prstGeom>
                              <a:solidFill>
                                <a:schemeClr val="lt1"/>
                              </a:solidFill>
                              <a:ln w="6350">
                                <a:noFill/>
                              </a:ln>
                            </wps:spPr>
                            <wps:txbx>
                              <w:txbxContent>
                                <w:p w14:paraId="6FDCBDA2" w14:textId="77777777" w:rsidR="003620B0" w:rsidRPr="000533A3" w:rsidRDefault="003620B0" w:rsidP="00D11046">
                                  <w:pPr>
                                    <w:pStyle w:val="Textfelder"/>
                                  </w:pPr>
                                  <w:proofErr w:type="spellStart"/>
                                  <w:r w:rsidRPr="000533A3">
                                    <w:t>nit</w:t>
                                  </w:r>
                                  <w:proofErr w:type="spellEnd"/>
                                </w:p>
                                <w:p w14:paraId="0263D10A" w14:textId="77777777" w:rsidR="003620B0" w:rsidRDefault="003620B0"/>
                                <w:p w14:paraId="4A571060" w14:textId="77777777" w:rsidR="003620B0" w:rsidRPr="000533A3" w:rsidRDefault="003620B0" w:rsidP="00D11046">
                                  <w:pPr>
                                    <w:pStyle w:val="Textfelder"/>
                                  </w:pPr>
                                  <w:proofErr w:type="spellStart"/>
                                  <w:r w:rsidRPr="000533A3">
                                    <w:t>nit</w:t>
                                  </w:r>
                                  <w:proofErr w:type="spellEnd"/>
                                </w:p>
                                <w:p w14:paraId="091BFF02" w14:textId="77777777" w:rsidR="003620B0" w:rsidRDefault="003620B0"/>
                                <w:p w14:paraId="1212A8D3" w14:textId="77777777" w:rsidR="003620B0" w:rsidRPr="000533A3" w:rsidRDefault="003620B0" w:rsidP="00D11046">
                                  <w:pPr>
                                    <w:pStyle w:val="Textfelder"/>
                                  </w:pPr>
                                  <w:proofErr w:type="spellStart"/>
                                  <w:r w:rsidRPr="000533A3">
                                    <w:t>nit</w:t>
                                  </w:r>
                                  <w:proofErr w:type="spellEnd"/>
                                </w:p>
                                <w:p w14:paraId="70E369DC" w14:textId="77777777" w:rsidR="003620B0" w:rsidRDefault="003620B0"/>
                                <w:p w14:paraId="5F611A80" w14:textId="77777777" w:rsidR="003620B0" w:rsidRPr="000533A3" w:rsidRDefault="003620B0" w:rsidP="00D11046">
                                  <w:pPr>
                                    <w:pStyle w:val="Textfelder"/>
                                  </w:pPr>
                                  <w:proofErr w:type="spellStart"/>
                                  <w:r w:rsidRPr="000533A3">
                                    <w:t>nit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AD971" id="Textfeld 284" o:spid="_x0000_s1104" type="#_x0000_t202" style="position:absolute;left:0;text-align:left;margin-left:28.6pt;margin-top:-52.85pt;width:30pt;height:26.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" fillcolor="white [3201]" stroked="f" strokeweight=".5pt">
                      <v:textbox>
                        <w:txbxContent>
                          <w:p w14:paraId="6FDCBDA2" w14:textId="77777777" w:rsidR="003620B0" w:rsidRPr="000533A3" w:rsidRDefault="003620B0" w:rsidP="00D11046">
                            <w:pPr>
                              <w:pStyle w:val="Textfelder"/>
                            </w:pPr>
                            <w:proofErr w:type="spellStart"/>
                            <w:r w:rsidRPr="000533A3">
                              <w:t>nit</w:t>
                            </w:r>
                            <w:proofErr w:type="spellEnd"/>
                          </w:p>
                          <w:p w14:paraId="0263D10A" w14:textId="77777777" w:rsidR="003620B0" w:rsidRDefault="003620B0"/>
                          <w:p w14:paraId="4A571060" w14:textId="77777777" w:rsidR="003620B0" w:rsidRPr="000533A3" w:rsidRDefault="003620B0" w:rsidP="00D11046">
                            <w:pPr>
                              <w:pStyle w:val="Textfelder"/>
                            </w:pPr>
                            <w:proofErr w:type="spellStart"/>
                            <w:r w:rsidRPr="000533A3">
                              <w:t>nit</w:t>
                            </w:r>
                            <w:proofErr w:type="spellEnd"/>
                          </w:p>
                          <w:p w14:paraId="091BFF02" w14:textId="77777777" w:rsidR="003620B0" w:rsidRDefault="003620B0"/>
                          <w:p w14:paraId="1212A8D3" w14:textId="77777777" w:rsidR="003620B0" w:rsidRPr="000533A3" w:rsidRDefault="003620B0" w:rsidP="00D11046">
                            <w:pPr>
                              <w:pStyle w:val="Textfelder"/>
                            </w:pPr>
                            <w:proofErr w:type="spellStart"/>
                            <w:r w:rsidRPr="000533A3">
                              <w:t>nit</w:t>
                            </w:r>
                            <w:proofErr w:type="spellEnd"/>
                          </w:p>
                          <w:p w14:paraId="70E369DC" w14:textId="77777777" w:rsidR="003620B0" w:rsidRDefault="003620B0"/>
                          <w:p w14:paraId="5F611A80" w14:textId="77777777" w:rsidR="003620B0" w:rsidRPr="000533A3" w:rsidRDefault="003620B0" w:rsidP="00D11046">
                            <w:pPr>
                              <w:pStyle w:val="Textfelder"/>
                            </w:pPr>
                            <w:proofErr w:type="spellStart"/>
                            <w:r w:rsidRPr="000533A3">
                              <w:t>nit</w:t>
                            </w:r>
                            <w:proofErr w:type="spellEnd"/>
                          </w:p>
                        </w:txbxContent>
                      </v:textbox>
                    </v:shape>
                  </w:pict>
                </mc:Fallback>
              </mc:AlternateContent>
            </w:r>
          </w:p>
        </w:tc>
        <w:tc>
          <w:tcPr>
            <w:tcW w:w="4170" w:type="dxa"/>
            <w:shd w:val="clear" w:color="auto" w:fill="auto"/>
            <w:vAlign w:val="center"/>
          </w:tcPr>
          <w:p w14:paraId="0DCE0DEE" w14:textId="77777777" w:rsidR="00D11046" w:rsidRPr="00152C5F" w:rsidRDefault="00D11046" w:rsidP="00781E9C">
            <w:pPr>
              <w:rPr>
                <w:sz w:val="28"/>
                <w:szCs w:val="28"/>
              </w:rPr>
            </w:pPr>
          </w:p>
        </w:tc>
      </w:tr>
    </w:tbl>
    <w:p w14:paraId="53C0BD8C" w14:textId="77777777" w:rsidR="00D11046" w:rsidRDefault="00D11046" w:rsidP="00013689">
      <w:pPr>
        <w:tabs>
          <w:tab w:val="left" w:pos="3968"/>
        </w:tabs>
        <w:rPr>
          <w:sz w:val="28"/>
          <w:szCs w:val="28"/>
        </w:rPr>
      </w:pPr>
    </w:p>
    <w:p w14:paraId="24348771" w14:textId="77777777" w:rsidR="00B86D5F" w:rsidRDefault="00B86D5F">
      <w:pPr>
        <w:ind w:left="0" w:right="0"/>
        <w:rPr>
          <w:sz w:val="28"/>
          <w:szCs w:val="28"/>
        </w:rPr>
        <w:sectPr w:rsidR="00B86D5F" w:rsidSect="00434A63">
          <w:headerReference w:type="default" r:id="rId81"/>
          <w:headerReference w:type="first" r:id="rId82"/>
          <w:pgSz w:w="11900" w:h="16840"/>
          <w:pgMar w:top="2835" w:right="851" w:bottom="1134" w:left="851" w:header="709" w:footer="454" w:gutter="0"/>
          <w:cols w:space="708"/>
          <w:titlePg/>
          <w:docGrid w:linePitch="360"/>
        </w:sectPr>
      </w:pP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00"/>
        <w:gridCol w:w="2715"/>
        <w:gridCol w:w="4170"/>
      </w:tblGrid>
      <w:tr w:rsidR="00A51348" w:rsidRPr="00152C5F" w14:paraId="034F50CF" w14:textId="77777777" w:rsidTr="00781E9C">
        <w:trPr>
          <w:trHeight w:val="1871"/>
          <w:jc w:val="center"/>
        </w:trPr>
        <w:tc>
          <w:tcPr>
            <w:tcW w:w="2700" w:type="dxa"/>
          </w:tcPr>
          <w:p w14:paraId="0E3CBCE4" w14:textId="77777777" w:rsidR="00A51348" w:rsidRPr="00152C5F" w:rsidRDefault="00A51348" w:rsidP="00781E9C">
            <w:pPr>
              <w:rPr>
                <w:sz w:val="28"/>
                <w:szCs w:val="28"/>
              </w:rPr>
            </w:pPr>
            <w:r w:rsidRPr="00152C5F">
              <w:rPr>
                <w:noProof/>
                <w:sz w:val="28"/>
                <w:szCs w:val="28"/>
              </w:rPr>
              <w:lastRenderedPageBreak/>
              <w:drawing>
                <wp:anchor distT="0" distB="0" distL="114300" distR="114300" simplePos="0" relativeHeight="251437056" behindDoc="1" locked="0" layoutInCell="1" allowOverlap="1" wp14:anchorId="63EF99BB" wp14:editId="79E97CF0">
                  <wp:simplePos x="0" y="0"/>
                  <wp:positionH relativeFrom="column">
                    <wp:posOffset>155575</wp:posOffset>
                  </wp:positionH>
                  <wp:positionV relativeFrom="paragraph">
                    <wp:posOffset>58420</wp:posOffset>
                  </wp:positionV>
                  <wp:extent cx="1238423" cy="1219370"/>
                  <wp:effectExtent l="0" t="0" r="0" b="0"/>
                  <wp:wrapNone/>
                  <wp:docPr id="91" name="Grafik 91" descr="Ein Bild, das Spie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Geschädigte Piktogramm.PNG"/>
                          <pic:cNvPicPr/>
                        </pic:nvPicPr>
                        <pic:blipFill>
                          <a:blip r:embed="rId76">
                            <a:extLst>
                              <a:ext uri="{28A0092B-C50C-407E-A947-70E740481C1C}">
                                <a14:useLocalDpi xmlns:a14="http://schemas.microsoft.com/office/drawing/2010/main" val="0"/>
                              </a:ext>
                            </a:extLst>
                          </a:blip>
                          <a:stretch>
                            <a:fillRect/>
                          </a:stretch>
                        </pic:blipFill>
                        <pic:spPr>
                          <a:xfrm>
                            <a:off x="0" y="0"/>
                            <a:ext cx="1238423" cy="1219370"/>
                          </a:xfrm>
                          <a:prstGeom prst="rect">
                            <a:avLst/>
                          </a:prstGeom>
                        </pic:spPr>
                      </pic:pic>
                    </a:graphicData>
                  </a:graphic>
                </wp:anchor>
              </w:drawing>
            </w:r>
          </w:p>
        </w:tc>
        <w:tc>
          <w:tcPr>
            <w:tcW w:w="2715" w:type="dxa"/>
            <w:shd w:val="clear" w:color="auto" w:fill="auto"/>
          </w:tcPr>
          <w:p w14:paraId="4B272B34" w14:textId="77777777" w:rsidR="00A51348" w:rsidRPr="00152C5F" w:rsidRDefault="00A51348" w:rsidP="00781E9C">
            <w:pPr>
              <w:rPr>
                <w:sz w:val="28"/>
                <w:szCs w:val="28"/>
              </w:rPr>
            </w:pPr>
            <w:r>
              <w:rPr>
                <w:noProof/>
                <w:sz w:val="32"/>
                <w:szCs w:val="32"/>
              </w:rPr>
              <mc:AlternateContent>
                <mc:Choice Requires="wps">
                  <w:drawing>
                    <wp:anchor distT="0" distB="0" distL="114300" distR="114300" simplePos="0" relativeHeight="251461632" behindDoc="0" locked="0" layoutInCell="1" allowOverlap="1" wp14:anchorId="0D6AF382" wp14:editId="5B0C807E">
                      <wp:simplePos x="0" y="0"/>
                      <wp:positionH relativeFrom="column">
                        <wp:posOffset>991235</wp:posOffset>
                      </wp:positionH>
                      <wp:positionV relativeFrom="paragraph">
                        <wp:posOffset>848995</wp:posOffset>
                      </wp:positionV>
                      <wp:extent cx="619125" cy="304800"/>
                      <wp:effectExtent l="0" t="0" r="9525" b="0"/>
                      <wp:wrapNone/>
                      <wp:docPr id="212" name="Textfeld 212"/>
                      <wp:cNvGraphicFramePr/>
                      <a:graphic xmlns:a="http://schemas.openxmlformats.org/drawingml/2006/main">
                        <a:graphicData uri="http://schemas.microsoft.com/office/word/2010/wordprocessingShape">
                          <wps:wsp>
                            <wps:cNvSpPr txBox="1"/>
                            <wps:spPr>
                              <a:xfrm>
                                <a:off x="0" y="0"/>
                                <a:ext cx="619125" cy="304800"/>
                              </a:xfrm>
                              <a:prstGeom prst="rect">
                                <a:avLst/>
                              </a:prstGeom>
                              <a:solidFill>
                                <a:schemeClr val="lt1"/>
                              </a:solidFill>
                              <a:ln w="6350">
                                <a:noFill/>
                              </a:ln>
                            </wps:spPr>
                            <wps:txbx>
                              <w:txbxContent>
                                <w:p w14:paraId="32D490D4" w14:textId="77777777" w:rsidR="003620B0" w:rsidRPr="00C10080" w:rsidRDefault="003620B0" w:rsidP="00A51348">
                                  <w:pPr>
                                    <w:pStyle w:val="Textfelder"/>
                                  </w:pPr>
                                  <w:proofErr w:type="spellStart"/>
                                  <w:r>
                                    <w:t>schä</w:t>
                                  </w:r>
                                  <w:proofErr w:type="spellEnd"/>
                                </w:p>
                                <w:p w14:paraId="1FC4D621" w14:textId="77777777" w:rsidR="003620B0" w:rsidRDefault="003620B0"/>
                                <w:p w14:paraId="5D5783E8" w14:textId="77777777" w:rsidR="003620B0" w:rsidRPr="00C10080" w:rsidRDefault="003620B0" w:rsidP="00A51348">
                                  <w:pPr>
                                    <w:pStyle w:val="Textfelder"/>
                                  </w:pPr>
                                  <w:proofErr w:type="spellStart"/>
                                  <w:r>
                                    <w:t>schä</w:t>
                                  </w:r>
                                  <w:proofErr w:type="spellEnd"/>
                                </w:p>
                                <w:p w14:paraId="016C45E9" w14:textId="77777777" w:rsidR="003620B0" w:rsidRDefault="003620B0"/>
                                <w:p w14:paraId="31C29AF7" w14:textId="77777777" w:rsidR="003620B0" w:rsidRPr="00C10080" w:rsidRDefault="003620B0" w:rsidP="00A51348">
                                  <w:pPr>
                                    <w:pStyle w:val="Textfelder"/>
                                  </w:pPr>
                                  <w:proofErr w:type="spellStart"/>
                                  <w:r>
                                    <w:t>schä</w:t>
                                  </w:r>
                                  <w:proofErr w:type="spellEnd"/>
                                </w:p>
                                <w:p w14:paraId="11BFCCBA" w14:textId="77777777" w:rsidR="003620B0" w:rsidRDefault="003620B0"/>
                                <w:p w14:paraId="061DB621" w14:textId="77777777" w:rsidR="003620B0" w:rsidRPr="00C10080" w:rsidRDefault="003620B0" w:rsidP="00A51348">
                                  <w:pPr>
                                    <w:pStyle w:val="Textfelder"/>
                                  </w:pPr>
                                  <w:proofErr w:type="spellStart"/>
                                  <w:r>
                                    <w:t>schä</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AF382" id="Textfeld 212" o:spid="_x0000_s1105" type="#_x0000_t202" style="position:absolute;left:0;text-align:left;margin-left:78.05pt;margin-top:66.85pt;width:48.75pt;height:24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" fillcolor="white [3201]" stroked="f" strokeweight=".5pt">
                      <v:textbox>
                        <w:txbxContent>
                          <w:p w14:paraId="32D490D4" w14:textId="77777777" w:rsidR="003620B0" w:rsidRPr="00C10080" w:rsidRDefault="003620B0" w:rsidP="00A51348">
                            <w:pPr>
                              <w:pStyle w:val="Textfelder"/>
                            </w:pPr>
                            <w:proofErr w:type="spellStart"/>
                            <w:r>
                              <w:t>schä</w:t>
                            </w:r>
                            <w:proofErr w:type="spellEnd"/>
                          </w:p>
                          <w:p w14:paraId="1FC4D621" w14:textId="77777777" w:rsidR="003620B0" w:rsidRDefault="003620B0"/>
                          <w:p w14:paraId="5D5783E8" w14:textId="77777777" w:rsidR="003620B0" w:rsidRPr="00C10080" w:rsidRDefault="003620B0" w:rsidP="00A51348">
                            <w:pPr>
                              <w:pStyle w:val="Textfelder"/>
                            </w:pPr>
                            <w:proofErr w:type="spellStart"/>
                            <w:r>
                              <w:t>schä</w:t>
                            </w:r>
                            <w:proofErr w:type="spellEnd"/>
                          </w:p>
                          <w:p w14:paraId="016C45E9" w14:textId="77777777" w:rsidR="003620B0" w:rsidRDefault="003620B0"/>
                          <w:p w14:paraId="31C29AF7" w14:textId="77777777" w:rsidR="003620B0" w:rsidRPr="00C10080" w:rsidRDefault="003620B0" w:rsidP="00A51348">
                            <w:pPr>
                              <w:pStyle w:val="Textfelder"/>
                            </w:pPr>
                            <w:proofErr w:type="spellStart"/>
                            <w:r>
                              <w:t>schä</w:t>
                            </w:r>
                            <w:proofErr w:type="spellEnd"/>
                          </w:p>
                          <w:p w14:paraId="11BFCCBA" w14:textId="77777777" w:rsidR="003620B0" w:rsidRDefault="003620B0"/>
                          <w:p w14:paraId="061DB621" w14:textId="77777777" w:rsidR="003620B0" w:rsidRPr="00C10080" w:rsidRDefault="003620B0" w:rsidP="00A51348">
                            <w:pPr>
                              <w:pStyle w:val="Textfelder"/>
                            </w:pPr>
                            <w:proofErr w:type="spellStart"/>
                            <w:r>
                              <w:t>schä</w:t>
                            </w:r>
                            <w:proofErr w:type="spellEnd"/>
                          </w:p>
                        </w:txbxContent>
                      </v:textbox>
                    </v:shape>
                  </w:pict>
                </mc:Fallback>
              </mc:AlternateContent>
            </w:r>
            <w:r>
              <w:rPr>
                <w:noProof/>
                <w:sz w:val="32"/>
                <w:szCs w:val="32"/>
              </w:rPr>
              <mc:AlternateContent>
                <mc:Choice Requires="wps">
                  <w:drawing>
                    <wp:anchor distT="0" distB="0" distL="114300" distR="114300" simplePos="0" relativeHeight="251462656" behindDoc="0" locked="0" layoutInCell="1" allowOverlap="1" wp14:anchorId="09AA3971" wp14:editId="626A6B75">
                      <wp:simplePos x="0" y="0"/>
                      <wp:positionH relativeFrom="margin">
                        <wp:posOffset>588645</wp:posOffset>
                      </wp:positionH>
                      <wp:positionV relativeFrom="paragraph">
                        <wp:posOffset>544195</wp:posOffset>
                      </wp:positionV>
                      <wp:extent cx="468000" cy="276225"/>
                      <wp:effectExtent l="0" t="0" r="8255" b="9525"/>
                      <wp:wrapNone/>
                      <wp:docPr id="71" name="Textfeld 71"/>
                      <wp:cNvGraphicFramePr/>
                      <a:graphic xmlns:a="http://schemas.openxmlformats.org/drawingml/2006/main">
                        <a:graphicData uri="http://schemas.microsoft.com/office/word/2010/wordprocessingShape">
                          <wps:wsp>
                            <wps:cNvSpPr txBox="1"/>
                            <wps:spPr>
                              <a:xfrm>
                                <a:off x="0" y="0"/>
                                <a:ext cx="468000" cy="276225"/>
                              </a:xfrm>
                              <a:prstGeom prst="rect">
                                <a:avLst/>
                              </a:prstGeom>
                              <a:solidFill>
                                <a:schemeClr val="lt1"/>
                              </a:solidFill>
                              <a:ln w="6350">
                                <a:noFill/>
                              </a:ln>
                            </wps:spPr>
                            <wps:txbx>
                              <w:txbxContent>
                                <w:p w14:paraId="1850EFF7" w14:textId="77777777" w:rsidR="003620B0" w:rsidRPr="009F0DBD" w:rsidRDefault="003620B0" w:rsidP="00A51348">
                                  <w:pPr>
                                    <w:pStyle w:val="Textfelder"/>
                                    <w:rPr>
                                      <w:b/>
                                      <w:bCs/>
                                      <w:strike/>
                                    </w:rPr>
                                  </w:pPr>
                                  <w:proofErr w:type="spellStart"/>
                                  <w:r w:rsidRPr="009F0DBD">
                                    <w:rPr>
                                      <w:b/>
                                      <w:bCs/>
                                      <w:strike/>
                                    </w:rPr>
                                    <w:t>ber</w:t>
                                  </w:r>
                                  <w:proofErr w:type="spellEnd"/>
                                </w:p>
                                <w:p w14:paraId="7412A1F5" w14:textId="77777777" w:rsidR="003620B0" w:rsidRDefault="003620B0"/>
                                <w:p w14:paraId="09DC1BEF" w14:textId="77777777" w:rsidR="003620B0" w:rsidRPr="009F0DBD" w:rsidRDefault="003620B0" w:rsidP="00A51348">
                                  <w:pPr>
                                    <w:pStyle w:val="Textfelder"/>
                                    <w:rPr>
                                      <w:b/>
                                      <w:bCs/>
                                      <w:strike/>
                                    </w:rPr>
                                  </w:pPr>
                                  <w:proofErr w:type="spellStart"/>
                                  <w:r w:rsidRPr="009F0DBD">
                                    <w:rPr>
                                      <w:b/>
                                      <w:bCs/>
                                      <w:strike/>
                                    </w:rPr>
                                    <w:t>ber</w:t>
                                  </w:r>
                                  <w:proofErr w:type="spellEnd"/>
                                </w:p>
                                <w:p w14:paraId="5C2850E7" w14:textId="77777777" w:rsidR="003620B0" w:rsidRDefault="003620B0"/>
                                <w:p w14:paraId="11B486C9" w14:textId="77777777" w:rsidR="003620B0" w:rsidRPr="009F0DBD" w:rsidRDefault="003620B0" w:rsidP="00A51348">
                                  <w:pPr>
                                    <w:pStyle w:val="Textfelder"/>
                                    <w:rPr>
                                      <w:b/>
                                      <w:bCs/>
                                      <w:strike/>
                                    </w:rPr>
                                  </w:pPr>
                                  <w:proofErr w:type="spellStart"/>
                                  <w:r w:rsidRPr="009F0DBD">
                                    <w:rPr>
                                      <w:b/>
                                      <w:bCs/>
                                      <w:strike/>
                                    </w:rPr>
                                    <w:t>ber</w:t>
                                  </w:r>
                                  <w:proofErr w:type="spellEnd"/>
                                </w:p>
                                <w:p w14:paraId="55A390D4" w14:textId="77777777" w:rsidR="003620B0" w:rsidRDefault="003620B0"/>
                                <w:p w14:paraId="7EF7FD9D" w14:textId="77777777" w:rsidR="003620B0" w:rsidRPr="009F0DBD" w:rsidRDefault="003620B0" w:rsidP="00A51348">
                                  <w:pPr>
                                    <w:pStyle w:val="Textfelder"/>
                                    <w:rPr>
                                      <w:b/>
                                      <w:bCs/>
                                      <w:strike/>
                                    </w:rPr>
                                  </w:pPr>
                                  <w:proofErr w:type="spellStart"/>
                                  <w:r w:rsidRPr="009F0DBD">
                                    <w:rPr>
                                      <w:b/>
                                      <w:bCs/>
                                      <w:strike/>
                                    </w:rPr>
                                    <w:t>ber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A3971" id="Textfeld 71" o:spid="_x0000_s1106" type="#_x0000_t202" style="position:absolute;left:0;text-align:left;margin-left:46.35pt;margin-top:42.85pt;width:36.85pt;height:21.75pt;z-index:25146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" fillcolor="white [3201]" stroked="f" strokeweight=".5pt">
                      <v:textbox>
                        <w:txbxContent>
                          <w:p w14:paraId="1850EFF7" w14:textId="77777777" w:rsidR="003620B0" w:rsidRPr="009F0DBD" w:rsidRDefault="003620B0" w:rsidP="00A51348">
                            <w:pPr>
                              <w:pStyle w:val="Textfelder"/>
                              <w:rPr>
                                <w:b/>
                                <w:bCs/>
                                <w:strike/>
                              </w:rPr>
                            </w:pPr>
                            <w:proofErr w:type="spellStart"/>
                            <w:r w:rsidRPr="009F0DBD">
                              <w:rPr>
                                <w:b/>
                                <w:bCs/>
                                <w:strike/>
                              </w:rPr>
                              <w:t>ber</w:t>
                            </w:r>
                            <w:proofErr w:type="spellEnd"/>
                          </w:p>
                          <w:p w14:paraId="7412A1F5" w14:textId="77777777" w:rsidR="003620B0" w:rsidRDefault="003620B0"/>
                          <w:p w14:paraId="09DC1BEF" w14:textId="77777777" w:rsidR="003620B0" w:rsidRPr="009F0DBD" w:rsidRDefault="003620B0" w:rsidP="00A51348">
                            <w:pPr>
                              <w:pStyle w:val="Textfelder"/>
                              <w:rPr>
                                <w:b/>
                                <w:bCs/>
                                <w:strike/>
                              </w:rPr>
                            </w:pPr>
                            <w:proofErr w:type="spellStart"/>
                            <w:r w:rsidRPr="009F0DBD">
                              <w:rPr>
                                <w:b/>
                                <w:bCs/>
                                <w:strike/>
                              </w:rPr>
                              <w:t>ber</w:t>
                            </w:r>
                            <w:proofErr w:type="spellEnd"/>
                          </w:p>
                          <w:p w14:paraId="5C2850E7" w14:textId="77777777" w:rsidR="003620B0" w:rsidRDefault="003620B0"/>
                          <w:p w14:paraId="11B486C9" w14:textId="77777777" w:rsidR="003620B0" w:rsidRPr="009F0DBD" w:rsidRDefault="003620B0" w:rsidP="00A51348">
                            <w:pPr>
                              <w:pStyle w:val="Textfelder"/>
                              <w:rPr>
                                <w:b/>
                                <w:bCs/>
                                <w:strike/>
                              </w:rPr>
                            </w:pPr>
                            <w:proofErr w:type="spellStart"/>
                            <w:r w:rsidRPr="009F0DBD">
                              <w:rPr>
                                <w:b/>
                                <w:bCs/>
                                <w:strike/>
                              </w:rPr>
                              <w:t>ber</w:t>
                            </w:r>
                            <w:proofErr w:type="spellEnd"/>
                          </w:p>
                          <w:p w14:paraId="55A390D4" w14:textId="77777777" w:rsidR="003620B0" w:rsidRDefault="003620B0"/>
                          <w:p w14:paraId="7EF7FD9D" w14:textId="77777777" w:rsidR="003620B0" w:rsidRPr="009F0DBD" w:rsidRDefault="003620B0" w:rsidP="00A51348">
                            <w:pPr>
                              <w:pStyle w:val="Textfelder"/>
                              <w:rPr>
                                <w:b/>
                                <w:bCs/>
                                <w:strike/>
                              </w:rPr>
                            </w:pPr>
                            <w:proofErr w:type="spellStart"/>
                            <w:r w:rsidRPr="009F0DBD">
                              <w:rPr>
                                <w:b/>
                                <w:bCs/>
                                <w:strike/>
                              </w:rPr>
                              <w:t>ber</w:t>
                            </w:r>
                            <w:proofErr w:type="spellEnd"/>
                          </w:p>
                        </w:txbxContent>
                      </v:textbox>
                      <w10:wrap anchorx="margin"/>
                    </v:shape>
                  </w:pict>
                </mc:Fallback>
              </mc:AlternateContent>
            </w:r>
            <w:r>
              <w:rPr>
                <w:noProof/>
                <w:sz w:val="32"/>
                <w:szCs w:val="32"/>
              </w:rPr>
              <mc:AlternateContent>
                <mc:Choice Requires="wps">
                  <w:drawing>
                    <wp:anchor distT="0" distB="0" distL="114300" distR="114300" simplePos="0" relativeHeight="251463680" behindDoc="0" locked="0" layoutInCell="1" allowOverlap="1" wp14:anchorId="27A94551" wp14:editId="23D4F7CA">
                      <wp:simplePos x="0" y="0"/>
                      <wp:positionH relativeFrom="column">
                        <wp:posOffset>58420</wp:posOffset>
                      </wp:positionH>
                      <wp:positionV relativeFrom="paragraph">
                        <wp:posOffset>744220</wp:posOffset>
                      </wp:positionV>
                      <wp:extent cx="495300" cy="333375"/>
                      <wp:effectExtent l="0" t="0" r="0" b="9525"/>
                      <wp:wrapNone/>
                      <wp:docPr id="73" name="Textfeld 73"/>
                      <wp:cNvGraphicFramePr/>
                      <a:graphic xmlns:a="http://schemas.openxmlformats.org/drawingml/2006/main">
                        <a:graphicData uri="http://schemas.microsoft.com/office/word/2010/wordprocessingShape">
                          <wps:wsp>
                            <wps:cNvSpPr txBox="1"/>
                            <wps:spPr>
                              <a:xfrm>
                                <a:off x="0" y="0"/>
                                <a:ext cx="495300" cy="333375"/>
                              </a:xfrm>
                              <a:prstGeom prst="rect">
                                <a:avLst/>
                              </a:prstGeom>
                              <a:solidFill>
                                <a:schemeClr val="lt1"/>
                              </a:solidFill>
                              <a:ln w="6350">
                                <a:noFill/>
                              </a:ln>
                            </wps:spPr>
                            <wps:txbx>
                              <w:txbxContent>
                                <w:p w14:paraId="6A6B425B" w14:textId="77777777" w:rsidR="003620B0" w:rsidRPr="00C10080" w:rsidRDefault="003620B0" w:rsidP="00A51348">
                                  <w:pPr>
                                    <w:pStyle w:val="Textfelder"/>
                                  </w:pPr>
                                  <w:proofErr w:type="spellStart"/>
                                  <w:r>
                                    <w:t>dig</w:t>
                                  </w:r>
                                  <w:proofErr w:type="spellEnd"/>
                                </w:p>
                                <w:p w14:paraId="2FDD95B2" w14:textId="77777777" w:rsidR="003620B0" w:rsidRDefault="003620B0"/>
                                <w:p w14:paraId="62C49212" w14:textId="77777777" w:rsidR="003620B0" w:rsidRPr="00C10080" w:rsidRDefault="003620B0" w:rsidP="00A51348">
                                  <w:pPr>
                                    <w:pStyle w:val="Textfelder"/>
                                  </w:pPr>
                                  <w:proofErr w:type="spellStart"/>
                                  <w:r>
                                    <w:t>dig</w:t>
                                  </w:r>
                                  <w:proofErr w:type="spellEnd"/>
                                </w:p>
                                <w:p w14:paraId="2A24B686" w14:textId="77777777" w:rsidR="003620B0" w:rsidRDefault="003620B0"/>
                                <w:p w14:paraId="5D7B016E" w14:textId="77777777" w:rsidR="003620B0" w:rsidRPr="00C10080" w:rsidRDefault="003620B0" w:rsidP="00A51348">
                                  <w:pPr>
                                    <w:pStyle w:val="Textfelder"/>
                                  </w:pPr>
                                  <w:proofErr w:type="spellStart"/>
                                  <w:r>
                                    <w:t>dig</w:t>
                                  </w:r>
                                  <w:proofErr w:type="spellEnd"/>
                                </w:p>
                                <w:p w14:paraId="52F2AF21" w14:textId="77777777" w:rsidR="003620B0" w:rsidRDefault="003620B0"/>
                                <w:p w14:paraId="43355A7B" w14:textId="77777777" w:rsidR="003620B0" w:rsidRPr="00C10080" w:rsidRDefault="003620B0" w:rsidP="00A51348">
                                  <w:pPr>
                                    <w:pStyle w:val="Textfelder"/>
                                  </w:pPr>
                                  <w:proofErr w:type="spellStart"/>
                                  <w:r>
                                    <w:t>dig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94551" id="Textfeld 73" o:spid="_x0000_s1107" type="#_x0000_t202" style="position:absolute;left:0;text-align:left;margin-left:4.6pt;margin-top:58.6pt;width:39pt;height:26.2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" fillcolor="white [3201]" stroked="f" strokeweight=".5pt">
                      <v:textbox>
                        <w:txbxContent>
                          <w:p w14:paraId="6A6B425B" w14:textId="77777777" w:rsidR="003620B0" w:rsidRPr="00C10080" w:rsidRDefault="003620B0" w:rsidP="00A51348">
                            <w:pPr>
                              <w:pStyle w:val="Textfelder"/>
                            </w:pPr>
                            <w:proofErr w:type="spellStart"/>
                            <w:r>
                              <w:t>dig</w:t>
                            </w:r>
                            <w:proofErr w:type="spellEnd"/>
                          </w:p>
                          <w:p w14:paraId="2FDD95B2" w14:textId="77777777" w:rsidR="003620B0" w:rsidRDefault="003620B0"/>
                          <w:p w14:paraId="62C49212" w14:textId="77777777" w:rsidR="003620B0" w:rsidRPr="00C10080" w:rsidRDefault="003620B0" w:rsidP="00A51348">
                            <w:pPr>
                              <w:pStyle w:val="Textfelder"/>
                            </w:pPr>
                            <w:proofErr w:type="spellStart"/>
                            <w:r>
                              <w:t>dig</w:t>
                            </w:r>
                            <w:proofErr w:type="spellEnd"/>
                          </w:p>
                          <w:p w14:paraId="2A24B686" w14:textId="77777777" w:rsidR="003620B0" w:rsidRDefault="003620B0"/>
                          <w:p w14:paraId="5D7B016E" w14:textId="77777777" w:rsidR="003620B0" w:rsidRPr="00C10080" w:rsidRDefault="003620B0" w:rsidP="00A51348">
                            <w:pPr>
                              <w:pStyle w:val="Textfelder"/>
                            </w:pPr>
                            <w:proofErr w:type="spellStart"/>
                            <w:r>
                              <w:t>dig</w:t>
                            </w:r>
                            <w:proofErr w:type="spellEnd"/>
                          </w:p>
                          <w:p w14:paraId="52F2AF21" w14:textId="77777777" w:rsidR="003620B0" w:rsidRDefault="003620B0"/>
                          <w:p w14:paraId="43355A7B" w14:textId="77777777" w:rsidR="003620B0" w:rsidRPr="00C10080" w:rsidRDefault="003620B0" w:rsidP="00A51348">
                            <w:pPr>
                              <w:pStyle w:val="Textfelder"/>
                            </w:pPr>
                            <w:proofErr w:type="spellStart"/>
                            <w:r>
                              <w:t>dig</w:t>
                            </w:r>
                            <w:proofErr w:type="spellEnd"/>
                          </w:p>
                        </w:txbxContent>
                      </v:textbox>
                    </v:shape>
                  </w:pict>
                </mc:Fallback>
              </mc:AlternateContent>
            </w:r>
            <w:r>
              <w:rPr>
                <w:noProof/>
                <w:sz w:val="32"/>
                <w:szCs w:val="32"/>
              </w:rPr>
              <mc:AlternateContent>
                <mc:Choice Requires="wps">
                  <w:drawing>
                    <wp:anchor distT="0" distB="0" distL="114300" distR="114300" simplePos="0" relativeHeight="251460608" behindDoc="0" locked="0" layoutInCell="1" allowOverlap="1" wp14:anchorId="3C32BF2C" wp14:editId="01DCDD12">
                      <wp:simplePos x="0" y="0"/>
                      <wp:positionH relativeFrom="column">
                        <wp:posOffset>122555</wp:posOffset>
                      </wp:positionH>
                      <wp:positionV relativeFrom="paragraph">
                        <wp:posOffset>210185</wp:posOffset>
                      </wp:positionV>
                      <wp:extent cx="457200" cy="276225"/>
                      <wp:effectExtent l="0" t="0" r="0" b="9525"/>
                      <wp:wrapNone/>
                      <wp:docPr id="74" name="Textfeld 74"/>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69F687AB" w14:textId="77777777" w:rsidR="003620B0" w:rsidRPr="00C10080" w:rsidRDefault="003620B0" w:rsidP="00A51348">
                                  <w:pPr>
                                    <w:pStyle w:val="Textfelder"/>
                                  </w:pPr>
                                  <w:proofErr w:type="spellStart"/>
                                  <w:r>
                                    <w:t>ter</w:t>
                                  </w:r>
                                  <w:proofErr w:type="spellEnd"/>
                                </w:p>
                                <w:p w14:paraId="31BF8A0E" w14:textId="77777777" w:rsidR="003620B0" w:rsidRDefault="003620B0"/>
                                <w:p w14:paraId="1C201A3F" w14:textId="77777777" w:rsidR="003620B0" w:rsidRPr="00C10080" w:rsidRDefault="003620B0" w:rsidP="00A51348">
                                  <w:pPr>
                                    <w:pStyle w:val="Textfelder"/>
                                  </w:pPr>
                                  <w:proofErr w:type="spellStart"/>
                                  <w:r>
                                    <w:t>ter</w:t>
                                  </w:r>
                                  <w:proofErr w:type="spellEnd"/>
                                </w:p>
                                <w:p w14:paraId="169BB097" w14:textId="77777777" w:rsidR="003620B0" w:rsidRDefault="003620B0"/>
                                <w:p w14:paraId="6DD25231" w14:textId="77777777" w:rsidR="003620B0" w:rsidRPr="00C10080" w:rsidRDefault="003620B0" w:rsidP="00A51348">
                                  <w:pPr>
                                    <w:pStyle w:val="Textfelder"/>
                                  </w:pPr>
                                  <w:proofErr w:type="spellStart"/>
                                  <w:r>
                                    <w:t>ter</w:t>
                                  </w:r>
                                  <w:proofErr w:type="spellEnd"/>
                                </w:p>
                                <w:p w14:paraId="38A80AA0" w14:textId="77777777" w:rsidR="003620B0" w:rsidRDefault="003620B0"/>
                                <w:p w14:paraId="21AC7A76" w14:textId="77777777" w:rsidR="003620B0" w:rsidRPr="00C10080" w:rsidRDefault="003620B0" w:rsidP="00A51348">
                                  <w:pPr>
                                    <w:pStyle w:val="Textfelder"/>
                                  </w:pPr>
                                  <w:proofErr w:type="spellStart"/>
                                  <w:r>
                                    <w:t>ter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2BF2C" id="Textfeld 74" o:spid="_x0000_s1108" type="#_x0000_t202" style="position:absolute;left:0;text-align:left;margin-left:9.65pt;margin-top:16.55pt;width:36pt;height:21.7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" fillcolor="white [3201]" stroked="f" strokeweight=".5pt">
                      <v:textbox>
                        <w:txbxContent>
                          <w:p w14:paraId="69F687AB" w14:textId="77777777" w:rsidR="003620B0" w:rsidRPr="00C10080" w:rsidRDefault="003620B0" w:rsidP="00A51348">
                            <w:pPr>
                              <w:pStyle w:val="Textfelder"/>
                            </w:pPr>
                            <w:proofErr w:type="spellStart"/>
                            <w:r>
                              <w:t>ter</w:t>
                            </w:r>
                            <w:proofErr w:type="spellEnd"/>
                          </w:p>
                          <w:p w14:paraId="31BF8A0E" w14:textId="77777777" w:rsidR="003620B0" w:rsidRDefault="003620B0"/>
                          <w:p w14:paraId="1C201A3F" w14:textId="77777777" w:rsidR="003620B0" w:rsidRPr="00C10080" w:rsidRDefault="003620B0" w:rsidP="00A51348">
                            <w:pPr>
                              <w:pStyle w:val="Textfelder"/>
                            </w:pPr>
                            <w:proofErr w:type="spellStart"/>
                            <w:r>
                              <w:t>ter</w:t>
                            </w:r>
                            <w:proofErr w:type="spellEnd"/>
                          </w:p>
                          <w:p w14:paraId="169BB097" w14:textId="77777777" w:rsidR="003620B0" w:rsidRDefault="003620B0"/>
                          <w:p w14:paraId="6DD25231" w14:textId="77777777" w:rsidR="003620B0" w:rsidRPr="00C10080" w:rsidRDefault="003620B0" w:rsidP="00A51348">
                            <w:pPr>
                              <w:pStyle w:val="Textfelder"/>
                            </w:pPr>
                            <w:proofErr w:type="spellStart"/>
                            <w:r>
                              <w:t>ter</w:t>
                            </w:r>
                            <w:proofErr w:type="spellEnd"/>
                          </w:p>
                          <w:p w14:paraId="38A80AA0" w14:textId="77777777" w:rsidR="003620B0" w:rsidRDefault="003620B0"/>
                          <w:p w14:paraId="21AC7A76" w14:textId="77777777" w:rsidR="003620B0" w:rsidRPr="00C10080" w:rsidRDefault="003620B0" w:rsidP="00A51348">
                            <w:pPr>
                              <w:pStyle w:val="Textfelder"/>
                            </w:pPr>
                            <w:proofErr w:type="spellStart"/>
                            <w:r>
                              <w:t>ter</w:t>
                            </w:r>
                            <w:proofErr w:type="spellEnd"/>
                          </w:p>
                        </w:txbxContent>
                      </v:textbox>
                    </v:shape>
                  </w:pict>
                </mc:Fallback>
              </mc:AlternateContent>
            </w:r>
            <w:r>
              <w:rPr>
                <w:noProof/>
                <w:sz w:val="32"/>
                <w:szCs w:val="32"/>
              </w:rPr>
              <mc:AlternateContent>
                <mc:Choice Requires="wps">
                  <w:drawing>
                    <wp:anchor distT="0" distB="0" distL="114300" distR="114300" simplePos="0" relativeHeight="251459584" behindDoc="0" locked="0" layoutInCell="1" allowOverlap="1" wp14:anchorId="1119A61A" wp14:editId="2005ED85">
                      <wp:simplePos x="0" y="0"/>
                      <wp:positionH relativeFrom="column">
                        <wp:posOffset>894080</wp:posOffset>
                      </wp:positionH>
                      <wp:positionV relativeFrom="paragraph">
                        <wp:posOffset>200660</wp:posOffset>
                      </wp:positionV>
                      <wp:extent cx="457200" cy="276225"/>
                      <wp:effectExtent l="0" t="0" r="0" b="9525"/>
                      <wp:wrapNone/>
                      <wp:docPr id="75" name="Textfeld 75"/>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481E583F" w14:textId="77777777" w:rsidR="003620B0" w:rsidRPr="00C10080" w:rsidRDefault="003620B0" w:rsidP="00A51348">
                                  <w:pPr>
                                    <w:pStyle w:val="Textfelder"/>
                                  </w:pPr>
                                  <w:r>
                                    <w:t>Ge</w:t>
                                  </w:r>
                                </w:p>
                                <w:p w14:paraId="4F2C4DAA" w14:textId="77777777" w:rsidR="003620B0" w:rsidRDefault="003620B0"/>
                                <w:p w14:paraId="71AC585C" w14:textId="77777777" w:rsidR="003620B0" w:rsidRPr="00C10080" w:rsidRDefault="003620B0" w:rsidP="00A51348">
                                  <w:pPr>
                                    <w:pStyle w:val="Textfelder"/>
                                  </w:pPr>
                                  <w:r>
                                    <w:t>Ge</w:t>
                                  </w:r>
                                </w:p>
                                <w:p w14:paraId="7BC6A6F2" w14:textId="77777777" w:rsidR="003620B0" w:rsidRDefault="003620B0"/>
                                <w:p w14:paraId="0EFF96EA" w14:textId="77777777" w:rsidR="003620B0" w:rsidRPr="00C10080" w:rsidRDefault="003620B0" w:rsidP="00A51348">
                                  <w:pPr>
                                    <w:pStyle w:val="Textfelder"/>
                                  </w:pPr>
                                  <w:r>
                                    <w:t>Ge</w:t>
                                  </w:r>
                                </w:p>
                                <w:p w14:paraId="7E4D525D" w14:textId="77777777" w:rsidR="003620B0" w:rsidRDefault="003620B0"/>
                                <w:p w14:paraId="775DC54C" w14:textId="77777777" w:rsidR="003620B0" w:rsidRPr="00C10080" w:rsidRDefault="003620B0" w:rsidP="00A51348">
                                  <w:pPr>
                                    <w:pStyle w:val="Textfelder"/>
                                  </w:pPr>
                                  <w: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9A61A" id="Textfeld 75" o:spid="_x0000_s1109" type="#_x0000_t202" style="position:absolute;left:0;text-align:left;margin-left:70.4pt;margin-top:15.8pt;width:36pt;height:21.7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" fillcolor="white [3201]" stroked="f" strokeweight=".5pt">
                      <v:textbox>
                        <w:txbxContent>
                          <w:p w14:paraId="481E583F" w14:textId="77777777" w:rsidR="003620B0" w:rsidRPr="00C10080" w:rsidRDefault="003620B0" w:rsidP="00A51348">
                            <w:pPr>
                              <w:pStyle w:val="Textfelder"/>
                            </w:pPr>
                            <w:r>
                              <w:t>Ge</w:t>
                            </w:r>
                          </w:p>
                          <w:p w14:paraId="4F2C4DAA" w14:textId="77777777" w:rsidR="003620B0" w:rsidRDefault="003620B0"/>
                          <w:p w14:paraId="71AC585C" w14:textId="77777777" w:rsidR="003620B0" w:rsidRPr="00C10080" w:rsidRDefault="003620B0" w:rsidP="00A51348">
                            <w:pPr>
                              <w:pStyle w:val="Textfelder"/>
                            </w:pPr>
                            <w:r>
                              <w:t>Ge</w:t>
                            </w:r>
                          </w:p>
                          <w:p w14:paraId="7BC6A6F2" w14:textId="77777777" w:rsidR="003620B0" w:rsidRDefault="003620B0"/>
                          <w:p w14:paraId="0EFF96EA" w14:textId="77777777" w:rsidR="003620B0" w:rsidRPr="00C10080" w:rsidRDefault="003620B0" w:rsidP="00A51348">
                            <w:pPr>
                              <w:pStyle w:val="Textfelder"/>
                            </w:pPr>
                            <w:r>
                              <w:t>Ge</w:t>
                            </w:r>
                          </w:p>
                          <w:p w14:paraId="7E4D525D" w14:textId="77777777" w:rsidR="003620B0" w:rsidRDefault="003620B0"/>
                          <w:p w14:paraId="775DC54C" w14:textId="77777777" w:rsidR="003620B0" w:rsidRPr="00C10080" w:rsidRDefault="003620B0" w:rsidP="00A51348">
                            <w:pPr>
                              <w:pStyle w:val="Textfelder"/>
                            </w:pPr>
                            <w:r>
                              <w:t>Ge</w:t>
                            </w:r>
                          </w:p>
                        </w:txbxContent>
                      </v:textbox>
                    </v:shape>
                  </w:pict>
                </mc:Fallback>
              </mc:AlternateContent>
            </w:r>
          </w:p>
        </w:tc>
        <w:tc>
          <w:tcPr>
            <w:tcW w:w="4170" w:type="dxa"/>
            <w:shd w:val="clear" w:color="auto" w:fill="auto"/>
            <w:vAlign w:val="center"/>
          </w:tcPr>
          <w:p w14:paraId="38B14275" w14:textId="77777777" w:rsidR="00A51348" w:rsidRPr="00372FAC" w:rsidRDefault="00A51348" w:rsidP="00C97D8E">
            <w:pPr>
              <w:pStyle w:val="Textfeld"/>
              <w:framePr w:wrap="around"/>
            </w:pPr>
            <w:r w:rsidRPr="009F0DBD">
              <w:t>Geschädigter</w:t>
            </w:r>
          </w:p>
        </w:tc>
      </w:tr>
      <w:tr w:rsidR="00A51348" w:rsidRPr="00152C5F" w14:paraId="3FF70403" w14:textId="77777777" w:rsidTr="00781E9C">
        <w:trPr>
          <w:trHeight w:val="1871"/>
          <w:jc w:val="center"/>
        </w:trPr>
        <w:tc>
          <w:tcPr>
            <w:tcW w:w="2700" w:type="dxa"/>
          </w:tcPr>
          <w:p w14:paraId="14DBC18F"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1392" behindDoc="1" locked="0" layoutInCell="1" allowOverlap="1" wp14:anchorId="1E75C908" wp14:editId="27ADF6D9">
                  <wp:simplePos x="0" y="0"/>
                  <wp:positionH relativeFrom="column">
                    <wp:posOffset>79375</wp:posOffset>
                  </wp:positionH>
                  <wp:positionV relativeFrom="paragraph">
                    <wp:posOffset>22860</wp:posOffset>
                  </wp:positionV>
                  <wp:extent cx="1457325" cy="1023465"/>
                  <wp:effectExtent l="0" t="0" r="0" b="5715"/>
                  <wp:wrapNone/>
                  <wp:docPr id="92" name="Grafik 9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umme Piktogramm.PNG"/>
                          <pic:cNvPicPr/>
                        </pic:nvPicPr>
                        <pic:blipFill>
                          <a:blip r:embed="rId77">
                            <a:extLst>
                              <a:ext uri="{28A0092B-C50C-407E-A947-70E740481C1C}">
                                <a14:useLocalDpi xmlns:a14="http://schemas.microsoft.com/office/drawing/2010/main" val="0"/>
                              </a:ext>
                            </a:extLst>
                          </a:blip>
                          <a:stretch>
                            <a:fillRect/>
                          </a:stretch>
                        </pic:blipFill>
                        <pic:spPr>
                          <a:xfrm>
                            <a:off x="0" y="0"/>
                            <a:ext cx="1457325" cy="1023465"/>
                          </a:xfrm>
                          <a:prstGeom prst="rect">
                            <a:avLst/>
                          </a:prstGeom>
                        </pic:spPr>
                      </pic:pic>
                    </a:graphicData>
                  </a:graphic>
                  <wp14:sizeRelH relativeFrom="margin">
                    <wp14:pctWidth>0</wp14:pctWidth>
                  </wp14:sizeRelH>
                  <wp14:sizeRelV relativeFrom="margin">
                    <wp14:pctHeight>0</wp14:pctHeight>
                  </wp14:sizeRelV>
                </wp:anchor>
              </w:drawing>
            </w:r>
          </w:p>
        </w:tc>
        <w:tc>
          <w:tcPr>
            <w:tcW w:w="2715" w:type="dxa"/>
            <w:shd w:val="clear" w:color="auto" w:fill="auto"/>
          </w:tcPr>
          <w:p w14:paraId="4D9D52CF" w14:textId="77777777" w:rsidR="00A51348" w:rsidRPr="00152C5F" w:rsidRDefault="00A51348" w:rsidP="00781E9C">
            <w:pPr>
              <w:rPr>
                <w:sz w:val="28"/>
                <w:szCs w:val="28"/>
              </w:rPr>
            </w:pPr>
            <w:r>
              <w:rPr>
                <w:noProof/>
                <w:sz w:val="32"/>
                <w:szCs w:val="32"/>
              </w:rPr>
              <mc:AlternateContent>
                <mc:Choice Requires="wps">
                  <w:drawing>
                    <wp:anchor distT="0" distB="0" distL="114300" distR="114300" simplePos="0" relativeHeight="251457536" behindDoc="0" locked="0" layoutInCell="1" allowOverlap="1" wp14:anchorId="57E3AC7C" wp14:editId="545D0017">
                      <wp:simplePos x="0" y="0"/>
                      <wp:positionH relativeFrom="column">
                        <wp:posOffset>335280</wp:posOffset>
                      </wp:positionH>
                      <wp:positionV relativeFrom="paragraph">
                        <wp:posOffset>588010</wp:posOffset>
                      </wp:positionV>
                      <wp:extent cx="609600" cy="304800"/>
                      <wp:effectExtent l="0" t="0" r="0" b="0"/>
                      <wp:wrapNone/>
                      <wp:docPr id="76" name="Textfeld 76"/>
                      <wp:cNvGraphicFramePr/>
                      <a:graphic xmlns:a="http://schemas.openxmlformats.org/drawingml/2006/main">
                        <a:graphicData uri="http://schemas.microsoft.com/office/word/2010/wordprocessingShape">
                          <wps:wsp>
                            <wps:cNvSpPr txBox="1"/>
                            <wps:spPr>
                              <a:xfrm>
                                <a:off x="0" y="0"/>
                                <a:ext cx="609600" cy="304800"/>
                              </a:xfrm>
                              <a:prstGeom prst="rect">
                                <a:avLst/>
                              </a:prstGeom>
                              <a:solidFill>
                                <a:schemeClr val="lt1"/>
                              </a:solidFill>
                              <a:ln w="6350">
                                <a:noFill/>
                              </a:ln>
                            </wps:spPr>
                            <wps:txbx>
                              <w:txbxContent>
                                <w:p w14:paraId="010C92D4" w14:textId="77777777" w:rsidR="003620B0" w:rsidRPr="00C10080" w:rsidRDefault="003620B0" w:rsidP="00A51348">
                                  <w:pPr>
                                    <w:pStyle w:val="Textfelder"/>
                                  </w:pPr>
                                  <w:proofErr w:type="spellStart"/>
                                  <w:r>
                                    <w:t>Sum</w:t>
                                  </w:r>
                                  <w:proofErr w:type="spellEnd"/>
                                </w:p>
                                <w:p w14:paraId="5A6987CF" w14:textId="77777777" w:rsidR="003620B0" w:rsidRDefault="003620B0"/>
                                <w:p w14:paraId="1D8C0444" w14:textId="77777777" w:rsidR="003620B0" w:rsidRPr="00C10080" w:rsidRDefault="003620B0" w:rsidP="00A51348">
                                  <w:pPr>
                                    <w:pStyle w:val="Textfelder"/>
                                  </w:pPr>
                                  <w:proofErr w:type="spellStart"/>
                                  <w:r>
                                    <w:t>Sum</w:t>
                                  </w:r>
                                  <w:proofErr w:type="spellEnd"/>
                                </w:p>
                                <w:p w14:paraId="1F8C7182" w14:textId="77777777" w:rsidR="003620B0" w:rsidRDefault="003620B0"/>
                                <w:p w14:paraId="69EB42AB" w14:textId="77777777" w:rsidR="003620B0" w:rsidRPr="00C10080" w:rsidRDefault="003620B0" w:rsidP="00A51348">
                                  <w:pPr>
                                    <w:pStyle w:val="Textfelder"/>
                                  </w:pPr>
                                  <w:proofErr w:type="spellStart"/>
                                  <w:r>
                                    <w:t>Sum</w:t>
                                  </w:r>
                                  <w:proofErr w:type="spellEnd"/>
                                </w:p>
                                <w:p w14:paraId="01698E0A" w14:textId="77777777" w:rsidR="003620B0" w:rsidRDefault="003620B0"/>
                                <w:p w14:paraId="497AC909" w14:textId="77777777" w:rsidR="003620B0" w:rsidRPr="00C10080" w:rsidRDefault="003620B0" w:rsidP="00A51348">
                                  <w:pPr>
                                    <w:pStyle w:val="Textfelder"/>
                                  </w:pPr>
                                  <w:proofErr w:type="spellStart"/>
                                  <w:r>
                                    <w:t>Sum</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E3AC7C" id="Textfeld 76" o:spid="_x0000_s1110" type="#_x0000_t202" style="position:absolute;left:0;text-align:left;margin-left:26.4pt;margin-top:46.3pt;width:48pt;height:24pt;z-index:25145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" fillcolor="white [3201]" stroked="f" strokeweight=".5pt">
                      <v:textbox>
                        <w:txbxContent>
                          <w:p w14:paraId="010C92D4" w14:textId="77777777" w:rsidR="003620B0" w:rsidRPr="00C10080" w:rsidRDefault="003620B0" w:rsidP="00A51348">
                            <w:pPr>
                              <w:pStyle w:val="Textfelder"/>
                            </w:pPr>
                            <w:proofErr w:type="spellStart"/>
                            <w:r>
                              <w:t>Sum</w:t>
                            </w:r>
                            <w:proofErr w:type="spellEnd"/>
                          </w:p>
                          <w:p w14:paraId="5A6987CF" w14:textId="77777777" w:rsidR="003620B0" w:rsidRDefault="003620B0"/>
                          <w:p w14:paraId="1D8C0444" w14:textId="77777777" w:rsidR="003620B0" w:rsidRPr="00C10080" w:rsidRDefault="003620B0" w:rsidP="00A51348">
                            <w:pPr>
                              <w:pStyle w:val="Textfelder"/>
                            </w:pPr>
                            <w:proofErr w:type="spellStart"/>
                            <w:r>
                              <w:t>Sum</w:t>
                            </w:r>
                            <w:proofErr w:type="spellEnd"/>
                          </w:p>
                          <w:p w14:paraId="1F8C7182" w14:textId="77777777" w:rsidR="003620B0" w:rsidRDefault="003620B0"/>
                          <w:p w14:paraId="69EB42AB" w14:textId="77777777" w:rsidR="003620B0" w:rsidRPr="00C10080" w:rsidRDefault="003620B0" w:rsidP="00A51348">
                            <w:pPr>
                              <w:pStyle w:val="Textfelder"/>
                            </w:pPr>
                            <w:proofErr w:type="spellStart"/>
                            <w:r>
                              <w:t>Sum</w:t>
                            </w:r>
                            <w:proofErr w:type="spellEnd"/>
                          </w:p>
                          <w:p w14:paraId="01698E0A" w14:textId="77777777" w:rsidR="003620B0" w:rsidRDefault="003620B0"/>
                          <w:p w14:paraId="497AC909" w14:textId="77777777" w:rsidR="003620B0" w:rsidRPr="00C10080" w:rsidRDefault="003620B0" w:rsidP="00A51348">
                            <w:pPr>
                              <w:pStyle w:val="Textfelder"/>
                            </w:pPr>
                            <w:proofErr w:type="spellStart"/>
                            <w:r>
                              <w:t>Sum</w:t>
                            </w:r>
                            <w:proofErr w:type="spellEnd"/>
                          </w:p>
                        </w:txbxContent>
                      </v:textbox>
                    </v:shape>
                  </w:pict>
                </mc:Fallback>
              </mc:AlternateContent>
            </w:r>
            <w:r>
              <w:rPr>
                <w:noProof/>
                <w:sz w:val="32"/>
                <w:szCs w:val="32"/>
              </w:rPr>
              <mc:AlternateContent>
                <mc:Choice Requires="wps">
                  <w:drawing>
                    <wp:anchor distT="0" distB="0" distL="114300" distR="114300" simplePos="0" relativeHeight="251456512" behindDoc="0" locked="0" layoutInCell="1" allowOverlap="1" wp14:anchorId="0ED9538A" wp14:editId="42669F2A">
                      <wp:simplePos x="0" y="0"/>
                      <wp:positionH relativeFrom="column">
                        <wp:posOffset>896620</wp:posOffset>
                      </wp:positionH>
                      <wp:positionV relativeFrom="paragraph">
                        <wp:posOffset>130810</wp:posOffset>
                      </wp:positionV>
                      <wp:extent cx="457200" cy="276225"/>
                      <wp:effectExtent l="0" t="0" r="0" b="9525"/>
                      <wp:wrapNone/>
                      <wp:docPr id="77" name="Textfeld 77"/>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5753C16E" w14:textId="77777777" w:rsidR="003620B0" w:rsidRPr="009F0DBD" w:rsidRDefault="003620B0" w:rsidP="00A51348">
                                  <w:pPr>
                                    <w:pStyle w:val="Textfelder"/>
                                    <w:rPr>
                                      <w:b/>
                                      <w:bCs/>
                                      <w:strike/>
                                    </w:rPr>
                                  </w:pPr>
                                  <w:r w:rsidRPr="009F0DBD">
                                    <w:rPr>
                                      <w:b/>
                                      <w:bCs/>
                                      <w:strike/>
                                    </w:rPr>
                                    <w:t>Ge</w:t>
                                  </w:r>
                                </w:p>
                                <w:p w14:paraId="43308528" w14:textId="77777777" w:rsidR="003620B0" w:rsidRDefault="003620B0"/>
                                <w:p w14:paraId="37713476" w14:textId="77777777" w:rsidR="003620B0" w:rsidRPr="009F0DBD" w:rsidRDefault="003620B0" w:rsidP="00A51348">
                                  <w:pPr>
                                    <w:pStyle w:val="Textfelder"/>
                                    <w:rPr>
                                      <w:b/>
                                      <w:bCs/>
                                      <w:strike/>
                                    </w:rPr>
                                  </w:pPr>
                                  <w:r w:rsidRPr="009F0DBD">
                                    <w:rPr>
                                      <w:b/>
                                      <w:bCs/>
                                      <w:strike/>
                                    </w:rPr>
                                    <w:t>Ge</w:t>
                                  </w:r>
                                </w:p>
                                <w:p w14:paraId="0CF6600C" w14:textId="77777777" w:rsidR="003620B0" w:rsidRDefault="003620B0"/>
                                <w:p w14:paraId="62CF6348" w14:textId="77777777" w:rsidR="003620B0" w:rsidRPr="009F0DBD" w:rsidRDefault="003620B0" w:rsidP="00A51348">
                                  <w:pPr>
                                    <w:pStyle w:val="Textfelder"/>
                                    <w:rPr>
                                      <w:b/>
                                      <w:bCs/>
                                      <w:strike/>
                                    </w:rPr>
                                  </w:pPr>
                                  <w:r w:rsidRPr="009F0DBD">
                                    <w:rPr>
                                      <w:b/>
                                      <w:bCs/>
                                      <w:strike/>
                                    </w:rPr>
                                    <w:t>Ge</w:t>
                                  </w:r>
                                </w:p>
                                <w:p w14:paraId="4920A077" w14:textId="77777777" w:rsidR="003620B0" w:rsidRDefault="003620B0"/>
                                <w:p w14:paraId="03B8D0DF" w14:textId="77777777" w:rsidR="003620B0" w:rsidRPr="009F0DBD" w:rsidRDefault="003620B0" w:rsidP="00A51348">
                                  <w:pPr>
                                    <w:pStyle w:val="Textfelder"/>
                                    <w:rPr>
                                      <w:b/>
                                      <w:bCs/>
                                      <w:strike/>
                                    </w:rPr>
                                  </w:pPr>
                                  <w:r w:rsidRPr="009F0DBD">
                                    <w:rPr>
                                      <w:b/>
                                      <w:bCs/>
                                      <w:strike/>
                                    </w:rP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9538A" id="Textfeld 77" o:spid="_x0000_s1111" type="#_x0000_t202" style="position:absolute;left:0;text-align:left;margin-left:70.6pt;margin-top:10.3pt;width:36pt;height:21.7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" fillcolor="white [3201]" stroked="f" strokeweight=".5pt">
                      <v:textbox>
                        <w:txbxContent>
                          <w:p w14:paraId="5753C16E" w14:textId="77777777" w:rsidR="003620B0" w:rsidRPr="009F0DBD" w:rsidRDefault="003620B0" w:rsidP="00A51348">
                            <w:pPr>
                              <w:pStyle w:val="Textfelder"/>
                              <w:rPr>
                                <w:b/>
                                <w:bCs/>
                                <w:strike/>
                              </w:rPr>
                            </w:pPr>
                            <w:r w:rsidRPr="009F0DBD">
                              <w:rPr>
                                <w:b/>
                                <w:bCs/>
                                <w:strike/>
                              </w:rPr>
                              <w:t>Ge</w:t>
                            </w:r>
                          </w:p>
                          <w:p w14:paraId="43308528" w14:textId="77777777" w:rsidR="003620B0" w:rsidRDefault="003620B0"/>
                          <w:p w14:paraId="37713476" w14:textId="77777777" w:rsidR="003620B0" w:rsidRPr="009F0DBD" w:rsidRDefault="003620B0" w:rsidP="00A51348">
                            <w:pPr>
                              <w:pStyle w:val="Textfelder"/>
                              <w:rPr>
                                <w:b/>
                                <w:bCs/>
                                <w:strike/>
                              </w:rPr>
                            </w:pPr>
                            <w:r w:rsidRPr="009F0DBD">
                              <w:rPr>
                                <w:b/>
                                <w:bCs/>
                                <w:strike/>
                              </w:rPr>
                              <w:t>Ge</w:t>
                            </w:r>
                          </w:p>
                          <w:p w14:paraId="0CF6600C" w14:textId="77777777" w:rsidR="003620B0" w:rsidRDefault="003620B0"/>
                          <w:p w14:paraId="62CF6348" w14:textId="77777777" w:rsidR="003620B0" w:rsidRPr="009F0DBD" w:rsidRDefault="003620B0" w:rsidP="00A51348">
                            <w:pPr>
                              <w:pStyle w:val="Textfelder"/>
                              <w:rPr>
                                <w:b/>
                                <w:bCs/>
                                <w:strike/>
                              </w:rPr>
                            </w:pPr>
                            <w:r w:rsidRPr="009F0DBD">
                              <w:rPr>
                                <w:b/>
                                <w:bCs/>
                                <w:strike/>
                              </w:rPr>
                              <w:t>Ge</w:t>
                            </w:r>
                          </w:p>
                          <w:p w14:paraId="4920A077" w14:textId="77777777" w:rsidR="003620B0" w:rsidRDefault="003620B0"/>
                          <w:p w14:paraId="03B8D0DF" w14:textId="77777777" w:rsidR="003620B0" w:rsidRPr="009F0DBD" w:rsidRDefault="003620B0" w:rsidP="00A51348">
                            <w:pPr>
                              <w:pStyle w:val="Textfelder"/>
                              <w:rPr>
                                <w:b/>
                                <w:bCs/>
                                <w:strike/>
                              </w:rPr>
                            </w:pPr>
                            <w:r w:rsidRPr="009F0DBD">
                              <w:rPr>
                                <w:b/>
                                <w:bCs/>
                                <w:strike/>
                              </w:rPr>
                              <w:t>Ge</w:t>
                            </w:r>
                          </w:p>
                        </w:txbxContent>
                      </v:textbox>
                    </v:shape>
                  </w:pict>
                </mc:Fallback>
              </mc:AlternateContent>
            </w:r>
            <w:r>
              <w:rPr>
                <w:noProof/>
                <w:sz w:val="32"/>
                <w:szCs w:val="32"/>
              </w:rPr>
              <mc:AlternateContent>
                <mc:Choice Requires="wps">
                  <w:drawing>
                    <wp:anchor distT="0" distB="0" distL="114300" distR="114300" simplePos="0" relativeHeight="251455488" behindDoc="0" locked="0" layoutInCell="1" allowOverlap="1" wp14:anchorId="75F4D36A" wp14:editId="4C5F7C73">
                      <wp:simplePos x="0" y="0"/>
                      <wp:positionH relativeFrom="column">
                        <wp:posOffset>201295</wp:posOffset>
                      </wp:positionH>
                      <wp:positionV relativeFrom="paragraph">
                        <wp:posOffset>140335</wp:posOffset>
                      </wp:positionV>
                      <wp:extent cx="476250" cy="295275"/>
                      <wp:effectExtent l="0" t="0" r="0" b="9525"/>
                      <wp:wrapNone/>
                      <wp:docPr id="78" name="Textfeld 78"/>
                      <wp:cNvGraphicFramePr/>
                      <a:graphic xmlns:a="http://schemas.openxmlformats.org/drawingml/2006/main">
                        <a:graphicData uri="http://schemas.microsoft.com/office/word/2010/wordprocessingShape">
                          <wps:wsp>
                            <wps:cNvSpPr txBox="1"/>
                            <wps:spPr>
                              <a:xfrm>
                                <a:off x="0" y="0"/>
                                <a:ext cx="476250" cy="295275"/>
                              </a:xfrm>
                              <a:prstGeom prst="rect">
                                <a:avLst/>
                              </a:prstGeom>
                              <a:solidFill>
                                <a:schemeClr val="lt1"/>
                              </a:solidFill>
                              <a:ln w="6350">
                                <a:noFill/>
                              </a:ln>
                            </wps:spPr>
                            <wps:txbx>
                              <w:txbxContent>
                                <w:p w14:paraId="61D75961" w14:textId="77777777" w:rsidR="003620B0" w:rsidRPr="00E450F6" w:rsidRDefault="003620B0" w:rsidP="00A51348">
                                  <w:pPr>
                                    <w:pStyle w:val="Textfelder"/>
                                    <w:rPr>
                                      <w:lang w:val="en-US"/>
                                    </w:rPr>
                                  </w:pPr>
                                  <w:r w:rsidRPr="00E450F6">
                                    <w:rPr>
                                      <w:lang w:val="en-US"/>
                                    </w:rPr>
                                    <w:t>me</w:t>
                                  </w:r>
                                </w:p>
                                <w:p w14:paraId="1D8CDBD2" w14:textId="77777777" w:rsidR="003620B0" w:rsidRPr="00E450F6" w:rsidRDefault="003620B0" w:rsidP="00A51348">
                                  <w:pPr>
                                    <w:rPr>
                                      <w:lang w:val="en-US"/>
                                    </w:rPr>
                                  </w:pPr>
                                  <w:r w:rsidRPr="00E450F6">
                                    <w:rPr>
                                      <w:lang w:val="en-US"/>
                                    </w:rPr>
                                    <w:t>lo</w:t>
                                  </w:r>
                                </w:p>
                                <w:p w14:paraId="3FD9CB40" w14:textId="77777777" w:rsidR="003620B0" w:rsidRPr="00E450F6" w:rsidRDefault="003620B0">
                                  <w:pPr>
                                    <w:rPr>
                                      <w:lang w:val="en-US"/>
                                    </w:rPr>
                                  </w:pPr>
                                </w:p>
                                <w:p w14:paraId="2157266D" w14:textId="77777777" w:rsidR="003620B0" w:rsidRPr="00E450F6" w:rsidRDefault="003620B0" w:rsidP="00A51348">
                                  <w:pPr>
                                    <w:pStyle w:val="Textfelder"/>
                                    <w:rPr>
                                      <w:lang w:val="en-US"/>
                                    </w:rPr>
                                  </w:pPr>
                                  <w:r w:rsidRPr="00E450F6">
                                    <w:rPr>
                                      <w:lang w:val="en-US"/>
                                    </w:rPr>
                                    <w:t>me</w:t>
                                  </w:r>
                                </w:p>
                                <w:p w14:paraId="2769E4B6" w14:textId="77777777" w:rsidR="003620B0" w:rsidRPr="00E450F6" w:rsidRDefault="003620B0" w:rsidP="00A51348">
                                  <w:pPr>
                                    <w:rPr>
                                      <w:lang w:val="en-US"/>
                                    </w:rPr>
                                  </w:pPr>
                                  <w:r w:rsidRPr="00E450F6">
                                    <w:rPr>
                                      <w:lang w:val="en-US"/>
                                    </w:rPr>
                                    <w:t>lo</w:t>
                                  </w:r>
                                </w:p>
                                <w:p w14:paraId="2477EE0A" w14:textId="77777777" w:rsidR="003620B0" w:rsidRPr="00E450F6" w:rsidRDefault="003620B0">
                                  <w:pPr>
                                    <w:rPr>
                                      <w:lang w:val="en-US"/>
                                    </w:rPr>
                                  </w:pPr>
                                </w:p>
                                <w:p w14:paraId="27F3B9E5" w14:textId="77777777" w:rsidR="003620B0" w:rsidRPr="00E450F6" w:rsidRDefault="003620B0" w:rsidP="00A51348">
                                  <w:pPr>
                                    <w:pStyle w:val="Textfelder"/>
                                    <w:rPr>
                                      <w:lang w:val="en-US"/>
                                    </w:rPr>
                                  </w:pPr>
                                  <w:r w:rsidRPr="00E450F6">
                                    <w:rPr>
                                      <w:lang w:val="en-US"/>
                                    </w:rPr>
                                    <w:t>me</w:t>
                                  </w:r>
                                </w:p>
                                <w:p w14:paraId="4C2F4BE0" w14:textId="77777777" w:rsidR="003620B0" w:rsidRPr="00E450F6" w:rsidRDefault="003620B0" w:rsidP="00A51348">
                                  <w:pPr>
                                    <w:rPr>
                                      <w:lang w:val="en-US"/>
                                    </w:rPr>
                                  </w:pPr>
                                  <w:r w:rsidRPr="00E450F6">
                                    <w:rPr>
                                      <w:lang w:val="en-US"/>
                                    </w:rPr>
                                    <w:t>lo</w:t>
                                  </w:r>
                                </w:p>
                                <w:p w14:paraId="4D7EA75E" w14:textId="77777777" w:rsidR="003620B0" w:rsidRPr="00E450F6" w:rsidRDefault="003620B0">
                                  <w:pPr>
                                    <w:rPr>
                                      <w:lang w:val="en-US"/>
                                    </w:rPr>
                                  </w:pPr>
                                </w:p>
                                <w:p w14:paraId="0EE79692" w14:textId="77777777" w:rsidR="003620B0" w:rsidRPr="00C10080" w:rsidRDefault="003620B0" w:rsidP="00A51348">
                                  <w:pPr>
                                    <w:pStyle w:val="Textfelder"/>
                                  </w:pPr>
                                  <w:proofErr w:type="spellStart"/>
                                  <w:r>
                                    <w:t>me</w:t>
                                  </w:r>
                                  <w:proofErr w:type="spellEnd"/>
                                </w:p>
                                <w:p w14:paraId="65881536" w14:textId="77777777" w:rsidR="003620B0" w:rsidRDefault="003620B0" w:rsidP="00A51348">
                                  <w:proofErr w:type="spellStart"/>
                                  <w:r>
                                    <w:t>lo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F4D36A" id="Textfeld 78" o:spid="_x0000_s1112" type="#_x0000_t202" style="position:absolute;left:0;text-align:left;margin-left:15.85pt;margin-top:11.05pt;width:37.5pt;height:23.25pt;z-index:25145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" fillcolor="white [3201]" stroked="f" strokeweight=".5pt">
                      <v:textbox>
                        <w:txbxContent>
                          <w:p w14:paraId="61D75961" w14:textId="77777777" w:rsidR="003620B0" w:rsidRPr="00E450F6" w:rsidRDefault="003620B0" w:rsidP="00A51348">
                            <w:pPr>
                              <w:pStyle w:val="Textfelder"/>
                              <w:rPr>
                                <w:lang w:val="en-US"/>
                              </w:rPr>
                            </w:pPr>
                            <w:r w:rsidRPr="00E450F6">
                              <w:rPr>
                                <w:lang w:val="en-US"/>
                              </w:rPr>
                              <w:t>me</w:t>
                            </w:r>
                          </w:p>
                          <w:p w14:paraId="1D8CDBD2" w14:textId="77777777" w:rsidR="003620B0" w:rsidRPr="00E450F6" w:rsidRDefault="003620B0" w:rsidP="00A51348">
                            <w:pPr>
                              <w:rPr>
                                <w:lang w:val="en-US"/>
                              </w:rPr>
                            </w:pPr>
                            <w:r w:rsidRPr="00E450F6">
                              <w:rPr>
                                <w:lang w:val="en-US"/>
                              </w:rPr>
                              <w:t>lo</w:t>
                            </w:r>
                          </w:p>
                          <w:p w14:paraId="3FD9CB40" w14:textId="77777777" w:rsidR="003620B0" w:rsidRPr="00E450F6" w:rsidRDefault="003620B0">
                            <w:pPr>
                              <w:rPr>
                                <w:lang w:val="en-US"/>
                              </w:rPr>
                            </w:pPr>
                          </w:p>
                          <w:p w14:paraId="2157266D" w14:textId="77777777" w:rsidR="003620B0" w:rsidRPr="00E450F6" w:rsidRDefault="003620B0" w:rsidP="00A51348">
                            <w:pPr>
                              <w:pStyle w:val="Textfelder"/>
                              <w:rPr>
                                <w:lang w:val="en-US"/>
                              </w:rPr>
                            </w:pPr>
                            <w:r w:rsidRPr="00E450F6">
                              <w:rPr>
                                <w:lang w:val="en-US"/>
                              </w:rPr>
                              <w:t>me</w:t>
                            </w:r>
                          </w:p>
                          <w:p w14:paraId="2769E4B6" w14:textId="77777777" w:rsidR="003620B0" w:rsidRPr="00E450F6" w:rsidRDefault="003620B0" w:rsidP="00A51348">
                            <w:pPr>
                              <w:rPr>
                                <w:lang w:val="en-US"/>
                              </w:rPr>
                            </w:pPr>
                            <w:r w:rsidRPr="00E450F6">
                              <w:rPr>
                                <w:lang w:val="en-US"/>
                              </w:rPr>
                              <w:t>lo</w:t>
                            </w:r>
                          </w:p>
                          <w:p w14:paraId="2477EE0A" w14:textId="77777777" w:rsidR="003620B0" w:rsidRPr="00E450F6" w:rsidRDefault="003620B0">
                            <w:pPr>
                              <w:rPr>
                                <w:lang w:val="en-US"/>
                              </w:rPr>
                            </w:pPr>
                          </w:p>
                          <w:p w14:paraId="27F3B9E5" w14:textId="77777777" w:rsidR="003620B0" w:rsidRPr="00E450F6" w:rsidRDefault="003620B0" w:rsidP="00A51348">
                            <w:pPr>
                              <w:pStyle w:val="Textfelder"/>
                              <w:rPr>
                                <w:lang w:val="en-US"/>
                              </w:rPr>
                            </w:pPr>
                            <w:r w:rsidRPr="00E450F6">
                              <w:rPr>
                                <w:lang w:val="en-US"/>
                              </w:rPr>
                              <w:t>me</w:t>
                            </w:r>
                          </w:p>
                          <w:p w14:paraId="4C2F4BE0" w14:textId="77777777" w:rsidR="003620B0" w:rsidRPr="00E450F6" w:rsidRDefault="003620B0" w:rsidP="00A51348">
                            <w:pPr>
                              <w:rPr>
                                <w:lang w:val="en-US"/>
                              </w:rPr>
                            </w:pPr>
                            <w:r w:rsidRPr="00E450F6">
                              <w:rPr>
                                <w:lang w:val="en-US"/>
                              </w:rPr>
                              <w:t>lo</w:t>
                            </w:r>
                          </w:p>
                          <w:p w14:paraId="4D7EA75E" w14:textId="77777777" w:rsidR="003620B0" w:rsidRPr="00E450F6" w:rsidRDefault="003620B0">
                            <w:pPr>
                              <w:rPr>
                                <w:lang w:val="en-US"/>
                              </w:rPr>
                            </w:pPr>
                          </w:p>
                          <w:p w14:paraId="0EE79692" w14:textId="77777777" w:rsidR="003620B0" w:rsidRPr="00C10080" w:rsidRDefault="003620B0" w:rsidP="00A51348">
                            <w:pPr>
                              <w:pStyle w:val="Textfelder"/>
                            </w:pPr>
                            <w:proofErr w:type="spellStart"/>
                            <w:r>
                              <w:t>me</w:t>
                            </w:r>
                            <w:proofErr w:type="spellEnd"/>
                          </w:p>
                          <w:p w14:paraId="65881536" w14:textId="77777777" w:rsidR="003620B0" w:rsidRDefault="003620B0" w:rsidP="00A51348">
                            <w:proofErr w:type="spellStart"/>
                            <w:r>
                              <w:t>lo</w:t>
                            </w:r>
                            <w:proofErr w:type="spellEnd"/>
                          </w:p>
                        </w:txbxContent>
                      </v:textbox>
                    </v:shape>
                  </w:pict>
                </mc:Fallback>
              </mc:AlternateContent>
            </w:r>
          </w:p>
        </w:tc>
        <w:tc>
          <w:tcPr>
            <w:tcW w:w="4170" w:type="dxa"/>
            <w:shd w:val="clear" w:color="auto" w:fill="auto"/>
            <w:vAlign w:val="center"/>
          </w:tcPr>
          <w:p w14:paraId="277EA119" w14:textId="77777777" w:rsidR="00A51348" w:rsidRPr="00372FAC" w:rsidRDefault="00A51348" w:rsidP="00C97D8E">
            <w:pPr>
              <w:pStyle w:val="Textfeld"/>
              <w:framePr w:wrap="around"/>
            </w:pPr>
            <w:r w:rsidRPr="00372FAC">
              <w:t>Summe</w:t>
            </w:r>
          </w:p>
        </w:tc>
      </w:tr>
      <w:tr w:rsidR="00A51348" w:rsidRPr="00152C5F" w14:paraId="66362E2E" w14:textId="77777777" w:rsidTr="00781E9C">
        <w:trPr>
          <w:trHeight w:val="1871"/>
          <w:jc w:val="center"/>
        </w:trPr>
        <w:tc>
          <w:tcPr>
            <w:tcW w:w="2700" w:type="dxa"/>
          </w:tcPr>
          <w:p w14:paraId="0261CF52"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2416" behindDoc="1" locked="0" layoutInCell="1" allowOverlap="1" wp14:anchorId="063613D5" wp14:editId="63A393DD">
                  <wp:simplePos x="0" y="0"/>
                  <wp:positionH relativeFrom="column">
                    <wp:posOffset>250825</wp:posOffset>
                  </wp:positionH>
                  <wp:positionV relativeFrom="paragraph">
                    <wp:posOffset>45720</wp:posOffset>
                  </wp:positionV>
                  <wp:extent cx="1122045" cy="1170305"/>
                  <wp:effectExtent l="0" t="0" r="1905" b="0"/>
                  <wp:wrapNone/>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22045" cy="1170305"/>
                          </a:xfrm>
                          <a:prstGeom prst="rect">
                            <a:avLst/>
                          </a:prstGeom>
                          <a:noFill/>
                        </pic:spPr>
                      </pic:pic>
                    </a:graphicData>
                  </a:graphic>
                </wp:anchor>
              </w:drawing>
            </w:r>
          </w:p>
        </w:tc>
        <w:tc>
          <w:tcPr>
            <w:tcW w:w="2715" w:type="dxa"/>
            <w:shd w:val="clear" w:color="auto" w:fill="auto"/>
          </w:tcPr>
          <w:p w14:paraId="7D5B234C" w14:textId="77777777" w:rsidR="00A51348" w:rsidRPr="00152C5F" w:rsidRDefault="00A51348" w:rsidP="00781E9C">
            <w:pPr>
              <w:rPr>
                <w:sz w:val="28"/>
                <w:szCs w:val="28"/>
              </w:rPr>
            </w:pPr>
            <w:r w:rsidRPr="00152C5F">
              <w:rPr>
                <w:noProof/>
                <w:sz w:val="28"/>
                <w:szCs w:val="28"/>
              </w:rPr>
              <mc:AlternateContent>
                <mc:Choice Requires="wps">
                  <w:drawing>
                    <wp:anchor distT="0" distB="0" distL="114300" distR="114300" simplePos="0" relativeHeight="251450368" behindDoc="0" locked="0" layoutInCell="1" allowOverlap="1" wp14:anchorId="156C7C0D" wp14:editId="7DDFAE60">
                      <wp:simplePos x="0" y="0"/>
                      <wp:positionH relativeFrom="column">
                        <wp:posOffset>991870</wp:posOffset>
                      </wp:positionH>
                      <wp:positionV relativeFrom="paragraph">
                        <wp:posOffset>127000</wp:posOffset>
                      </wp:positionV>
                      <wp:extent cx="571500" cy="352425"/>
                      <wp:effectExtent l="0" t="0" r="19050" b="28575"/>
                      <wp:wrapNone/>
                      <wp:docPr id="221" name="Textfeld 221"/>
                      <wp:cNvGraphicFramePr/>
                      <a:graphic xmlns:a="http://schemas.openxmlformats.org/drawingml/2006/main">
                        <a:graphicData uri="http://schemas.microsoft.com/office/word/2010/wordprocessingShape">
                          <wps:wsp>
                            <wps:cNvSpPr txBox="1"/>
                            <wps:spPr>
                              <a:xfrm>
                                <a:off x="0" y="0"/>
                                <a:ext cx="571500" cy="352425"/>
                              </a:xfrm>
                              <a:prstGeom prst="rect">
                                <a:avLst/>
                              </a:prstGeom>
                              <a:solidFill>
                                <a:schemeClr val="lt1"/>
                              </a:solidFill>
                              <a:ln w="6350">
                                <a:solidFill>
                                  <a:schemeClr val="bg1"/>
                                </a:solidFill>
                              </a:ln>
                            </wps:spPr>
                            <wps:txbx>
                              <w:txbxContent>
                                <w:p w14:paraId="69B96E93" w14:textId="77777777" w:rsidR="003620B0" w:rsidRPr="003E2BC8" w:rsidRDefault="003620B0" w:rsidP="00A51348">
                                  <w:pPr>
                                    <w:pStyle w:val="Textfelder"/>
                                  </w:pPr>
                                  <w:proofErr w:type="spellStart"/>
                                  <w:r>
                                    <w:t>rung</w:t>
                                  </w:r>
                                  <w:proofErr w:type="spellEnd"/>
                                </w:p>
                                <w:p w14:paraId="09D3FF7B" w14:textId="77777777" w:rsidR="003620B0" w:rsidRDefault="003620B0"/>
                                <w:p w14:paraId="24FCD1C0" w14:textId="77777777" w:rsidR="003620B0" w:rsidRPr="003E2BC8" w:rsidRDefault="003620B0" w:rsidP="00A51348">
                                  <w:pPr>
                                    <w:pStyle w:val="Textfelder"/>
                                  </w:pPr>
                                  <w:proofErr w:type="spellStart"/>
                                  <w:r>
                                    <w:t>rung</w:t>
                                  </w:r>
                                  <w:proofErr w:type="spellEnd"/>
                                </w:p>
                                <w:p w14:paraId="120771D8" w14:textId="77777777" w:rsidR="003620B0" w:rsidRDefault="003620B0"/>
                                <w:p w14:paraId="42A71CB2" w14:textId="77777777" w:rsidR="003620B0" w:rsidRPr="003E2BC8" w:rsidRDefault="003620B0" w:rsidP="00A51348">
                                  <w:pPr>
                                    <w:pStyle w:val="Textfelder"/>
                                  </w:pPr>
                                  <w:proofErr w:type="spellStart"/>
                                  <w:r>
                                    <w:t>rung</w:t>
                                  </w:r>
                                  <w:proofErr w:type="spellEnd"/>
                                </w:p>
                                <w:p w14:paraId="2004BF78" w14:textId="77777777" w:rsidR="003620B0" w:rsidRDefault="003620B0"/>
                                <w:p w14:paraId="71321A29" w14:textId="77777777" w:rsidR="003620B0" w:rsidRPr="003E2BC8" w:rsidRDefault="003620B0" w:rsidP="00A51348">
                                  <w:pPr>
                                    <w:pStyle w:val="Textfelder"/>
                                  </w:pPr>
                                  <w:proofErr w:type="spellStart"/>
                                  <w:r>
                                    <w:t>rung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C7C0D" id="Textfeld 221" o:spid="_x0000_s1113" type="#_x0000_t202" style="position:absolute;left:0;text-align:left;margin-left:78.1pt;margin-top:10pt;width:45pt;height:27.75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" fillcolor="white [3201]" strokecolor="white [3212]" strokeweight=".5pt">
                      <v:textbox>
                        <w:txbxContent>
                          <w:p w14:paraId="69B96E93" w14:textId="77777777" w:rsidR="003620B0" w:rsidRPr="003E2BC8" w:rsidRDefault="003620B0" w:rsidP="00A51348">
                            <w:pPr>
                              <w:pStyle w:val="Textfelder"/>
                            </w:pPr>
                            <w:proofErr w:type="spellStart"/>
                            <w:r>
                              <w:t>rung</w:t>
                            </w:r>
                            <w:proofErr w:type="spellEnd"/>
                          </w:p>
                          <w:p w14:paraId="09D3FF7B" w14:textId="77777777" w:rsidR="003620B0" w:rsidRDefault="003620B0"/>
                          <w:p w14:paraId="24FCD1C0" w14:textId="77777777" w:rsidR="003620B0" w:rsidRPr="003E2BC8" w:rsidRDefault="003620B0" w:rsidP="00A51348">
                            <w:pPr>
                              <w:pStyle w:val="Textfelder"/>
                            </w:pPr>
                            <w:proofErr w:type="spellStart"/>
                            <w:r>
                              <w:t>rung</w:t>
                            </w:r>
                            <w:proofErr w:type="spellEnd"/>
                          </w:p>
                          <w:p w14:paraId="120771D8" w14:textId="77777777" w:rsidR="003620B0" w:rsidRDefault="003620B0"/>
                          <w:p w14:paraId="42A71CB2" w14:textId="77777777" w:rsidR="003620B0" w:rsidRPr="003E2BC8" w:rsidRDefault="003620B0" w:rsidP="00A51348">
                            <w:pPr>
                              <w:pStyle w:val="Textfelder"/>
                            </w:pPr>
                            <w:proofErr w:type="spellStart"/>
                            <w:r>
                              <w:t>rung</w:t>
                            </w:r>
                            <w:proofErr w:type="spellEnd"/>
                          </w:p>
                          <w:p w14:paraId="2004BF78" w14:textId="77777777" w:rsidR="003620B0" w:rsidRDefault="003620B0"/>
                          <w:p w14:paraId="71321A29" w14:textId="77777777" w:rsidR="003620B0" w:rsidRPr="003E2BC8" w:rsidRDefault="003620B0" w:rsidP="00A51348">
                            <w:pPr>
                              <w:pStyle w:val="Textfelder"/>
                            </w:pPr>
                            <w:proofErr w:type="spellStart"/>
                            <w:r>
                              <w:t>rung</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43200" behindDoc="1" locked="0" layoutInCell="1" allowOverlap="1" wp14:anchorId="093186CC" wp14:editId="4C0D0591">
                      <wp:simplePos x="0" y="0"/>
                      <wp:positionH relativeFrom="column">
                        <wp:posOffset>877570</wp:posOffset>
                      </wp:positionH>
                      <wp:positionV relativeFrom="paragraph">
                        <wp:posOffset>498475</wp:posOffset>
                      </wp:positionV>
                      <wp:extent cx="457200" cy="323850"/>
                      <wp:effectExtent l="0" t="0" r="0" b="0"/>
                      <wp:wrapNone/>
                      <wp:docPr id="222" name="Textfeld 222"/>
                      <wp:cNvGraphicFramePr/>
                      <a:graphic xmlns:a="http://schemas.openxmlformats.org/drawingml/2006/main">
                        <a:graphicData uri="http://schemas.microsoft.com/office/word/2010/wordprocessingShape">
                          <wps:wsp>
                            <wps:cNvSpPr txBox="1"/>
                            <wps:spPr>
                              <a:xfrm>
                                <a:off x="0" y="0"/>
                                <a:ext cx="457200" cy="323850"/>
                              </a:xfrm>
                              <a:prstGeom prst="rect">
                                <a:avLst/>
                              </a:prstGeom>
                              <a:solidFill>
                                <a:schemeClr val="lt1"/>
                              </a:solidFill>
                              <a:ln w="6350">
                                <a:noFill/>
                              </a:ln>
                            </wps:spPr>
                            <wps:txbx>
                              <w:txbxContent>
                                <w:p w14:paraId="089EB35A" w14:textId="77777777" w:rsidR="003620B0" w:rsidRPr="009F0DBD" w:rsidRDefault="003620B0" w:rsidP="00A51348">
                                  <w:pPr>
                                    <w:pStyle w:val="Textfelder"/>
                                    <w:rPr>
                                      <w:b/>
                                      <w:bCs/>
                                      <w:strike/>
                                    </w:rPr>
                                  </w:pPr>
                                  <w:r w:rsidRPr="009F0DBD">
                                    <w:rPr>
                                      <w:b/>
                                      <w:bCs/>
                                      <w:strike/>
                                    </w:rPr>
                                    <w:t>he</w:t>
                                  </w:r>
                                </w:p>
                                <w:p w14:paraId="4B533B97" w14:textId="77777777" w:rsidR="003620B0" w:rsidRDefault="003620B0"/>
                                <w:p w14:paraId="5321FD06" w14:textId="77777777" w:rsidR="003620B0" w:rsidRPr="009F0DBD" w:rsidRDefault="003620B0" w:rsidP="00A51348">
                                  <w:pPr>
                                    <w:pStyle w:val="Textfelder"/>
                                    <w:rPr>
                                      <w:b/>
                                      <w:bCs/>
                                      <w:strike/>
                                    </w:rPr>
                                  </w:pPr>
                                  <w:r w:rsidRPr="009F0DBD">
                                    <w:rPr>
                                      <w:b/>
                                      <w:bCs/>
                                      <w:strike/>
                                    </w:rPr>
                                    <w:t>he</w:t>
                                  </w:r>
                                </w:p>
                                <w:p w14:paraId="59F4C1F8" w14:textId="77777777" w:rsidR="003620B0" w:rsidRDefault="003620B0"/>
                                <w:p w14:paraId="1DC22B6D" w14:textId="77777777" w:rsidR="003620B0" w:rsidRPr="009F0DBD" w:rsidRDefault="003620B0" w:rsidP="00A51348">
                                  <w:pPr>
                                    <w:pStyle w:val="Textfelder"/>
                                    <w:rPr>
                                      <w:b/>
                                      <w:bCs/>
                                      <w:strike/>
                                    </w:rPr>
                                  </w:pPr>
                                  <w:r w:rsidRPr="009F0DBD">
                                    <w:rPr>
                                      <w:b/>
                                      <w:bCs/>
                                      <w:strike/>
                                    </w:rPr>
                                    <w:t>he</w:t>
                                  </w:r>
                                </w:p>
                                <w:p w14:paraId="3D08B064" w14:textId="77777777" w:rsidR="003620B0" w:rsidRDefault="003620B0"/>
                                <w:p w14:paraId="1163C439" w14:textId="77777777" w:rsidR="003620B0" w:rsidRPr="009F0DBD" w:rsidRDefault="003620B0" w:rsidP="00A51348">
                                  <w:pPr>
                                    <w:pStyle w:val="Textfelder"/>
                                    <w:rPr>
                                      <w:b/>
                                      <w:bCs/>
                                      <w:strike/>
                                    </w:rPr>
                                  </w:pPr>
                                  <w:r w:rsidRPr="009F0DBD">
                                    <w:rPr>
                                      <w:b/>
                                      <w:bCs/>
                                      <w:strike/>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3186CC" id="Textfeld 222" o:spid="_x0000_s1114" type="#_x0000_t202" style="position:absolute;left:0;text-align:left;margin-left:69.1pt;margin-top:39.25pt;width:36pt;height:25.5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" fillcolor="white [3201]" stroked="f" strokeweight=".5pt">
                      <v:textbox>
                        <w:txbxContent>
                          <w:p w14:paraId="089EB35A" w14:textId="77777777" w:rsidR="003620B0" w:rsidRPr="009F0DBD" w:rsidRDefault="003620B0" w:rsidP="00A51348">
                            <w:pPr>
                              <w:pStyle w:val="Textfelder"/>
                              <w:rPr>
                                <w:b/>
                                <w:bCs/>
                                <w:strike/>
                              </w:rPr>
                            </w:pPr>
                            <w:r w:rsidRPr="009F0DBD">
                              <w:rPr>
                                <w:b/>
                                <w:bCs/>
                                <w:strike/>
                              </w:rPr>
                              <w:t>he</w:t>
                            </w:r>
                          </w:p>
                          <w:p w14:paraId="4B533B97" w14:textId="77777777" w:rsidR="003620B0" w:rsidRDefault="003620B0"/>
                          <w:p w14:paraId="5321FD06" w14:textId="77777777" w:rsidR="003620B0" w:rsidRPr="009F0DBD" w:rsidRDefault="003620B0" w:rsidP="00A51348">
                            <w:pPr>
                              <w:pStyle w:val="Textfelder"/>
                              <w:rPr>
                                <w:b/>
                                <w:bCs/>
                                <w:strike/>
                              </w:rPr>
                            </w:pPr>
                            <w:r w:rsidRPr="009F0DBD">
                              <w:rPr>
                                <w:b/>
                                <w:bCs/>
                                <w:strike/>
                              </w:rPr>
                              <w:t>he</w:t>
                            </w:r>
                          </w:p>
                          <w:p w14:paraId="59F4C1F8" w14:textId="77777777" w:rsidR="003620B0" w:rsidRDefault="003620B0"/>
                          <w:p w14:paraId="1DC22B6D" w14:textId="77777777" w:rsidR="003620B0" w:rsidRPr="009F0DBD" w:rsidRDefault="003620B0" w:rsidP="00A51348">
                            <w:pPr>
                              <w:pStyle w:val="Textfelder"/>
                              <w:rPr>
                                <w:b/>
                                <w:bCs/>
                                <w:strike/>
                              </w:rPr>
                            </w:pPr>
                            <w:r w:rsidRPr="009F0DBD">
                              <w:rPr>
                                <w:b/>
                                <w:bCs/>
                                <w:strike/>
                              </w:rPr>
                              <w:t>he</w:t>
                            </w:r>
                          </w:p>
                          <w:p w14:paraId="3D08B064" w14:textId="77777777" w:rsidR="003620B0" w:rsidRDefault="003620B0"/>
                          <w:p w14:paraId="1163C439" w14:textId="77777777" w:rsidR="003620B0" w:rsidRPr="009F0DBD" w:rsidRDefault="003620B0" w:rsidP="00A51348">
                            <w:pPr>
                              <w:pStyle w:val="Textfelder"/>
                              <w:rPr>
                                <w:b/>
                                <w:bCs/>
                                <w:strike/>
                              </w:rPr>
                            </w:pPr>
                            <w:r w:rsidRPr="009F0DBD">
                              <w:rPr>
                                <w:b/>
                                <w:bCs/>
                                <w:strike/>
                              </w:rPr>
                              <w:t>he</w:t>
                            </w:r>
                          </w:p>
                        </w:txbxContent>
                      </v:textbox>
                    </v:shape>
                  </w:pict>
                </mc:Fallback>
              </mc:AlternateContent>
            </w:r>
            <w:r w:rsidRPr="00152C5F">
              <w:rPr>
                <w:noProof/>
                <w:sz w:val="28"/>
                <w:szCs w:val="28"/>
              </w:rPr>
              <mc:AlternateContent>
                <mc:Choice Requires="wps">
                  <w:drawing>
                    <wp:anchor distT="0" distB="0" distL="114300" distR="114300" simplePos="0" relativeHeight="251444224" behindDoc="1" locked="0" layoutInCell="1" allowOverlap="1" wp14:anchorId="2A9B7421" wp14:editId="28C2D168">
                      <wp:simplePos x="0" y="0"/>
                      <wp:positionH relativeFrom="column">
                        <wp:posOffset>192405</wp:posOffset>
                      </wp:positionH>
                      <wp:positionV relativeFrom="paragraph">
                        <wp:posOffset>708025</wp:posOffset>
                      </wp:positionV>
                      <wp:extent cx="476250" cy="352425"/>
                      <wp:effectExtent l="0" t="0" r="0" b="9525"/>
                      <wp:wrapNone/>
                      <wp:docPr id="79" name="Textfeld 79"/>
                      <wp:cNvGraphicFramePr/>
                      <a:graphic xmlns:a="http://schemas.openxmlformats.org/drawingml/2006/main">
                        <a:graphicData uri="http://schemas.microsoft.com/office/word/2010/wordprocessingShape">
                          <wps:wsp>
                            <wps:cNvSpPr txBox="1"/>
                            <wps:spPr>
                              <a:xfrm>
                                <a:off x="0" y="0"/>
                                <a:ext cx="476250" cy="352425"/>
                              </a:xfrm>
                              <a:prstGeom prst="rect">
                                <a:avLst/>
                              </a:prstGeom>
                              <a:solidFill>
                                <a:schemeClr val="lt1"/>
                              </a:solidFill>
                              <a:ln w="6350">
                                <a:noFill/>
                              </a:ln>
                            </wps:spPr>
                            <wps:txbx>
                              <w:txbxContent>
                                <w:p w14:paraId="2467227B" w14:textId="77777777" w:rsidR="003620B0" w:rsidRPr="003E54F7" w:rsidRDefault="003620B0" w:rsidP="00A51348">
                                  <w:pPr>
                                    <w:pStyle w:val="Textfelder"/>
                                  </w:pPr>
                                  <w:proofErr w:type="spellStart"/>
                                  <w:r>
                                    <w:t>che</w:t>
                                  </w:r>
                                  <w:proofErr w:type="spellEnd"/>
                                </w:p>
                                <w:p w14:paraId="23A28D2C" w14:textId="77777777" w:rsidR="003620B0" w:rsidRDefault="003620B0"/>
                                <w:p w14:paraId="2E0E8536" w14:textId="77777777" w:rsidR="003620B0" w:rsidRPr="003E54F7" w:rsidRDefault="003620B0" w:rsidP="00A51348">
                                  <w:pPr>
                                    <w:pStyle w:val="Textfelder"/>
                                  </w:pPr>
                                  <w:proofErr w:type="spellStart"/>
                                  <w:r>
                                    <w:t>che</w:t>
                                  </w:r>
                                  <w:proofErr w:type="spellEnd"/>
                                </w:p>
                                <w:p w14:paraId="7E19333E" w14:textId="77777777" w:rsidR="003620B0" w:rsidRDefault="003620B0"/>
                                <w:p w14:paraId="27CFCE6E" w14:textId="77777777" w:rsidR="003620B0" w:rsidRPr="003E54F7" w:rsidRDefault="003620B0" w:rsidP="00A51348">
                                  <w:pPr>
                                    <w:pStyle w:val="Textfelder"/>
                                  </w:pPr>
                                  <w:proofErr w:type="spellStart"/>
                                  <w:r>
                                    <w:t>che</w:t>
                                  </w:r>
                                  <w:proofErr w:type="spellEnd"/>
                                </w:p>
                                <w:p w14:paraId="6A2F2401" w14:textId="77777777" w:rsidR="003620B0" w:rsidRDefault="003620B0"/>
                                <w:p w14:paraId="2D853699" w14:textId="77777777" w:rsidR="003620B0" w:rsidRPr="003E54F7" w:rsidRDefault="003620B0" w:rsidP="00A51348">
                                  <w:pPr>
                                    <w:pStyle w:val="Textfelder"/>
                                  </w:pPr>
                                  <w:proofErr w:type="spellStart"/>
                                  <w:r>
                                    <w:t>che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9B7421" id="Textfeld 79" o:spid="_x0000_s1115" type="#_x0000_t202" style="position:absolute;left:0;text-align:left;margin-left:15.15pt;margin-top:55.75pt;width:37.5pt;height:27.7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" fillcolor="white [3201]" stroked="f" strokeweight=".5pt">
                      <v:textbox>
                        <w:txbxContent>
                          <w:p w14:paraId="2467227B" w14:textId="77777777" w:rsidR="003620B0" w:rsidRPr="003E54F7" w:rsidRDefault="003620B0" w:rsidP="00A51348">
                            <w:pPr>
                              <w:pStyle w:val="Textfelder"/>
                            </w:pPr>
                            <w:proofErr w:type="spellStart"/>
                            <w:r>
                              <w:t>che</w:t>
                            </w:r>
                            <w:proofErr w:type="spellEnd"/>
                          </w:p>
                          <w:p w14:paraId="23A28D2C" w14:textId="77777777" w:rsidR="003620B0" w:rsidRDefault="003620B0"/>
                          <w:p w14:paraId="2E0E8536" w14:textId="77777777" w:rsidR="003620B0" w:rsidRPr="003E54F7" w:rsidRDefault="003620B0" w:rsidP="00A51348">
                            <w:pPr>
                              <w:pStyle w:val="Textfelder"/>
                            </w:pPr>
                            <w:proofErr w:type="spellStart"/>
                            <w:r>
                              <w:t>che</w:t>
                            </w:r>
                            <w:proofErr w:type="spellEnd"/>
                          </w:p>
                          <w:p w14:paraId="7E19333E" w14:textId="77777777" w:rsidR="003620B0" w:rsidRDefault="003620B0"/>
                          <w:p w14:paraId="27CFCE6E" w14:textId="77777777" w:rsidR="003620B0" w:rsidRPr="003E54F7" w:rsidRDefault="003620B0" w:rsidP="00A51348">
                            <w:pPr>
                              <w:pStyle w:val="Textfelder"/>
                            </w:pPr>
                            <w:proofErr w:type="spellStart"/>
                            <w:r>
                              <w:t>che</w:t>
                            </w:r>
                            <w:proofErr w:type="spellEnd"/>
                          </w:p>
                          <w:p w14:paraId="6A2F2401" w14:textId="77777777" w:rsidR="003620B0" w:rsidRDefault="003620B0"/>
                          <w:p w14:paraId="2D853699" w14:textId="77777777" w:rsidR="003620B0" w:rsidRPr="003E54F7" w:rsidRDefault="003620B0" w:rsidP="00A51348">
                            <w:pPr>
                              <w:pStyle w:val="Textfelder"/>
                            </w:pPr>
                            <w:proofErr w:type="spellStart"/>
                            <w:r>
                              <w:t>che</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41152" behindDoc="1" locked="0" layoutInCell="1" allowOverlap="1" wp14:anchorId="54E85E31" wp14:editId="71726EB7">
                      <wp:simplePos x="0" y="0"/>
                      <wp:positionH relativeFrom="column">
                        <wp:posOffset>125730</wp:posOffset>
                      </wp:positionH>
                      <wp:positionV relativeFrom="paragraph">
                        <wp:posOffset>298450</wp:posOffset>
                      </wp:positionV>
                      <wp:extent cx="514350" cy="304800"/>
                      <wp:effectExtent l="0" t="0" r="0" b="0"/>
                      <wp:wrapNone/>
                      <wp:docPr id="80" name="Textfeld 80"/>
                      <wp:cNvGraphicFramePr/>
                      <a:graphic xmlns:a="http://schemas.openxmlformats.org/drawingml/2006/main">
                        <a:graphicData uri="http://schemas.microsoft.com/office/word/2010/wordprocessingShape">
                          <wps:wsp>
                            <wps:cNvSpPr txBox="1"/>
                            <wps:spPr>
                              <a:xfrm>
                                <a:off x="0" y="0"/>
                                <a:ext cx="514350" cy="304800"/>
                              </a:xfrm>
                              <a:prstGeom prst="rect">
                                <a:avLst/>
                              </a:prstGeom>
                              <a:solidFill>
                                <a:schemeClr val="lt1"/>
                              </a:solidFill>
                              <a:ln w="6350">
                                <a:noFill/>
                              </a:ln>
                            </wps:spPr>
                            <wps:txbx>
                              <w:txbxContent>
                                <w:p w14:paraId="2247A985" w14:textId="77777777" w:rsidR="003620B0" w:rsidRPr="003E54F7" w:rsidRDefault="003620B0" w:rsidP="00A51348">
                                  <w:pPr>
                                    <w:pStyle w:val="Textfelder"/>
                                  </w:pPr>
                                  <w:r>
                                    <w:t>Ver</w:t>
                                  </w:r>
                                </w:p>
                                <w:p w14:paraId="323F0DB0" w14:textId="77777777" w:rsidR="003620B0" w:rsidRDefault="003620B0"/>
                                <w:p w14:paraId="37FCDF85" w14:textId="77777777" w:rsidR="003620B0" w:rsidRPr="003E54F7" w:rsidRDefault="003620B0" w:rsidP="00A51348">
                                  <w:pPr>
                                    <w:pStyle w:val="Textfelder"/>
                                  </w:pPr>
                                  <w:r>
                                    <w:t>Ver</w:t>
                                  </w:r>
                                </w:p>
                                <w:p w14:paraId="7B17CF33" w14:textId="77777777" w:rsidR="003620B0" w:rsidRDefault="003620B0"/>
                                <w:p w14:paraId="5B74C838" w14:textId="77777777" w:rsidR="003620B0" w:rsidRPr="003E54F7" w:rsidRDefault="003620B0" w:rsidP="00A51348">
                                  <w:pPr>
                                    <w:pStyle w:val="Textfelder"/>
                                  </w:pPr>
                                  <w:r>
                                    <w:t>Ver</w:t>
                                  </w:r>
                                </w:p>
                                <w:p w14:paraId="2A31ED61" w14:textId="77777777" w:rsidR="003620B0" w:rsidRDefault="003620B0"/>
                                <w:p w14:paraId="586C5E54" w14:textId="77777777" w:rsidR="003620B0" w:rsidRPr="003E54F7" w:rsidRDefault="003620B0" w:rsidP="00A51348">
                                  <w:pPr>
                                    <w:pStyle w:val="Textfelder"/>
                                  </w:pPr>
                                  <w: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E85E31" id="Textfeld 80" o:spid="_x0000_s1116" type="#_x0000_t202" style="position:absolute;left:0;text-align:left;margin-left:9.9pt;margin-top:23.5pt;width:40.5pt;height:24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" fillcolor="white [3201]" stroked="f" strokeweight=".5pt">
                      <v:textbox>
                        <w:txbxContent>
                          <w:p w14:paraId="2247A985" w14:textId="77777777" w:rsidR="003620B0" w:rsidRPr="003E54F7" w:rsidRDefault="003620B0" w:rsidP="00A51348">
                            <w:pPr>
                              <w:pStyle w:val="Textfelder"/>
                            </w:pPr>
                            <w:r>
                              <w:t>Ver</w:t>
                            </w:r>
                          </w:p>
                          <w:p w14:paraId="323F0DB0" w14:textId="77777777" w:rsidR="003620B0" w:rsidRDefault="003620B0"/>
                          <w:p w14:paraId="37FCDF85" w14:textId="77777777" w:rsidR="003620B0" w:rsidRPr="003E54F7" w:rsidRDefault="003620B0" w:rsidP="00A51348">
                            <w:pPr>
                              <w:pStyle w:val="Textfelder"/>
                            </w:pPr>
                            <w:r>
                              <w:t>Ver</w:t>
                            </w:r>
                          </w:p>
                          <w:p w14:paraId="7B17CF33" w14:textId="77777777" w:rsidR="003620B0" w:rsidRDefault="003620B0"/>
                          <w:p w14:paraId="5B74C838" w14:textId="77777777" w:rsidR="003620B0" w:rsidRPr="003E54F7" w:rsidRDefault="003620B0" w:rsidP="00A51348">
                            <w:pPr>
                              <w:pStyle w:val="Textfelder"/>
                            </w:pPr>
                            <w:r>
                              <w:t>Ver</w:t>
                            </w:r>
                          </w:p>
                          <w:p w14:paraId="2A31ED61" w14:textId="77777777" w:rsidR="003620B0" w:rsidRDefault="003620B0"/>
                          <w:p w14:paraId="586C5E54" w14:textId="77777777" w:rsidR="003620B0" w:rsidRPr="003E54F7" w:rsidRDefault="003620B0" w:rsidP="00A51348">
                            <w:pPr>
                              <w:pStyle w:val="Textfelder"/>
                            </w:pPr>
                            <w:r>
                              <w:t>Ver</w:t>
                            </w:r>
                          </w:p>
                        </w:txbxContent>
                      </v:textbox>
                    </v:shape>
                  </w:pict>
                </mc:Fallback>
              </mc:AlternateContent>
            </w:r>
            <w:r w:rsidRPr="00152C5F">
              <w:rPr>
                <w:noProof/>
                <w:sz w:val="28"/>
                <w:szCs w:val="28"/>
              </w:rPr>
              <mc:AlternateContent>
                <mc:Choice Requires="wps">
                  <w:drawing>
                    <wp:anchor distT="0" distB="0" distL="114300" distR="114300" simplePos="0" relativeHeight="251458560" behindDoc="1" locked="0" layoutInCell="1" allowOverlap="1" wp14:anchorId="4E0E586B" wp14:editId="1762D71E">
                      <wp:simplePos x="0" y="0"/>
                      <wp:positionH relativeFrom="margin">
                        <wp:posOffset>589280</wp:posOffset>
                      </wp:positionH>
                      <wp:positionV relativeFrom="paragraph">
                        <wp:posOffset>50800</wp:posOffset>
                      </wp:positionV>
                      <wp:extent cx="333375" cy="304800"/>
                      <wp:effectExtent l="0" t="0" r="9525" b="0"/>
                      <wp:wrapNone/>
                      <wp:docPr id="81" name="Textfeld 81"/>
                      <wp:cNvGraphicFramePr/>
                      <a:graphic xmlns:a="http://schemas.openxmlformats.org/drawingml/2006/main">
                        <a:graphicData uri="http://schemas.microsoft.com/office/word/2010/wordprocessingShape">
                          <wps:wsp>
                            <wps:cNvSpPr txBox="1"/>
                            <wps:spPr>
                              <a:xfrm>
                                <a:off x="0" y="0"/>
                                <a:ext cx="333375" cy="304800"/>
                              </a:xfrm>
                              <a:prstGeom prst="rect">
                                <a:avLst/>
                              </a:prstGeom>
                              <a:solidFill>
                                <a:schemeClr val="lt1"/>
                              </a:solidFill>
                              <a:ln w="6350">
                                <a:noFill/>
                              </a:ln>
                            </wps:spPr>
                            <wps:txbx>
                              <w:txbxContent>
                                <w:p w14:paraId="4E5685FC" w14:textId="77777777" w:rsidR="003620B0" w:rsidRPr="003E54F7" w:rsidRDefault="003620B0" w:rsidP="00A51348">
                                  <w:pPr>
                                    <w:pStyle w:val="Textfelder"/>
                                  </w:pPr>
                                  <w:r>
                                    <w:t>si</w:t>
                                  </w:r>
                                </w:p>
                                <w:p w14:paraId="685EE77E" w14:textId="77777777" w:rsidR="003620B0" w:rsidRDefault="003620B0"/>
                                <w:p w14:paraId="1BE3A98A" w14:textId="77777777" w:rsidR="003620B0" w:rsidRPr="003E54F7" w:rsidRDefault="003620B0" w:rsidP="00A51348">
                                  <w:pPr>
                                    <w:pStyle w:val="Textfelder"/>
                                  </w:pPr>
                                  <w:r>
                                    <w:t>si</w:t>
                                  </w:r>
                                </w:p>
                                <w:p w14:paraId="07EBC1AB" w14:textId="77777777" w:rsidR="003620B0" w:rsidRDefault="003620B0"/>
                                <w:p w14:paraId="7A7168E0" w14:textId="77777777" w:rsidR="003620B0" w:rsidRPr="003E54F7" w:rsidRDefault="003620B0" w:rsidP="00A51348">
                                  <w:pPr>
                                    <w:pStyle w:val="Textfelder"/>
                                  </w:pPr>
                                  <w:r>
                                    <w:t>si</w:t>
                                  </w:r>
                                </w:p>
                                <w:p w14:paraId="6BD15C92" w14:textId="77777777" w:rsidR="003620B0" w:rsidRDefault="003620B0"/>
                                <w:p w14:paraId="59D94F57" w14:textId="77777777" w:rsidR="003620B0" w:rsidRPr="003E54F7" w:rsidRDefault="003620B0" w:rsidP="00A51348">
                                  <w:pPr>
                                    <w:pStyle w:val="Textfelder"/>
                                  </w:pPr>
                                  <w: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0E586B" id="Textfeld 81" o:spid="_x0000_s1117" type="#_x0000_t202" style="position:absolute;left:0;text-align:left;margin-left:46.4pt;margin-top:4pt;width:26.25pt;height:24pt;z-index:-251857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" fillcolor="white [3201]" stroked="f" strokeweight=".5pt">
                      <v:textbox>
                        <w:txbxContent>
                          <w:p w14:paraId="4E5685FC" w14:textId="77777777" w:rsidR="003620B0" w:rsidRPr="003E54F7" w:rsidRDefault="003620B0" w:rsidP="00A51348">
                            <w:pPr>
                              <w:pStyle w:val="Textfelder"/>
                            </w:pPr>
                            <w:r>
                              <w:t>si</w:t>
                            </w:r>
                          </w:p>
                          <w:p w14:paraId="685EE77E" w14:textId="77777777" w:rsidR="003620B0" w:rsidRDefault="003620B0"/>
                          <w:p w14:paraId="1BE3A98A" w14:textId="77777777" w:rsidR="003620B0" w:rsidRPr="003E54F7" w:rsidRDefault="003620B0" w:rsidP="00A51348">
                            <w:pPr>
                              <w:pStyle w:val="Textfelder"/>
                            </w:pPr>
                            <w:r>
                              <w:t>si</w:t>
                            </w:r>
                          </w:p>
                          <w:p w14:paraId="07EBC1AB" w14:textId="77777777" w:rsidR="003620B0" w:rsidRDefault="003620B0"/>
                          <w:p w14:paraId="7A7168E0" w14:textId="77777777" w:rsidR="003620B0" w:rsidRPr="003E54F7" w:rsidRDefault="003620B0" w:rsidP="00A51348">
                            <w:pPr>
                              <w:pStyle w:val="Textfelder"/>
                            </w:pPr>
                            <w:r>
                              <w:t>si</w:t>
                            </w:r>
                          </w:p>
                          <w:p w14:paraId="6BD15C92" w14:textId="77777777" w:rsidR="003620B0" w:rsidRDefault="003620B0"/>
                          <w:p w14:paraId="59D94F57" w14:textId="77777777" w:rsidR="003620B0" w:rsidRPr="003E54F7" w:rsidRDefault="003620B0" w:rsidP="00A51348">
                            <w:pPr>
                              <w:pStyle w:val="Textfelder"/>
                            </w:pPr>
                            <w:r>
                              <w:t>si</w:t>
                            </w:r>
                          </w:p>
                        </w:txbxContent>
                      </v:textbox>
                      <w10:wrap anchorx="margin"/>
                    </v:shape>
                  </w:pict>
                </mc:Fallback>
              </mc:AlternateContent>
            </w:r>
            <w:r w:rsidRPr="00152C5F">
              <w:rPr>
                <w:noProof/>
                <w:sz w:val="28"/>
                <w:szCs w:val="28"/>
              </w:rPr>
              <mc:AlternateContent>
                <mc:Choice Requires="wps">
                  <w:drawing>
                    <wp:anchor distT="0" distB="0" distL="114300" distR="114300" simplePos="0" relativeHeight="251442176" behindDoc="0" locked="0" layoutInCell="1" allowOverlap="1" wp14:anchorId="45E34FFF" wp14:editId="3C80C905">
                      <wp:simplePos x="0" y="0"/>
                      <wp:positionH relativeFrom="column">
                        <wp:posOffset>48896</wp:posOffset>
                      </wp:positionH>
                      <wp:positionV relativeFrom="paragraph">
                        <wp:posOffset>71755</wp:posOffset>
                      </wp:positionV>
                      <wp:extent cx="228600" cy="238125"/>
                      <wp:effectExtent l="0" t="0" r="0" b="9525"/>
                      <wp:wrapNone/>
                      <wp:docPr id="82" name="Textfeld 82"/>
                      <wp:cNvGraphicFramePr/>
                      <a:graphic xmlns:a="http://schemas.openxmlformats.org/drawingml/2006/main">
                        <a:graphicData uri="http://schemas.microsoft.com/office/word/2010/wordprocessingShape">
                          <wps:wsp>
                            <wps:cNvSpPr txBox="1"/>
                            <wps:spPr>
                              <a:xfrm>
                                <a:off x="0" y="0"/>
                                <a:ext cx="228600" cy="238125"/>
                              </a:xfrm>
                              <a:prstGeom prst="rect">
                                <a:avLst/>
                              </a:prstGeom>
                              <a:solidFill>
                                <a:schemeClr val="lt1"/>
                              </a:solidFill>
                              <a:ln w="6350">
                                <a:noFill/>
                              </a:ln>
                            </wps:spPr>
                            <wps:txbx>
                              <w:txbxContent>
                                <w:p w14:paraId="36716D5D" w14:textId="77777777" w:rsidR="003620B0" w:rsidRPr="003E54F7" w:rsidRDefault="003620B0" w:rsidP="00A51348">
                                  <w:pPr>
                                    <w:rPr>
                                      <w:sz w:val="28"/>
                                      <w:szCs w:val="28"/>
                                    </w:rPr>
                                  </w:pPr>
                                  <w:r>
                                    <w:rPr>
                                      <w:sz w:val="28"/>
                                      <w:szCs w:val="28"/>
                                    </w:rPr>
                                    <w:t>si</w:t>
                                  </w:r>
                                </w:p>
                                <w:p w14:paraId="387D5D62" w14:textId="77777777" w:rsidR="003620B0" w:rsidRDefault="003620B0"/>
                                <w:p w14:paraId="3C743A50" w14:textId="77777777" w:rsidR="003620B0" w:rsidRPr="003E54F7" w:rsidRDefault="003620B0" w:rsidP="00A51348">
                                  <w:pPr>
                                    <w:rPr>
                                      <w:sz w:val="28"/>
                                      <w:szCs w:val="28"/>
                                    </w:rPr>
                                  </w:pPr>
                                  <w:r>
                                    <w:rPr>
                                      <w:sz w:val="28"/>
                                      <w:szCs w:val="28"/>
                                    </w:rPr>
                                    <w:t>si</w:t>
                                  </w:r>
                                </w:p>
                                <w:p w14:paraId="51EDF45D" w14:textId="77777777" w:rsidR="003620B0" w:rsidRDefault="003620B0"/>
                                <w:p w14:paraId="30C483CE" w14:textId="77777777" w:rsidR="003620B0" w:rsidRPr="003E54F7" w:rsidRDefault="003620B0" w:rsidP="00A51348">
                                  <w:pPr>
                                    <w:rPr>
                                      <w:sz w:val="28"/>
                                      <w:szCs w:val="28"/>
                                    </w:rPr>
                                  </w:pPr>
                                  <w:r>
                                    <w:rPr>
                                      <w:sz w:val="28"/>
                                      <w:szCs w:val="28"/>
                                    </w:rPr>
                                    <w:t>si</w:t>
                                  </w:r>
                                </w:p>
                                <w:p w14:paraId="7E013E83" w14:textId="77777777" w:rsidR="003620B0" w:rsidRDefault="003620B0"/>
                                <w:p w14:paraId="10C82F23" w14:textId="77777777" w:rsidR="003620B0" w:rsidRPr="003E54F7" w:rsidRDefault="003620B0" w:rsidP="00A51348">
                                  <w:pPr>
                                    <w:rPr>
                                      <w:sz w:val="28"/>
                                      <w:szCs w:val="28"/>
                                    </w:rPr>
                                  </w:pPr>
                                  <w:r>
                                    <w:rPr>
                                      <w:sz w:val="28"/>
                                      <w:szCs w:val="28"/>
                                    </w:rP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4FFF" id="Textfeld 82" o:spid="_x0000_s1118" type="#_x0000_t202" style="position:absolute;left:0;text-align:left;margin-left:3.85pt;margin-top:5.65pt;width:18pt;height:18.75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" fillcolor="white [3201]" stroked="f" strokeweight=".5pt">
                      <v:textbox>
                        <w:txbxContent>
                          <w:p w14:paraId="36716D5D" w14:textId="77777777" w:rsidR="003620B0" w:rsidRPr="003E54F7" w:rsidRDefault="003620B0" w:rsidP="00A51348">
                            <w:pPr>
                              <w:rPr>
                                <w:sz w:val="28"/>
                                <w:szCs w:val="28"/>
                              </w:rPr>
                            </w:pPr>
                            <w:r>
                              <w:rPr>
                                <w:sz w:val="28"/>
                                <w:szCs w:val="28"/>
                              </w:rPr>
                              <w:t>si</w:t>
                            </w:r>
                          </w:p>
                          <w:p w14:paraId="387D5D62" w14:textId="77777777" w:rsidR="003620B0" w:rsidRDefault="003620B0"/>
                          <w:p w14:paraId="3C743A50" w14:textId="77777777" w:rsidR="003620B0" w:rsidRPr="003E54F7" w:rsidRDefault="003620B0" w:rsidP="00A51348">
                            <w:pPr>
                              <w:rPr>
                                <w:sz w:val="28"/>
                                <w:szCs w:val="28"/>
                              </w:rPr>
                            </w:pPr>
                            <w:r>
                              <w:rPr>
                                <w:sz w:val="28"/>
                                <w:szCs w:val="28"/>
                              </w:rPr>
                              <w:t>si</w:t>
                            </w:r>
                          </w:p>
                          <w:p w14:paraId="51EDF45D" w14:textId="77777777" w:rsidR="003620B0" w:rsidRDefault="003620B0"/>
                          <w:p w14:paraId="30C483CE" w14:textId="77777777" w:rsidR="003620B0" w:rsidRPr="003E54F7" w:rsidRDefault="003620B0" w:rsidP="00A51348">
                            <w:pPr>
                              <w:rPr>
                                <w:sz w:val="28"/>
                                <w:szCs w:val="28"/>
                              </w:rPr>
                            </w:pPr>
                            <w:r>
                              <w:rPr>
                                <w:sz w:val="28"/>
                                <w:szCs w:val="28"/>
                              </w:rPr>
                              <w:t>si</w:t>
                            </w:r>
                          </w:p>
                          <w:p w14:paraId="7E013E83" w14:textId="77777777" w:rsidR="003620B0" w:rsidRDefault="003620B0"/>
                          <w:p w14:paraId="10C82F23" w14:textId="77777777" w:rsidR="003620B0" w:rsidRPr="003E54F7" w:rsidRDefault="003620B0" w:rsidP="00A51348">
                            <w:pPr>
                              <w:rPr>
                                <w:sz w:val="28"/>
                                <w:szCs w:val="28"/>
                              </w:rPr>
                            </w:pPr>
                            <w:r>
                              <w:rPr>
                                <w:sz w:val="28"/>
                                <w:szCs w:val="28"/>
                              </w:rPr>
                              <w:t>si</w:t>
                            </w:r>
                          </w:p>
                        </w:txbxContent>
                      </v:textbox>
                    </v:shape>
                  </w:pict>
                </mc:Fallback>
              </mc:AlternateContent>
            </w:r>
          </w:p>
        </w:tc>
        <w:tc>
          <w:tcPr>
            <w:tcW w:w="4170" w:type="dxa"/>
            <w:shd w:val="clear" w:color="auto" w:fill="auto"/>
            <w:vAlign w:val="center"/>
          </w:tcPr>
          <w:p w14:paraId="2C6628C1" w14:textId="77777777" w:rsidR="00A51348" w:rsidRPr="00372FAC" w:rsidRDefault="00A51348" w:rsidP="00C97D8E">
            <w:pPr>
              <w:pStyle w:val="Textfeld"/>
              <w:framePr w:wrap="around"/>
            </w:pPr>
            <w:r w:rsidRPr="00372FAC">
              <w:t>Versicherung</w:t>
            </w:r>
          </w:p>
        </w:tc>
      </w:tr>
      <w:tr w:rsidR="00A51348" w:rsidRPr="00152C5F" w14:paraId="0A226A73" w14:textId="77777777" w:rsidTr="00781E9C">
        <w:trPr>
          <w:trHeight w:val="1871"/>
          <w:jc w:val="center"/>
        </w:trPr>
        <w:tc>
          <w:tcPr>
            <w:tcW w:w="2700" w:type="dxa"/>
          </w:tcPr>
          <w:p w14:paraId="47969226"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3440" behindDoc="1" locked="0" layoutInCell="1" allowOverlap="1" wp14:anchorId="33ACA76C" wp14:editId="019FB593">
                  <wp:simplePos x="0" y="0"/>
                  <wp:positionH relativeFrom="column">
                    <wp:posOffset>3175</wp:posOffset>
                  </wp:positionH>
                  <wp:positionV relativeFrom="paragraph">
                    <wp:posOffset>1270</wp:posOffset>
                  </wp:positionV>
                  <wp:extent cx="1562318" cy="1276528"/>
                  <wp:effectExtent l="0" t="0" r="0" b="0"/>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Unterschrift Piktogramm.PNG"/>
                          <pic:cNvPicPr/>
                        </pic:nvPicPr>
                        <pic:blipFill>
                          <a:blip r:embed="rId79">
                            <a:extLst>
                              <a:ext uri="{28A0092B-C50C-407E-A947-70E740481C1C}">
                                <a14:useLocalDpi xmlns:a14="http://schemas.microsoft.com/office/drawing/2010/main" val="0"/>
                              </a:ext>
                            </a:extLst>
                          </a:blip>
                          <a:stretch>
                            <a:fillRect/>
                          </a:stretch>
                        </pic:blipFill>
                        <pic:spPr>
                          <a:xfrm>
                            <a:off x="0" y="0"/>
                            <a:ext cx="1562318" cy="1276528"/>
                          </a:xfrm>
                          <a:prstGeom prst="rect">
                            <a:avLst/>
                          </a:prstGeom>
                        </pic:spPr>
                      </pic:pic>
                    </a:graphicData>
                  </a:graphic>
                </wp:anchor>
              </w:drawing>
            </w:r>
          </w:p>
        </w:tc>
        <w:tc>
          <w:tcPr>
            <w:tcW w:w="2715" w:type="dxa"/>
            <w:shd w:val="clear" w:color="auto" w:fill="auto"/>
          </w:tcPr>
          <w:p w14:paraId="767183CF" w14:textId="77777777" w:rsidR="00A51348" w:rsidRPr="00152C5F" w:rsidRDefault="00A51348" w:rsidP="00781E9C">
            <w:pPr>
              <w:tabs>
                <w:tab w:val="center" w:pos="1075"/>
              </w:tabs>
              <w:ind w:left="0"/>
              <w:rPr>
                <w:sz w:val="28"/>
                <w:szCs w:val="28"/>
              </w:rPr>
            </w:pPr>
            <w:r w:rsidRPr="00152C5F">
              <w:rPr>
                <w:noProof/>
                <w:sz w:val="28"/>
                <w:szCs w:val="28"/>
              </w:rPr>
              <mc:AlternateContent>
                <mc:Choice Requires="wps">
                  <w:drawing>
                    <wp:anchor distT="0" distB="0" distL="114300" distR="114300" simplePos="0" relativeHeight="251445248" behindDoc="0" locked="0" layoutInCell="1" allowOverlap="1" wp14:anchorId="67058BFC" wp14:editId="5AD83C9B">
                      <wp:simplePos x="0" y="0"/>
                      <wp:positionH relativeFrom="column">
                        <wp:posOffset>115570</wp:posOffset>
                      </wp:positionH>
                      <wp:positionV relativeFrom="paragraph">
                        <wp:posOffset>104140</wp:posOffset>
                      </wp:positionV>
                      <wp:extent cx="409575" cy="323850"/>
                      <wp:effectExtent l="0" t="0" r="9525" b="0"/>
                      <wp:wrapNone/>
                      <wp:docPr id="83" name="Textfeld 83"/>
                      <wp:cNvGraphicFramePr/>
                      <a:graphic xmlns:a="http://schemas.openxmlformats.org/drawingml/2006/main">
                        <a:graphicData uri="http://schemas.microsoft.com/office/word/2010/wordprocessingShape">
                          <wps:wsp>
                            <wps:cNvSpPr txBox="1"/>
                            <wps:spPr>
                              <a:xfrm>
                                <a:off x="0" y="0"/>
                                <a:ext cx="409575" cy="323850"/>
                              </a:xfrm>
                              <a:prstGeom prst="rect">
                                <a:avLst/>
                              </a:prstGeom>
                              <a:solidFill>
                                <a:schemeClr val="lt1"/>
                              </a:solidFill>
                              <a:ln w="6350">
                                <a:noFill/>
                              </a:ln>
                            </wps:spPr>
                            <wps:txbx>
                              <w:txbxContent>
                                <w:p w14:paraId="26C9136B" w14:textId="77777777" w:rsidR="003620B0" w:rsidRPr="002745FA" w:rsidRDefault="003620B0" w:rsidP="00A51348">
                                  <w:pPr>
                                    <w:pStyle w:val="Textfelder"/>
                                  </w:pPr>
                                  <w:proofErr w:type="spellStart"/>
                                  <w:r>
                                    <w:t>ter</w:t>
                                  </w:r>
                                  <w:proofErr w:type="spellEnd"/>
                                </w:p>
                                <w:p w14:paraId="0AFAB855" w14:textId="77777777" w:rsidR="003620B0" w:rsidRDefault="003620B0"/>
                                <w:p w14:paraId="4F7E3ACB" w14:textId="77777777" w:rsidR="003620B0" w:rsidRPr="002745FA" w:rsidRDefault="003620B0" w:rsidP="00A51348">
                                  <w:pPr>
                                    <w:pStyle w:val="Textfelder"/>
                                  </w:pPr>
                                  <w:proofErr w:type="spellStart"/>
                                  <w:r>
                                    <w:t>ter</w:t>
                                  </w:r>
                                  <w:proofErr w:type="spellEnd"/>
                                </w:p>
                                <w:p w14:paraId="38A25424" w14:textId="77777777" w:rsidR="003620B0" w:rsidRDefault="003620B0"/>
                                <w:p w14:paraId="4682AD1D" w14:textId="77777777" w:rsidR="003620B0" w:rsidRPr="002745FA" w:rsidRDefault="003620B0" w:rsidP="00A51348">
                                  <w:pPr>
                                    <w:pStyle w:val="Textfelder"/>
                                  </w:pPr>
                                  <w:proofErr w:type="spellStart"/>
                                  <w:r>
                                    <w:t>ter</w:t>
                                  </w:r>
                                  <w:proofErr w:type="spellEnd"/>
                                </w:p>
                                <w:p w14:paraId="1E3808AE" w14:textId="77777777" w:rsidR="003620B0" w:rsidRDefault="003620B0"/>
                                <w:p w14:paraId="66B1B833" w14:textId="77777777" w:rsidR="003620B0" w:rsidRPr="002745FA" w:rsidRDefault="003620B0" w:rsidP="00A51348">
                                  <w:pPr>
                                    <w:pStyle w:val="Textfelder"/>
                                  </w:pPr>
                                  <w:proofErr w:type="spellStart"/>
                                  <w:r>
                                    <w:t>ter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58BFC" id="Textfeld 83" o:spid="_x0000_s1119" type="#_x0000_t202" style="position:absolute;left:0;text-align:left;margin-left:9.1pt;margin-top:8.2pt;width:32.25pt;height:25.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" fillcolor="white [3201]" stroked="f" strokeweight=".5pt">
                      <v:textbox>
                        <w:txbxContent>
                          <w:p w14:paraId="26C9136B" w14:textId="77777777" w:rsidR="003620B0" w:rsidRPr="002745FA" w:rsidRDefault="003620B0" w:rsidP="00A51348">
                            <w:pPr>
                              <w:pStyle w:val="Textfelder"/>
                            </w:pPr>
                            <w:proofErr w:type="spellStart"/>
                            <w:r>
                              <w:t>ter</w:t>
                            </w:r>
                            <w:proofErr w:type="spellEnd"/>
                          </w:p>
                          <w:p w14:paraId="0AFAB855" w14:textId="77777777" w:rsidR="003620B0" w:rsidRDefault="003620B0"/>
                          <w:p w14:paraId="4F7E3ACB" w14:textId="77777777" w:rsidR="003620B0" w:rsidRPr="002745FA" w:rsidRDefault="003620B0" w:rsidP="00A51348">
                            <w:pPr>
                              <w:pStyle w:val="Textfelder"/>
                            </w:pPr>
                            <w:proofErr w:type="spellStart"/>
                            <w:r>
                              <w:t>ter</w:t>
                            </w:r>
                            <w:proofErr w:type="spellEnd"/>
                          </w:p>
                          <w:p w14:paraId="38A25424" w14:textId="77777777" w:rsidR="003620B0" w:rsidRDefault="003620B0"/>
                          <w:p w14:paraId="4682AD1D" w14:textId="77777777" w:rsidR="003620B0" w:rsidRPr="002745FA" w:rsidRDefault="003620B0" w:rsidP="00A51348">
                            <w:pPr>
                              <w:pStyle w:val="Textfelder"/>
                            </w:pPr>
                            <w:proofErr w:type="spellStart"/>
                            <w:r>
                              <w:t>ter</w:t>
                            </w:r>
                            <w:proofErr w:type="spellEnd"/>
                          </w:p>
                          <w:p w14:paraId="1E3808AE" w14:textId="77777777" w:rsidR="003620B0" w:rsidRDefault="003620B0"/>
                          <w:p w14:paraId="66B1B833" w14:textId="77777777" w:rsidR="003620B0" w:rsidRPr="002745FA" w:rsidRDefault="003620B0" w:rsidP="00A51348">
                            <w:pPr>
                              <w:pStyle w:val="Textfelder"/>
                            </w:pPr>
                            <w:proofErr w:type="spellStart"/>
                            <w:r>
                              <w:t>ter</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46272" behindDoc="0" locked="0" layoutInCell="1" allowOverlap="1" wp14:anchorId="3499E77E" wp14:editId="0F5296CE">
                      <wp:simplePos x="0" y="0"/>
                      <wp:positionH relativeFrom="column">
                        <wp:posOffset>782320</wp:posOffset>
                      </wp:positionH>
                      <wp:positionV relativeFrom="paragraph">
                        <wp:posOffset>132715</wp:posOffset>
                      </wp:positionV>
                      <wp:extent cx="685800" cy="304800"/>
                      <wp:effectExtent l="0" t="0" r="0" b="0"/>
                      <wp:wrapNone/>
                      <wp:docPr id="84" name="Textfeld 84"/>
                      <wp:cNvGraphicFramePr/>
                      <a:graphic xmlns:a="http://schemas.openxmlformats.org/drawingml/2006/main">
                        <a:graphicData uri="http://schemas.microsoft.com/office/word/2010/wordprocessingShape">
                          <wps:wsp>
                            <wps:cNvSpPr txBox="1"/>
                            <wps:spPr>
                              <a:xfrm>
                                <a:off x="0" y="0"/>
                                <a:ext cx="685800" cy="304800"/>
                              </a:xfrm>
                              <a:prstGeom prst="rect">
                                <a:avLst/>
                              </a:prstGeom>
                              <a:solidFill>
                                <a:schemeClr val="lt1"/>
                              </a:solidFill>
                              <a:ln w="6350">
                                <a:noFill/>
                              </a:ln>
                            </wps:spPr>
                            <wps:txbx>
                              <w:txbxContent>
                                <w:p w14:paraId="1F8D2D2E" w14:textId="77777777" w:rsidR="003620B0" w:rsidRPr="00B81359" w:rsidRDefault="003620B0" w:rsidP="00A51348">
                                  <w:pPr>
                                    <w:pStyle w:val="Textfelder"/>
                                  </w:pPr>
                                  <w:proofErr w:type="spellStart"/>
                                  <w:r w:rsidRPr="00B81359">
                                    <w:t>schrift</w:t>
                                  </w:r>
                                  <w:proofErr w:type="spellEnd"/>
                                </w:p>
                                <w:p w14:paraId="060AEECB" w14:textId="77777777" w:rsidR="003620B0" w:rsidRDefault="003620B0"/>
                                <w:p w14:paraId="6C77943F" w14:textId="77777777" w:rsidR="003620B0" w:rsidRPr="00B81359" w:rsidRDefault="003620B0" w:rsidP="00A51348">
                                  <w:pPr>
                                    <w:pStyle w:val="Textfelder"/>
                                  </w:pPr>
                                  <w:proofErr w:type="spellStart"/>
                                  <w:r w:rsidRPr="00B81359">
                                    <w:t>schrift</w:t>
                                  </w:r>
                                  <w:proofErr w:type="spellEnd"/>
                                </w:p>
                                <w:p w14:paraId="427F1F0F" w14:textId="77777777" w:rsidR="003620B0" w:rsidRDefault="003620B0"/>
                                <w:p w14:paraId="21D76B20" w14:textId="77777777" w:rsidR="003620B0" w:rsidRPr="00B81359" w:rsidRDefault="003620B0" w:rsidP="00A51348">
                                  <w:pPr>
                                    <w:pStyle w:val="Textfelder"/>
                                  </w:pPr>
                                  <w:proofErr w:type="spellStart"/>
                                  <w:r w:rsidRPr="00B81359">
                                    <w:t>schrift</w:t>
                                  </w:r>
                                  <w:proofErr w:type="spellEnd"/>
                                </w:p>
                                <w:p w14:paraId="60357AF2" w14:textId="77777777" w:rsidR="003620B0" w:rsidRDefault="003620B0"/>
                                <w:p w14:paraId="7EBA8B53" w14:textId="77777777" w:rsidR="003620B0" w:rsidRPr="00B81359" w:rsidRDefault="003620B0" w:rsidP="00A51348">
                                  <w:pPr>
                                    <w:pStyle w:val="Textfelder"/>
                                  </w:pPr>
                                  <w:proofErr w:type="spellStart"/>
                                  <w:r w:rsidRPr="00B81359">
                                    <w:t>schrift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99E77E" id="Textfeld 84" o:spid="_x0000_s1120" type="#_x0000_t202" style="position:absolute;left:0;text-align:left;margin-left:61.6pt;margin-top:10.45pt;width:54pt;height:24pt;z-index:2514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" fillcolor="white [3201]" stroked="f" strokeweight=".5pt">
                      <v:textbox>
                        <w:txbxContent>
                          <w:p w14:paraId="1F8D2D2E" w14:textId="77777777" w:rsidR="003620B0" w:rsidRPr="00B81359" w:rsidRDefault="003620B0" w:rsidP="00A51348">
                            <w:pPr>
                              <w:pStyle w:val="Textfelder"/>
                            </w:pPr>
                            <w:proofErr w:type="spellStart"/>
                            <w:r w:rsidRPr="00B81359">
                              <w:t>schrift</w:t>
                            </w:r>
                            <w:proofErr w:type="spellEnd"/>
                          </w:p>
                          <w:p w14:paraId="060AEECB" w14:textId="77777777" w:rsidR="003620B0" w:rsidRDefault="003620B0"/>
                          <w:p w14:paraId="6C77943F" w14:textId="77777777" w:rsidR="003620B0" w:rsidRPr="00B81359" w:rsidRDefault="003620B0" w:rsidP="00A51348">
                            <w:pPr>
                              <w:pStyle w:val="Textfelder"/>
                            </w:pPr>
                            <w:proofErr w:type="spellStart"/>
                            <w:r w:rsidRPr="00B81359">
                              <w:t>schrift</w:t>
                            </w:r>
                            <w:proofErr w:type="spellEnd"/>
                          </w:p>
                          <w:p w14:paraId="427F1F0F" w14:textId="77777777" w:rsidR="003620B0" w:rsidRDefault="003620B0"/>
                          <w:p w14:paraId="21D76B20" w14:textId="77777777" w:rsidR="003620B0" w:rsidRPr="00B81359" w:rsidRDefault="003620B0" w:rsidP="00A51348">
                            <w:pPr>
                              <w:pStyle w:val="Textfelder"/>
                            </w:pPr>
                            <w:proofErr w:type="spellStart"/>
                            <w:r w:rsidRPr="00B81359">
                              <w:t>schrift</w:t>
                            </w:r>
                            <w:proofErr w:type="spellEnd"/>
                          </w:p>
                          <w:p w14:paraId="60357AF2" w14:textId="77777777" w:rsidR="003620B0" w:rsidRDefault="003620B0"/>
                          <w:p w14:paraId="7EBA8B53" w14:textId="77777777" w:rsidR="003620B0" w:rsidRPr="00B81359" w:rsidRDefault="003620B0" w:rsidP="00A51348">
                            <w:pPr>
                              <w:pStyle w:val="Textfelder"/>
                            </w:pPr>
                            <w:proofErr w:type="spellStart"/>
                            <w:r w:rsidRPr="00B81359">
                              <w:t>schrift</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49344" behindDoc="1" locked="0" layoutInCell="1" allowOverlap="1" wp14:anchorId="6E7021FE" wp14:editId="5ED50036">
                      <wp:simplePos x="0" y="0"/>
                      <wp:positionH relativeFrom="column">
                        <wp:posOffset>972820</wp:posOffset>
                      </wp:positionH>
                      <wp:positionV relativeFrom="paragraph">
                        <wp:posOffset>675640</wp:posOffset>
                      </wp:positionV>
                      <wp:extent cx="438150" cy="314325"/>
                      <wp:effectExtent l="0" t="0" r="0" b="9525"/>
                      <wp:wrapNone/>
                      <wp:docPr id="85" name="Textfeld 85"/>
                      <wp:cNvGraphicFramePr/>
                      <a:graphic xmlns:a="http://schemas.openxmlformats.org/drawingml/2006/main">
                        <a:graphicData uri="http://schemas.microsoft.com/office/word/2010/wordprocessingShape">
                          <wps:wsp>
                            <wps:cNvSpPr txBox="1"/>
                            <wps:spPr>
                              <a:xfrm>
                                <a:off x="0" y="0"/>
                                <a:ext cx="438150" cy="314325"/>
                              </a:xfrm>
                              <a:prstGeom prst="rect">
                                <a:avLst/>
                              </a:prstGeom>
                              <a:solidFill>
                                <a:schemeClr val="lt1"/>
                              </a:solidFill>
                              <a:ln w="6350">
                                <a:noFill/>
                              </a:ln>
                            </wps:spPr>
                            <wps:txbx>
                              <w:txbxContent>
                                <w:p w14:paraId="25EF0053" w14:textId="77777777" w:rsidR="003620B0" w:rsidRPr="000533A3" w:rsidRDefault="003620B0" w:rsidP="00A51348">
                                  <w:pPr>
                                    <w:pStyle w:val="Textfelder"/>
                                  </w:pPr>
                                  <w:proofErr w:type="spellStart"/>
                                  <w:r>
                                    <w:t>Un</w:t>
                                  </w:r>
                                  <w:proofErr w:type="spellEnd"/>
                                </w:p>
                                <w:p w14:paraId="5CEC3CBA" w14:textId="77777777" w:rsidR="003620B0" w:rsidRDefault="003620B0"/>
                                <w:p w14:paraId="6DE29DD5" w14:textId="77777777" w:rsidR="003620B0" w:rsidRPr="000533A3" w:rsidRDefault="003620B0" w:rsidP="00A51348">
                                  <w:pPr>
                                    <w:pStyle w:val="Textfelder"/>
                                  </w:pPr>
                                  <w:proofErr w:type="spellStart"/>
                                  <w:r>
                                    <w:t>Un</w:t>
                                  </w:r>
                                  <w:proofErr w:type="spellEnd"/>
                                </w:p>
                                <w:p w14:paraId="29CDF4A8" w14:textId="77777777" w:rsidR="003620B0" w:rsidRDefault="003620B0"/>
                                <w:p w14:paraId="5D2FA9AC" w14:textId="77777777" w:rsidR="003620B0" w:rsidRPr="000533A3" w:rsidRDefault="003620B0" w:rsidP="00A51348">
                                  <w:pPr>
                                    <w:pStyle w:val="Textfelder"/>
                                  </w:pPr>
                                  <w:proofErr w:type="spellStart"/>
                                  <w:r>
                                    <w:t>Un</w:t>
                                  </w:r>
                                  <w:proofErr w:type="spellEnd"/>
                                </w:p>
                                <w:p w14:paraId="088D00C2" w14:textId="77777777" w:rsidR="003620B0" w:rsidRDefault="003620B0"/>
                                <w:p w14:paraId="2462BAB7" w14:textId="77777777" w:rsidR="003620B0" w:rsidRPr="000533A3" w:rsidRDefault="003620B0" w:rsidP="00A51348">
                                  <w:pPr>
                                    <w:pStyle w:val="Textfelder"/>
                                  </w:pPr>
                                  <w:proofErr w:type="spellStart"/>
                                  <w:r>
                                    <w:t>Un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7021FE" id="Textfeld 85" o:spid="_x0000_s1121" type="#_x0000_t202" style="position:absolute;left:0;text-align:left;margin-left:76.6pt;margin-top:53.2pt;width:34.5pt;height:24.75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" fillcolor="white [3201]" stroked="f" strokeweight=".5pt">
                      <v:textbox>
                        <w:txbxContent>
                          <w:p w14:paraId="25EF0053" w14:textId="77777777" w:rsidR="003620B0" w:rsidRPr="000533A3" w:rsidRDefault="003620B0" w:rsidP="00A51348">
                            <w:pPr>
                              <w:pStyle w:val="Textfelder"/>
                            </w:pPr>
                            <w:proofErr w:type="spellStart"/>
                            <w:r>
                              <w:t>Un</w:t>
                            </w:r>
                            <w:proofErr w:type="spellEnd"/>
                          </w:p>
                          <w:p w14:paraId="5CEC3CBA" w14:textId="77777777" w:rsidR="003620B0" w:rsidRDefault="003620B0"/>
                          <w:p w14:paraId="6DE29DD5" w14:textId="77777777" w:rsidR="003620B0" w:rsidRPr="000533A3" w:rsidRDefault="003620B0" w:rsidP="00A51348">
                            <w:pPr>
                              <w:pStyle w:val="Textfelder"/>
                            </w:pPr>
                            <w:proofErr w:type="spellStart"/>
                            <w:r>
                              <w:t>Un</w:t>
                            </w:r>
                            <w:proofErr w:type="spellEnd"/>
                          </w:p>
                          <w:p w14:paraId="29CDF4A8" w14:textId="77777777" w:rsidR="003620B0" w:rsidRDefault="003620B0"/>
                          <w:p w14:paraId="5D2FA9AC" w14:textId="77777777" w:rsidR="003620B0" w:rsidRPr="000533A3" w:rsidRDefault="003620B0" w:rsidP="00A51348">
                            <w:pPr>
                              <w:pStyle w:val="Textfelder"/>
                            </w:pPr>
                            <w:proofErr w:type="spellStart"/>
                            <w:r>
                              <w:t>Un</w:t>
                            </w:r>
                            <w:proofErr w:type="spellEnd"/>
                          </w:p>
                          <w:p w14:paraId="088D00C2" w14:textId="77777777" w:rsidR="003620B0" w:rsidRDefault="003620B0"/>
                          <w:p w14:paraId="2462BAB7" w14:textId="77777777" w:rsidR="003620B0" w:rsidRPr="000533A3" w:rsidRDefault="003620B0" w:rsidP="00A51348">
                            <w:pPr>
                              <w:pStyle w:val="Textfelder"/>
                            </w:pPr>
                            <w:proofErr w:type="spellStart"/>
                            <w:r>
                              <w:t>Un</w:t>
                            </w:r>
                            <w:proofErr w:type="spellEnd"/>
                          </w:p>
                        </w:txbxContent>
                      </v:textbox>
                    </v:shape>
                  </w:pict>
                </mc:Fallback>
              </mc:AlternateContent>
            </w:r>
          </w:p>
        </w:tc>
        <w:tc>
          <w:tcPr>
            <w:tcW w:w="4170" w:type="dxa"/>
            <w:shd w:val="clear" w:color="auto" w:fill="auto"/>
            <w:vAlign w:val="center"/>
          </w:tcPr>
          <w:p w14:paraId="7BDA8B64" w14:textId="77777777" w:rsidR="00A51348" w:rsidRPr="00152C5F" w:rsidRDefault="00A51348" w:rsidP="00C97D8E">
            <w:pPr>
              <w:pStyle w:val="Textfeld"/>
              <w:framePr w:wrap="around"/>
            </w:pPr>
            <w:r>
              <w:t>Unterschrift</w:t>
            </w:r>
          </w:p>
        </w:tc>
      </w:tr>
      <w:tr w:rsidR="00A51348" w:rsidRPr="00152C5F" w14:paraId="573B60CD" w14:textId="77777777" w:rsidTr="00781E9C">
        <w:trPr>
          <w:trHeight w:val="1871"/>
          <w:jc w:val="center"/>
        </w:trPr>
        <w:tc>
          <w:tcPr>
            <w:tcW w:w="2700" w:type="dxa"/>
          </w:tcPr>
          <w:p w14:paraId="655A7FA3"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4464" behindDoc="1" locked="0" layoutInCell="1" allowOverlap="1" wp14:anchorId="2C760A09" wp14:editId="476BBCC2">
                  <wp:simplePos x="0" y="0"/>
                  <wp:positionH relativeFrom="column">
                    <wp:posOffset>222250</wp:posOffset>
                  </wp:positionH>
                  <wp:positionV relativeFrom="paragraph">
                    <wp:posOffset>17780</wp:posOffset>
                  </wp:positionV>
                  <wp:extent cx="1200785" cy="1316990"/>
                  <wp:effectExtent l="0" t="0" r="0" b="0"/>
                  <wp:wrapNone/>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00785" cy="1316990"/>
                          </a:xfrm>
                          <a:prstGeom prst="rect">
                            <a:avLst/>
                          </a:prstGeom>
                          <a:noFill/>
                        </pic:spPr>
                      </pic:pic>
                    </a:graphicData>
                  </a:graphic>
                </wp:anchor>
              </w:drawing>
            </w:r>
          </w:p>
        </w:tc>
        <w:tc>
          <w:tcPr>
            <w:tcW w:w="2715" w:type="dxa"/>
            <w:shd w:val="clear" w:color="auto" w:fill="auto"/>
          </w:tcPr>
          <w:p w14:paraId="5BDF8374" w14:textId="77777777" w:rsidR="00A51348" w:rsidRPr="00152C5F" w:rsidRDefault="00A51348" w:rsidP="00781E9C">
            <w:pPr>
              <w:rPr>
                <w:sz w:val="28"/>
                <w:szCs w:val="28"/>
              </w:rPr>
            </w:pPr>
            <w:r w:rsidRPr="00152C5F">
              <w:rPr>
                <w:noProof/>
                <w:sz w:val="28"/>
                <w:szCs w:val="28"/>
              </w:rPr>
              <mc:AlternateContent>
                <mc:Choice Requires="wps">
                  <w:drawing>
                    <wp:anchor distT="0" distB="0" distL="114300" distR="114300" simplePos="0" relativeHeight="251464704" behindDoc="1" locked="0" layoutInCell="1" allowOverlap="1" wp14:anchorId="0B352EE1" wp14:editId="12541D65">
                      <wp:simplePos x="0" y="0"/>
                      <wp:positionH relativeFrom="column">
                        <wp:posOffset>160655</wp:posOffset>
                      </wp:positionH>
                      <wp:positionV relativeFrom="paragraph">
                        <wp:posOffset>823595</wp:posOffset>
                      </wp:positionV>
                      <wp:extent cx="619125" cy="352425"/>
                      <wp:effectExtent l="0" t="0" r="9525" b="9525"/>
                      <wp:wrapNone/>
                      <wp:docPr id="86" name="Textfeld 86"/>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2B5111DB" w14:textId="77777777" w:rsidR="003620B0" w:rsidRPr="00C10080" w:rsidRDefault="003620B0" w:rsidP="00A51348">
                                  <w:pPr>
                                    <w:pStyle w:val="Textfelder"/>
                                  </w:pPr>
                                  <w:proofErr w:type="spellStart"/>
                                  <w:r w:rsidRPr="00C10080">
                                    <w:t>S</w:t>
                                  </w:r>
                                  <w:r>
                                    <w:t>ach</w:t>
                                  </w:r>
                                  <w:proofErr w:type="spellEnd"/>
                                </w:p>
                                <w:p w14:paraId="6026BB06" w14:textId="77777777" w:rsidR="003620B0" w:rsidRDefault="003620B0"/>
                                <w:p w14:paraId="48E1C56C" w14:textId="77777777" w:rsidR="003620B0" w:rsidRPr="00C10080" w:rsidRDefault="003620B0" w:rsidP="00A51348">
                                  <w:pPr>
                                    <w:pStyle w:val="Textfelder"/>
                                  </w:pPr>
                                  <w:proofErr w:type="spellStart"/>
                                  <w:r w:rsidRPr="00C10080">
                                    <w:t>S</w:t>
                                  </w:r>
                                  <w:r>
                                    <w:t>ach</w:t>
                                  </w:r>
                                  <w:proofErr w:type="spellEnd"/>
                                </w:p>
                                <w:p w14:paraId="185F9DD3" w14:textId="77777777" w:rsidR="003620B0" w:rsidRDefault="003620B0"/>
                                <w:p w14:paraId="2736561C" w14:textId="77777777" w:rsidR="003620B0" w:rsidRPr="00C10080" w:rsidRDefault="003620B0" w:rsidP="00A51348">
                                  <w:pPr>
                                    <w:pStyle w:val="Textfelder"/>
                                  </w:pPr>
                                  <w:proofErr w:type="spellStart"/>
                                  <w:r w:rsidRPr="00C10080">
                                    <w:t>S</w:t>
                                  </w:r>
                                  <w:r>
                                    <w:t>ach</w:t>
                                  </w:r>
                                  <w:proofErr w:type="spellEnd"/>
                                </w:p>
                                <w:p w14:paraId="6A923B53" w14:textId="77777777" w:rsidR="003620B0" w:rsidRDefault="003620B0"/>
                                <w:p w14:paraId="06FAC01D" w14:textId="77777777" w:rsidR="003620B0" w:rsidRPr="00C10080" w:rsidRDefault="003620B0" w:rsidP="00A51348">
                                  <w:pPr>
                                    <w:pStyle w:val="Textfelder"/>
                                  </w:pPr>
                                  <w:proofErr w:type="spellStart"/>
                                  <w:r w:rsidRPr="00C10080">
                                    <w:t>S</w:t>
                                  </w:r>
                                  <w:r>
                                    <w:t>ach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52EE1" id="Textfeld 86" o:spid="_x0000_s1122" type="#_x0000_t202" style="position:absolute;left:0;text-align:left;margin-left:12.65pt;margin-top:64.85pt;width:48.75pt;height:27.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" fillcolor="white [3201]" stroked="f" strokeweight=".5pt">
                      <v:textbox>
                        <w:txbxContent>
                          <w:p w14:paraId="2B5111DB" w14:textId="77777777" w:rsidR="003620B0" w:rsidRPr="00C10080" w:rsidRDefault="003620B0" w:rsidP="00A51348">
                            <w:pPr>
                              <w:pStyle w:val="Textfelder"/>
                            </w:pPr>
                            <w:proofErr w:type="spellStart"/>
                            <w:r w:rsidRPr="00C10080">
                              <w:t>S</w:t>
                            </w:r>
                            <w:r>
                              <w:t>ach</w:t>
                            </w:r>
                            <w:proofErr w:type="spellEnd"/>
                          </w:p>
                          <w:p w14:paraId="6026BB06" w14:textId="77777777" w:rsidR="003620B0" w:rsidRDefault="003620B0"/>
                          <w:p w14:paraId="48E1C56C" w14:textId="77777777" w:rsidR="003620B0" w:rsidRPr="00C10080" w:rsidRDefault="003620B0" w:rsidP="00A51348">
                            <w:pPr>
                              <w:pStyle w:val="Textfelder"/>
                            </w:pPr>
                            <w:proofErr w:type="spellStart"/>
                            <w:r w:rsidRPr="00C10080">
                              <w:t>S</w:t>
                            </w:r>
                            <w:r>
                              <w:t>ach</w:t>
                            </w:r>
                            <w:proofErr w:type="spellEnd"/>
                          </w:p>
                          <w:p w14:paraId="185F9DD3" w14:textId="77777777" w:rsidR="003620B0" w:rsidRDefault="003620B0"/>
                          <w:p w14:paraId="2736561C" w14:textId="77777777" w:rsidR="003620B0" w:rsidRPr="00C10080" w:rsidRDefault="003620B0" w:rsidP="00A51348">
                            <w:pPr>
                              <w:pStyle w:val="Textfelder"/>
                            </w:pPr>
                            <w:proofErr w:type="spellStart"/>
                            <w:r w:rsidRPr="00C10080">
                              <w:t>S</w:t>
                            </w:r>
                            <w:r>
                              <w:t>ach</w:t>
                            </w:r>
                            <w:proofErr w:type="spellEnd"/>
                          </w:p>
                          <w:p w14:paraId="6A923B53" w14:textId="77777777" w:rsidR="003620B0" w:rsidRDefault="003620B0"/>
                          <w:p w14:paraId="06FAC01D" w14:textId="77777777" w:rsidR="003620B0" w:rsidRPr="00C10080" w:rsidRDefault="003620B0" w:rsidP="00A51348">
                            <w:pPr>
                              <w:pStyle w:val="Textfelder"/>
                            </w:pPr>
                            <w:proofErr w:type="spellStart"/>
                            <w:r w:rsidRPr="00C10080">
                              <w:t>S</w:t>
                            </w:r>
                            <w:r>
                              <w:t>ach</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40128" behindDoc="1" locked="0" layoutInCell="1" allowOverlap="1" wp14:anchorId="3FF87340" wp14:editId="396A23A2">
                      <wp:simplePos x="0" y="0"/>
                      <wp:positionH relativeFrom="column">
                        <wp:posOffset>420370</wp:posOffset>
                      </wp:positionH>
                      <wp:positionV relativeFrom="paragraph">
                        <wp:posOffset>462280</wp:posOffset>
                      </wp:positionV>
                      <wp:extent cx="619125" cy="352425"/>
                      <wp:effectExtent l="0" t="0" r="9525" b="9525"/>
                      <wp:wrapNone/>
                      <wp:docPr id="87" name="Textfeld 87"/>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52E69DEA" w14:textId="77777777" w:rsidR="003620B0" w:rsidRPr="00C10080" w:rsidRDefault="003620B0" w:rsidP="00A51348">
                                  <w:pPr>
                                    <w:pStyle w:val="Textfelder"/>
                                  </w:pPr>
                                  <w:proofErr w:type="spellStart"/>
                                  <w:r>
                                    <w:t>s</w:t>
                                  </w:r>
                                  <w:r w:rsidRPr="00C10080">
                                    <w:t>cha</w:t>
                                  </w:r>
                                  <w:proofErr w:type="spellEnd"/>
                                </w:p>
                                <w:p w14:paraId="74450BD2" w14:textId="77777777" w:rsidR="003620B0" w:rsidRDefault="003620B0"/>
                                <w:p w14:paraId="17E3741F" w14:textId="77777777" w:rsidR="003620B0" w:rsidRPr="00C10080" w:rsidRDefault="003620B0" w:rsidP="00A51348">
                                  <w:pPr>
                                    <w:pStyle w:val="Textfelder"/>
                                  </w:pPr>
                                  <w:proofErr w:type="spellStart"/>
                                  <w:r>
                                    <w:t>s</w:t>
                                  </w:r>
                                  <w:r w:rsidRPr="00C10080">
                                    <w:t>cha</w:t>
                                  </w:r>
                                  <w:proofErr w:type="spellEnd"/>
                                </w:p>
                                <w:p w14:paraId="0BEA946B" w14:textId="77777777" w:rsidR="003620B0" w:rsidRDefault="003620B0"/>
                                <w:p w14:paraId="414C8777" w14:textId="77777777" w:rsidR="003620B0" w:rsidRPr="00C10080" w:rsidRDefault="003620B0" w:rsidP="00A51348">
                                  <w:pPr>
                                    <w:pStyle w:val="Textfelder"/>
                                  </w:pPr>
                                  <w:proofErr w:type="spellStart"/>
                                  <w:r>
                                    <w:t>s</w:t>
                                  </w:r>
                                  <w:r w:rsidRPr="00C10080">
                                    <w:t>cha</w:t>
                                  </w:r>
                                  <w:proofErr w:type="spellEnd"/>
                                </w:p>
                                <w:p w14:paraId="2FF5BBB8" w14:textId="77777777" w:rsidR="003620B0" w:rsidRDefault="003620B0"/>
                                <w:p w14:paraId="012F535F" w14:textId="77777777" w:rsidR="003620B0" w:rsidRPr="00C10080" w:rsidRDefault="003620B0" w:rsidP="00A51348">
                                  <w:pPr>
                                    <w:pStyle w:val="Textfelder"/>
                                  </w:pPr>
                                  <w:proofErr w:type="spellStart"/>
                                  <w:r>
                                    <w:t>s</w:t>
                                  </w:r>
                                  <w:r w:rsidRPr="00C10080">
                                    <w:t>cha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87340" id="Textfeld 87" o:spid="_x0000_s1123" type="#_x0000_t202" style="position:absolute;left:0;text-align:left;margin-left:33.1pt;margin-top:36.4pt;width:48.75pt;height:27.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" fillcolor="white [3201]" stroked="f" strokeweight=".5pt">
                      <v:textbox>
                        <w:txbxContent>
                          <w:p w14:paraId="52E69DEA" w14:textId="77777777" w:rsidR="003620B0" w:rsidRPr="00C10080" w:rsidRDefault="003620B0" w:rsidP="00A51348">
                            <w:pPr>
                              <w:pStyle w:val="Textfelder"/>
                            </w:pPr>
                            <w:proofErr w:type="spellStart"/>
                            <w:r>
                              <w:t>s</w:t>
                            </w:r>
                            <w:r w:rsidRPr="00C10080">
                              <w:t>cha</w:t>
                            </w:r>
                            <w:proofErr w:type="spellEnd"/>
                          </w:p>
                          <w:p w14:paraId="74450BD2" w14:textId="77777777" w:rsidR="003620B0" w:rsidRDefault="003620B0"/>
                          <w:p w14:paraId="17E3741F" w14:textId="77777777" w:rsidR="003620B0" w:rsidRPr="00C10080" w:rsidRDefault="003620B0" w:rsidP="00A51348">
                            <w:pPr>
                              <w:pStyle w:val="Textfelder"/>
                            </w:pPr>
                            <w:proofErr w:type="spellStart"/>
                            <w:r>
                              <w:t>s</w:t>
                            </w:r>
                            <w:r w:rsidRPr="00C10080">
                              <w:t>cha</w:t>
                            </w:r>
                            <w:proofErr w:type="spellEnd"/>
                          </w:p>
                          <w:p w14:paraId="0BEA946B" w14:textId="77777777" w:rsidR="003620B0" w:rsidRDefault="003620B0"/>
                          <w:p w14:paraId="414C8777" w14:textId="77777777" w:rsidR="003620B0" w:rsidRPr="00C10080" w:rsidRDefault="003620B0" w:rsidP="00A51348">
                            <w:pPr>
                              <w:pStyle w:val="Textfelder"/>
                            </w:pPr>
                            <w:proofErr w:type="spellStart"/>
                            <w:r>
                              <w:t>s</w:t>
                            </w:r>
                            <w:r w:rsidRPr="00C10080">
                              <w:t>cha</w:t>
                            </w:r>
                            <w:proofErr w:type="spellEnd"/>
                          </w:p>
                          <w:p w14:paraId="2FF5BBB8" w14:textId="77777777" w:rsidR="003620B0" w:rsidRDefault="003620B0"/>
                          <w:p w14:paraId="012F535F" w14:textId="77777777" w:rsidR="003620B0" w:rsidRPr="00C10080" w:rsidRDefault="003620B0" w:rsidP="00A51348">
                            <w:pPr>
                              <w:pStyle w:val="Textfelder"/>
                            </w:pPr>
                            <w:proofErr w:type="spellStart"/>
                            <w:r>
                              <w:t>s</w:t>
                            </w:r>
                            <w:r w:rsidRPr="00C10080">
                              <w:t>cha</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39104" behindDoc="1" locked="0" layoutInCell="1" allowOverlap="1" wp14:anchorId="37E5DF56" wp14:editId="08B5A5C9">
                      <wp:simplePos x="0" y="0"/>
                      <wp:positionH relativeFrom="column">
                        <wp:posOffset>1001395</wp:posOffset>
                      </wp:positionH>
                      <wp:positionV relativeFrom="paragraph">
                        <wp:posOffset>262255</wp:posOffset>
                      </wp:positionV>
                      <wp:extent cx="428625" cy="333375"/>
                      <wp:effectExtent l="0" t="0" r="9525" b="9525"/>
                      <wp:wrapNone/>
                      <wp:docPr id="88" name="Textfeld 88"/>
                      <wp:cNvGraphicFramePr/>
                      <a:graphic xmlns:a="http://schemas.openxmlformats.org/drawingml/2006/main">
                        <a:graphicData uri="http://schemas.microsoft.com/office/word/2010/wordprocessingShape">
                          <wps:wsp>
                            <wps:cNvSpPr txBox="1"/>
                            <wps:spPr>
                              <a:xfrm>
                                <a:off x="0" y="0"/>
                                <a:ext cx="428625" cy="333375"/>
                              </a:xfrm>
                              <a:prstGeom prst="rect">
                                <a:avLst/>
                              </a:prstGeom>
                              <a:solidFill>
                                <a:schemeClr val="lt1"/>
                              </a:solidFill>
                              <a:ln w="6350">
                                <a:noFill/>
                              </a:ln>
                            </wps:spPr>
                            <wps:txbx>
                              <w:txbxContent>
                                <w:p w14:paraId="3CBCD26A" w14:textId="77777777" w:rsidR="003620B0" w:rsidRPr="00FD7C02" w:rsidRDefault="003620B0" w:rsidP="00A51348">
                                  <w:pPr>
                                    <w:pStyle w:val="Textfelder"/>
                                    <w:rPr>
                                      <w:b/>
                                      <w:bCs/>
                                      <w:strike/>
                                    </w:rPr>
                                  </w:pPr>
                                  <w:r w:rsidRPr="00FD7C02">
                                    <w:rPr>
                                      <w:b/>
                                      <w:bCs/>
                                      <w:strike/>
                                    </w:rPr>
                                    <w:t>he</w:t>
                                  </w:r>
                                </w:p>
                                <w:p w14:paraId="32E10303" w14:textId="77777777" w:rsidR="003620B0" w:rsidRDefault="003620B0"/>
                                <w:p w14:paraId="7D3D6BCB" w14:textId="77777777" w:rsidR="003620B0" w:rsidRPr="009F0DBD" w:rsidRDefault="003620B0" w:rsidP="00A51348">
                                  <w:pPr>
                                    <w:pStyle w:val="Textfelder"/>
                                    <w:rPr>
                                      <w:strike/>
                                    </w:rPr>
                                  </w:pPr>
                                  <w:r w:rsidRPr="009F0DBD">
                                    <w:rPr>
                                      <w:strike/>
                                    </w:rPr>
                                    <w:t>he</w:t>
                                  </w:r>
                                </w:p>
                                <w:p w14:paraId="385D458E" w14:textId="77777777" w:rsidR="003620B0" w:rsidRDefault="003620B0"/>
                                <w:p w14:paraId="6D422755" w14:textId="77777777" w:rsidR="003620B0" w:rsidRPr="009F0DBD" w:rsidRDefault="003620B0" w:rsidP="00A51348">
                                  <w:pPr>
                                    <w:pStyle w:val="Textfelder"/>
                                    <w:rPr>
                                      <w:strike/>
                                    </w:rPr>
                                  </w:pPr>
                                  <w:r w:rsidRPr="009F0DBD">
                                    <w:rPr>
                                      <w:strike/>
                                    </w:rPr>
                                    <w:t>he</w:t>
                                  </w:r>
                                </w:p>
                                <w:p w14:paraId="1DEBE46A" w14:textId="77777777" w:rsidR="003620B0" w:rsidRDefault="003620B0"/>
                                <w:p w14:paraId="7DA665C9" w14:textId="77777777" w:rsidR="003620B0" w:rsidRPr="009F0DBD" w:rsidRDefault="003620B0" w:rsidP="00A51348">
                                  <w:pPr>
                                    <w:pStyle w:val="Textfelder"/>
                                    <w:rPr>
                                      <w:strike/>
                                    </w:rPr>
                                  </w:pPr>
                                  <w:r w:rsidRPr="009F0DBD">
                                    <w:rPr>
                                      <w:strike/>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E5DF56" id="Textfeld 88" o:spid="_x0000_s1124" type="#_x0000_t202" style="position:absolute;left:0;text-align:left;margin-left:78.85pt;margin-top:20.65pt;width:33.75pt;height:26.25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" fillcolor="white [3201]" stroked="f" strokeweight=".5pt">
                      <v:textbox>
                        <w:txbxContent>
                          <w:p w14:paraId="3CBCD26A" w14:textId="77777777" w:rsidR="003620B0" w:rsidRPr="00FD7C02" w:rsidRDefault="003620B0" w:rsidP="00A51348">
                            <w:pPr>
                              <w:pStyle w:val="Textfelder"/>
                              <w:rPr>
                                <w:b/>
                                <w:bCs/>
                                <w:strike/>
                              </w:rPr>
                            </w:pPr>
                            <w:r w:rsidRPr="00FD7C02">
                              <w:rPr>
                                <w:b/>
                                <w:bCs/>
                                <w:strike/>
                              </w:rPr>
                              <w:t>he</w:t>
                            </w:r>
                          </w:p>
                          <w:p w14:paraId="32E10303" w14:textId="77777777" w:rsidR="003620B0" w:rsidRDefault="003620B0"/>
                          <w:p w14:paraId="7D3D6BCB" w14:textId="77777777" w:rsidR="003620B0" w:rsidRPr="009F0DBD" w:rsidRDefault="003620B0" w:rsidP="00A51348">
                            <w:pPr>
                              <w:pStyle w:val="Textfelder"/>
                              <w:rPr>
                                <w:strike/>
                              </w:rPr>
                            </w:pPr>
                            <w:r w:rsidRPr="009F0DBD">
                              <w:rPr>
                                <w:strike/>
                              </w:rPr>
                              <w:t>he</w:t>
                            </w:r>
                          </w:p>
                          <w:p w14:paraId="385D458E" w14:textId="77777777" w:rsidR="003620B0" w:rsidRDefault="003620B0"/>
                          <w:p w14:paraId="6D422755" w14:textId="77777777" w:rsidR="003620B0" w:rsidRPr="009F0DBD" w:rsidRDefault="003620B0" w:rsidP="00A51348">
                            <w:pPr>
                              <w:pStyle w:val="Textfelder"/>
                              <w:rPr>
                                <w:strike/>
                              </w:rPr>
                            </w:pPr>
                            <w:r w:rsidRPr="009F0DBD">
                              <w:rPr>
                                <w:strike/>
                              </w:rPr>
                              <w:t>he</w:t>
                            </w:r>
                          </w:p>
                          <w:p w14:paraId="1DEBE46A" w14:textId="77777777" w:rsidR="003620B0" w:rsidRDefault="003620B0"/>
                          <w:p w14:paraId="7DA665C9" w14:textId="77777777" w:rsidR="003620B0" w:rsidRPr="009F0DBD" w:rsidRDefault="003620B0" w:rsidP="00A51348">
                            <w:pPr>
                              <w:pStyle w:val="Textfelder"/>
                              <w:rPr>
                                <w:strike/>
                              </w:rPr>
                            </w:pPr>
                            <w:r w:rsidRPr="009F0DBD">
                              <w:rPr>
                                <w:strike/>
                              </w:rPr>
                              <w:t>he</w:t>
                            </w:r>
                          </w:p>
                        </w:txbxContent>
                      </v:textbox>
                    </v:shape>
                  </w:pict>
                </mc:Fallback>
              </mc:AlternateContent>
            </w:r>
            <w:r w:rsidRPr="00152C5F">
              <w:rPr>
                <w:noProof/>
                <w:sz w:val="28"/>
                <w:szCs w:val="28"/>
              </w:rPr>
              <mc:AlternateContent>
                <mc:Choice Requires="wps">
                  <w:drawing>
                    <wp:anchor distT="0" distB="0" distL="114300" distR="114300" simplePos="0" relativeHeight="251438080" behindDoc="0" locked="0" layoutInCell="1" allowOverlap="1" wp14:anchorId="3BA5C4B2" wp14:editId="6177AEBD">
                      <wp:simplePos x="0" y="0"/>
                      <wp:positionH relativeFrom="column">
                        <wp:posOffset>58420</wp:posOffset>
                      </wp:positionH>
                      <wp:positionV relativeFrom="paragraph">
                        <wp:posOffset>128905</wp:posOffset>
                      </wp:positionV>
                      <wp:extent cx="495300" cy="352425"/>
                      <wp:effectExtent l="0" t="0" r="0" b="9525"/>
                      <wp:wrapNone/>
                      <wp:docPr id="89" name="Textfeld 89"/>
                      <wp:cNvGraphicFramePr/>
                      <a:graphic xmlns:a="http://schemas.openxmlformats.org/drawingml/2006/main">
                        <a:graphicData uri="http://schemas.microsoft.com/office/word/2010/wordprocessingShape">
                          <wps:wsp>
                            <wps:cNvSpPr txBox="1"/>
                            <wps:spPr>
                              <a:xfrm>
                                <a:off x="0" y="0"/>
                                <a:ext cx="495300" cy="352425"/>
                              </a:xfrm>
                              <a:prstGeom prst="rect">
                                <a:avLst/>
                              </a:prstGeom>
                              <a:solidFill>
                                <a:schemeClr val="lt1"/>
                              </a:solidFill>
                              <a:ln w="6350">
                                <a:noFill/>
                              </a:ln>
                            </wps:spPr>
                            <wps:txbx>
                              <w:txbxContent>
                                <w:p w14:paraId="3959A602" w14:textId="77777777" w:rsidR="003620B0" w:rsidRPr="007E30D9" w:rsidRDefault="003620B0" w:rsidP="00A51348">
                                  <w:pPr>
                                    <w:pStyle w:val="Textfelder"/>
                                  </w:pPr>
                                  <w:r>
                                    <w:t>den</w:t>
                                  </w:r>
                                </w:p>
                                <w:p w14:paraId="3F4261FC" w14:textId="77777777" w:rsidR="003620B0" w:rsidRDefault="003620B0"/>
                                <w:p w14:paraId="70B5D06B" w14:textId="77777777" w:rsidR="003620B0" w:rsidRPr="007E30D9" w:rsidRDefault="003620B0" w:rsidP="00A51348">
                                  <w:pPr>
                                    <w:pStyle w:val="Textfelder"/>
                                  </w:pPr>
                                  <w:r>
                                    <w:t>den</w:t>
                                  </w:r>
                                </w:p>
                                <w:p w14:paraId="0A098AD7" w14:textId="77777777" w:rsidR="003620B0" w:rsidRDefault="003620B0"/>
                                <w:p w14:paraId="2B201839" w14:textId="77777777" w:rsidR="003620B0" w:rsidRPr="007E30D9" w:rsidRDefault="003620B0" w:rsidP="00A51348">
                                  <w:pPr>
                                    <w:pStyle w:val="Textfelder"/>
                                  </w:pPr>
                                  <w:r>
                                    <w:t>den</w:t>
                                  </w:r>
                                </w:p>
                                <w:p w14:paraId="094E0C71" w14:textId="77777777" w:rsidR="003620B0" w:rsidRDefault="003620B0"/>
                                <w:p w14:paraId="123FF457" w14:textId="77777777" w:rsidR="003620B0" w:rsidRPr="007E30D9" w:rsidRDefault="003620B0" w:rsidP="00A51348">
                                  <w:pPr>
                                    <w:pStyle w:val="Textfelder"/>
                                  </w:pPr>
                                  <w:r>
                                    <w:t>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5C4B2" id="Textfeld 89" o:spid="_x0000_s1125" type="#_x0000_t202" style="position:absolute;left:0;text-align:left;margin-left:4.6pt;margin-top:10.15pt;width:39pt;height:27.7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" fillcolor="white [3201]" stroked="f" strokeweight=".5pt">
                      <v:textbox>
                        <w:txbxContent>
                          <w:p w14:paraId="3959A602" w14:textId="77777777" w:rsidR="003620B0" w:rsidRPr="007E30D9" w:rsidRDefault="003620B0" w:rsidP="00A51348">
                            <w:pPr>
                              <w:pStyle w:val="Textfelder"/>
                            </w:pPr>
                            <w:r>
                              <w:t>den</w:t>
                            </w:r>
                          </w:p>
                          <w:p w14:paraId="3F4261FC" w14:textId="77777777" w:rsidR="003620B0" w:rsidRDefault="003620B0"/>
                          <w:p w14:paraId="70B5D06B" w14:textId="77777777" w:rsidR="003620B0" w:rsidRPr="007E30D9" w:rsidRDefault="003620B0" w:rsidP="00A51348">
                            <w:pPr>
                              <w:pStyle w:val="Textfelder"/>
                            </w:pPr>
                            <w:r>
                              <w:t>den</w:t>
                            </w:r>
                          </w:p>
                          <w:p w14:paraId="0A098AD7" w14:textId="77777777" w:rsidR="003620B0" w:rsidRDefault="003620B0"/>
                          <w:p w14:paraId="2B201839" w14:textId="77777777" w:rsidR="003620B0" w:rsidRPr="007E30D9" w:rsidRDefault="003620B0" w:rsidP="00A51348">
                            <w:pPr>
                              <w:pStyle w:val="Textfelder"/>
                            </w:pPr>
                            <w:r>
                              <w:t>den</w:t>
                            </w:r>
                          </w:p>
                          <w:p w14:paraId="094E0C71" w14:textId="77777777" w:rsidR="003620B0" w:rsidRDefault="003620B0"/>
                          <w:p w14:paraId="123FF457" w14:textId="77777777" w:rsidR="003620B0" w:rsidRPr="007E30D9" w:rsidRDefault="003620B0" w:rsidP="00A51348">
                            <w:pPr>
                              <w:pStyle w:val="Textfelder"/>
                            </w:pPr>
                            <w:r>
                              <w:t>den</w:t>
                            </w:r>
                          </w:p>
                        </w:txbxContent>
                      </v:textbox>
                    </v:shape>
                  </w:pict>
                </mc:Fallback>
              </mc:AlternateContent>
            </w:r>
            <w:r w:rsidRPr="00152C5F">
              <w:rPr>
                <w:noProof/>
                <w:sz w:val="28"/>
                <w:szCs w:val="28"/>
              </w:rPr>
              <mc:AlternateContent>
                <mc:Choice Requires="wps">
                  <w:drawing>
                    <wp:anchor distT="0" distB="0" distL="114300" distR="114300" simplePos="0" relativeHeight="251448320" behindDoc="1" locked="0" layoutInCell="1" allowOverlap="1" wp14:anchorId="47776CD7" wp14:editId="4B974853">
                      <wp:simplePos x="0" y="0"/>
                      <wp:positionH relativeFrom="column">
                        <wp:posOffset>363220</wp:posOffset>
                      </wp:positionH>
                      <wp:positionV relativeFrom="paragraph">
                        <wp:posOffset>-671195</wp:posOffset>
                      </wp:positionV>
                      <wp:extent cx="432000" cy="333375"/>
                      <wp:effectExtent l="0" t="0" r="6350" b="9525"/>
                      <wp:wrapNone/>
                      <wp:docPr id="90" name="Textfeld 90"/>
                      <wp:cNvGraphicFramePr/>
                      <a:graphic xmlns:a="http://schemas.openxmlformats.org/drawingml/2006/main">
                        <a:graphicData uri="http://schemas.microsoft.com/office/word/2010/wordprocessingShape">
                          <wps:wsp>
                            <wps:cNvSpPr txBox="1"/>
                            <wps:spPr>
                              <a:xfrm>
                                <a:off x="0" y="0"/>
                                <a:ext cx="432000" cy="333375"/>
                              </a:xfrm>
                              <a:prstGeom prst="rect">
                                <a:avLst/>
                              </a:prstGeom>
                              <a:solidFill>
                                <a:schemeClr val="lt1"/>
                              </a:solidFill>
                              <a:ln w="6350">
                                <a:noFill/>
                              </a:ln>
                            </wps:spPr>
                            <wps:txbx>
                              <w:txbxContent>
                                <w:p w14:paraId="5D4DCEBD" w14:textId="77777777" w:rsidR="003620B0" w:rsidRPr="009F0DBD" w:rsidRDefault="003620B0" w:rsidP="00A51348">
                                  <w:pPr>
                                    <w:pStyle w:val="Textfelder"/>
                                    <w:rPr>
                                      <w:b/>
                                      <w:bCs/>
                                      <w:strike/>
                                    </w:rPr>
                                  </w:pPr>
                                  <w:proofErr w:type="spellStart"/>
                                  <w:r w:rsidRPr="009F0DBD">
                                    <w:rPr>
                                      <w:b/>
                                      <w:bCs/>
                                      <w:strike/>
                                    </w:rPr>
                                    <w:t>nit</w:t>
                                  </w:r>
                                  <w:proofErr w:type="spellEnd"/>
                                </w:p>
                                <w:p w14:paraId="0D0110AA" w14:textId="77777777" w:rsidR="003620B0" w:rsidRDefault="003620B0"/>
                                <w:p w14:paraId="7CE901BA" w14:textId="77777777" w:rsidR="003620B0" w:rsidRPr="009F0DBD" w:rsidRDefault="003620B0" w:rsidP="00A51348">
                                  <w:pPr>
                                    <w:pStyle w:val="Textfelder"/>
                                    <w:rPr>
                                      <w:b/>
                                      <w:bCs/>
                                      <w:strike/>
                                    </w:rPr>
                                  </w:pPr>
                                  <w:proofErr w:type="spellStart"/>
                                  <w:r w:rsidRPr="009F0DBD">
                                    <w:rPr>
                                      <w:b/>
                                      <w:bCs/>
                                      <w:strike/>
                                    </w:rPr>
                                    <w:t>nit</w:t>
                                  </w:r>
                                  <w:proofErr w:type="spellEnd"/>
                                </w:p>
                                <w:p w14:paraId="11F430B6" w14:textId="77777777" w:rsidR="003620B0" w:rsidRDefault="003620B0"/>
                                <w:p w14:paraId="5FFD7E92" w14:textId="77777777" w:rsidR="003620B0" w:rsidRPr="009F0DBD" w:rsidRDefault="003620B0" w:rsidP="00A51348">
                                  <w:pPr>
                                    <w:pStyle w:val="Textfelder"/>
                                    <w:rPr>
                                      <w:b/>
                                      <w:bCs/>
                                      <w:strike/>
                                    </w:rPr>
                                  </w:pPr>
                                  <w:proofErr w:type="spellStart"/>
                                  <w:r w:rsidRPr="009F0DBD">
                                    <w:rPr>
                                      <w:b/>
                                      <w:bCs/>
                                      <w:strike/>
                                    </w:rPr>
                                    <w:t>nit</w:t>
                                  </w:r>
                                  <w:proofErr w:type="spellEnd"/>
                                </w:p>
                                <w:p w14:paraId="1AED99AF" w14:textId="77777777" w:rsidR="003620B0" w:rsidRDefault="003620B0"/>
                                <w:p w14:paraId="282D7E9B" w14:textId="77777777" w:rsidR="003620B0" w:rsidRPr="009F0DBD" w:rsidRDefault="003620B0" w:rsidP="00A51348">
                                  <w:pPr>
                                    <w:pStyle w:val="Textfelder"/>
                                    <w:rPr>
                                      <w:b/>
                                      <w:bCs/>
                                      <w:strike/>
                                    </w:rPr>
                                  </w:pPr>
                                  <w:proofErr w:type="spellStart"/>
                                  <w:r w:rsidRPr="009F0DBD">
                                    <w:rPr>
                                      <w:b/>
                                      <w:bCs/>
                                      <w:strike/>
                                    </w:rPr>
                                    <w:t>nit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76CD7" id="Textfeld 90" o:spid="_x0000_s1126" type="#_x0000_t202" style="position:absolute;left:0;text-align:left;margin-left:28.6pt;margin-top:-52.85pt;width:34pt;height:26.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" fillcolor="white [3201]" stroked="f" strokeweight=".5pt">
                      <v:textbox>
                        <w:txbxContent>
                          <w:p w14:paraId="5D4DCEBD" w14:textId="77777777" w:rsidR="003620B0" w:rsidRPr="009F0DBD" w:rsidRDefault="003620B0" w:rsidP="00A51348">
                            <w:pPr>
                              <w:pStyle w:val="Textfelder"/>
                              <w:rPr>
                                <w:b/>
                                <w:bCs/>
                                <w:strike/>
                              </w:rPr>
                            </w:pPr>
                            <w:proofErr w:type="spellStart"/>
                            <w:r w:rsidRPr="009F0DBD">
                              <w:rPr>
                                <w:b/>
                                <w:bCs/>
                                <w:strike/>
                              </w:rPr>
                              <w:t>nit</w:t>
                            </w:r>
                            <w:proofErr w:type="spellEnd"/>
                          </w:p>
                          <w:p w14:paraId="0D0110AA" w14:textId="77777777" w:rsidR="003620B0" w:rsidRDefault="003620B0"/>
                          <w:p w14:paraId="7CE901BA" w14:textId="77777777" w:rsidR="003620B0" w:rsidRPr="009F0DBD" w:rsidRDefault="003620B0" w:rsidP="00A51348">
                            <w:pPr>
                              <w:pStyle w:val="Textfelder"/>
                              <w:rPr>
                                <w:b/>
                                <w:bCs/>
                                <w:strike/>
                              </w:rPr>
                            </w:pPr>
                            <w:proofErr w:type="spellStart"/>
                            <w:r w:rsidRPr="009F0DBD">
                              <w:rPr>
                                <w:b/>
                                <w:bCs/>
                                <w:strike/>
                              </w:rPr>
                              <w:t>nit</w:t>
                            </w:r>
                            <w:proofErr w:type="spellEnd"/>
                          </w:p>
                          <w:p w14:paraId="11F430B6" w14:textId="77777777" w:rsidR="003620B0" w:rsidRDefault="003620B0"/>
                          <w:p w14:paraId="5FFD7E92" w14:textId="77777777" w:rsidR="003620B0" w:rsidRPr="009F0DBD" w:rsidRDefault="003620B0" w:rsidP="00A51348">
                            <w:pPr>
                              <w:pStyle w:val="Textfelder"/>
                              <w:rPr>
                                <w:b/>
                                <w:bCs/>
                                <w:strike/>
                              </w:rPr>
                            </w:pPr>
                            <w:proofErr w:type="spellStart"/>
                            <w:r w:rsidRPr="009F0DBD">
                              <w:rPr>
                                <w:b/>
                                <w:bCs/>
                                <w:strike/>
                              </w:rPr>
                              <w:t>nit</w:t>
                            </w:r>
                            <w:proofErr w:type="spellEnd"/>
                          </w:p>
                          <w:p w14:paraId="1AED99AF" w14:textId="77777777" w:rsidR="003620B0" w:rsidRDefault="003620B0"/>
                          <w:p w14:paraId="282D7E9B" w14:textId="77777777" w:rsidR="003620B0" w:rsidRPr="009F0DBD" w:rsidRDefault="003620B0" w:rsidP="00A51348">
                            <w:pPr>
                              <w:pStyle w:val="Textfelder"/>
                              <w:rPr>
                                <w:b/>
                                <w:bCs/>
                                <w:strike/>
                              </w:rPr>
                            </w:pPr>
                            <w:proofErr w:type="spellStart"/>
                            <w:r w:rsidRPr="009F0DBD">
                              <w:rPr>
                                <w:b/>
                                <w:bCs/>
                                <w:strike/>
                              </w:rPr>
                              <w:t>nit</w:t>
                            </w:r>
                            <w:proofErr w:type="spellEnd"/>
                          </w:p>
                        </w:txbxContent>
                      </v:textbox>
                    </v:shape>
                  </w:pict>
                </mc:Fallback>
              </mc:AlternateContent>
            </w:r>
          </w:p>
        </w:tc>
        <w:tc>
          <w:tcPr>
            <w:tcW w:w="4170" w:type="dxa"/>
            <w:shd w:val="clear" w:color="auto" w:fill="auto"/>
            <w:vAlign w:val="center"/>
          </w:tcPr>
          <w:p w14:paraId="28C2E0EB" w14:textId="77777777" w:rsidR="00A51348" w:rsidRPr="00152C5F" w:rsidRDefault="00A51348" w:rsidP="00C97D8E">
            <w:pPr>
              <w:pStyle w:val="Textfeld"/>
              <w:framePr w:wrap="around"/>
            </w:pPr>
            <w:r>
              <w:t>Sachschaden</w:t>
            </w:r>
          </w:p>
        </w:tc>
      </w:tr>
    </w:tbl>
    <w:p w14:paraId="1BFD729D" w14:textId="77777777" w:rsidR="00A51348" w:rsidRDefault="00A51348" w:rsidP="00013689">
      <w:pPr>
        <w:tabs>
          <w:tab w:val="left" w:pos="3968"/>
        </w:tabs>
        <w:rPr>
          <w:sz w:val="28"/>
          <w:szCs w:val="28"/>
        </w:rPr>
      </w:pPr>
    </w:p>
    <w:p w14:paraId="6522B837" w14:textId="77777777" w:rsidR="00C4161E" w:rsidRDefault="00C4161E">
      <w:pPr>
        <w:ind w:left="0" w:right="0"/>
        <w:rPr>
          <w:sz w:val="28"/>
          <w:szCs w:val="28"/>
        </w:rPr>
        <w:sectPr w:rsidR="00C4161E" w:rsidSect="00434A63">
          <w:headerReference w:type="first" r:id="rId83"/>
          <w:pgSz w:w="11900" w:h="16840"/>
          <w:pgMar w:top="2835" w:right="851" w:bottom="1134" w:left="851" w:header="709" w:footer="454" w:gutter="0"/>
          <w:cols w:space="708"/>
          <w:titlePg/>
          <w:docGrid w:linePitch="360"/>
        </w:sectPr>
      </w:pPr>
    </w:p>
    <w:p w14:paraId="00020541" w14:textId="77777777" w:rsidR="00F61A3D" w:rsidRDefault="00F61A3D" w:rsidP="00F61A3D">
      <w:r>
        <w:lastRenderedPageBreak/>
        <w:t>Lernziel: Die Lernenden lernen symbolhafte Abbildungen zu zentralen Versicherungsbegriffen kennen.</w:t>
      </w:r>
    </w:p>
    <w:p w14:paraId="689037F9" w14:textId="77777777" w:rsidR="00F61A3D" w:rsidRDefault="00D26EDB" w:rsidP="00F61A3D">
      <w:r>
        <w:t xml:space="preserve">Die Lernenden lernen folgende </w:t>
      </w:r>
      <w:r w:rsidR="00F61A3D">
        <w:t xml:space="preserve">Kernbotschaft: </w:t>
      </w:r>
      <w:r w:rsidR="00E56F5E">
        <w:t>Viele Fachbegriffe des Themenfelds Versicherungen finden in verschiedenen Aspekten des Alltags eine Verwendung.</w:t>
      </w:r>
    </w:p>
    <w:p w14:paraId="7FC02F7C" w14:textId="77777777" w:rsidR="00F61A3D" w:rsidRDefault="00F61A3D" w:rsidP="00F61A3D"/>
    <w:p w14:paraId="0AEAA28F" w14:textId="77777777" w:rsidR="00F61A3D" w:rsidRDefault="00F61A3D" w:rsidP="00F61A3D">
      <w:r>
        <w:t>Vorgeschlagener Ablauf:</w:t>
      </w:r>
    </w:p>
    <w:p w14:paraId="666AFAD3" w14:textId="77777777" w:rsidR="00F61A3D" w:rsidRDefault="00F61A3D" w:rsidP="00F61A3D">
      <w:pPr>
        <w:tabs>
          <w:tab w:val="left" w:pos="3968"/>
        </w:tabs>
      </w:pPr>
      <w:r>
        <w:t>Verteilen Sie den Arbeitsbogen „Versicherungsabbildungen“ an die Lernenden. Die Lernenden arbeiten in Einzelarbeit. Eine Besprechung im Plenum bietet sich an.</w:t>
      </w:r>
    </w:p>
    <w:p w14:paraId="3125574E" w14:textId="77777777" w:rsidR="00EC3338" w:rsidRDefault="00EC3338">
      <w:pPr>
        <w:ind w:left="0" w:right="0"/>
        <w:sectPr w:rsidR="00EC3338" w:rsidSect="00434A63">
          <w:headerReference w:type="first" r:id="rId84"/>
          <w:pgSz w:w="11900" w:h="16840"/>
          <w:pgMar w:top="2835" w:right="851" w:bottom="1134" w:left="851" w:header="709" w:footer="454" w:gutter="0"/>
          <w:cols w:space="708"/>
          <w:titlePg/>
          <w:docGrid w:linePitch="360"/>
        </w:sectPr>
      </w:pPr>
    </w:p>
    <w:p w14:paraId="00931F56" w14:textId="77777777" w:rsidR="006E56A3" w:rsidRDefault="006E56A3" w:rsidP="006E56A3">
      <w:pPr>
        <w:rPr>
          <w:sz w:val="28"/>
          <w:szCs w:val="28"/>
        </w:rPr>
      </w:pPr>
      <w:r>
        <w:rPr>
          <w:noProof/>
          <w:sz w:val="28"/>
          <w:szCs w:val="28"/>
        </w:rPr>
        <w:lastRenderedPageBreak/>
        <w:drawing>
          <wp:anchor distT="0" distB="0" distL="114300" distR="114300" simplePos="0" relativeHeight="251465728" behindDoc="0" locked="0" layoutInCell="1" allowOverlap="1" wp14:anchorId="05BE784A" wp14:editId="77196414">
            <wp:simplePos x="0" y="0"/>
            <wp:positionH relativeFrom="column">
              <wp:posOffset>-180340</wp:posOffset>
            </wp:positionH>
            <wp:positionV relativeFrom="paragraph">
              <wp:posOffset>-71755</wp:posOffset>
            </wp:positionV>
            <wp:extent cx="320400" cy="320400"/>
            <wp:effectExtent l="0" t="0" r="3810" b="3810"/>
            <wp:wrapNone/>
            <wp:docPr id="97" name="Grafik 97" descr="Scher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descr="Schere mit einfarbiger Füllung"/>
                    <pic:cNvPicPr/>
                  </pic:nvPicPr>
                  <pic:blipFill>
                    <a:blip r:embed="rId85">
                      <a:extLst>
                        <a:ext uri="{96DAC541-7B7A-43D3-8B79-37D633B846F1}">
                          <asvg:svgBlip xmlns:asvg="http://schemas.microsoft.com/office/drawing/2016/SVG/main" r:embed="rId86"/>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52099">
        <w:rPr>
          <w:sz w:val="28"/>
          <w:szCs w:val="28"/>
        </w:rPr>
        <w:t>Schneiden Sie die Wörter aus!</w:t>
      </w:r>
      <w:r w:rsidRPr="00340EEC">
        <w:rPr>
          <w:noProof/>
          <w:sz w:val="28"/>
          <w:szCs w:val="28"/>
        </w:rPr>
        <w:t xml:space="preserve"> </w:t>
      </w:r>
    </w:p>
    <w:p w14:paraId="2725CB1C" w14:textId="77777777" w:rsidR="006E56A3" w:rsidRDefault="006E56A3" w:rsidP="006E56A3">
      <w:pPr>
        <w:rPr>
          <w:sz w:val="28"/>
          <w:szCs w:val="28"/>
        </w:rPr>
      </w:pPr>
      <w:r>
        <w:rPr>
          <w:noProof/>
          <w:sz w:val="28"/>
          <w:szCs w:val="28"/>
        </w:rPr>
        <w:drawing>
          <wp:anchor distT="0" distB="0" distL="114300" distR="114300" simplePos="0" relativeHeight="251466752" behindDoc="0" locked="0" layoutInCell="1" allowOverlap="1" wp14:anchorId="2421521F" wp14:editId="2D5836AB">
            <wp:simplePos x="0" y="0"/>
            <wp:positionH relativeFrom="column">
              <wp:posOffset>-180340</wp:posOffset>
            </wp:positionH>
            <wp:positionV relativeFrom="paragraph">
              <wp:posOffset>-71755</wp:posOffset>
            </wp:positionV>
            <wp:extent cx="320400" cy="320400"/>
            <wp:effectExtent l="0" t="0" r="0" b="3810"/>
            <wp:wrapNone/>
            <wp:docPr id="98" name="Grafik 9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fik 88"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52099">
        <w:rPr>
          <w:sz w:val="28"/>
          <w:szCs w:val="28"/>
        </w:rPr>
        <w:t>Ordnen Sie den Bildern die richtigen Wörter zu!</w:t>
      </w:r>
    </w:p>
    <w:p w14:paraId="6FEDB2BC" w14:textId="77777777" w:rsidR="006E56A3" w:rsidRDefault="006E56A3" w:rsidP="006E56A3">
      <w:pPr>
        <w:rPr>
          <w:sz w:val="32"/>
          <w:szCs w:val="32"/>
        </w:rPr>
      </w:pPr>
    </w:p>
    <w:tbl>
      <w:tblPr>
        <w:tblW w:w="94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88"/>
        <w:gridCol w:w="6116"/>
      </w:tblGrid>
      <w:tr w:rsidR="006E56A3" w14:paraId="764BB856" w14:textId="77777777" w:rsidTr="002D6F77">
        <w:trPr>
          <w:trHeight w:val="1908"/>
          <w:jc w:val="center"/>
        </w:trPr>
        <w:tc>
          <w:tcPr>
            <w:tcW w:w="3288" w:type="dxa"/>
          </w:tcPr>
          <w:p w14:paraId="0CEEB92B" w14:textId="77777777" w:rsidR="006E56A3" w:rsidRDefault="006E56A3" w:rsidP="00781E9C">
            <w:pPr>
              <w:rPr>
                <w:sz w:val="32"/>
                <w:szCs w:val="32"/>
              </w:rPr>
            </w:pPr>
            <w:r>
              <w:rPr>
                <w:noProof/>
                <w:sz w:val="32"/>
                <w:szCs w:val="32"/>
              </w:rPr>
              <w:drawing>
                <wp:anchor distT="0" distB="0" distL="114300" distR="114300" simplePos="0" relativeHeight="251226112" behindDoc="1" locked="0" layoutInCell="1" allowOverlap="1" wp14:anchorId="2C361BEF" wp14:editId="32DA6330">
                  <wp:simplePos x="0" y="0"/>
                  <wp:positionH relativeFrom="column">
                    <wp:posOffset>422275</wp:posOffset>
                  </wp:positionH>
                  <wp:positionV relativeFrom="paragraph">
                    <wp:posOffset>20955</wp:posOffset>
                  </wp:positionV>
                  <wp:extent cx="1144800" cy="1191600"/>
                  <wp:effectExtent l="0" t="0" r="0" b="8890"/>
                  <wp:wrapNone/>
                  <wp:docPr id="100" name="Grafik 100" descr="Ein Bild, das Uhr,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Versicherung Piktogramm.PNG"/>
                          <pic:cNvPicPr/>
                        </pic:nvPicPr>
                        <pic:blipFill>
                          <a:blip r:embed="rId87">
                            <a:extLst>
                              <a:ext uri="{28A0092B-C50C-407E-A947-70E740481C1C}">
                                <a14:useLocalDpi xmlns:a14="http://schemas.microsoft.com/office/drawing/2010/main" val="0"/>
                              </a:ext>
                            </a:extLst>
                          </a:blip>
                          <a:stretch>
                            <a:fillRect/>
                          </a:stretch>
                        </pic:blipFill>
                        <pic:spPr>
                          <a:xfrm>
                            <a:off x="0" y="0"/>
                            <a:ext cx="1144800" cy="1191600"/>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Pr>
          <w:p w14:paraId="3D4260D7" w14:textId="77777777" w:rsidR="006E56A3" w:rsidRDefault="006E56A3" w:rsidP="00781E9C">
            <w:pPr>
              <w:rPr>
                <w:sz w:val="32"/>
                <w:szCs w:val="32"/>
              </w:rPr>
            </w:pPr>
          </w:p>
          <w:p w14:paraId="3689F71E" w14:textId="77777777" w:rsidR="006E56A3" w:rsidRDefault="006E56A3" w:rsidP="00781E9C">
            <w:pPr>
              <w:rPr>
                <w:sz w:val="32"/>
                <w:szCs w:val="32"/>
              </w:rPr>
            </w:pPr>
          </w:p>
          <w:p w14:paraId="65D9F9A9" w14:textId="77777777" w:rsidR="006E56A3" w:rsidRDefault="006E56A3" w:rsidP="00781E9C">
            <w:pPr>
              <w:rPr>
                <w:sz w:val="32"/>
                <w:szCs w:val="32"/>
              </w:rPr>
            </w:pPr>
          </w:p>
        </w:tc>
      </w:tr>
      <w:tr w:rsidR="006E56A3" w14:paraId="5E70A027" w14:textId="77777777" w:rsidTr="002D6F77">
        <w:trPr>
          <w:trHeight w:val="1908"/>
          <w:jc w:val="center"/>
        </w:trPr>
        <w:tc>
          <w:tcPr>
            <w:tcW w:w="3288" w:type="dxa"/>
            <w:tcBorders>
              <w:bottom w:val="single" w:sz="4" w:space="0" w:color="auto"/>
            </w:tcBorders>
          </w:tcPr>
          <w:p w14:paraId="51EBA351" w14:textId="77777777" w:rsidR="006E56A3" w:rsidRDefault="001F4961" w:rsidP="00781E9C">
            <w:pPr>
              <w:rPr>
                <w:sz w:val="32"/>
                <w:szCs w:val="32"/>
              </w:rPr>
            </w:pPr>
            <w:r>
              <w:rPr>
                <w:noProof/>
                <w:sz w:val="32"/>
                <w:szCs w:val="32"/>
              </w:rPr>
              <w:drawing>
                <wp:anchor distT="0" distB="0" distL="114300" distR="114300" simplePos="0" relativeHeight="252085248" behindDoc="1" locked="0" layoutInCell="1" allowOverlap="1" wp14:anchorId="7F1BE739" wp14:editId="6C827E26">
                  <wp:simplePos x="0" y="0"/>
                  <wp:positionH relativeFrom="column">
                    <wp:posOffset>215900</wp:posOffset>
                  </wp:positionH>
                  <wp:positionV relativeFrom="paragraph">
                    <wp:posOffset>-1270</wp:posOffset>
                  </wp:positionV>
                  <wp:extent cx="1514475" cy="1203960"/>
                  <wp:effectExtent l="0" t="0" r="9525" b="0"/>
                  <wp:wrapNone/>
                  <wp:docPr id="1840" name="Grafik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Grafik 1840"/>
                          <pic:cNvPicPr/>
                        </pic:nvPicPr>
                        <pic:blipFill rotWithShape="1">
                          <a:blip r:embed="rId88"/>
                          <a:srcRect l="11464" t="18014" r="7164" b="17298"/>
                          <a:stretch/>
                        </pic:blipFill>
                        <pic:spPr bwMode="auto">
                          <a:xfrm>
                            <a:off x="0" y="0"/>
                            <a:ext cx="1514475" cy="1203960"/>
                          </a:xfrm>
                          <a:prstGeom prst="rect">
                            <a:avLst/>
                          </a:prstGeom>
                          <a:ln>
                            <a:noFill/>
                          </a:ln>
                          <a:extLst>
                            <a:ext uri="{53640926-AAD7-44D8-BBD7-CCE9431645EC}">
                              <a14:shadowObscured xmlns:a14="http://schemas.microsoft.com/office/drawing/2010/main"/>
                            </a:ext>
                          </a:extLst>
                        </pic:spPr>
                      </pic:pic>
                    </a:graphicData>
                  </a:graphic>
                </wp:anchor>
              </w:drawing>
            </w:r>
          </w:p>
        </w:tc>
        <w:tc>
          <w:tcPr>
            <w:tcW w:w="6116" w:type="dxa"/>
            <w:tcBorders>
              <w:bottom w:val="single" w:sz="4" w:space="0" w:color="auto"/>
            </w:tcBorders>
          </w:tcPr>
          <w:p w14:paraId="57E53FCD" w14:textId="77777777" w:rsidR="006E56A3" w:rsidRDefault="006E56A3" w:rsidP="00781E9C">
            <w:pPr>
              <w:rPr>
                <w:sz w:val="32"/>
                <w:szCs w:val="32"/>
              </w:rPr>
            </w:pPr>
          </w:p>
          <w:p w14:paraId="10CD9276" w14:textId="77777777" w:rsidR="006E56A3" w:rsidRDefault="006E56A3" w:rsidP="00781E9C">
            <w:pPr>
              <w:rPr>
                <w:sz w:val="32"/>
                <w:szCs w:val="32"/>
              </w:rPr>
            </w:pPr>
          </w:p>
          <w:p w14:paraId="39787D6D" w14:textId="77777777" w:rsidR="006E56A3" w:rsidRDefault="006E56A3" w:rsidP="00781E9C">
            <w:pPr>
              <w:rPr>
                <w:sz w:val="32"/>
                <w:szCs w:val="32"/>
              </w:rPr>
            </w:pPr>
          </w:p>
        </w:tc>
      </w:tr>
      <w:tr w:rsidR="006E56A3" w14:paraId="28D0400F" w14:textId="77777777" w:rsidTr="002D6F77">
        <w:trPr>
          <w:trHeight w:val="1908"/>
          <w:jc w:val="center"/>
        </w:trPr>
        <w:tc>
          <w:tcPr>
            <w:tcW w:w="3288" w:type="dxa"/>
            <w:tcBorders>
              <w:bottom w:val="single" w:sz="4" w:space="0" w:color="auto"/>
            </w:tcBorders>
          </w:tcPr>
          <w:p w14:paraId="21BCE50A" w14:textId="77777777" w:rsidR="006E56A3" w:rsidRDefault="006E56A3" w:rsidP="00781E9C">
            <w:pPr>
              <w:rPr>
                <w:sz w:val="32"/>
                <w:szCs w:val="32"/>
              </w:rPr>
            </w:pPr>
            <w:r>
              <w:rPr>
                <w:noProof/>
                <w:sz w:val="32"/>
                <w:szCs w:val="32"/>
              </w:rPr>
              <w:drawing>
                <wp:anchor distT="0" distB="0" distL="114300" distR="114300" simplePos="0" relativeHeight="251227136" behindDoc="1" locked="0" layoutInCell="1" allowOverlap="1" wp14:anchorId="652E6F2A" wp14:editId="416B85BC">
                  <wp:simplePos x="0" y="0"/>
                  <wp:positionH relativeFrom="column">
                    <wp:posOffset>479860</wp:posOffset>
                  </wp:positionH>
                  <wp:positionV relativeFrom="paragraph">
                    <wp:posOffset>41910</wp:posOffset>
                  </wp:positionV>
                  <wp:extent cx="1087200" cy="1184400"/>
                  <wp:effectExtent l="0" t="0" r="0" b="0"/>
                  <wp:wrapNone/>
                  <wp:docPr id="504" name="Grafik 504"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Verkäufer Piktogramm.PNG"/>
                          <pic:cNvPicPr/>
                        </pic:nvPicPr>
                        <pic:blipFill>
                          <a:blip r:embed="rId89">
                            <a:extLst>
                              <a:ext uri="{28A0092B-C50C-407E-A947-70E740481C1C}">
                                <a14:useLocalDpi xmlns:a14="http://schemas.microsoft.com/office/drawing/2010/main" val="0"/>
                              </a:ext>
                            </a:extLst>
                          </a:blip>
                          <a:stretch>
                            <a:fillRect/>
                          </a:stretch>
                        </pic:blipFill>
                        <pic:spPr>
                          <a:xfrm>
                            <a:off x="0" y="0"/>
                            <a:ext cx="1087200" cy="1184400"/>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Borders>
              <w:bottom w:val="single" w:sz="4" w:space="0" w:color="auto"/>
            </w:tcBorders>
          </w:tcPr>
          <w:p w14:paraId="66AB878C" w14:textId="77777777" w:rsidR="006E56A3" w:rsidRDefault="006E56A3" w:rsidP="00781E9C">
            <w:pPr>
              <w:rPr>
                <w:sz w:val="32"/>
                <w:szCs w:val="32"/>
              </w:rPr>
            </w:pPr>
          </w:p>
          <w:p w14:paraId="5D7BFAAC" w14:textId="77777777" w:rsidR="006E56A3" w:rsidRDefault="006E56A3" w:rsidP="00781E9C">
            <w:pPr>
              <w:rPr>
                <w:sz w:val="32"/>
                <w:szCs w:val="32"/>
              </w:rPr>
            </w:pPr>
          </w:p>
          <w:p w14:paraId="784C7924" w14:textId="77777777" w:rsidR="006E56A3" w:rsidRDefault="006E56A3" w:rsidP="00781E9C">
            <w:pPr>
              <w:rPr>
                <w:sz w:val="32"/>
                <w:szCs w:val="32"/>
              </w:rPr>
            </w:pPr>
          </w:p>
        </w:tc>
      </w:tr>
      <w:tr w:rsidR="006E56A3" w14:paraId="584DC7C6" w14:textId="77777777" w:rsidTr="002D6F77">
        <w:trPr>
          <w:trHeight w:val="1908"/>
          <w:jc w:val="center"/>
        </w:trPr>
        <w:tc>
          <w:tcPr>
            <w:tcW w:w="3288" w:type="dxa"/>
            <w:tcBorders>
              <w:bottom w:val="single" w:sz="4" w:space="0" w:color="auto"/>
            </w:tcBorders>
          </w:tcPr>
          <w:p w14:paraId="58363B2A" w14:textId="77777777" w:rsidR="006E56A3" w:rsidRDefault="006E56A3" w:rsidP="00781E9C">
            <w:pPr>
              <w:rPr>
                <w:sz w:val="32"/>
                <w:szCs w:val="32"/>
              </w:rPr>
            </w:pPr>
            <w:r>
              <w:rPr>
                <w:noProof/>
                <w:sz w:val="32"/>
                <w:szCs w:val="32"/>
              </w:rPr>
              <w:drawing>
                <wp:anchor distT="0" distB="0" distL="114300" distR="114300" simplePos="0" relativeHeight="251228160" behindDoc="1" locked="0" layoutInCell="1" allowOverlap="1" wp14:anchorId="54F65137" wp14:editId="0896959B">
                  <wp:simplePos x="0" y="0"/>
                  <wp:positionH relativeFrom="column">
                    <wp:posOffset>317500</wp:posOffset>
                  </wp:positionH>
                  <wp:positionV relativeFrom="paragraph">
                    <wp:posOffset>32385</wp:posOffset>
                  </wp:positionV>
                  <wp:extent cx="1468800" cy="1198800"/>
                  <wp:effectExtent l="0" t="0" r="0" b="1905"/>
                  <wp:wrapNone/>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Unterschrift Piktogramm.PNG"/>
                          <pic:cNvPicPr/>
                        </pic:nvPicPr>
                        <pic:blipFill>
                          <a:blip r:embed="rId79">
                            <a:extLst>
                              <a:ext uri="{28A0092B-C50C-407E-A947-70E740481C1C}">
                                <a14:useLocalDpi xmlns:a14="http://schemas.microsoft.com/office/drawing/2010/main" val="0"/>
                              </a:ext>
                            </a:extLst>
                          </a:blip>
                          <a:stretch>
                            <a:fillRect/>
                          </a:stretch>
                        </pic:blipFill>
                        <pic:spPr>
                          <a:xfrm>
                            <a:off x="0" y="0"/>
                            <a:ext cx="1468800" cy="1198800"/>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Borders>
              <w:bottom w:val="single" w:sz="4" w:space="0" w:color="auto"/>
            </w:tcBorders>
          </w:tcPr>
          <w:p w14:paraId="3388B18B" w14:textId="77777777" w:rsidR="006E56A3" w:rsidRDefault="006E56A3" w:rsidP="00781E9C">
            <w:pPr>
              <w:rPr>
                <w:sz w:val="32"/>
                <w:szCs w:val="32"/>
              </w:rPr>
            </w:pPr>
          </w:p>
          <w:p w14:paraId="1E1001EE" w14:textId="77777777" w:rsidR="006E56A3" w:rsidRDefault="006E56A3" w:rsidP="00781E9C">
            <w:pPr>
              <w:rPr>
                <w:sz w:val="32"/>
                <w:szCs w:val="32"/>
              </w:rPr>
            </w:pPr>
          </w:p>
          <w:p w14:paraId="6726D888" w14:textId="77777777" w:rsidR="006E56A3" w:rsidRDefault="006E56A3" w:rsidP="00781E9C">
            <w:pPr>
              <w:rPr>
                <w:sz w:val="32"/>
                <w:szCs w:val="32"/>
              </w:rPr>
            </w:pPr>
          </w:p>
        </w:tc>
      </w:tr>
      <w:tr w:rsidR="006E56A3" w14:paraId="7E32C6C4" w14:textId="77777777" w:rsidTr="002D6F77">
        <w:trPr>
          <w:trHeight w:val="1967"/>
          <w:jc w:val="center"/>
        </w:trPr>
        <w:tc>
          <w:tcPr>
            <w:tcW w:w="3288" w:type="dxa"/>
          </w:tcPr>
          <w:p w14:paraId="3AF5E620" w14:textId="77777777" w:rsidR="006E56A3" w:rsidRDefault="006E56A3" w:rsidP="00781E9C">
            <w:pPr>
              <w:rPr>
                <w:sz w:val="32"/>
                <w:szCs w:val="32"/>
              </w:rPr>
            </w:pPr>
            <w:r>
              <w:rPr>
                <w:noProof/>
                <w:sz w:val="32"/>
                <w:szCs w:val="32"/>
              </w:rPr>
              <w:drawing>
                <wp:anchor distT="0" distB="0" distL="114300" distR="114300" simplePos="0" relativeHeight="251229184" behindDoc="1" locked="0" layoutInCell="1" allowOverlap="1" wp14:anchorId="13F620FF" wp14:editId="645C8743">
                  <wp:simplePos x="0" y="0"/>
                  <wp:positionH relativeFrom="column">
                    <wp:posOffset>393700</wp:posOffset>
                  </wp:positionH>
                  <wp:positionV relativeFrom="paragraph">
                    <wp:posOffset>34290</wp:posOffset>
                  </wp:positionV>
                  <wp:extent cx="1343025" cy="1224523"/>
                  <wp:effectExtent l="0" t="0" r="0" b="0"/>
                  <wp:wrapNone/>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rand Piktogramm.PNG"/>
                          <pic:cNvPicPr/>
                        </pic:nvPicPr>
                        <pic:blipFill>
                          <a:blip r:embed="rId90">
                            <a:extLst>
                              <a:ext uri="{28A0092B-C50C-407E-A947-70E740481C1C}">
                                <a14:useLocalDpi xmlns:a14="http://schemas.microsoft.com/office/drawing/2010/main" val="0"/>
                              </a:ext>
                            </a:extLst>
                          </a:blip>
                          <a:stretch>
                            <a:fillRect/>
                          </a:stretch>
                        </pic:blipFill>
                        <pic:spPr>
                          <a:xfrm>
                            <a:off x="0" y="0"/>
                            <a:ext cx="1343025" cy="1224523"/>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Pr>
          <w:p w14:paraId="068A2262" w14:textId="77777777" w:rsidR="006E56A3" w:rsidRDefault="006E56A3" w:rsidP="00781E9C">
            <w:pPr>
              <w:rPr>
                <w:sz w:val="32"/>
                <w:szCs w:val="32"/>
              </w:rPr>
            </w:pPr>
          </w:p>
          <w:p w14:paraId="7C55CB63" w14:textId="77777777" w:rsidR="006E56A3" w:rsidRDefault="006E56A3" w:rsidP="00781E9C">
            <w:pPr>
              <w:rPr>
                <w:sz w:val="32"/>
                <w:szCs w:val="32"/>
              </w:rPr>
            </w:pPr>
          </w:p>
          <w:p w14:paraId="0268813E" w14:textId="77777777" w:rsidR="006E56A3" w:rsidRDefault="006E56A3" w:rsidP="00781E9C">
            <w:pPr>
              <w:rPr>
                <w:sz w:val="32"/>
                <w:szCs w:val="32"/>
              </w:rPr>
            </w:pPr>
          </w:p>
        </w:tc>
      </w:tr>
    </w:tbl>
    <w:tbl>
      <w:tblPr>
        <w:tblpPr w:leftFromText="141" w:rightFromText="141" w:vertAnchor="text" w:horzAnchor="margin" w:tblpXSpec="center" w:tblpY="544"/>
        <w:tblOverlap w:val="neve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71"/>
        <w:gridCol w:w="1871"/>
        <w:gridCol w:w="1871"/>
        <w:gridCol w:w="1871"/>
        <w:gridCol w:w="1871"/>
      </w:tblGrid>
      <w:tr w:rsidR="00BE4F3B" w:rsidRPr="00D52099" w14:paraId="44A72F65" w14:textId="77777777" w:rsidTr="00BE4F3B">
        <w:trPr>
          <w:trHeight w:val="794"/>
          <w:jc w:val="center"/>
        </w:trPr>
        <w:tc>
          <w:tcPr>
            <w:tcW w:w="1871" w:type="dxa"/>
            <w:vAlign w:val="bottom"/>
          </w:tcPr>
          <w:p w14:paraId="7D004397" w14:textId="77777777" w:rsidR="00BE4F3B" w:rsidRPr="00D52099" w:rsidRDefault="00BE4F3B" w:rsidP="00BE4F3B">
            <w:pPr>
              <w:pStyle w:val="Textfelder"/>
              <w:jc w:val="center"/>
            </w:pPr>
            <w:r w:rsidRPr="00D52099">
              <w:t>Brand</w:t>
            </w:r>
          </w:p>
        </w:tc>
        <w:tc>
          <w:tcPr>
            <w:tcW w:w="1871" w:type="dxa"/>
            <w:vAlign w:val="bottom"/>
          </w:tcPr>
          <w:p w14:paraId="0E2DE87A" w14:textId="77777777" w:rsidR="00BE4F3B" w:rsidRPr="00D52099" w:rsidRDefault="00BE4F3B" w:rsidP="00BE4F3B">
            <w:pPr>
              <w:pStyle w:val="Textfelder"/>
              <w:jc w:val="center"/>
            </w:pPr>
            <w:r w:rsidRPr="00D52099">
              <w:t>Verkäufer</w:t>
            </w:r>
          </w:p>
        </w:tc>
        <w:tc>
          <w:tcPr>
            <w:tcW w:w="1871" w:type="dxa"/>
            <w:vAlign w:val="bottom"/>
          </w:tcPr>
          <w:p w14:paraId="123C4419" w14:textId="77777777" w:rsidR="00BE4F3B" w:rsidRPr="00D52099" w:rsidRDefault="00BE4F3B" w:rsidP="00BE4F3B">
            <w:pPr>
              <w:pStyle w:val="Textfelder"/>
              <w:jc w:val="center"/>
            </w:pPr>
            <w:r w:rsidRPr="00D52099">
              <w:t>Schaden</w:t>
            </w:r>
          </w:p>
        </w:tc>
        <w:tc>
          <w:tcPr>
            <w:tcW w:w="1871" w:type="dxa"/>
            <w:vAlign w:val="bottom"/>
          </w:tcPr>
          <w:p w14:paraId="2D0D3A44" w14:textId="77777777" w:rsidR="00BE4F3B" w:rsidRPr="00D52099" w:rsidRDefault="00BE4F3B" w:rsidP="00BE4F3B">
            <w:pPr>
              <w:pStyle w:val="Textfelder"/>
              <w:jc w:val="center"/>
            </w:pPr>
            <w:r w:rsidRPr="00D52099">
              <w:t>Unterschrift</w:t>
            </w:r>
          </w:p>
        </w:tc>
        <w:tc>
          <w:tcPr>
            <w:tcW w:w="1871" w:type="dxa"/>
            <w:vAlign w:val="bottom"/>
          </w:tcPr>
          <w:p w14:paraId="6F810B9B" w14:textId="77777777" w:rsidR="00BE4F3B" w:rsidRPr="00D52099" w:rsidRDefault="00BE4F3B" w:rsidP="00BE4F3B">
            <w:pPr>
              <w:pStyle w:val="Textfelder"/>
              <w:jc w:val="center"/>
            </w:pPr>
            <w:r w:rsidRPr="00D52099">
              <w:t>Versicherung</w:t>
            </w:r>
          </w:p>
        </w:tc>
      </w:tr>
    </w:tbl>
    <w:p w14:paraId="5CD219B8" w14:textId="77777777" w:rsidR="002D5145" w:rsidRDefault="002D5145" w:rsidP="00F61A3D">
      <w:pPr>
        <w:tabs>
          <w:tab w:val="left" w:pos="3968"/>
        </w:tabs>
        <w:rPr>
          <w:sz w:val="28"/>
          <w:szCs w:val="28"/>
        </w:rPr>
        <w:sectPr w:rsidR="002D5145" w:rsidSect="00434A63">
          <w:headerReference w:type="first" r:id="rId91"/>
          <w:pgSz w:w="11900" w:h="16840"/>
          <w:pgMar w:top="2835" w:right="851" w:bottom="1134" w:left="851" w:header="709" w:footer="454" w:gutter="0"/>
          <w:cols w:space="708"/>
          <w:titlePg/>
          <w:docGrid w:linePitch="360"/>
        </w:sectPr>
      </w:pPr>
    </w:p>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88"/>
        <w:gridCol w:w="5669"/>
      </w:tblGrid>
      <w:tr w:rsidR="00B32CA0" w14:paraId="300C64D6" w14:textId="77777777" w:rsidTr="002D6F77">
        <w:trPr>
          <w:trHeight w:val="1908"/>
          <w:jc w:val="center"/>
        </w:trPr>
        <w:tc>
          <w:tcPr>
            <w:tcW w:w="3288" w:type="dxa"/>
          </w:tcPr>
          <w:p w14:paraId="0331947E" w14:textId="77777777" w:rsidR="00B32CA0" w:rsidRDefault="006E56A3" w:rsidP="00781E9C">
            <w:pPr>
              <w:rPr>
                <w:sz w:val="32"/>
                <w:szCs w:val="32"/>
              </w:rPr>
            </w:pPr>
            <w:r>
              <w:rPr>
                <w:sz w:val="28"/>
                <w:szCs w:val="28"/>
              </w:rPr>
              <w:lastRenderedPageBreak/>
              <w:br w:type="page"/>
            </w:r>
            <w:r w:rsidR="00B32CA0">
              <w:rPr>
                <w:noProof/>
                <w:sz w:val="32"/>
                <w:szCs w:val="32"/>
              </w:rPr>
              <w:drawing>
                <wp:anchor distT="0" distB="0" distL="114300" distR="114300" simplePos="0" relativeHeight="251467776" behindDoc="1" locked="0" layoutInCell="1" allowOverlap="1" wp14:anchorId="4CBE111F" wp14:editId="32A3AECD">
                  <wp:simplePos x="0" y="0"/>
                  <wp:positionH relativeFrom="column">
                    <wp:posOffset>422275</wp:posOffset>
                  </wp:positionH>
                  <wp:positionV relativeFrom="paragraph">
                    <wp:posOffset>20955</wp:posOffset>
                  </wp:positionV>
                  <wp:extent cx="1143000" cy="1191431"/>
                  <wp:effectExtent l="0" t="0" r="0" b="8890"/>
                  <wp:wrapNone/>
                  <wp:docPr id="701" name="Grafik 701" descr="Ein Bild, das Uhr,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Versicherung Piktogramm.PNG"/>
                          <pic:cNvPicPr/>
                        </pic:nvPicPr>
                        <pic:blipFill>
                          <a:blip r:embed="rId87">
                            <a:extLst>
                              <a:ext uri="{28A0092B-C50C-407E-A947-70E740481C1C}">
                                <a14:useLocalDpi xmlns:a14="http://schemas.microsoft.com/office/drawing/2010/main" val="0"/>
                              </a:ext>
                            </a:extLst>
                          </a:blip>
                          <a:stretch>
                            <a:fillRect/>
                          </a:stretch>
                        </pic:blipFill>
                        <pic:spPr>
                          <a:xfrm>
                            <a:off x="0" y="0"/>
                            <a:ext cx="1143000" cy="1191431"/>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vAlign w:val="center"/>
          </w:tcPr>
          <w:p w14:paraId="201A67CA" w14:textId="77777777" w:rsidR="00B32CA0" w:rsidRPr="00B32CA0" w:rsidRDefault="00B32CA0" w:rsidP="00781E9C">
            <w:pPr>
              <w:pStyle w:val="Textfelder"/>
              <w:jc w:val="center"/>
              <w:rPr>
                <w:b/>
                <w:bCs/>
              </w:rPr>
            </w:pPr>
            <w:r w:rsidRPr="00B32CA0">
              <w:rPr>
                <w:b/>
                <w:bCs/>
              </w:rPr>
              <w:t>Versicherung</w:t>
            </w:r>
          </w:p>
        </w:tc>
      </w:tr>
      <w:tr w:rsidR="00B32CA0" w14:paraId="7C141DF7" w14:textId="77777777" w:rsidTr="002D6F77">
        <w:trPr>
          <w:trHeight w:val="1908"/>
          <w:jc w:val="center"/>
        </w:trPr>
        <w:tc>
          <w:tcPr>
            <w:tcW w:w="3288" w:type="dxa"/>
            <w:tcBorders>
              <w:bottom w:val="single" w:sz="4" w:space="0" w:color="auto"/>
            </w:tcBorders>
          </w:tcPr>
          <w:p w14:paraId="668535EA" w14:textId="77777777" w:rsidR="00B32CA0" w:rsidRDefault="00E20B1D" w:rsidP="00781E9C">
            <w:pPr>
              <w:rPr>
                <w:sz w:val="32"/>
                <w:szCs w:val="32"/>
              </w:rPr>
            </w:pPr>
            <w:r>
              <w:rPr>
                <w:noProof/>
                <w:sz w:val="32"/>
                <w:szCs w:val="32"/>
              </w:rPr>
              <w:drawing>
                <wp:anchor distT="0" distB="0" distL="114300" distR="114300" simplePos="0" relativeHeight="251954176" behindDoc="1" locked="0" layoutInCell="1" allowOverlap="1" wp14:anchorId="4C75AE76" wp14:editId="59B2C35A">
                  <wp:simplePos x="0" y="0"/>
                  <wp:positionH relativeFrom="column">
                    <wp:posOffset>130810</wp:posOffset>
                  </wp:positionH>
                  <wp:positionV relativeFrom="paragraph">
                    <wp:posOffset>1905</wp:posOffset>
                  </wp:positionV>
                  <wp:extent cx="1514475" cy="1203960"/>
                  <wp:effectExtent l="0" t="0" r="9525" b="0"/>
                  <wp:wrapNone/>
                  <wp:docPr id="1841" name="Grafik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Grafik 1840"/>
                          <pic:cNvPicPr/>
                        </pic:nvPicPr>
                        <pic:blipFill rotWithShape="1">
                          <a:blip r:embed="rId88"/>
                          <a:srcRect l="11464" t="18014" r="7164" b="17298"/>
                          <a:stretch/>
                        </pic:blipFill>
                        <pic:spPr bwMode="auto">
                          <a:xfrm>
                            <a:off x="0" y="0"/>
                            <a:ext cx="1514475" cy="1203960"/>
                          </a:xfrm>
                          <a:prstGeom prst="rect">
                            <a:avLst/>
                          </a:prstGeom>
                          <a:ln>
                            <a:noFill/>
                          </a:ln>
                          <a:extLst>
                            <a:ext uri="{53640926-AAD7-44D8-BBD7-CCE9431645EC}">
                              <a14:shadowObscured xmlns:a14="http://schemas.microsoft.com/office/drawing/2010/main"/>
                            </a:ext>
                          </a:extLst>
                        </pic:spPr>
                      </pic:pic>
                    </a:graphicData>
                  </a:graphic>
                </wp:anchor>
              </w:drawing>
            </w:r>
          </w:p>
        </w:tc>
        <w:tc>
          <w:tcPr>
            <w:tcW w:w="5669" w:type="dxa"/>
            <w:tcBorders>
              <w:bottom w:val="single" w:sz="4" w:space="0" w:color="auto"/>
            </w:tcBorders>
            <w:vAlign w:val="center"/>
          </w:tcPr>
          <w:p w14:paraId="1F72397C" w14:textId="77777777" w:rsidR="00B32CA0" w:rsidRPr="00B32CA0" w:rsidRDefault="00B32CA0" w:rsidP="00781E9C">
            <w:pPr>
              <w:pStyle w:val="Textfelder"/>
              <w:jc w:val="center"/>
              <w:rPr>
                <w:b/>
                <w:bCs/>
              </w:rPr>
            </w:pPr>
            <w:r w:rsidRPr="00B32CA0">
              <w:rPr>
                <w:b/>
                <w:bCs/>
              </w:rPr>
              <w:t>Schaden</w:t>
            </w:r>
          </w:p>
        </w:tc>
      </w:tr>
      <w:tr w:rsidR="00B32CA0" w14:paraId="322A66E3" w14:textId="77777777" w:rsidTr="002D6F77">
        <w:trPr>
          <w:trHeight w:val="1908"/>
          <w:jc w:val="center"/>
        </w:trPr>
        <w:tc>
          <w:tcPr>
            <w:tcW w:w="3288" w:type="dxa"/>
            <w:tcBorders>
              <w:bottom w:val="single" w:sz="4" w:space="0" w:color="auto"/>
            </w:tcBorders>
          </w:tcPr>
          <w:p w14:paraId="2ACE775B" w14:textId="77777777" w:rsidR="00B32CA0" w:rsidRDefault="00B32CA0" w:rsidP="00781E9C">
            <w:pPr>
              <w:rPr>
                <w:sz w:val="32"/>
                <w:szCs w:val="32"/>
              </w:rPr>
            </w:pPr>
            <w:r>
              <w:rPr>
                <w:noProof/>
                <w:sz w:val="32"/>
                <w:szCs w:val="32"/>
              </w:rPr>
              <w:drawing>
                <wp:anchor distT="0" distB="0" distL="114300" distR="114300" simplePos="0" relativeHeight="251468800" behindDoc="1" locked="0" layoutInCell="1" allowOverlap="1" wp14:anchorId="39FD2F69" wp14:editId="41108F35">
                  <wp:simplePos x="0" y="0"/>
                  <wp:positionH relativeFrom="column">
                    <wp:posOffset>479860</wp:posOffset>
                  </wp:positionH>
                  <wp:positionV relativeFrom="paragraph">
                    <wp:posOffset>41910</wp:posOffset>
                  </wp:positionV>
                  <wp:extent cx="1085850" cy="1185385"/>
                  <wp:effectExtent l="0" t="0" r="0" b="0"/>
                  <wp:wrapNone/>
                  <wp:docPr id="704" name="Grafik 704"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Verkäufer Piktogramm.PNG"/>
                          <pic:cNvPicPr/>
                        </pic:nvPicPr>
                        <pic:blipFill>
                          <a:blip r:embed="rId89">
                            <a:extLst>
                              <a:ext uri="{28A0092B-C50C-407E-A947-70E740481C1C}">
                                <a14:useLocalDpi xmlns:a14="http://schemas.microsoft.com/office/drawing/2010/main" val="0"/>
                              </a:ext>
                            </a:extLst>
                          </a:blip>
                          <a:stretch>
                            <a:fillRect/>
                          </a:stretch>
                        </pic:blipFill>
                        <pic:spPr>
                          <a:xfrm>
                            <a:off x="0" y="0"/>
                            <a:ext cx="1085850" cy="1185385"/>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tcBorders>
              <w:bottom w:val="single" w:sz="4" w:space="0" w:color="auto"/>
            </w:tcBorders>
            <w:vAlign w:val="center"/>
          </w:tcPr>
          <w:p w14:paraId="4DC5A3D1" w14:textId="77777777" w:rsidR="00B32CA0" w:rsidRPr="00B32CA0" w:rsidRDefault="00B32CA0" w:rsidP="00781E9C">
            <w:pPr>
              <w:pStyle w:val="Textfelder"/>
              <w:jc w:val="center"/>
              <w:rPr>
                <w:b/>
                <w:bCs/>
              </w:rPr>
            </w:pPr>
            <w:r w:rsidRPr="00B32CA0">
              <w:rPr>
                <w:b/>
                <w:bCs/>
              </w:rPr>
              <w:t>Verkäufer</w:t>
            </w:r>
          </w:p>
        </w:tc>
      </w:tr>
      <w:tr w:rsidR="00B32CA0" w14:paraId="3B1B8495" w14:textId="77777777" w:rsidTr="002D6F77">
        <w:trPr>
          <w:trHeight w:val="1908"/>
          <w:jc w:val="center"/>
        </w:trPr>
        <w:tc>
          <w:tcPr>
            <w:tcW w:w="3288" w:type="dxa"/>
            <w:tcBorders>
              <w:bottom w:val="single" w:sz="4" w:space="0" w:color="auto"/>
            </w:tcBorders>
          </w:tcPr>
          <w:p w14:paraId="1FB9E3C4" w14:textId="77777777" w:rsidR="00B32CA0" w:rsidRDefault="00B32CA0" w:rsidP="00781E9C">
            <w:pPr>
              <w:rPr>
                <w:sz w:val="32"/>
                <w:szCs w:val="32"/>
              </w:rPr>
            </w:pPr>
            <w:r>
              <w:rPr>
                <w:noProof/>
                <w:sz w:val="32"/>
                <w:szCs w:val="32"/>
              </w:rPr>
              <w:drawing>
                <wp:anchor distT="0" distB="0" distL="114300" distR="114300" simplePos="0" relativeHeight="251469824" behindDoc="1" locked="0" layoutInCell="1" allowOverlap="1" wp14:anchorId="3352C9B5" wp14:editId="0A10FC59">
                  <wp:simplePos x="0" y="0"/>
                  <wp:positionH relativeFrom="column">
                    <wp:posOffset>317500</wp:posOffset>
                  </wp:positionH>
                  <wp:positionV relativeFrom="paragraph">
                    <wp:posOffset>32385</wp:posOffset>
                  </wp:positionV>
                  <wp:extent cx="1468839" cy="1200150"/>
                  <wp:effectExtent l="0" t="0" r="0" b="0"/>
                  <wp:wrapNone/>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Unterschrift Piktogramm.PNG"/>
                          <pic:cNvPicPr/>
                        </pic:nvPicPr>
                        <pic:blipFill>
                          <a:blip r:embed="rId79">
                            <a:extLst>
                              <a:ext uri="{28A0092B-C50C-407E-A947-70E740481C1C}">
                                <a14:useLocalDpi xmlns:a14="http://schemas.microsoft.com/office/drawing/2010/main" val="0"/>
                              </a:ext>
                            </a:extLst>
                          </a:blip>
                          <a:stretch>
                            <a:fillRect/>
                          </a:stretch>
                        </pic:blipFill>
                        <pic:spPr>
                          <a:xfrm>
                            <a:off x="0" y="0"/>
                            <a:ext cx="1468839" cy="1200150"/>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tcBorders>
              <w:bottom w:val="single" w:sz="4" w:space="0" w:color="auto"/>
            </w:tcBorders>
            <w:vAlign w:val="center"/>
          </w:tcPr>
          <w:p w14:paraId="39638CC0" w14:textId="77777777" w:rsidR="00B32CA0" w:rsidRPr="00B32CA0" w:rsidRDefault="00B32CA0" w:rsidP="00781E9C">
            <w:pPr>
              <w:pStyle w:val="Textfelder"/>
              <w:jc w:val="center"/>
              <w:rPr>
                <w:b/>
                <w:bCs/>
              </w:rPr>
            </w:pPr>
            <w:r w:rsidRPr="00B32CA0">
              <w:rPr>
                <w:b/>
                <w:bCs/>
              </w:rPr>
              <w:t>Unterschrift</w:t>
            </w:r>
          </w:p>
        </w:tc>
      </w:tr>
      <w:tr w:rsidR="00B32CA0" w14:paraId="737F35E1" w14:textId="77777777" w:rsidTr="002D6F77">
        <w:trPr>
          <w:trHeight w:val="1967"/>
          <w:jc w:val="center"/>
        </w:trPr>
        <w:tc>
          <w:tcPr>
            <w:tcW w:w="3288" w:type="dxa"/>
          </w:tcPr>
          <w:p w14:paraId="29BA1203" w14:textId="77777777" w:rsidR="00B32CA0" w:rsidRDefault="00B32CA0" w:rsidP="00781E9C">
            <w:pPr>
              <w:rPr>
                <w:sz w:val="32"/>
                <w:szCs w:val="32"/>
              </w:rPr>
            </w:pPr>
            <w:r>
              <w:rPr>
                <w:noProof/>
                <w:sz w:val="32"/>
                <w:szCs w:val="32"/>
              </w:rPr>
              <w:drawing>
                <wp:anchor distT="0" distB="0" distL="114300" distR="114300" simplePos="0" relativeHeight="251470848" behindDoc="1" locked="0" layoutInCell="1" allowOverlap="1" wp14:anchorId="48ADA2C5" wp14:editId="484A417F">
                  <wp:simplePos x="0" y="0"/>
                  <wp:positionH relativeFrom="column">
                    <wp:posOffset>393700</wp:posOffset>
                  </wp:positionH>
                  <wp:positionV relativeFrom="paragraph">
                    <wp:posOffset>34290</wp:posOffset>
                  </wp:positionV>
                  <wp:extent cx="1343025" cy="1224523"/>
                  <wp:effectExtent l="0" t="0" r="0" b="0"/>
                  <wp:wrapNone/>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rand Piktogramm.PNG"/>
                          <pic:cNvPicPr/>
                        </pic:nvPicPr>
                        <pic:blipFill>
                          <a:blip r:embed="rId90">
                            <a:extLst>
                              <a:ext uri="{28A0092B-C50C-407E-A947-70E740481C1C}">
                                <a14:useLocalDpi xmlns:a14="http://schemas.microsoft.com/office/drawing/2010/main" val="0"/>
                              </a:ext>
                            </a:extLst>
                          </a:blip>
                          <a:stretch>
                            <a:fillRect/>
                          </a:stretch>
                        </pic:blipFill>
                        <pic:spPr>
                          <a:xfrm>
                            <a:off x="0" y="0"/>
                            <a:ext cx="1343025" cy="1224523"/>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vAlign w:val="center"/>
          </w:tcPr>
          <w:p w14:paraId="6251B44F" w14:textId="77777777" w:rsidR="00B32CA0" w:rsidRPr="00B32CA0" w:rsidRDefault="00B32CA0" w:rsidP="00781E9C">
            <w:pPr>
              <w:pStyle w:val="Textfelder"/>
              <w:jc w:val="center"/>
              <w:rPr>
                <w:b/>
                <w:bCs/>
              </w:rPr>
            </w:pPr>
            <w:r w:rsidRPr="00B32CA0">
              <w:rPr>
                <w:b/>
                <w:bCs/>
              </w:rPr>
              <w:t>Brand</w:t>
            </w:r>
          </w:p>
        </w:tc>
      </w:tr>
    </w:tbl>
    <w:p w14:paraId="7242EA40" w14:textId="77777777" w:rsidR="007F3229" w:rsidRDefault="007F3229" w:rsidP="006E56A3">
      <w:pPr>
        <w:ind w:left="0" w:right="0"/>
        <w:rPr>
          <w:sz w:val="28"/>
          <w:szCs w:val="28"/>
        </w:rPr>
      </w:pPr>
    </w:p>
    <w:p w14:paraId="0C21A0A6" w14:textId="77777777" w:rsidR="00E17D45" w:rsidRDefault="00E17D45">
      <w:pPr>
        <w:ind w:left="0" w:right="0"/>
        <w:rPr>
          <w:sz w:val="28"/>
          <w:szCs w:val="28"/>
        </w:rPr>
        <w:sectPr w:rsidR="00E17D45" w:rsidSect="00434A63">
          <w:headerReference w:type="first" r:id="rId92"/>
          <w:pgSz w:w="11900" w:h="16840"/>
          <w:pgMar w:top="2835" w:right="851" w:bottom="1134" w:left="851" w:header="709" w:footer="454" w:gutter="0"/>
          <w:cols w:space="708"/>
          <w:titlePg/>
          <w:docGrid w:linePitch="360"/>
        </w:sectPr>
      </w:pPr>
    </w:p>
    <w:p w14:paraId="011CBC7A" w14:textId="77777777" w:rsidR="00FD3BE1" w:rsidRDefault="00FD3BE1" w:rsidP="00FD3BE1">
      <w:r w:rsidRPr="009C379C">
        <w:lastRenderedPageBreak/>
        <w:t xml:space="preserve">Lernziel: Die Lernenden </w:t>
      </w:r>
      <w:r>
        <w:t>erhalten einen Überblick über zentrale Begriffe der Lerneinheit zum Themengebiet Versicherungen.</w:t>
      </w:r>
    </w:p>
    <w:p w14:paraId="46774254" w14:textId="77777777" w:rsidR="00FD3BE1" w:rsidRDefault="00D26EDB" w:rsidP="00FD3BE1">
      <w:r>
        <w:t xml:space="preserve">Die Lernenden lernen folgende </w:t>
      </w:r>
      <w:r w:rsidR="00FD3BE1">
        <w:t xml:space="preserve">Kernbotschaft: </w:t>
      </w:r>
      <w:r w:rsidR="00DB59CC">
        <w:t>Viele Fachbegriffe des Themenfelds Versicherungen finden in verschiedenen Aspekten des Alltags eine Verwendung.</w:t>
      </w:r>
    </w:p>
    <w:p w14:paraId="68385839" w14:textId="77777777" w:rsidR="00FD3BE1" w:rsidRDefault="00FD3BE1" w:rsidP="00FD3BE1"/>
    <w:p w14:paraId="549D617E" w14:textId="77777777" w:rsidR="00FD3BE1" w:rsidRDefault="00FD3BE1" w:rsidP="00FD3BE1">
      <w:r>
        <w:t xml:space="preserve">Vorgeschlagener </w:t>
      </w:r>
      <w:r w:rsidRPr="009C379C">
        <w:t>Ablauf:</w:t>
      </w:r>
    </w:p>
    <w:p w14:paraId="34B1EFFF" w14:textId="77777777" w:rsidR="00FD3BE1" w:rsidRPr="009C379C" w:rsidRDefault="00FD3BE1" w:rsidP="00FD3BE1">
      <w:r w:rsidRPr="009C379C">
        <w:t xml:space="preserve">Verteilen Sie </w:t>
      </w:r>
      <w:r>
        <w:t>den Arbeitsbogen</w:t>
      </w:r>
      <w:r w:rsidRPr="009C379C">
        <w:t xml:space="preserve"> „</w:t>
      </w:r>
      <w:r>
        <w:t xml:space="preserve">Zentrale </w:t>
      </w:r>
      <w:r w:rsidRPr="009C379C">
        <w:t>Begriffe“. Die Lernenden überlegen in Einzelarbeit, welche Vokale in die Lücken gehören. Als Hilfestellung sind unten auf dem Arbeitsb</w:t>
      </w:r>
      <w:r>
        <w:t>ogen</w:t>
      </w:r>
      <w:r w:rsidRPr="009C379C">
        <w:t xml:space="preserve"> die fehlenden Vokale in der richtigen Anzahl </w:t>
      </w:r>
      <w:r w:rsidR="00932BF5">
        <w:t>angegeben</w:t>
      </w:r>
      <w:r w:rsidRPr="009C379C">
        <w:t>. Die Lernenden können also, wenn sie eine Lücke gefüllt haben, einen entsprechenden Vokal streichen.</w:t>
      </w:r>
      <w:r>
        <w:t xml:space="preserve"> Mithilfe des Lösungsbogens können die Lernenden ihre Ergebnisse selbst kontrollieren. Im Plenum haben Sie die Möglichkeit, mit den Lernenden zu überlegen, auf welche Weise die Begriffe mit dem Themenfeld Versicherungen verknüpft sind.</w:t>
      </w:r>
    </w:p>
    <w:p w14:paraId="2950DF95" w14:textId="77777777" w:rsidR="00FD3BE1" w:rsidRDefault="00FD3BE1" w:rsidP="00E17D45">
      <w:pPr>
        <w:ind w:left="0" w:right="0"/>
        <w:rPr>
          <w:sz w:val="28"/>
          <w:szCs w:val="28"/>
        </w:rPr>
        <w:sectPr w:rsidR="00FD3BE1" w:rsidSect="00434A63">
          <w:headerReference w:type="first" r:id="rId93"/>
          <w:pgSz w:w="11900" w:h="16840"/>
          <w:pgMar w:top="2835" w:right="851" w:bottom="1134" w:left="851" w:header="709" w:footer="454" w:gutter="0"/>
          <w:cols w:space="708"/>
          <w:titlePg/>
          <w:docGrid w:linePitch="360"/>
        </w:sectPr>
      </w:pPr>
    </w:p>
    <w:p w14:paraId="1E9E17B8" w14:textId="77777777" w:rsidR="00DC5AA8" w:rsidRPr="00DB533E" w:rsidRDefault="00DC5AA8" w:rsidP="00DC5AA8">
      <w:pPr>
        <w:rPr>
          <w:sz w:val="28"/>
          <w:szCs w:val="28"/>
        </w:rPr>
      </w:pPr>
      <w:r w:rsidRPr="00DB533E">
        <w:rPr>
          <w:noProof/>
          <w:sz w:val="28"/>
          <w:szCs w:val="28"/>
        </w:rPr>
        <w:lastRenderedPageBreak/>
        <w:drawing>
          <wp:anchor distT="0" distB="0" distL="114300" distR="114300" simplePos="0" relativeHeight="251471872" behindDoc="0" locked="0" layoutInCell="1" allowOverlap="1" wp14:anchorId="63BF8E7C" wp14:editId="46CA13B9">
            <wp:simplePos x="0" y="0"/>
            <wp:positionH relativeFrom="margin">
              <wp:posOffset>-180340</wp:posOffset>
            </wp:positionH>
            <wp:positionV relativeFrom="paragraph">
              <wp:posOffset>-90170</wp:posOffset>
            </wp:positionV>
            <wp:extent cx="367200" cy="367200"/>
            <wp:effectExtent l="0" t="0" r="0" b="0"/>
            <wp:wrapNone/>
            <wp:docPr id="1229" name="Grafik 122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DB533E">
        <w:rPr>
          <w:sz w:val="28"/>
          <w:szCs w:val="28"/>
        </w:rPr>
        <w:t>Ergänzen Sie die fehlenden Vokale!</w:t>
      </w:r>
    </w:p>
    <w:p w14:paraId="3200B759" w14:textId="77777777" w:rsidR="00DC5AA8" w:rsidRPr="00DB533E" w:rsidRDefault="00DC5AA8" w:rsidP="00DB59CC">
      <w:pPr>
        <w:spacing w:after="240"/>
        <w:rPr>
          <w:sz w:val="28"/>
          <w:szCs w:val="28"/>
        </w:rPr>
      </w:pPr>
    </w:p>
    <w:p w14:paraId="6086B270" w14:textId="77777777" w:rsidR="00DC5AA8" w:rsidRPr="00DB533E" w:rsidRDefault="00DC5AA8" w:rsidP="00DC5AA8">
      <w:pPr>
        <w:spacing w:after="240"/>
        <w:rPr>
          <w:sz w:val="28"/>
          <w:szCs w:val="28"/>
        </w:rPr>
      </w:pPr>
      <w:r w:rsidRPr="00DB533E">
        <w:rPr>
          <w:sz w:val="28"/>
          <w:szCs w:val="28"/>
        </w:rPr>
        <w:t xml:space="preserve">der </w:t>
      </w:r>
      <w:proofErr w:type="spellStart"/>
      <w:r w:rsidRPr="00DB533E">
        <w:rPr>
          <w:sz w:val="28"/>
          <w:szCs w:val="28"/>
        </w:rPr>
        <w:t>Sch</w:t>
      </w:r>
      <w:proofErr w:type="spellEnd"/>
      <w:r w:rsidRPr="00DB533E">
        <w:rPr>
          <w:sz w:val="28"/>
          <w:szCs w:val="28"/>
        </w:rPr>
        <w:t>_</w:t>
      </w:r>
      <w:r>
        <w:rPr>
          <w:sz w:val="28"/>
          <w:szCs w:val="28"/>
        </w:rPr>
        <w:t>_</w:t>
      </w:r>
      <w:r w:rsidRPr="00DB533E">
        <w:rPr>
          <w:sz w:val="28"/>
          <w:szCs w:val="28"/>
        </w:rPr>
        <w:t>_den</w:t>
      </w:r>
    </w:p>
    <w:p w14:paraId="2A785C1D" w14:textId="77777777" w:rsidR="00DC5AA8" w:rsidRPr="00DB533E" w:rsidRDefault="00DC5AA8" w:rsidP="00DC5AA8">
      <w:pPr>
        <w:spacing w:after="240"/>
        <w:rPr>
          <w:sz w:val="28"/>
          <w:szCs w:val="28"/>
        </w:rPr>
      </w:pPr>
      <w:r w:rsidRPr="00DB533E">
        <w:rPr>
          <w:sz w:val="28"/>
          <w:szCs w:val="28"/>
        </w:rPr>
        <w:t>die K__</w:t>
      </w:r>
      <w:r>
        <w:rPr>
          <w:sz w:val="28"/>
          <w:szCs w:val="28"/>
        </w:rPr>
        <w:t>_</w:t>
      </w:r>
      <w:proofErr w:type="spellStart"/>
      <w:r w:rsidRPr="00DB533E">
        <w:rPr>
          <w:sz w:val="28"/>
          <w:szCs w:val="28"/>
        </w:rPr>
        <w:t>sten</w:t>
      </w:r>
      <w:proofErr w:type="spellEnd"/>
    </w:p>
    <w:p w14:paraId="66728DD0" w14:textId="77777777" w:rsidR="00DC5AA8" w:rsidRPr="00DB533E" w:rsidRDefault="00DC5AA8" w:rsidP="00DC5AA8">
      <w:pPr>
        <w:spacing w:after="240"/>
        <w:rPr>
          <w:sz w:val="28"/>
          <w:szCs w:val="28"/>
        </w:rPr>
      </w:pPr>
      <w:r w:rsidRPr="00DB533E">
        <w:rPr>
          <w:sz w:val="28"/>
          <w:szCs w:val="28"/>
        </w:rPr>
        <w:t>die S_</w:t>
      </w:r>
      <w:r>
        <w:rPr>
          <w:sz w:val="28"/>
          <w:szCs w:val="28"/>
        </w:rPr>
        <w:t>_</w:t>
      </w:r>
      <w:r w:rsidRPr="00DB533E">
        <w:rPr>
          <w:sz w:val="28"/>
          <w:szCs w:val="28"/>
        </w:rPr>
        <w:t>_</w:t>
      </w:r>
      <w:proofErr w:type="spellStart"/>
      <w:r w:rsidRPr="00DB533E">
        <w:rPr>
          <w:sz w:val="28"/>
          <w:szCs w:val="28"/>
        </w:rPr>
        <w:t>mme</w:t>
      </w:r>
      <w:proofErr w:type="spellEnd"/>
    </w:p>
    <w:p w14:paraId="53B75721" w14:textId="77777777" w:rsidR="00DC5AA8" w:rsidRPr="00DB533E" w:rsidRDefault="00DC5AA8" w:rsidP="00DC5AA8">
      <w:pPr>
        <w:spacing w:after="240"/>
        <w:rPr>
          <w:sz w:val="28"/>
          <w:szCs w:val="28"/>
        </w:rPr>
      </w:pPr>
      <w:r w:rsidRPr="00DB533E">
        <w:rPr>
          <w:sz w:val="28"/>
          <w:szCs w:val="28"/>
        </w:rPr>
        <w:t>das G_</w:t>
      </w:r>
      <w:r>
        <w:rPr>
          <w:sz w:val="28"/>
          <w:szCs w:val="28"/>
        </w:rPr>
        <w:t>_</w:t>
      </w:r>
      <w:r w:rsidRPr="00DB533E">
        <w:rPr>
          <w:sz w:val="28"/>
          <w:szCs w:val="28"/>
        </w:rPr>
        <w:t>_</w:t>
      </w:r>
      <w:proofErr w:type="spellStart"/>
      <w:r w:rsidRPr="00DB533E">
        <w:rPr>
          <w:sz w:val="28"/>
          <w:szCs w:val="28"/>
        </w:rPr>
        <w:t>ld</w:t>
      </w:r>
      <w:proofErr w:type="spellEnd"/>
    </w:p>
    <w:p w14:paraId="3B965C6A" w14:textId="77777777" w:rsidR="00DC5AA8" w:rsidRPr="00DB533E" w:rsidRDefault="00DC5AA8" w:rsidP="00DC5AA8">
      <w:pPr>
        <w:spacing w:after="240"/>
        <w:rPr>
          <w:sz w:val="28"/>
          <w:szCs w:val="28"/>
        </w:rPr>
      </w:pPr>
      <w:r w:rsidRPr="00DB533E">
        <w:rPr>
          <w:sz w:val="28"/>
          <w:szCs w:val="28"/>
        </w:rPr>
        <w:t xml:space="preserve">der </w:t>
      </w:r>
      <w:proofErr w:type="spellStart"/>
      <w:r w:rsidRPr="00DB533E">
        <w:rPr>
          <w:sz w:val="28"/>
          <w:szCs w:val="28"/>
        </w:rPr>
        <w:t>Unf</w:t>
      </w:r>
      <w:proofErr w:type="spellEnd"/>
      <w:r w:rsidRPr="00DB533E">
        <w:rPr>
          <w:sz w:val="28"/>
          <w:szCs w:val="28"/>
        </w:rPr>
        <w:t>_</w:t>
      </w:r>
      <w:r>
        <w:rPr>
          <w:sz w:val="28"/>
          <w:szCs w:val="28"/>
        </w:rPr>
        <w:t>_</w:t>
      </w:r>
      <w:r w:rsidRPr="00DB533E">
        <w:rPr>
          <w:sz w:val="28"/>
          <w:szCs w:val="28"/>
        </w:rPr>
        <w:t>_</w:t>
      </w:r>
      <w:proofErr w:type="spellStart"/>
      <w:r w:rsidRPr="00DB533E">
        <w:rPr>
          <w:sz w:val="28"/>
          <w:szCs w:val="28"/>
        </w:rPr>
        <w:t>ll</w:t>
      </w:r>
      <w:proofErr w:type="spellEnd"/>
    </w:p>
    <w:p w14:paraId="126416AB" w14:textId="77777777" w:rsidR="00DC5AA8" w:rsidRPr="00DB533E" w:rsidRDefault="00DC5AA8" w:rsidP="00DC5AA8">
      <w:pPr>
        <w:spacing w:after="240"/>
        <w:rPr>
          <w:sz w:val="28"/>
          <w:szCs w:val="28"/>
        </w:rPr>
      </w:pPr>
      <w:proofErr w:type="gramStart"/>
      <w:r w:rsidRPr="00DB533E">
        <w:rPr>
          <w:sz w:val="28"/>
          <w:szCs w:val="28"/>
        </w:rPr>
        <w:t>die Rep</w:t>
      </w:r>
      <w:proofErr w:type="gramEnd"/>
      <w:r w:rsidRPr="00DB533E">
        <w:rPr>
          <w:sz w:val="28"/>
          <w:szCs w:val="28"/>
        </w:rPr>
        <w:t>__</w:t>
      </w:r>
      <w:r>
        <w:rPr>
          <w:sz w:val="28"/>
          <w:szCs w:val="28"/>
        </w:rPr>
        <w:t>_</w:t>
      </w:r>
      <w:proofErr w:type="spellStart"/>
      <w:r w:rsidRPr="00DB533E">
        <w:rPr>
          <w:sz w:val="28"/>
          <w:szCs w:val="28"/>
        </w:rPr>
        <w:t>ratur</w:t>
      </w:r>
      <w:proofErr w:type="spellEnd"/>
    </w:p>
    <w:p w14:paraId="24C64E87" w14:textId="77777777" w:rsidR="00DC5AA8" w:rsidRPr="00DB533E" w:rsidRDefault="00DC5AA8" w:rsidP="00DC5AA8">
      <w:pPr>
        <w:spacing w:after="240"/>
        <w:rPr>
          <w:sz w:val="28"/>
          <w:szCs w:val="28"/>
        </w:rPr>
      </w:pPr>
      <w:proofErr w:type="gramStart"/>
      <w:r w:rsidRPr="00DB533E">
        <w:rPr>
          <w:sz w:val="28"/>
          <w:szCs w:val="28"/>
        </w:rPr>
        <w:t>die Vers</w:t>
      </w:r>
      <w:proofErr w:type="gramEnd"/>
      <w:r w:rsidRPr="00DB533E">
        <w:rPr>
          <w:sz w:val="28"/>
          <w:szCs w:val="28"/>
        </w:rPr>
        <w:t>__</w:t>
      </w:r>
      <w:r>
        <w:rPr>
          <w:sz w:val="28"/>
          <w:szCs w:val="28"/>
        </w:rPr>
        <w:t>_</w:t>
      </w:r>
      <w:proofErr w:type="spellStart"/>
      <w:r w:rsidRPr="00DB533E">
        <w:rPr>
          <w:sz w:val="28"/>
          <w:szCs w:val="28"/>
        </w:rPr>
        <w:t>cherung</w:t>
      </w:r>
      <w:proofErr w:type="spellEnd"/>
    </w:p>
    <w:p w14:paraId="66BF518E" w14:textId="77777777" w:rsidR="00DC5AA8" w:rsidRPr="00DB533E" w:rsidRDefault="00DC5AA8" w:rsidP="00DC5AA8">
      <w:pPr>
        <w:spacing w:after="240"/>
        <w:rPr>
          <w:sz w:val="28"/>
          <w:szCs w:val="28"/>
        </w:rPr>
      </w:pPr>
      <w:r w:rsidRPr="00DB533E">
        <w:rPr>
          <w:sz w:val="28"/>
          <w:szCs w:val="28"/>
        </w:rPr>
        <w:t xml:space="preserve">das </w:t>
      </w:r>
      <w:proofErr w:type="spellStart"/>
      <w:r w:rsidRPr="00DB533E">
        <w:rPr>
          <w:sz w:val="28"/>
          <w:szCs w:val="28"/>
        </w:rPr>
        <w:t>Reiseg</w:t>
      </w:r>
      <w:proofErr w:type="spellEnd"/>
      <w:r w:rsidRPr="00DB533E">
        <w:rPr>
          <w:sz w:val="28"/>
          <w:szCs w:val="28"/>
        </w:rPr>
        <w:t>_</w:t>
      </w:r>
      <w:r>
        <w:rPr>
          <w:sz w:val="28"/>
          <w:szCs w:val="28"/>
        </w:rPr>
        <w:t>_</w:t>
      </w:r>
      <w:r w:rsidRPr="00DB533E">
        <w:rPr>
          <w:sz w:val="28"/>
          <w:szCs w:val="28"/>
        </w:rPr>
        <w:t>_</w:t>
      </w:r>
      <w:proofErr w:type="spellStart"/>
      <w:r w:rsidRPr="00DB533E">
        <w:rPr>
          <w:sz w:val="28"/>
          <w:szCs w:val="28"/>
        </w:rPr>
        <w:t>päck</w:t>
      </w:r>
      <w:proofErr w:type="spellEnd"/>
    </w:p>
    <w:p w14:paraId="54A89D7C" w14:textId="77777777" w:rsidR="00DC5AA8" w:rsidRPr="00DB533E" w:rsidRDefault="00DC5AA8" w:rsidP="00DC5AA8">
      <w:pPr>
        <w:spacing w:after="240"/>
        <w:rPr>
          <w:sz w:val="28"/>
          <w:szCs w:val="28"/>
        </w:rPr>
      </w:pPr>
      <w:r w:rsidRPr="00DB533E">
        <w:rPr>
          <w:sz w:val="28"/>
          <w:szCs w:val="28"/>
        </w:rPr>
        <w:t xml:space="preserve">das </w:t>
      </w:r>
      <w:proofErr w:type="spellStart"/>
      <w:r w:rsidRPr="00DB533E">
        <w:rPr>
          <w:sz w:val="28"/>
          <w:szCs w:val="28"/>
        </w:rPr>
        <w:t>Schm</w:t>
      </w:r>
      <w:proofErr w:type="spellEnd"/>
      <w:r w:rsidRPr="00DB533E">
        <w:rPr>
          <w:sz w:val="28"/>
          <w:szCs w:val="28"/>
        </w:rPr>
        <w:t>__</w:t>
      </w:r>
      <w:r>
        <w:rPr>
          <w:sz w:val="28"/>
          <w:szCs w:val="28"/>
        </w:rPr>
        <w:t>_</w:t>
      </w:r>
      <w:proofErr w:type="spellStart"/>
      <w:r w:rsidRPr="00DB533E">
        <w:rPr>
          <w:sz w:val="28"/>
          <w:szCs w:val="28"/>
        </w:rPr>
        <w:t>rzensgeld</w:t>
      </w:r>
      <w:proofErr w:type="spellEnd"/>
    </w:p>
    <w:p w14:paraId="63AE8346" w14:textId="77777777" w:rsidR="00DC5AA8" w:rsidRPr="00DB533E" w:rsidRDefault="00DC5AA8" w:rsidP="00DC5AA8">
      <w:pPr>
        <w:spacing w:after="240"/>
        <w:rPr>
          <w:sz w:val="28"/>
          <w:szCs w:val="28"/>
        </w:rPr>
      </w:pPr>
      <w:r w:rsidRPr="00DB533E">
        <w:rPr>
          <w:sz w:val="28"/>
          <w:szCs w:val="28"/>
        </w:rPr>
        <w:t xml:space="preserve">die </w:t>
      </w:r>
      <w:proofErr w:type="spellStart"/>
      <w:r w:rsidRPr="00DB533E">
        <w:rPr>
          <w:sz w:val="28"/>
          <w:szCs w:val="28"/>
        </w:rPr>
        <w:t>Haftpfl</w:t>
      </w:r>
      <w:proofErr w:type="spellEnd"/>
      <w:r w:rsidRPr="00DB533E">
        <w:rPr>
          <w:sz w:val="28"/>
          <w:szCs w:val="28"/>
        </w:rPr>
        <w:t>_</w:t>
      </w:r>
      <w:r>
        <w:rPr>
          <w:sz w:val="28"/>
          <w:szCs w:val="28"/>
        </w:rPr>
        <w:t>_</w:t>
      </w:r>
      <w:r w:rsidRPr="00DB533E">
        <w:rPr>
          <w:sz w:val="28"/>
          <w:szCs w:val="28"/>
        </w:rPr>
        <w:t>_</w:t>
      </w:r>
      <w:proofErr w:type="spellStart"/>
      <w:r w:rsidRPr="00DB533E">
        <w:rPr>
          <w:sz w:val="28"/>
          <w:szCs w:val="28"/>
        </w:rPr>
        <w:t>cht</w:t>
      </w:r>
      <w:proofErr w:type="spellEnd"/>
    </w:p>
    <w:p w14:paraId="38EEFD7B" w14:textId="77777777" w:rsidR="00DC5AA8" w:rsidRPr="00DB533E" w:rsidRDefault="00DC5AA8" w:rsidP="00DC5AA8">
      <w:pPr>
        <w:spacing w:after="240"/>
        <w:rPr>
          <w:sz w:val="28"/>
          <w:szCs w:val="28"/>
        </w:rPr>
      </w:pPr>
      <w:r w:rsidRPr="00DB533E">
        <w:rPr>
          <w:sz w:val="28"/>
          <w:szCs w:val="28"/>
        </w:rPr>
        <w:t xml:space="preserve">die </w:t>
      </w:r>
      <w:proofErr w:type="spellStart"/>
      <w:r w:rsidRPr="00DB533E">
        <w:rPr>
          <w:sz w:val="28"/>
          <w:szCs w:val="28"/>
        </w:rPr>
        <w:t>Hausratversicher</w:t>
      </w:r>
      <w:proofErr w:type="spellEnd"/>
      <w:r w:rsidRPr="00DB533E">
        <w:rPr>
          <w:sz w:val="28"/>
          <w:szCs w:val="28"/>
        </w:rPr>
        <w:t>_</w:t>
      </w:r>
      <w:r>
        <w:rPr>
          <w:sz w:val="28"/>
          <w:szCs w:val="28"/>
        </w:rPr>
        <w:t>_</w:t>
      </w:r>
      <w:r w:rsidRPr="00DB533E">
        <w:rPr>
          <w:sz w:val="28"/>
          <w:szCs w:val="28"/>
        </w:rPr>
        <w:t>_</w:t>
      </w:r>
      <w:proofErr w:type="spellStart"/>
      <w:r w:rsidRPr="00DB533E">
        <w:rPr>
          <w:sz w:val="28"/>
          <w:szCs w:val="28"/>
        </w:rPr>
        <w:t>ng</w:t>
      </w:r>
      <w:proofErr w:type="spellEnd"/>
      <w:r w:rsidRPr="00DB533E">
        <w:rPr>
          <w:sz w:val="28"/>
          <w:szCs w:val="28"/>
        </w:rPr>
        <w:tab/>
      </w:r>
    </w:p>
    <w:p w14:paraId="437F247C" w14:textId="77777777" w:rsidR="00DC5AA8" w:rsidRDefault="00DC5AA8" w:rsidP="00DC5AA8">
      <w:pPr>
        <w:rPr>
          <w:color w:val="244061" w:themeColor="accent1" w:themeShade="80"/>
        </w:rPr>
      </w:pPr>
    </w:p>
    <w:p w14:paraId="7FA789DA" w14:textId="77777777" w:rsidR="00DC5AA8" w:rsidRDefault="00DC5AA8" w:rsidP="00DC5AA8">
      <w:pPr>
        <w:rPr>
          <w:color w:val="244061" w:themeColor="accent1" w:themeShade="80"/>
        </w:rPr>
      </w:pPr>
    </w:p>
    <w:p w14:paraId="5960641C" w14:textId="77777777" w:rsidR="00DC5AA8" w:rsidRPr="00897ECF" w:rsidRDefault="00DC5AA8" w:rsidP="00DC5AA8">
      <w:pPr>
        <w:rPr>
          <w:color w:val="244061" w:themeColor="accent1" w:themeShade="80"/>
        </w:rPr>
      </w:pPr>
    </w:p>
    <w:p w14:paraId="61ED6002" w14:textId="77777777" w:rsidR="00DC5AA8" w:rsidRPr="00897ECF" w:rsidRDefault="00DC5AA8" w:rsidP="00DC5AA8">
      <w:pPr>
        <w:rPr>
          <w:color w:val="244061" w:themeColor="accent1" w:themeShade="80"/>
        </w:rPr>
      </w:pPr>
    </w:p>
    <w:tbl>
      <w:tblPr>
        <w:tblStyle w:val="Tabellenraster"/>
        <w:tblW w:w="0" w:type="auto"/>
        <w:jc w:val="center"/>
        <w:tblLayout w:type="fixed"/>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DC5AA8" w:rsidRPr="00A34DD9" w14:paraId="5309E917" w14:textId="77777777" w:rsidTr="006A64FF">
        <w:trPr>
          <w:trHeight w:val="794"/>
          <w:jc w:val="center"/>
        </w:trPr>
        <w:tc>
          <w:tcPr>
            <w:tcW w:w="794" w:type="dxa"/>
            <w:vAlign w:val="bottom"/>
          </w:tcPr>
          <w:p w14:paraId="6A8924C2" w14:textId="77777777" w:rsidR="00DC5AA8" w:rsidRPr="006A64FF" w:rsidRDefault="00DC5AA8" w:rsidP="006A64FF">
            <w:pPr>
              <w:pStyle w:val="Textfelder"/>
              <w:jc w:val="center"/>
            </w:pPr>
            <w:r w:rsidRPr="006A64FF">
              <w:t>a</w:t>
            </w:r>
          </w:p>
        </w:tc>
        <w:tc>
          <w:tcPr>
            <w:tcW w:w="794" w:type="dxa"/>
            <w:vAlign w:val="bottom"/>
          </w:tcPr>
          <w:p w14:paraId="2A54263B" w14:textId="77777777" w:rsidR="00DC5AA8" w:rsidRPr="006A64FF" w:rsidRDefault="00DC5AA8" w:rsidP="006A64FF">
            <w:pPr>
              <w:pStyle w:val="Textfelder"/>
              <w:jc w:val="center"/>
            </w:pPr>
            <w:r w:rsidRPr="006A64FF">
              <w:t>a</w:t>
            </w:r>
          </w:p>
        </w:tc>
        <w:tc>
          <w:tcPr>
            <w:tcW w:w="794" w:type="dxa"/>
            <w:vAlign w:val="bottom"/>
          </w:tcPr>
          <w:p w14:paraId="794B73A8" w14:textId="77777777" w:rsidR="00DC5AA8" w:rsidRPr="006A64FF" w:rsidRDefault="00DC5AA8" w:rsidP="006A64FF">
            <w:pPr>
              <w:pStyle w:val="Textfelder"/>
              <w:jc w:val="center"/>
            </w:pPr>
            <w:r w:rsidRPr="006A64FF">
              <w:t>a</w:t>
            </w:r>
          </w:p>
        </w:tc>
        <w:tc>
          <w:tcPr>
            <w:tcW w:w="794" w:type="dxa"/>
            <w:vAlign w:val="bottom"/>
          </w:tcPr>
          <w:p w14:paraId="5EA0E625" w14:textId="77777777" w:rsidR="00DC5AA8" w:rsidRPr="006A64FF" w:rsidRDefault="00DC5AA8" w:rsidP="006A64FF">
            <w:pPr>
              <w:pStyle w:val="Textfelder"/>
              <w:jc w:val="center"/>
            </w:pPr>
            <w:r w:rsidRPr="006A64FF">
              <w:t>e</w:t>
            </w:r>
          </w:p>
        </w:tc>
        <w:tc>
          <w:tcPr>
            <w:tcW w:w="794" w:type="dxa"/>
            <w:vAlign w:val="bottom"/>
          </w:tcPr>
          <w:p w14:paraId="5DAA0BDB" w14:textId="77777777" w:rsidR="00DC5AA8" w:rsidRPr="006A64FF" w:rsidRDefault="00DC5AA8" w:rsidP="006A64FF">
            <w:pPr>
              <w:pStyle w:val="Textfelder"/>
              <w:jc w:val="center"/>
            </w:pPr>
            <w:r w:rsidRPr="006A64FF">
              <w:t>e</w:t>
            </w:r>
          </w:p>
        </w:tc>
        <w:tc>
          <w:tcPr>
            <w:tcW w:w="794" w:type="dxa"/>
            <w:vAlign w:val="bottom"/>
          </w:tcPr>
          <w:p w14:paraId="5F95B868" w14:textId="77777777" w:rsidR="00DC5AA8" w:rsidRPr="006A64FF" w:rsidRDefault="00DC5AA8" w:rsidP="006A64FF">
            <w:pPr>
              <w:pStyle w:val="Textfelder"/>
              <w:jc w:val="center"/>
            </w:pPr>
            <w:r w:rsidRPr="006A64FF">
              <w:t>e</w:t>
            </w:r>
          </w:p>
        </w:tc>
        <w:tc>
          <w:tcPr>
            <w:tcW w:w="794" w:type="dxa"/>
            <w:vAlign w:val="bottom"/>
          </w:tcPr>
          <w:p w14:paraId="0DD0648C" w14:textId="77777777" w:rsidR="00DC5AA8" w:rsidRPr="006A64FF" w:rsidRDefault="00DC5AA8" w:rsidP="006A64FF">
            <w:pPr>
              <w:pStyle w:val="Textfelder"/>
              <w:jc w:val="center"/>
            </w:pPr>
            <w:r w:rsidRPr="006A64FF">
              <w:t>i</w:t>
            </w:r>
          </w:p>
        </w:tc>
        <w:tc>
          <w:tcPr>
            <w:tcW w:w="794" w:type="dxa"/>
            <w:vAlign w:val="bottom"/>
          </w:tcPr>
          <w:p w14:paraId="0EADFE84" w14:textId="77777777" w:rsidR="00DC5AA8" w:rsidRPr="006A64FF" w:rsidRDefault="00DC5AA8" w:rsidP="006A64FF">
            <w:pPr>
              <w:pStyle w:val="Textfelder"/>
              <w:jc w:val="center"/>
            </w:pPr>
            <w:r w:rsidRPr="006A64FF">
              <w:t>i</w:t>
            </w:r>
          </w:p>
        </w:tc>
        <w:tc>
          <w:tcPr>
            <w:tcW w:w="794" w:type="dxa"/>
            <w:vAlign w:val="bottom"/>
          </w:tcPr>
          <w:p w14:paraId="4409D582" w14:textId="77777777" w:rsidR="00DC5AA8" w:rsidRPr="006A64FF" w:rsidRDefault="00DC5AA8" w:rsidP="006A64FF">
            <w:pPr>
              <w:pStyle w:val="Textfelder"/>
              <w:jc w:val="center"/>
            </w:pPr>
            <w:r w:rsidRPr="006A64FF">
              <w:t>o</w:t>
            </w:r>
          </w:p>
        </w:tc>
        <w:tc>
          <w:tcPr>
            <w:tcW w:w="794" w:type="dxa"/>
            <w:vAlign w:val="bottom"/>
          </w:tcPr>
          <w:p w14:paraId="4850C7F9" w14:textId="77777777" w:rsidR="00DC5AA8" w:rsidRPr="006A64FF" w:rsidRDefault="00DC5AA8" w:rsidP="006A64FF">
            <w:pPr>
              <w:pStyle w:val="Textfelder"/>
              <w:jc w:val="center"/>
            </w:pPr>
            <w:r w:rsidRPr="006A64FF">
              <w:t>u</w:t>
            </w:r>
          </w:p>
        </w:tc>
        <w:tc>
          <w:tcPr>
            <w:tcW w:w="794" w:type="dxa"/>
            <w:vAlign w:val="bottom"/>
          </w:tcPr>
          <w:p w14:paraId="5E147CF0" w14:textId="77777777" w:rsidR="00DC5AA8" w:rsidRPr="006A64FF" w:rsidRDefault="00DC5AA8" w:rsidP="006A64FF">
            <w:pPr>
              <w:pStyle w:val="Textfelder"/>
              <w:jc w:val="center"/>
            </w:pPr>
            <w:r w:rsidRPr="006A64FF">
              <w:t>u</w:t>
            </w:r>
          </w:p>
        </w:tc>
      </w:tr>
    </w:tbl>
    <w:p w14:paraId="3E3FF265" w14:textId="77777777" w:rsidR="00DC5AA8" w:rsidRDefault="00DC5AA8" w:rsidP="00E17D45">
      <w:pPr>
        <w:ind w:left="0" w:right="0"/>
        <w:rPr>
          <w:sz w:val="28"/>
          <w:szCs w:val="28"/>
        </w:rPr>
        <w:sectPr w:rsidR="00DC5AA8" w:rsidSect="00434A63">
          <w:headerReference w:type="first" r:id="rId94"/>
          <w:pgSz w:w="11900" w:h="16840"/>
          <w:pgMar w:top="2835" w:right="851" w:bottom="1134" w:left="851" w:header="709" w:footer="454" w:gutter="0"/>
          <w:cols w:space="708"/>
          <w:titlePg/>
          <w:docGrid w:linePitch="360"/>
        </w:sectPr>
      </w:pPr>
    </w:p>
    <w:p w14:paraId="3642DAC5" w14:textId="77777777" w:rsidR="00F666E9" w:rsidRPr="00A34DD9" w:rsidRDefault="00F666E9" w:rsidP="00F666E9">
      <w:pPr>
        <w:spacing w:after="240"/>
        <w:rPr>
          <w:sz w:val="28"/>
          <w:szCs w:val="28"/>
        </w:rPr>
      </w:pPr>
      <w:r>
        <w:rPr>
          <w:sz w:val="28"/>
          <w:szCs w:val="28"/>
        </w:rPr>
        <w:lastRenderedPageBreak/>
        <w:t xml:space="preserve">der </w:t>
      </w:r>
      <w:proofErr w:type="spellStart"/>
      <w:r>
        <w:rPr>
          <w:sz w:val="28"/>
          <w:szCs w:val="28"/>
        </w:rPr>
        <w:t>Sch</w:t>
      </w:r>
      <w:r w:rsidRPr="002D126A">
        <w:rPr>
          <w:b/>
          <w:bCs/>
          <w:sz w:val="28"/>
          <w:szCs w:val="28"/>
        </w:rPr>
        <w:t>_</w:t>
      </w:r>
      <w:r w:rsidRPr="002D126A">
        <w:rPr>
          <w:b/>
          <w:bCs/>
          <w:sz w:val="28"/>
          <w:szCs w:val="28"/>
          <w:u w:val="single"/>
        </w:rPr>
        <w:t>a_</w:t>
      </w:r>
      <w:r w:rsidRPr="00A34DD9">
        <w:rPr>
          <w:sz w:val="28"/>
          <w:szCs w:val="28"/>
        </w:rPr>
        <w:t>den</w:t>
      </w:r>
      <w:proofErr w:type="spellEnd"/>
    </w:p>
    <w:p w14:paraId="3DCF7562" w14:textId="77777777" w:rsidR="00F666E9" w:rsidRPr="00A34DD9" w:rsidRDefault="00F666E9" w:rsidP="00F666E9">
      <w:pPr>
        <w:spacing w:after="240"/>
        <w:rPr>
          <w:sz w:val="28"/>
          <w:szCs w:val="28"/>
        </w:rPr>
      </w:pPr>
      <w:r>
        <w:rPr>
          <w:sz w:val="28"/>
          <w:szCs w:val="28"/>
        </w:rPr>
        <w:t xml:space="preserve">das </w:t>
      </w:r>
      <w:proofErr w:type="spellStart"/>
      <w:r>
        <w:rPr>
          <w:sz w:val="28"/>
          <w:szCs w:val="28"/>
        </w:rPr>
        <w:t>G</w:t>
      </w:r>
      <w:r w:rsidRPr="002D126A">
        <w:rPr>
          <w:b/>
          <w:bCs/>
          <w:sz w:val="28"/>
          <w:szCs w:val="28"/>
        </w:rPr>
        <w:t>_</w:t>
      </w:r>
      <w:r w:rsidRPr="002D126A">
        <w:rPr>
          <w:b/>
          <w:bCs/>
          <w:sz w:val="28"/>
          <w:szCs w:val="28"/>
          <w:u w:val="single"/>
        </w:rPr>
        <w:t>e_</w:t>
      </w:r>
      <w:r>
        <w:rPr>
          <w:sz w:val="28"/>
          <w:szCs w:val="28"/>
        </w:rPr>
        <w:t>ld</w:t>
      </w:r>
      <w:proofErr w:type="spellEnd"/>
    </w:p>
    <w:p w14:paraId="5AD704D2" w14:textId="77777777" w:rsidR="00F666E9" w:rsidRPr="00A34DD9" w:rsidRDefault="00F666E9" w:rsidP="00F666E9">
      <w:pPr>
        <w:spacing w:after="240"/>
        <w:rPr>
          <w:sz w:val="28"/>
          <w:szCs w:val="28"/>
        </w:rPr>
      </w:pPr>
      <w:proofErr w:type="gramStart"/>
      <w:r>
        <w:rPr>
          <w:sz w:val="28"/>
          <w:szCs w:val="28"/>
        </w:rPr>
        <w:t xml:space="preserve">die </w:t>
      </w:r>
      <w:proofErr w:type="spellStart"/>
      <w:r>
        <w:rPr>
          <w:sz w:val="28"/>
          <w:szCs w:val="28"/>
        </w:rPr>
        <w:t>Vers</w:t>
      </w:r>
      <w:proofErr w:type="gramEnd"/>
      <w:r w:rsidRPr="002D126A">
        <w:rPr>
          <w:b/>
          <w:bCs/>
          <w:sz w:val="28"/>
          <w:szCs w:val="28"/>
        </w:rPr>
        <w:t>_</w:t>
      </w:r>
      <w:r w:rsidRPr="002D126A">
        <w:rPr>
          <w:b/>
          <w:bCs/>
          <w:sz w:val="28"/>
          <w:szCs w:val="28"/>
          <w:u w:val="single"/>
        </w:rPr>
        <w:t>i_</w:t>
      </w:r>
      <w:r w:rsidRPr="00A34DD9">
        <w:rPr>
          <w:sz w:val="28"/>
          <w:szCs w:val="28"/>
        </w:rPr>
        <w:t>cherung</w:t>
      </w:r>
      <w:proofErr w:type="spellEnd"/>
    </w:p>
    <w:p w14:paraId="05E0CC6D" w14:textId="77777777" w:rsidR="00F666E9" w:rsidRPr="00A34DD9" w:rsidRDefault="00F666E9" w:rsidP="00F666E9">
      <w:pPr>
        <w:spacing w:after="240"/>
        <w:rPr>
          <w:sz w:val="28"/>
          <w:szCs w:val="28"/>
        </w:rPr>
      </w:pPr>
      <w:r>
        <w:rPr>
          <w:sz w:val="28"/>
          <w:szCs w:val="28"/>
        </w:rPr>
        <w:t xml:space="preserve">die </w:t>
      </w:r>
      <w:proofErr w:type="spellStart"/>
      <w:r>
        <w:rPr>
          <w:sz w:val="28"/>
          <w:szCs w:val="28"/>
        </w:rPr>
        <w:t>K</w:t>
      </w:r>
      <w:r w:rsidRPr="002D126A">
        <w:rPr>
          <w:b/>
          <w:bCs/>
          <w:sz w:val="28"/>
          <w:szCs w:val="28"/>
        </w:rPr>
        <w:t>_</w:t>
      </w:r>
      <w:r w:rsidRPr="002D126A">
        <w:rPr>
          <w:b/>
          <w:bCs/>
          <w:sz w:val="28"/>
          <w:szCs w:val="28"/>
          <w:u w:val="single"/>
        </w:rPr>
        <w:t>o_</w:t>
      </w:r>
      <w:r w:rsidRPr="00A34DD9">
        <w:rPr>
          <w:sz w:val="28"/>
          <w:szCs w:val="28"/>
        </w:rPr>
        <w:t>sten</w:t>
      </w:r>
      <w:proofErr w:type="spellEnd"/>
    </w:p>
    <w:p w14:paraId="1C0F26CD" w14:textId="77777777" w:rsidR="00F666E9" w:rsidRPr="00A34DD9" w:rsidRDefault="00F666E9" w:rsidP="00F666E9">
      <w:pPr>
        <w:spacing w:after="240"/>
        <w:rPr>
          <w:sz w:val="28"/>
          <w:szCs w:val="28"/>
        </w:rPr>
      </w:pPr>
      <w:r>
        <w:rPr>
          <w:sz w:val="28"/>
          <w:szCs w:val="28"/>
        </w:rPr>
        <w:t xml:space="preserve">der </w:t>
      </w:r>
      <w:proofErr w:type="spellStart"/>
      <w:r>
        <w:rPr>
          <w:sz w:val="28"/>
          <w:szCs w:val="28"/>
        </w:rPr>
        <w:t>Unf</w:t>
      </w:r>
      <w:r w:rsidRPr="002D126A">
        <w:rPr>
          <w:b/>
          <w:bCs/>
          <w:sz w:val="28"/>
          <w:szCs w:val="28"/>
        </w:rPr>
        <w:t>_</w:t>
      </w:r>
      <w:r w:rsidRPr="002D126A">
        <w:rPr>
          <w:b/>
          <w:bCs/>
          <w:sz w:val="28"/>
          <w:szCs w:val="28"/>
          <w:u w:val="single"/>
        </w:rPr>
        <w:t>a_</w:t>
      </w:r>
      <w:r>
        <w:rPr>
          <w:sz w:val="28"/>
          <w:szCs w:val="28"/>
        </w:rPr>
        <w:t>ll</w:t>
      </w:r>
      <w:proofErr w:type="spellEnd"/>
    </w:p>
    <w:p w14:paraId="0C50389A" w14:textId="77777777" w:rsidR="00F666E9" w:rsidRPr="00A34DD9" w:rsidRDefault="00F666E9" w:rsidP="00F666E9">
      <w:pPr>
        <w:spacing w:after="240"/>
        <w:rPr>
          <w:sz w:val="28"/>
          <w:szCs w:val="28"/>
        </w:rPr>
      </w:pPr>
      <w:proofErr w:type="gramStart"/>
      <w:r>
        <w:rPr>
          <w:sz w:val="28"/>
          <w:szCs w:val="28"/>
        </w:rPr>
        <w:t xml:space="preserve">die </w:t>
      </w:r>
      <w:proofErr w:type="spellStart"/>
      <w:r>
        <w:rPr>
          <w:sz w:val="28"/>
          <w:szCs w:val="28"/>
        </w:rPr>
        <w:t>Rep</w:t>
      </w:r>
      <w:proofErr w:type="gramEnd"/>
      <w:r w:rsidRPr="002D126A">
        <w:rPr>
          <w:b/>
          <w:bCs/>
          <w:sz w:val="28"/>
          <w:szCs w:val="28"/>
        </w:rPr>
        <w:t>_</w:t>
      </w:r>
      <w:r w:rsidRPr="002D126A">
        <w:rPr>
          <w:b/>
          <w:bCs/>
          <w:sz w:val="28"/>
          <w:szCs w:val="28"/>
          <w:u w:val="single"/>
        </w:rPr>
        <w:t>a_</w:t>
      </w:r>
      <w:r>
        <w:rPr>
          <w:sz w:val="28"/>
          <w:szCs w:val="28"/>
        </w:rPr>
        <w:t>ratur</w:t>
      </w:r>
      <w:proofErr w:type="spellEnd"/>
    </w:p>
    <w:p w14:paraId="7C983346" w14:textId="77777777" w:rsidR="00F666E9" w:rsidRPr="00A34DD9" w:rsidRDefault="00F666E9" w:rsidP="00F666E9">
      <w:pPr>
        <w:spacing w:after="240"/>
        <w:rPr>
          <w:sz w:val="28"/>
          <w:szCs w:val="28"/>
        </w:rPr>
      </w:pPr>
      <w:r>
        <w:rPr>
          <w:sz w:val="28"/>
          <w:szCs w:val="28"/>
        </w:rPr>
        <w:t xml:space="preserve">die </w:t>
      </w:r>
      <w:proofErr w:type="spellStart"/>
      <w:r>
        <w:rPr>
          <w:sz w:val="28"/>
          <w:szCs w:val="28"/>
        </w:rPr>
        <w:t>S</w:t>
      </w:r>
      <w:r w:rsidRPr="002D126A">
        <w:rPr>
          <w:b/>
          <w:bCs/>
          <w:sz w:val="28"/>
          <w:szCs w:val="28"/>
        </w:rPr>
        <w:t>_</w:t>
      </w:r>
      <w:r w:rsidRPr="002D126A">
        <w:rPr>
          <w:b/>
          <w:bCs/>
          <w:sz w:val="28"/>
          <w:szCs w:val="28"/>
          <w:u w:val="single"/>
        </w:rPr>
        <w:t>u_</w:t>
      </w:r>
      <w:r w:rsidRPr="00A34DD9">
        <w:rPr>
          <w:sz w:val="28"/>
          <w:szCs w:val="28"/>
        </w:rPr>
        <w:t>mme</w:t>
      </w:r>
      <w:proofErr w:type="spellEnd"/>
    </w:p>
    <w:p w14:paraId="75F401A2" w14:textId="77777777" w:rsidR="00F666E9" w:rsidRPr="00A34DD9" w:rsidRDefault="00F666E9" w:rsidP="00F666E9">
      <w:pPr>
        <w:spacing w:after="240"/>
        <w:rPr>
          <w:sz w:val="28"/>
          <w:szCs w:val="28"/>
        </w:rPr>
      </w:pPr>
      <w:r>
        <w:rPr>
          <w:sz w:val="28"/>
          <w:szCs w:val="28"/>
        </w:rPr>
        <w:t xml:space="preserve">das </w:t>
      </w:r>
      <w:proofErr w:type="spellStart"/>
      <w:r>
        <w:rPr>
          <w:sz w:val="28"/>
          <w:szCs w:val="28"/>
        </w:rPr>
        <w:t>Reiseg</w:t>
      </w:r>
      <w:r w:rsidRPr="002D126A">
        <w:rPr>
          <w:b/>
          <w:bCs/>
          <w:sz w:val="28"/>
          <w:szCs w:val="28"/>
        </w:rPr>
        <w:t>_</w:t>
      </w:r>
      <w:r w:rsidRPr="002D126A">
        <w:rPr>
          <w:b/>
          <w:bCs/>
          <w:sz w:val="28"/>
          <w:szCs w:val="28"/>
          <w:u w:val="single"/>
        </w:rPr>
        <w:t>e_</w:t>
      </w:r>
      <w:r>
        <w:rPr>
          <w:sz w:val="28"/>
          <w:szCs w:val="28"/>
        </w:rPr>
        <w:t>päck</w:t>
      </w:r>
      <w:proofErr w:type="spellEnd"/>
    </w:p>
    <w:p w14:paraId="2CEF91C6" w14:textId="77777777" w:rsidR="00F666E9" w:rsidRPr="00A34DD9" w:rsidRDefault="00F666E9" w:rsidP="00F666E9">
      <w:pPr>
        <w:spacing w:after="240"/>
        <w:rPr>
          <w:sz w:val="28"/>
          <w:szCs w:val="28"/>
        </w:rPr>
      </w:pPr>
      <w:r>
        <w:rPr>
          <w:sz w:val="28"/>
          <w:szCs w:val="28"/>
        </w:rPr>
        <w:t xml:space="preserve">das </w:t>
      </w:r>
      <w:proofErr w:type="spellStart"/>
      <w:r>
        <w:rPr>
          <w:sz w:val="28"/>
          <w:szCs w:val="28"/>
        </w:rPr>
        <w:t>Schm</w:t>
      </w:r>
      <w:r w:rsidRPr="002D126A">
        <w:rPr>
          <w:b/>
          <w:bCs/>
          <w:sz w:val="28"/>
          <w:szCs w:val="28"/>
        </w:rPr>
        <w:t>_</w:t>
      </w:r>
      <w:r w:rsidRPr="002D126A">
        <w:rPr>
          <w:b/>
          <w:bCs/>
          <w:sz w:val="28"/>
          <w:szCs w:val="28"/>
          <w:u w:val="single"/>
        </w:rPr>
        <w:t>e_</w:t>
      </w:r>
      <w:r>
        <w:rPr>
          <w:sz w:val="28"/>
          <w:szCs w:val="28"/>
        </w:rPr>
        <w:t>rzensg</w:t>
      </w:r>
      <w:r w:rsidRPr="00231A3F">
        <w:rPr>
          <w:sz w:val="28"/>
          <w:szCs w:val="28"/>
        </w:rPr>
        <w:t>el</w:t>
      </w:r>
      <w:r w:rsidRPr="00A34DD9">
        <w:rPr>
          <w:sz w:val="28"/>
          <w:szCs w:val="28"/>
        </w:rPr>
        <w:t>d</w:t>
      </w:r>
      <w:proofErr w:type="spellEnd"/>
    </w:p>
    <w:p w14:paraId="7DB81E63" w14:textId="77777777" w:rsidR="00F666E9" w:rsidRPr="00A34DD9" w:rsidRDefault="00F666E9" w:rsidP="00F666E9">
      <w:pPr>
        <w:spacing w:after="240"/>
        <w:rPr>
          <w:sz w:val="28"/>
          <w:szCs w:val="28"/>
        </w:rPr>
      </w:pPr>
      <w:r>
        <w:rPr>
          <w:sz w:val="28"/>
          <w:szCs w:val="28"/>
        </w:rPr>
        <w:t xml:space="preserve">die </w:t>
      </w:r>
      <w:proofErr w:type="spellStart"/>
      <w:r w:rsidRPr="00B26F0E">
        <w:rPr>
          <w:sz w:val="28"/>
          <w:szCs w:val="28"/>
        </w:rPr>
        <w:t>Haftpfl</w:t>
      </w:r>
      <w:r w:rsidRPr="002D126A">
        <w:rPr>
          <w:b/>
          <w:bCs/>
          <w:sz w:val="28"/>
          <w:szCs w:val="28"/>
        </w:rPr>
        <w:t>_</w:t>
      </w:r>
      <w:r w:rsidRPr="002D126A">
        <w:rPr>
          <w:b/>
          <w:bCs/>
          <w:sz w:val="28"/>
          <w:szCs w:val="28"/>
          <w:u w:val="single"/>
        </w:rPr>
        <w:t>i_</w:t>
      </w:r>
      <w:r w:rsidRPr="00B26F0E">
        <w:rPr>
          <w:sz w:val="28"/>
          <w:szCs w:val="28"/>
        </w:rPr>
        <w:t>cht</w:t>
      </w:r>
      <w:proofErr w:type="spellEnd"/>
    </w:p>
    <w:p w14:paraId="1B72A46B" w14:textId="77777777" w:rsidR="00F666E9" w:rsidRDefault="00F666E9" w:rsidP="00F666E9">
      <w:pPr>
        <w:spacing w:after="240"/>
        <w:rPr>
          <w:sz w:val="28"/>
          <w:szCs w:val="28"/>
        </w:rPr>
      </w:pPr>
      <w:r>
        <w:rPr>
          <w:sz w:val="28"/>
          <w:szCs w:val="28"/>
        </w:rPr>
        <w:t xml:space="preserve">die </w:t>
      </w:r>
      <w:proofErr w:type="spellStart"/>
      <w:r>
        <w:rPr>
          <w:sz w:val="28"/>
          <w:szCs w:val="28"/>
        </w:rPr>
        <w:t>Ha</w:t>
      </w:r>
      <w:r w:rsidRPr="00EF648D">
        <w:rPr>
          <w:sz w:val="28"/>
          <w:szCs w:val="28"/>
        </w:rPr>
        <w:t>usrat</w:t>
      </w:r>
      <w:r w:rsidRPr="00A34DD9">
        <w:rPr>
          <w:sz w:val="28"/>
          <w:szCs w:val="28"/>
        </w:rPr>
        <w:t>versicher</w:t>
      </w:r>
      <w:r w:rsidRPr="002D126A">
        <w:rPr>
          <w:b/>
          <w:bCs/>
          <w:sz w:val="28"/>
          <w:szCs w:val="28"/>
        </w:rPr>
        <w:t>_</w:t>
      </w:r>
      <w:r w:rsidRPr="002D126A">
        <w:rPr>
          <w:b/>
          <w:bCs/>
          <w:sz w:val="28"/>
          <w:szCs w:val="28"/>
          <w:u w:val="single"/>
        </w:rPr>
        <w:t>u_</w:t>
      </w:r>
      <w:r w:rsidRPr="00A34DD9">
        <w:rPr>
          <w:sz w:val="28"/>
          <w:szCs w:val="28"/>
        </w:rPr>
        <w:t>ng</w:t>
      </w:r>
      <w:proofErr w:type="spellEnd"/>
    </w:p>
    <w:p w14:paraId="181A5871" w14:textId="77777777" w:rsidR="00F666E9" w:rsidRDefault="00F666E9" w:rsidP="00E17D45">
      <w:pPr>
        <w:ind w:left="0" w:right="0"/>
        <w:rPr>
          <w:sz w:val="28"/>
          <w:szCs w:val="28"/>
        </w:rPr>
        <w:sectPr w:rsidR="00F666E9" w:rsidSect="00434A63">
          <w:headerReference w:type="first" r:id="rId95"/>
          <w:pgSz w:w="11900" w:h="16840"/>
          <w:pgMar w:top="2835" w:right="851" w:bottom="1134" w:left="851" w:header="709" w:footer="454" w:gutter="0"/>
          <w:cols w:space="708"/>
          <w:titlePg/>
          <w:docGrid w:linePitch="360"/>
        </w:sectPr>
      </w:pPr>
    </w:p>
    <w:p w14:paraId="45BFAA09" w14:textId="77777777" w:rsidR="00826016" w:rsidRDefault="00826016" w:rsidP="00826016">
      <w:r>
        <w:lastRenderedPageBreak/>
        <w:t>Lernziel: Die Lernenden lernen zentrale Begriffe des Themenfelds Versicherungen kennen.</w:t>
      </w:r>
    </w:p>
    <w:p w14:paraId="64EB03F1" w14:textId="77777777" w:rsidR="00826016" w:rsidRDefault="00D26EDB" w:rsidP="00826016">
      <w:r>
        <w:t xml:space="preserve">Die Lernenden lernen folgende </w:t>
      </w:r>
      <w:r w:rsidR="00826016">
        <w:t xml:space="preserve">Kernbotschaft: </w:t>
      </w:r>
      <w:r w:rsidR="00932BF5">
        <w:t>Viele Fachbegriffe des Themenfelds Versicherungen finden in verschiedenen Aspekten des Alltags eine Verwendung.</w:t>
      </w:r>
    </w:p>
    <w:p w14:paraId="27032B3D" w14:textId="77777777" w:rsidR="00826016" w:rsidRDefault="00826016" w:rsidP="00826016"/>
    <w:p w14:paraId="3F9E9236" w14:textId="77777777" w:rsidR="00826016" w:rsidRDefault="00826016" w:rsidP="00826016">
      <w:r>
        <w:t>Vorgeschlagener Ablauf:</w:t>
      </w:r>
    </w:p>
    <w:p w14:paraId="415BED4C" w14:textId="77777777" w:rsidR="00826016" w:rsidRDefault="00826016" w:rsidP="00826016">
      <w:pPr>
        <w:spacing w:after="160"/>
        <w:contextualSpacing/>
        <w:rPr>
          <w:rFonts w:eastAsia="Calibri"/>
          <w:sz w:val="28"/>
          <w:szCs w:val="32"/>
          <w:lang w:eastAsia="en-US"/>
        </w:rPr>
      </w:pPr>
      <w:r>
        <w:t>Verteilen Sie zunächst den Arbeitsbogen „Buchstabenwirbel 1“ und lassen Sie diesen von den Lernenden in Einzelarbeit bearbeiten. Der Arbeitsbogen ist für Lernende der Alpha-Levels 1 und 2 konzipiert. Lernende, die wenig Schwierigkeiten bei der Bearbeitung des Arbeitsbogens aufweisen, können direkt im Anschluss den Arbeitsbogen „Buchstabenwirbel 2“ bearbeiten. Die beiliegenden Lösungsbögen können zur (Selbst</w:t>
      </w:r>
      <w:proofErr w:type="gramStart"/>
      <w:r>
        <w:noBreakHyphen/>
        <w:t>)Kontrolle</w:t>
      </w:r>
      <w:proofErr w:type="gramEnd"/>
      <w:r>
        <w:t xml:space="preserve"> eingesetzt werden. Anschließend empfiehlt sich eine gemeinsame Besprechung der Ergebnisse im Plenum.</w:t>
      </w:r>
    </w:p>
    <w:p w14:paraId="7EAB419D" w14:textId="77777777" w:rsidR="00826016" w:rsidRDefault="00826016" w:rsidP="00E17D45">
      <w:pPr>
        <w:ind w:left="0" w:right="0"/>
        <w:rPr>
          <w:sz w:val="28"/>
          <w:szCs w:val="28"/>
        </w:rPr>
        <w:sectPr w:rsidR="00826016" w:rsidSect="00434A63">
          <w:headerReference w:type="first" r:id="rId96"/>
          <w:pgSz w:w="11900" w:h="16840"/>
          <w:pgMar w:top="2835" w:right="851" w:bottom="1134" w:left="851" w:header="709" w:footer="454" w:gutter="0"/>
          <w:cols w:space="708"/>
          <w:titlePg/>
          <w:docGrid w:linePitch="360"/>
        </w:sectPr>
      </w:pPr>
    </w:p>
    <w:p w14:paraId="0B012F68" w14:textId="77777777" w:rsidR="00ED33D0" w:rsidRDefault="00ED33D0" w:rsidP="00ED33D0">
      <w:pPr>
        <w:tabs>
          <w:tab w:val="left" w:pos="8010"/>
        </w:tabs>
        <w:rPr>
          <w:sz w:val="28"/>
          <w:szCs w:val="28"/>
        </w:rPr>
      </w:pPr>
      <w:r>
        <w:rPr>
          <w:noProof/>
        </w:rPr>
        <w:lastRenderedPageBreak/>
        <w:drawing>
          <wp:anchor distT="0" distB="0" distL="114300" distR="114300" simplePos="0" relativeHeight="251503616" behindDoc="0" locked="0" layoutInCell="1" allowOverlap="1" wp14:anchorId="51637088" wp14:editId="6EE0E074">
            <wp:simplePos x="0" y="0"/>
            <wp:positionH relativeFrom="column">
              <wp:posOffset>-180340</wp:posOffset>
            </wp:positionH>
            <wp:positionV relativeFrom="paragraph">
              <wp:posOffset>-71755</wp:posOffset>
            </wp:positionV>
            <wp:extent cx="320400" cy="320400"/>
            <wp:effectExtent l="0" t="0" r="0" b="3810"/>
            <wp:wrapNone/>
            <wp:docPr id="293" name="Grafik 29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F577A">
        <w:rPr>
          <w:sz w:val="28"/>
          <w:szCs w:val="28"/>
        </w:rPr>
        <w:t>Bringen Sie die Buchstaben in die richtige Reihenfolge!</w:t>
      </w:r>
      <w:r w:rsidRPr="00340EEC">
        <w:rPr>
          <w:noProof/>
          <w:sz w:val="28"/>
          <w:szCs w:val="28"/>
        </w:rPr>
        <w:t xml:space="preserve"> </w:t>
      </w:r>
    </w:p>
    <w:p w14:paraId="47845690" w14:textId="77777777" w:rsidR="00ED33D0" w:rsidRDefault="00ED33D0" w:rsidP="00ED33D0">
      <w:pPr>
        <w:tabs>
          <w:tab w:val="left" w:pos="8010"/>
        </w:tabs>
        <w:rPr>
          <w:sz w:val="28"/>
          <w:szCs w:val="28"/>
        </w:rPr>
      </w:pPr>
      <w:r>
        <w:rPr>
          <w:noProof/>
          <w:sz w:val="28"/>
          <w:szCs w:val="28"/>
        </w:rPr>
        <w:drawing>
          <wp:anchor distT="0" distB="0" distL="114300" distR="114300" simplePos="0" relativeHeight="251494400" behindDoc="0" locked="0" layoutInCell="1" allowOverlap="1" wp14:anchorId="440FB42E" wp14:editId="2980343C">
            <wp:simplePos x="0" y="0"/>
            <wp:positionH relativeFrom="margin">
              <wp:posOffset>-180340</wp:posOffset>
            </wp:positionH>
            <wp:positionV relativeFrom="paragraph">
              <wp:posOffset>-71755</wp:posOffset>
            </wp:positionV>
            <wp:extent cx="320400" cy="320400"/>
            <wp:effectExtent l="0" t="0" r="3810" b="3810"/>
            <wp:wrapNone/>
            <wp:docPr id="1230" name="Grafik 123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W</w:t>
      </w:r>
      <w:r w:rsidR="006D2169">
        <w:rPr>
          <w:sz w:val="28"/>
          <w:szCs w:val="28"/>
        </w:rPr>
        <w:t>örter!</w:t>
      </w:r>
    </w:p>
    <w:p w14:paraId="3AF9AB7A" w14:textId="77777777" w:rsidR="00ED33D0" w:rsidRPr="00EF577A" w:rsidRDefault="0010400A" w:rsidP="00ED33D0">
      <w:pPr>
        <w:tabs>
          <w:tab w:val="left" w:pos="8010"/>
        </w:tabs>
        <w:rPr>
          <w:sz w:val="28"/>
          <w:szCs w:val="28"/>
        </w:rPr>
      </w:pPr>
      <w:r>
        <w:rPr>
          <w:noProof/>
        </w:rPr>
        <mc:AlternateContent>
          <mc:Choice Requires="wps">
            <w:drawing>
              <wp:anchor distT="45720" distB="45720" distL="114300" distR="114300" simplePos="0" relativeHeight="251490304" behindDoc="0" locked="0" layoutInCell="1" allowOverlap="1" wp14:anchorId="3660AE60" wp14:editId="360E64C7">
                <wp:simplePos x="0" y="0"/>
                <wp:positionH relativeFrom="page">
                  <wp:posOffset>5131398</wp:posOffset>
                </wp:positionH>
                <wp:positionV relativeFrom="paragraph">
                  <wp:posOffset>899720</wp:posOffset>
                </wp:positionV>
                <wp:extent cx="2242185" cy="344133"/>
                <wp:effectExtent l="0" t="0" r="0" b="0"/>
                <wp:wrapNone/>
                <wp:docPr id="7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34413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9F3B1C" w14:textId="77777777" w:rsidR="003620B0" w:rsidRPr="00E16558" w:rsidRDefault="003620B0" w:rsidP="00ED33D0">
                            <w:pPr>
                              <w:pStyle w:val="Textfelder"/>
                            </w:pPr>
                            <w:r w:rsidRPr="00E16558">
                              <w:t>d</w:t>
                            </w:r>
                            <w:r>
                              <w:t>er</w:t>
                            </w:r>
                            <w:r w:rsidRPr="00E16558">
                              <w:t xml:space="preserve"> 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0AE60" id="_x0000_s1127" type="#_x0000_t202" style="position:absolute;left:0;text-align:left;margin-left:404.05pt;margin-top:70.85pt;width:176.55pt;height:27.1pt;z-index:2514903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" filled="f" stroked="f">
                <v:textbox>
                  <w:txbxContent>
                    <w:p w14:paraId="729F3B1C" w14:textId="77777777" w:rsidR="003620B0" w:rsidRPr="00E16558" w:rsidRDefault="003620B0" w:rsidP="00ED33D0">
                      <w:pPr>
                        <w:pStyle w:val="Textfelder"/>
                      </w:pPr>
                      <w:r w:rsidRPr="00E16558">
                        <w:t>d</w:t>
                      </w:r>
                      <w:r>
                        <w:t>er</w:t>
                      </w:r>
                      <w:r w:rsidRPr="00E16558">
                        <w:t xml:space="preserv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486208" behindDoc="0" locked="0" layoutInCell="1" allowOverlap="1" wp14:anchorId="613D0035" wp14:editId="7C3DC9E4">
                <wp:simplePos x="0" y="0"/>
                <wp:positionH relativeFrom="column">
                  <wp:posOffset>2078990</wp:posOffset>
                </wp:positionH>
                <wp:positionV relativeFrom="paragraph">
                  <wp:posOffset>5835015</wp:posOffset>
                </wp:positionV>
                <wp:extent cx="400050" cy="333375"/>
                <wp:effectExtent l="0" t="0" r="19050" b="28575"/>
                <wp:wrapNone/>
                <wp:docPr id="541" name="Textfeld 541"/>
                <wp:cNvGraphicFramePr/>
                <a:graphic xmlns:a="http://schemas.openxmlformats.org/drawingml/2006/main">
                  <a:graphicData uri="http://schemas.microsoft.com/office/word/2010/wordprocessingShape">
                    <wps:wsp>
                      <wps:cNvSpPr txBox="1"/>
                      <wps:spPr>
                        <a:xfrm>
                          <a:off x="0" y="0"/>
                          <a:ext cx="400050" cy="333375"/>
                        </a:xfrm>
                        <a:prstGeom prst="rect">
                          <a:avLst/>
                        </a:prstGeom>
                        <a:solidFill>
                          <a:schemeClr val="lt1"/>
                        </a:solidFill>
                        <a:ln w="6350">
                          <a:solidFill>
                            <a:schemeClr val="bg1"/>
                          </a:solidFill>
                        </a:ln>
                      </wps:spPr>
                      <wps:txbx>
                        <w:txbxContent>
                          <w:p w14:paraId="0C0AE349" w14:textId="77777777" w:rsidR="003620B0" w:rsidRPr="00477906" w:rsidRDefault="003620B0" w:rsidP="00ED33D0">
                            <w:pPr>
                              <w:pStyle w:val="Textfelder"/>
                            </w:pPr>
                            <w:r>
                              <w:t>u</w:t>
                            </w:r>
                          </w:p>
                          <w:p w14:paraId="18BE2B1C" w14:textId="77777777" w:rsidR="003620B0" w:rsidRDefault="003620B0"/>
                          <w:p w14:paraId="52887E81" w14:textId="77777777" w:rsidR="003620B0" w:rsidRPr="00477906" w:rsidRDefault="003620B0" w:rsidP="00ED33D0">
                            <w:pPr>
                              <w:pStyle w:val="Textfelder"/>
                            </w:pPr>
                            <w:r>
                              <w:t>u</w:t>
                            </w:r>
                          </w:p>
                          <w:p w14:paraId="5969F094" w14:textId="77777777" w:rsidR="003620B0" w:rsidRDefault="003620B0"/>
                          <w:p w14:paraId="503F562D" w14:textId="77777777" w:rsidR="003620B0" w:rsidRPr="00477906" w:rsidRDefault="003620B0" w:rsidP="00ED33D0">
                            <w:pPr>
                              <w:pStyle w:val="Textfelder"/>
                            </w:pPr>
                            <w:r>
                              <w:t>u</w:t>
                            </w:r>
                          </w:p>
                          <w:p w14:paraId="28D9D238" w14:textId="77777777" w:rsidR="003620B0" w:rsidRDefault="003620B0"/>
                          <w:p w14:paraId="476267F7" w14:textId="77777777" w:rsidR="003620B0" w:rsidRPr="00477906" w:rsidRDefault="003620B0" w:rsidP="00ED33D0">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3D0035" id="Textfeld 541" o:spid="_x0000_s1128" type="#_x0000_t202" style="position:absolute;left:0;text-align:left;margin-left:163.7pt;margin-top:459.45pt;width:31.5pt;height:26.25pt;z-index:25148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" fillcolor="white [3201]" strokecolor="white [3212]" strokeweight=".5pt">
                <v:textbox>
                  <w:txbxContent>
                    <w:p w14:paraId="0C0AE349" w14:textId="77777777" w:rsidR="003620B0" w:rsidRPr="00477906" w:rsidRDefault="003620B0" w:rsidP="00ED33D0">
                      <w:pPr>
                        <w:pStyle w:val="Textfelder"/>
                      </w:pPr>
                      <w:r>
                        <w:t>u</w:t>
                      </w:r>
                    </w:p>
                    <w:p w14:paraId="18BE2B1C" w14:textId="77777777" w:rsidR="003620B0" w:rsidRDefault="003620B0"/>
                    <w:p w14:paraId="52887E81" w14:textId="77777777" w:rsidR="003620B0" w:rsidRPr="00477906" w:rsidRDefault="003620B0" w:rsidP="00ED33D0">
                      <w:pPr>
                        <w:pStyle w:val="Textfelder"/>
                      </w:pPr>
                      <w:r>
                        <w:t>u</w:t>
                      </w:r>
                    </w:p>
                    <w:p w14:paraId="5969F094" w14:textId="77777777" w:rsidR="003620B0" w:rsidRDefault="003620B0"/>
                    <w:p w14:paraId="503F562D" w14:textId="77777777" w:rsidR="003620B0" w:rsidRPr="00477906" w:rsidRDefault="003620B0" w:rsidP="00ED33D0">
                      <w:pPr>
                        <w:pStyle w:val="Textfelder"/>
                      </w:pPr>
                      <w:r>
                        <w:t>u</w:t>
                      </w:r>
                    </w:p>
                    <w:p w14:paraId="28D9D238" w14:textId="77777777" w:rsidR="003620B0" w:rsidRDefault="003620B0"/>
                    <w:p w14:paraId="476267F7" w14:textId="77777777" w:rsidR="003620B0" w:rsidRPr="00477906" w:rsidRDefault="003620B0" w:rsidP="00ED33D0">
                      <w:pPr>
                        <w:pStyle w:val="Textfelder"/>
                      </w:pPr>
                      <w:r>
                        <w:t>u</w:t>
                      </w:r>
                    </w:p>
                  </w:txbxContent>
                </v:textbox>
              </v:shape>
            </w:pict>
          </mc:Fallback>
        </mc:AlternateContent>
      </w:r>
    </w:p>
    <w:tbl>
      <w:tblPr>
        <w:tblW w:w="7088"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088"/>
      </w:tblGrid>
      <w:tr w:rsidR="00ED33D0" w:rsidRPr="00EF577A" w14:paraId="4B94C97B" w14:textId="77777777" w:rsidTr="00B54ED3">
        <w:trPr>
          <w:trHeight w:val="2381"/>
        </w:trPr>
        <w:tc>
          <w:tcPr>
            <w:tcW w:w="7088" w:type="dxa"/>
          </w:tcPr>
          <w:p w14:paraId="17344702" w14:textId="77777777" w:rsidR="00ED33D0" w:rsidRPr="00EF577A" w:rsidRDefault="00ED33D0" w:rsidP="00781E9C">
            <w:pPr>
              <w:tabs>
                <w:tab w:val="left" w:pos="8010"/>
              </w:tabs>
              <w:ind w:left="412"/>
              <w:rPr>
                <w:sz w:val="28"/>
                <w:szCs w:val="28"/>
              </w:rPr>
            </w:pPr>
            <w:r w:rsidRPr="00EF577A">
              <w:rPr>
                <w:noProof/>
                <w:sz w:val="28"/>
                <w:szCs w:val="28"/>
              </w:rPr>
              <mc:AlternateContent>
                <mc:Choice Requires="wps">
                  <w:drawing>
                    <wp:anchor distT="0" distB="0" distL="114300" distR="114300" simplePos="0" relativeHeight="251488256" behindDoc="0" locked="0" layoutInCell="1" allowOverlap="1" wp14:anchorId="69772B75" wp14:editId="1BCB1C9F">
                      <wp:simplePos x="0" y="0"/>
                      <wp:positionH relativeFrom="margin">
                        <wp:posOffset>180340</wp:posOffset>
                      </wp:positionH>
                      <wp:positionV relativeFrom="paragraph">
                        <wp:posOffset>540385</wp:posOffset>
                      </wp:positionV>
                      <wp:extent cx="392400" cy="313200"/>
                      <wp:effectExtent l="0" t="0" r="27305" b="10795"/>
                      <wp:wrapNone/>
                      <wp:docPr id="764" name="Textfeld 764"/>
                      <wp:cNvGraphicFramePr/>
                      <a:graphic xmlns:a="http://schemas.openxmlformats.org/drawingml/2006/main">
                        <a:graphicData uri="http://schemas.microsoft.com/office/word/2010/wordprocessingShape">
                          <wps:wsp>
                            <wps:cNvSpPr txBox="1"/>
                            <wps:spPr>
                              <a:xfrm>
                                <a:off x="0" y="0"/>
                                <a:ext cx="392400" cy="313200"/>
                              </a:xfrm>
                              <a:prstGeom prst="rect">
                                <a:avLst/>
                              </a:prstGeom>
                              <a:solidFill>
                                <a:schemeClr val="lt1"/>
                              </a:solidFill>
                              <a:ln w="6350">
                                <a:solidFill>
                                  <a:schemeClr val="bg1"/>
                                </a:solidFill>
                              </a:ln>
                            </wps:spPr>
                            <wps:txbx>
                              <w:txbxContent>
                                <w:p w14:paraId="6C874FCA" w14:textId="77777777" w:rsidR="003620B0" w:rsidRPr="00DF2AC4" w:rsidRDefault="003620B0" w:rsidP="00ED33D0">
                                  <w:pPr>
                                    <w:pStyle w:val="Textfelder"/>
                                  </w:pPr>
                                  <w:r>
                                    <w:t>U</w:t>
                                  </w:r>
                                  <w:r>
                                    <w:tab/>
                                  </w:r>
                                </w:p>
                                <w:p w14:paraId="1E0CE555" w14:textId="77777777" w:rsidR="003620B0" w:rsidRDefault="003620B0"/>
                                <w:p w14:paraId="6FC6A58C" w14:textId="77777777" w:rsidR="003620B0" w:rsidRPr="00DF2AC4" w:rsidRDefault="003620B0" w:rsidP="00ED33D0">
                                  <w:pPr>
                                    <w:pStyle w:val="Textfelder"/>
                                  </w:pPr>
                                  <w:r>
                                    <w:t>U</w:t>
                                  </w:r>
                                  <w:r>
                                    <w:tab/>
                                  </w:r>
                                </w:p>
                                <w:p w14:paraId="32C9EA7D" w14:textId="77777777" w:rsidR="003620B0" w:rsidRDefault="003620B0"/>
                                <w:p w14:paraId="0735965B" w14:textId="77777777" w:rsidR="003620B0" w:rsidRPr="00DF2AC4" w:rsidRDefault="003620B0" w:rsidP="00ED33D0">
                                  <w:pPr>
                                    <w:pStyle w:val="Textfelder"/>
                                  </w:pPr>
                                  <w:r>
                                    <w:t>U</w:t>
                                  </w:r>
                                  <w:r>
                                    <w:tab/>
                                  </w:r>
                                </w:p>
                                <w:p w14:paraId="2DD5C57A" w14:textId="77777777" w:rsidR="003620B0" w:rsidRDefault="003620B0"/>
                                <w:p w14:paraId="7D05976F" w14:textId="77777777" w:rsidR="003620B0" w:rsidRPr="00DF2AC4" w:rsidRDefault="003620B0" w:rsidP="00ED33D0">
                                  <w:pPr>
                                    <w:pStyle w:val="Textfelder"/>
                                  </w:pPr>
                                  <w:r>
                                    <w:t>U</w:t>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72B75" id="Textfeld 764" o:spid="_x0000_s1129" type="#_x0000_t202" style="position:absolute;left:0;text-align:left;margin-left:14.2pt;margin-top:42.55pt;width:30.9pt;height:24.65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" fillcolor="white [3201]" strokecolor="white [3212]" strokeweight=".5pt">
                      <v:textbox>
                        <w:txbxContent>
                          <w:p w14:paraId="6C874FCA" w14:textId="77777777" w:rsidR="003620B0" w:rsidRPr="00DF2AC4" w:rsidRDefault="003620B0" w:rsidP="00ED33D0">
                            <w:pPr>
                              <w:pStyle w:val="Textfelder"/>
                            </w:pPr>
                            <w:r>
                              <w:t>U</w:t>
                            </w:r>
                            <w:r>
                              <w:tab/>
                            </w:r>
                          </w:p>
                          <w:p w14:paraId="1E0CE555" w14:textId="77777777" w:rsidR="003620B0" w:rsidRDefault="003620B0"/>
                          <w:p w14:paraId="6FC6A58C" w14:textId="77777777" w:rsidR="003620B0" w:rsidRPr="00DF2AC4" w:rsidRDefault="003620B0" w:rsidP="00ED33D0">
                            <w:pPr>
                              <w:pStyle w:val="Textfelder"/>
                            </w:pPr>
                            <w:r>
                              <w:t>U</w:t>
                            </w:r>
                            <w:r>
                              <w:tab/>
                            </w:r>
                          </w:p>
                          <w:p w14:paraId="32C9EA7D" w14:textId="77777777" w:rsidR="003620B0" w:rsidRDefault="003620B0"/>
                          <w:p w14:paraId="0735965B" w14:textId="77777777" w:rsidR="003620B0" w:rsidRPr="00DF2AC4" w:rsidRDefault="003620B0" w:rsidP="00ED33D0">
                            <w:pPr>
                              <w:pStyle w:val="Textfelder"/>
                            </w:pPr>
                            <w:r>
                              <w:t>U</w:t>
                            </w:r>
                            <w:r>
                              <w:tab/>
                            </w:r>
                          </w:p>
                          <w:p w14:paraId="2DD5C57A" w14:textId="77777777" w:rsidR="003620B0" w:rsidRDefault="003620B0"/>
                          <w:p w14:paraId="7D05976F" w14:textId="77777777" w:rsidR="003620B0" w:rsidRPr="00DF2AC4" w:rsidRDefault="003620B0" w:rsidP="00ED33D0">
                            <w:pPr>
                              <w:pStyle w:val="Textfelder"/>
                            </w:pPr>
                            <w:r>
                              <w:t>U</w:t>
                            </w:r>
                            <w:r>
                              <w:tab/>
                            </w:r>
                          </w:p>
                        </w:txbxContent>
                      </v:textbox>
                      <w10:wrap anchorx="margin"/>
                    </v:shape>
                  </w:pict>
                </mc:Fallback>
              </mc:AlternateContent>
            </w:r>
            <w:r w:rsidRPr="00EF577A">
              <w:rPr>
                <w:noProof/>
                <w:sz w:val="28"/>
                <w:szCs w:val="28"/>
              </w:rPr>
              <mc:AlternateContent>
                <mc:Choice Requires="wps">
                  <w:drawing>
                    <wp:anchor distT="0" distB="0" distL="114300" distR="114300" simplePos="0" relativeHeight="251495424" behindDoc="0" locked="0" layoutInCell="1" allowOverlap="1" wp14:anchorId="5A15AF91" wp14:editId="0CFD232C">
                      <wp:simplePos x="0" y="0"/>
                      <wp:positionH relativeFrom="column">
                        <wp:posOffset>3496310</wp:posOffset>
                      </wp:positionH>
                      <wp:positionV relativeFrom="paragraph">
                        <wp:posOffset>594995</wp:posOffset>
                      </wp:positionV>
                      <wp:extent cx="276225" cy="333375"/>
                      <wp:effectExtent l="0" t="0" r="28575" b="28575"/>
                      <wp:wrapNone/>
                      <wp:docPr id="1243" name="Textfeld 1243"/>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4B657185" w14:textId="77777777" w:rsidR="003620B0" w:rsidRPr="00DF2AC4" w:rsidRDefault="003620B0" w:rsidP="00ED33D0">
                                  <w:pPr>
                                    <w:pStyle w:val="Textfelder"/>
                                  </w:pPr>
                                  <w:r>
                                    <w:t>l</w:t>
                                  </w:r>
                                </w:p>
                                <w:p w14:paraId="0DC0D861" w14:textId="77777777" w:rsidR="003620B0" w:rsidRDefault="003620B0"/>
                                <w:p w14:paraId="3A39CBA5" w14:textId="77777777" w:rsidR="003620B0" w:rsidRPr="00DF2AC4" w:rsidRDefault="003620B0" w:rsidP="00ED33D0">
                                  <w:pPr>
                                    <w:pStyle w:val="Textfelder"/>
                                  </w:pPr>
                                  <w:r>
                                    <w:t>l</w:t>
                                  </w:r>
                                </w:p>
                                <w:p w14:paraId="56463A94" w14:textId="77777777" w:rsidR="003620B0" w:rsidRDefault="003620B0"/>
                                <w:p w14:paraId="5F421E19" w14:textId="77777777" w:rsidR="003620B0" w:rsidRPr="00DF2AC4" w:rsidRDefault="003620B0" w:rsidP="00ED33D0">
                                  <w:pPr>
                                    <w:pStyle w:val="Textfelder"/>
                                  </w:pPr>
                                  <w:r>
                                    <w:t>l</w:t>
                                  </w:r>
                                </w:p>
                                <w:p w14:paraId="0689993A" w14:textId="77777777" w:rsidR="003620B0" w:rsidRDefault="003620B0"/>
                                <w:p w14:paraId="67C7E803" w14:textId="77777777" w:rsidR="003620B0" w:rsidRPr="00DF2AC4" w:rsidRDefault="003620B0" w:rsidP="00ED33D0">
                                  <w:pPr>
                                    <w:pStyle w:val="Textfelder"/>
                                  </w:pPr>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15AF91" id="Textfeld 1243" o:spid="_x0000_s1130" type="#_x0000_t202" style="position:absolute;left:0;text-align:left;margin-left:275.3pt;margin-top:46.85pt;width:21.75pt;height:26.25pt;z-index:251495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" fillcolor="white [3201]" strokecolor="white [3212]" strokeweight=".5pt">
                      <v:textbox>
                        <w:txbxContent>
                          <w:p w14:paraId="4B657185" w14:textId="77777777" w:rsidR="003620B0" w:rsidRPr="00DF2AC4" w:rsidRDefault="003620B0" w:rsidP="00ED33D0">
                            <w:pPr>
                              <w:pStyle w:val="Textfelder"/>
                            </w:pPr>
                            <w:r>
                              <w:t>l</w:t>
                            </w:r>
                          </w:p>
                          <w:p w14:paraId="0DC0D861" w14:textId="77777777" w:rsidR="003620B0" w:rsidRDefault="003620B0"/>
                          <w:p w14:paraId="3A39CBA5" w14:textId="77777777" w:rsidR="003620B0" w:rsidRPr="00DF2AC4" w:rsidRDefault="003620B0" w:rsidP="00ED33D0">
                            <w:pPr>
                              <w:pStyle w:val="Textfelder"/>
                            </w:pPr>
                            <w:r>
                              <w:t>l</w:t>
                            </w:r>
                          </w:p>
                          <w:p w14:paraId="56463A94" w14:textId="77777777" w:rsidR="003620B0" w:rsidRDefault="003620B0"/>
                          <w:p w14:paraId="5F421E19" w14:textId="77777777" w:rsidR="003620B0" w:rsidRPr="00DF2AC4" w:rsidRDefault="003620B0" w:rsidP="00ED33D0">
                            <w:pPr>
                              <w:pStyle w:val="Textfelder"/>
                            </w:pPr>
                            <w:r>
                              <w:t>l</w:t>
                            </w:r>
                          </w:p>
                          <w:p w14:paraId="0689993A" w14:textId="77777777" w:rsidR="003620B0" w:rsidRDefault="003620B0"/>
                          <w:p w14:paraId="67C7E803" w14:textId="77777777" w:rsidR="003620B0" w:rsidRPr="00DF2AC4" w:rsidRDefault="003620B0" w:rsidP="00ED33D0">
                            <w:pPr>
                              <w:pStyle w:val="Textfelder"/>
                            </w:pPr>
                            <w:r>
                              <w:t>l</w:t>
                            </w:r>
                          </w:p>
                        </w:txbxContent>
                      </v:textbox>
                    </v:shape>
                  </w:pict>
                </mc:Fallback>
              </mc:AlternateContent>
            </w:r>
            <w:r w:rsidRPr="00EF577A">
              <w:rPr>
                <w:noProof/>
                <w:sz w:val="28"/>
                <w:szCs w:val="28"/>
              </w:rPr>
              <mc:AlternateContent>
                <mc:Choice Requires="wps">
                  <w:drawing>
                    <wp:anchor distT="0" distB="0" distL="114300" distR="114300" simplePos="0" relativeHeight="251496448" behindDoc="0" locked="0" layoutInCell="1" allowOverlap="1" wp14:anchorId="663B0C20" wp14:editId="024D09DC">
                      <wp:simplePos x="0" y="0"/>
                      <wp:positionH relativeFrom="margin">
                        <wp:posOffset>2058035</wp:posOffset>
                      </wp:positionH>
                      <wp:positionV relativeFrom="paragraph">
                        <wp:posOffset>483235</wp:posOffset>
                      </wp:positionV>
                      <wp:extent cx="333375" cy="333375"/>
                      <wp:effectExtent l="0" t="0" r="28575" b="28575"/>
                      <wp:wrapNone/>
                      <wp:docPr id="1244" name="Textfeld 1244"/>
                      <wp:cNvGraphicFramePr/>
                      <a:graphic xmlns:a="http://schemas.openxmlformats.org/drawingml/2006/main">
                        <a:graphicData uri="http://schemas.microsoft.com/office/word/2010/wordprocessingShape">
                          <wps:wsp>
                            <wps:cNvSpPr txBox="1"/>
                            <wps:spPr>
                              <a:xfrm>
                                <a:off x="0" y="0"/>
                                <a:ext cx="333375" cy="333375"/>
                              </a:xfrm>
                              <a:prstGeom prst="rect">
                                <a:avLst/>
                              </a:prstGeom>
                              <a:solidFill>
                                <a:schemeClr val="lt1"/>
                              </a:solidFill>
                              <a:ln w="6350">
                                <a:solidFill>
                                  <a:schemeClr val="bg1"/>
                                </a:solidFill>
                              </a:ln>
                            </wps:spPr>
                            <wps:txbx>
                              <w:txbxContent>
                                <w:p w14:paraId="142B0D62" w14:textId="77777777" w:rsidR="003620B0" w:rsidRPr="00DF2AC4" w:rsidRDefault="003620B0" w:rsidP="00ED33D0">
                                  <w:pPr>
                                    <w:pStyle w:val="Textfelder"/>
                                  </w:pPr>
                                  <w:r>
                                    <w:t>n</w:t>
                                  </w:r>
                                </w:p>
                                <w:p w14:paraId="52AD2BF6" w14:textId="77777777" w:rsidR="003620B0" w:rsidRDefault="003620B0"/>
                                <w:p w14:paraId="587C6185" w14:textId="77777777" w:rsidR="003620B0" w:rsidRPr="00DF2AC4" w:rsidRDefault="003620B0" w:rsidP="00ED33D0">
                                  <w:pPr>
                                    <w:pStyle w:val="Textfelder"/>
                                  </w:pPr>
                                  <w:r>
                                    <w:t>n</w:t>
                                  </w:r>
                                </w:p>
                                <w:p w14:paraId="36B60D66" w14:textId="77777777" w:rsidR="003620B0" w:rsidRDefault="003620B0"/>
                                <w:p w14:paraId="012CD2FB" w14:textId="77777777" w:rsidR="003620B0" w:rsidRPr="00DF2AC4" w:rsidRDefault="003620B0" w:rsidP="00ED33D0">
                                  <w:pPr>
                                    <w:pStyle w:val="Textfelder"/>
                                  </w:pPr>
                                  <w:r>
                                    <w:t>n</w:t>
                                  </w:r>
                                </w:p>
                                <w:p w14:paraId="2FA6A141" w14:textId="77777777" w:rsidR="003620B0" w:rsidRDefault="003620B0"/>
                                <w:p w14:paraId="26850BB0" w14:textId="77777777" w:rsidR="003620B0" w:rsidRPr="00DF2AC4" w:rsidRDefault="003620B0" w:rsidP="00ED33D0">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3B0C20" id="Textfeld 1244" o:spid="_x0000_s1131" type="#_x0000_t202" style="position:absolute;left:0;text-align:left;margin-left:162.05pt;margin-top:38.05pt;width:26.25pt;height:26.25pt;z-index:251496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" fillcolor="white [3201]" strokecolor="white [3212]" strokeweight=".5pt">
                      <v:textbox>
                        <w:txbxContent>
                          <w:p w14:paraId="142B0D62" w14:textId="77777777" w:rsidR="003620B0" w:rsidRPr="00DF2AC4" w:rsidRDefault="003620B0" w:rsidP="00ED33D0">
                            <w:pPr>
                              <w:pStyle w:val="Textfelder"/>
                            </w:pPr>
                            <w:r>
                              <w:t>n</w:t>
                            </w:r>
                          </w:p>
                          <w:p w14:paraId="52AD2BF6" w14:textId="77777777" w:rsidR="003620B0" w:rsidRDefault="003620B0"/>
                          <w:p w14:paraId="587C6185" w14:textId="77777777" w:rsidR="003620B0" w:rsidRPr="00DF2AC4" w:rsidRDefault="003620B0" w:rsidP="00ED33D0">
                            <w:pPr>
                              <w:pStyle w:val="Textfelder"/>
                            </w:pPr>
                            <w:r>
                              <w:t>n</w:t>
                            </w:r>
                          </w:p>
                          <w:p w14:paraId="36B60D66" w14:textId="77777777" w:rsidR="003620B0" w:rsidRDefault="003620B0"/>
                          <w:p w14:paraId="012CD2FB" w14:textId="77777777" w:rsidR="003620B0" w:rsidRPr="00DF2AC4" w:rsidRDefault="003620B0" w:rsidP="00ED33D0">
                            <w:pPr>
                              <w:pStyle w:val="Textfelder"/>
                            </w:pPr>
                            <w:r>
                              <w:t>n</w:t>
                            </w:r>
                          </w:p>
                          <w:p w14:paraId="2FA6A141" w14:textId="77777777" w:rsidR="003620B0" w:rsidRDefault="003620B0"/>
                          <w:p w14:paraId="26850BB0" w14:textId="77777777" w:rsidR="003620B0" w:rsidRPr="00DF2AC4" w:rsidRDefault="003620B0" w:rsidP="00ED33D0">
                            <w:pPr>
                              <w:pStyle w:val="Textfelder"/>
                            </w:pPr>
                            <w:r>
                              <w:t>n</w:t>
                            </w:r>
                          </w:p>
                        </w:txbxContent>
                      </v:textbox>
                      <w10:wrap anchorx="margin"/>
                    </v:shape>
                  </w:pict>
                </mc:Fallback>
              </mc:AlternateContent>
            </w:r>
            <w:r w:rsidRPr="00EF577A">
              <w:rPr>
                <w:noProof/>
                <w:sz w:val="28"/>
                <w:szCs w:val="28"/>
              </w:rPr>
              <mc:AlternateContent>
                <mc:Choice Requires="wps">
                  <w:drawing>
                    <wp:anchor distT="0" distB="0" distL="114300" distR="114300" simplePos="0" relativeHeight="251472896" behindDoc="0" locked="0" layoutInCell="1" allowOverlap="1" wp14:anchorId="607FF56B" wp14:editId="27F6E211">
                      <wp:simplePos x="0" y="0"/>
                      <wp:positionH relativeFrom="column">
                        <wp:posOffset>2803525</wp:posOffset>
                      </wp:positionH>
                      <wp:positionV relativeFrom="paragraph">
                        <wp:posOffset>73660</wp:posOffset>
                      </wp:positionV>
                      <wp:extent cx="285750" cy="276225"/>
                      <wp:effectExtent l="0" t="0" r="19050" b="28575"/>
                      <wp:wrapNone/>
                      <wp:docPr id="527" name="Textfeld 527"/>
                      <wp:cNvGraphicFramePr/>
                      <a:graphic xmlns:a="http://schemas.openxmlformats.org/drawingml/2006/main">
                        <a:graphicData uri="http://schemas.microsoft.com/office/word/2010/wordprocessingShape">
                          <wps:wsp>
                            <wps:cNvSpPr txBox="1"/>
                            <wps:spPr>
                              <a:xfrm>
                                <a:off x="0" y="0"/>
                                <a:ext cx="285750" cy="276225"/>
                              </a:xfrm>
                              <a:prstGeom prst="rect">
                                <a:avLst/>
                              </a:prstGeom>
                              <a:solidFill>
                                <a:schemeClr val="lt1"/>
                              </a:solidFill>
                              <a:ln w="6350">
                                <a:solidFill>
                                  <a:schemeClr val="bg1"/>
                                </a:solidFill>
                              </a:ln>
                            </wps:spPr>
                            <wps:txbx>
                              <w:txbxContent>
                                <w:p w14:paraId="768216E4" w14:textId="77777777" w:rsidR="003620B0" w:rsidRPr="00DF2AC4" w:rsidRDefault="003620B0" w:rsidP="00ED33D0">
                                  <w:pPr>
                                    <w:pStyle w:val="Textfelder"/>
                                  </w:pPr>
                                  <w:r>
                                    <w:t>f</w:t>
                                  </w:r>
                                </w:p>
                                <w:p w14:paraId="77B51851" w14:textId="77777777" w:rsidR="003620B0" w:rsidRDefault="003620B0"/>
                                <w:p w14:paraId="7972E66A" w14:textId="77777777" w:rsidR="003620B0" w:rsidRPr="00DF2AC4" w:rsidRDefault="003620B0" w:rsidP="00ED33D0">
                                  <w:pPr>
                                    <w:pStyle w:val="Textfelder"/>
                                  </w:pPr>
                                  <w:r>
                                    <w:t>f</w:t>
                                  </w:r>
                                </w:p>
                                <w:p w14:paraId="47FE6E9D" w14:textId="77777777" w:rsidR="003620B0" w:rsidRDefault="003620B0"/>
                                <w:p w14:paraId="06E64B7D" w14:textId="77777777" w:rsidR="003620B0" w:rsidRPr="00DF2AC4" w:rsidRDefault="003620B0" w:rsidP="00ED33D0">
                                  <w:pPr>
                                    <w:pStyle w:val="Textfelder"/>
                                  </w:pPr>
                                  <w:r>
                                    <w:t>f</w:t>
                                  </w:r>
                                </w:p>
                                <w:p w14:paraId="4BEAB4B4" w14:textId="77777777" w:rsidR="003620B0" w:rsidRDefault="003620B0"/>
                                <w:p w14:paraId="0623435F" w14:textId="77777777" w:rsidR="003620B0" w:rsidRPr="00DF2AC4" w:rsidRDefault="003620B0" w:rsidP="00ED33D0">
                                  <w:pPr>
                                    <w:pStyle w:val="Textfelder"/>
                                  </w:pPr>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7FF56B" id="Textfeld 527" o:spid="_x0000_s1132" type="#_x0000_t202" style="position:absolute;left:0;text-align:left;margin-left:220.75pt;margin-top:5.8pt;width:22.5pt;height:21.75pt;z-index:25147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" fillcolor="white [3201]" strokecolor="white [3212]" strokeweight=".5pt">
                      <v:textbox>
                        <w:txbxContent>
                          <w:p w14:paraId="768216E4" w14:textId="77777777" w:rsidR="003620B0" w:rsidRPr="00DF2AC4" w:rsidRDefault="003620B0" w:rsidP="00ED33D0">
                            <w:pPr>
                              <w:pStyle w:val="Textfelder"/>
                            </w:pPr>
                            <w:r>
                              <w:t>f</w:t>
                            </w:r>
                          </w:p>
                          <w:p w14:paraId="77B51851" w14:textId="77777777" w:rsidR="003620B0" w:rsidRDefault="003620B0"/>
                          <w:p w14:paraId="7972E66A" w14:textId="77777777" w:rsidR="003620B0" w:rsidRPr="00DF2AC4" w:rsidRDefault="003620B0" w:rsidP="00ED33D0">
                            <w:pPr>
                              <w:pStyle w:val="Textfelder"/>
                            </w:pPr>
                            <w:r>
                              <w:t>f</w:t>
                            </w:r>
                          </w:p>
                          <w:p w14:paraId="47FE6E9D" w14:textId="77777777" w:rsidR="003620B0" w:rsidRDefault="003620B0"/>
                          <w:p w14:paraId="06E64B7D" w14:textId="77777777" w:rsidR="003620B0" w:rsidRPr="00DF2AC4" w:rsidRDefault="003620B0" w:rsidP="00ED33D0">
                            <w:pPr>
                              <w:pStyle w:val="Textfelder"/>
                            </w:pPr>
                            <w:r>
                              <w:t>f</w:t>
                            </w:r>
                          </w:p>
                          <w:p w14:paraId="4BEAB4B4" w14:textId="77777777" w:rsidR="003620B0" w:rsidRDefault="003620B0"/>
                          <w:p w14:paraId="0623435F" w14:textId="77777777" w:rsidR="003620B0" w:rsidRPr="00DF2AC4" w:rsidRDefault="003620B0" w:rsidP="00ED33D0">
                            <w:pPr>
                              <w:pStyle w:val="Textfelder"/>
                            </w:pPr>
                            <w:r>
                              <w:t>f</w:t>
                            </w:r>
                          </w:p>
                        </w:txbxContent>
                      </v:textbox>
                    </v:shape>
                  </w:pict>
                </mc:Fallback>
              </mc:AlternateContent>
            </w:r>
            <w:r w:rsidRPr="00EF577A">
              <w:rPr>
                <w:noProof/>
                <w:sz w:val="28"/>
                <w:szCs w:val="28"/>
              </w:rPr>
              <mc:AlternateContent>
                <mc:Choice Requires="wps">
                  <w:drawing>
                    <wp:anchor distT="0" distB="0" distL="114300" distR="114300" simplePos="0" relativeHeight="251487232" behindDoc="0" locked="0" layoutInCell="1" allowOverlap="1" wp14:anchorId="454B68A3" wp14:editId="78FA1379">
                      <wp:simplePos x="0" y="0"/>
                      <wp:positionH relativeFrom="column">
                        <wp:posOffset>1012825</wp:posOffset>
                      </wp:positionH>
                      <wp:positionV relativeFrom="paragraph">
                        <wp:posOffset>207010</wp:posOffset>
                      </wp:positionV>
                      <wp:extent cx="371475" cy="342900"/>
                      <wp:effectExtent l="0" t="0" r="28575" b="19050"/>
                      <wp:wrapNone/>
                      <wp:docPr id="528" name="Textfeld 528"/>
                      <wp:cNvGraphicFramePr/>
                      <a:graphic xmlns:a="http://schemas.openxmlformats.org/drawingml/2006/main">
                        <a:graphicData uri="http://schemas.microsoft.com/office/word/2010/wordprocessingShape">
                          <wps:wsp>
                            <wps:cNvSpPr txBox="1"/>
                            <wps:spPr>
                              <a:xfrm>
                                <a:off x="0" y="0"/>
                                <a:ext cx="371475" cy="342900"/>
                              </a:xfrm>
                              <a:prstGeom prst="rect">
                                <a:avLst/>
                              </a:prstGeom>
                              <a:solidFill>
                                <a:schemeClr val="lt1"/>
                              </a:solidFill>
                              <a:ln w="6350">
                                <a:solidFill>
                                  <a:schemeClr val="bg1"/>
                                </a:solidFill>
                              </a:ln>
                            </wps:spPr>
                            <wps:txbx>
                              <w:txbxContent>
                                <w:p w14:paraId="4BD57B7C" w14:textId="77777777" w:rsidR="003620B0" w:rsidRPr="00DF2AC4" w:rsidRDefault="003620B0" w:rsidP="00ED33D0">
                                  <w:pPr>
                                    <w:pStyle w:val="Textfelder"/>
                                  </w:pPr>
                                  <w:r>
                                    <w:t>a</w:t>
                                  </w:r>
                                </w:p>
                                <w:p w14:paraId="57EF2899" w14:textId="77777777" w:rsidR="003620B0" w:rsidRDefault="003620B0"/>
                                <w:p w14:paraId="0CF56CA6" w14:textId="77777777" w:rsidR="003620B0" w:rsidRPr="00DF2AC4" w:rsidRDefault="003620B0" w:rsidP="00ED33D0">
                                  <w:pPr>
                                    <w:pStyle w:val="Textfelder"/>
                                  </w:pPr>
                                  <w:r>
                                    <w:t>a</w:t>
                                  </w:r>
                                </w:p>
                                <w:p w14:paraId="3E55C178" w14:textId="77777777" w:rsidR="003620B0" w:rsidRDefault="003620B0"/>
                                <w:p w14:paraId="7AEBF607" w14:textId="77777777" w:rsidR="003620B0" w:rsidRPr="00DF2AC4" w:rsidRDefault="003620B0" w:rsidP="00ED33D0">
                                  <w:pPr>
                                    <w:pStyle w:val="Textfelder"/>
                                  </w:pPr>
                                  <w:r>
                                    <w:t>a</w:t>
                                  </w:r>
                                </w:p>
                                <w:p w14:paraId="494A57CA" w14:textId="77777777" w:rsidR="003620B0" w:rsidRDefault="003620B0"/>
                                <w:p w14:paraId="4416B3EE" w14:textId="77777777" w:rsidR="003620B0" w:rsidRPr="00DF2AC4" w:rsidRDefault="003620B0" w:rsidP="00ED33D0">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B68A3" id="Textfeld 528" o:spid="_x0000_s1133" type="#_x0000_t202" style="position:absolute;left:0;text-align:left;margin-left:79.75pt;margin-top:16.3pt;width:29.25pt;height:27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" fillcolor="white [3201]" strokecolor="white [3212]" strokeweight=".5pt">
                      <v:textbox>
                        <w:txbxContent>
                          <w:p w14:paraId="4BD57B7C" w14:textId="77777777" w:rsidR="003620B0" w:rsidRPr="00DF2AC4" w:rsidRDefault="003620B0" w:rsidP="00ED33D0">
                            <w:pPr>
                              <w:pStyle w:val="Textfelder"/>
                            </w:pPr>
                            <w:r>
                              <w:t>a</w:t>
                            </w:r>
                          </w:p>
                          <w:p w14:paraId="57EF2899" w14:textId="77777777" w:rsidR="003620B0" w:rsidRDefault="003620B0"/>
                          <w:p w14:paraId="0CF56CA6" w14:textId="77777777" w:rsidR="003620B0" w:rsidRPr="00DF2AC4" w:rsidRDefault="003620B0" w:rsidP="00ED33D0">
                            <w:pPr>
                              <w:pStyle w:val="Textfelder"/>
                            </w:pPr>
                            <w:r>
                              <w:t>a</w:t>
                            </w:r>
                          </w:p>
                          <w:p w14:paraId="3E55C178" w14:textId="77777777" w:rsidR="003620B0" w:rsidRDefault="003620B0"/>
                          <w:p w14:paraId="7AEBF607" w14:textId="77777777" w:rsidR="003620B0" w:rsidRPr="00DF2AC4" w:rsidRDefault="003620B0" w:rsidP="00ED33D0">
                            <w:pPr>
                              <w:pStyle w:val="Textfelder"/>
                            </w:pPr>
                            <w:r>
                              <w:t>a</w:t>
                            </w:r>
                          </w:p>
                          <w:p w14:paraId="494A57CA" w14:textId="77777777" w:rsidR="003620B0" w:rsidRDefault="003620B0"/>
                          <w:p w14:paraId="4416B3EE" w14:textId="77777777" w:rsidR="003620B0" w:rsidRPr="00DF2AC4" w:rsidRDefault="003620B0" w:rsidP="00ED33D0">
                            <w:pPr>
                              <w:pStyle w:val="Textfelder"/>
                            </w:pPr>
                            <w:r>
                              <w:t>a</w:t>
                            </w:r>
                          </w:p>
                        </w:txbxContent>
                      </v:textbox>
                    </v:shape>
                  </w:pict>
                </mc:Fallback>
              </mc:AlternateContent>
            </w:r>
          </w:p>
        </w:tc>
      </w:tr>
      <w:tr w:rsidR="00ED33D0" w:rsidRPr="00EF577A" w14:paraId="3F25F938" w14:textId="77777777" w:rsidTr="00B54ED3">
        <w:trPr>
          <w:trHeight w:val="2381"/>
        </w:trPr>
        <w:tc>
          <w:tcPr>
            <w:tcW w:w="7088" w:type="dxa"/>
          </w:tcPr>
          <w:p w14:paraId="26023E8A" w14:textId="77777777" w:rsidR="00ED33D0" w:rsidRPr="00EF577A" w:rsidRDefault="00B54ED3" w:rsidP="00781E9C">
            <w:pPr>
              <w:tabs>
                <w:tab w:val="left" w:pos="8010"/>
              </w:tabs>
              <w:ind w:left="412"/>
              <w:rPr>
                <w:sz w:val="28"/>
                <w:szCs w:val="28"/>
              </w:rPr>
            </w:pPr>
            <w:r>
              <w:rPr>
                <w:noProof/>
              </w:rPr>
              <mc:AlternateContent>
                <mc:Choice Requires="wps">
                  <w:drawing>
                    <wp:anchor distT="45720" distB="45720" distL="114300" distR="114300" simplePos="0" relativeHeight="251491328" behindDoc="0" locked="0" layoutInCell="1" allowOverlap="1" wp14:anchorId="2CC9F621" wp14:editId="5AF41C7D">
                      <wp:simplePos x="0" y="0"/>
                      <wp:positionH relativeFrom="page">
                        <wp:posOffset>4482592</wp:posOffset>
                      </wp:positionH>
                      <wp:positionV relativeFrom="paragraph">
                        <wp:posOffset>586105</wp:posOffset>
                      </wp:positionV>
                      <wp:extent cx="2242185" cy="1404620"/>
                      <wp:effectExtent l="0" t="0" r="0" b="0"/>
                      <wp:wrapNone/>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19519CF" w14:textId="77777777" w:rsidR="003620B0" w:rsidRPr="00E16558" w:rsidRDefault="003620B0" w:rsidP="00FD7C02">
                                  <w:pPr>
                                    <w:pStyle w:val="Textfelder"/>
                                  </w:pPr>
                                  <w:r w:rsidRPr="00E16558">
                                    <w:t>d</w:t>
                                  </w:r>
                                  <w:r>
                                    <w:t>er</w:t>
                                  </w:r>
                                  <w:r w:rsidRPr="00E16558">
                                    <w:t xml:space="preserv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C9F621" id="_x0000_s1134" type="#_x0000_t202" style="position:absolute;left:0;text-align:left;margin-left:352.95pt;margin-top:46.15pt;width:176.55pt;height:110.6pt;z-index:2514913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" filled="f" stroked="f">
                      <v:textbox style="mso-fit-shape-to-text:t">
                        <w:txbxContent>
                          <w:p w14:paraId="719519CF" w14:textId="77777777" w:rsidR="003620B0" w:rsidRPr="00E16558" w:rsidRDefault="003620B0" w:rsidP="00FD7C02">
                            <w:pPr>
                              <w:pStyle w:val="Textfelder"/>
                            </w:pPr>
                            <w:r w:rsidRPr="00E16558">
                              <w:t>d</w:t>
                            </w:r>
                            <w:r>
                              <w:t>er</w:t>
                            </w:r>
                            <w:r w:rsidRPr="00E16558">
                              <w:t xml:space="preserv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497472" behindDoc="0" locked="0" layoutInCell="1" allowOverlap="1" wp14:anchorId="61F5D2B5" wp14:editId="2EA147CA">
                      <wp:simplePos x="0" y="0"/>
                      <wp:positionH relativeFrom="column">
                        <wp:posOffset>3543935</wp:posOffset>
                      </wp:positionH>
                      <wp:positionV relativeFrom="paragraph">
                        <wp:posOffset>596900</wp:posOffset>
                      </wp:positionV>
                      <wp:extent cx="276225" cy="333375"/>
                      <wp:effectExtent l="0" t="0" r="28575" b="28575"/>
                      <wp:wrapNone/>
                      <wp:docPr id="1245" name="Textfeld 1245"/>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6AA89B3C" w14:textId="77777777" w:rsidR="003620B0" w:rsidRPr="00DF2AC4" w:rsidRDefault="003620B0" w:rsidP="00ED33D0">
                                  <w:pPr>
                                    <w:pStyle w:val="Textfelder"/>
                                  </w:pPr>
                                  <w:r>
                                    <w:t>d</w:t>
                                  </w:r>
                                </w:p>
                                <w:p w14:paraId="615843A2" w14:textId="77777777" w:rsidR="003620B0" w:rsidRDefault="003620B0"/>
                                <w:p w14:paraId="1227887A" w14:textId="77777777" w:rsidR="003620B0" w:rsidRPr="00DF2AC4" w:rsidRDefault="003620B0" w:rsidP="00ED33D0">
                                  <w:pPr>
                                    <w:pStyle w:val="Textfelder"/>
                                  </w:pPr>
                                  <w:r>
                                    <w:t>d</w:t>
                                  </w:r>
                                </w:p>
                                <w:p w14:paraId="11AB7602" w14:textId="77777777" w:rsidR="003620B0" w:rsidRDefault="003620B0"/>
                                <w:p w14:paraId="79DADB5A" w14:textId="77777777" w:rsidR="003620B0" w:rsidRPr="00DF2AC4" w:rsidRDefault="003620B0" w:rsidP="00ED33D0">
                                  <w:pPr>
                                    <w:pStyle w:val="Textfelder"/>
                                  </w:pPr>
                                  <w:r>
                                    <w:t>d</w:t>
                                  </w:r>
                                </w:p>
                                <w:p w14:paraId="5C1E077A" w14:textId="77777777" w:rsidR="003620B0" w:rsidRDefault="003620B0"/>
                                <w:p w14:paraId="0711AFDC" w14:textId="77777777" w:rsidR="003620B0" w:rsidRPr="00DF2AC4" w:rsidRDefault="003620B0" w:rsidP="00ED33D0">
                                  <w:pPr>
                                    <w:pStyle w:val="Textfelder"/>
                                  </w:pPr>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F5D2B5" id="Textfeld 1245" o:spid="_x0000_s1135" type="#_x0000_t202" style="position:absolute;left:0;text-align:left;margin-left:279.05pt;margin-top:47pt;width:21.75pt;height:26.25pt;z-index:25149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" fillcolor="white [3201]" strokecolor="white [3212]" strokeweight=".5pt">
                      <v:textbox>
                        <w:txbxContent>
                          <w:p w14:paraId="6AA89B3C" w14:textId="77777777" w:rsidR="003620B0" w:rsidRPr="00DF2AC4" w:rsidRDefault="003620B0" w:rsidP="00ED33D0">
                            <w:pPr>
                              <w:pStyle w:val="Textfelder"/>
                            </w:pPr>
                            <w:r>
                              <w:t>d</w:t>
                            </w:r>
                          </w:p>
                          <w:p w14:paraId="615843A2" w14:textId="77777777" w:rsidR="003620B0" w:rsidRDefault="003620B0"/>
                          <w:p w14:paraId="1227887A" w14:textId="77777777" w:rsidR="003620B0" w:rsidRPr="00DF2AC4" w:rsidRDefault="003620B0" w:rsidP="00ED33D0">
                            <w:pPr>
                              <w:pStyle w:val="Textfelder"/>
                            </w:pPr>
                            <w:r>
                              <w:t>d</w:t>
                            </w:r>
                          </w:p>
                          <w:p w14:paraId="11AB7602" w14:textId="77777777" w:rsidR="003620B0" w:rsidRDefault="003620B0"/>
                          <w:p w14:paraId="79DADB5A" w14:textId="77777777" w:rsidR="003620B0" w:rsidRPr="00DF2AC4" w:rsidRDefault="003620B0" w:rsidP="00ED33D0">
                            <w:pPr>
                              <w:pStyle w:val="Textfelder"/>
                            </w:pPr>
                            <w:r>
                              <w:t>d</w:t>
                            </w:r>
                          </w:p>
                          <w:p w14:paraId="5C1E077A" w14:textId="77777777" w:rsidR="003620B0" w:rsidRDefault="003620B0"/>
                          <w:p w14:paraId="0711AFDC" w14:textId="77777777" w:rsidR="003620B0" w:rsidRPr="00DF2AC4" w:rsidRDefault="003620B0" w:rsidP="00ED33D0">
                            <w:pPr>
                              <w:pStyle w:val="Textfelder"/>
                            </w:pPr>
                            <w:r>
                              <w:t>d</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9280" behindDoc="0" locked="0" layoutInCell="1" allowOverlap="1" wp14:anchorId="7C4BE8A5" wp14:editId="07290119">
                      <wp:simplePos x="0" y="0"/>
                      <wp:positionH relativeFrom="margin">
                        <wp:posOffset>180340</wp:posOffset>
                      </wp:positionH>
                      <wp:positionV relativeFrom="paragraph">
                        <wp:posOffset>540385</wp:posOffset>
                      </wp:positionV>
                      <wp:extent cx="342000" cy="331200"/>
                      <wp:effectExtent l="0" t="0" r="20320" b="12065"/>
                      <wp:wrapNone/>
                      <wp:docPr id="765" name="Textfeld 765"/>
                      <wp:cNvGraphicFramePr/>
                      <a:graphic xmlns:a="http://schemas.openxmlformats.org/drawingml/2006/main">
                        <a:graphicData uri="http://schemas.microsoft.com/office/word/2010/wordprocessingShape">
                          <wps:wsp>
                            <wps:cNvSpPr txBox="1"/>
                            <wps:spPr>
                              <a:xfrm>
                                <a:off x="0" y="0"/>
                                <a:ext cx="342000" cy="331200"/>
                              </a:xfrm>
                              <a:prstGeom prst="rect">
                                <a:avLst/>
                              </a:prstGeom>
                              <a:solidFill>
                                <a:schemeClr val="lt1"/>
                              </a:solidFill>
                              <a:ln w="6350">
                                <a:solidFill>
                                  <a:schemeClr val="bg1"/>
                                </a:solidFill>
                              </a:ln>
                            </wps:spPr>
                            <wps:txbx>
                              <w:txbxContent>
                                <w:p w14:paraId="700AAB20" w14:textId="77777777" w:rsidR="003620B0" w:rsidRPr="00DF2AC4" w:rsidRDefault="003620B0" w:rsidP="00ED33D0">
                                  <w:pPr>
                                    <w:pStyle w:val="Textfelder"/>
                                  </w:pPr>
                                  <w:r>
                                    <w:t>B</w:t>
                                  </w:r>
                                  <w:r>
                                    <w:tab/>
                                  </w:r>
                                </w:p>
                                <w:p w14:paraId="6453ECB3" w14:textId="77777777" w:rsidR="003620B0" w:rsidRDefault="003620B0"/>
                                <w:p w14:paraId="02AC7575" w14:textId="77777777" w:rsidR="003620B0" w:rsidRPr="00DF2AC4" w:rsidRDefault="003620B0" w:rsidP="00ED33D0">
                                  <w:pPr>
                                    <w:pStyle w:val="Textfelder"/>
                                  </w:pPr>
                                  <w:r>
                                    <w:t>B</w:t>
                                  </w:r>
                                  <w:r>
                                    <w:tab/>
                                  </w:r>
                                </w:p>
                                <w:p w14:paraId="2D22C898" w14:textId="77777777" w:rsidR="003620B0" w:rsidRDefault="003620B0"/>
                                <w:p w14:paraId="2A7646D0" w14:textId="77777777" w:rsidR="003620B0" w:rsidRPr="00DF2AC4" w:rsidRDefault="003620B0" w:rsidP="00ED33D0">
                                  <w:pPr>
                                    <w:pStyle w:val="Textfelder"/>
                                  </w:pPr>
                                  <w:r>
                                    <w:t>B</w:t>
                                  </w:r>
                                  <w:r>
                                    <w:tab/>
                                  </w:r>
                                </w:p>
                                <w:p w14:paraId="16877102" w14:textId="77777777" w:rsidR="003620B0" w:rsidRDefault="003620B0"/>
                                <w:p w14:paraId="65070C3A" w14:textId="77777777" w:rsidR="003620B0" w:rsidRPr="00DF2AC4" w:rsidRDefault="003620B0" w:rsidP="00ED33D0">
                                  <w:pPr>
                                    <w:pStyle w:val="Textfelder"/>
                                  </w:pPr>
                                  <w:r>
                                    <w:t>B</w:t>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BE8A5" id="Textfeld 765" o:spid="_x0000_s1136" type="#_x0000_t202" style="position:absolute;left:0;text-align:left;margin-left:14.2pt;margin-top:42.55pt;width:26.95pt;height:26.1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" fillcolor="white [3201]" strokecolor="white [3212]" strokeweight=".5pt">
                      <v:textbox>
                        <w:txbxContent>
                          <w:p w14:paraId="700AAB20" w14:textId="77777777" w:rsidR="003620B0" w:rsidRPr="00DF2AC4" w:rsidRDefault="003620B0" w:rsidP="00ED33D0">
                            <w:pPr>
                              <w:pStyle w:val="Textfelder"/>
                            </w:pPr>
                            <w:r>
                              <w:t>B</w:t>
                            </w:r>
                            <w:r>
                              <w:tab/>
                            </w:r>
                          </w:p>
                          <w:p w14:paraId="6453ECB3" w14:textId="77777777" w:rsidR="003620B0" w:rsidRDefault="003620B0"/>
                          <w:p w14:paraId="02AC7575" w14:textId="77777777" w:rsidR="003620B0" w:rsidRPr="00DF2AC4" w:rsidRDefault="003620B0" w:rsidP="00ED33D0">
                            <w:pPr>
                              <w:pStyle w:val="Textfelder"/>
                            </w:pPr>
                            <w:r>
                              <w:t>B</w:t>
                            </w:r>
                            <w:r>
                              <w:tab/>
                            </w:r>
                          </w:p>
                          <w:p w14:paraId="2D22C898" w14:textId="77777777" w:rsidR="003620B0" w:rsidRDefault="003620B0"/>
                          <w:p w14:paraId="2A7646D0" w14:textId="77777777" w:rsidR="003620B0" w:rsidRPr="00DF2AC4" w:rsidRDefault="003620B0" w:rsidP="00ED33D0">
                            <w:pPr>
                              <w:pStyle w:val="Textfelder"/>
                            </w:pPr>
                            <w:r>
                              <w:t>B</w:t>
                            </w:r>
                            <w:r>
                              <w:tab/>
                            </w:r>
                          </w:p>
                          <w:p w14:paraId="16877102" w14:textId="77777777" w:rsidR="003620B0" w:rsidRDefault="003620B0"/>
                          <w:p w14:paraId="65070C3A" w14:textId="77777777" w:rsidR="003620B0" w:rsidRPr="00DF2AC4" w:rsidRDefault="003620B0" w:rsidP="00ED33D0">
                            <w:pPr>
                              <w:pStyle w:val="Textfelder"/>
                            </w:pPr>
                            <w:r>
                              <w:t>B</w:t>
                            </w:r>
                            <w:r>
                              <w:tab/>
                            </w:r>
                          </w:p>
                        </w:txbxContent>
                      </v:textbox>
                      <w10:wrap anchorx="margin"/>
                    </v:shape>
                  </w:pict>
                </mc:Fallback>
              </mc:AlternateContent>
            </w:r>
            <w:r w:rsidR="00ED33D0" w:rsidRPr="00EF577A">
              <w:rPr>
                <w:noProof/>
                <w:sz w:val="28"/>
                <w:szCs w:val="28"/>
              </w:rPr>
              <mc:AlternateContent>
                <mc:Choice Requires="wps">
                  <w:drawing>
                    <wp:anchor distT="0" distB="0" distL="114300" distR="114300" simplePos="0" relativeHeight="251476992" behindDoc="0" locked="0" layoutInCell="1" allowOverlap="1" wp14:anchorId="4B1BD900" wp14:editId="0660A254">
                      <wp:simplePos x="0" y="0"/>
                      <wp:positionH relativeFrom="column">
                        <wp:posOffset>2698750</wp:posOffset>
                      </wp:positionH>
                      <wp:positionV relativeFrom="paragraph">
                        <wp:posOffset>88901</wp:posOffset>
                      </wp:positionV>
                      <wp:extent cx="371475" cy="323850"/>
                      <wp:effectExtent l="0" t="0" r="28575" b="19050"/>
                      <wp:wrapNone/>
                      <wp:docPr id="531" name="Textfeld 531"/>
                      <wp:cNvGraphicFramePr/>
                      <a:graphic xmlns:a="http://schemas.openxmlformats.org/drawingml/2006/main">
                        <a:graphicData uri="http://schemas.microsoft.com/office/word/2010/wordprocessingShape">
                          <wps:wsp>
                            <wps:cNvSpPr txBox="1"/>
                            <wps:spPr>
                              <a:xfrm>
                                <a:off x="0" y="0"/>
                                <a:ext cx="371475" cy="323850"/>
                              </a:xfrm>
                              <a:prstGeom prst="rect">
                                <a:avLst/>
                              </a:prstGeom>
                              <a:solidFill>
                                <a:schemeClr val="lt1"/>
                              </a:solidFill>
                              <a:ln w="6350">
                                <a:solidFill>
                                  <a:schemeClr val="bg1"/>
                                </a:solidFill>
                              </a:ln>
                            </wps:spPr>
                            <wps:txbx>
                              <w:txbxContent>
                                <w:p w14:paraId="2155EE20" w14:textId="77777777" w:rsidR="003620B0" w:rsidRPr="00DF2AC4" w:rsidRDefault="003620B0" w:rsidP="00ED33D0">
                                  <w:pPr>
                                    <w:pStyle w:val="Textfelder"/>
                                  </w:pPr>
                                  <w:r>
                                    <w:t>a</w:t>
                                  </w:r>
                                </w:p>
                                <w:p w14:paraId="789D0AFA" w14:textId="77777777" w:rsidR="003620B0" w:rsidRDefault="003620B0"/>
                                <w:p w14:paraId="3BBB125B" w14:textId="77777777" w:rsidR="003620B0" w:rsidRPr="00DF2AC4" w:rsidRDefault="003620B0" w:rsidP="00ED33D0">
                                  <w:pPr>
                                    <w:pStyle w:val="Textfelder"/>
                                  </w:pPr>
                                  <w:r>
                                    <w:t>a</w:t>
                                  </w:r>
                                </w:p>
                                <w:p w14:paraId="12BBF884" w14:textId="77777777" w:rsidR="003620B0" w:rsidRDefault="003620B0"/>
                                <w:p w14:paraId="5039900E" w14:textId="77777777" w:rsidR="003620B0" w:rsidRPr="00DF2AC4" w:rsidRDefault="003620B0" w:rsidP="00ED33D0">
                                  <w:pPr>
                                    <w:pStyle w:val="Textfelder"/>
                                  </w:pPr>
                                  <w:r>
                                    <w:t>a</w:t>
                                  </w:r>
                                </w:p>
                                <w:p w14:paraId="4B585A74" w14:textId="77777777" w:rsidR="003620B0" w:rsidRDefault="003620B0"/>
                                <w:p w14:paraId="1792E72A" w14:textId="77777777" w:rsidR="003620B0" w:rsidRPr="00DF2AC4" w:rsidRDefault="003620B0" w:rsidP="00ED33D0">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BD900" id="Textfeld 531" o:spid="_x0000_s1137" type="#_x0000_t202" style="position:absolute;left:0;text-align:left;margin-left:212.5pt;margin-top:7pt;width:29.25pt;height:25.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" fillcolor="white [3201]" strokecolor="white [3212]" strokeweight=".5pt">
                      <v:textbox>
                        <w:txbxContent>
                          <w:p w14:paraId="2155EE20" w14:textId="77777777" w:rsidR="003620B0" w:rsidRPr="00DF2AC4" w:rsidRDefault="003620B0" w:rsidP="00ED33D0">
                            <w:pPr>
                              <w:pStyle w:val="Textfelder"/>
                            </w:pPr>
                            <w:r>
                              <w:t>a</w:t>
                            </w:r>
                          </w:p>
                          <w:p w14:paraId="789D0AFA" w14:textId="77777777" w:rsidR="003620B0" w:rsidRDefault="003620B0"/>
                          <w:p w14:paraId="3BBB125B" w14:textId="77777777" w:rsidR="003620B0" w:rsidRPr="00DF2AC4" w:rsidRDefault="003620B0" w:rsidP="00ED33D0">
                            <w:pPr>
                              <w:pStyle w:val="Textfelder"/>
                            </w:pPr>
                            <w:r>
                              <w:t>a</w:t>
                            </w:r>
                          </w:p>
                          <w:p w14:paraId="12BBF884" w14:textId="77777777" w:rsidR="003620B0" w:rsidRDefault="003620B0"/>
                          <w:p w14:paraId="5039900E" w14:textId="77777777" w:rsidR="003620B0" w:rsidRPr="00DF2AC4" w:rsidRDefault="003620B0" w:rsidP="00ED33D0">
                            <w:pPr>
                              <w:pStyle w:val="Textfelder"/>
                            </w:pPr>
                            <w:r>
                              <w:t>a</w:t>
                            </w:r>
                          </w:p>
                          <w:p w14:paraId="4B585A74" w14:textId="77777777" w:rsidR="003620B0" w:rsidRDefault="003620B0"/>
                          <w:p w14:paraId="1792E72A" w14:textId="77777777" w:rsidR="003620B0" w:rsidRPr="00DF2AC4" w:rsidRDefault="003620B0" w:rsidP="00ED33D0">
                            <w:pPr>
                              <w:pStyle w:val="Textfelder"/>
                            </w:pPr>
                            <w:r>
                              <w:t>a</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5968" behindDoc="0" locked="0" layoutInCell="1" allowOverlap="1" wp14:anchorId="44403560" wp14:editId="6E4C7AF0">
                      <wp:simplePos x="0" y="0"/>
                      <wp:positionH relativeFrom="column">
                        <wp:posOffset>1689100</wp:posOffset>
                      </wp:positionH>
                      <wp:positionV relativeFrom="paragraph">
                        <wp:posOffset>165100</wp:posOffset>
                      </wp:positionV>
                      <wp:extent cx="352425" cy="333375"/>
                      <wp:effectExtent l="0" t="0" r="28575" b="28575"/>
                      <wp:wrapNone/>
                      <wp:docPr id="532" name="Textfeld 532"/>
                      <wp:cNvGraphicFramePr/>
                      <a:graphic xmlns:a="http://schemas.openxmlformats.org/drawingml/2006/main">
                        <a:graphicData uri="http://schemas.microsoft.com/office/word/2010/wordprocessingShape">
                          <wps:wsp>
                            <wps:cNvSpPr txBox="1"/>
                            <wps:spPr>
                              <a:xfrm>
                                <a:off x="0" y="0"/>
                                <a:ext cx="352425" cy="333375"/>
                              </a:xfrm>
                              <a:prstGeom prst="rect">
                                <a:avLst/>
                              </a:prstGeom>
                              <a:solidFill>
                                <a:schemeClr val="lt1"/>
                              </a:solidFill>
                              <a:ln w="6350">
                                <a:solidFill>
                                  <a:schemeClr val="bg1"/>
                                </a:solidFill>
                              </a:ln>
                            </wps:spPr>
                            <wps:txbx>
                              <w:txbxContent>
                                <w:p w14:paraId="142111E7" w14:textId="77777777" w:rsidR="003620B0" w:rsidRPr="00DF2AC4" w:rsidRDefault="003620B0" w:rsidP="00ED33D0">
                                  <w:pPr>
                                    <w:pStyle w:val="Textfelder"/>
                                  </w:pPr>
                                  <w:r>
                                    <w:t>n</w:t>
                                  </w:r>
                                </w:p>
                                <w:p w14:paraId="53B87733" w14:textId="77777777" w:rsidR="003620B0" w:rsidRDefault="003620B0"/>
                                <w:p w14:paraId="66C1C6C7" w14:textId="77777777" w:rsidR="003620B0" w:rsidRPr="00DF2AC4" w:rsidRDefault="003620B0" w:rsidP="00ED33D0">
                                  <w:pPr>
                                    <w:pStyle w:val="Textfelder"/>
                                  </w:pPr>
                                  <w:r>
                                    <w:t>n</w:t>
                                  </w:r>
                                </w:p>
                                <w:p w14:paraId="32F3A5AC" w14:textId="77777777" w:rsidR="003620B0" w:rsidRDefault="003620B0"/>
                                <w:p w14:paraId="4827881B" w14:textId="77777777" w:rsidR="003620B0" w:rsidRPr="00DF2AC4" w:rsidRDefault="003620B0" w:rsidP="00ED33D0">
                                  <w:pPr>
                                    <w:pStyle w:val="Textfelder"/>
                                  </w:pPr>
                                  <w:r>
                                    <w:t>n</w:t>
                                  </w:r>
                                </w:p>
                                <w:p w14:paraId="2F9D5EBC" w14:textId="77777777" w:rsidR="003620B0" w:rsidRDefault="003620B0"/>
                                <w:p w14:paraId="43480D7E" w14:textId="77777777" w:rsidR="003620B0" w:rsidRPr="00DF2AC4" w:rsidRDefault="003620B0" w:rsidP="00ED33D0">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403560" id="Textfeld 532" o:spid="_x0000_s1138" type="#_x0000_t202" style="position:absolute;left:0;text-align:left;margin-left:133pt;margin-top:13pt;width:27.75pt;height:26.25pt;z-index:25147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" fillcolor="white [3201]" strokecolor="white [3212]" strokeweight=".5pt">
                      <v:textbox>
                        <w:txbxContent>
                          <w:p w14:paraId="142111E7" w14:textId="77777777" w:rsidR="003620B0" w:rsidRPr="00DF2AC4" w:rsidRDefault="003620B0" w:rsidP="00ED33D0">
                            <w:pPr>
                              <w:pStyle w:val="Textfelder"/>
                            </w:pPr>
                            <w:r>
                              <w:t>n</w:t>
                            </w:r>
                          </w:p>
                          <w:p w14:paraId="53B87733" w14:textId="77777777" w:rsidR="003620B0" w:rsidRDefault="003620B0"/>
                          <w:p w14:paraId="66C1C6C7" w14:textId="77777777" w:rsidR="003620B0" w:rsidRPr="00DF2AC4" w:rsidRDefault="003620B0" w:rsidP="00ED33D0">
                            <w:pPr>
                              <w:pStyle w:val="Textfelder"/>
                            </w:pPr>
                            <w:r>
                              <w:t>n</w:t>
                            </w:r>
                          </w:p>
                          <w:p w14:paraId="32F3A5AC" w14:textId="77777777" w:rsidR="003620B0" w:rsidRDefault="003620B0"/>
                          <w:p w14:paraId="4827881B" w14:textId="77777777" w:rsidR="003620B0" w:rsidRPr="00DF2AC4" w:rsidRDefault="003620B0" w:rsidP="00ED33D0">
                            <w:pPr>
                              <w:pStyle w:val="Textfelder"/>
                            </w:pPr>
                            <w:r>
                              <w:t>n</w:t>
                            </w:r>
                          </w:p>
                          <w:p w14:paraId="2F9D5EBC" w14:textId="77777777" w:rsidR="003620B0" w:rsidRDefault="003620B0"/>
                          <w:p w14:paraId="43480D7E" w14:textId="77777777" w:rsidR="003620B0" w:rsidRPr="00DF2AC4" w:rsidRDefault="003620B0" w:rsidP="00ED33D0">
                            <w:pPr>
                              <w:pStyle w:val="Textfelder"/>
                            </w:pPr>
                            <w:r>
                              <w:t>n</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4944" behindDoc="0" locked="0" layoutInCell="1" allowOverlap="1" wp14:anchorId="07154BF1" wp14:editId="570F0EAD">
                      <wp:simplePos x="0" y="0"/>
                      <wp:positionH relativeFrom="column">
                        <wp:posOffset>1930400</wp:posOffset>
                      </wp:positionH>
                      <wp:positionV relativeFrom="paragraph">
                        <wp:posOffset>-476250</wp:posOffset>
                      </wp:positionV>
                      <wp:extent cx="276225" cy="333375"/>
                      <wp:effectExtent l="0" t="0" r="28575" b="28575"/>
                      <wp:wrapNone/>
                      <wp:docPr id="529" name="Textfeld 529"/>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60B2DE12" w14:textId="77777777" w:rsidR="003620B0" w:rsidRPr="00DF2AC4" w:rsidRDefault="003620B0" w:rsidP="00ED33D0">
                                  <w:pPr>
                                    <w:pStyle w:val="Textfelder"/>
                                  </w:pPr>
                                  <w:r>
                                    <w:t>l</w:t>
                                  </w:r>
                                </w:p>
                                <w:p w14:paraId="48FE4D5A" w14:textId="77777777" w:rsidR="003620B0" w:rsidRDefault="003620B0"/>
                                <w:p w14:paraId="5EEA565A" w14:textId="77777777" w:rsidR="003620B0" w:rsidRPr="00DF2AC4" w:rsidRDefault="003620B0" w:rsidP="00ED33D0">
                                  <w:pPr>
                                    <w:pStyle w:val="Textfelder"/>
                                  </w:pPr>
                                  <w:r>
                                    <w:t>l</w:t>
                                  </w:r>
                                </w:p>
                                <w:p w14:paraId="5EFFA0AC" w14:textId="77777777" w:rsidR="003620B0" w:rsidRDefault="003620B0"/>
                                <w:p w14:paraId="0FC3C87E" w14:textId="77777777" w:rsidR="003620B0" w:rsidRPr="00DF2AC4" w:rsidRDefault="003620B0" w:rsidP="00ED33D0">
                                  <w:pPr>
                                    <w:pStyle w:val="Textfelder"/>
                                  </w:pPr>
                                  <w:r>
                                    <w:t>l</w:t>
                                  </w:r>
                                </w:p>
                                <w:p w14:paraId="64EF53BA" w14:textId="77777777" w:rsidR="003620B0" w:rsidRDefault="003620B0"/>
                                <w:p w14:paraId="4C6BEB20" w14:textId="77777777" w:rsidR="003620B0" w:rsidRPr="00DF2AC4" w:rsidRDefault="003620B0" w:rsidP="00ED33D0">
                                  <w:pPr>
                                    <w:pStyle w:val="Textfelder"/>
                                  </w:pPr>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154BF1" id="Textfeld 529" o:spid="_x0000_s1139" type="#_x0000_t202" style="position:absolute;left:0;text-align:left;margin-left:152pt;margin-top:-37.5pt;width:21.75pt;height:26.25pt;z-index:25147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" fillcolor="white [3201]" strokecolor="white [3212]" strokeweight=".5pt">
                      <v:textbox>
                        <w:txbxContent>
                          <w:p w14:paraId="60B2DE12" w14:textId="77777777" w:rsidR="003620B0" w:rsidRPr="00DF2AC4" w:rsidRDefault="003620B0" w:rsidP="00ED33D0">
                            <w:pPr>
                              <w:pStyle w:val="Textfelder"/>
                            </w:pPr>
                            <w:r>
                              <w:t>l</w:t>
                            </w:r>
                          </w:p>
                          <w:p w14:paraId="48FE4D5A" w14:textId="77777777" w:rsidR="003620B0" w:rsidRDefault="003620B0"/>
                          <w:p w14:paraId="5EEA565A" w14:textId="77777777" w:rsidR="003620B0" w:rsidRPr="00DF2AC4" w:rsidRDefault="003620B0" w:rsidP="00ED33D0">
                            <w:pPr>
                              <w:pStyle w:val="Textfelder"/>
                            </w:pPr>
                            <w:r>
                              <w:t>l</w:t>
                            </w:r>
                          </w:p>
                          <w:p w14:paraId="5EFFA0AC" w14:textId="77777777" w:rsidR="003620B0" w:rsidRDefault="003620B0"/>
                          <w:p w14:paraId="0FC3C87E" w14:textId="77777777" w:rsidR="003620B0" w:rsidRPr="00DF2AC4" w:rsidRDefault="003620B0" w:rsidP="00ED33D0">
                            <w:pPr>
                              <w:pStyle w:val="Textfelder"/>
                            </w:pPr>
                            <w:r>
                              <w:t>l</w:t>
                            </w:r>
                          </w:p>
                          <w:p w14:paraId="64EF53BA" w14:textId="77777777" w:rsidR="003620B0" w:rsidRDefault="003620B0"/>
                          <w:p w14:paraId="4C6BEB20" w14:textId="77777777" w:rsidR="003620B0" w:rsidRPr="00DF2AC4" w:rsidRDefault="003620B0" w:rsidP="00ED33D0">
                            <w:pPr>
                              <w:pStyle w:val="Textfelder"/>
                            </w:pPr>
                            <w:r>
                              <w:t>l</w:t>
                            </w:r>
                          </w:p>
                        </w:txbxContent>
                      </v:textbox>
                    </v:shape>
                  </w:pict>
                </mc:Fallback>
              </mc:AlternateContent>
            </w:r>
          </w:p>
        </w:tc>
      </w:tr>
      <w:tr w:rsidR="00ED33D0" w:rsidRPr="00EF577A" w14:paraId="7A9CC6A9" w14:textId="77777777" w:rsidTr="00B54ED3">
        <w:trPr>
          <w:trHeight w:val="2381"/>
        </w:trPr>
        <w:tc>
          <w:tcPr>
            <w:tcW w:w="7088" w:type="dxa"/>
          </w:tcPr>
          <w:p w14:paraId="2ED69EF4" w14:textId="77777777" w:rsidR="00ED33D0" w:rsidRPr="00EF577A" w:rsidRDefault="00B54ED3" w:rsidP="00781E9C">
            <w:pPr>
              <w:tabs>
                <w:tab w:val="left" w:pos="8010"/>
              </w:tabs>
              <w:ind w:left="412"/>
              <w:rPr>
                <w:sz w:val="28"/>
                <w:szCs w:val="28"/>
              </w:rPr>
            </w:pPr>
            <w:r>
              <w:rPr>
                <w:noProof/>
              </w:rPr>
              <mc:AlternateContent>
                <mc:Choice Requires="wps">
                  <w:drawing>
                    <wp:anchor distT="45720" distB="45720" distL="114300" distR="114300" simplePos="0" relativeHeight="251492352" behindDoc="0" locked="0" layoutInCell="1" allowOverlap="1" wp14:anchorId="77B2F08A" wp14:editId="26C2DB57">
                      <wp:simplePos x="0" y="0"/>
                      <wp:positionH relativeFrom="page">
                        <wp:posOffset>4481957</wp:posOffset>
                      </wp:positionH>
                      <wp:positionV relativeFrom="paragraph">
                        <wp:posOffset>504190</wp:posOffset>
                      </wp:positionV>
                      <wp:extent cx="2242185" cy="1404620"/>
                      <wp:effectExtent l="0" t="0" r="0" b="0"/>
                      <wp:wrapNone/>
                      <wp:docPr id="7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E16AAF" w14:textId="77777777" w:rsidR="003620B0" w:rsidRPr="00E16558" w:rsidRDefault="003620B0" w:rsidP="00FD7C02">
                                  <w:pPr>
                                    <w:pStyle w:val="Textfelder"/>
                                  </w:pPr>
                                  <w:r w:rsidRPr="00E16558">
                                    <w:t>d</w:t>
                                  </w:r>
                                  <w:r>
                                    <w:t>er</w:t>
                                  </w:r>
                                  <w:r w:rsidRPr="00E16558">
                                    <w:t xml:space="preserv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B2F08A" id="_x0000_s1140" type="#_x0000_t202" style="position:absolute;left:0;text-align:left;margin-left:352.9pt;margin-top:39.7pt;width:176.55pt;height:110.6pt;z-index:2514923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" filled="f" stroked="f">
                      <v:textbox style="mso-fit-shape-to-text:t">
                        <w:txbxContent>
                          <w:p w14:paraId="0FE16AAF" w14:textId="77777777" w:rsidR="003620B0" w:rsidRPr="00E16558" w:rsidRDefault="003620B0" w:rsidP="00FD7C02">
                            <w:pPr>
                              <w:pStyle w:val="Textfelder"/>
                            </w:pPr>
                            <w:r w:rsidRPr="00E16558">
                              <w:t>d</w:t>
                            </w:r>
                            <w:r>
                              <w:t>er</w:t>
                            </w:r>
                            <w:r w:rsidRPr="00E16558">
                              <w:t xml:space="preserv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499520" behindDoc="0" locked="0" layoutInCell="1" allowOverlap="1" wp14:anchorId="1C65602A" wp14:editId="7826F0A3">
                      <wp:simplePos x="0" y="0"/>
                      <wp:positionH relativeFrom="column">
                        <wp:posOffset>3753485</wp:posOffset>
                      </wp:positionH>
                      <wp:positionV relativeFrom="paragraph">
                        <wp:posOffset>621665</wp:posOffset>
                      </wp:positionV>
                      <wp:extent cx="276225" cy="333375"/>
                      <wp:effectExtent l="0" t="0" r="28575" b="28575"/>
                      <wp:wrapNone/>
                      <wp:docPr id="1246" name="Textfeld 1246"/>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39291130" w14:textId="77777777" w:rsidR="003620B0" w:rsidRPr="00DF2AC4" w:rsidRDefault="003620B0" w:rsidP="00ED33D0">
                                  <w:pPr>
                                    <w:pStyle w:val="Textfelder"/>
                                  </w:pPr>
                                  <w:r>
                                    <w:t>n</w:t>
                                  </w:r>
                                </w:p>
                                <w:p w14:paraId="778531D4" w14:textId="77777777" w:rsidR="003620B0" w:rsidRDefault="003620B0"/>
                                <w:p w14:paraId="4BD59896" w14:textId="77777777" w:rsidR="003620B0" w:rsidRPr="00DF2AC4" w:rsidRDefault="003620B0" w:rsidP="00ED33D0">
                                  <w:pPr>
                                    <w:pStyle w:val="Textfelder"/>
                                  </w:pPr>
                                  <w:r>
                                    <w:t>n</w:t>
                                  </w:r>
                                </w:p>
                                <w:p w14:paraId="5C4B9506" w14:textId="77777777" w:rsidR="003620B0" w:rsidRDefault="003620B0"/>
                                <w:p w14:paraId="5AA0DB8C" w14:textId="77777777" w:rsidR="003620B0" w:rsidRPr="00DF2AC4" w:rsidRDefault="003620B0" w:rsidP="00ED33D0">
                                  <w:pPr>
                                    <w:pStyle w:val="Textfelder"/>
                                  </w:pPr>
                                  <w:r>
                                    <w:t>n</w:t>
                                  </w:r>
                                </w:p>
                                <w:p w14:paraId="681377ED" w14:textId="77777777" w:rsidR="003620B0" w:rsidRDefault="003620B0"/>
                                <w:p w14:paraId="4DECB8C8" w14:textId="77777777" w:rsidR="003620B0" w:rsidRPr="00DF2AC4" w:rsidRDefault="003620B0" w:rsidP="00ED33D0">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65602A" id="Textfeld 1246" o:spid="_x0000_s1141" type="#_x0000_t202" style="position:absolute;left:0;text-align:left;margin-left:295.55pt;margin-top:48.95pt;width:21.75pt;height:26.25pt;z-index:25149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" fillcolor="white [3201]" strokecolor="white [3212]" strokeweight=".5pt">
                      <v:textbox>
                        <w:txbxContent>
                          <w:p w14:paraId="39291130" w14:textId="77777777" w:rsidR="003620B0" w:rsidRPr="00DF2AC4" w:rsidRDefault="003620B0" w:rsidP="00ED33D0">
                            <w:pPr>
                              <w:pStyle w:val="Textfelder"/>
                            </w:pPr>
                            <w:r>
                              <w:t>n</w:t>
                            </w:r>
                          </w:p>
                          <w:p w14:paraId="778531D4" w14:textId="77777777" w:rsidR="003620B0" w:rsidRDefault="003620B0"/>
                          <w:p w14:paraId="4BD59896" w14:textId="77777777" w:rsidR="003620B0" w:rsidRPr="00DF2AC4" w:rsidRDefault="003620B0" w:rsidP="00ED33D0">
                            <w:pPr>
                              <w:pStyle w:val="Textfelder"/>
                            </w:pPr>
                            <w:r>
                              <w:t>n</w:t>
                            </w:r>
                          </w:p>
                          <w:p w14:paraId="5C4B9506" w14:textId="77777777" w:rsidR="003620B0" w:rsidRDefault="003620B0"/>
                          <w:p w14:paraId="5AA0DB8C" w14:textId="77777777" w:rsidR="003620B0" w:rsidRPr="00DF2AC4" w:rsidRDefault="003620B0" w:rsidP="00ED33D0">
                            <w:pPr>
                              <w:pStyle w:val="Textfelder"/>
                            </w:pPr>
                            <w:r>
                              <w:t>n</w:t>
                            </w:r>
                          </w:p>
                          <w:p w14:paraId="681377ED" w14:textId="77777777" w:rsidR="003620B0" w:rsidRDefault="003620B0"/>
                          <w:p w14:paraId="4DECB8C8" w14:textId="77777777" w:rsidR="003620B0" w:rsidRPr="00DF2AC4" w:rsidRDefault="003620B0" w:rsidP="00ED33D0">
                            <w:pPr>
                              <w:pStyle w:val="Textfelder"/>
                            </w:pPr>
                            <w:r>
                              <w:t>n</w:t>
                            </w:r>
                          </w:p>
                        </w:txbxContent>
                      </v:textbox>
                    </v:shape>
                  </w:pict>
                </mc:Fallback>
              </mc:AlternateContent>
            </w:r>
            <w:r w:rsidR="00ED33D0" w:rsidRPr="00EF577A">
              <w:rPr>
                <w:noProof/>
                <w:sz w:val="28"/>
                <w:szCs w:val="28"/>
              </w:rPr>
              <mc:AlternateContent>
                <mc:Choice Requires="wps">
                  <w:drawing>
                    <wp:anchor distT="0" distB="0" distL="114300" distR="114300" simplePos="0" relativeHeight="251500544" behindDoc="0" locked="0" layoutInCell="1" allowOverlap="1" wp14:anchorId="08EAA510" wp14:editId="2CCB166E">
                      <wp:simplePos x="0" y="0"/>
                      <wp:positionH relativeFrom="column">
                        <wp:posOffset>180340</wp:posOffset>
                      </wp:positionH>
                      <wp:positionV relativeFrom="paragraph">
                        <wp:posOffset>540385</wp:posOffset>
                      </wp:positionV>
                      <wp:extent cx="277200" cy="334800"/>
                      <wp:effectExtent l="0" t="0" r="27940" b="27305"/>
                      <wp:wrapNone/>
                      <wp:docPr id="1247" name="Textfeld 1247"/>
                      <wp:cNvGraphicFramePr/>
                      <a:graphic xmlns:a="http://schemas.openxmlformats.org/drawingml/2006/main">
                        <a:graphicData uri="http://schemas.microsoft.com/office/word/2010/wordprocessingShape">
                          <wps:wsp>
                            <wps:cNvSpPr txBox="1"/>
                            <wps:spPr>
                              <a:xfrm>
                                <a:off x="0" y="0"/>
                                <a:ext cx="277200" cy="334800"/>
                              </a:xfrm>
                              <a:prstGeom prst="rect">
                                <a:avLst/>
                              </a:prstGeom>
                              <a:solidFill>
                                <a:schemeClr val="lt1"/>
                              </a:solidFill>
                              <a:ln w="6350">
                                <a:solidFill>
                                  <a:schemeClr val="bg1"/>
                                </a:solidFill>
                              </a:ln>
                            </wps:spPr>
                            <wps:txbx>
                              <w:txbxContent>
                                <w:p w14:paraId="0F779CD9" w14:textId="77777777" w:rsidR="003620B0" w:rsidRPr="00DF2AC4" w:rsidRDefault="003620B0" w:rsidP="00ED33D0">
                                  <w:pPr>
                                    <w:pStyle w:val="Textfelder"/>
                                  </w:pPr>
                                  <w:r>
                                    <w:t>S</w:t>
                                  </w:r>
                                </w:p>
                                <w:p w14:paraId="7AC8DE76" w14:textId="77777777" w:rsidR="003620B0" w:rsidRDefault="003620B0"/>
                                <w:p w14:paraId="070B4676" w14:textId="77777777" w:rsidR="003620B0" w:rsidRPr="00DF2AC4" w:rsidRDefault="003620B0" w:rsidP="00ED33D0">
                                  <w:pPr>
                                    <w:pStyle w:val="Textfelder"/>
                                  </w:pPr>
                                  <w:r>
                                    <w:t>S</w:t>
                                  </w:r>
                                </w:p>
                                <w:p w14:paraId="569ADE6E" w14:textId="77777777" w:rsidR="003620B0" w:rsidRDefault="003620B0"/>
                                <w:p w14:paraId="0E53F955" w14:textId="77777777" w:rsidR="003620B0" w:rsidRPr="00DF2AC4" w:rsidRDefault="003620B0" w:rsidP="00ED33D0">
                                  <w:pPr>
                                    <w:pStyle w:val="Textfelder"/>
                                  </w:pPr>
                                  <w:r>
                                    <w:t>S</w:t>
                                  </w:r>
                                </w:p>
                                <w:p w14:paraId="4690DD6A" w14:textId="77777777" w:rsidR="003620B0" w:rsidRDefault="003620B0"/>
                                <w:p w14:paraId="3E8AF370" w14:textId="77777777" w:rsidR="003620B0" w:rsidRPr="00DF2AC4" w:rsidRDefault="003620B0" w:rsidP="00ED33D0">
                                  <w:pPr>
                                    <w:pStyle w:val="Textfelde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AA510" id="Textfeld 1247" o:spid="_x0000_s1142" type="#_x0000_t202" style="position:absolute;left:0;text-align:left;margin-left:14.2pt;margin-top:42.55pt;width:21.85pt;height:26.3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" fillcolor="white [3201]" strokecolor="white [3212]" strokeweight=".5pt">
                      <v:textbox>
                        <w:txbxContent>
                          <w:p w14:paraId="0F779CD9" w14:textId="77777777" w:rsidR="003620B0" w:rsidRPr="00DF2AC4" w:rsidRDefault="003620B0" w:rsidP="00ED33D0">
                            <w:pPr>
                              <w:pStyle w:val="Textfelder"/>
                            </w:pPr>
                            <w:r>
                              <w:t>S</w:t>
                            </w:r>
                          </w:p>
                          <w:p w14:paraId="7AC8DE76" w14:textId="77777777" w:rsidR="003620B0" w:rsidRDefault="003620B0"/>
                          <w:p w14:paraId="070B4676" w14:textId="77777777" w:rsidR="003620B0" w:rsidRPr="00DF2AC4" w:rsidRDefault="003620B0" w:rsidP="00ED33D0">
                            <w:pPr>
                              <w:pStyle w:val="Textfelder"/>
                            </w:pPr>
                            <w:r>
                              <w:t>S</w:t>
                            </w:r>
                          </w:p>
                          <w:p w14:paraId="569ADE6E" w14:textId="77777777" w:rsidR="003620B0" w:rsidRDefault="003620B0"/>
                          <w:p w14:paraId="0E53F955" w14:textId="77777777" w:rsidR="003620B0" w:rsidRPr="00DF2AC4" w:rsidRDefault="003620B0" w:rsidP="00ED33D0">
                            <w:pPr>
                              <w:pStyle w:val="Textfelder"/>
                            </w:pPr>
                            <w:r>
                              <w:t>S</w:t>
                            </w:r>
                          </w:p>
                          <w:p w14:paraId="4690DD6A" w14:textId="77777777" w:rsidR="003620B0" w:rsidRDefault="003620B0"/>
                          <w:p w14:paraId="3E8AF370" w14:textId="77777777" w:rsidR="003620B0" w:rsidRPr="00DF2AC4" w:rsidRDefault="003620B0" w:rsidP="00ED33D0">
                            <w:pPr>
                              <w:pStyle w:val="Textfelder"/>
                            </w:pPr>
                            <w:r>
                              <w:t>S</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3136" behindDoc="0" locked="0" layoutInCell="1" allowOverlap="1" wp14:anchorId="0628359C" wp14:editId="4F9D4543">
                      <wp:simplePos x="0" y="0"/>
                      <wp:positionH relativeFrom="column">
                        <wp:posOffset>3165475</wp:posOffset>
                      </wp:positionH>
                      <wp:positionV relativeFrom="paragraph">
                        <wp:posOffset>123190</wp:posOffset>
                      </wp:positionV>
                      <wp:extent cx="323850" cy="295275"/>
                      <wp:effectExtent l="0" t="0" r="19050" b="28575"/>
                      <wp:wrapNone/>
                      <wp:docPr id="536" name="Textfeld 536"/>
                      <wp:cNvGraphicFramePr/>
                      <a:graphic xmlns:a="http://schemas.openxmlformats.org/drawingml/2006/main">
                        <a:graphicData uri="http://schemas.microsoft.com/office/word/2010/wordprocessingShape">
                          <wps:wsp>
                            <wps:cNvSpPr txBox="1"/>
                            <wps:spPr>
                              <a:xfrm>
                                <a:off x="0" y="0"/>
                                <a:ext cx="323850" cy="295275"/>
                              </a:xfrm>
                              <a:prstGeom prst="rect">
                                <a:avLst/>
                              </a:prstGeom>
                              <a:solidFill>
                                <a:schemeClr val="lt1"/>
                              </a:solidFill>
                              <a:ln w="6350">
                                <a:solidFill>
                                  <a:schemeClr val="bg1"/>
                                </a:solidFill>
                              </a:ln>
                            </wps:spPr>
                            <wps:txbx>
                              <w:txbxContent>
                                <w:p w14:paraId="5A9898E2" w14:textId="77777777" w:rsidR="003620B0" w:rsidRPr="00DF2AC4" w:rsidRDefault="003620B0" w:rsidP="00ED33D0">
                                  <w:pPr>
                                    <w:pStyle w:val="Textfelder"/>
                                  </w:pPr>
                                  <w:r>
                                    <w:t>d</w:t>
                                  </w:r>
                                </w:p>
                                <w:p w14:paraId="2B2DFE07" w14:textId="77777777" w:rsidR="003620B0" w:rsidRDefault="003620B0"/>
                                <w:p w14:paraId="1E7729E9" w14:textId="77777777" w:rsidR="003620B0" w:rsidRPr="00DF2AC4" w:rsidRDefault="003620B0" w:rsidP="00ED33D0">
                                  <w:pPr>
                                    <w:pStyle w:val="Textfelder"/>
                                  </w:pPr>
                                  <w:r>
                                    <w:t>d</w:t>
                                  </w:r>
                                </w:p>
                                <w:p w14:paraId="5C8FA18A" w14:textId="77777777" w:rsidR="003620B0" w:rsidRDefault="003620B0"/>
                                <w:p w14:paraId="0D35196E" w14:textId="77777777" w:rsidR="003620B0" w:rsidRPr="00DF2AC4" w:rsidRDefault="003620B0" w:rsidP="00ED33D0">
                                  <w:pPr>
                                    <w:pStyle w:val="Textfelder"/>
                                  </w:pPr>
                                  <w:r>
                                    <w:t>d</w:t>
                                  </w:r>
                                </w:p>
                                <w:p w14:paraId="491D52D3" w14:textId="77777777" w:rsidR="003620B0" w:rsidRDefault="003620B0"/>
                                <w:p w14:paraId="04FF3588" w14:textId="77777777" w:rsidR="003620B0" w:rsidRPr="00DF2AC4" w:rsidRDefault="003620B0" w:rsidP="00ED33D0">
                                  <w:pPr>
                                    <w:pStyle w:val="Textfelder"/>
                                  </w:pPr>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28359C" id="Textfeld 536" o:spid="_x0000_s1143" type="#_x0000_t202" style="position:absolute;left:0;text-align:left;margin-left:249.25pt;margin-top:9.7pt;width:25.5pt;height:23.25pt;z-index:251483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" fillcolor="white [3201]" strokecolor="white [3212]" strokeweight=".5pt">
                      <v:textbox>
                        <w:txbxContent>
                          <w:p w14:paraId="5A9898E2" w14:textId="77777777" w:rsidR="003620B0" w:rsidRPr="00DF2AC4" w:rsidRDefault="003620B0" w:rsidP="00ED33D0">
                            <w:pPr>
                              <w:pStyle w:val="Textfelder"/>
                            </w:pPr>
                            <w:r>
                              <w:t>d</w:t>
                            </w:r>
                          </w:p>
                          <w:p w14:paraId="2B2DFE07" w14:textId="77777777" w:rsidR="003620B0" w:rsidRDefault="003620B0"/>
                          <w:p w14:paraId="1E7729E9" w14:textId="77777777" w:rsidR="003620B0" w:rsidRPr="00DF2AC4" w:rsidRDefault="003620B0" w:rsidP="00ED33D0">
                            <w:pPr>
                              <w:pStyle w:val="Textfelder"/>
                            </w:pPr>
                            <w:r>
                              <w:t>d</w:t>
                            </w:r>
                          </w:p>
                          <w:p w14:paraId="5C8FA18A" w14:textId="77777777" w:rsidR="003620B0" w:rsidRDefault="003620B0"/>
                          <w:p w14:paraId="0D35196E" w14:textId="77777777" w:rsidR="003620B0" w:rsidRPr="00DF2AC4" w:rsidRDefault="003620B0" w:rsidP="00ED33D0">
                            <w:pPr>
                              <w:pStyle w:val="Textfelder"/>
                            </w:pPr>
                            <w:r>
                              <w:t>d</w:t>
                            </w:r>
                          </w:p>
                          <w:p w14:paraId="491D52D3" w14:textId="77777777" w:rsidR="003620B0" w:rsidRDefault="003620B0"/>
                          <w:p w14:paraId="04FF3588" w14:textId="77777777" w:rsidR="003620B0" w:rsidRPr="00DF2AC4" w:rsidRDefault="003620B0" w:rsidP="00ED33D0">
                            <w:pPr>
                              <w:pStyle w:val="Textfelder"/>
                            </w:pPr>
                            <w:r>
                              <w:t>d</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1088" behindDoc="0" locked="0" layoutInCell="1" allowOverlap="1" wp14:anchorId="5F76FFE4" wp14:editId="7343C4E3">
                      <wp:simplePos x="0" y="0"/>
                      <wp:positionH relativeFrom="column">
                        <wp:posOffset>2374900</wp:posOffset>
                      </wp:positionH>
                      <wp:positionV relativeFrom="paragraph">
                        <wp:posOffset>132715</wp:posOffset>
                      </wp:positionV>
                      <wp:extent cx="285750" cy="304800"/>
                      <wp:effectExtent l="0" t="0" r="19050" b="19050"/>
                      <wp:wrapNone/>
                      <wp:docPr id="534" name="Textfeld 534"/>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chemeClr val="lt1"/>
                              </a:solidFill>
                              <a:ln w="6350">
                                <a:solidFill>
                                  <a:schemeClr val="bg1"/>
                                </a:solidFill>
                              </a:ln>
                            </wps:spPr>
                            <wps:txbx>
                              <w:txbxContent>
                                <w:p w14:paraId="42C338B8" w14:textId="77777777" w:rsidR="003620B0" w:rsidRPr="00DF2AC4" w:rsidRDefault="003620B0" w:rsidP="00ED33D0">
                                  <w:pPr>
                                    <w:pStyle w:val="Textfelder"/>
                                  </w:pPr>
                                  <w:r>
                                    <w:t>c</w:t>
                                  </w:r>
                                </w:p>
                                <w:p w14:paraId="5663C4FB" w14:textId="77777777" w:rsidR="003620B0" w:rsidRDefault="003620B0"/>
                                <w:p w14:paraId="4C88BEBA" w14:textId="77777777" w:rsidR="003620B0" w:rsidRPr="00DF2AC4" w:rsidRDefault="003620B0" w:rsidP="00ED33D0">
                                  <w:pPr>
                                    <w:pStyle w:val="Textfelder"/>
                                  </w:pPr>
                                  <w:r>
                                    <w:t>c</w:t>
                                  </w:r>
                                </w:p>
                                <w:p w14:paraId="3509D4D7" w14:textId="77777777" w:rsidR="003620B0" w:rsidRDefault="003620B0"/>
                                <w:p w14:paraId="55370BD4" w14:textId="77777777" w:rsidR="003620B0" w:rsidRPr="00DF2AC4" w:rsidRDefault="003620B0" w:rsidP="00ED33D0">
                                  <w:pPr>
                                    <w:pStyle w:val="Textfelder"/>
                                  </w:pPr>
                                  <w:r>
                                    <w:t>c</w:t>
                                  </w:r>
                                </w:p>
                                <w:p w14:paraId="3BCDA80C" w14:textId="77777777" w:rsidR="003620B0" w:rsidRDefault="003620B0"/>
                                <w:p w14:paraId="5BB49AA4" w14:textId="77777777" w:rsidR="003620B0" w:rsidRPr="00DF2AC4" w:rsidRDefault="003620B0" w:rsidP="00ED33D0">
                                  <w:pPr>
                                    <w:pStyle w:val="Textfelder"/>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6FFE4" id="Textfeld 534" o:spid="_x0000_s1144" type="#_x0000_t202" style="position:absolute;left:0;text-align:left;margin-left:187pt;margin-top:10.45pt;width:22.5pt;height:24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" fillcolor="white [3201]" strokecolor="white [3212]" strokeweight=".5pt">
                      <v:textbox>
                        <w:txbxContent>
                          <w:p w14:paraId="42C338B8" w14:textId="77777777" w:rsidR="003620B0" w:rsidRPr="00DF2AC4" w:rsidRDefault="003620B0" w:rsidP="00ED33D0">
                            <w:pPr>
                              <w:pStyle w:val="Textfelder"/>
                            </w:pPr>
                            <w:r>
                              <w:t>c</w:t>
                            </w:r>
                          </w:p>
                          <w:p w14:paraId="5663C4FB" w14:textId="77777777" w:rsidR="003620B0" w:rsidRDefault="003620B0"/>
                          <w:p w14:paraId="4C88BEBA" w14:textId="77777777" w:rsidR="003620B0" w:rsidRPr="00DF2AC4" w:rsidRDefault="003620B0" w:rsidP="00ED33D0">
                            <w:pPr>
                              <w:pStyle w:val="Textfelder"/>
                            </w:pPr>
                            <w:r>
                              <w:t>c</w:t>
                            </w:r>
                          </w:p>
                          <w:p w14:paraId="3509D4D7" w14:textId="77777777" w:rsidR="003620B0" w:rsidRDefault="003620B0"/>
                          <w:p w14:paraId="55370BD4" w14:textId="77777777" w:rsidR="003620B0" w:rsidRPr="00DF2AC4" w:rsidRDefault="003620B0" w:rsidP="00ED33D0">
                            <w:pPr>
                              <w:pStyle w:val="Textfelder"/>
                            </w:pPr>
                            <w:r>
                              <w:t>c</w:t>
                            </w:r>
                          </w:p>
                          <w:p w14:paraId="3BCDA80C" w14:textId="77777777" w:rsidR="003620B0" w:rsidRDefault="003620B0"/>
                          <w:p w14:paraId="5BB49AA4" w14:textId="77777777" w:rsidR="003620B0" w:rsidRPr="00DF2AC4" w:rsidRDefault="003620B0" w:rsidP="00ED33D0">
                            <w:pPr>
                              <w:pStyle w:val="Textfelder"/>
                            </w:pPr>
                            <w:r>
                              <w:t>c</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9040" behindDoc="0" locked="0" layoutInCell="1" allowOverlap="1" wp14:anchorId="09E52A5C" wp14:editId="3796C27F">
                      <wp:simplePos x="0" y="0"/>
                      <wp:positionH relativeFrom="column">
                        <wp:posOffset>1317625</wp:posOffset>
                      </wp:positionH>
                      <wp:positionV relativeFrom="paragraph">
                        <wp:posOffset>142240</wp:posOffset>
                      </wp:positionV>
                      <wp:extent cx="314325" cy="323850"/>
                      <wp:effectExtent l="0" t="0" r="28575" b="19050"/>
                      <wp:wrapNone/>
                      <wp:docPr id="535" name="Textfeld 535"/>
                      <wp:cNvGraphicFramePr/>
                      <a:graphic xmlns:a="http://schemas.openxmlformats.org/drawingml/2006/main">
                        <a:graphicData uri="http://schemas.microsoft.com/office/word/2010/wordprocessingShape">
                          <wps:wsp>
                            <wps:cNvSpPr txBox="1"/>
                            <wps:spPr>
                              <a:xfrm>
                                <a:off x="0" y="0"/>
                                <a:ext cx="314325" cy="323850"/>
                              </a:xfrm>
                              <a:prstGeom prst="rect">
                                <a:avLst/>
                              </a:prstGeom>
                              <a:solidFill>
                                <a:schemeClr val="lt1"/>
                              </a:solidFill>
                              <a:ln w="6350">
                                <a:solidFill>
                                  <a:schemeClr val="bg1"/>
                                </a:solidFill>
                              </a:ln>
                            </wps:spPr>
                            <wps:txbx>
                              <w:txbxContent>
                                <w:p w14:paraId="44900474" w14:textId="77777777" w:rsidR="003620B0" w:rsidRPr="00DF2AC4" w:rsidRDefault="003620B0" w:rsidP="00ED33D0">
                                  <w:pPr>
                                    <w:pStyle w:val="Textfelder"/>
                                  </w:pPr>
                                  <w:r>
                                    <w:t>a</w:t>
                                  </w:r>
                                </w:p>
                                <w:p w14:paraId="6407B5AC" w14:textId="77777777" w:rsidR="003620B0" w:rsidRDefault="003620B0"/>
                                <w:p w14:paraId="16D17808" w14:textId="77777777" w:rsidR="003620B0" w:rsidRPr="00DF2AC4" w:rsidRDefault="003620B0" w:rsidP="00ED33D0">
                                  <w:pPr>
                                    <w:pStyle w:val="Textfelder"/>
                                  </w:pPr>
                                  <w:r>
                                    <w:t>a</w:t>
                                  </w:r>
                                </w:p>
                                <w:p w14:paraId="7CF677A3" w14:textId="77777777" w:rsidR="003620B0" w:rsidRDefault="003620B0"/>
                                <w:p w14:paraId="165892EA" w14:textId="77777777" w:rsidR="003620B0" w:rsidRPr="00DF2AC4" w:rsidRDefault="003620B0" w:rsidP="00ED33D0">
                                  <w:pPr>
                                    <w:pStyle w:val="Textfelder"/>
                                  </w:pPr>
                                  <w:r>
                                    <w:t>a</w:t>
                                  </w:r>
                                </w:p>
                                <w:p w14:paraId="5F08E7A8" w14:textId="77777777" w:rsidR="003620B0" w:rsidRDefault="003620B0"/>
                                <w:p w14:paraId="73AC1143" w14:textId="77777777" w:rsidR="003620B0" w:rsidRPr="00DF2AC4" w:rsidRDefault="003620B0" w:rsidP="00ED33D0">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52A5C" id="Textfeld 535" o:spid="_x0000_s1145" type="#_x0000_t202" style="position:absolute;left:0;text-align:left;margin-left:103.75pt;margin-top:11.2pt;width:24.75pt;height:25.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" fillcolor="white [3201]" strokecolor="white [3212]" strokeweight=".5pt">
                      <v:textbox>
                        <w:txbxContent>
                          <w:p w14:paraId="44900474" w14:textId="77777777" w:rsidR="003620B0" w:rsidRPr="00DF2AC4" w:rsidRDefault="003620B0" w:rsidP="00ED33D0">
                            <w:pPr>
                              <w:pStyle w:val="Textfelder"/>
                            </w:pPr>
                            <w:r>
                              <w:t>a</w:t>
                            </w:r>
                          </w:p>
                          <w:p w14:paraId="6407B5AC" w14:textId="77777777" w:rsidR="003620B0" w:rsidRDefault="003620B0"/>
                          <w:p w14:paraId="16D17808" w14:textId="77777777" w:rsidR="003620B0" w:rsidRPr="00DF2AC4" w:rsidRDefault="003620B0" w:rsidP="00ED33D0">
                            <w:pPr>
                              <w:pStyle w:val="Textfelder"/>
                            </w:pPr>
                            <w:r>
                              <w:t>a</w:t>
                            </w:r>
                          </w:p>
                          <w:p w14:paraId="7CF677A3" w14:textId="77777777" w:rsidR="003620B0" w:rsidRDefault="003620B0"/>
                          <w:p w14:paraId="165892EA" w14:textId="77777777" w:rsidR="003620B0" w:rsidRPr="00DF2AC4" w:rsidRDefault="003620B0" w:rsidP="00ED33D0">
                            <w:pPr>
                              <w:pStyle w:val="Textfelder"/>
                            </w:pPr>
                            <w:r>
                              <w:t>a</w:t>
                            </w:r>
                          </w:p>
                          <w:p w14:paraId="5F08E7A8" w14:textId="77777777" w:rsidR="003620B0" w:rsidRDefault="003620B0"/>
                          <w:p w14:paraId="73AC1143" w14:textId="77777777" w:rsidR="003620B0" w:rsidRPr="00DF2AC4" w:rsidRDefault="003620B0" w:rsidP="00ED33D0">
                            <w:pPr>
                              <w:pStyle w:val="Textfelder"/>
                            </w:pPr>
                            <w:r>
                              <w:t>a</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8016" behindDoc="0" locked="0" layoutInCell="1" allowOverlap="1" wp14:anchorId="2DB04905" wp14:editId="5EEE1836">
                      <wp:simplePos x="0" y="0"/>
                      <wp:positionH relativeFrom="column">
                        <wp:posOffset>1746250</wp:posOffset>
                      </wp:positionH>
                      <wp:positionV relativeFrom="paragraph">
                        <wp:posOffset>-591185</wp:posOffset>
                      </wp:positionV>
                      <wp:extent cx="304800" cy="333375"/>
                      <wp:effectExtent l="0" t="0" r="19050" b="28575"/>
                      <wp:wrapNone/>
                      <wp:docPr id="533" name="Textfeld 533"/>
                      <wp:cNvGraphicFramePr/>
                      <a:graphic xmlns:a="http://schemas.openxmlformats.org/drawingml/2006/main">
                        <a:graphicData uri="http://schemas.microsoft.com/office/word/2010/wordprocessingShape">
                          <wps:wsp>
                            <wps:cNvSpPr txBox="1"/>
                            <wps:spPr>
                              <a:xfrm>
                                <a:off x="0" y="0"/>
                                <a:ext cx="304800" cy="333375"/>
                              </a:xfrm>
                              <a:prstGeom prst="rect">
                                <a:avLst/>
                              </a:prstGeom>
                              <a:solidFill>
                                <a:schemeClr val="lt1"/>
                              </a:solidFill>
                              <a:ln w="6350">
                                <a:solidFill>
                                  <a:schemeClr val="bg1"/>
                                </a:solidFill>
                              </a:ln>
                            </wps:spPr>
                            <wps:txbx>
                              <w:txbxContent>
                                <w:p w14:paraId="67076839" w14:textId="77777777" w:rsidR="003620B0" w:rsidRPr="00DF2AC4" w:rsidRDefault="003620B0" w:rsidP="00ED33D0">
                                  <w:pPr>
                                    <w:pStyle w:val="Textfelder"/>
                                  </w:pPr>
                                  <w:r>
                                    <w:t>r</w:t>
                                  </w:r>
                                </w:p>
                                <w:p w14:paraId="223651CA" w14:textId="77777777" w:rsidR="003620B0" w:rsidRDefault="003620B0"/>
                                <w:p w14:paraId="18EC6842" w14:textId="77777777" w:rsidR="003620B0" w:rsidRPr="00DF2AC4" w:rsidRDefault="003620B0" w:rsidP="00ED33D0">
                                  <w:pPr>
                                    <w:pStyle w:val="Textfelder"/>
                                  </w:pPr>
                                  <w:r>
                                    <w:t>r</w:t>
                                  </w:r>
                                </w:p>
                                <w:p w14:paraId="40687675" w14:textId="77777777" w:rsidR="003620B0" w:rsidRDefault="003620B0"/>
                                <w:p w14:paraId="02952F1D" w14:textId="77777777" w:rsidR="003620B0" w:rsidRPr="00DF2AC4" w:rsidRDefault="003620B0" w:rsidP="00ED33D0">
                                  <w:pPr>
                                    <w:pStyle w:val="Textfelder"/>
                                  </w:pPr>
                                  <w:r>
                                    <w:t>r</w:t>
                                  </w:r>
                                </w:p>
                                <w:p w14:paraId="303D1F63" w14:textId="77777777" w:rsidR="003620B0" w:rsidRDefault="003620B0"/>
                                <w:p w14:paraId="33E9E71E" w14:textId="77777777" w:rsidR="003620B0" w:rsidRPr="00DF2AC4" w:rsidRDefault="003620B0" w:rsidP="00ED33D0">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04905" id="Textfeld 533" o:spid="_x0000_s1146" type="#_x0000_t202" style="position:absolute;left:0;text-align:left;margin-left:137.5pt;margin-top:-46.55pt;width:24pt;height:26.2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" fillcolor="white [3201]" strokecolor="white [3212]" strokeweight=".5pt">
                      <v:textbox>
                        <w:txbxContent>
                          <w:p w14:paraId="67076839" w14:textId="77777777" w:rsidR="003620B0" w:rsidRPr="00DF2AC4" w:rsidRDefault="003620B0" w:rsidP="00ED33D0">
                            <w:pPr>
                              <w:pStyle w:val="Textfelder"/>
                            </w:pPr>
                            <w:r>
                              <w:t>r</w:t>
                            </w:r>
                          </w:p>
                          <w:p w14:paraId="223651CA" w14:textId="77777777" w:rsidR="003620B0" w:rsidRDefault="003620B0"/>
                          <w:p w14:paraId="18EC6842" w14:textId="77777777" w:rsidR="003620B0" w:rsidRPr="00DF2AC4" w:rsidRDefault="003620B0" w:rsidP="00ED33D0">
                            <w:pPr>
                              <w:pStyle w:val="Textfelder"/>
                            </w:pPr>
                            <w:r>
                              <w:t>r</w:t>
                            </w:r>
                          </w:p>
                          <w:p w14:paraId="40687675" w14:textId="77777777" w:rsidR="003620B0" w:rsidRDefault="003620B0"/>
                          <w:p w14:paraId="02952F1D" w14:textId="77777777" w:rsidR="003620B0" w:rsidRPr="00DF2AC4" w:rsidRDefault="003620B0" w:rsidP="00ED33D0">
                            <w:pPr>
                              <w:pStyle w:val="Textfelder"/>
                            </w:pPr>
                            <w:r>
                              <w:t>r</w:t>
                            </w:r>
                          </w:p>
                          <w:p w14:paraId="303D1F63" w14:textId="77777777" w:rsidR="003620B0" w:rsidRDefault="003620B0"/>
                          <w:p w14:paraId="33E9E71E" w14:textId="77777777" w:rsidR="003620B0" w:rsidRPr="00DF2AC4" w:rsidRDefault="003620B0" w:rsidP="00ED33D0">
                            <w:pPr>
                              <w:pStyle w:val="Textfelder"/>
                            </w:pPr>
                            <w:r>
                              <w:t>r</w:t>
                            </w:r>
                          </w:p>
                        </w:txbxContent>
                      </v:textbox>
                    </v:shape>
                  </w:pict>
                </mc:Fallback>
              </mc:AlternateContent>
            </w:r>
          </w:p>
        </w:tc>
      </w:tr>
      <w:tr w:rsidR="00ED33D0" w:rsidRPr="00EF577A" w14:paraId="659BDCD8" w14:textId="77777777" w:rsidTr="00B54ED3">
        <w:trPr>
          <w:trHeight w:val="2381"/>
        </w:trPr>
        <w:tc>
          <w:tcPr>
            <w:tcW w:w="7088" w:type="dxa"/>
          </w:tcPr>
          <w:p w14:paraId="6B7E414B" w14:textId="77777777" w:rsidR="00ED33D0" w:rsidRPr="00EF577A" w:rsidRDefault="00B54ED3" w:rsidP="00781E9C">
            <w:pPr>
              <w:tabs>
                <w:tab w:val="left" w:pos="8010"/>
              </w:tabs>
              <w:ind w:left="412"/>
              <w:rPr>
                <w:sz w:val="28"/>
                <w:szCs w:val="28"/>
              </w:rPr>
            </w:pPr>
            <w:r>
              <w:rPr>
                <w:noProof/>
              </w:rPr>
              <mc:AlternateContent>
                <mc:Choice Requires="wps">
                  <w:drawing>
                    <wp:anchor distT="45720" distB="45720" distL="114300" distR="114300" simplePos="0" relativeHeight="251493376" behindDoc="0" locked="0" layoutInCell="1" allowOverlap="1" wp14:anchorId="6F23AFD3" wp14:editId="471D142F">
                      <wp:simplePos x="0" y="0"/>
                      <wp:positionH relativeFrom="page">
                        <wp:posOffset>4483100</wp:posOffset>
                      </wp:positionH>
                      <wp:positionV relativeFrom="paragraph">
                        <wp:posOffset>610235</wp:posOffset>
                      </wp:positionV>
                      <wp:extent cx="2242185" cy="1404620"/>
                      <wp:effectExtent l="0" t="0" r="0" b="0"/>
                      <wp:wrapNone/>
                      <wp:docPr id="7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0237F8" w14:textId="77777777" w:rsidR="003620B0" w:rsidRPr="00E16558" w:rsidRDefault="003620B0" w:rsidP="00FD7C02">
                                  <w:pPr>
                                    <w:pStyle w:val="Textfelder"/>
                                  </w:pPr>
                                  <w:r w:rsidRPr="00E16558">
                                    <w:t>die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23AFD3" id="_x0000_s1147" type="#_x0000_t202" style="position:absolute;left:0;text-align:left;margin-left:353pt;margin-top:48.05pt;width:176.55pt;height:110.6pt;z-index:2514933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" filled="f" stroked="f">
                      <v:textbox style="mso-fit-shape-to-text:t">
                        <w:txbxContent>
                          <w:p w14:paraId="4F0237F8" w14:textId="77777777" w:rsidR="003620B0" w:rsidRPr="00E16558" w:rsidRDefault="003620B0" w:rsidP="00FD7C02">
                            <w:pPr>
                              <w:pStyle w:val="Textfelder"/>
                            </w:pPr>
                            <w:r w:rsidRPr="00E16558">
                              <w:t>die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501568" behindDoc="0" locked="0" layoutInCell="1" allowOverlap="1" wp14:anchorId="419C2385" wp14:editId="1E0B73FE">
                      <wp:simplePos x="0" y="0"/>
                      <wp:positionH relativeFrom="column">
                        <wp:posOffset>180340</wp:posOffset>
                      </wp:positionH>
                      <wp:positionV relativeFrom="paragraph">
                        <wp:posOffset>540385</wp:posOffset>
                      </wp:positionV>
                      <wp:extent cx="277200" cy="334800"/>
                      <wp:effectExtent l="0" t="0" r="27940" b="27305"/>
                      <wp:wrapNone/>
                      <wp:docPr id="288" name="Textfeld 288"/>
                      <wp:cNvGraphicFramePr/>
                      <a:graphic xmlns:a="http://schemas.openxmlformats.org/drawingml/2006/main">
                        <a:graphicData uri="http://schemas.microsoft.com/office/word/2010/wordprocessingShape">
                          <wps:wsp>
                            <wps:cNvSpPr txBox="1"/>
                            <wps:spPr>
                              <a:xfrm>
                                <a:off x="0" y="0"/>
                                <a:ext cx="277200" cy="334800"/>
                              </a:xfrm>
                              <a:prstGeom prst="rect">
                                <a:avLst/>
                              </a:prstGeom>
                              <a:solidFill>
                                <a:schemeClr val="lt1"/>
                              </a:solidFill>
                              <a:ln w="6350">
                                <a:solidFill>
                                  <a:schemeClr val="bg1"/>
                                </a:solidFill>
                              </a:ln>
                            </wps:spPr>
                            <wps:txbx>
                              <w:txbxContent>
                                <w:p w14:paraId="1E455B91" w14:textId="77777777" w:rsidR="003620B0" w:rsidRPr="00DF2AC4" w:rsidRDefault="003620B0" w:rsidP="00ED33D0">
                                  <w:pPr>
                                    <w:pStyle w:val="Textfelder"/>
                                  </w:pPr>
                                  <w:r>
                                    <w:t>S</w:t>
                                  </w:r>
                                </w:p>
                                <w:p w14:paraId="65D68697" w14:textId="77777777" w:rsidR="003620B0" w:rsidRDefault="003620B0"/>
                                <w:p w14:paraId="71F6428B" w14:textId="77777777" w:rsidR="003620B0" w:rsidRPr="00DF2AC4" w:rsidRDefault="003620B0" w:rsidP="00ED33D0">
                                  <w:pPr>
                                    <w:pStyle w:val="Textfelder"/>
                                  </w:pPr>
                                  <w:r>
                                    <w:t>S</w:t>
                                  </w:r>
                                </w:p>
                                <w:p w14:paraId="0F63B9B9" w14:textId="77777777" w:rsidR="003620B0" w:rsidRDefault="003620B0"/>
                                <w:p w14:paraId="7FD89EFB" w14:textId="77777777" w:rsidR="003620B0" w:rsidRPr="00DF2AC4" w:rsidRDefault="003620B0" w:rsidP="00ED33D0">
                                  <w:pPr>
                                    <w:pStyle w:val="Textfelder"/>
                                  </w:pPr>
                                  <w:r>
                                    <w:t>S</w:t>
                                  </w:r>
                                </w:p>
                                <w:p w14:paraId="34580CE7" w14:textId="77777777" w:rsidR="003620B0" w:rsidRDefault="003620B0"/>
                                <w:p w14:paraId="30F3CE5D" w14:textId="77777777" w:rsidR="003620B0" w:rsidRPr="00DF2AC4" w:rsidRDefault="003620B0" w:rsidP="00ED33D0">
                                  <w:pPr>
                                    <w:pStyle w:val="Textfelde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C2385" id="Textfeld 288" o:spid="_x0000_s1148" type="#_x0000_t202" style="position:absolute;left:0;text-align:left;margin-left:14.2pt;margin-top:42.55pt;width:21.85pt;height:26.3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" fillcolor="white [3201]" strokecolor="white [3212]" strokeweight=".5pt">
                      <v:textbox>
                        <w:txbxContent>
                          <w:p w14:paraId="1E455B91" w14:textId="77777777" w:rsidR="003620B0" w:rsidRPr="00DF2AC4" w:rsidRDefault="003620B0" w:rsidP="00ED33D0">
                            <w:pPr>
                              <w:pStyle w:val="Textfelder"/>
                            </w:pPr>
                            <w:r>
                              <w:t>S</w:t>
                            </w:r>
                          </w:p>
                          <w:p w14:paraId="65D68697" w14:textId="77777777" w:rsidR="003620B0" w:rsidRDefault="003620B0"/>
                          <w:p w14:paraId="71F6428B" w14:textId="77777777" w:rsidR="003620B0" w:rsidRPr="00DF2AC4" w:rsidRDefault="003620B0" w:rsidP="00ED33D0">
                            <w:pPr>
                              <w:pStyle w:val="Textfelder"/>
                            </w:pPr>
                            <w:r>
                              <w:t>S</w:t>
                            </w:r>
                          </w:p>
                          <w:p w14:paraId="0F63B9B9" w14:textId="77777777" w:rsidR="003620B0" w:rsidRDefault="003620B0"/>
                          <w:p w14:paraId="7FD89EFB" w14:textId="77777777" w:rsidR="003620B0" w:rsidRPr="00DF2AC4" w:rsidRDefault="003620B0" w:rsidP="00ED33D0">
                            <w:pPr>
                              <w:pStyle w:val="Textfelder"/>
                            </w:pPr>
                            <w:r>
                              <w:t>S</w:t>
                            </w:r>
                          </w:p>
                          <w:p w14:paraId="34580CE7" w14:textId="77777777" w:rsidR="003620B0" w:rsidRDefault="003620B0"/>
                          <w:p w14:paraId="30F3CE5D" w14:textId="77777777" w:rsidR="003620B0" w:rsidRPr="00DF2AC4" w:rsidRDefault="003620B0" w:rsidP="00ED33D0">
                            <w:pPr>
                              <w:pStyle w:val="Textfelder"/>
                            </w:pPr>
                            <w:r>
                              <w:t>S</w:t>
                            </w:r>
                          </w:p>
                        </w:txbxContent>
                      </v:textbox>
                    </v:shape>
                  </w:pict>
                </mc:Fallback>
              </mc:AlternateContent>
            </w:r>
            <w:r w:rsidR="00ED33D0" w:rsidRPr="00EF577A">
              <w:rPr>
                <w:noProof/>
                <w:sz w:val="28"/>
                <w:szCs w:val="28"/>
              </w:rPr>
              <mc:AlternateContent>
                <mc:Choice Requires="wps">
                  <w:drawing>
                    <wp:anchor distT="0" distB="0" distL="114300" distR="114300" simplePos="0" relativeHeight="251502592" behindDoc="0" locked="0" layoutInCell="1" allowOverlap="1" wp14:anchorId="386DA679" wp14:editId="61984992">
                      <wp:simplePos x="0" y="0"/>
                      <wp:positionH relativeFrom="column">
                        <wp:posOffset>3810635</wp:posOffset>
                      </wp:positionH>
                      <wp:positionV relativeFrom="paragraph">
                        <wp:posOffset>508000</wp:posOffset>
                      </wp:positionV>
                      <wp:extent cx="276225" cy="333375"/>
                      <wp:effectExtent l="0" t="0" r="28575" b="28575"/>
                      <wp:wrapNone/>
                      <wp:docPr id="292" name="Textfeld 292"/>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0C8C4212" w14:textId="77777777" w:rsidR="003620B0" w:rsidRPr="00DF2AC4" w:rsidRDefault="003620B0" w:rsidP="00ED33D0">
                                  <w:pPr>
                                    <w:pStyle w:val="Textfelder"/>
                                  </w:pPr>
                                  <w:r>
                                    <w:t>e</w:t>
                                  </w:r>
                                </w:p>
                                <w:p w14:paraId="7BCF5FC9" w14:textId="77777777" w:rsidR="003620B0" w:rsidRDefault="003620B0"/>
                                <w:p w14:paraId="5D9AAB83" w14:textId="77777777" w:rsidR="003620B0" w:rsidRPr="00DF2AC4" w:rsidRDefault="003620B0" w:rsidP="00ED33D0">
                                  <w:pPr>
                                    <w:pStyle w:val="Textfelder"/>
                                  </w:pPr>
                                  <w:r>
                                    <w:t>e</w:t>
                                  </w:r>
                                </w:p>
                                <w:p w14:paraId="11B2A66C" w14:textId="77777777" w:rsidR="003620B0" w:rsidRDefault="003620B0"/>
                                <w:p w14:paraId="0DA72AF2" w14:textId="77777777" w:rsidR="003620B0" w:rsidRPr="00DF2AC4" w:rsidRDefault="003620B0" w:rsidP="00ED33D0">
                                  <w:pPr>
                                    <w:pStyle w:val="Textfelder"/>
                                  </w:pPr>
                                  <w:r>
                                    <w:t>e</w:t>
                                  </w:r>
                                </w:p>
                                <w:p w14:paraId="612731BF" w14:textId="77777777" w:rsidR="003620B0" w:rsidRDefault="003620B0"/>
                                <w:p w14:paraId="37AC5031" w14:textId="77777777" w:rsidR="003620B0" w:rsidRPr="00DF2AC4" w:rsidRDefault="003620B0" w:rsidP="00ED33D0">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6DA679" id="Textfeld 292" o:spid="_x0000_s1149" type="#_x0000_t202" style="position:absolute;left:0;text-align:left;margin-left:300.05pt;margin-top:40pt;width:21.75pt;height:26.25pt;z-index:25150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" fillcolor="white [3201]" strokecolor="white [3212]" strokeweight=".5pt">
                      <v:textbox>
                        <w:txbxContent>
                          <w:p w14:paraId="0C8C4212" w14:textId="77777777" w:rsidR="003620B0" w:rsidRPr="00DF2AC4" w:rsidRDefault="003620B0" w:rsidP="00ED33D0">
                            <w:pPr>
                              <w:pStyle w:val="Textfelder"/>
                            </w:pPr>
                            <w:r>
                              <w:t>e</w:t>
                            </w:r>
                          </w:p>
                          <w:p w14:paraId="7BCF5FC9" w14:textId="77777777" w:rsidR="003620B0" w:rsidRDefault="003620B0"/>
                          <w:p w14:paraId="5D9AAB83" w14:textId="77777777" w:rsidR="003620B0" w:rsidRPr="00DF2AC4" w:rsidRDefault="003620B0" w:rsidP="00ED33D0">
                            <w:pPr>
                              <w:pStyle w:val="Textfelder"/>
                            </w:pPr>
                            <w:r>
                              <w:t>e</w:t>
                            </w:r>
                          </w:p>
                          <w:p w14:paraId="11B2A66C" w14:textId="77777777" w:rsidR="003620B0" w:rsidRDefault="003620B0"/>
                          <w:p w14:paraId="0DA72AF2" w14:textId="77777777" w:rsidR="003620B0" w:rsidRPr="00DF2AC4" w:rsidRDefault="003620B0" w:rsidP="00ED33D0">
                            <w:pPr>
                              <w:pStyle w:val="Textfelder"/>
                            </w:pPr>
                            <w:r>
                              <w:t>e</w:t>
                            </w:r>
                          </w:p>
                          <w:p w14:paraId="612731BF" w14:textId="77777777" w:rsidR="003620B0" w:rsidRDefault="003620B0"/>
                          <w:p w14:paraId="37AC5031" w14:textId="77777777" w:rsidR="003620B0" w:rsidRPr="00DF2AC4" w:rsidRDefault="003620B0" w:rsidP="00ED33D0">
                            <w:pPr>
                              <w:pStyle w:val="Textfelder"/>
                            </w:pPr>
                            <w:r>
                              <w:t>e</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4160" behindDoc="0" locked="0" layoutInCell="1" allowOverlap="1" wp14:anchorId="2A4B492C" wp14:editId="2542DC60">
                      <wp:simplePos x="0" y="0"/>
                      <wp:positionH relativeFrom="column">
                        <wp:posOffset>1527175</wp:posOffset>
                      </wp:positionH>
                      <wp:positionV relativeFrom="paragraph">
                        <wp:posOffset>90805</wp:posOffset>
                      </wp:positionV>
                      <wp:extent cx="409575" cy="381000"/>
                      <wp:effectExtent l="0" t="0" r="28575" b="19050"/>
                      <wp:wrapNone/>
                      <wp:docPr id="539" name="Textfeld 539"/>
                      <wp:cNvGraphicFramePr/>
                      <a:graphic xmlns:a="http://schemas.openxmlformats.org/drawingml/2006/main">
                        <a:graphicData uri="http://schemas.microsoft.com/office/word/2010/wordprocessingShape">
                          <wps:wsp>
                            <wps:cNvSpPr txBox="1"/>
                            <wps:spPr>
                              <a:xfrm>
                                <a:off x="0" y="0"/>
                                <a:ext cx="409575" cy="381000"/>
                              </a:xfrm>
                              <a:prstGeom prst="rect">
                                <a:avLst/>
                              </a:prstGeom>
                              <a:solidFill>
                                <a:schemeClr val="lt1"/>
                              </a:solidFill>
                              <a:ln w="6350">
                                <a:solidFill>
                                  <a:schemeClr val="bg1"/>
                                </a:solidFill>
                              </a:ln>
                            </wps:spPr>
                            <wps:txbx>
                              <w:txbxContent>
                                <w:p w14:paraId="0DCB85E0" w14:textId="77777777" w:rsidR="003620B0" w:rsidRPr="00477906" w:rsidRDefault="003620B0" w:rsidP="00ED33D0">
                                  <w:pPr>
                                    <w:pStyle w:val="Textfelder"/>
                                  </w:pPr>
                                  <w:r>
                                    <w:t>m</w:t>
                                  </w:r>
                                </w:p>
                                <w:p w14:paraId="53DB95B3" w14:textId="77777777" w:rsidR="003620B0" w:rsidRDefault="003620B0"/>
                                <w:p w14:paraId="2A0ADE21" w14:textId="77777777" w:rsidR="003620B0" w:rsidRPr="00477906" w:rsidRDefault="003620B0" w:rsidP="00ED33D0">
                                  <w:pPr>
                                    <w:pStyle w:val="Textfelder"/>
                                  </w:pPr>
                                  <w:r>
                                    <w:t>m</w:t>
                                  </w:r>
                                </w:p>
                                <w:p w14:paraId="7DF85341" w14:textId="77777777" w:rsidR="003620B0" w:rsidRDefault="003620B0"/>
                                <w:p w14:paraId="3A9ED874" w14:textId="77777777" w:rsidR="003620B0" w:rsidRPr="00477906" w:rsidRDefault="003620B0" w:rsidP="00ED33D0">
                                  <w:pPr>
                                    <w:pStyle w:val="Textfelder"/>
                                  </w:pPr>
                                  <w:r>
                                    <w:t>m</w:t>
                                  </w:r>
                                </w:p>
                                <w:p w14:paraId="7AE2AD15" w14:textId="77777777" w:rsidR="003620B0" w:rsidRDefault="003620B0"/>
                                <w:p w14:paraId="651701C0" w14:textId="77777777" w:rsidR="003620B0" w:rsidRPr="00477906" w:rsidRDefault="003620B0" w:rsidP="00ED33D0">
                                  <w:pPr>
                                    <w:pStyle w:val="Textfelder"/>
                                  </w:pPr>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4B492C" id="Textfeld 539" o:spid="_x0000_s1150" type="#_x0000_t202" style="position:absolute;left:0;text-align:left;margin-left:120.25pt;margin-top:7.15pt;width:32.25pt;height:30pt;z-index:25148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" fillcolor="white [3201]" strokecolor="white [3212]" strokeweight=".5pt">
                      <v:textbox>
                        <w:txbxContent>
                          <w:p w14:paraId="0DCB85E0" w14:textId="77777777" w:rsidR="003620B0" w:rsidRPr="00477906" w:rsidRDefault="003620B0" w:rsidP="00ED33D0">
                            <w:pPr>
                              <w:pStyle w:val="Textfelder"/>
                            </w:pPr>
                            <w:r>
                              <w:t>m</w:t>
                            </w:r>
                          </w:p>
                          <w:p w14:paraId="53DB95B3" w14:textId="77777777" w:rsidR="003620B0" w:rsidRDefault="003620B0"/>
                          <w:p w14:paraId="2A0ADE21" w14:textId="77777777" w:rsidR="003620B0" w:rsidRPr="00477906" w:rsidRDefault="003620B0" w:rsidP="00ED33D0">
                            <w:pPr>
                              <w:pStyle w:val="Textfelder"/>
                            </w:pPr>
                            <w:r>
                              <w:t>m</w:t>
                            </w:r>
                          </w:p>
                          <w:p w14:paraId="7DF85341" w14:textId="77777777" w:rsidR="003620B0" w:rsidRDefault="003620B0"/>
                          <w:p w14:paraId="3A9ED874" w14:textId="77777777" w:rsidR="003620B0" w:rsidRPr="00477906" w:rsidRDefault="003620B0" w:rsidP="00ED33D0">
                            <w:pPr>
                              <w:pStyle w:val="Textfelder"/>
                            </w:pPr>
                            <w:r>
                              <w:t>m</w:t>
                            </w:r>
                          </w:p>
                          <w:p w14:paraId="7AE2AD15" w14:textId="77777777" w:rsidR="003620B0" w:rsidRDefault="003620B0"/>
                          <w:p w14:paraId="651701C0" w14:textId="77777777" w:rsidR="003620B0" w:rsidRPr="00477906" w:rsidRDefault="003620B0" w:rsidP="00ED33D0">
                            <w:pPr>
                              <w:pStyle w:val="Textfelder"/>
                            </w:pPr>
                            <w:r>
                              <w:t>m</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5184" behindDoc="0" locked="0" layoutInCell="1" allowOverlap="1" wp14:anchorId="110D1BFB" wp14:editId="3EF71C23">
                      <wp:simplePos x="0" y="0"/>
                      <wp:positionH relativeFrom="column">
                        <wp:posOffset>3327400</wp:posOffset>
                      </wp:positionH>
                      <wp:positionV relativeFrom="paragraph">
                        <wp:posOffset>81280</wp:posOffset>
                      </wp:positionV>
                      <wp:extent cx="381000" cy="342900"/>
                      <wp:effectExtent l="0" t="0" r="19050" b="19050"/>
                      <wp:wrapNone/>
                      <wp:docPr id="540" name="Textfeld 540"/>
                      <wp:cNvGraphicFramePr/>
                      <a:graphic xmlns:a="http://schemas.openxmlformats.org/drawingml/2006/main">
                        <a:graphicData uri="http://schemas.microsoft.com/office/word/2010/wordprocessingShape">
                          <wps:wsp>
                            <wps:cNvSpPr txBox="1"/>
                            <wps:spPr>
                              <a:xfrm>
                                <a:off x="0" y="0"/>
                                <a:ext cx="381000" cy="342900"/>
                              </a:xfrm>
                              <a:prstGeom prst="rect">
                                <a:avLst/>
                              </a:prstGeom>
                              <a:solidFill>
                                <a:schemeClr val="lt1"/>
                              </a:solidFill>
                              <a:ln w="6350">
                                <a:solidFill>
                                  <a:schemeClr val="bg1"/>
                                </a:solidFill>
                              </a:ln>
                            </wps:spPr>
                            <wps:txbx>
                              <w:txbxContent>
                                <w:p w14:paraId="45B0C497" w14:textId="77777777" w:rsidR="003620B0" w:rsidRPr="00477906" w:rsidRDefault="003620B0" w:rsidP="00ED33D0">
                                  <w:pPr>
                                    <w:pStyle w:val="Textfelder"/>
                                  </w:pPr>
                                  <w:r>
                                    <w:t>m</w:t>
                                  </w:r>
                                </w:p>
                                <w:p w14:paraId="2972A974" w14:textId="77777777" w:rsidR="003620B0" w:rsidRDefault="003620B0"/>
                                <w:p w14:paraId="2EDB7D64" w14:textId="77777777" w:rsidR="003620B0" w:rsidRPr="00477906" w:rsidRDefault="003620B0" w:rsidP="00ED33D0">
                                  <w:pPr>
                                    <w:pStyle w:val="Textfelder"/>
                                  </w:pPr>
                                  <w:r>
                                    <w:t>m</w:t>
                                  </w:r>
                                </w:p>
                                <w:p w14:paraId="35662C49" w14:textId="77777777" w:rsidR="003620B0" w:rsidRDefault="003620B0"/>
                                <w:p w14:paraId="2BBDC6E2" w14:textId="77777777" w:rsidR="003620B0" w:rsidRPr="00477906" w:rsidRDefault="003620B0" w:rsidP="00ED33D0">
                                  <w:pPr>
                                    <w:pStyle w:val="Textfelder"/>
                                  </w:pPr>
                                  <w:r>
                                    <w:t>m</w:t>
                                  </w:r>
                                </w:p>
                                <w:p w14:paraId="2A83A831" w14:textId="77777777" w:rsidR="003620B0" w:rsidRDefault="003620B0"/>
                                <w:p w14:paraId="17D81C58" w14:textId="77777777" w:rsidR="003620B0" w:rsidRPr="00477906" w:rsidRDefault="003620B0" w:rsidP="00ED33D0">
                                  <w:pPr>
                                    <w:pStyle w:val="Textfelder"/>
                                  </w:pPr>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0D1BFB" id="Textfeld 540" o:spid="_x0000_s1151" type="#_x0000_t202" style="position:absolute;left:0;text-align:left;margin-left:262pt;margin-top:6.4pt;width:30pt;height:27pt;z-index:25148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" fillcolor="white [3201]" strokecolor="white [3212]" strokeweight=".5pt">
                      <v:textbox>
                        <w:txbxContent>
                          <w:p w14:paraId="45B0C497" w14:textId="77777777" w:rsidR="003620B0" w:rsidRPr="00477906" w:rsidRDefault="003620B0" w:rsidP="00ED33D0">
                            <w:pPr>
                              <w:pStyle w:val="Textfelder"/>
                            </w:pPr>
                            <w:r>
                              <w:t>m</w:t>
                            </w:r>
                          </w:p>
                          <w:p w14:paraId="2972A974" w14:textId="77777777" w:rsidR="003620B0" w:rsidRDefault="003620B0"/>
                          <w:p w14:paraId="2EDB7D64" w14:textId="77777777" w:rsidR="003620B0" w:rsidRPr="00477906" w:rsidRDefault="003620B0" w:rsidP="00ED33D0">
                            <w:pPr>
                              <w:pStyle w:val="Textfelder"/>
                            </w:pPr>
                            <w:r>
                              <w:t>m</w:t>
                            </w:r>
                          </w:p>
                          <w:p w14:paraId="35662C49" w14:textId="77777777" w:rsidR="003620B0" w:rsidRDefault="003620B0"/>
                          <w:p w14:paraId="2BBDC6E2" w14:textId="77777777" w:rsidR="003620B0" w:rsidRPr="00477906" w:rsidRDefault="003620B0" w:rsidP="00ED33D0">
                            <w:pPr>
                              <w:pStyle w:val="Textfelder"/>
                            </w:pPr>
                            <w:r>
                              <w:t>m</w:t>
                            </w:r>
                          </w:p>
                          <w:p w14:paraId="2A83A831" w14:textId="77777777" w:rsidR="003620B0" w:rsidRDefault="003620B0"/>
                          <w:p w14:paraId="17D81C58" w14:textId="77777777" w:rsidR="003620B0" w:rsidRPr="00477906" w:rsidRDefault="003620B0" w:rsidP="00ED33D0">
                            <w:pPr>
                              <w:pStyle w:val="Textfelder"/>
                            </w:pPr>
                            <w:r>
                              <w:t>m</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0064" behindDoc="0" locked="0" layoutInCell="1" allowOverlap="1" wp14:anchorId="28FF4E25" wp14:editId="6565BCB4">
                      <wp:simplePos x="0" y="0"/>
                      <wp:positionH relativeFrom="column">
                        <wp:posOffset>1708150</wp:posOffset>
                      </wp:positionH>
                      <wp:positionV relativeFrom="paragraph">
                        <wp:posOffset>-585470</wp:posOffset>
                      </wp:positionV>
                      <wp:extent cx="314325" cy="352425"/>
                      <wp:effectExtent l="0" t="0" r="28575" b="28575"/>
                      <wp:wrapNone/>
                      <wp:docPr id="537" name="Textfeld 537"/>
                      <wp:cNvGraphicFramePr/>
                      <a:graphic xmlns:a="http://schemas.openxmlformats.org/drawingml/2006/main">
                        <a:graphicData uri="http://schemas.microsoft.com/office/word/2010/wordprocessingShape">
                          <wps:wsp>
                            <wps:cNvSpPr txBox="1"/>
                            <wps:spPr>
                              <a:xfrm>
                                <a:off x="0" y="0"/>
                                <a:ext cx="314325" cy="352425"/>
                              </a:xfrm>
                              <a:prstGeom prst="rect">
                                <a:avLst/>
                              </a:prstGeom>
                              <a:solidFill>
                                <a:schemeClr val="lt1"/>
                              </a:solidFill>
                              <a:ln w="6350">
                                <a:solidFill>
                                  <a:schemeClr val="bg1"/>
                                </a:solidFill>
                              </a:ln>
                            </wps:spPr>
                            <wps:txbx>
                              <w:txbxContent>
                                <w:p w14:paraId="78F82763" w14:textId="77777777" w:rsidR="003620B0" w:rsidRPr="00DF2AC4" w:rsidRDefault="003620B0" w:rsidP="00ED33D0">
                                  <w:pPr>
                                    <w:pStyle w:val="Textfelder"/>
                                  </w:pPr>
                                  <w:r>
                                    <w:t>h</w:t>
                                  </w:r>
                                </w:p>
                                <w:p w14:paraId="630BFC85" w14:textId="77777777" w:rsidR="003620B0" w:rsidRDefault="003620B0"/>
                                <w:p w14:paraId="5DE36862" w14:textId="77777777" w:rsidR="003620B0" w:rsidRPr="00DF2AC4" w:rsidRDefault="003620B0" w:rsidP="00ED33D0">
                                  <w:pPr>
                                    <w:pStyle w:val="Textfelder"/>
                                  </w:pPr>
                                  <w:r>
                                    <w:t>h</w:t>
                                  </w:r>
                                </w:p>
                                <w:p w14:paraId="78287148" w14:textId="77777777" w:rsidR="003620B0" w:rsidRDefault="003620B0"/>
                                <w:p w14:paraId="428ED6C2" w14:textId="77777777" w:rsidR="003620B0" w:rsidRPr="00DF2AC4" w:rsidRDefault="003620B0" w:rsidP="00ED33D0">
                                  <w:pPr>
                                    <w:pStyle w:val="Textfelder"/>
                                  </w:pPr>
                                  <w:r>
                                    <w:t>h</w:t>
                                  </w:r>
                                </w:p>
                                <w:p w14:paraId="7CD1B733" w14:textId="77777777" w:rsidR="003620B0" w:rsidRDefault="003620B0"/>
                                <w:p w14:paraId="146E20DB" w14:textId="77777777" w:rsidR="003620B0" w:rsidRPr="00DF2AC4" w:rsidRDefault="003620B0" w:rsidP="00ED33D0">
                                  <w:pPr>
                                    <w:pStyle w:val="Textfelder"/>
                                  </w:pP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FF4E25" id="Textfeld 537" o:spid="_x0000_s1152" type="#_x0000_t202" style="position:absolute;left:0;text-align:left;margin-left:134.5pt;margin-top:-46.1pt;width:24.75pt;height:27.75pt;z-index:25148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" fillcolor="white [3201]" strokecolor="white [3212]" strokeweight=".5pt">
                      <v:textbox>
                        <w:txbxContent>
                          <w:p w14:paraId="78F82763" w14:textId="77777777" w:rsidR="003620B0" w:rsidRPr="00DF2AC4" w:rsidRDefault="003620B0" w:rsidP="00ED33D0">
                            <w:pPr>
                              <w:pStyle w:val="Textfelder"/>
                            </w:pPr>
                            <w:r>
                              <w:t>h</w:t>
                            </w:r>
                          </w:p>
                          <w:p w14:paraId="630BFC85" w14:textId="77777777" w:rsidR="003620B0" w:rsidRDefault="003620B0"/>
                          <w:p w14:paraId="5DE36862" w14:textId="77777777" w:rsidR="003620B0" w:rsidRPr="00DF2AC4" w:rsidRDefault="003620B0" w:rsidP="00ED33D0">
                            <w:pPr>
                              <w:pStyle w:val="Textfelder"/>
                            </w:pPr>
                            <w:r>
                              <w:t>h</w:t>
                            </w:r>
                          </w:p>
                          <w:p w14:paraId="78287148" w14:textId="77777777" w:rsidR="003620B0" w:rsidRDefault="003620B0"/>
                          <w:p w14:paraId="428ED6C2" w14:textId="77777777" w:rsidR="003620B0" w:rsidRPr="00DF2AC4" w:rsidRDefault="003620B0" w:rsidP="00ED33D0">
                            <w:pPr>
                              <w:pStyle w:val="Textfelder"/>
                            </w:pPr>
                            <w:r>
                              <w:t>h</w:t>
                            </w:r>
                          </w:p>
                          <w:p w14:paraId="7CD1B733" w14:textId="77777777" w:rsidR="003620B0" w:rsidRDefault="003620B0"/>
                          <w:p w14:paraId="146E20DB" w14:textId="77777777" w:rsidR="003620B0" w:rsidRPr="00DF2AC4" w:rsidRDefault="003620B0" w:rsidP="00ED33D0">
                            <w:pPr>
                              <w:pStyle w:val="Textfelder"/>
                            </w:pPr>
                            <w:r>
                              <w:t>h</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2112" behindDoc="0" locked="0" layoutInCell="1" allowOverlap="1" wp14:anchorId="0B052860" wp14:editId="5FEA9C53">
                      <wp:simplePos x="0" y="0"/>
                      <wp:positionH relativeFrom="column">
                        <wp:posOffset>2860675</wp:posOffset>
                      </wp:positionH>
                      <wp:positionV relativeFrom="paragraph">
                        <wp:posOffset>-556895</wp:posOffset>
                      </wp:positionV>
                      <wp:extent cx="276225" cy="371475"/>
                      <wp:effectExtent l="0" t="0" r="28575" b="28575"/>
                      <wp:wrapNone/>
                      <wp:docPr id="538" name="Textfeld 538"/>
                      <wp:cNvGraphicFramePr/>
                      <a:graphic xmlns:a="http://schemas.openxmlformats.org/drawingml/2006/main">
                        <a:graphicData uri="http://schemas.microsoft.com/office/word/2010/wordprocessingShape">
                          <wps:wsp>
                            <wps:cNvSpPr txBox="1"/>
                            <wps:spPr>
                              <a:xfrm>
                                <a:off x="0" y="0"/>
                                <a:ext cx="276225" cy="371475"/>
                              </a:xfrm>
                              <a:prstGeom prst="rect">
                                <a:avLst/>
                              </a:prstGeom>
                              <a:solidFill>
                                <a:schemeClr val="lt1"/>
                              </a:solidFill>
                              <a:ln w="6350">
                                <a:solidFill>
                                  <a:schemeClr val="bg1"/>
                                </a:solidFill>
                              </a:ln>
                            </wps:spPr>
                            <wps:txbx>
                              <w:txbxContent>
                                <w:p w14:paraId="776379CC" w14:textId="77777777" w:rsidR="003620B0" w:rsidRPr="00DF2AC4" w:rsidRDefault="003620B0" w:rsidP="00ED33D0">
                                  <w:pPr>
                                    <w:pStyle w:val="Textfelder"/>
                                  </w:pPr>
                                  <w:r>
                                    <w:t>e</w:t>
                                  </w:r>
                                </w:p>
                                <w:p w14:paraId="3E447913" w14:textId="77777777" w:rsidR="003620B0" w:rsidRDefault="003620B0"/>
                                <w:p w14:paraId="63E5B261" w14:textId="77777777" w:rsidR="003620B0" w:rsidRPr="00DF2AC4" w:rsidRDefault="003620B0" w:rsidP="00ED33D0">
                                  <w:pPr>
                                    <w:pStyle w:val="Textfelder"/>
                                  </w:pPr>
                                  <w:r>
                                    <w:t>e</w:t>
                                  </w:r>
                                </w:p>
                                <w:p w14:paraId="7DF92354" w14:textId="77777777" w:rsidR="003620B0" w:rsidRDefault="003620B0"/>
                                <w:p w14:paraId="59CD4387" w14:textId="77777777" w:rsidR="003620B0" w:rsidRPr="00DF2AC4" w:rsidRDefault="003620B0" w:rsidP="00ED33D0">
                                  <w:pPr>
                                    <w:pStyle w:val="Textfelder"/>
                                  </w:pPr>
                                  <w:r>
                                    <w:t>e</w:t>
                                  </w:r>
                                </w:p>
                                <w:p w14:paraId="32A46F2E" w14:textId="77777777" w:rsidR="003620B0" w:rsidRDefault="003620B0"/>
                                <w:p w14:paraId="694A0915" w14:textId="77777777" w:rsidR="003620B0" w:rsidRPr="00DF2AC4" w:rsidRDefault="003620B0" w:rsidP="00ED33D0">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052860" id="Textfeld 538" o:spid="_x0000_s1153" type="#_x0000_t202" style="position:absolute;left:0;text-align:left;margin-left:225.25pt;margin-top:-43.85pt;width:21.75pt;height:29.25pt;z-index:25148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" fillcolor="white [3201]" strokecolor="white [3212]" strokeweight=".5pt">
                      <v:textbox>
                        <w:txbxContent>
                          <w:p w14:paraId="776379CC" w14:textId="77777777" w:rsidR="003620B0" w:rsidRPr="00DF2AC4" w:rsidRDefault="003620B0" w:rsidP="00ED33D0">
                            <w:pPr>
                              <w:pStyle w:val="Textfelder"/>
                            </w:pPr>
                            <w:r>
                              <w:t>e</w:t>
                            </w:r>
                          </w:p>
                          <w:p w14:paraId="3E447913" w14:textId="77777777" w:rsidR="003620B0" w:rsidRDefault="003620B0"/>
                          <w:p w14:paraId="63E5B261" w14:textId="77777777" w:rsidR="003620B0" w:rsidRPr="00DF2AC4" w:rsidRDefault="003620B0" w:rsidP="00ED33D0">
                            <w:pPr>
                              <w:pStyle w:val="Textfelder"/>
                            </w:pPr>
                            <w:r>
                              <w:t>e</w:t>
                            </w:r>
                          </w:p>
                          <w:p w14:paraId="7DF92354" w14:textId="77777777" w:rsidR="003620B0" w:rsidRDefault="003620B0"/>
                          <w:p w14:paraId="59CD4387" w14:textId="77777777" w:rsidR="003620B0" w:rsidRPr="00DF2AC4" w:rsidRDefault="003620B0" w:rsidP="00ED33D0">
                            <w:pPr>
                              <w:pStyle w:val="Textfelder"/>
                            </w:pPr>
                            <w:r>
                              <w:t>e</w:t>
                            </w:r>
                          </w:p>
                          <w:p w14:paraId="32A46F2E" w14:textId="77777777" w:rsidR="003620B0" w:rsidRDefault="003620B0"/>
                          <w:p w14:paraId="694A0915" w14:textId="77777777" w:rsidR="003620B0" w:rsidRPr="00DF2AC4" w:rsidRDefault="003620B0" w:rsidP="00ED33D0">
                            <w:pPr>
                              <w:pStyle w:val="Textfelder"/>
                            </w:pPr>
                            <w:r>
                              <w:t>e</w:t>
                            </w:r>
                          </w:p>
                        </w:txbxContent>
                      </v:textbox>
                    </v:shape>
                  </w:pict>
                </mc:Fallback>
              </mc:AlternateContent>
            </w:r>
          </w:p>
        </w:tc>
      </w:tr>
    </w:tbl>
    <w:p w14:paraId="27743B63" w14:textId="77777777" w:rsidR="00ED33D0" w:rsidRDefault="00ED33D0" w:rsidP="00E17D45">
      <w:pPr>
        <w:ind w:left="0" w:right="0"/>
        <w:rPr>
          <w:sz w:val="28"/>
          <w:szCs w:val="28"/>
        </w:rPr>
        <w:sectPr w:rsidR="00ED33D0" w:rsidSect="00434A63">
          <w:headerReference w:type="first" r:id="rId97"/>
          <w:pgSz w:w="11900" w:h="16840"/>
          <w:pgMar w:top="2835" w:right="851" w:bottom="1134" w:left="851" w:header="709" w:footer="454" w:gutter="0"/>
          <w:cols w:space="708"/>
          <w:titlePg/>
          <w:docGrid w:linePitch="360"/>
        </w:sectPr>
      </w:pPr>
    </w:p>
    <w:p w14:paraId="3117148A" w14:textId="77777777" w:rsidR="00E33560" w:rsidRDefault="00E33560" w:rsidP="00781E9C">
      <w:pPr>
        <w:tabs>
          <w:tab w:val="left" w:pos="8010"/>
        </w:tabs>
        <w:spacing w:line="720" w:lineRule="auto"/>
        <w:rPr>
          <w:sz w:val="28"/>
          <w:szCs w:val="28"/>
        </w:rPr>
      </w:pPr>
      <w:r>
        <w:rPr>
          <w:sz w:val="28"/>
          <w:szCs w:val="28"/>
        </w:rPr>
        <w:lastRenderedPageBreak/>
        <w:t xml:space="preserve">der </w:t>
      </w:r>
      <w:r w:rsidRPr="00BA66AE">
        <w:rPr>
          <w:b/>
          <w:bCs/>
          <w:sz w:val="28"/>
          <w:szCs w:val="28"/>
          <w:u w:val="single"/>
        </w:rPr>
        <w:t>Unfall</w:t>
      </w:r>
    </w:p>
    <w:p w14:paraId="5D7BC839" w14:textId="77777777" w:rsidR="00E33560" w:rsidRDefault="00E33560" w:rsidP="00781E9C">
      <w:pPr>
        <w:tabs>
          <w:tab w:val="left" w:pos="8010"/>
        </w:tabs>
        <w:spacing w:line="720" w:lineRule="auto"/>
        <w:rPr>
          <w:sz w:val="28"/>
          <w:szCs w:val="28"/>
        </w:rPr>
      </w:pPr>
      <w:r>
        <w:rPr>
          <w:sz w:val="28"/>
          <w:szCs w:val="28"/>
        </w:rPr>
        <w:t xml:space="preserve">der </w:t>
      </w:r>
      <w:r w:rsidRPr="00BA66AE">
        <w:rPr>
          <w:b/>
          <w:bCs/>
          <w:sz w:val="28"/>
          <w:szCs w:val="28"/>
          <w:u w:val="single"/>
        </w:rPr>
        <w:t>Brand</w:t>
      </w:r>
    </w:p>
    <w:p w14:paraId="70BD2798" w14:textId="77777777" w:rsidR="00E33560" w:rsidRDefault="00E33560" w:rsidP="00781E9C">
      <w:pPr>
        <w:tabs>
          <w:tab w:val="left" w:pos="8010"/>
        </w:tabs>
        <w:spacing w:line="720" w:lineRule="auto"/>
        <w:rPr>
          <w:sz w:val="28"/>
          <w:szCs w:val="28"/>
        </w:rPr>
      </w:pPr>
      <w:r>
        <w:rPr>
          <w:sz w:val="28"/>
          <w:szCs w:val="28"/>
        </w:rPr>
        <w:t xml:space="preserve">der </w:t>
      </w:r>
      <w:r w:rsidRPr="00BA66AE">
        <w:rPr>
          <w:b/>
          <w:bCs/>
          <w:sz w:val="28"/>
          <w:szCs w:val="28"/>
          <w:u w:val="single"/>
        </w:rPr>
        <w:t>Schaden</w:t>
      </w:r>
    </w:p>
    <w:p w14:paraId="23A4D9D9" w14:textId="77777777" w:rsidR="00013689" w:rsidRDefault="00E33560" w:rsidP="00781E9C">
      <w:pPr>
        <w:spacing w:line="720" w:lineRule="auto"/>
        <w:ind w:left="0" w:right="0" w:firstLine="425"/>
        <w:rPr>
          <w:b/>
          <w:bCs/>
          <w:sz w:val="28"/>
          <w:szCs w:val="28"/>
          <w:u w:val="single"/>
        </w:rPr>
      </w:pPr>
      <w:r>
        <w:rPr>
          <w:sz w:val="28"/>
          <w:szCs w:val="28"/>
        </w:rPr>
        <w:t xml:space="preserve">die </w:t>
      </w:r>
      <w:r w:rsidRPr="00BA66AE">
        <w:rPr>
          <w:b/>
          <w:bCs/>
          <w:sz w:val="28"/>
          <w:szCs w:val="28"/>
          <w:u w:val="single"/>
        </w:rPr>
        <w:t>Summe</w:t>
      </w:r>
    </w:p>
    <w:p w14:paraId="06461567" w14:textId="77777777" w:rsidR="00E33560" w:rsidRDefault="00E33560" w:rsidP="00E33560">
      <w:pPr>
        <w:ind w:left="0" w:right="0" w:firstLine="425"/>
        <w:rPr>
          <w:sz w:val="28"/>
          <w:szCs w:val="28"/>
        </w:rPr>
        <w:sectPr w:rsidR="00E33560" w:rsidSect="00434A63">
          <w:headerReference w:type="first" r:id="rId98"/>
          <w:pgSz w:w="11900" w:h="16840"/>
          <w:pgMar w:top="2835" w:right="851" w:bottom="1134" w:left="851" w:header="709" w:footer="454" w:gutter="0"/>
          <w:cols w:space="708"/>
          <w:titlePg/>
          <w:docGrid w:linePitch="360"/>
        </w:sectPr>
      </w:pPr>
    </w:p>
    <w:p w14:paraId="49AFD367" w14:textId="77777777" w:rsidR="00573829" w:rsidRDefault="00573829" w:rsidP="00573829">
      <w:pPr>
        <w:tabs>
          <w:tab w:val="left" w:pos="8010"/>
        </w:tabs>
        <w:rPr>
          <w:sz w:val="28"/>
          <w:szCs w:val="28"/>
        </w:rPr>
      </w:pPr>
      <w:r>
        <w:rPr>
          <w:noProof/>
        </w:rPr>
        <w:lastRenderedPageBreak/>
        <w:drawing>
          <wp:anchor distT="0" distB="0" distL="114300" distR="114300" simplePos="0" relativeHeight="251560960" behindDoc="0" locked="0" layoutInCell="1" allowOverlap="1" wp14:anchorId="467C17DC" wp14:editId="21AC287E">
            <wp:simplePos x="0" y="0"/>
            <wp:positionH relativeFrom="column">
              <wp:posOffset>-180340</wp:posOffset>
            </wp:positionH>
            <wp:positionV relativeFrom="paragraph">
              <wp:posOffset>-71755</wp:posOffset>
            </wp:positionV>
            <wp:extent cx="320400" cy="320400"/>
            <wp:effectExtent l="0" t="0" r="0" b="3810"/>
            <wp:wrapNone/>
            <wp:docPr id="313" name="Grafik 31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F577A">
        <w:rPr>
          <w:sz w:val="28"/>
          <w:szCs w:val="28"/>
        </w:rPr>
        <w:t>Bringen Sie die Buchstaben in die richtige Reihenfolge!</w:t>
      </w:r>
    </w:p>
    <w:p w14:paraId="794DFF17" w14:textId="77777777" w:rsidR="00573829" w:rsidRDefault="00335F09" w:rsidP="00573829">
      <w:pPr>
        <w:tabs>
          <w:tab w:val="left" w:pos="8010"/>
        </w:tabs>
        <w:spacing w:after="240"/>
        <w:rPr>
          <w:sz w:val="28"/>
          <w:szCs w:val="28"/>
        </w:rPr>
      </w:pPr>
      <w:r>
        <w:rPr>
          <w:noProof/>
        </w:rPr>
        <mc:AlternateContent>
          <mc:Choice Requires="wps">
            <w:drawing>
              <wp:anchor distT="45720" distB="45720" distL="114300" distR="114300" simplePos="0" relativeHeight="251545600" behindDoc="0" locked="0" layoutInCell="1" allowOverlap="1" wp14:anchorId="649A2DE2" wp14:editId="09DF1537">
                <wp:simplePos x="0" y="0"/>
                <wp:positionH relativeFrom="page">
                  <wp:posOffset>5186863</wp:posOffset>
                </wp:positionH>
                <wp:positionV relativeFrom="paragraph">
                  <wp:posOffset>6782435</wp:posOffset>
                </wp:positionV>
                <wp:extent cx="2004695" cy="1404620"/>
                <wp:effectExtent l="0" t="0" r="0" b="0"/>
                <wp:wrapNone/>
                <wp:docPr id="3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C0FAFEF" w14:textId="77777777" w:rsidR="003620B0" w:rsidRPr="00E16558" w:rsidRDefault="003620B0" w:rsidP="00821C41">
                            <w:pPr>
                              <w:pStyle w:val="Textfelder"/>
                            </w:pPr>
                            <w:r w:rsidRPr="00E16558">
                              <w:t>d</w:t>
                            </w:r>
                            <w:r>
                              <w:t>er</w:t>
                            </w:r>
                            <w:r w:rsidRPr="00E16558">
                              <w:t xml:space="preserve"> ____________</w:t>
                            </w:r>
                            <w:r>
                              <w:t>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9A2DE2" id="_x0000_s1154" type="#_x0000_t202" style="position:absolute;left:0;text-align:left;margin-left:408.4pt;margin-top:534.05pt;width:157.85pt;height:110.6pt;z-index:2515456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" filled="f" stroked="f">
                <v:textbox style="mso-fit-shape-to-text:t">
                  <w:txbxContent>
                    <w:p w14:paraId="5C0FAFEF" w14:textId="77777777" w:rsidR="003620B0" w:rsidRPr="00E16558" w:rsidRDefault="003620B0" w:rsidP="00821C41">
                      <w:pPr>
                        <w:pStyle w:val="Textfelder"/>
                      </w:pPr>
                      <w:r w:rsidRPr="00E16558">
                        <w:t>d</w:t>
                      </w:r>
                      <w:r>
                        <w:t>er</w:t>
                      </w:r>
                      <w:r w:rsidRPr="00E16558">
                        <w:t xml:space="preserve"> ____________</w:t>
                      </w:r>
                      <w:r>
                        <w:t>__</w:t>
                      </w:r>
                    </w:p>
                  </w:txbxContent>
                </v:textbox>
                <w10:wrap anchorx="page"/>
              </v:shape>
            </w:pict>
          </mc:Fallback>
        </mc:AlternateContent>
      </w:r>
      <w:r>
        <w:rPr>
          <w:noProof/>
        </w:rPr>
        <mc:AlternateContent>
          <mc:Choice Requires="wps">
            <w:drawing>
              <wp:anchor distT="45720" distB="45720" distL="114300" distR="114300" simplePos="0" relativeHeight="251544576" behindDoc="0" locked="0" layoutInCell="1" allowOverlap="1" wp14:anchorId="4E3D97DA" wp14:editId="2BF75ADE">
                <wp:simplePos x="0" y="0"/>
                <wp:positionH relativeFrom="page">
                  <wp:posOffset>5186680</wp:posOffset>
                </wp:positionH>
                <wp:positionV relativeFrom="paragraph">
                  <wp:posOffset>5325745</wp:posOffset>
                </wp:positionV>
                <wp:extent cx="2044700" cy="1404620"/>
                <wp:effectExtent l="0" t="0" r="0" b="0"/>
                <wp:wrapNone/>
                <wp:docPr id="3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FD4D1E" w14:textId="77777777" w:rsidR="003620B0" w:rsidRPr="00E16558" w:rsidRDefault="003620B0" w:rsidP="00821C41">
                            <w:pPr>
                              <w:pStyle w:val="Textfelder"/>
                            </w:pPr>
                            <w:r w:rsidRPr="00E16558">
                              <w:t>d</w:t>
                            </w:r>
                            <w:r>
                              <w:t>ie</w:t>
                            </w:r>
                            <w:r w:rsidRPr="00E16558">
                              <w:t xml:space="preserve"> _____________</w:t>
                            </w:r>
                            <w:r>
                              <w:t>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3D97DA" id="_x0000_s1155" type="#_x0000_t202" style="position:absolute;left:0;text-align:left;margin-left:408.4pt;margin-top:419.35pt;width:161pt;height:110.6pt;z-index:2515445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" filled="f" stroked="f">
                <v:textbox style="mso-fit-shape-to-text:t">
                  <w:txbxContent>
                    <w:p w14:paraId="25FD4D1E" w14:textId="77777777" w:rsidR="003620B0" w:rsidRPr="00E16558" w:rsidRDefault="003620B0" w:rsidP="00821C41">
                      <w:pPr>
                        <w:pStyle w:val="Textfelder"/>
                      </w:pPr>
                      <w:r w:rsidRPr="00E16558">
                        <w:t>d</w:t>
                      </w:r>
                      <w:r>
                        <w:t>ie</w:t>
                      </w:r>
                      <w:r w:rsidRPr="00E16558">
                        <w:t xml:space="preserve"> _____________</w:t>
                      </w:r>
                      <w:r>
                        <w:t>_</w:t>
                      </w:r>
                    </w:p>
                  </w:txbxContent>
                </v:textbox>
                <w10:wrap anchorx="page"/>
              </v:shape>
            </w:pict>
          </mc:Fallback>
        </mc:AlternateContent>
      </w:r>
      <w:r>
        <w:rPr>
          <w:noProof/>
        </w:rPr>
        <mc:AlternateContent>
          <mc:Choice Requires="wps">
            <w:drawing>
              <wp:anchor distT="45720" distB="45720" distL="114300" distR="114300" simplePos="0" relativeHeight="251543552" behindDoc="0" locked="0" layoutInCell="1" allowOverlap="1" wp14:anchorId="4B65B3DD" wp14:editId="17B20E7D">
                <wp:simplePos x="0" y="0"/>
                <wp:positionH relativeFrom="page">
                  <wp:posOffset>5186680</wp:posOffset>
                </wp:positionH>
                <wp:positionV relativeFrom="paragraph">
                  <wp:posOffset>3904615</wp:posOffset>
                </wp:positionV>
                <wp:extent cx="2004695" cy="1404620"/>
                <wp:effectExtent l="0" t="0" r="0" b="0"/>
                <wp:wrapNone/>
                <wp:docPr id="3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697D90" w14:textId="77777777" w:rsidR="003620B0" w:rsidRPr="00E16558" w:rsidRDefault="003620B0" w:rsidP="00821C41">
                            <w:pPr>
                              <w:pStyle w:val="Textfelder"/>
                            </w:pPr>
                            <w:r w:rsidRPr="00E16558">
                              <w:t>d</w:t>
                            </w:r>
                            <w:r>
                              <w:t>ie</w:t>
                            </w:r>
                            <w:r w:rsidRPr="00E16558">
                              <w:t xml:space="preserve"> ____________</w:t>
                            </w:r>
                            <w:r>
                              <w:t>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65B3DD" id="_x0000_s1156" type="#_x0000_t202" style="position:absolute;left:0;text-align:left;margin-left:408.4pt;margin-top:307.45pt;width:157.85pt;height:110.6pt;z-index:2515435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" filled="f" stroked="f">
                <v:textbox style="mso-fit-shape-to-text:t">
                  <w:txbxContent>
                    <w:p w14:paraId="48697D90" w14:textId="77777777" w:rsidR="003620B0" w:rsidRPr="00E16558" w:rsidRDefault="003620B0" w:rsidP="00821C41">
                      <w:pPr>
                        <w:pStyle w:val="Textfelder"/>
                      </w:pPr>
                      <w:r w:rsidRPr="00E16558">
                        <w:t>d</w:t>
                      </w:r>
                      <w:r>
                        <w:t>ie</w:t>
                      </w:r>
                      <w:r w:rsidRPr="00E16558">
                        <w:t xml:space="preserve"> ____________</w:t>
                      </w:r>
                      <w:r>
                        <w:t>__</w:t>
                      </w:r>
                    </w:p>
                  </w:txbxContent>
                </v:textbox>
                <w10:wrap anchorx="page"/>
              </v:shape>
            </w:pict>
          </mc:Fallback>
        </mc:AlternateContent>
      </w:r>
      <w:r>
        <w:rPr>
          <w:noProof/>
        </w:rPr>
        <mc:AlternateContent>
          <mc:Choice Requires="wps">
            <w:drawing>
              <wp:anchor distT="45720" distB="45720" distL="114300" distR="114300" simplePos="0" relativeHeight="251542528" behindDoc="0" locked="0" layoutInCell="1" allowOverlap="1" wp14:anchorId="24E285C9" wp14:editId="21334896">
                <wp:simplePos x="0" y="0"/>
                <wp:positionH relativeFrom="page">
                  <wp:posOffset>5186863</wp:posOffset>
                </wp:positionH>
                <wp:positionV relativeFrom="paragraph">
                  <wp:posOffset>2424430</wp:posOffset>
                </wp:positionV>
                <wp:extent cx="2030095" cy="1404620"/>
                <wp:effectExtent l="0" t="0" r="0" b="0"/>
                <wp:wrapNone/>
                <wp:docPr id="3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72626A" w14:textId="77777777" w:rsidR="003620B0" w:rsidRPr="00E16558" w:rsidRDefault="003620B0" w:rsidP="00821C41">
                            <w:pPr>
                              <w:pStyle w:val="Textfelder"/>
                            </w:pPr>
                            <w:r w:rsidRPr="00E16558">
                              <w:t>d</w:t>
                            </w:r>
                            <w:r>
                              <w:t>ie</w:t>
                            </w:r>
                            <w:r w:rsidRPr="00E16558">
                              <w:t xml:space="preserve"> </w:t>
                            </w:r>
                            <w:r>
                              <w:t>_</w:t>
                            </w:r>
                            <w:r w:rsidRPr="00E16558">
                              <w:t>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E285C9" id="_x0000_s1157" type="#_x0000_t202" style="position:absolute;left:0;text-align:left;margin-left:408.4pt;margin-top:190.9pt;width:159.85pt;height:110.6pt;z-index:2515425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" filled="f" stroked="f">
                <v:textbox style="mso-fit-shape-to-text:t">
                  <w:txbxContent>
                    <w:p w14:paraId="1072626A" w14:textId="77777777" w:rsidR="003620B0" w:rsidRPr="00E16558" w:rsidRDefault="003620B0" w:rsidP="00821C41">
                      <w:pPr>
                        <w:pStyle w:val="Textfelder"/>
                      </w:pPr>
                      <w:r w:rsidRPr="00E16558">
                        <w:t>d</w:t>
                      </w:r>
                      <w:r>
                        <w:t>ie</w:t>
                      </w:r>
                      <w:r w:rsidRPr="00E16558">
                        <w:t xml:space="preserve"> </w:t>
                      </w:r>
                      <w:r>
                        <w:t>_</w:t>
                      </w:r>
                      <w:r w:rsidRPr="00E16558">
                        <w:t>_____________</w:t>
                      </w:r>
                    </w:p>
                  </w:txbxContent>
                </v:textbox>
                <w10:wrap anchorx="page"/>
              </v:shape>
            </w:pict>
          </mc:Fallback>
        </mc:AlternateContent>
      </w:r>
      <w:r>
        <w:rPr>
          <w:noProof/>
        </w:rPr>
        <mc:AlternateContent>
          <mc:Choice Requires="wps">
            <w:drawing>
              <wp:anchor distT="45720" distB="45720" distL="114300" distR="114300" simplePos="0" relativeHeight="251541504" behindDoc="0" locked="0" layoutInCell="1" allowOverlap="1" wp14:anchorId="477470CB" wp14:editId="5917EE77">
                <wp:simplePos x="0" y="0"/>
                <wp:positionH relativeFrom="page">
                  <wp:posOffset>5188768</wp:posOffset>
                </wp:positionH>
                <wp:positionV relativeFrom="paragraph">
                  <wp:posOffset>918210</wp:posOffset>
                </wp:positionV>
                <wp:extent cx="2094865" cy="1404620"/>
                <wp:effectExtent l="0" t="0" r="0" b="0"/>
                <wp:wrapNone/>
                <wp:docPr id="3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D0543F" w14:textId="77777777" w:rsidR="003620B0" w:rsidRPr="00E16558" w:rsidRDefault="003620B0" w:rsidP="00FD7C02">
                            <w:pPr>
                              <w:pStyle w:val="Textfelder"/>
                            </w:pPr>
                            <w:r w:rsidRPr="00E16558">
                              <w:t>d</w:t>
                            </w:r>
                            <w:r>
                              <w:t>ie</w:t>
                            </w:r>
                            <w:r w:rsidRPr="00E16558">
                              <w:t xml:space="preserve"> </w:t>
                            </w:r>
                            <w:r>
                              <w:t>_</w:t>
                            </w:r>
                            <w:r w:rsidRPr="00E16558">
                              <w:t>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7470CB" id="_x0000_s1158" type="#_x0000_t202" style="position:absolute;left:0;text-align:left;margin-left:408.55pt;margin-top:72.3pt;width:164.95pt;height:110.6pt;z-index:2515415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" filled="f" stroked="f">
                <v:textbox style="mso-fit-shape-to-text:t">
                  <w:txbxContent>
                    <w:p w14:paraId="2BD0543F" w14:textId="77777777" w:rsidR="003620B0" w:rsidRPr="00E16558" w:rsidRDefault="003620B0" w:rsidP="00FD7C02">
                      <w:pPr>
                        <w:pStyle w:val="Textfelder"/>
                      </w:pPr>
                      <w:r w:rsidRPr="00E16558">
                        <w:t>d</w:t>
                      </w:r>
                      <w:r>
                        <w:t>ie</w:t>
                      </w:r>
                      <w:r w:rsidRPr="00E16558">
                        <w:t xml:space="preserve"> </w:t>
                      </w:r>
                      <w:r>
                        <w:t>_</w:t>
                      </w:r>
                      <w:r w:rsidRPr="00E16558">
                        <w:t>_____________</w:t>
                      </w:r>
                    </w:p>
                  </w:txbxContent>
                </v:textbox>
                <w10:wrap anchorx="page"/>
              </v:shape>
            </w:pict>
          </mc:Fallback>
        </mc:AlternateContent>
      </w:r>
      <w:r w:rsidR="00573829">
        <w:rPr>
          <w:noProof/>
          <w:sz w:val="28"/>
          <w:szCs w:val="28"/>
        </w:rPr>
        <w:drawing>
          <wp:anchor distT="0" distB="0" distL="114300" distR="114300" simplePos="0" relativeHeight="251548672" behindDoc="0" locked="0" layoutInCell="1" allowOverlap="1" wp14:anchorId="06243974" wp14:editId="36BCD209">
            <wp:simplePos x="0" y="0"/>
            <wp:positionH relativeFrom="margin">
              <wp:posOffset>-180340</wp:posOffset>
            </wp:positionH>
            <wp:positionV relativeFrom="paragraph">
              <wp:posOffset>-71755</wp:posOffset>
            </wp:positionV>
            <wp:extent cx="320400" cy="320400"/>
            <wp:effectExtent l="0" t="0" r="3810" b="3810"/>
            <wp:wrapNone/>
            <wp:docPr id="1231" name="Grafik 123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73829">
        <w:rPr>
          <w:sz w:val="28"/>
          <w:szCs w:val="28"/>
        </w:rPr>
        <w:t>Schreiben Sie die W</w:t>
      </w:r>
      <w:r>
        <w:rPr>
          <w:sz w:val="28"/>
          <w:szCs w:val="28"/>
        </w:rPr>
        <w:t>örter</w:t>
      </w:r>
      <w:r w:rsidR="00573829">
        <w:rPr>
          <w:sz w:val="28"/>
          <w:szCs w:val="28"/>
        </w:rPr>
        <w:t>!</w:t>
      </w:r>
      <w:r w:rsidR="00573829" w:rsidRPr="009B1EF2">
        <w:rPr>
          <w:noProof/>
          <w:sz w:val="28"/>
          <w:szCs w:val="28"/>
        </w:rPr>
        <mc:AlternateContent>
          <mc:Choice Requires="wps">
            <w:drawing>
              <wp:anchor distT="0" distB="0" distL="114300" distR="114300" simplePos="0" relativeHeight="251532288" behindDoc="0" locked="0" layoutInCell="1" allowOverlap="1" wp14:anchorId="04D27445" wp14:editId="18C33C1B">
                <wp:simplePos x="0" y="0"/>
                <wp:positionH relativeFrom="column">
                  <wp:posOffset>1288415</wp:posOffset>
                </wp:positionH>
                <wp:positionV relativeFrom="paragraph">
                  <wp:posOffset>7018020</wp:posOffset>
                </wp:positionV>
                <wp:extent cx="276225" cy="304800"/>
                <wp:effectExtent l="0" t="0" r="9525" b="0"/>
                <wp:wrapNone/>
                <wp:docPr id="394" name="Textfeld 394"/>
                <wp:cNvGraphicFramePr/>
                <a:graphic xmlns:a="http://schemas.openxmlformats.org/drawingml/2006/main">
                  <a:graphicData uri="http://schemas.microsoft.com/office/word/2010/wordprocessingShape">
                    <wps:wsp>
                      <wps:cNvSpPr txBox="1"/>
                      <wps:spPr>
                        <a:xfrm>
                          <a:off x="0" y="0"/>
                          <a:ext cx="276225" cy="304800"/>
                        </a:xfrm>
                        <a:prstGeom prst="rect">
                          <a:avLst/>
                        </a:prstGeom>
                        <a:solidFill>
                          <a:schemeClr val="lt1"/>
                        </a:solidFill>
                        <a:ln w="6350">
                          <a:noFill/>
                        </a:ln>
                      </wps:spPr>
                      <wps:txbx>
                        <w:txbxContent>
                          <w:p w14:paraId="21B3E8AB" w14:textId="77777777" w:rsidR="003620B0" w:rsidRPr="00D55395" w:rsidRDefault="003620B0" w:rsidP="00573829">
                            <w:pPr>
                              <w:pStyle w:val="Textfelder"/>
                            </w:pPr>
                            <w:r>
                              <w:t>c</w:t>
                            </w:r>
                          </w:p>
                          <w:p w14:paraId="0DF1A232" w14:textId="77777777" w:rsidR="003620B0" w:rsidRDefault="003620B0"/>
                          <w:p w14:paraId="09E802E0" w14:textId="77777777" w:rsidR="003620B0" w:rsidRPr="00D55395" w:rsidRDefault="003620B0" w:rsidP="00573829">
                            <w:pPr>
                              <w:pStyle w:val="Textfelder"/>
                            </w:pPr>
                            <w:r>
                              <w:t>c</w:t>
                            </w:r>
                          </w:p>
                          <w:p w14:paraId="24C31362" w14:textId="77777777" w:rsidR="003620B0" w:rsidRDefault="003620B0"/>
                          <w:p w14:paraId="6ACB5F6E" w14:textId="77777777" w:rsidR="003620B0" w:rsidRPr="00D55395" w:rsidRDefault="003620B0" w:rsidP="00573829">
                            <w:pPr>
                              <w:pStyle w:val="Textfelder"/>
                            </w:pPr>
                            <w:r>
                              <w:t>c</w:t>
                            </w:r>
                          </w:p>
                          <w:p w14:paraId="1718EE15" w14:textId="77777777" w:rsidR="003620B0" w:rsidRDefault="003620B0"/>
                          <w:p w14:paraId="32725D7E" w14:textId="77777777" w:rsidR="003620B0" w:rsidRPr="00D55395" w:rsidRDefault="003620B0" w:rsidP="00573829">
                            <w:pPr>
                              <w:pStyle w:val="Textfelder"/>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27445" id="Textfeld 394" o:spid="_x0000_s1159" type="#_x0000_t202" style="position:absolute;left:0;text-align:left;margin-left:101.45pt;margin-top:552.6pt;width:21.75pt;height:24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" fillcolor="white [3201]" stroked="f" strokeweight=".5pt">
                <v:textbox>
                  <w:txbxContent>
                    <w:p w14:paraId="21B3E8AB" w14:textId="77777777" w:rsidR="003620B0" w:rsidRPr="00D55395" w:rsidRDefault="003620B0" w:rsidP="00573829">
                      <w:pPr>
                        <w:pStyle w:val="Textfelder"/>
                      </w:pPr>
                      <w:r>
                        <w:t>c</w:t>
                      </w:r>
                    </w:p>
                    <w:p w14:paraId="0DF1A232" w14:textId="77777777" w:rsidR="003620B0" w:rsidRDefault="003620B0"/>
                    <w:p w14:paraId="09E802E0" w14:textId="77777777" w:rsidR="003620B0" w:rsidRPr="00D55395" w:rsidRDefault="003620B0" w:rsidP="00573829">
                      <w:pPr>
                        <w:pStyle w:val="Textfelder"/>
                      </w:pPr>
                      <w:r>
                        <w:t>c</w:t>
                      </w:r>
                    </w:p>
                    <w:p w14:paraId="24C31362" w14:textId="77777777" w:rsidR="003620B0" w:rsidRDefault="003620B0"/>
                    <w:p w14:paraId="6ACB5F6E" w14:textId="77777777" w:rsidR="003620B0" w:rsidRPr="00D55395" w:rsidRDefault="003620B0" w:rsidP="00573829">
                      <w:pPr>
                        <w:pStyle w:val="Textfelder"/>
                      </w:pPr>
                      <w:r>
                        <w:t>c</w:t>
                      </w:r>
                    </w:p>
                    <w:p w14:paraId="1718EE15" w14:textId="77777777" w:rsidR="003620B0" w:rsidRDefault="003620B0"/>
                    <w:p w14:paraId="32725D7E" w14:textId="77777777" w:rsidR="003620B0" w:rsidRPr="00D55395" w:rsidRDefault="003620B0" w:rsidP="00573829">
                      <w:pPr>
                        <w:pStyle w:val="Textfelder"/>
                      </w:pPr>
                      <w:r>
                        <w:t>c</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35360" behindDoc="0" locked="0" layoutInCell="1" allowOverlap="1" wp14:anchorId="14E5A4C3" wp14:editId="48EE9538">
                <wp:simplePos x="0" y="0"/>
                <wp:positionH relativeFrom="column">
                  <wp:posOffset>3393440</wp:posOffset>
                </wp:positionH>
                <wp:positionV relativeFrom="paragraph">
                  <wp:posOffset>6970395</wp:posOffset>
                </wp:positionV>
                <wp:extent cx="323850" cy="390525"/>
                <wp:effectExtent l="0" t="0" r="0" b="9525"/>
                <wp:wrapNone/>
                <wp:docPr id="575" name="Textfeld 575"/>
                <wp:cNvGraphicFramePr/>
                <a:graphic xmlns:a="http://schemas.openxmlformats.org/drawingml/2006/main">
                  <a:graphicData uri="http://schemas.microsoft.com/office/word/2010/wordprocessingShape">
                    <wps:wsp>
                      <wps:cNvSpPr txBox="1"/>
                      <wps:spPr>
                        <a:xfrm>
                          <a:off x="0" y="0"/>
                          <a:ext cx="323850" cy="390525"/>
                        </a:xfrm>
                        <a:prstGeom prst="rect">
                          <a:avLst/>
                        </a:prstGeom>
                        <a:solidFill>
                          <a:schemeClr val="lt1"/>
                        </a:solidFill>
                        <a:ln w="6350">
                          <a:noFill/>
                        </a:ln>
                      </wps:spPr>
                      <wps:txbx>
                        <w:txbxContent>
                          <w:p w14:paraId="16F00315" w14:textId="77777777" w:rsidR="003620B0" w:rsidRPr="00D55395" w:rsidRDefault="003620B0" w:rsidP="00573829">
                            <w:pPr>
                              <w:pStyle w:val="Textfelder"/>
                            </w:pPr>
                            <w:r>
                              <w:t>u</w:t>
                            </w:r>
                          </w:p>
                          <w:p w14:paraId="10B30610" w14:textId="77777777" w:rsidR="003620B0" w:rsidRDefault="003620B0"/>
                          <w:p w14:paraId="3EFC4797" w14:textId="77777777" w:rsidR="003620B0" w:rsidRPr="00D55395" w:rsidRDefault="003620B0" w:rsidP="00573829">
                            <w:pPr>
                              <w:pStyle w:val="Textfelder"/>
                            </w:pPr>
                            <w:r>
                              <w:t>u</w:t>
                            </w:r>
                          </w:p>
                          <w:p w14:paraId="6F533309" w14:textId="77777777" w:rsidR="003620B0" w:rsidRDefault="003620B0"/>
                          <w:p w14:paraId="65D9CF89" w14:textId="77777777" w:rsidR="003620B0" w:rsidRPr="00D55395" w:rsidRDefault="003620B0" w:rsidP="00573829">
                            <w:pPr>
                              <w:pStyle w:val="Textfelder"/>
                            </w:pPr>
                            <w:r>
                              <w:t>u</w:t>
                            </w:r>
                          </w:p>
                          <w:p w14:paraId="6FFBB0EE" w14:textId="77777777" w:rsidR="003620B0" w:rsidRDefault="003620B0"/>
                          <w:p w14:paraId="25BF8576" w14:textId="77777777" w:rsidR="003620B0" w:rsidRPr="00D55395" w:rsidRDefault="003620B0" w:rsidP="00573829">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5A4C3" id="Textfeld 575" o:spid="_x0000_s1160" type="#_x0000_t202" style="position:absolute;left:0;text-align:left;margin-left:267.2pt;margin-top:548.85pt;width:25.5pt;height:30.7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" fillcolor="white [3201]" stroked="f" strokeweight=".5pt">
                <v:textbox>
                  <w:txbxContent>
                    <w:p w14:paraId="16F00315" w14:textId="77777777" w:rsidR="003620B0" w:rsidRPr="00D55395" w:rsidRDefault="003620B0" w:rsidP="00573829">
                      <w:pPr>
                        <w:pStyle w:val="Textfelder"/>
                      </w:pPr>
                      <w:r>
                        <w:t>u</w:t>
                      </w:r>
                    </w:p>
                    <w:p w14:paraId="10B30610" w14:textId="77777777" w:rsidR="003620B0" w:rsidRDefault="003620B0"/>
                    <w:p w14:paraId="3EFC4797" w14:textId="77777777" w:rsidR="003620B0" w:rsidRPr="00D55395" w:rsidRDefault="003620B0" w:rsidP="00573829">
                      <w:pPr>
                        <w:pStyle w:val="Textfelder"/>
                      </w:pPr>
                      <w:r>
                        <w:t>u</w:t>
                      </w:r>
                    </w:p>
                    <w:p w14:paraId="6F533309" w14:textId="77777777" w:rsidR="003620B0" w:rsidRDefault="003620B0"/>
                    <w:p w14:paraId="65D9CF89" w14:textId="77777777" w:rsidR="003620B0" w:rsidRPr="00D55395" w:rsidRDefault="003620B0" w:rsidP="00573829">
                      <w:pPr>
                        <w:pStyle w:val="Textfelder"/>
                      </w:pPr>
                      <w:r>
                        <w:t>u</w:t>
                      </w:r>
                    </w:p>
                    <w:p w14:paraId="6FFBB0EE" w14:textId="77777777" w:rsidR="003620B0" w:rsidRDefault="003620B0"/>
                    <w:p w14:paraId="25BF8576" w14:textId="77777777" w:rsidR="003620B0" w:rsidRPr="00D55395" w:rsidRDefault="003620B0" w:rsidP="00573829">
                      <w:pPr>
                        <w:pStyle w:val="Textfelder"/>
                      </w:pPr>
                      <w:r>
                        <w:t>u</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33312" behindDoc="0" locked="0" layoutInCell="1" allowOverlap="1" wp14:anchorId="03DF7105" wp14:editId="2DFF80F8">
                <wp:simplePos x="0" y="0"/>
                <wp:positionH relativeFrom="column">
                  <wp:posOffset>2450465</wp:posOffset>
                </wp:positionH>
                <wp:positionV relativeFrom="paragraph">
                  <wp:posOffset>7004685</wp:posOffset>
                </wp:positionV>
                <wp:extent cx="295275" cy="329565"/>
                <wp:effectExtent l="0" t="0" r="9525" b="0"/>
                <wp:wrapNone/>
                <wp:docPr id="574" name="Textfeld 574"/>
                <wp:cNvGraphicFramePr/>
                <a:graphic xmlns:a="http://schemas.openxmlformats.org/drawingml/2006/main">
                  <a:graphicData uri="http://schemas.microsoft.com/office/word/2010/wordprocessingShape">
                    <wps:wsp>
                      <wps:cNvSpPr txBox="1"/>
                      <wps:spPr>
                        <a:xfrm>
                          <a:off x="0" y="0"/>
                          <a:ext cx="295275" cy="329565"/>
                        </a:xfrm>
                        <a:prstGeom prst="rect">
                          <a:avLst/>
                        </a:prstGeom>
                        <a:solidFill>
                          <a:schemeClr val="lt1"/>
                        </a:solidFill>
                        <a:ln w="6350">
                          <a:noFill/>
                        </a:ln>
                      </wps:spPr>
                      <wps:txbx>
                        <w:txbxContent>
                          <w:p w14:paraId="3D736F4B" w14:textId="77777777" w:rsidR="003620B0" w:rsidRPr="00D55395" w:rsidRDefault="003620B0" w:rsidP="00573829">
                            <w:pPr>
                              <w:pStyle w:val="Textfelder"/>
                            </w:pPr>
                            <w:r>
                              <w:t>n</w:t>
                            </w:r>
                          </w:p>
                          <w:p w14:paraId="1081678A" w14:textId="77777777" w:rsidR="003620B0" w:rsidRDefault="003620B0"/>
                          <w:p w14:paraId="4F6DE40F" w14:textId="77777777" w:rsidR="003620B0" w:rsidRPr="00D55395" w:rsidRDefault="003620B0" w:rsidP="00573829">
                            <w:pPr>
                              <w:pStyle w:val="Textfelder"/>
                            </w:pPr>
                            <w:r>
                              <w:t>n</w:t>
                            </w:r>
                          </w:p>
                          <w:p w14:paraId="45D305DD" w14:textId="77777777" w:rsidR="003620B0" w:rsidRDefault="003620B0"/>
                          <w:p w14:paraId="4B94D723" w14:textId="77777777" w:rsidR="003620B0" w:rsidRPr="00D55395" w:rsidRDefault="003620B0" w:rsidP="00573829">
                            <w:pPr>
                              <w:pStyle w:val="Textfelder"/>
                            </w:pPr>
                            <w:r>
                              <w:t>n</w:t>
                            </w:r>
                          </w:p>
                          <w:p w14:paraId="280E2A1D" w14:textId="77777777" w:rsidR="003620B0" w:rsidRDefault="003620B0"/>
                          <w:p w14:paraId="4272708E" w14:textId="77777777" w:rsidR="003620B0" w:rsidRPr="00D55395" w:rsidRDefault="003620B0" w:rsidP="00573829">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F7105" id="Textfeld 574" o:spid="_x0000_s1161" type="#_x0000_t202" style="position:absolute;left:0;text-align:left;margin-left:192.95pt;margin-top:551.55pt;width:23.25pt;height:25.9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" fillcolor="white [3201]" stroked="f" strokeweight=".5pt">
                <v:textbox>
                  <w:txbxContent>
                    <w:p w14:paraId="3D736F4B" w14:textId="77777777" w:rsidR="003620B0" w:rsidRPr="00D55395" w:rsidRDefault="003620B0" w:rsidP="00573829">
                      <w:pPr>
                        <w:pStyle w:val="Textfelder"/>
                      </w:pPr>
                      <w:r>
                        <w:t>n</w:t>
                      </w:r>
                    </w:p>
                    <w:p w14:paraId="1081678A" w14:textId="77777777" w:rsidR="003620B0" w:rsidRDefault="003620B0"/>
                    <w:p w14:paraId="4F6DE40F" w14:textId="77777777" w:rsidR="003620B0" w:rsidRPr="00D55395" w:rsidRDefault="003620B0" w:rsidP="00573829">
                      <w:pPr>
                        <w:pStyle w:val="Textfelder"/>
                      </w:pPr>
                      <w:r>
                        <w:t>n</w:t>
                      </w:r>
                    </w:p>
                    <w:p w14:paraId="45D305DD" w14:textId="77777777" w:rsidR="003620B0" w:rsidRDefault="003620B0"/>
                    <w:p w14:paraId="4B94D723" w14:textId="77777777" w:rsidR="003620B0" w:rsidRPr="00D55395" w:rsidRDefault="003620B0" w:rsidP="00573829">
                      <w:pPr>
                        <w:pStyle w:val="Textfelder"/>
                      </w:pPr>
                      <w:r>
                        <w:t>n</w:t>
                      </w:r>
                    </w:p>
                    <w:p w14:paraId="280E2A1D" w14:textId="77777777" w:rsidR="003620B0" w:rsidRDefault="003620B0"/>
                    <w:p w14:paraId="4272708E" w14:textId="77777777" w:rsidR="003620B0" w:rsidRPr="00D55395" w:rsidRDefault="003620B0" w:rsidP="00573829">
                      <w:pPr>
                        <w:pStyle w:val="Textfelder"/>
                      </w:pPr>
                      <w:r>
                        <w:t>n</w:t>
                      </w:r>
                    </w:p>
                  </w:txbxContent>
                </v:textbox>
              </v:shape>
            </w:pict>
          </mc:Fallback>
        </mc:AlternateContent>
      </w:r>
    </w:p>
    <w:tbl>
      <w:tblPr>
        <w:tblW w:w="714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40"/>
      </w:tblGrid>
      <w:tr w:rsidR="00573829" w:rsidRPr="009B1EF2" w14:paraId="741AD10B" w14:textId="77777777" w:rsidTr="00335F09">
        <w:trPr>
          <w:trHeight w:val="2268"/>
        </w:trPr>
        <w:tc>
          <w:tcPr>
            <w:tcW w:w="7140" w:type="dxa"/>
          </w:tcPr>
          <w:p w14:paraId="40400C0B" w14:textId="77777777" w:rsidR="00573829" w:rsidRPr="009B1EF2" w:rsidRDefault="00C8337D" w:rsidP="00781E9C">
            <w:pPr>
              <w:tabs>
                <w:tab w:val="left" w:pos="8010"/>
              </w:tabs>
              <w:rPr>
                <w:sz w:val="28"/>
                <w:szCs w:val="28"/>
              </w:rPr>
            </w:pPr>
            <w:r w:rsidRPr="009B1EF2">
              <w:rPr>
                <w:b/>
                <w:bCs/>
                <w:noProof/>
                <w:sz w:val="28"/>
                <w:szCs w:val="28"/>
              </w:rPr>
              <mc:AlternateContent>
                <mc:Choice Requires="wps">
                  <w:drawing>
                    <wp:anchor distT="0" distB="0" distL="114300" distR="114300" simplePos="0" relativeHeight="251505664" behindDoc="1" locked="0" layoutInCell="1" allowOverlap="1" wp14:anchorId="3E036DC1" wp14:editId="24965FC7">
                      <wp:simplePos x="0" y="0"/>
                      <wp:positionH relativeFrom="column">
                        <wp:posOffset>2393344</wp:posOffset>
                      </wp:positionH>
                      <wp:positionV relativeFrom="paragraph">
                        <wp:posOffset>94733</wp:posOffset>
                      </wp:positionV>
                      <wp:extent cx="335576" cy="361950"/>
                      <wp:effectExtent l="0" t="0" r="26670" b="19050"/>
                      <wp:wrapNone/>
                      <wp:docPr id="544" name="Textfeld 544"/>
                      <wp:cNvGraphicFramePr/>
                      <a:graphic xmlns:a="http://schemas.openxmlformats.org/drawingml/2006/main">
                        <a:graphicData uri="http://schemas.microsoft.com/office/word/2010/wordprocessingShape">
                          <wps:wsp>
                            <wps:cNvSpPr txBox="1"/>
                            <wps:spPr>
                              <a:xfrm>
                                <a:off x="0" y="0"/>
                                <a:ext cx="335576" cy="361950"/>
                              </a:xfrm>
                              <a:prstGeom prst="rect">
                                <a:avLst/>
                              </a:prstGeom>
                              <a:solidFill>
                                <a:schemeClr val="lt1"/>
                              </a:solidFill>
                              <a:ln w="6350">
                                <a:solidFill>
                                  <a:schemeClr val="bg1"/>
                                </a:solidFill>
                              </a:ln>
                            </wps:spPr>
                            <wps:txbx>
                              <w:txbxContent>
                                <w:p w14:paraId="3D35B3D3" w14:textId="77777777" w:rsidR="003620B0" w:rsidRPr="009520BB" w:rsidRDefault="003620B0" w:rsidP="00A63BA7">
                                  <w:pPr>
                                    <w:pStyle w:val="Textfelder"/>
                                  </w:pPr>
                                  <w:r>
                                    <w:t>a</w:t>
                                  </w:r>
                                </w:p>
                                <w:p w14:paraId="50408722" w14:textId="77777777" w:rsidR="003620B0" w:rsidRDefault="003620B0"/>
                                <w:p w14:paraId="568D0941" w14:textId="77777777" w:rsidR="003620B0" w:rsidRPr="009520BB" w:rsidRDefault="003620B0" w:rsidP="00A63BA7">
                                  <w:pPr>
                                    <w:pStyle w:val="Textfelder"/>
                                  </w:pPr>
                                  <w:r>
                                    <w:t>a</w:t>
                                  </w:r>
                                </w:p>
                                <w:p w14:paraId="7BA8DDA6" w14:textId="77777777" w:rsidR="003620B0" w:rsidRDefault="003620B0"/>
                                <w:p w14:paraId="184C1DBF" w14:textId="77777777" w:rsidR="003620B0" w:rsidRPr="009520BB" w:rsidRDefault="003620B0" w:rsidP="00A63BA7">
                                  <w:pPr>
                                    <w:pStyle w:val="Textfelder"/>
                                  </w:pPr>
                                  <w:r>
                                    <w:t>a</w:t>
                                  </w:r>
                                </w:p>
                                <w:p w14:paraId="3B1DE65A" w14:textId="77777777" w:rsidR="003620B0" w:rsidRDefault="003620B0"/>
                                <w:p w14:paraId="051AECDB" w14:textId="77777777" w:rsidR="003620B0" w:rsidRPr="009520BB" w:rsidRDefault="003620B0" w:rsidP="00A63BA7">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036DC1" id="Textfeld 544" o:spid="_x0000_s1162" type="#_x0000_t202" style="position:absolute;left:0;text-align:left;margin-left:188.45pt;margin-top:7.45pt;width:26.4pt;height:28.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" fillcolor="white [3201]" strokecolor="white [3212]" strokeweight=".5pt">
                      <v:textbox>
                        <w:txbxContent>
                          <w:p w14:paraId="3D35B3D3" w14:textId="77777777" w:rsidR="003620B0" w:rsidRPr="009520BB" w:rsidRDefault="003620B0" w:rsidP="00A63BA7">
                            <w:pPr>
                              <w:pStyle w:val="Textfelder"/>
                            </w:pPr>
                            <w:r>
                              <w:t>a</w:t>
                            </w:r>
                          </w:p>
                          <w:p w14:paraId="50408722" w14:textId="77777777" w:rsidR="003620B0" w:rsidRDefault="003620B0"/>
                          <w:p w14:paraId="568D0941" w14:textId="77777777" w:rsidR="003620B0" w:rsidRPr="009520BB" w:rsidRDefault="003620B0" w:rsidP="00A63BA7">
                            <w:pPr>
                              <w:pStyle w:val="Textfelder"/>
                            </w:pPr>
                            <w:r>
                              <w:t>a</w:t>
                            </w:r>
                          </w:p>
                          <w:p w14:paraId="7BA8DDA6" w14:textId="77777777" w:rsidR="003620B0" w:rsidRDefault="003620B0"/>
                          <w:p w14:paraId="184C1DBF" w14:textId="77777777" w:rsidR="003620B0" w:rsidRPr="009520BB" w:rsidRDefault="003620B0" w:rsidP="00A63BA7">
                            <w:pPr>
                              <w:pStyle w:val="Textfelder"/>
                            </w:pPr>
                            <w:r>
                              <w:t>a</w:t>
                            </w:r>
                          </w:p>
                          <w:p w14:paraId="3B1DE65A" w14:textId="77777777" w:rsidR="003620B0" w:rsidRDefault="003620B0"/>
                          <w:p w14:paraId="051AECDB" w14:textId="77777777" w:rsidR="003620B0" w:rsidRPr="009520BB" w:rsidRDefault="003620B0" w:rsidP="00A63BA7">
                            <w:pPr>
                              <w:pStyle w:val="Textfelder"/>
                            </w:pPr>
                            <w:r>
                              <w:t>a</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08736" behindDoc="0" locked="0" layoutInCell="1" allowOverlap="1" wp14:anchorId="37E526E4" wp14:editId="6D11CB3F">
                      <wp:simplePos x="0" y="0"/>
                      <wp:positionH relativeFrom="column">
                        <wp:posOffset>946150</wp:posOffset>
                      </wp:positionH>
                      <wp:positionV relativeFrom="paragraph">
                        <wp:posOffset>104140</wp:posOffset>
                      </wp:positionV>
                      <wp:extent cx="352425" cy="333375"/>
                      <wp:effectExtent l="0" t="0" r="28575" b="28575"/>
                      <wp:wrapNone/>
                      <wp:docPr id="548" name="Textfeld 548"/>
                      <wp:cNvGraphicFramePr/>
                      <a:graphic xmlns:a="http://schemas.openxmlformats.org/drawingml/2006/main">
                        <a:graphicData uri="http://schemas.microsoft.com/office/word/2010/wordprocessingShape">
                          <wps:wsp>
                            <wps:cNvSpPr txBox="1"/>
                            <wps:spPr>
                              <a:xfrm>
                                <a:off x="0" y="0"/>
                                <a:ext cx="352425" cy="333375"/>
                              </a:xfrm>
                              <a:prstGeom prst="rect">
                                <a:avLst/>
                              </a:prstGeom>
                              <a:solidFill>
                                <a:schemeClr val="lt1"/>
                              </a:solidFill>
                              <a:ln w="6350">
                                <a:solidFill>
                                  <a:schemeClr val="bg1"/>
                                </a:solidFill>
                              </a:ln>
                            </wps:spPr>
                            <wps:txbx>
                              <w:txbxContent>
                                <w:p w14:paraId="326A0B4E" w14:textId="77777777" w:rsidR="003620B0" w:rsidRPr="009520BB" w:rsidRDefault="003620B0" w:rsidP="00573829">
                                  <w:pPr>
                                    <w:pStyle w:val="Textfelder"/>
                                  </w:pPr>
                                  <w:r>
                                    <w:t>e</w:t>
                                  </w:r>
                                </w:p>
                                <w:p w14:paraId="294080C9" w14:textId="77777777" w:rsidR="003620B0" w:rsidRDefault="003620B0"/>
                                <w:p w14:paraId="2A996381" w14:textId="77777777" w:rsidR="003620B0" w:rsidRPr="009520BB" w:rsidRDefault="003620B0" w:rsidP="00573829">
                                  <w:pPr>
                                    <w:pStyle w:val="Textfelder"/>
                                  </w:pPr>
                                  <w:r>
                                    <w:t>e</w:t>
                                  </w:r>
                                </w:p>
                                <w:p w14:paraId="598B2673" w14:textId="77777777" w:rsidR="003620B0" w:rsidRDefault="003620B0"/>
                                <w:p w14:paraId="4A4EFAC5" w14:textId="77777777" w:rsidR="003620B0" w:rsidRPr="009520BB" w:rsidRDefault="003620B0" w:rsidP="00573829">
                                  <w:pPr>
                                    <w:pStyle w:val="Textfelder"/>
                                  </w:pPr>
                                  <w:r>
                                    <w:t>e</w:t>
                                  </w:r>
                                </w:p>
                                <w:p w14:paraId="52F72E1C" w14:textId="77777777" w:rsidR="003620B0" w:rsidRDefault="003620B0"/>
                                <w:p w14:paraId="6FB0BA24" w14:textId="77777777" w:rsidR="003620B0" w:rsidRPr="009520BB" w:rsidRDefault="003620B0"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526E4" id="Textfeld 548" o:spid="_x0000_s1163" type="#_x0000_t202" style="position:absolute;left:0;text-align:left;margin-left:74.5pt;margin-top:8.2pt;width:27.75pt;height:26.2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" fillcolor="white [3201]" strokecolor="white [3212]" strokeweight=".5pt">
                      <v:textbox>
                        <w:txbxContent>
                          <w:p w14:paraId="326A0B4E" w14:textId="77777777" w:rsidR="003620B0" w:rsidRPr="009520BB" w:rsidRDefault="003620B0" w:rsidP="00573829">
                            <w:pPr>
                              <w:pStyle w:val="Textfelder"/>
                            </w:pPr>
                            <w:r>
                              <w:t>e</w:t>
                            </w:r>
                          </w:p>
                          <w:p w14:paraId="294080C9" w14:textId="77777777" w:rsidR="003620B0" w:rsidRDefault="003620B0"/>
                          <w:p w14:paraId="2A996381" w14:textId="77777777" w:rsidR="003620B0" w:rsidRPr="009520BB" w:rsidRDefault="003620B0" w:rsidP="00573829">
                            <w:pPr>
                              <w:pStyle w:val="Textfelder"/>
                            </w:pPr>
                            <w:r>
                              <w:t>e</w:t>
                            </w:r>
                          </w:p>
                          <w:p w14:paraId="598B2673" w14:textId="77777777" w:rsidR="003620B0" w:rsidRDefault="003620B0"/>
                          <w:p w14:paraId="4A4EFAC5" w14:textId="77777777" w:rsidR="003620B0" w:rsidRPr="009520BB" w:rsidRDefault="003620B0" w:rsidP="00573829">
                            <w:pPr>
                              <w:pStyle w:val="Textfelder"/>
                            </w:pPr>
                            <w:r>
                              <w:t>e</w:t>
                            </w:r>
                          </w:p>
                          <w:p w14:paraId="52F72E1C" w14:textId="77777777" w:rsidR="003620B0" w:rsidRDefault="003620B0"/>
                          <w:p w14:paraId="6FB0BA24" w14:textId="77777777" w:rsidR="003620B0" w:rsidRPr="009520BB" w:rsidRDefault="003620B0" w:rsidP="00573829">
                            <w:pPr>
                              <w:pStyle w:val="Textfelder"/>
                            </w:pPr>
                            <w:r>
                              <w:t>e</w:t>
                            </w:r>
                          </w:p>
                        </w:txbxContent>
                      </v:textbox>
                    </v:shape>
                  </w:pict>
                </mc:Fallback>
              </mc:AlternateContent>
            </w:r>
            <w:r w:rsidR="00573829">
              <w:rPr>
                <w:noProof/>
                <w:sz w:val="28"/>
                <w:szCs w:val="28"/>
              </w:rPr>
              <mc:AlternateContent>
                <mc:Choice Requires="wps">
                  <w:drawing>
                    <wp:anchor distT="0" distB="0" distL="114300" distR="114300" simplePos="0" relativeHeight="251546624" behindDoc="0" locked="0" layoutInCell="1" allowOverlap="1" wp14:anchorId="5EAF2898" wp14:editId="00B5410A">
                      <wp:simplePos x="0" y="0"/>
                      <wp:positionH relativeFrom="column">
                        <wp:posOffset>1698625</wp:posOffset>
                      </wp:positionH>
                      <wp:positionV relativeFrom="paragraph">
                        <wp:posOffset>399415</wp:posOffset>
                      </wp:positionV>
                      <wp:extent cx="280307" cy="159204"/>
                      <wp:effectExtent l="0" t="0" r="0" b="0"/>
                      <wp:wrapNone/>
                      <wp:docPr id="395" name="Textfeld 395"/>
                      <wp:cNvGraphicFramePr/>
                      <a:graphic xmlns:a="http://schemas.openxmlformats.org/drawingml/2006/main">
                        <a:graphicData uri="http://schemas.microsoft.com/office/word/2010/wordprocessingShape">
                          <wps:wsp>
                            <wps:cNvSpPr txBox="1"/>
                            <wps:spPr bwMode="auto">
                              <a:xfrm>
                                <a:off x="0" y="0"/>
                                <a:ext cx="280307" cy="159204"/>
                              </a:xfrm>
                              <a:prstGeom prst="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1B34A9CA" w14:textId="77777777" w:rsidR="003620B0" w:rsidRPr="00DD6935" w:rsidRDefault="003620B0" w:rsidP="00573829">
                                  <w:pPr>
                                    <w:pStyle w:val="Textfelder"/>
                                  </w:pPr>
                                  <w:r w:rsidRPr="00DD6935">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AF2898" id="Textfeld 395" o:spid="_x0000_s1164" type="#_x0000_t202" style="position:absolute;left:0;text-align:left;margin-left:133.75pt;margin-top:31.45pt;width:22.05pt;height:12.55pt;z-index:25154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" filled="f" stroked="f">
                      <v:textbox style="mso-fit-shape-to-text:t">
                        <w:txbxContent>
                          <w:p w14:paraId="1B34A9CA" w14:textId="77777777" w:rsidR="003620B0" w:rsidRPr="00DD6935" w:rsidRDefault="003620B0" w:rsidP="00573829">
                            <w:pPr>
                              <w:pStyle w:val="Textfelder"/>
                            </w:pPr>
                            <w:r w:rsidRPr="00DD6935">
                              <w:t>a</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07712" behindDoc="0" locked="0" layoutInCell="1" allowOverlap="1" wp14:anchorId="448CCCBD" wp14:editId="689739AA">
                      <wp:simplePos x="0" y="0"/>
                      <wp:positionH relativeFrom="column">
                        <wp:posOffset>2994025</wp:posOffset>
                      </wp:positionH>
                      <wp:positionV relativeFrom="paragraph">
                        <wp:posOffset>677545</wp:posOffset>
                      </wp:positionV>
                      <wp:extent cx="304800" cy="352425"/>
                      <wp:effectExtent l="0" t="0" r="19050" b="28575"/>
                      <wp:wrapNone/>
                      <wp:docPr id="545" name="Textfeld 545"/>
                      <wp:cNvGraphicFramePr/>
                      <a:graphic xmlns:a="http://schemas.openxmlformats.org/drawingml/2006/main">
                        <a:graphicData uri="http://schemas.microsoft.com/office/word/2010/wordprocessingShape">
                          <wps:wsp>
                            <wps:cNvSpPr txBox="1"/>
                            <wps:spPr>
                              <a:xfrm>
                                <a:off x="0" y="0"/>
                                <a:ext cx="304800" cy="352425"/>
                              </a:xfrm>
                              <a:prstGeom prst="rect">
                                <a:avLst/>
                              </a:prstGeom>
                              <a:solidFill>
                                <a:schemeClr val="lt1"/>
                              </a:solidFill>
                              <a:ln w="6350">
                                <a:solidFill>
                                  <a:schemeClr val="bg1"/>
                                </a:solidFill>
                              </a:ln>
                            </wps:spPr>
                            <wps:txbx>
                              <w:txbxContent>
                                <w:p w14:paraId="2DDFFC4B" w14:textId="77777777" w:rsidR="003620B0" w:rsidRPr="009520BB" w:rsidRDefault="003620B0" w:rsidP="00573829">
                                  <w:pPr>
                                    <w:pStyle w:val="Textfelder"/>
                                  </w:pPr>
                                  <w:r>
                                    <w:t>t</w:t>
                                  </w:r>
                                </w:p>
                                <w:p w14:paraId="04DEA4D0" w14:textId="77777777" w:rsidR="003620B0" w:rsidRDefault="003620B0"/>
                                <w:p w14:paraId="6C6571B0" w14:textId="77777777" w:rsidR="003620B0" w:rsidRPr="009520BB" w:rsidRDefault="003620B0" w:rsidP="00573829">
                                  <w:pPr>
                                    <w:pStyle w:val="Textfelder"/>
                                  </w:pPr>
                                  <w:r>
                                    <w:t>t</w:t>
                                  </w:r>
                                </w:p>
                                <w:p w14:paraId="0AC75AA3" w14:textId="77777777" w:rsidR="003620B0" w:rsidRDefault="003620B0"/>
                                <w:p w14:paraId="1CECCFB2" w14:textId="77777777" w:rsidR="003620B0" w:rsidRPr="009520BB" w:rsidRDefault="003620B0" w:rsidP="00573829">
                                  <w:pPr>
                                    <w:pStyle w:val="Textfelder"/>
                                  </w:pPr>
                                  <w:r>
                                    <w:t>t</w:t>
                                  </w:r>
                                </w:p>
                                <w:p w14:paraId="43E8A725" w14:textId="77777777" w:rsidR="003620B0" w:rsidRDefault="003620B0"/>
                                <w:p w14:paraId="4F611B38" w14:textId="77777777" w:rsidR="003620B0" w:rsidRPr="009520BB"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8CCCBD" id="Textfeld 545" o:spid="_x0000_s1165" type="#_x0000_t202" style="position:absolute;left:0;text-align:left;margin-left:235.75pt;margin-top:53.35pt;width:24pt;height:27.75pt;z-index:25150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" fillcolor="white [3201]" strokecolor="white [3212]" strokeweight=".5pt">
                      <v:textbox>
                        <w:txbxContent>
                          <w:p w14:paraId="2DDFFC4B" w14:textId="77777777" w:rsidR="003620B0" w:rsidRPr="009520BB" w:rsidRDefault="003620B0" w:rsidP="00573829">
                            <w:pPr>
                              <w:pStyle w:val="Textfelder"/>
                            </w:pPr>
                            <w:r>
                              <w:t>t</w:t>
                            </w:r>
                          </w:p>
                          <w:p w14:paraId="04DEA4D0" w14:textId="77777777" w:rsidR="003620B0" w:rsidRDefault="003620B0"/>
                          <w:p w14:paraId="6C6571B0" w14:textId="77777777" w:rsidR="003620B0" w:rsidRPr="009520BB" w:rsidRDefault="003620B0" w:rsidP="00573829">
                            <w:pPr>
                              <w:pStyle w:val="Textfelder"/>
                            </w:pPr>
                            <w:r>
                              <w:t>t</w:t>
                            </w:r>
                          </w:p>
                          <w:p w14:paraId="0AC75AA3" w14:textId="77777777" w:rsidR="003620B0" w:rsidRDefault="003620B0"/>
                          <w:p w14:paraId="1CECCFB2" w14:textId="77777777" w:rsidR="003620B0" w:rsidRPr="009520BB" w:rsidRDefault="003620B0" w:rsidP="00573829">
                            <w:pPr>
                              <w:pStyle w:val="Textfelder"/>
                            </w:pPr>
                            <w:r>
                              <w:t>t</w:t>
                            </w:r>
                          </w:p>
                          <w:p w14:paraId="43E8A725" w14:textId="77777777" w:rsidR="003620B0" w:rsidRDefault="003620B0"/>
                          <w:p w14:paraId="4F611B38" w14:textId="77777777" w:rsidR="003620B0" w:rsidRPr="009520BB" w:rsidRDefault="003620B0" w:rsidP="00573829">
                            <w:pPr>
                              <w:pStyle w:val="Textfelder"/>
                            </w:pPr>
                            <w:r>
                              <w:t>t</w:t>
                            </w:r>
                          </w:p>
                        </w:txbxContent>
                      </v:textbox>
                    </v:shape>
                  </w:pict>
                </mc:Fallback>
              </mc:AlternateContent>
            </w:r>
            <w:r w:rsidR="00573829" w:rsidRPr="00EF577A">
              <w:rPr>
                <w:noProof/>
                <w:sz w:val="28"/>
                <w:szCs w:val="28"/>
              </w:rPr>
              <mc:AlternateContent>
                <mc:Choice Requires="wps">
                  <w:drawing>
                    <wp:anchor distT="0" distB="0" distL="114300" distR="114300" simplePos="0" relativeHeight="251537408" behindDoc="0" locked="0" layoutInCell="1" allowOverlap="1" wp14:anchorId="0C8C0D3F" wp14:editId="73E4DF3C">
                      <wp:simplePos x="0" y="0"/>
                      <wp:positionH relativeFrom="margin">
                        <wp:posOffset>180340</wp:posOffset>
                      </wp:positionH>
                      <wp:positionV relativeFrom="paragraph">
                        <wp:posOffset>540385</wp:posOffset>
                      </wp:positionV>
                      <wp:extent cx="370800" cy="306000"/>
                      <wp:effectExtent l="0" t="0" r="10795" b="18415"/>
                      <wp:wrapNone/>
                      <wp:docPr id="390" name="Textfeld 390"/>
                      <wp:cNvGraphicFramePr/>
                      <a:graphic xmlns:a="http://schemas.openxmlformats.org/drawingml/2006/main">
                        <a:graphicData uri="http://schemas.microsoft.com/office/word/2010/wordprocessingShape">
                          <wps:wsp>
                            <wps:cNvSpPr txBox="1"/>
                            <wps:spPr>
                              <a:xfrm>
                                <a:off x="0" y="0"/>
                                <a:ext cx="370800" cy="306000"/>
                              </a:xfrm>
                              <a:prstGeom prst="rect">
                                <a:avLst/>
                              </a:prstGeom>
                              <a:solidFill>
                                <a:schemeClr val="lt1"/>
                              </a:solidFill>
                              <a:ln w="6350">
                                <a:solidFill>
                                  <a:schemeClr val="bg1"/>
                                </a:solidFill>
                              </a:ln>
                            </wps:spPr>
                            <wps:txbx>
                              <w:txbxContent>
                                <w:p w14:paraId="43EFE171" w14:textId="77777777" w:rsidR="003620B0" w:rsidRPr="00DF2AC4" w:rsidRDefault="003620B0" w:rsidP="00573829">
                                  <w:pPr>
                                    <w:pStyle w:val="Textfelder"/>
                                  </w:pPr>
                                  <w:r>
                                    <w:t>R</w:t>
                                  </w:r>
                                </w:p>
                                <w:p w14:paraId="64A88A9C" w14:textId="77777777" w:rsidR="003620B0" w:rsidRDefault="003620B0"/>
                                <w:p w14:paraId="30DA655B" w14:textId="77777777" w:rsidR="003620B0" w:rsidRPr="00DF2AC4" w:rsidRDefault="003620B0" w:rsidP="00573829">
                                  <w:pPr>
                                    <w:pStyle w:val="Textfelder"/>
                                  </w:pPr>
                                  <w:r>
                                    <w:t>R</w:t>
                                  </w:r>
                                </w:p>
                                <w:p w14:paraId="456F1000" w14:textId="77777777" w:rsidR="003620B0" w:rsidRDefault="003620B0"/>
                                <w:p w14:paraId="50C5B5D4" w14:textId="77777777" w:rsidR="003620B0" w:rsidRPr="00DF2AC4" w:rsidRDefault="003620B0" w:rsidP="00573829">
                                  <w:pPr>
                                    <w:pStyle w:val="Textfelder"/>
                                  </w:pPr>
                                  <w:r>
                                    <w:t>R</w:t>
                                  </w:r>
                                </w:p>
                                <w:p w14:paraId="4BDD5A16" w14:textId="77777777" w:rsidR="003620B0" w:rsidRDefault="003620B0"/>
                                <w:p w14:paraId="05D5D031" w14:textId="77777777" w:rsidR="003620B0" w:rsidRPr="00DF2AC4"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C0D3F" id="Textfeld 390" o:spid="_x0000_s1166" type="#_x0000_t202" style="position:absolute;left:0;text-align:left;margin-left:14.2pt;margin-top:42.55pt;width:29.2pt;height:24.1pt;z-index:25153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" fillcolor="white [3201]" strokecolor="white [3212]" strokeweight=".5pt">
                      <v:textbox>
                        <w:txbxContent>
                          <w:p w14:paraId="43EFE171" w14:textId="77777777" w:rsidR="003620B0" w:rsidRPr="00DF2AC4" w:rsidRDefault="003620B0" w:rsidP="00573829">
                            <w:pPr>
                              <w:pStyle w:val="Textfelder"/>
                            </w:pPr>
                            <w:r>
                              <w:t>R</w:t>
                            </w:r>
                          </w:p>
                          <w:p w14:paraId="64A88A9C" w14:textId="77777777" w:rsidR="003620B0" w:rsidRDefault="003620B0"/>
                          <w:p w14:paraId="30DA655B" w14:textId="77777777" w:rsidR="003620B0" w:rsidRPr="00DF2AC4" w:rsidRDefault="003620B0" w:rsidP="00573829">
                            <w:pPr>
                              <w:pStyle w:val="Textfelder"/>
                            </w:pPr>
                            <w:r>
                              <w:t>R</w:t>
                            </w:r>
                          </w:p>
                          <w:p w14:paraId="456F1000" w14:textId="77777777" w:rsidR="003620B0" w:rsidRDefault="003620B0"/>
                          <w:p w14:paraId="50C5B5D4" w14:textId="77777777" w:rsidR="003620B0" w:rsidRPr="00DF2AC4" w:rsidRDefault="003620B0" w:rsidP="00573829">
                            <w:pPr>
                              <w:pStyle w:val="Textfelder"/>
                            </w:pPr>
                            <w:r>
                              <w:t>R</w:t>
                            </w:r>
                          </w:p>
                          <w:p w14:paraId="4BDD5A16" w14:textId="77777777" w:rsidR="003620B0" w:rsidRDefault="003620B0"/>
                          <w:p w14:paraId="05D5D031" w14:textId="77777777" w:rsidR="003620B0" w:rsidRPr="00DF2AC4" w:rsidRDefault="003620B0" w:rsidP="00573829">
                            <w:pPr>
                              <w:pStyle w:val="Textfelder"/>
                            </w:pPr>
                            <w:r>
                              <w:t>R</w:t>
                            </w:r>
                          </w:p>
                        </w:txbxContent>
                      </v:textbox>
                      <w10:wrap anchorx="margin"/>
                    </v:shape>
                  </w:pict>
                </mc:Fallback>
              </mc:AlternateContent>
            </w:r>
            <w:r w:rsidR="00573829" w:rsidRPr="009B1EF2">
              <w:rPr>
                <w:b/>
                <w:bCs/>
                <w:noProof/>
                <w:sz w:val="28"/>
                <w:szCs w:val="28"/>
              </w:rPr>
              <mc:AlternateContent>
                <mc:Choice Requires="wps">
                  <w:drawing>
                    <wp:anchor distT="0" distB="0" distL="114300" distR="114300" simplePos="0" relativeHeight="251509760" behindDoc="0" locked="0" layoutInCell="1" allowOverlap="1" wp14:anchorId="2E54E73A" wp14:editId="0A375B3D">
                      <wp:simplePos x="0" y="0"/>
                      <wp:positionH relativeFrom="column">
                        <wp:posOffset>3175000</wp:posOffset>
                      </wp:positionH>
                      <wp:positionV relativeFrom="paragraph">
                        <wp:posOffset>86995</wp:posOffset>
                      </wp:positionV>
                      <wp:extent cx="285750" cy="352425"/>
                      <wp:effectExtent l="0" t="0" r="19050" b="28575"/>
                      <wp:wrapNone/>
                      <wp:docPr id="542" name="Textfeld 542"/>
                      <wp:cNvGraphicFramePr/>
                      <a:graphic xmlns:a="http://schemas.openxmlformats.org/drawingml/2006/main">
                        <a:graphicData uri="http://schemas.microsoft.com/office/word/2010/wordprocessingShape">
                          <wps:wsp>
                            <wps:cNvSpPr txBox="1"/>
                            <wps:spPr>
                              <a:xfrm>
                                <a:off x="0" y="0"/>
                                <a:ext cx="285750" cy="352425"/>
                              </a:xfrm>
                              <a:prstGeom prst="rect">
                                <a:avLst/>
                              </a:prstGeom>
                              <a:solidFill>
                                <a:schemeClr val="lt1"/>
                              </a:solidFill>
                              <a:ln w="6350">
                                <a:solidFill>
                                  <a:schemeClr val="bg1"/>
                                </a:solidFill>
                              </a:ln>
                            </wps:spPr>
                            <wps:txbx>
                              <w:txbxContent>
                                <w:p w14:paraId="0BF01345" w14:textId="77777777" w:rsidR="003620B0" w:rsidRPr="009520BB" w:rsidRDefault="003620B0" w:rsidP="00573829">
                                  <w:pPr>
                                    <w:pStyle w:val="Textfelder"/>
                                  </w:pPr>
                                  <w:r>
                                    <w:t>p</w:t>
                                  </w:r>
                                </w:p>
                                <w:p w14:paraId="141FE628" w14:textId="77777777" w:rsidR="003620B0" w:rsidRDefault="003620B0"/>
                                <w:p w14:paraId="26CD46D4" w14:textId="77777777" w:rsidR="003620B0" w:rsidRPr="009520BB" w:rsidRDefault="003620B0" w:rsidP="00573829">
                                  <w:pPr>
                                    <w:pStyle w:val="Textfelder"/>
                                  </w:pPr>
                                  <w:r>
                                    <w:t>p</w:t>
                                  </w:r>
                                </w:p>
                                <w:p w14:paraId="2C22F2A2" w14:textId="77777777" w:rsidR="003620B0" w:rsidRDefault="003620B0"/>
                                <w:p w14:paraId="53C2EC7E" w14:textId="77777777" w:rsidR="003620B0" w:rsidRPr="009520BB" w:rsidRDefault="003620B0" w:rsidP="00573829">
                                  <w:pPr>
                                    <w:pStyle w:val="Textfelder"/>
                                  </w:pPr>
                                  <w:r>
                                    <w:t>p</w:t>
                                  </w:r>
                                </w:p>
                                <w:p w14:paraId="77F78E16" w14:textId="77777777" w:rsidR="003620B0" w:rsidRDefault="003620B0"/>
                                <w:p w14:paraId="6F12ECE8" w14:textId="77777777" w:rsidR="003620B0" w:rsidRPr="009520BB" w:rsidRDefault="003620B0" w:rsidP="00573829">
                                  <w:pPr>
                                    <w:pStyle w:val="Textfelder"/>
                                  </w:pPr>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4E73A" id="Textfeld 542" o:spid="_x0000_s1167" type="#_x0000_t202" style="position:absolute;left:0;text-align:left;margin-left:250pt;margin-top:6.85pt;width:22.5pt;height:27.7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" fillcolor="white [3201]" strokecolor="white [3212]" strokeweight=".5pt">
                      <v:textbox>
                        <w:txbxContent>
                          <w:p w14:paraId="0BF01345" w14:textId="77777777" w:rsidR="003620B0" w:rsidRPr="009520BB" w:rsidRDefault="003620B0" w:rsidP="00573829">
                            <w:pPr>
                              <w:pStyle w:val="Textfelder"/>
                            </w:pPr>
                            <w:r>
                              <w:t>p</w:t>
                            </w:r>
                          </w:p>
                          <w:p w14:paraId="141FE628" w14:textId="77777777" w:rsidR="003620B0" w:rsidRDefault="003620B0"/>
                          <w:p w14:paraId="26CD46D4" w14:textId="77777777" w:rsidR="003620B0" w:rsidRPr="009520BB" w:rsidRDefault="003620B0" w:rsidP="00573829">
                            <w:pPr>
                              <w:pStyle w:val="Textfelder"/>
                            </w:pPr>
                            <w:r>
                              <w:t>p</w:t>
                            </w:r>
                          </w:p>
                          <w:p w14:paraId="2C22F2A2" w14:textId="77777777" w:rsidR="003620B0" w:rsidRDefault="003620B0"/>
                          <w:p w14:paraId="53C2EC7E" w14:textId="77777777" w:rsidR="003620B0" w:rsidRPr="009520BB" w:rsidRDefault="003620B0" w:rsidP="00573829">
                            <w:pPr>
                              <w:pStyle w:val="Textfelder"/>
                            </w:pPr>
                            <w:r>
                              <w:t>p</w:t>
                            </w:r>
                          </w:p>
                          <w:p w14:paraId="77F78E16" w14:textId="77777777" w:rsidR="003620B0" w:rsidRDefault="003620B0"/>
                          <w:p w14:paraId="6F12ECE8" w14:textId="77777777" w:rsidR="003620B0" w:rsidRPr="009520BB" w:rsidRDefault="003620B0" w:rsidP="00573829">
                            <w:pPr>
                              <w:pStyle w:val="Textfelder"/>
                            </w:pPr>
                            <w:r>
                              <w:t>p</w:t>
                            </w:r>
                          </w:p>
                        </w:txbxContent>
                      </v:textbox>
                    </v:shape>
                  </w:pict>
                </mc:Fallback>
              </mc:AlternateContent>
            </w:r>
          </w:p>
        </w:tc>
      </w:tr>
      <w:tr w:rsidR="00573829" w:rsidRPr="009B1EF2" w14:paraId="74ED5952" w14:textId="77777777" w:rsidTr="00335F09">
        <w:trPr>
          <w:trHeight w:val="2268"/>
        </w:trPr>
        <w:tc>
          <w:tcPr>
            <w:tcW w:w="7140" w:type="dxa"/>
          </w:tcPr>
          <w:p w14:paraId="43D28509" w14:textId="77777777" w:rsidR="00573829" w:rsidRPr="002353C0" w:rsidRDefault="00C8337D" w:rsidP="00781E9C">
            <w:pPr>
              <w:tabs>
                <w:tab w:val="left" w:pos="8010"/>
              </w:tabs>
              <w:rPr>
                <w:b/>
                <w:bCs/>
                <w:sz w:val="28"/>
                <w:szCs w:val="28"/>
              </w:rPr>
            </w:pPr>
            <w:r w:rsidRPr="009B1EF2">
              <w:rPr>
                <w:b/>
                <w:bCs/>
                <w:noProof/>
                <w:sz w:val="28"/>
                <w:szCs w:val="28"/>
              </w:rPr>
              <mc:AlternateContent>
                <mc:Choice Requires="wps">
                  <w:drawing>
                    <wp:anchor distT="0" distB="0" distL="114300" distR="114300" simplePos="0" relativeHeight="251518976" behindDoc="1" locked="0" layoutInCell="1" allowOverlap="1" wp14:anchorId="08B3EB5C" wp14:editId="7958E4BC">
                      <wp:simplePos x="0" y="0"/>
                      <wp:positionH relativeFrom="column">
                        <wp:posOffset>3930074</wp:posOffset>
                      </wp:positionH>
                      <wp:positionV relativeFrom="paragraph">
                        <wp:posOffset>96845</wp:posOffset>
                      </wp:positionV>
                      <wp:extent cx="393405" cy="381000"/>
                      <wp:effectExtent l="0" t="0" r="6985" b="0"/>
                      <wp:wrapNone/>
                      <wp:docPr id="549" name="Textfeld 549"/>
                      <wp:cNvGraphicFramePr/>
                      <a:graphic xmlns:a="http://schemas.openxmlformats.org/drawingml/2006/main">
                        <a:graphicData uri="http://schemas.microsoft.com/office/word/2010/wordprocessingShape">
                          <wps:wsp>
                            <wps:cNvSpPr txBox="1"/>
                            <wps:spPr>
                              <a:xfrm>
                                <a:off x="0" y="0"/>
                                <a:ext cx="393405" cy="381000"/>
                              </a:xfrm>
                              <a:prstGeom prst="rect">
                                <a:avLst/>
                              </a:prstGeom>
                              <a:solidFill>
                                <a:schemeClr val="lt1"/>
                              </a:solidFill>
                              <a:ln w="6350">
                                <a:noFill/>
                              </a:ln>
                            </wps:spPr>
                            <wps:txbx>
                              <w:txbxContent>
                                <w:p w14:paraId="534FF650" w14:textId="77777777" w:rsidR="003620B0" w:rsidRPr="003246AB" w:rsidRDefault="003620B0" w:rsidP="00993365">
                                  <w:pPr>
                                    <w:pStyle w:val="Textfelder"/>
                                  </w:pPr>
                                  <w:r>
                                    <w:t>c</w:t>
                                  </w:r>
                                </w:p>
                                <w:p w14:paraId="3DA9373A" w14:textId="77777777" w:rsidR="003620B0" w:rsidRDefault="003620B0"/>
                                <w:p w14:paraId="1FB86F95" w14:textId="77777777" w:rsidR="003620B0" w:rsidRPr="003246AB" w:rsidRDefault="003620B0" w:rsidP="00993365">
                                  <w:pPr>
                                    <w:pStyle w:val="Textfelder"/>
                                  </w:pPr>
                                  <w:r>
                                    <w:t>c</w:t>
                                  </w:r>
                                </w:p>
                                <w:p w14:paraId="019D73DC" w14:textId="77777777" w:rsidR="003620B0" w:rsidRDefault="003620B0"/>
                                <w:p w14:paraId="10727267" w14:textId="77777777" w:rsidR="003620B0" w:rsidRPr="003246AB" w:rsidRDefault="003620B0" w:rsidP="00993365">
                                  <w:pPr>
                                    <w:pStyle w:val="Textfelder"/>
                                  </w:pPr>
                                  <w:r>
                                    <w:t>c</w:t>
                                  </w:r>
                                </w:p>
                                <w:p w14:paraId="119B84BB" w14:textId="77777777" w:rsidR="003620B0" w:rsidRDefault="003620B0"/>
                                <w:p w14:paraId="163FB877" w14:textId="77777777" w:rsidR="003620B0" w:rsidRPr="003246AB" w:rsidRDefault="003620B0" w:rsidP="00993365">
                                  <w:pPr>
                                    <w:pStyle w:val="Textfelder"/>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B3EB5C" id="Textfeld 549" o:spid="_x0000_s1168" type="#_x0000_t202" style="position:absolute;left:0;text-align:left;margin-left:309.45pt;margin-top:7.65pt;width:31pt;height:30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" fillcolor="white [3201]" stroked="f" strokeweight=".5pt">
                      <v:textbox>
                        <w:txbxContent>
                          <w:p w14:paraId="534FF650" w14:textId="77777777" w:rsidR="003620B0" w:rsidRPr="003246AB" w:rsidRDefault="003620B0" w:rsidP="00993365">
                            <w:pPr>
                              <w:pStyle w:val="Textfelder"/>
                            </w:pPr>
                            <w:r>
                              <w:t>c</w:t>
                            </w:r>
                          </w:p>
                          <w:p w14:paraId="3DA9373A" w14:textId="77777777" w:rsidR="003620B0" w:rsidRDefault="003620B0"/>
                          <w:p w14:paraId="1FB86F95" w14:textId="77777777" w:rsidR="003620B0" w:rsidRPr="003246AB" w:rsidRDefault="003620B0" w:rsidP="00993365">
                            <w:pPr>
                              <w:pStyle w:val="Textfelder"/>
                            </w:pPr>
                            <w:r>
                              <w:t>c</w:t>
                            </w:r>
                          </w:p>
                          <w:p w14:paraId="019D73DC" w14:textId="77777777" w:rsidR="003620B0" w:rsidRDefault="003620B0"/>
                          <w:p w14:paraId="10727267" w14:textId="77777777" w:rsidR="003620B0" w:rsidRPr="003246AB" w:rsidRDefault="003620B0" w:rsidP="00993365">
                            <w:pPr>
                              <w:pStyle w:val="Textfelder"/>
                            </w:pPr>
                            <w:r>
                              <w:t>c</w:t>
                            </w:r>
                          </w:p>
                          <w:p w14:paraId="119B84BB" w14:textId="77777777" w:rsidR="003620B0" w:rsidRDefault="003620B0"/>
                          <w:p w14:paraId="163FB877" w14:textId="77777777" w:rsidR="003620B0" w:rsidRPr="003246AB" w:rsidRDefault="003620B0" w:rsidP="00993365">
                            <w:pPr>
                              <w:pStyle w:val="Textfelder"/>
                            </w:pPr>
                            <w:r>
                              <w:t>c</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12832" behindDoc="0" locked="0" layoutInCell="1" allowOverlap="1" wp14:anchorId="624C08F7" wp14:editId="1A00D190">
                      <wp:simplePos x="0" y="0"/>
                      <wp:positionH relativeFrom="column">
                        <wp:posOffset>1069975</wp:posOffset>
                      </wp:positionH>
                      <wp:positionV relativeFrom="paragraph">
                        <wp:posOffset>202565</wp:posOffset>
                      </wp:positionV>
                      <wp:extent cx="285750" cy="304800"/>
                      <wp:effectExtent l="0" t="0" r="0" b="0"/>
                      <wp:wrapNone/>
                      <wp:docPr id="550" name="Textfeld 550"/>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chemeClr val="lt1"/>
                              </a:solidFill>
                              <a:ln w="6350">
                                <a:noFill/>
                              </a:ln>
                            </wps:spPr>
                            <wps:txbx>
                              <w:txbxContent>
                                <w:p w14:paraId="48C33C30" w14:textId="77777777" w:rsidR="003620B0" w:rsidRPr="003246AB" w:rsidRDefault="003620B0" w:rsidP="00573829">
                                  <w:pPr>
                                    <w:pStyle w:val="Textfelder"/>
                                  </w:pPr>
                                  <w:r>
                                    <w:t>f</w:t>
                                  </w:r>
                                </w:p>
                                <w:p w14:paraId="04E8DC90" w14:textId="77777777" w:rsidR="003620B0" w:rsidRDefault="003620B0"/>
                                <w:p w14:paraId="7462374F" w14:textId="77777777" w:rsidR="003620B0" w:rsidRPr="003246AB" w:rsidRDefault="003620B0" w:rsidP="00573829">
                                  <w:pPr>
                                    <w:pStyle w:val="Textfelder"/>
                                  </w:pPr>
                                  <w:r>
                                    <w:t>f</w:t>
                                  </w:r>
                                </w:p>
                                <w:p w14:paraId="76F0B7F9" w14:textId="77777777" w:rsidR="003620B0" w:rsidRDefault="003620B0"/>
                                <w:p w14:paraId="0BCEC96A" w14:textId="77777777" w:rsidR="003620B0" w:rsidRPr="003246AB" w:rsidRDefault="003620B0" w:rsidP="00573829">
                                  <w:pPr>
                                    <w:pStyle w:val="Textfelder"/>
                                  </w:pPr>
                                  <w:r>
                                    <w:t>f</w:t>
                                  </w:r>
                                </w:p>
                                <w:p w14:paraId="1711A806" w14:textId="77777777" w:rsidR="003620B0" w:rsidRDefault="003620B0"/>
                                <w:p w14:paraId="1B67B0B8" w14:textId="77777777" w:rsidR="003620B0" w:rsidRPr="003246AB" w:rsidRDefault="003620B0" w:rsidP="00573829">
                                  <w:pPr>
                                    <w:pStyle w:val="Textfelder"/>
                                  </w:pPr>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C08F7" id="Textfeld 550" o:spid="_x0000_s1169" type="#_x0000_t202" style="position:absolute;left:0;text-align:left;margin-left:84.25pt;margin-top:15.95pt;width:22.5pt;height:24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" fillcolor="white [3201]" stroked="f" strokeweight=".5pt">
                      <v:textbox>
                        <w:txbxContent>
                          <w:p w14:paraId="48C33C30" w14:textId="77777777" w:rsidR="003620B0" w:rsidRPr="003246AB" w:rsidRDefault="003620B0" w:rsidP="00573829">
                            <w:pPr>
                              <w:pStyle w:val="Textfelder"/>
                            </w:pPr>
                            <w:r>
                              <w:t>f</w:t>
                            </w:r>
                          </w:p>
                          <w:p w14:paraId="04E8DC90" w14:textId="77777777" w:rsidR="003620B0" w:rsidRDefault="003620B0"/>
                          <w:p w14:paraId="7462374F" w14:textId="77777777" w:rsidR="003620B0" w:rsidRPr="003246AB" w:rsidRDefault="003620B0" w:rsidP="00573829">
                            <w:pPr>
                              <w:pStyle w:val="Textfelder"/>
                            </w:pPr>
                            <w:r>
                              <w:t>f</w:t>
                            </w:r>
                          </w:p>
                          <w:p w14:paraId="76F0B7F9" w14:textId="77777777" w:rsidR="003620B0" w:rsidRDefault="003620B0"/>
                          <w:p w14:paraId="0BCEC96A" w14:textId="77777777" w:rsidR="003620B0" w:rsidRPr="003246AB" w:rsidRDefault="003620B0" w:rsidP="00573829">
                            <w:pPr>
                              <w:pStyle w:val="Textfelder"/>
                            </w:pPr>
                            <w:r>
                              <w:t>f</w:t>
                            </w:r>
                          </w:p>
                          <w:p w14:paraId="1711A806" w14:textId="77777777" w:rsidR="003620B0" w:rsidRDefault="003620B0"/>
                          <w:p w14:paraId="1B67B0B8" w14:textId="77777777" w:rsidR="003620B0" w:rsidRPr="003246AB" w:rsidRDefault="003620B0" w:rsidP="00573829">
                            <w:pPr>
                              <w:pStyle w:val="Textfelder"/>
                            </w:pPr>
                            <w:r>
                              <w:t>f</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16928" behindDoc="0" locked="0" layoutInCell="1" allowOverlap="1" wp14:anchorId="2C742F05" wp14:editId="003CA504">
                      <wp:simplePos x="0" y="0"/>
                      <wp:positionH relativeFrom="column">
                        <wp:posOffset>2765425</wp:posOffset>
                      </wp:positionH>
                      <wp:positionV relativeFrom="paragraph">
                        <wp:posOffset>69216</wp:posOffset>
                      </wp:positionV>
                      <wp:extent cx="285750" cy="304800"/>
                      <wp:effectExtent l="0" t="0" r="0" b="0"/>
                      <wp:wrapNone/>
                      <wp:docPr id="553" name="Textfeld 553"/>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chemeClr val="lt1"/>
                              </a:solidFill>
                              <a:ln w="6350">
                                <a:noFill/>
                              </a:ln>
                            </wps:spPr>
                            <wps:txbx>
                              <w:txbxContent>
                                <w:p w14:paraId="562CA5CD" w14:textId="77777777" w:rsidR="003620B0" w:rsidRPr="003246AB" w:rsidRDefault="003620B0" w:rsidP="00573829">
                                  <w:pPr>
                                    <w:pStyle w:val="Textfelder"/>
                                  </w:pPr>
                                  <w:r>
                                    <w:t>n</w:t>
                                  </w:r>
                                </w:p>
                                <w:p w14:paraId="09E19CCA" w14:textId="77777777" w:rsidR="003620B0" w:rsidRDefault="003620B0"/>
                                <w:p w14:paraId="2F48B9C4" w14:textId="77777777" w:rsidR="003620B0" w:rsidRPr="003246AB" w:rsidRDefault="003620B0" w:rsidP="00573829">
                                  <w:pPr>
                                    <w:pStyle w:val="Textfelder"/>
                                  </w:pPr>
                                  <w:r>
                                    <w:t>n</w:t>
                                  </w:r>
                                </w:p>
                                <w:p w14:paraId="140B5984" w14:textId="77777777" w:rsidR="003620B0" w:rsidRDefault="003620B0"/>
                                <w:p w14:paraId="1275D11B" w14:textId="77777777" w:rsidR="003620B0" w:rsidRPr="003246AB" w:rsidRDefault="003620B0" w:rsidP="00573829">
                                  <w:pPr>
                                    <w:pStyle w:val="Textfelder"/>
                                  </w:pPr>
                                  <w:r>
                                    <w:t>n</w:t>
                                  </w:r>
                                </w:p>
                                <w:p w14:paraId="4CE3BC78" w14:textId="77777777" w:rsidR="003620B0" w:rsidRDefault="003620B0"/>
                                <w:p w14:paraId="57C22241" w14:textId="77777777" w:rsidR="003620B0" w:rsidRPr="003246AB" w:rsidRDefault="003620B0" w:rsidP="00573829">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42F05" id="Textfeld 553" o:spid="_x0000_s1170" type="#_x0000_t202" style="position:absolute;left:0;text-align:left;margin-left:217.75pt;margin-top:5.45pt;width:22.5pt;height:24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" fillcolor="white [3201]" stroked="f" strokeweight=".5pt">
                      <v:textbox>
                        <w:txbxContent>
                          <w:p w14:paraId="562CA5CD" w14:textId="77777777" w:rsidR="003620B0" w:rsidRPr="003246AB" w:rsidRDefault="003620B0" w:rsidP="00573829">
                            <w:pPr>
                              <w:pStyle w:val="Textfelder"/>
                            </w:pPr>
                            <w:r>
                              <w:t>n</w:t>
                            </w:r>
                          </w:p>
                          <w:p w14:paraId="09E19CCA" w14:textId="77777777" w:rsidR="003620B0" w:rsidRDefault="003620B0"/>
                          <w:p w14:paraId="2F48B9C4" w14:textId="77777777" w:rsidR="003620B0" w:rsidRPr="003246AB" w:rsidRDefault="003620B0" w:rsidP="00573829">
                            <w:pPr>
                              <w:pStyle w:val="Textfelder"/>
                            </w:pPr>
                            <w:r>
                              <w:t>n</w:t>
                            </w:r>
                          </w:p>
                          <w:p w14:paraId="140B5984" w14:textId="77777777" w:rsidR="003620B0" w:rsidRDefault="003620B0"/>
                          <w:p w14:paraId="1275D11B" w14:textId="77777777" w:rsidR="003620B0" w:rsidRPr="003246AB" w:rsidRDefault="003620B0" w:rsidP="00573829">
                            <w:pPr>
                              <w:pStyle w:val="Textfelder"/>
                            </w:pPr>
                            <w:r>
                              <w:t>n</w:t>
                            </w:r>
                          </w:p>
                          <w:p w14:paraId="4CE3BC78" w14:textId="77777777" w:rsidR="003620B0" w:rsidRDefault="003620B0"/>
                          <w:p w14:paraId="57C22241" w14:textId="77777777" w:rsidR="003620B0" w:rsidRPr="003246AB" w:rsidRDefault="003620B0" w:rsidP="00573829">
                            <w:pPr>
                              <w:pStyle w:val="Textfelder"/>
                            </w:pPr>
                            <w:r>
                              <w:t>n</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14880" behindDoc="0" locked="0" layoutInCell="1" allowOverlap="1" wp14:anchorId="319347E5" wp14:editId="7A39F3EE">
                      <wp:simplePos x="0" y="0"/>
                      <wp:positionH relativeFrom="column">
                        <wp:posOffset>1974850</wp:posOffset>
                      </wp:positionH>
                      <wp:positionV relativeFrom="paragraph">
                        <wp:posOffset>88265</wp:posOffset>
                      </wp:positionV>
                      <wp:extent cx="295275" cy="295275"/>
                      <wp:effectExtent l="0" t="0" r="9525" b="9525"/>
                      <wp:wrapNone/>
                      <wp:docPr id="551" name="Textfeld 551"/>
                      <wp:cNvGraphicFramePr/>
                      <a:graphic xmlns:a="http://schemas.openxmlformats.org/drawingml/2006/main">
                        <a:graphicData uri="http://schemas.microsoft.com/office/word/2010/wordprocessingShape">
                          <wps:wsp>
                            <wps:cNvSpPr txBox="1"/>
                            <wps:spPr>
                              <a:xfrm>
                                <a:off x="0" y="0"/>
                                <a:ext cx="295275" cy="295275"/>
                              </a:xfrm>
                              <a:prstGeom prst="rect">
                                <a:avLst/>
                              </a:prstGeom>
                              <a:solidFill>
                                <a:schemeClr val="lt1"/>
                              </a:solidFill>
                              <a:ln w="6350">
                                <a:noFill/>
                              </a:ln>
                            </wps:spPr>
                            <wps:txbx>
                              <w:txbxContent>
                                <w:p w14:paraId="69C74CD2" w14:textId="77777777" w:rsidR="003620B0" w:rsidRPr="003246AB" w:rsidRDefault="003620B0" w:rsidP="00573829">
                                  <w:pPr>
                                    <w:pStyle w:val="Textfelder"/>
                                  </w:pPr>
                                  <w:r>
                                    <w:t>i</w:t>
                                  </w:r>
                                </w:p>
                                <w:p w14:paraId="1DDB0D00" w14:textId="77777777" w:rsidR="003620B0" w:rsidRDefault="003620B0"/>
                                <w:p w14:paraId="778E8460" w14:textId="77777777" w:rsidR="003620B0" w:rsidRPr="003246AB" w:rsidRDefault="003620B0" w:rsidP="00573829">
                                  <w:pPr>
                                    <w:pStyle w:val="Textfelder"/>
                                  </w:pPr>
                                  <w:r>
                                    <w:t>i</w:t>
                                  </w:r>
                                </w:p>
                                <w:p w14:paraId="31794CBD" w14:textId="77777777" w:rsidR="003620B0" w:rsidRDefault="003620B0"/>
                                <w:p w14:paraId="1581BDDD" w14:textId="77777777" w:rsidR="003620B0" w:rsidRPr="003246AB" w:rsidRDefault="003620B0" w:rsidP="00573829">
                                  <w:pPr>
                                    <w:pStyle w:val="Textfelder"/>
                                  </w:pPr>
                                  <w:r>
                                    <w:t>i</w:t>
                                  </w:r>
                                </w:p>
                                <w:p w14:paraId="2D5D7A8A" w14:textId="77777777" w:rsidR="003620B0" w:rsidRDefault="003620B0"/>
                                <w:p w14:paraId="7632BCE6" w14:textId="77777777" w:rsidR="003620B0" w:rsidRPr="003246AB" w:rsidRDefault="003620B0"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347E5" id="Textfeld 551" o:spid="_x0000_s1171" type="#_x0000_t202" style="position:absolute;left:0;text-align:left;margin-left:155.5pt;margin-top:6.95pt;width:23.25pt;height:23.2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" fillcolor="white [3201]" stroked="f" strokeweight=".5pt">
                      <v:textbox>
                        <w:txbxContent>
                          <w:p w14:paraId="69C74CD2" w14:textId="77777777" w:rsidR="003620B0" w:rsidRPr="003246AB" w:rsidRDefault="003620B0" w:rsidP="00573829">
                            <w:pPr>
                              <w:pStyle w:val="Textfelder"/>
                            </w:pPr>
                            <w:r>
                              <w:t>i</w:t>
                            </w:r>
                          </w:p>
                          <w:p w14:paraId="1DDB0D00" w14:textId="77777777" w:rsidR="003620B0" w:rsidRDefault="003620B0"/>
                          <w:p w14:paraId="778E8460" w14:textId="77777777" w:rsidR="003620B0" w:rsidRPr="003246AB" w:rsidRDefault="003620B0" w:rsidP="00573829">
                            <w:pPr>
                              <w:pStyle w:val="Textfelder"/>
                            </w:pPr>
                            <w:r>
                              <w:t>i</w:t>
                            </w:r>
                          </w:p>
                          <w:p w14:paraId="31794CBD" w14:textId="77777777" w:rsidR="003620B0" w:rsidRDefault="003620B0"/>
                          <w:p w14:paraId="1581BDDD" w14:textId="77777777" w:rsidR="003620B0" w:rsidRPr="003246AB" w:rsidRDefault="003620B0" w:rsidP="00573829">
                            <w:pPr>
                              <w:pStyle w:val="Textfelder"/>
                            </w:pPr>
                            <w:r>
                              <w:t>i</w:t>
                            </w:r>
                          </w:p>
                          <w:p w14:paraId="2D5D7A8A" w14:textId="77777777" w:rsidR="003620B0" w:rsidRDefault="003620B0"/>
                          <w:p w14:paraId="7632BCE6" w14:textId="77777777" w:rsidR="003620B0" w:rsidRPr="003246AB" w:rsidRDefault="003620B0" w:rsidP="00573829">
                            <w:pPr>
                              <w:pStyle w:val="Textfelder"/>
                            </w:pPr>
                            <w:r>
                              <w:t>i</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04640" behindDoc="0" locked="0" layoutInCell="1" allowOverlap="1" wp14:anchorId="1C4FF497" wp14:editId="4266F389">
                      <wp:simplePos x="0" y="0"/>
                      <wp:positionH relativeFrom="column">
                        <wp:posOffset>1050925</wp:posOffset>
                      </wp:positionH>
                      <wp:positionV relativeFrom="paragraph">
                        <wp:posOffset>-502285</wp:posOffset>
                      </wp:positionV>
                      <wp:extent cx="314325" cy="352425"/>
                      <wp:effectExtent l="0" t="0" r="28575" b="28575"/>
                      <wp:wrapNone/>
                      <wp:docPr id="543" name="Textfeld 543"/>
                      <wp:cNvGraphicFramePr/>
                      <a:graphic xmlns:a="http://schemas.openxmlformats.org/drawingml/2006/main">
                        <a:graphicData uri="http://schemas.microsoft.com/office/word/2010/wordprocessingShape">
                          <wps:wsp>
                            <wps:cNvSpPr txBox="1"/>
                            <wps:spPr>
                              <a:xfrm>
                                <a:off x="0" y="0"/>
                                <a:ext cx="314325" cy="352425"/>
                              </a:xfrm>
                              <a:prstGeom prst="rect">
                                <a:avLst/>
                              </a:prstGeom>
                              <a:solidFill>
                                <a:schemeClr val="lt1"/>
                              </a:solidFill>
                              <a:ln w="6350">
                                <a:solidFill>
                                  <a:schemeClr val="bg1"/>
                                </a:solidFill>
                              </a:ln>
                            </wps:spPr>
                            <wps:txbx>
                              <w:txbxContent>
                                <w:p w14:paraId="09BD08F4" w14:textId="77777777" w:rsidR="003620B0" w:rsidRPr="009520BB" w:rsidRDefault="003620B0" w:rsidP="00573829">
                                  <w:pPr>
                                    <w:pStyle w:val="Textfelder"/>
                                  </w:pPr>
                                  <w:r>
                                    <w:t>r</w:t>
                                  </w:r>
                                </w:p>
                                <w:p w14:paraId="340D3688" w14:textId="77777777" w:rsidR="003620B0" w:rsidRDefault="003620B0"/>
                                <w:p w14:paraId="79F1DA97" w14:textId="77777777" w:rsidR="003620B0" w:rsidRPr="009520BB" w:rsidRDefault="003620B0" w:rsidP="00573829">
                                  <w:pPr>
                                    <w:pStyle w:val="Textfelder"/>
                                  </w:pPr>
                                  <w:r>
                                    <w:t>r</w:t>
                                  </w:r>
                                </w:p>
                                <w:p w14:paraId="4E5BD53B" w14:textId="77777777" w:rsidR="003620B0" w:rsidRDefault="003620B0"/>
                                <w:p w14:paraId="3410145F" w14:textId="77777777" w:rsidR="003620B0" w:rsidRPr="009520BB" w:rsidRDefault="003620B0" w:rsidP="00573829">
                                  <w:pPr>
                                    <w:pStyle w:val="Textfelder"/>
                                  </w:pPr>
                                  <w:r>
                                    <w:t>r</w:t>
                                  </w:r>
                                </w:p>
                                <w:p w14:paraId="67EA557A" w14:textId="77777777" w:rsidR="003620B0" w:rsidRDefault="003620B0"/>
                                <w:p w14:paraId="23DE28C6" w14:textId="77777777" w:rsidR="003620B0" w:rsidRPr="009520BB"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FF497" id="Textfeld 543" o:spid="_x0000_s1172" type="#_x0000_t202" style="position:absolute;left:0;text-align:left;margin-left:82.75pt;margin-top:-39.55pt;width:24.75pt;height:27.7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" fillcolor="white [3201]" strokecolor="white [3212]" strokeweight=".5pt">
                      <v:textbox>
                        <w:txbxContent>
                          <w:p w14:paraId="09BD08F4" w14:textId="77777777" w:rsidR="003620B0" w:rsidRPr="009520BB" w:rsidRDefault="003620B0" w:rsidP="00573829">
                            <w:pPr>
                              <w:pStyle w:val="Textfelder"/>
                            </w:pPr>
                            <w:r>
                              <w:t>r</w:t>
                            </w:r>
                          </w:p>
                          <w:p w14:paraId="340D3688" w14:textId="77777777" w:rsidR="003620B0" w:rsidRDefault="003620B0"/>
                          <w:p w14:paraId="79F1DA97" w14:textId="77777777" w:rsidR="003620B0" w:rsidRPr="009520BB" w:rsidRDefault="003620B0" w:rsidP="00573829">
                            <w:pPr>
                              <w:pStyle w:val="Textfelder"/>
                            </w:pPr>
                            <w:r>
                              <w:t>r</w:t>
                            </w:r>
                          </w:p>
                          <w:p w14:paraId="4E5BD53B" w14:textId="77777777" w:rsidR="003620B0" w:rsidRDefault="003620B0"/>
                          <w:p w14:paraId="3410145F" w14:textId="77777777" w:rsidR="003620B0" w:rsidRPr="009520BB" w:rsidRDefault="003620B0" w:rsidP="00573829">
                            <w:pPr>
                              <w:pStyle w:val="Textfelder"/>
                            </w:pPr>
                            <w:r>
                              <w:t>r</w:t>
                            </w:r>
                          </w:p>
                          <w:p w14:paraId="67EA557A" w14:textId="77777777" w:rsidR="003620B0" w:rsidRDefault="003620B0"/>
                          <w:p w14:paraId="23DE28C6" w14:textId="77777777" w:rsidR="003620B0" w:rsidRPr="009520BB" w:rsidRDefault="003620B0" w:rsidP="00573829">
                            <w:pPr>
                              <w:pStyle w:val="Textfelder"/>
                            </w:pPr>
                            <w:r>
                              <w:t>r</w:t>
                            </w:r>
                          </w:p>
                        </w:txbxContent>
                      </v:textbox>
                    </v:shape>
                  </w:pict>
                </mc:Fallback>
              </mc:AlternateContent>
            </w:r>
            <w:r w:rsidR="00573829" w:rsidRPr="00EF577A">
              <w:rPr>
                <w:noProof/>
                <w:sz w:val="28"/>
                <w:szCs w:val="28"/>
              </w:rPr>
              <mc:AlternateContent>
                <mc:Choice Requires="wps">
                  <w:drawing>
                    <wp:anchor distT="0" distB="0" distL="114300" distR="114300" simplePos="0" relativeHeight="251549696" behindDoc="0" locked="0" layoutInCell="1" allowOverlap="1" wp14:anchorId="0299AED5" wp14:editId="5CD4CF9C">
                      <wp:simplePos x="0" y="0"/>
                      <wp:positionH relativeFrom="column">
                        <wp:posOffset>2143760</wp:posOffset>
                      </wp:positionH>
                      <wp:positionV relativeFrom="paragraph">
                        <wp:posOffset>-607060</wp:posOffset>
                      </wp:positionV>
                      <wp:extent cx="276225" cy="333375"/>
                      <wp:effectExtent l="0" t="0" r="28575" b="28575"/>
                      <wp:wrapNone/>
                      <wp:docPr id="305" name="Textfeld 305"/>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4E24F22D" w14:textId="77777777" w:rsidR="003620B0" w:rsidRPr="00DF2AC4" w:rsidRDefault="003620B0" w:rsidP="00573829">
                                  <w:pPr>
                                    <w:pStyle w:val="Textfelder"/>
                                  </w:pPr>
                                  <w:r>
                                    <w:t>r</w:t>
                                  </w:r>
                                </w:p>
                                <w:p w14:paraId="7A6B9930" w14:textId="77777777" w:rsidR="003620B0" w:rsidRDefault="003620B0"/>
                                <w:p w14:paraId="0CE0B569" w14:textId="77777777" w:rsidR="003620B0" w:rsidRPr="00DF2AC4" w:rsidRDefault="003620B0" w:rsidP="00573829">
                                  <w:pPr>
                                    <w:pStyle w:val="Textfelder"/>
                                  </w:pPr>
                                  <w:r>
                                    <w:t>r</w:t>
                                  </w:r>
                                </w:p>
                                <w:p w14:paraId="239C3112" w14:textId="77777777" w:rsidR="003620B0" w:rsidRDefault="003620B0"/>
                                <w:p w14:paraId="3A1354A9" w14:textId="77777777" w:rsidR="003620B0" w:rsidRPr="00DF2AC4" w:rsidRDefault="003620B0" w:rsidP="00573829">
                                  <w:pPr>
                                    <w:pStyle w:val="Textfelder"/>
                                  </w:pPr>
                                  <w:r>
                                    <w:t>r</w:t>
                                  </w:r>
                                </w:p>
                                <w:p w14:paraId="12A39810" w14:textId="77777777" w:rsidR="003620B0" w:rsidRDefault="003620B0"/>
                                <w:p w14:paraId="290D47ED" w14:textId="77777777" w:rsidR="003620B0" w:rsidRPr="00DF2AC4"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99AED5" id="Textfeld 305" o:spid="_x0000_s1173" type="#_x0000_t202" style="position:absolute;left:0;text-align:left;margin-left:168.8pt;margin-top:-47.8pt;width:21.75pt;height:26.25pt;z-index:25154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" fillcolor="white [3201]" strokecolor="white [3212]" strokeweight=".5pt">
                      <v:textbox>
                        <w:txbxContent>
                          <w:p w14:paraId="4E24F22D" w14:textId="77777777" w:rsidR="003620B0" w:rsidRPr="00DF2AC4" w:rsidRDefault="003620B0" w:rsidP="00573829">
                            <w:pPr>
                              <w:pStyle w:val="Textfelder"/>
                            </w:pPr>
                            <w:r>
                              <w:t>r</w:t>
                            </w:r>
                          </w:p>
                          <w:p w14:paraId="7A6B9930" w14:textId="77777777" w:rsidR="003620B0" w:rsidRDefault="003620B0"/>
                          <w:p w14:paraId="0CE0B569" w14:textId="77777777" w:rsidR="003620B0" w:rsidRPr="00DF2AC4" w:rsidRDefault="003620B0" w:rsidP="00573829">
                            <w:pPr>
                              <w:pStyle w:val="Textfelder"/>
                            </w:pPr>
                            <w:r>
                              <w:t>r</w:t>
                            </w:r>
                          </w:p>
                          <w:p w14:paraId="239C3112" w14:textId="77777777" w:rsidR="003620B0" w:rsidRDefault="003620B0"/>
                          <w:p w14:paraId="3A1354A9" w14:textId="77777777" w:rsidR="003620B0" w:rsidRPr="00DF2AC4" w:rsidRDefault="003620B0" w:rsidP="00573829">
                            <w:pPr>
                              <w:pStyle w:val="Textfelder"/>
                            </w:pPr>
                            <w:r>
                              <w:t>r</w:t>
                            </w:r>
                          </w:p>
                          <w:p w14:paraId="12A39810" w14:textId="77777777" w:rsidR="003620B0" w:rsidRDefault="003620B0"/>
                          <w:p w14:paraId="290D47ED" w14:textId="77777777" w:rsidR="003620B0" w:rsidRPr="00DF2AC4" w:rsidRDefault="003620B0" w:rsidP="00573829">
                            <w:pPr>
                              <w:pStyle w:val="Textfelder"/>
                            </w:pPr>
                            <w:r>
                              <w:t>r</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06688" behindDoc="1" locked="0" layoutInCell="1" allowOverlap="1" wp14:anchorId="6B2D7049" wp14:editId="49397E7B">
                      <wp:simplePos x="0" y="0"/>
                      <wp:positionH relativeFrom="column">
                        <wp:posOffset>3613150</wp:posOffset>
                      </wp:positionH>
                      <wp:positionV relativeFrom="paragraph">
                        <wp:posOffset>-448945</wp:posOffset>
                      </wp:positionV>
                      <wp:extent cx="314325" cy="390525"/>
                      <wp:effectExtent l="0" t="0" r="28575" b="28575"/>
                      <wp:wrapNone/>
                      <wp:docPr id="547" name="Textfeld 547"/>
                      <wp:cNvGraphicFramePr/>
                      <a:graphic xmlns:a="http://schemas.openxmlformats.org/drawingml/2006/main">
                        <a:graphicData uri="http://schemas.microsoft.com/office/word/2010/wordprocessingShape">
                          <wps:wsp>
                            <wps:cNvSpPr txBox="1"/>
                            <wps:spPr>
                              <a:xfrm>
                                <a:off x="0" y="0"/>
                                <a:ext cx="314325" cy="390525"/>
                              </a:xfrm>
                              <a:prstGeom prst="rect">
                                <a:avLst/>
                              </a:prstGeom>
                              <a:solidFill>
                                <a:schemeClr val="lt1"/>
                              </a:solidFill>
                              <a:ln w="6350">
                                <a:solidFill>
                                  <a:schemeClr val="bg1"/>
                                </a:solidFill>
                              </a:ln>
                            </wps:spPr>
                            <wps:txbx>
                              <w:txbxContent>
                                <w:p w14:paraId="26214DA5" w14:textId="77777777" w:rsidR="003620B0" w:rsidRPr="009520BB" w:rsidRDefault="003620B0" w:rsidP="00573829">
                                  <w:pPr>
                                    <w:pStyle w:val="Textfelder"/>
                                  </w:pPr>
                                  <w:r>
                                    <w:t>u</w:t>
                                  </w:r>
                                </w:p>
                                <w:p w14:paraId="66AC78B3" w14:textId="77777777" w:rsidR="003620B0" w:rsidRDefault="003620B0"/>
                                <w:p w14:paraId="019F48FE" w14:textId="77777777" w:rsidR="003620B0" w:rsidRPr="009520BB" w:rsidRDefault="003620B0" w:rsidP="00573829">
                                  <w:pPr>
                                    <w:pStyle w:val="Textfelder"/>
                                  </w:pPr>
                                  <w:r>
                                    <w:t>u</w:t>
                                  </w:r>
                                </w:p>
                                <w:p w14:paraId="56BFE335" w14:textId="77777777" w:rsidR="003620B0" w:rsidRDefault="003620B0"/>
                                <w:p w14:paraId="1A7C452B" w14:textId="77777777" w:rsidR="003620B0" w:rsidRPr="009520BB" w:rsidRDefault="003620B0" w:rsidP="00573829">
                                  <w:pPr>
                                    <w:pStyle w:val="Textfelder"/>
                                  </w:pPr>
                                  <w:r>
                                    <w:t>u</w:t>
                                  </w:r>
                                </w:p>
                                <w:p w14:paraId="2C764A8E" w14:textId="77777777" w:rsidR="003620B0" w:rsidRDefault="003620B0"/>
                                <w:p w14:paraId="5116EB72" w14:textId="77777777" w:rsidR="003620B0" w:rsidRPr="009520BB" w:rsidRDefault="003620B0" w:rsidP="00573829">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2D7049" id="Textfeld 547" o:spid="_x0000_s1174" type="#_x0000_t202" style="position:absolute;left:0;text-align:left;margin-left:284.5pt;margin-top:-35.35pt;width:24.75pt;height:30.7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" fillcolor="white [3201]" strokecolor="white [3212]" strokeweight=".5pt">
                      <v:textbox>
                        <w:txbxContent>
                          <w:p w14:paraId="26214DA5" w14:textId="77777777" w:rsidR="003620B0" w:rsidRPr="009520BB" w:rsidRDefault="003620B0" w:rsidP="00573829">
                            <w:pPr>
                              <w:pStyle w:val="Textfelder"/>
                            </w:pPr>
                            <w:r>
                              <w:t>u</w:t>
                            </w:r>
                          </w:p>
                          <w:p w14:paraId="66AC78B3" w14:textId="77777777" w:rsidR="003620B0" w:rsidRDefault="003620B0"/>
                          <w:p w14:paraId="019F48FE" w14:textId="77777777" w:rsidR="003620B0" w:rsidRPr="009520BB" w:rsidRDefault="003620B0" w:rsidP="00573829">
                            <w:pPr>
                              <w:pStyle w:val="Textfelder"/>
                            </w:pPr>
                            <w:r>
                              <w:t>u</w:t>
                            </w:r>
                          </w:p>
                          <w:p w14:paraId="56BFE335" w14:textId="77777777" w:rsidR="003620B0" w:rsidRDefault="003620B0"/>
                          <w:p w14:paraId="1A7C452B" w14:textId="77777777" w:rsidR="003620B0" w:rsidRPr="009520BB" w:rsidRDefault="003620B0" w:rsidP="00573829">
                            <w:pPr>
                              <w:pStyle w:val="Textfelder"/>
                            </w:pPr>
                            <w:r>
                              <w:t>u</w:t>
                            </w:r>
                          </w:p>
                          <w:p w14:paraId="2C764A8E" w14:textId="77777777" w:rsidR="003620B0" w:rsidRDefault="003620B0"/>
                          <w:p w14:paraId="5116EB72" w14:textId="77777777" w:rsidR="003620B0" w:rsidRPr="009520BB" w:rsidRDefault="003620B0" w:rsidP="00573829">
                            <w:pPr>
                              <w:pStyle w:val="Textfelder"/>
                            </w:pPr>
                            <w:r>
                              <w:t>u</w:t>
                            </w:r>
                          </w:p>
                        </w:txbxContent>
                      </v:textbox>
                    </v:shape>
                  </w:pict>
                </mc:Fallback>
              </mc:AlternateContent>
            </w:r>
          </w:p>
          <w:p w14:paraId="7E4695CA" w14:textId="77777777" w:rsidR="00573829" w:rsidRPr="00DD6935" w:rsidRDefault="00573829" w:rsidP="00781E9C">
            <w:pPr>
              <w:tabs>
                <w:tab w:val="left" w:pos="2109"/>
              </w:tabs>
              <w:rPr>
                <w:sz w:val="28"/>
                <w:szCs w:val="28"/>
              </w:rPr>
            </w:pPr>
            <w:r w:rsidRPr="00EF577A">
              <w:rPr>
                <w:noProof/>
                <w:sz w:val="28"/>
                <w:szCs w:val="28"/>
              </w:rPr>
              <mc:AlternateContent>
                <mc:Choice Requires="wps">
                  <w:drawing>
                    <wp:anchor distT="0" distB="0" distL="114300" distR="114300" simplePos="0" relativeHeight="251550720" behindDoc="0" locked="0" layoutInCell="1" allowOverlap="1" wp14:anchorId="3DB60622" wp14:editId="0B160AD7">
                      <wp:simplePos x="0" y="0"/>
                      <wp:positionH relativeFrom="column">
                        <wp:posOffset>3620135</wp:posOffset>
                      </wp:positionH>
                      <wp:positionV relativeFrom="paragraph">
                        <wp:posOffset>172085</wp:posOffset>
                      </wp:positionV>
                      <wp:extent cx="276225" cy="333375"/>
                      <wp:effectExtent l="0" t="0" r="28575" b="28575"/>
                      <wp:wrapNone/>
                      <wp:docPr id="306" name="Textfeld 306"/>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55BC5971" w14:textId="77777777" w:rsidR="003620B0" w:rsidRPr="00DF2AC4" w:rsidRDefault="003620B0" w:rsidP="00573829">
                                  <w:pPr>
                                    <w:pStyle w:val="Textfelder"/>
                                  </w:pPr>
                                  <w:r>
                                    <w:t>t</w:t>
                                  </w:r>
                                </w:p>
                                <w:p w14:paraId="35C033EB" w14:textId="77777777" w:rsidR="003620B0" w:rsidRDefault="003620B0"/>
                                <w:p w14:paraId="29949F7B" w14:textId="77777777" w:rsidR="003620B0" w:rsidRPr="00DF2AC4" w:rsidRDefault="003620B0" w:rsidP="00573829">
                                  <w:pPr>
                                    <w:pStyle w:val="Textfelder"/>
                                  </w:pPr>
                                  <w:r>
                                    <w:t>t</w:t>
                                  </w:r>
                                </w:p>
                                <w:p w14:paraId="45B6F4BF" w14:textId="77777777" w:rsidR="003620B0" w:rsidRDefault="003620B0"/>
                                <w:p w14:paraId="16D80CAB" w14:textId="77777777" w:rsidR="003620B0" w:rsidRPr="00DF2AC4" w:rsidRDefault="003620B0" w:rsidP="00573829">
                                  <w:pPr>
                                    <w:pStyle w:val="Textfelder"/>
                                  </w:pPr>
                                  <w:r>
                                    <w:t>t</w:t>
                                  </w:r>
                                </w:p>
                                <w:p w14:paraId="796AC852" w14:textId="77777777" w:rsidR="003620B0" w:rsidRDefault="003620B0"/>
                                <w:p w14:paraId="1093E794" w14:textId="77777777" w:rsidR="003620B0" w:rsidRPr="00DF2AC4"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B60622" id="Textfeld 306" o:spid="_x0000_s1175" type="#_x0000_t202" style="position:absolute;left:0;text-align:left;margin-left:285.05pt;margin-top:13.55pt;width:21.75pt;height:26.25pt;z-index:25155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" fillcolor="white [3201]" strokecolor="white [3212]" strokeweight=".5pt">
                      <v:textbox>
                        <w:txbxContent>
                          <w:p w14:paraId="55BC5971" w14:textId="77777777" w:rsidR="003620B0" w:rsidRPr="00DF2AC4" w:rsidRDefault="003620B0" w:rsidP="00573829">
                            <w:pPr>
                              <w:pStyle w:val="Textfelder"/>
                            </w:pPr>
                            <w:r>
                              <w:t>t</w:t>
                            </w:r>
                          </w:p>
                          <w:p w14:paraId="35C033EB" w14:textId="77777777" w:rsidR="003620B0" w:rsidRDefault="003620B0"/>
                          <w:p w14:paraId="29949F7B" w14:textId="77777777" w:rsidR="003620B0" w:rsidRPr="00DF2AC4" w:rsidRDefault="003620B0" w:rsidP="00573829">
                            <w:pPr>
                              <w:pStyle w:val="Textfelder"/>
                            </w:pPr>
                            <w:r>
                              <w:t>t</w:t>
                            </w:r>
                          </w:p>
                          <w:p w14:paraId="45B6F4BF" w14:textId="77777777" w:rsidR="003620B0" w:rsidRDefault="003620B0"/>
                          <w:p w14:paraId="16D80CAB" w14:textId="77777777" w:rsidR="003620B0" w:rsidRPr="00DF2AC4" w:rsidRDefault="003620B0" w:rsidP="00573829">
                            <w:pPr>
                              <w:pStyle w:val="Textfelder"/>
                            </w:pPr>
                            <w:r>
                              <w:t>t</w:t>
                            </w:r>
                          </w:p>
                          <w:p w14:paraId="796AC852" w14:textId="77777777" w:rsidR="003620B0" w:rsidRDefault="003620B0"/>
                          <w:p w14:paraId="1093E794" w14:textId="77777777" w:rsidR="003620B0" w:rsidRPr="00DF2AC4" w:rsidRDefault="003620B0" w:rsidP="00573829">
                            <w:pPr>
                              <w:pStyle w:val="Textfelder"/>
                            </w:pPr>
                            <w:r>
                              <w:t>t</w:t>
                            </w:r>
                          </w:p>
                        </w:txbxContent>
                      </v:textbox>
                    </v:shape>
                  </w:pict>
                </mc:Fallback>
              </mc:AlternateContent>
            </w:r>
            <w:r w:rsidRPr="00EF577A">
              <w:rPr>
                <w:noProof/>
                <w:sz w:val="28"/>
                <w:szCs w:val="28"/>
              </w:rPr>
              <mc:AlternateContent>
                <mc:Choice Requires="wps">
                  <w:drawing>
                    <wp:anchor distT="0" distB="0" distL="114300" distR="114300" simplePos="0" relativeHeight="251538432" behindDoc="0" locked="0" layoutInCell="1" allowOverlap="1" wp14:anchorId="67AA8E54" wp14:editId="15231D83">
                      <wp:simplePos x="0" y="0"/>
                      <wp:positionH relativeFrom="margin">
                        <wp:posOffset>180340</wp:posOffset>
                      </wp:positionH>
                      <wp:positionV relativeFrom="line">
                        <wp:posOffset>252095</wp:posOffset>
                      </wp:positionV>
                      <wp:extent cx="370800" cy="381600"/>
                      <wp:effectExtent l="0" t="0" r="10795" b="19050"/>
                      <wp:wrapNone/>
                      <wp:docPr id="391" name="Textfeld 391"/>
                      <wp:cNvGraphicFramePr/>
                      <a:graphic xmlns:a="http://schemas.openxmlformats.org/drawingml/2006/main">
                        <a:graphicData uri="http://schemas.microsoft.com/office/word/2010/wordprocessingShape">
                          <wps:wsp>
                            <wps:cNvSpPr txBox="1"/>
                            <wps:spPr>
                              <a:xfrm>
                                <a:off x="0" y="0"/>
                                <a:ext cx="370800" cy="381600"/>
                              </a:xfrm>
                              <a:prstGeom prst="rect">
                                <a:avLst/>
                              </a:prstGeom>
                              <a:solidFill>
                                <a:schemeClr val="lt1"/>
                              </a:solidFill>
                              <a:ln w="6350">
                                <a:solidFill>
                                  <a:schemeClr val="bg1"/>
                                </a:solidFill>
                              </a:ln>
                            </wps:spPr>
                            <wps:txbx>
                              <w:txbxContent>
                                <w:p w14:paraId="35EC9481" w14:textId="77777777" w:rsidR="003620B0" w:rsidRPr="00DF2AC4" w:rsidRDefault="003620B0" w:rsidP="00573829">
                                  <w:pPr>
                                    <w:pStyle w:val="Textfelder"/>
                                  </w:pPr>
                                  <w:r>
                                    <w:t>U</w:t>
                                  </w:r>
                                </w:p>
                                <w:p w14:paraId="5009D960" w14:textId="77777777" w:rsidR="003620B0" w:rsidRDefault="003620B0"/>
                                <w:p w14:paraId="24E520C7" w14:textId="77777777" w:rsidR="003620B0" w:rsidRPr="00DF2AC4" w:rsidRDefault="003620B0" w:rsidP="00573829">
                                  <w:pPr>
                                    <w:pStyle w:val="Textfelder"/>
                                  </w:pPr>
                                  <w:r>
                                    <w:t>U</w:t>
                                  </w:r>
                                </w:p>
                                <w:p w14:paraId="05273129" w14:textId="77777777" w:rsidR="003620B0" w:rsidRDefault="003620B0"/>
                                <w:p w14:paraId="4B95B495" w14:textId="77777777" w:rsidR="003620B0" w:rsidRPr="00DF2AC4" w:rsidRDefault="003620B0" w:rsidP="00573829">
                                  <w:pPr>
                                    <w:pStyle w:val="Textfelder"/>
                                  </w:pPr>
                                  <w:r>
                                    <w:t>U</w:t>
                                  </w:r>
                                </w:p>
                                <w:p w14:paraId="493D84EE" w14:textId="77777777" w:rsidR="003620B0" w:rsidRDefault="003620B0"/>
                                <w:p w14:paraId="58217F44" w14:textId="77777777" w:rsidR="003620B0" w:rsidRPr="00DF2AC4" w:rsidRDefault="003620B0" w:rsidP="00573829">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A8E54" id="Textfeld 391" o:spid="_x0000_s1176" type="#_x0000_t202" style="position:absolute;left:0;text-align:left;margin-left:14.2pt;margin-top:19.85pt;width:29.2pt;height:30.0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" fillcolor="white [3201]" strokecolor="white [3212]" strokeweight=".5pt">
                      <v:textbox>
                        <w:txbxContent>
                          <w:p w14:paraId="35EC9481" w14:textId="77777777" w:rsidR="003620B0" w:rsidRPr="00DF2AC4" w:rsidRDefault="003620B0" w:rsidP="00573829">
                            <w:pPr>
                              <w:pStyle w:val="Textfelder"/>
                            </w:pPr>
                            <w:r>
                              <w:t>U</w:t>
                            </w:r>
                          </w:p>
                          <w:p w14:paraId="5009D960" w14:textId="77777777" w:rsidR="003620B0" w:rsidRDefault="003620B0"/>
                          <w:p w14:paraId="24E520C7" w14:textId="77777777" w:rsidR="003620B0" w:rsidRPr="00DF2AC4" w:rsidRDefault="003620B0" w:rsidP="00573829">
                            <w:pPr>
                              <w:pStyle w:val="Textfelder"/>
                            </w:pPr>
                            <w:r>
                              <w:t>U</w:t>
                            </w:r>
                          </w:p>
                          <w:p w14:paraId="05273129" w14:textId="77777777" w:rsidR="003620B0" w:rsidRDefault="003620B0"/>
                          <w:p w14:paraId="4B95B495" w14:textId="77777777" w:rsidR="003620B0" w:rsidRPr="00DF2AC4" w:rsidRDefault="003620B0" w:rsidP="00573829">
                            <w:pPr>
                              <w:pStyle w:val="Textfelder"/>
                            </w:pPr>
                            <w:r>
                              <w:t>U</w:t>
                            </w:r>
                          </w:p>
                          <w:p w14:paraId="493D84EE" w14:textId="77777777" w:rsidR="003620B0" w:rsidRDefault="003620B0"/>
                          <w:p w14:paraId="58217F44" w14:textId="77777777" w:rsidR="003620B0" w:rsidRPr="00DF2AC4" w:rsidRDefault="003620B0" w:rsidP="00573829">
                            <w:pPr>
                              <w:pStyle w:val="Textfelder"/>
                            </w:pPr>
                            <w:r>
                              <w:t>U</w:t>
                            </w:r>
                          </w:p>
                        </w:txbxContent>
                      </v:textbox>
                      <w10:wrap anchorx="margin" anchory="line"/>
                    </v:shape>
                  </w:pict>
                </mc:Fallback>
              </mc:AlternateContent>
            </w:r>
            <w:r w:rsidRPr="009B1EF2">
              <w:rPr>
                <w:noProof/>
                <w:sz w:val="28"/>
                <w:szCs w:val="28"/>
              </w:rPr>
              <mc:AlternateContent>
                <mc:Choice Requires="wps">
                  <w:drawing>
                    <wp:anchor distT="0" distB="0" distL="114300" distR="114300" simplePos="0" relativeHeight="251520000" behindDoc="0" locked="0" layoutInCell="1" allowOverlap="1" wp14:anchorId="7F2FDAC4" wp14:editId="69E88989">
                      <wp:simplePos x="0" y="0"/>
                      <wp:positionH relativeFrom="column">
                        <wp:posOffset>2279650</wp:posOffset>
                      </wp:positionH>
                      <wp:positionV relativeFrom="paragraph">
                        <wp:posOffset>349885</wp:posOffset>
                      </wp:positionV>
                      <wp:extent cx="304800" cy="333375"/>
                      <wp:effectExtent l="0" t="0" r="0" b="9525"/>
                      <wp:wrapNone/>
                      <wp:docPr id="557" name="Textfeld 557"/>
                      <wp:cNvGraphicFramePr/>
                      <a:graphic xmlns:a="http://schemas.openxmlformats.org/drawingml/2006/main">
                        <a:graphicData uri="http://schemas.microsoft.com/office/word/2010/wordprocessingShape">
                          <wps:wsp>
                            <wps:cNvSpPr txBox="1"/>
                            <wps:spPr>
                              <a:xfrm>
                                <a:off x="0" y="0"/>
                                <a:ext cx="304800" cy="333375"/>
                              </a:xfrm>
                              <a:prstGeom prst="rect">
                                <a:avLst/>
                              </a:prstGeom>
                              <a:solidFill>
                                <a:schemeClr val="lt1"/>
                              </a:solidFill>
                              <a:ln w="6350">
                                <a:noFill/>
                              </a:ln>
                            </wps:spPr>
                            <wps:txbx>
                              <w:txbxContent>
                                <w:p w14:paraId="0FF4522A" w14:textId="77777777" w:rsidR="003620B0" w:rsidRPr="003246AB" w:rsidRDefault="003620B0" w:rsidP="00573829">
                                  <w:pPr>
                                    <w:pStyle w:val="Textfelder"/>
                                  </w:pPr>
                                  <w:r>
                                    <w:t>t</w:t>
                                  </w:r>
                                </w:p>
                                <w:p w14:paraId="2B00DFF7" w14:textId="77777777" w:rsidR="003620B0" w:rsidRDefault="003620B0"/>
                                <w:p w14:paraId="5B9CBDE0" w14:textId="77777777" w:rsidR="003620B0" w:rsidRPr="003246AB" w:rsidRDefault="003620B0" w:rsidP="00573829">
                                  <w:pPr>
                                    <w:pStyle w:val="Textfelder"/>
                                  </w:pPr>
                                  <w:r>
                                    <w:t>t</w:t>
                                  </w:r>
                                </w:p>
                                <w:p w14:paraId="272D2E97" w14:textId="77777777" w:rsidR="003620B0" w:rsidRDefault="003620B0"/>
                                <w:p w14:paraId="0B612622" w14:textId="77777777" w:rsidR="003620B0" w:rsidRPr="003246AB" w:rsidRDefault="003620B0" w:rsidP="00573829">
                                  <w:pPr>
                                    <w:pStyle w:val="Textfelder"/>
                                  </w:pPr>
                                  <w:r>
                                    <w:t>t</w:t>
                                  </w:r>
                                </w:p>
                                <w:p w14:paraId="2900A093" w14:textId="77777777" w:rsidR="003620B0" w:rsidRDefault="003620B0"/>
                                <w:p w14:paraId="181CE00D" w14:textId="77777777" w:rsidR="003620B0" w:rsidRPr="003246AB"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FDAC4" id="Textfeld 557" o:spid="_x0000_s1177" type="#_x0000_t202" style="position:absolute;left:0;text-align:left;margin-left:179.5pt;margin-top:27.55pt;width:24pt;height:26.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" fillcolor="white [3201]" stroked="f" strokeweight=".5pt">
                      <v:textbox>
                        <w:txbxContent>
                          <w:p w14:paraId="0FF4522A" w14:textId="77777777" w:rsidR="003620B0" w:rsidRPr="003246AB" w:rsidRDefault="003620B0" w:rsidP="00573829">
                            <w:pPr>
                              <w:pStyle w:val="Textfelder"/>
                            </w:pPr>
                            <w:r>
                              <w:t>t</w:t>
                            </w:r>
                          </w:p>
                          <w:p w14:paraId="2B00DFF7" w14:textId="77777777" w:rsidR="003620B0" w:rsidRDefault="003620B0"/>
                          <w:p w14:paraId="5B9CBDE0" w14:textId="77777777" w:rsidR="003620B0" w:rsidRPr="003246AB" w:rsidRDefault="003620B0" w:rsidP="00573829">
                            <w:pPr>
                              <w:pStyle w:val="Textfelder"/>
                            </w:pPr>
                            <w:r>
                              <w:t>t</w:t>
                            </w:r>
                          </w:p>
                          <w:p w14:paraId="272D2E97" w14:textId="77777777" w:rsidR="003620B0" w:rsidRDefault="003620B0"/>
                          <w:p w14:paraId="0B612622" w14:textId="77777777" w:rsidR="003620B0" w:rsidRPr="003246AB" w:rsidRDefault="003620B0" w:rsidP="00573829">
                            <w:pPr>
                              <w:pStyle w:val="Textfelder"/>
                            </w:pPr>
                            <w:r>
                              <w:t>t</w:t>
                            </w:r>
                          </w:p>
                          <w:p w14:paraId="2900A093" w14:textId="77777777" w:rsidR="003620B0" w:rsidRDefault="003620B0"/>
                          <w:p w14:paraId="181CE00D" w14:textId="77777777" w:rsidR="003620B0" w:rsidRPr="003246AB" w:rsidRDefault="003620B0" w:rsidP="00573829">
                            <w:pPr>
                              <w:pStyle w:val="Textfelder"/>
                            </w:pPr>
                            <w:r>
                              <w:t>t</w:t>
                            </w:r>
                          </w:p>
                        </w:txbxContent>
                      </v:textbox>
                    </v:shape>
                  </w:pict>
                </mc:Fallback>
              </mc:AlternateContent>
            </w:r>
            <w:r w:rsidRPr="009B1EF2">
              <w:rPr>
                <w:noProof/>
                <w:sz w:val="28"/>
                <w:szCs w:val="28"/>
              </w:rPr>
              <mc:AlternateContent>
                <mc:Choice Requires="wps">
                  <w:drawing>
                    <wp:anchor distT="0" distB="0" distL="114300" distR="114300" simplePos="0" relativeHeight="251511808" behindDoc="0" locked="0" layoutInCell="1" allowOverlap="1" wp14:anchorId="18F1422F" wp14:editId="7A84D0C0">
                      <wp:simplePos x="0" y="0"/>
                      <wp:positionH relativeFrom="column">
                        <wp:posOffset>1327150</wp:posOffset>
                      </wp:positionH>
                      <wp:positionV relativeFrom="paragraph">
                        <wp:posOffset>429260</wp:posOffset>
                      </wp:positionV>
                      <wp:extent cx="323850" cy="314325"/>
                      <wp:effectExtent l="0" t="0" r="0" b="9525"/>
                      <wp:wrapNone/>
                      <wp:docPr id="554" name="Textfeld 554"/>
                      <wp:cNvGraphicFramePr/>
                      <a:graphic xmlns:a="http://schemas.openxmlformats.org/drawingml/2006/main">
                        <a:graphicData uri="http://schemas.microsoft.com/office/word/2010/wordprocessingShape">
                          <wps:wsp>
                            <wps:cNvSpPr txBox="1"/>
                            <wps:spPr>
                              <a:xfrm>
                                <a:off x="0" y="0"/>
                                <a:ext cx="323850" cy="314325"/>
                              </a:xfrm>
                              <a:prstGeom prst="rect">
                                <a:avLst/>
                              </a:prstGeom>
                              <a:solidFill>
                                <a:schemeClr val="lt1"/>
                              </a:solidFill>
                              <a:ln w="6350">
                                <a:noFill/>
                              </a:ln>
                            </wps:spPr>
                            <wps:txbx>
                              <w:txbxContent>
                                <w:p w14:paraId="7DEE0EFC" w14:textId="77777777" w:rsidR="003620B0" w:rsidRPr="003246AB" w:rsidRDefault="003620B0" w:rsidP="00573829">
                                  <w:pPr>
                                    <w:pStyle w:val="Textfelder"/>
                                  </w:pPr>
                                  <w:r>
                                    <w:t>r</w:t>
                                  </w:r>
                                </w:p>
                                <w:p w14:paraId="30C1E7FD" w14:textId="77777777" w:rsidR="003620B0" w:rsidRDefault="003620B0"/>
                                <w:p w14:paraId="19ED93ED" w14:textId="77777777" w:rsidR="003620B0" w:rsidRPr="003246AB" w:rsidRDefault="003620B0" w:rsidP="00573829">
                                  <w:pPr>
                                    <w:pStyle w:val="Textfelder"/>
                                  </w:pPr>
                                  <w:r>
                                    <w:t>r</w:t>
                                  </w:r>
                                </w:p>
                                <w:p w14:paraId="4A50BBB8" w14:textId="77777777" w:rsidR="003620B0" w:rsidRDefault="003620B0"/>
                                <w:p w14:paraId="163E6CC5" w14:textId="77777777" w:rsidR="003620B0" w:rsidRPr="003246AB" w:rsidRDefault="003620B0" w:rsidP="00573829">
                                  <w:pPr>
                                    <w:pStyle w:val="Textfelder"/>
                                  </w:pPr>
                                  <w:r>
                                    <w:t>r</w:t>
                                  </w:r>
                                </w:p>
                                <w:p w14:paraId="73DF7CC2" w14:textId="77777777" w:rsidR="003620B0" w:rsidRDefault="003620B0"/>
                                <w:p w14:paraId="5FC20B59" w14:textId="77777777" w:rsidR="003620B0" w:rsidRPr="003246AB"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1422F" id="Textfeld 554" o:spid="_x0000_s1178" type="#_x0000_t202" style="position:absolute;left:0;text-align:left;margin-left:104.5pt;margin-top:33.8pt;width:25.5pt;height:24.7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" fillcolor="white [3201]" stroked="f" strokeweight=".5pt">
                      <v:textbox>
                        <w:txbxContent>
                          <w:p w14:paraId="7DEE0EFC" w14:textId="77777777" w:rsidR="003620B0" w:rsidRPr="003246AB" w:rsidRDefault="003620B0" w:rsidP="00573829">
                            <w:pPr>
                              <w:pStyle w:val="Textfelder"/>
                            </w:pPr>
                            <w:r>
                              <w:t>r</w:t>
                            </w:r>
                          </w:p>
                          <w:p w14:paraId="30C1E7FD" w14:textId="77777777" w:rsidR="003620B0" w:rsidRDefault="003620B0"/>
                          <w:p w14:paraId="19ED93ED" w14:textId="77777777" w:rsidR="003620B0" w:rsidRPr="003246AB" w:rsidRDefault="003620B0" w:rsidP="00573829">
                            <w:pPr>
                              <w:pStyle w:val="Textfelder"/>
                            </w:pPr>
                            <w:r>
                              <w:t>r</w:t>
                            </w:r>
                          </w:p>
                          <w:p w14:paraId="4A50BBB8" w14:textId="77777777" w:rsidR="003620B0" w:rsidRDefault="003620B0"/>
                          <w:p w14:paraId="163E6CC5" w14:textId="77777777" w:rsidR="003620B0" w:rsidRPr="003246AB" w:rsidRDefault="003620B0" w:rsidP="00573829">
                            <w:pPr>
                              <w:pStyle w:val="Textfelder"/>
                            </w:pPr>
                            <w:r>
                              <w:t>r</w:t>
                            </w:r>
                          </w:p>
                          <w:p w14:paraId="73DF7CC2" w14:textId="77777777" w:rsidR="003620B0" w:rsidRDefault="003620B0"/>
                          <w:p w14:paraId="5FC20B59" w14:textId="77777777" w:rsidR="003620B0" w:rsidRPr="003246AB" w:rsidRDefault="003620B0" w:rsidP="00573829">
                            <w:pPr>
                              <w:pStyle w:val="Textfelder"/>
                            </w:pPr>
                            <w:r>
                              <w:t>r</w:t>
                            </w:r>
                          </w:p>
                        </w:txbxContent>
                      </v:textbox>
                    </v:shape>
                  </w:pict>
                </mc:Fallback>
              </mc:AlternateContent>
            </w:r>
          </w:p>
        </w:tc>
      </w:tr>
      <w:tr w:rsidR="00573829" w:rsidRPr="009B1EF2" w14:paraId="22375FD1" w14:textId="77777777" w:rsidTr="00335F09">
        <w:trPr>
          <w:trHeight w:val="2268"/>
        </w:trPr>
        <w:tc>
          <w:tcPr>
            <w:tcW w:w="7140" w:type="dxa"/>
          </w:tcPr>
          <w:p w14:paraId="50889134" w14:textId="77777777" w:rsidR="00573829" w:rsidRPr="009B1EF2" w:rsidRDefault="00573829" w:rsidP="00781E9C">
            <w:pPr>
              <w:tabs>
                <w:tab w:val="left" w:pos="8010"/>
              </w:tabs>
              <w:rPr>
                <w:sz w:val="28"/>
                <w:szCs w:val="28"/>
              </w:rPr>
            </w:pPr>
            <w:r w:rsidRPr="009B1EF2">
              <w:rPr>
                <w:b/>
                <w:bCs/>
                <w:noProof/>
                <w:sz w:val="28"/>
                <w:szCs w:val="28"/>
              </w:rPr>
              <mc:AlternateContent>
                <mc:Choice Requires="wps">
                  <w:drawing>
                    <wp:anchor distT="0" distB="0" distL="114300" distR="114300" simplePos="0" relativeHeight="251521024" behindDoc="0" locked="0" layoutInCell="1" allowOverlap="1" wp14:anchorId="5449411F" wp14:editId="19542758">
                      <wp:simplePos x="0" y="0"/>
                      <wp:positionH relativeFrom="column">
                        <wp:posOffset>2241550</wp:posOffset>
                      </wp:positionH>
                      <wp:positionV relativeFrom="paragraph">
                        <wp:posOffset>680085</wp:posOffset>
                      </wp:positionV>
                      <wp:extent cx="314325" cy="285750"/>
                      <wp:effectExtent l="0" t="0" r="28575" b="19050"/>
                      <wp:wrapNone/>
                      <wp:docPr id="559" name="Textfeld 559"/>
                      <wp:cNvGraphicFramePr/>
                      <a:graphic xmlns:a="http://schemas.openxmlformats.org/drawingml/2006/main">
                        <a:graphicData uri="http://schemas.microsoft.com/office/word/2010/wordprocessingShape">
                          <wps:wsp>
                            <wps:cNvSpPr txBox="1"/>
                            <wps:spPr>
                              <a:xfrm>
                                <a:off x="0" y="0"/>
                                <a:ext cx="314325" cy="285750"/>
                              </a:xfrm>
                              <a:prstGeom prst="rect">
                                <a:avLst/>
                              </a:prstGeom>
                              <a:solidFill>
                                <a:schemeClr val="lt1"/>
                              </a:solidFill>
                              <a:ln w="6350">
                                <a:solidFill>
                                  <a:schemeClr val="bg1"/>
                                </a:solidFill>
                              </a:ln>
                            </wps:spPr>
                            <wps:txbx>
                              <w:txbxContent>
                                <w:p w14:paraId="7CC34191" w14:textId="77777777" w:rsidR="003620B0" w:rsidRPr="003C1DC7" w:rsidRDefault="003620B0" w:rsidP="00573829">
                                  <w:pPr>
                                    <w:pStyle w:val="Textfelder"/>
                                  </w:pPr>
                                  <w:r>
                                    <w:t>e</w:t>
                                  </w:r>
                                </w:p>
                                <w:p w14:paraId="69B75A93" w14:textId="77777777" w:rsidR="003620B0" w:rsidRDefault="003620B0"/>
                                <w:p w14:paraId="3A1A9FD4" w14:textId="77777777" w:rsidR="003620B0" w:rsidRPr="003C1DC7" w:rsidRDefault="003620B0" w:rsidP="00573829">
                                  <w:pPr>
                                    <w:pStyle w:val="Textfelder"/>
                                  </w:pPr>
                                  <w:r>
                                    <w:t>e</w:t>
                                  </w:r>
                                </w:p>
                                <w:p w14:paraId="2A726D78" w14:textId="77777777" w:rsidR="003620B0" w:rsidRDefault="003620B0"/>
                                <w:p w14:paraId="02DE6C30" w14:textId="77777777" w:rsidR="003620B0" w:rsidRPr="003C1DC7" w:rsidRDefault="003620B0" w:rsidP="00573829">
                                  <w:pPr>
                                    <w:pStyle w:val="Textfelder"/>
                                  </w:pPr>
                                  <w:r>
                                    <w:t>e</w:t>
                                  </w:r>
                                </w:p>
                                <w:p w14:paraId="29E92DE1" w14:textId="77777777" w:rsidR="003620B0" w:rsidRDefault="003620B0"/>
                                <w:p w14:paraId="7191CC4E" w14:textId="77777777" w:rsidR="003620B0" w:rsidRPr="003C1DC7" w:rsidRDefault="003620B0"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49411F" id="Textfeld 559" o:spid="_x0000_s1179" type="#_x0000_t202" style="position:absolute;left:0;text-align:left;margin-left:176.5pt;margin-top:53.55pt;width:24.75pt;height:22.5pt;z-index:25152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" fillcolor="white [3201]" strokecolor="white [3212]" strokeweight=".5pt">
                      <v:textbox>
                        <w:txbxContent>
                          <w:p w14:paraId="7CC34191" w14:textId="77777777" w:rsidR="003620B0" w:rsidRPr="003C1DC7" w:rsidRDefault="003620B0" w:rsidP="00573829">
                            <w:pPr>
                              <w:pStyle w:val="Textfelder"/>
                            </w:pPr>
                            <w:r>
                              <w:t>e</w:t>
                            </w:r>
                          </w:p>
                          <w:p w14:paraId="69B75A93" w14:textId="77777777" w:rsidR="003620B0" w:rsidRDefault="003620B0"/>
                          <w:p w14:paraId="3A1A9FD4" w14:textId="77777777" w:rsidR="003620B0" w:rsidRPr="003C1DC7" w:rsidRDefault="003620B0" w:rsidP="00573829">
                            <w:pPr>
                              <w:pStyle w:val="Textfelder"/>
                            </w:pPr>
                            <w:r>
                              <w:t>e</w:t>
                            </w:r>
                          </w:p>
                          <w:p w14:paraId="2A726D78" w14:textId="77777777" w:rsidR="003620B0" w:rsidRDefault="003620B0"/>
                          <w:p w14:paraId="02DE6C30" w14:textId="77777777" w:rsidR="003620B0" w:rsidRPr="003C1DC7" w:rsidRDefault="003620B0" w:rsidP="00573829">
                            <w:pPr>
                              <w:pStyle w:val="Textfelder"/>
                            </w:pPr>
                            <w:r>
                              <w:t>e</w:t>
                            </w:r>
                          </w:p>
                          <w:p w14:paraId="29E92DE1" w14:textId="77777777" w:rsidR="003620B0" w:rsidRDefault="003620B0"/>
                          <w:p w14:paraId="7191CC4E" w14:textId="77777777" w:rsidR="003620B0" w:rsidRPr="003C1DC7" w:rsidRDefault="003620B0" w:rsidP="00573829">
                            <w:pPr>
                              <w:pStyle w:val="Textfelder"/>
                            </w:pPr>
                            <w:r>
                              <w:t>e</w:t>
                            </w:r>
                          </w:p>
                        </w:txbxContent>
                      </v:textbox>
                    </v:shape>
                  </w:pict>
                </mc:Fallback>
              </mc:AlternateContent>
            </w:r>
            <w:r w:rsidRPr="009B1EF2">
              <w:rPr>
                <w:b/>
                <w:bCs/>
                <w:noProof/>
                <w:sz w:val="28"/>
                <w:szCs w:val="28"/>
              </w:rPr>
              <mc:AlternateContent>
                <mc:Choice Requires="wps">
                  <w:drawing>
                    <wp:anchor distT="0" distB="0" distL="114300" distR="114300" simplePos="0" relativeHeight="251525120" behindDoc="0" locked="0" layoutInCell="1" allowOverlap="1" wp14:anchorId="4C760FB8" wp14:editId="6845DAE3">
                      <wp:simplePos x="0" y="0"/>
                      <wp:positionH relativeFrom="column">
                        <wp:posOffset>3479800</wp:posOffset>
                      </wp:positionH>
                      <wp:positionV relativeFrom="paragraph">
                        <wp:posOffset>260985</wp:posOffset>
                      </wp:positionV>
                      <wp:extent cx="247650" cy="333375"/>
                      <wp:effectExtent l="0" t="0" r="0" b="9525"/>
                      <wp:wrapNone/>
                      <wp:docPr id="561" name="Textfeld 561"/>
                      <wp:cNvGraphicFramePr/>
                      <a:graphic xmlns:a="http://schemas.openxmlformats.org/drawingml/2006/main">
                        <a:graphicData uri="http://schemas.microsoft.com/office/word/2010/wordprocessingShape">
                          <wps:wsp>
                            <wps:cNvSpPr txBox="1"/>
                            <wps:spPr>
                              <a:xfrm>
                                <a:off x="0" y="0"/>
                                <a:ext cx="247650" cy="333375"/>
                              </a:xfrm>
                              <a:prstGeom prst="rect">
                                <a:avLst/>
                              </a:prstGeom>
                              <a:solidFill>
                                <a:schemeClr val="lt1"/>
                              </a:solidFill>
                              <a:ln w="6350">
                                <a:noFill/>
                              </a:ln>
                            </wps:spPr>
                            <wps:txbx>
                              <w:txbxContent>
                                <w:p w14:paraId="20545BA0" w14:textId="77777777" w:rsidR="003620B0" w:rsidRPr="003C1DC7" w:rsidRDefault="003620B0" w:rsidP="00573829">
                                  <w:pPr>
                                    <w:pStyle w:val="Textfelder"/>
                                  </w:pPr>
                                  <w:r>
                                    <w:t>r</w:t>
                                  </w:r>
                                </w:p>
                                <w:p w14:paraId="5F4BBAE1" w14:textId="77777777" w:rsidR="003620B0" w:rsidRDefault="003620B0"/>
                                <w:p w14:paraId="774D2017" w14:textId="77777777" w:rsidR="003620B0" w:rsidRPr="003C1DC7" w:rsidRDefault="003620B0" w:rsidP="00573829">
                                  <w:pPr>
                                    <w:pStyle w:val="Textfelder"/>
                                  </w:pPr>
                                  <w:r>
                                    <w:t>r</w:t>
                                  </w:r>
                                </w:p>
                                <w:p w14:paraId="64D50C7D" w14:textId="77777777" w:rsidR="003620B0" w:rsidRDefault="003620B0"/>
                                <w:p w14:paraId="5C4CF43F" w14:textId="77777777" w:rsidR="003620B0" w:rsidRPr="003C1DC7" w:rsidRDefault="003620B0" w:rsidP="00573829">
                                  <w:pPr>
                                    <w:pStyle w:val="Textfelder"/>
                                  </w:pPr>
                                  <w:r>
                                    <w:t>r</w:t>
                                  </w:r>
                                </w:p>
                                <w:p w14:paraId="0F42F0C1" w14:textId="77777777" w:rsidR="003620B0" w:rsidRDefault="003620B0"/>
                                <w:p w14:paraId="161AC3C1" w14:textId="77777777" w:rsidR="003620B0" w:rsidRPr="003C1DC7"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760FB8" id="Textfeld 561" o:spid="_x0000_s1180" type="#_x0000_t202" style="position:absolute;left:0;text-align:left;margin-left:274pt;margin-top:20.55pt;width:19.5pt;height:26.25pt;z-index:25152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" fillcolor="white [3201]" stroked="f" strokeweight=".5pt">
                      <v:textbox>
                        <w:txbxContent>
                          <w:p w14:paraId="20545BA0" w14:textId="77777777" w:rsidR="003620B0" w:rsidRPr="003C1DC7" w:rsidRDefault="003620B0" w:rsidP="00573829">
                            <w:pPr>
                              <w:pStyle w:val="Textfelder"/>
                            </w:pPr>
                            <w:r>
                              <w:t>r</w:t>
                            </w:r>
                          </w:p>
                          <w:p w14:paraId="5F4BBAE1" w14:textId="77777777" w:rsidR="003620B0" w:rsidRDefault="003620B0"/>
                          <w:p w14:paraId="774D2017" w14:textId="77777777" w:rsidR="003620B0" w:rsidRPr="003C1DC7" w:rsidRDefault="003620B0" w:rsidP="00573829">
                            <w:pPr>
                              <w:pStyle w:val="Textfelder"/>
                            </w:pPr>
                            <w:r>
                              <w:t>r</w:t>
                            </w:r>
                          </w:p>
                          <w:p w14:paraId="64D50C7D" w14:textId="77777777" w:rsidR="003620B0" w:rsidRDefault="003620B0"/>
                          <w:p w14:paraId="5C4CF43F" w14:textId="77777777" w:rsidR="003620B0" w:rsidRPr="003C1DC7" w:rsidRDefault="003620B0" w:rsidP="00573829">
                            <w:pPr>
                              <w:pStyle w:val="Textfelder"/>
                            </w:pPr>
                            <w:r>
                              <w:t>r</w:t>
                            </w:r>
                          </w:p>
                          <w:p w14:paraId="0F42F0C1" w14:textId="77777777" w:rsidR="003620B0" w:rsidRDefault="003620B0"/>
                          <w:p w14:paraId="161AC3C1" w14:textId="77777777" w:rsidR="003620B0" w:rsidRPr="003C1DC7" w:rsidRDefault="003620B0" w:rsidP="00573829">
                            <w:pPr>
                              <w:pStyle w:val="Textfelder"/>
                            </w:pPr>
                            <w:r>
                              <w:t>r</w:t>
                            </w:r>
                          </w:p>
                        </w:txbxContent>
                      </v:textbox>
                    </v:shape>
                  </w:pict>
                </mc:Fallback>
              </mc:AlternateContent>
            </w:r>
            <w:r w:rsidRPr="00EF577A">
              <w:rPr>
                <w:noProof/>
                <w:sz w:val="28"/>
                <w:szCs w:val="28"/>
              </w:rPr>
              <mc:AlternateContent>
                <mc:Choice Requires="wps">
                  <w:drawing>
                    <wp:anchor distT="0" distB="0" distL="114300" distR="114300" simplePos="0" relativeHeight="251556864" behindDoc="0" locked="0" layoutInCell="1" allowOverlap="1" wp14:anchorId="5AEB1686" wp14:editId="07CBE747">
                      <wp:simplePos x="0" y="0"/>
                      <wp:positionH relativeFrom="column">
                        <wp:posOffset>3953510</wp:posOffset>
                      </wp:positionH>
                      <wp:positionV relativeFrom="paragraph">
                        <wp:posOffset>699135</wp:posOffset>
                      </wp:positionV>
                      <wp:extent cx="276225" cy="333375"/>
                      <wp:effectExtent l="0" t="0" r="28575" b="28575"/>
                      <wp:wrapNone/>
                      <wp:docPr id="307" name="Textfeld 307"/>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4157AAB5" w14:textId="77777777" w:rsidR="003620B0" w:rsidRPr="00DF2AC4" w:rsidRDefault="003620B0" w:rsidP="00573829">
                                  <w:pPr>
                                    <w:pStyle w:val="Textfelder"/>
                                  </w:pPr>
                                  <w:r>
                                    <w:t>t</w:t>
                                  </w:r>
                                </w:p>
                                <w:p w14:paraId="5B3CC183" w14:textId="77777777" w:rsidR="003620B0" w:rsidRDefault="003620B0"/>
                                <w:p w14:paraId="44D89DAD" w14:textId="77777777" w:rsidR="003620B0" w:rsidRPr="00DF2AC4" w:rsidRDefault="003620B0" w:rsidP="00573829">
                                  <w:pPr>
                                    <w:pStyle w:val="Textfelder"/>
                                  </w:pPr>
                                  <w:r>
                                    <w:t>t</w:t>
                                  </w:r>
                                </w:p>
                                <w:p w14:paraId="4525BC94" w14:textId="77777777" w:rsidR="003620B0" w:rsidRDefault="003620B0"/>
                                <w:p w14:paraId="53C06596" w14:textId="77777777" w:rsidR="003620B0" w:rsidRPr="00DF2AC4" w:rsidRDefault="003620B0" w:rsidP="00573829">
                                  <w:pPr>
                                    <w:pStyle w:val="Textfelder"/>
                                  </w:pPr>
                                  <w:r>
                                    <w:t>t</w:t>
                                  </w:r>
                                </w:p>
                                <w:p w14:paraId="170613F2" w14:textId="77777777" w:rsidR="003620B0" w:rsidRDefault="003620B0"/>
                                <w:p w14:paraId="5F37E655" w14:textId="77777777" w:rsidR="003620B0" w:rsidRPr="00DF2AC4"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EB1686" id="Textfeld 307" o:spid="_x0000_s1181" type="#_x0000_t202" style="position:absolute;left:0;text-align:left;margin-left:311.3pt;margin-top:55.05pt;width:21.75pt;height:26.25pt;z-index:25155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" fillcolor="white [3201]" strokecolor="white [3212]" strokeweight=".5pt">
                      <v:textbox>
                        <w:txbxContent>
                          <w:p w14:paraId="4157AAB5" w14:textId="77777777" w:rsidR="003620B0" w:rsidRPr="00DF2AC4" w:rsidRDefault="003620B0" w:rsidP="00573829">
                            <w:pPr>
                              <w:pStyle w:val="Textfelder"/>
                            </w:pPr>
                            <w:r>
                              <w:t>t</w:t>
                            </w:r>
                          </w:p>
                          <w:p w14:paraId="5B3CC183" w14:textId="77777777" w:rsidR="003620B0" w:rsidRDefault="003620B0"/>
                          <w:p w14:paraId="44D89DAD" w14:textId="77777777" w:rsidR="003620B0" w:rsidRPr="00DF2AC4" w:rsidRDefault="003620B0" w:rsidP="00573829">
                            <w:pPr>
                              <w:pStyle w:val="Textfelder"/>
                            </w:pPr>
                            <w:r>
                              <w:t>t</w:t>
                            </w:r>
                          </w:p>
                          <w:p w14:paraId="4525BC94" w14:textId="77777777" w:rsidR="003620B0" w:rsidRDefault="003620B0"/>
                          <w:p w14:paraId="53C06596" w14:textId="77777777" w:rsidR="003620B0" w:rsidRPr="00DF2AC4" w:rsidRDefault="003620B0" w:rsidP="00573829">
                            <w:pPr>
                              <w:pStyle w:val="Textfelder"/>
                            </w:pPr>
                            <w:r>
                              <w:t>t</w:t>
                            </w:r>
                          </w:p>
                          <w:p w14:paraId="170613F2" w14:textId="77777777" w:rsidR="003620B0" w:rsidRDefault="003620B0"/>
                          <w:p w14:paraId="5F37E655" w14:textId="77777777" w:rsidR="003620B0" w:rsidRPr="00DF2AC4" w:rsidRDefault="003620B0" w:rsidP="00573829">
                            <w:pPr>
                              <w:pStyle w:val="Textfelder"/>
                            </w:pPr>
                            <w:r>
                              <w:t>t</w:t>
                            </w:r>
                          </w:p>
                        </w:txbxContent>
                      </v:textbox>
                    </v:shape>
                  </w:pict>
                </mc:Fallback>
              </mc:AlternateContent>
            </w:r>
            <w:r w:rsidRPr="009B1EF2">
              <w:rPr>
                <w:b/>
                <w:bCs/>
                <w:noProof/>
                <w:sz w:val="28"/>
                <w:szCs w:val="28"/>
              </w:rPr>
              <mc:AlternateContent>
                <mc:Choice Requires="wps">
                  <w:drawing>
                    <wp:anchor distT="0" distB="0" distL="114300" distR="114300" simplePos="0" relativeHeight="251524096" behindDoc="0" locked="0" layoutInCell="1" allowOverlap="1" wp14:anchorId="3474450B" wp14:editId="6B897DF3">
                      <wp:simplePos x="0" y="0"/>
                      <wp:positionH relativeFrom="column">
                        <wp:posOffset>2510790</wp:posOffset>
                      </wp:positionH>
                      <wp:positionV relativeFrom="paragraph">
                        <wp:posOffset>137160</wp:posOffset>
                      </wp:positionV>
                      <wp:extent cx="238125" cy="323850"/>
                      <wp:effectExtent l="0" t="0" r="28575" b="19050"/>
                      <wp:wrapNone/>
                      <wp:docPr id="563" name="Textfeld 563"/>
                      <wp:cNvGraphicFramePr/>
                      <a:graphic xmlns:a="http://schemas.openxmlformats.org/drawingml/2006/main">
                        <a:graphicData uri="http://schemas.microsoft.com/office/word/2010/wordprocessingShape">
                          <wps:wsp>
                            <wps:cNvSpPr txBox="1"/>
                            <wps:spPr>
                              <a:xfrm>
                                <a:off x="0" y="0"/>
                                <a:ext cx="238125" cy="323850"/>
                              </a:xfrm>
                              <a:prstGeom prst="rect">
                                <a:avLst/>
                              </a:prstGeom>
                              <a:solidFill>
                                <a:schemeClr val="lt1"/>
                              </a:solidFill>
                              <a:ln w="6350">
                                <a:solidFill>
                                  <a:schemeClr val="bg1"/>
                                </a:solidFill>
                              </a:ln>
                            </wps:spPr>
                            <wps:txbx>
                              <w:txbxContent>
                                <w:p w14:paraId="61A5D5CC" w14:textId="77777777" w:rsidR="003620B0" w:rsidRPr="003C1DC7" w:rsidRDefault="003620B0" w:rsidP="00573829">
                                  <w:pPr>
                                    <w:pStyle w:val="Textfelder"/>
                                  </w:pPr>
                                  <w:r>
                                    <w:t>t</w:t>
                                  </w:r>
                                </w:p>
                                <w:p w14:paraId="3207E91F" w14:textId="77777777" w:rsidR="003620B0" w:rsidRDefault="003620B0"/>
                                <w:p w14:paraId="74872752" w14:textId="77777777" w:rsidR="003620B0" w:rsidRPr="003C1DC7" w:rsidRDefault="003620B0" w:rsidP="00573829">
                                  <w:pPr>
                                    <w:pStyle w:val="Textfelder"/>
                                  </w:pPr>
                                  <w:r>
                                    <w:t>t</w:t>
                                  </w:r>
                                </w:p>
                                <w:p w14:paraId="7FFC658D" w14:textId="77777777" w:rsidR="003620B0" w:rsidRDefault="003620B0"/>
                                <w:p w14:paraId="10D0E0AA" w14:textId="77777777" w:rsidR="003620B0" w:rsidRPr="003C1DC7" w:rsidRDefault="003620B0" w:rsidP="00573829">
                                  <w:pPr>
                                    <w:pStyle w:val="Textfelder"/>
                                  </w:pPr>
                                  <w:r>
                                    <w:t>t</w:t>
                                  </w:r>
                                </w:p>
                                <w:p w14:paraId="384798C6" w14:textId="77777777" w:rsidR="003620B0" w:rsidRDefault="003620B0"/>
                                <w:p w14:paraId="2DBCB48E" w14:textId="77777777" w:rsidR="003620B0" w:rsidRPr="003C1DC7"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4450B" id="Textfeld 563" o:spid="_x0000_s1182" type="#_x0000_t202" style="position:absolute;left:0;text-align:left;margin-left:197.7pt;margin-top:10.8pt;width:18.75pt;height:25.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" fillcolor="white [3201]" strokecolor="white [3212]" strokeweight=".5pt">
                      <v:textbox>
                        <w:txbxContent>
                          <w:p w14:paraId="61A5D5CC" w14:textId="77777777" w:rsidR="003620B0" w:rsidRPr="003C1DC7" w:rsidRDefault="003620B0" w:rsidP="00573829">
                            <w:pPr>
                              <w:pStyle w:val="Textfelder"/>
                            </w:pPr>
                            <w:r>
                              <w:t>t</w:t>
                            </w:r>
                          </w:p>
                          <w:p w14:paraId="3207E91F" w14:textId="77777777" w:rsidR="003620B0" w:rsidRDefault="003620B0"/>
                          <w:p w14:paraId="74872752" w14:textId="77777777" w:rsidR="003620B0" w:rsidRPr="003C1DC7" w:rsidRDefault="003620B0" w:rsidP="00573829">
                            <w:pPr>
                              <w:pStyle w:val="Textfelder"/>
                            </w:pPr>
                            <w:r>
                              <w:t>t</w:t>
                            </w:r>
                          </w:p>
                          <w:p w14:paraId="7FFC658D" w14:textId="77777777" w:rsidR="003620B0" w:rsidRDefault="003620B0"/>
                          <w:p w14:paraId="10D0E0AA" w14:textId="77777777" w:rsidR="003620B0" w:rsidRPr="003C1DC7" w:rsidRDefault="003620B0" w:rsidP="00573829">
                            <w:pPr>
                              <w:pStyle w:val="Textfelder"/>
                            </w:pPr>
                            <w:r>
                              <w:t>t</w:t>
                            </w:r>
                          </w:p>
                          <w:p w14:paraId="384798C6" w14:textId="77777777" w:rsidR="003620B0" w:rsidRDefault="003620B0"/>
                          <w:p w14:paraId="2DBCB48E" w14:textId="77777777" w:rsidR="003620B0" w:rsidRPr="003C1DC7" w:rsidRDefault="003620B0" w:rsidP="00573829">
                            <w:pPr>
                              <w:pStyle w:val="Textfelder"/>
                            </w:pPr>
                            <w:r>
                              <w:t>t</w:t>
                            </w:r>
                          </w:p>
                        </w:txbxContent>
                      </v:textbox>
                    </v:shape>
                  </w:pict>
                </mc:Fallback>
              </mc:AlternateContent>
            </w:r>
            <w:r w:rsidRPr="00EF577A">
              <w:rPr>
                <w:noProof/>
                <w:sz w:val="28"/>
                <w:szCs w:val="28"/>
              </w:rPr>
              <mc:AlternateContent>
                <mc:Choice Requires="wps">
                  <w:drawing>
                    <wp:anchor distT="0" distB="0" distL="114300" distR="114300" simplePos="0" relativeHeight="251551744" behindDoc="0" locked="0" layoutInCell="1" allowOverlap="1" wp14:anchorId="14B1D402" wp14:editId="051F069B">
                      <wp:simplePos x="0" y="0"/>
                      <wp:positionH relativeFrom="column">
                        <wp:posOffset>1048385</wp:posOffset>
                      </wp:positionH>
                      <wp:positionV relativeFrom="paragraph">
                        <wp:posOffset>213360</wp:posOffset>
                      </wp:positionV>
                      <wp:extent cx="276225" cy="333375"/>
                      <wp:effectExtent l="0" t="0" r="28575" b="28575"/>
                      <wp:wrapNone/>
                      <wp:docPr id="308" name="Textfeld 308"/>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0A461D00" w14:textId="77777777" w:rsidR="003620B0" w:rsidRPr="00DF2AC4" w:rsidRDefault="003620B0" w:rsidP="00573829">
                                  <w:pPr>
                                    <w:pStyle w:val="Textfelder"/>
                                  </w:pPr>
                                  <w:r>
                                    <w:t>t</w:t>
                                  </w:r>
                                </w:p>
                                <w:p w14:paraId="3ED34F82" w14:textId="77777777" w:rsidR="003620B0" w:rsidRDefault="003620B0"/>
                                <w:p w14:paraId="4B9E0525" w14:textId="77777777" w:rsidR="003620B0" w:rsidRPr="00DF2AC4" w:rsidRDefault="003620B0" w:rsidP="00573829">
                                  <w:pPr>
                                    <w:pStyle w:val="Textfelder"/>
                                  </w:pPr>
                                  <w:r>
                                    <w:t>t</w:t>
                                  </w:r>
                                </w:p>
                                <w:p w14:paraId="08382AE5" w14:textId="77777777" w:rsidR="003620B0" w:rsidRDefault="003620B0"/>
                                <w:p w14:paraId="6DD24D7C" w14:textId="77777777" w:rsidR="003620B0" w:rsidRPr="00DF2AC4" w:rsidRDefault="003620B0" w:rsidP="00573829">
                                  <w:pPr>
                                    <w:pStyle w:val="Textfelder"/>
                                  </w:pPr>
                                  <w:r>
                                    <w:t>t</w:t>
                                  </w:r>
                                </w:p>
                                <w:p w14:paraId="37F37406" w14:textId="77777777" w:rsidR="003620B0" w:rsidRDefault="003620B0"/>
                                <w:p w14:paraId="11B6EC44" w14:textId="77777777" w:rsidR="003620B0" w:rsidRPr="00DF2AC4"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B1D402" id="Textfeld 308" o:spid="_x0000_s1183" type="#_x0000_t202" style="position:absolute;left:0;text-align:left;margin-left:82.55pt;margin-top:16.8pt;width:21.75pt;height:26.25pt;z-index:25155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" fillcolor="white [3201]" strokecolor="white [3212]" strokeweight=".5pt">
                      <v:textbox>
                        <w:txbxContent>
                          <w:p w14:paraId="0A461D00" w14:textId="77777777" w:rsidR="003620B0" w:rsidRPr="00DF2AC4" w:rsidRDefault="003620B0" w:rsidP="00573829">
                            <w:pPr>
                              <w:pStyle w:val="Textfelder"/>
                            </w:pPr>
                            <w:r>
                              <w:t>t</w:t>
                            </w:r>
                          </w:p>
                          <w:p w14:paraId="3ED34F82" w14:textId="77777777" w:rsidR="003620B0" w:rsidRDefault="003620B0"/>
                          <w:p w14:paraId="4B9E0525" w14:textId="77777777" w:rsidR="003620B0" w:rsidRPr="00DF2AC4" w:rsidRDefault="003620B0" w:rsidP="00573829">
                            <w:pPr>
                              <w:pStyle w:val="Textfelder"/>
                            </w:pPr>
                            <w:r>
                              <w:t>t</w:t>
                            </w:r>
                          </w:p>
                          <w:p w14:paraId="08382AE5" w14:textId="77777777" w:rsidR="003620B0" w:rsidRDefault="003620B0"/>
                          <w:p w14:paraId="6DD24D7C" w14:textId="77777777" w:rsidR="003620B0" w:rsidRPr="00DF2AC4" w:rsidRDefault="003620B0" w:rsidP="00573829">
                            <w:pPr>
                              <w:pStyle w:val="Textfelder"/>
                            </w:pPr>
                            <w:r>
                              <w:t>t</w:t>
                            </w:r>
                          </w:p>
                          <w:p w14:paraId="37F37406" w14:textId="77777777" w:rsidR="003620B0" w:rsidRDefault="003620B0"/>
                          <w:p w14:paraId="11B6EC44" w14:textId="77777777" w:rsidR="003620B0" w:rsidRPr="00DF2AC4" w:rsidRDefault="003620B0" w:rsidP="00573829">
                            <w:pPr>
                              <w:pStyle w:val="Textfelder"/>
                            </w:pPr>
                            <w:r>
                              <w:t>t</w:t>
                            </w:r>
                          </w:p>
                        </w:txbxContent>
                      </v:textbox>
                    </v:shape>
                  </w:pict>
                </mc:Fallback>
              </mc:AlternateContent>
            </w:r>
            <w:r w:rsidRPr="00EF577A">
              <w:rPr>
                <w:noProof/>
                <w:sz w:val="28"/>
                <w:szCs w:val="28"/>
              </w:rPr>
              <mc:AlternateContent>
                <mc:Choice Requires="wps">
                  <w:drawing>
                    <wp:anchor distT="0" distB="0" distL="114300" distR="114300" simplePos="0" relativeHeight="251553792" behindDoc="0" locked="0" layoutInCell="1" allowOverlap="1" wp14:anchorId="124D0C6D" wp14:editId="30E27A34">
                      <wp:simplePos x="0" y="0"/>
                      <wp:positionH relativeFrom="column">
                        <wp:posOffset>953135</wp:posOffset>
                      </wp:positionH>
                      <wp:positionV relativeFrom="paragraph">
                        <wp:posOffset>699135</wp:posOffset>
                      </wp:positionV>
                      <wp:extent cx="276225" cy="333375"/>
                      <wp:effectExtent l="0" t="0" r="28575" b="28575"/>
                      <wp:wrapNone/>
                      <wp:docPr id="309" name="Textfeld 309"/>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5FC1C5C5" w14:textId="77777777" w:rsidR="003620B0" w:rsidRPr="00DF2AC4" w:rsidRDefault="003620B0" w:rsidP="00573829">
                                  <w:pPr>
                                    <w:pStyle w:val="Textfelder"/>
                                  </w:pPr>
                                  <w:r>
                                    <w:t>a</w:t>
                                  </w:r>
                                </w:p>
                                <w:p w14:paraId="27CD0E01" w14:textId="77777777" w:rsidR="003620B0" w:rsidRDefault="003620B0"/>
                                <w:p w14:paraId="009F0460" w14:textId="77777777" w:rsidR="003620B0" w:rsidRPr="00DF2AC4" w:rsidRDefault="003620B0" w:rsidP="00573829">
                                  <w:pPr>
                                    <w:pStyle w:val="Textfelder"/>
                                  </w:pPr>
                                  <w:r>
                                    <w:t>a</w:t>
                                  </w:r>
                                </w:p>
                                <w:p w14:paraId="6F777957" w14:textId="77777777" w:rsidR="003620B0" w:rsidRDefault="003620B0"/>
                                <w:p w14:paraId="5576EDB9" w14:textId="77777777" w:rsidR="003620B0" w:rsidRPr="00DF2AC4" w:rsidRDefault="003620B0" w:rsidP="00573829">
                                  <w:pPr>
                                    <w:pStyle w:val="Textfelder"/>
                                  </w:pPr>
                                  <w:r>
                                    <w:t>a</w:t>
                                  </w:r>
                                </w:p>
                                <w:p w14:paraId="4E8AC5F8" w14:textId="77777777" w:rsidR="003620B0" w:rsidRDefault="003620B0"/>
                                <w:p w14:paraId="3CD9AD49" w14:textId="77777777" w:rsidR="003620B0" w:rsidRPr="00DF2AC4" w:rsidRDefault="003620B0" w:rsidP="00573829">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4D0C6D" id="Textfeld 309" o:spid="_x0000_s1184" type="#_x0000_t202" style="position:absolute;left:0;text-align:left;margin-left:75.05pt;margin-top:55.05pt;width:21.75pt;height:26.25pt;z-index:25155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" fillcolor="white [3201]" strokecolor="white [3212]" strokeweight=".5pt">
                      <v:textbox>
                        <w:txbxContent>
                          <w:p w14:paraId="5FC1C5C5" w14:textId="77777777" w:rsidR="003620B0" w:rsidRPr="00DF2AC4" w:rsidRDefault="003620B0" w:rsidP="00573829">
                            <w:pPr>
                              <w:pStyle w:val="Textfelder"/>
                            </w:pPr>
                            <w:r>
                              <w:t>a</w:t>
                            </w:r>
                          </w:p>
                          <w:p w14:paraId="27CD0E01" w14:textId="77777777" w:rsidR="003620B0" w:rsidRDefault="003620B0"/>
                          <w:p w14:paraId="009F0460" w14:textId="77777777" w:rsidR="003620B0" w:rsidRPr="00DF2AC4" w:rsidRDefault="003620B0" w:rsidP="00573829">
                            <w:pPr>
                              <w:pStyle w:val="Textfelder"/>
                            </w:pPr>
                            <w:r>
                              <w:t>a</w:t>
                            </w:r>
                          </w:p>
                          <w:p w14:paraId="6F777957" w14:textId="77777777" w:rsidR="003620B0" w:rsidRDefault="003620B0"/>
                          <w:p w14:paraId="5576EDB9" w14:textId="77777777" w:rsidR="003620B0" w:rsidRPr="00DF2AC4" w:rsidRDefault="003620B0" w:rsidP="00573829">
                            <w:pPr>
                              <w:pStyle w:val="Textfelder"/>
                            </w:pPr>
                            <w:r>
                              <w:t>a</w:t>
                            </w:r>
                          </w:p>
                          <w:p w14:paraId="4E8AC5F8" w14:textId="77777777" w:rsidR="003620B0" w:rsidRDefault="003620B0"/>
                          <w:p w14:paraId="3CD9AD49" w14:textId="77777777" w:rsidR="003620B0" w:rsidRPr="00DF2AC4" w:rsidRDefault="003620B0" w:rsidP="00573829">
                            <w:pPr>
                              <w:pStyle w:val="Textfelder"/>
                            </w:pPr>
                            <w:r>
                              <w:t>a</w:t>
                            </w:r>
                          </w:p>
                        </w:txbxContent>
                      </v:textbox>
                    </v:shape>
                  </w:pict>
                </mc:Fallback>
              </mc:AlternateContent>
            </w:r>
            <w:r w:rsidRPr="009B1EF2">
              <w:rPr>
                <w:noProof/>
                <w:sz w:val="28"/>
                <w:szCs w:val="28"/>
              </w:rPr>
              <mc:AlternateContent>
                <mc:Choice Requires="wps">
                  <w:drawing>
                    <wp:anchor distT="0" distB="0" distL="114300" distR="114300" simplePos="0" relativeHeight="251522048" behindDoc="0" locked="0" layoutInCell="1" allowOverlap="1" wp14:anchorId="7B76F71A" wp14:editId="1DF294F6">
                      <wp:simplePos x="0" y="0"/>
                      <wp:positionH relativeFrom="column">
                        <wp:posOffset>180340</wp:posOffset>
                      </wp:positionH>
                      <wp:positionV relativeFrom="paragraph">
                        <wp:posOffset>540385</wp:posOffset>
                      </wp:positionV>
                      <wp:extent cx="392400" cy="313200"/>
                      <wp:effectExtent l="0" t="0" r="27305" b="10795"/>
                      <wp:wrapNone/>
                      <wp:docPr id="562" name="Textfeld 562"/>
                      <wp:cNvGraphicFramePr/>
                      <a:graphic xmlns:a="http://schemas.openxmlformats.org/drawingml/2006/main">
                        <a:graphicData uri="http://schemas.microsoft.com/office/word/2010/wordprocessingShape">
                          <wps:wsp>
                            <wps:cNvSpPr txBox="1"/>
                            <wps:spPr>
                              <a:xfrm>
                                <a:off x="0" y="0"/>
                                <a:ext cx="392400" cy="313200"/>
                              </a:xfrm>
                              <a:prstGeom prst="rect">
                                <a:avLst/>
                              </a:prstGeom>
                              <a:solidFill>
                                <a:schemeClr val="lt1"/>
                              </a:solidFill>
                              <a:ln w="6350">
                                <a:solidFill>
                                  <a:schemeClr val="bg1"/>
                                </a:solidFill>
                              </a:ln>
                            </wps:spPr>
                            <wps:txbx>
                              <w:txbxContent>
                                <w:p w14:paraId="08545DFF" w14:textId="77777777" w:rsidR="003620B0" w:rsidRPr="003C1DC7" w:rsidRDefault="003620B0" w:rsidP="00573829">
                                  <w:pPr>
                                    <w:pStyle w:val="Textfelder"/>
                                  </w:pPr>
                                  <w:r w:rsidRPr="00490185">
                                    <w:rPr>
                                      <w:rStyle w:val="TextfelderZchn"/>
                                    </w:rPr>
                                    <w:t>W</w:t>
                                  </w:r>
                                  <w:r>
                                    <w:tab/>
                                  </w:r>
                                </w:p>
                                <w:p w14:paraId="27A6AE2B" w14:textId="77777777" w:rsidR="003620B0" w:rsidRPr="003C1DC7" w:rsidRDefault="003620B0" w:rsidP="00573829">
                                  <w:pPr>
                                    <w:pStyle w:val="Textfelder"/>
                                  </w:pPr>
                                </w:p>
                                <w:p w14:paraId="407479BE" w14:textId="77777777" w:rsidR="003620B0" w:rsidRDefault="003620B0"/>
                                <w:p w14:paraId="4F6F4ADC" w14:textId="77777777" w:rsidR="003620B0" w:rsidRPr="003C1DC7" w:rsidRDefault="003620B0" w:rsidP="00573829">
                                  <w:pPr>
                                    <w:pStyle w:val="Textfelder"/>
                                  </w:pPr>
                                  <w:r w:rsidRPr="00490185">
                                    <w:rPr>
                                      <w:rStyle w:val="TextfelderZchn"/>
                                    </w:rPr>
                                    <w:t>W</w:t>
                                  </w:r>
                                  <w:r>
                                    <w:tab/>
                                  </w:r>
                                </w:p>
                                <w:p w14:paraId="7B97B5C8" w14:textId="77777777" w:rsidR="003620B0" w:rsidRPr="003C1DC7" w:rsidRDefault="003620B0" w:rsidP="00573829">
                                  <w:pPr>
                                    <w:pStyle w:val="Textfelder"/>
                                  </w:pPr>
                                </w:p>
                                <w:p w14:paraId="0625AE06" w14:textId="77777777" w:rsidR="003620B0" w:rsidRDefault="003620B0"/>
                                <w:p w14:paraId="6E91D31A" w14:textId="77777777" w:rsidR="003620B0" w:rsidRPr="003C1DC7" w:rsidRDefault="003620B0" w:rsidP="00573829">
                                  <w:pPr>
                                    <w:pStyle w:val="Textfelder"/>
                                  </w:pPr>
                                  <w:r w:rsidRPr="00490185">
                                    <w:rPr>
                                      <w:rStyle w:val="TextfelderZchn"/>
                                    </w:rPr>
                                    <w:t>W</w:t>
                                  </w:r>
                                  <w:r>
                                    <w:tab/>
                                  </w:r>
                                </w:p>
                                <w:p w14:paraId="6B5C6BC0" w14:textId="77777777" w:rsidR="003620B0" w:rsidRPr="003C1DC7" w:rsidRDefault="003620B0" w:rsidP="00573829">
                                  <w:pPr>
                                    <w:pStyle w:val="Textfelder"/>
                                  </w:pPr>
                                </w:p>
                                <w:p w14:paraId="539EA6C0" w14:textId="77777777" w:rsidR="003620B0" w:rsidRDefault="003620B0"/>
                                <w:p w14:paraId="086FF34A" w14:textId="77777777" w:rsidR="003620B0" w:rsidRPr="003C1DC7" w:rsidRDefault="003620B0" w:rsidP="00573829">
                                  <w:pPr>
                                    <w:pStyle w:val="Textfelder"/>
                                  </w:pPr>
                                  <w:r w:rsidRPr="00490185">
                                    <w:rPr>
                                      <w:rStyle w:val="TextfelderZchn"/>
                                    </w:rPr>
                                    <w:t>W</w:t>
                                  </w:r>
                                  <w:r>
                                    <w:tab/>
                                  </w:r>
                                </w:p>
                                <w:p w14:paraId="49D501B3" w14:textId="77777777" w:rsidR="003620B0" w:rsidRPr="003C1DC7" w:rsidRDefault="003620B0" w:rsidP="00573829">
                                  <w:pPr>
                                    <w:pStyle w:val="Textfeld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6F71A" id="Textfeld 562" o:spid="_x0000_s1185" type="#_x0000_t202" style="position:absolute;left:0;text-align:left;margin-left:14.2pt;margin-top:42.55pt;width:30.9pt;height:24.6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" fillcolor="white [3201]" strokecolor="white [3212]" strokeweight=".5pt">
                      <v:textbox>
                        <w:txbxContent>
                          <w:p w14:paraId="08545DFF" w14:textId="77777777" w:rsidR="003620B0" w:rsidRPr="003C1DC7" w:rsidRDefault="003620B0" w:rsidP="00573829">
                            <w:pPr>
                              <w:pStyle w:val="Textfelder"/>
                            </w:pPr>
                            <w:r w:rsidRPr="00490185">
                              <w:rPr>
                                <w:rStyle w:val="TextfelderZchn"/>
                              </w:rPr>
                              <w:t>W</w:t>
                            </w:r>
                            <w:r>
                              <w:tab/>
                            </w:r>
                          </w:p>
                          <w:p w14:paraId="27A6AE2B" w14:textId="77777777" w:rsidR="003620B0" w:rsidRPr="003C1DC7" w:rsidRDefault="003620B0" w:rsidP="00573829">
                            <w:pPr>
                              <w:pStyle w:val="Textfelder"/>
                            </w:pPr>
                          </w:p>
                          <w:p w14:paraId="407479BE" w14:textId="77777777" w:rsidR="003620B0" w:rsidRDefault="003620B0"/>
                          <w:p w14:paraId="4F6F4ADC" w14:textId="77777777" w:rsidR="003620B0" w:rsidRPr="003C1DC7" w:rsidRDefault="003620B0" w:rsidP="00573829">
                            <w:pPr>
                              <w:pStyle w:val="Textfelder"/>
                            </w:pPr>
                            <w:r w:rsidRPr="00490185">
                              <w:rPr>
                                <w:rStyle w:val="TextfelderZchn"/>
                              </w:rPr>
                              <w:t>W</w:t>
                            </w:r>
                            <w:r>
                              <w:tab/>
                            </w:r>
                          </w:p>
                          <w:p w14:paraId="7B97B5C8" w14:textId="77777777" w:rsidR="003620B0" w:rsidRPr="003C1DC7" w:rsidRDefault="003620B0" w:rsidP="00573829">
                            <w:pPr>
                              <w:pStyle w:val="Textfelder"/>
                            </w:pPr>
                          </w:p>
                          <w:p w14:paraId="0625AE06" w14:textId="77777777" w:rsidR="003620B0" w:rsidRDefault="003620B0"/>
                          <w:p w14:paraId="6E91D31A" w14:textId="77777777" w:rsidR="003620B0" w:rsidRPr="003C1DC7" w:rsidRDefault="003620B0" w:rsidP="00573829">
                            <w:pPr>
                              <w:pStyle w:val="Textfelder"/>
                            </w:pPr>
                            <w:r w:rsidRPr="00490185">
                              <w:rPr>
                                <w:rStyle w:val="TextfelderZchn"/>
                              </w:rPr>
                              <w:t>W</w:t>
                            </w:r>
                            <w:r>
                              <w:tab/>
                            </w:r>
                          </w:p>
                          <w:p w14:paraId="6B5C6BC0" w14:textId="77777777" w:rsidR="003620B0" w:rsidRPr="003C1DC7" w:rsidRDefault="003620B0" w:rsidP="00573829">
                            <w:pPr>
                              <w:pStyle w:val="Textfelder"/>
                            </w:pPr>
                          </w:p>
                          <w:p w14:paraId="539EA6C0" w14:textId="77777777" w:rsidR="003620B0" w:rsidRDefault="003620B0"/>
                          <w:p w14:paraId="086FF34A" w14:textId="77777777" w:rsidR="003620B0" w:rsidRPr="003C1DC7" w:rsidRDefault="003620B0" w:rsidP="00573829">
                            <w:pPr>
                              <w:pStyle w:val="Textfelder"/>
                            </w:pPr>
                            <w:r w:rsidRPr="00490185">
                              <w:rPr>
                                <w:rStyle w:val="TextfelderZchn"/>
                              </w:rPr>
                              <w:t>W</w:t>
                            </w:r>
                            <w:r>
                              <w:tab/>
                            </w:r>
                          </w:p>
                          <w:p w14:paraId="49D501B3" w14:textId="77777777" w:rsidR="003620B0" w:rsidRPr="003C1DC7" w:rsidRDefault="003620B0" w:rsidP="00573829">
                            <w:pPr>
                              <w:pStyle w:val="Textfelder"/>
                            </w:pPr>
                          </w:p>
                        </w:txbxContent>
                      </v:textbox>
                    </v:shape>
                  </w:pict>
                </mc:Fallback>
              </mc:AlternateContent>
            </w:r>
            <w:r w:rsidRPr="009B1EF2">
              <w:rPr>
                <w:noProof/>
                <w:sz w:val="28"/>
                <w:szCs w:val="28"/>
              </w:rPr>
              <mc:AlternateContent>
                <mc:Choice Requires="wps">
                  <w:drawing>
                    <wp:anchor distT="0" distB="0" distL="114300" distR="114300" simplePos="0" relativeHeight="251517952" behindDoc="0" locked="0" layoutInCell="1" allowOverlap="1" wp14:anchorId="7E496639" wp14:editId="60E39623">
                      <wp:simplePos x="0" y="0"/>
                      <wp:positionH relativeFrom="column">
                        <wp:posOffset>3451225</wp:posOffset>
                      </wp:positionH>
                      <wp:positionV relativeFrom="paragraph">
                        <wp:posOffset>-519430</wp:posOffset>
                      </wp:positionV>
                      <wp:extent cx="295275" cy="390525"/>
                      <wp:effectExtent l="0" t="0" r="9525" b="9525"/>
                      <wp:wrapNone/>
                      <wp:docPr id="558" name="Textfeld 558"/>
                      <wp:cNvGraphicFramePr/>
                      <a:graphic xmlns:a="http://schemas.openxmlformats.org/drawingml/2006/main">
                        <a:graphicData uri="http://schemas.microsoft.com/office/word/2010/wordprocessingShape">
                          <wps:wsp>
                            <wps:cNvSpPr txBox="1"/>
                            <wps:spPr>
                              <a:xfrm>
                                <a:off x="0" y="0"/>
                                <a:ext cx="295275" cy="390525"/>
                              </a:xfrm>
                              <a:prstGeom prst="rect">
                                <a:avLst/>
                              </a:prstGeom>
                              <a:solidFill>
                                <a:schemeClr val="lt1"/>
                              </a:solidFill>
                              <a:ln w="6350">
                                <a:noFill/>
                              </a:ln>
                            </wps:spPr>
                            <wps:txbx>
                              <w:txbxContent>
                                <w:p w14:paraId="5417A6F5" w14:textId="77777777" w:rsidR="003620B0" w:rsidRPr="003246AB" w:rsidRDefault="003620B0" w:rsidP="00573829">
                                  <w:pPr>
                                    <w:pStyle w:val="Textfelder"/>
                                  </w:pPr>
                                  <w:r>
                                    <w:t>e</w:t>
                                  </w:r>
                                </w:p>
                                <w:p w14:paraId="2A6CF805" w14:textId="77777777" w:rsidR="003620B0" w:rsidRDefault="003620B0"/>
                                <w:p w14:paraId="3173AAB0" w14:textId="77777777" w:rsidR="003620B0" w:rsidRPr="003246AB" w:rsidRDefault="003620B0" w:rsidP="00573829">
                                  <w:pPr>
                                    <w:pStyle w:val="Textfelder"/>
                                  </w:pPr>
                                  <w:r>
                                    <w:t>e</w:t>
                                  </w:r>
                                </w:p>
                                <w:p w14:paraId="3D67F7BB" w14:textId="77777777" w:rsidR="003620B0" w:rsidRDefault="003620B0"/>
                                <w:p w14:paraId="589799F2" w14:textId="77777777" w:rsidR="003620B0" w:rsidRPr="003246AB" w:rsidRDefault="003620B0" w:rsidP="00573829">
                                  <w:pPr>
                                    <w:pStyle w:val="Textfelder"/>
                                  </w:pPr>
                                  <w:r>
                                    <w:t>e</w:t>
                                  </w:r>
                                </w:p>
                                <w:p w14:paraId="4AF9D106" w14:textId="77777777" w:rsidR="003620B0" w:rsidRDefault="003620B0"/>
                                <w:p w14:paraId="6CD4B389" w14:textId="77777777" w:rsidR="003620B0" w:rsidRPr="003246AB" w:rsidRDefault="003620B0"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496639" id="Textfeld 558" o:spid="_x0000_s1186" type="#_x0000_t202" style="position:absolute;left:0;text-align:left;margin-left:271.75pt;margin-top:-40.9pt;width:23.25pt;height:30.75pt;z-index:251517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" fillcolor="white [3201]" stroked="f" strokeweight=".5pt">
                      <v:textbox>
                        <w:txbxContent>
                          <w:p w14:paraId="5417A6F5" w14:textId="77777777" w:rsidR="003620B0" w:rsidRPr="003246AB" w:rsidRDefault="003620B0" w:rsidP="00573829">
                            <w:pPr>
                              <w:pStyle w:val="Textfelder"/>
                            </w:pPr>
                            <w:r>
                              <w:t>e</w:t>
                            </w:r>
                          </w:p>
                          <w:p w14:paraId="2A6CF805" w14:textId="77777777" w:rsidR="003620B0" w:rsidRDefault="003620B0"/>
                          <w:p w14:paraId="3173AAB0" w14:textId="77777777" w:rsidR="003620B0" w:rsidRPr="003246AB" w:rsidRDefault="003620B0" w:rsidP="00573829">
                            <w:pPr>
                              <w:pStyle w:val="Textfelder"/>
                            </w:pPr>
                            <w:r>
                              <w:t>e</w:t>
                            </w:r>
                          </w:p>
                          <w:p w14:paraId="3D67F7BB" w14:textId="77777777" w:rsidR="003620B0" w:rsidRDefault="003620B0"/>
                          <w:p w14:paraId="589799F2" w14:textId="77777777" w:rsidR="003620B0" w:rsidRPr="003246AB" w:rsidRDefault="003620B0" w:rsidP="00573829">
                            <w:pPr>
                              <w:pStyle w:val="Textfelder"/>
                            </w:pPr>
                            <w:r>
                              <w:t>e</w:t>
                            </w:r>
                          </w:p>
                          <w:p w14:paraId="4AF9D106" w14:textId="77777777" w:rsidR="003620B0" w:rsidRDefault="003620B0"/>
                          <w:p w14:paraId="6CD4B389" w14:textId="77777777" w:rsidR="003620B0" w:rsidRPr="003246AB" w:rsidRDefault="003620B0" w:rsidP="00573829">
                            <w:pPr>
                              <w:pStyle w:val="Textfelder"/>
                            </w:pPr>
                            <w:r>
                              <w:t>e</w:t>
                            </w:r>
                          </w:p>
                        </w:txbxContent>
                      </v:textbox>
                    </v:shape>
                  </w:pict>
                </mc:Fallback>
              </mc:AlternateContent>
            </w:r>
            <w:r w:rsidRPr="009B1EF2">
              <w:rPr>
                <w:noProof/>
                <w:sz w:val="28"/>
                <w:szCs w:val="28"/>
              </w:rPr>
              <mc:AlternateContent>
                <mc:Choice Requires="wps">
                  <w:drawing>
                    <wp:anchor distT="0" distB="0" distL="114300" distR="114300" simplePos="0" relativeHeight="251515904" behindDoc="0" locked="0" layoutInCell="1" allowOverlap="1" wp14:anchorId="16039941" wp14:editId="231B129B">
                      <wp:simplePos x="0" y="0"/>
                      <wp:positionH relativeFrom="column">
                        <wp:posOffset>2851150</wp:posOffset>
                      </wp:positionH>
                      <wp:positionV relativeFrom="paragraph">
                        <wp:posOffset>-643890</wp:posOffset>
                      </wp:positionV>
                      <wp:extent cx="314325" cy="314325"/>
                      <wp:effectExtent l="0" t="0" r="9525" b="9525"/>
                      <wp:wrapNone/>
                      <wp:docPr id="556" name="Textfeld 556"/>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6350">
                                <a:noFill/>
                              </a:ln>
                            </wps:spPr>
                            <wps:txbx>
                              <w:txbxContent>
                                <w:p w14:paraId="7636135C" w14:textId="77777777" w:rsidR="003620B0" w:rsidRPr="003246AB" w:rsidRDefault="003620B0" w:rsidP="00573829">
                                  <w:pPr>
                                    <w:pStyle w:val="Textfelder"/>
                                  </w:pPr>
                                  <w:r>
                                    <w:t>r</w:t>
                                  </w:r>
                                </w:p>
                                <w:p w14:paraId="1391A636" w14:textId="77777777" w:rsidR="003620B0" w:rsidRDefault="003620B0"/>
                                <w:p w14:paraId="55A22DC6" w14:textId="77777777" w:rsidR="003620B0" w:rsidRPr="003246AB" w:rsidRDefault="003620B0" w:rsidP="00573829">
                                  <w:pPr>
                                    <w:pStyle w:val="Textfelder"/>
                                  </w:pPr>
                                  <w:r>
                                    <w:t>r</w:t>
                                  </w:r>
                                </w:p>
                                <w:p w14:paraId="49C2DBB2" w14:textId="77777777" w:rsidR="003620B0" w:rsidRDefault="003620B0"/>
                                <w:p w14:paraId="5373228A" w14:textId="77777777" w:rsidR="003620B0" w:rsidRPr="003246AB" w:rsidRDefault="003620B0" w:rsidP="00573829">
                                  <w:pPr>
                                    <w:pStyle w:val="Textfelder"/>
                                  </w:pPr>
                                  <w:r>
                                    <w:t>r</w:t>
                                  </w:r>
                                </w:p>
                                <w:p w14:paraId="0300F109" w14:textId="77777777" w:rsidR="003620B0" w:rsidRDefault="003620B0"/>
                                <w:p w14:paraId="562BA522" w14:textId="77777777" w:rsidR="003620B0" w:rsidRPr="003246AB"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39941" id="Textfeld 556" o:spid="_x0000_s1187" type="#_x0000_t202" style="position:absolute;left:0;text-align:left;margin-left:224.5pt;margin-top:-50.7pt;width:24.75pt;height:24.7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" fillcolor="white [3201]" stroked="f" strokeweight=".5pt">
                      <v:textbox>
                        <w:txbxContent>
                          <w:p w14:paraId="7636135C" w14:textId="77777777" w:rsidR="003620B0" w:rsidRPr="003246AB" w:rsidRDefault="003620B0" w:rsidP="00573829">
                            <w:pPr>
                              <w:pStyle w:val="Textfelder"/>
                            </w:pPr>
                            <w:r>
                              <w:t>r</w:t>
                            </w:r>
                          </w:p>
                          <w:p w14:paraId="1391A636" w14:textId="77777777" w:rsidR="003620B0" w:rsidRDefault="003620B0"/>
                          <w:p w14:paraId="55A22DC6" w14:textId="77777777" w:rsidR="003620B0" w:rsidRPr="003246AB" w:rsidRDefault="003620B0" w:rsidP="00573829">
                            <w:pPr>
                              <w:pStyle w:val="Textfelder"/>
                            </w:pPr>
                            <w:r>
                              <w:t>r</w:t>
                            </w:r>
                          </w:p>
                          <w:p w14:paraId="49C2DBB2" w14:textId="77777777" w:rsidR="003620B0" w:rsidRDefault="003620B0"/>
                          <w:p w14:paraId="5373228A" w14:textId="77777777" w:rsidR="003620B0" w:rsidRPr="003246AB" w:rsidRDefault="003620B0" w:rsidP="00573829">
                            <w:pPr>
                              <w:pStyle w:val="Textfelder"/>
                            </w:pPr>
                            <w:r>
                              <w:t>r</w:t>
                            </w:r>
                          </w:p>
                          <w:p w14:paraId="0300F109" w14:textId="77777777" w:rsidR="003620B0" w:rsidRDefault="003620B0"/>
                          <w:p w14:paraId="562BA522" w14:textId="77777777" w:rsidR="003620B0" w:rsidRPr="003246AB" w:rsidRDefault="003620B0" w:rsidP="00573829">
                            <w:pPr>
                              <w:pStyle w:val="Textfelder"/>
                            </w:pPr>
                            <w:r>
                              <w:t>r</w:t>
                            </w:r>
                          </w:p>
                        </w:txbxContent>
                      </v:textbox>
                    </v:shape>
                  </w:pict>
                </mc:Fallback>
              </mc:AlternateContent>
            </w:r>
            <w:r w:rsidRPr="009B1EF2">
              <w:rPr>
                <w:noProof/>
                <w:sz w:val="28"/>
                <w:szCs w:val="28"/>
              </w:rPr>
              <mc:AlternateContent>
                <mc:Choice Requires="wps">
                  <w:drawing>
                    <wp:anchor distT="0" distB="0" distL="114300" distR="114300" simplePos="0" relativeHeight="251513856" behindDoc="0" locked="0" layoutInCell="1" allowOverlap="1" wp14:anchorId="60A57C6E" wp14:editId="47A363AC">
                      <wp:simplePos x="0" y="0"/>
                      <wp:positionH relativeFrom="column">
                        <wp:posOffset>1870075</wp:posOffset>
                      </wp:positionH>
                      <wp:positionV relativeFrom="paragraph">
                        <wp:posOffset>-481965</wp:posOffset>
                      </wp:positionV>
                      <wp:extent cx="361950" cy="353060"/>
                      <wp:effectExtent l="0" t="0" r="0" b="8890"/>
                      <wp:wrapNone/>
                      <wp:docPr id="555" name="Textfeld 555"/>
                      <wp:cNvGraphicFramePr/>
                      <a:graphic xmlns:a="http://schemas.openxmlformats.org/drawingml/2006/main">
                        <a:graphicData uri="http://schemas.microsoft.com/office/word/2010/wordprocessingShape">
                          <wps:wsp>
                            <wps:cNvSpPr txBox="1"/>
                            <wps:spPr>
                              <a:xfrm>
                                <a:off x="0" y="0"/>
                                <a:ext cx="361950" cy="353060"/>
                              </a:xfrm>
                              <a:prstGeom prst="rect">
                                <a:avLst/>
                              </a:prstGeom>
                              <a:solidFill>
                                <a:schemeClr val="lt1"/>
                              </a:solidFill>
                              <a:ln w="6350">
                                <a:noFill/>
                              </a:ln>
                            </wps:spPr>
                            <wps:txbx>
                              <w:txbxContent>
                                <w:p w14:paraId="18E23D3A" w14:textId="77777777" w:rsidR="003620B0" w:rsidRPr="003246AB" w:rsidRDefault="003620B0" w:rsidP="00573829">
                                  <w:pPr>
                                    <w:pStyle w:val="Textfelder"/>
                                  </w:pPr>
                                  <w:r>
                                    <w:t>h</w:t>
                                  </w:r>
                                </w:p>
                                <w:p w14:paraId="3A538B73" w14:textId="77777777" w:rsidR="003620B0" w:rsidRDefault="003620B0"/>
                                <w:p w14:paraId="32198927" w14:textId="77777777" w:rsidR="003620B0" w:rsidRPr="003246AB" w:rsidRDefault="003620B0" w:rsidP="00573829">
                                  <w:pPr>
                                    <w:pStyle w:val="Textfelder"/>
                                  </w:pPr>
                                  <w:r>
                                    <w:t>h</w:t>
                                  </w:r>
                                </w:p>
                                <w:p w14:paraId="18AF76DC" w14:textId="77777777" w:rsidR="003620B0" w:rsidRDefault="003620B0"/>
                                <w:p w14:paraId="1E6F99A9" w14:textId="77777777" w:rsidR="003620B0" w:rsidRPr="003246AB" w:rsidRDefault="003620B0" w:rsidP="00573829">
                                  <w:pPr>
                                    <w:pStyle w:val="Textfelder"/>
                                  </w:pPr>
                                  <w:r>
                                    <w:t>h</w:t>
                                  </w:r>
                                </w:p>
                                <w:p w14:paraId="3A66A3AA" w14:textId="77777777" w:rsidR="003620B0" w:rsidRDefault="003620B0"/>
                                <w:p w14:paraId="0EA17E3D" w14:textId="77777777" w:rsidR="003620B0" w:rsidRPr="003246AB" w:rsidRDefault="003620B0" w:rsidP="00573829">
                                  <w:pPr>
                                    <w:pStyle w:val="Textfelder"/>
                                  </w:pP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57C6E" id="Textfeld 555" o:spid="_x0000_s1188" type="#_x0000_t202" style="position:absolute;left:0;text-align:left;margin-left:147.25pt;margin-top:-37.95pt;width:28.5pt;height:27.8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" fillcolor="white [3201]" stroked="f" strokeweight=".5pt">
                      <v:textbox>
                        <w:txbxContent>
                          <w:p w14:paraId="18E23D3A" w14:textId="77777777" w:rsidR="003620B0" w:rsidRPr="003246AB" w:rsidRDefault="003620B0" w:rsidP="00573829">
                            <w:pPr>
                              <w:pStyle w:val="Textfelder"/>
                            </w:pPr>
                            <w:r>
                              <w:t>h</w:t>
                            </w:r>
                          </w:p>
                          <w:p w14:paraId="3A538B73" w14:textId="77777777" w:rsidR="003620B0" w:rsidRDefault="003620B0"/>
                          <w:p w14:paraId="32198927" w14:textId="77777777" w:rsidR="003620B0" w:rsidRPr="003246AB" w:rsidRDefault="003620B0" w:rsidP="00573829">
                            <w:pPr>
                              <w:pStyle w:val="Textfelder"/>
                            </w:pPr>
                            <w:r>
                              <w:t>h</w:t>
                            </w:r>
                          </w:p>
                          <w:p w14:paraId="18AF76DC" w14:textId="77777777" w:rsidR="003620B0" w:rsidRDefault="003620B0"/>
                          <w:p w14:paraId="1E6F99A9" w14:textId="77777777" w:rsidR="003620B0" w:rsidRPr="003246AB" w:rsidRDefault="003620B0" w:rsidP="00573829">
                            <w:pPr>
                              <w:pStyle w:val="Textfelder"/>
                            </w:pPr>
                            <w:r>
                              <w:t>h</w:t>
                            </w:r>
                          </w:p>
                          <w:p w14:paraId="3A66A3AA" w14:textId="77777777" w:rsidR="003620B0" w:rsidRDefault="003620B0"/>
                          <w:p w14:paraId="0EA17E3D" w14:textId="77777777" w:rsidR="003620B0" w:rsidRPr="003246AB" w:rsidRDefault="003620B0" w:rsidP="00573829">
                            <w:pPr>
                              <w:pStyle w:val="Textfelder"/>
                            </w:pPr>
                            <w:r>
                              <w:t>h</w:t>
                            </w:r>
                          </w:p>
                        </w:txbxContent>
                      </v:textbox>
                    </v:shape>
                  </w:pict>
                </mc:Fallback>
              </mc:AlternateContent>
            </w:r>
            <w:r w:rsidRPr="009B1EF2">
              <w:rPr>
                <w:b/>
                <w:bCs/>
                <w:noProof/>
                <w:sz w:val="28"/>
                <w:szCs w:val="28"/>
              </w:rPr>
              <mc:AlternateContent>
                <mc:Choice Requires="wps">
                  <w:drawing>
                    <wp:anchor distT="0" distB="0" distL="114300" distR="114300" simplePos="0" relativeHeight="251510784" behindDoc="0" locked="0" layoutInCell="1" allowOverlap="1" wp14:anchorId="6233A3E9" wp14:editId="72240718">
                      <wp:simplePos x="0" y="0"/>
                      <wp:positionH relativeFrom="column">
                        <wp:posOffset>688975</wp:posOffset>
                      </wp:positionH>
                      <wp:positionV relativeFrom="paragraph">
                        <wp:posOffset>-520065</wp:posOffset>
                      </wp:positionV>
                      <wp:extent cx="361950" cy="285750"/>
                      <wp:effectExtent l="0" t="0" r="0" b="0"/>
                      <wp:wrapNone/>
                      <wp:docPr id="552" name="Textfeld 552"/>
                      <wp:cNvGraphicFramePr/>
                      <a:graphic xmlns:a="http://schemas.openxmlformats.org/drawingml/2006/main">
                        <a:graphicData uri="http://schemas.microsoft.com/office/word/2010/wordprocessingShape">
                          <wps:wsp>
                            <wps:cNvSpPr txBox="1"/>
                            <wps:spPr>
                              <a:xfrm>
                                <a:off x="0" y="0"/>
                                <a:ext cx="361950" cy="285750"/>
                              </a:xfrm>
                              <a:prstGeom prst="rect">
                                <a:avLst/>
                              </a:prstGeom>
                              <a:solidFill>
                                <a:schemeClr val="lt1"/>
                              </a:solidFill>
                              <a:ln w="6350">
                                <a:noFill/>
                              </a:ln>
                            </wps:spPr>
                            <wps:txbx>
                              <w:txbxContent>
                                <w:p w14:paraId="67C2140B" w14:textId="77777777" w:rsidR="003620B0" w:rsidRPr="003246AB" w:rsidRDefault="003620B0" w:rsidP="00573829">
                                  <w:pPr>
                                    <w:pStyle w:val="Textfelder"/>
                                  </w:pPr>
                                  <w:r>
                                    <w:t>s</w:t>
                                  </w:r>
                                </w:p>
                                <w:p w14:paraId="1B87C722" w14:textId="77777777" w:rsidR="003620B0" w:rsidRDefault="003620B0"/>
                                <w:p w14:paraId="42EF34B9" w14:textId="77777777" w:rsidR="003620B0" w:rsidRPr="003246AB" w:rsidRDefault="003620B0" w:rsidP="00573829">
                                  <w:pPr>
                                    <w:pStyle w:val="Textfelder"/>
                                  </w:pPr>
                                  <w:r>
                                    <w:t>s</w:t>
                                  </w:r>
                                </w:p>
                                <w:p w14:paraId="6DC68115" w14:textId="77777777" w:rsidR="003620B0" w:rsidRDefault="003620B0"/>
                                <w:p w14:paraId="735307B3" w14:textId="77777777" w:rsidR="003620B0" w:rsidRPr="003246AB" w:rsidRDefault="003620B0" w:rsidP="00573829">
                                  <w:pPr>
                                    <w:pStyle w:val="Textfelder"/>
                                  </w:pPr>
                                  <w:r>
                                    <w:t>s</w:t>
                                  </w:r>
                                </w:p>
                                <w:p w14:paraId="535B4EA5" w14:textId="77777777" w:rsidR="003620B0" w:rsidRDefault="003620B0"/>
                                <w:p w14:paraId="70E4EA14" w14:textId="77777777" w:rsidR="003620B0" w:rsidRPr="003246AB" w:rsidRDefault="003620B0" w:rsidP="00573829">
                                  <w:pPr>
                                    <w:pStyle w:val="Textfelde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3A3E9" id="Textfeld 552" o:spid="_x0000_s1189" type="#_x0000_t202" style="position:absolute;left:0;text-align:left;margin-left:54.25pt;margin-top:-40.95pt;width:28.5pt;height:22.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" fillcolor="white [3201]" stroked="f" strokeweight=".5pt">
                      <v:textbox>
                        <w:txbxContent>
                          <w:p w14:paraId="67C2140B" w14:textId="77777777" w:rsidR="003620B0" w:rsidRPr="003246AB" w:rsidRDefault="003620B0" w:rsidP="00573829">
                            <w:pPr>
                              <w:pStyle w:val="Textfelder"/>
                            </w:pPr>
                            <w:r>
                              <w:t>s</w:t>
                            </w:r>
                          </w:p>
                          <w:p w14:paraId="1B87C722" w14:textId="77777777" w:rsidR="003620B0" w:rsidRDefault="003620B0"/>
                          <w:p w14:paraId="42EF34B9" w14:textId="77777777" w:rsidR="003620B0" w:rsidRPr="003246AB" w:rsidRDefault="003620B0" w:rsidP="00573829">
                            <w:pPr>
                              <w:pStyle w:val="Textfelder"/>
                            </w:pPr>
                            <w:r>
                              <w:t>s</w:t>
                            </w:r>
                          </w:p>
                          <w:p w14:paraId="6DC68115" w14:textId="77777777" w:rsidR="003620B0" w:rsidRDefault="003620B0"/>
                          <w:p w14:paraId="735307B3" w14:textId="77777777" w:rsidR="003620B0" w:rsidRPr="003246AB" w:rsidRDefault="003620B0" w:rsidP="00573829">
                            <w:pPr>
                              <w:pStyle w:val="Textfelder"/>
                            </w:pPr>
                            <w:r>
                              <w:t>s</w:t>
                            </w:r>
                          </w:p>
                          <w:p w14:paraId="535B4EA5" w14:textId="77777777" w:rsidR="003620B0" w:rsidRDefault="003620B0"/>
                          <w:p w14:paraId="70E4EA14" w14:textId="77777777" w:rsidR="003620B0" w:rsidRPr="003246AB" w:rsidRDefault="003620B0" w:rsidP="00573829">
                            <w:pPr>
                              <w:pStyle w:val="Textfelder"/>
                            </w:pPr>
                            <w:r>
                              <w:t>s</w:t>
                            </w:r>
                          </w:p>
                        </w:txbxContent>
                      </v:textbox>
                    </v:shape>
                  </w:pict>
                </mc:Fallback>
              </mc:AlternateContent>
            </w:r>
          </w:p>
        </w:tc>
      </w:tr>
      <w:tr w:rsidR="00573829" w:rsidRPr="009B1EF2" w14:paraId="4647D25F" w14:textId="77777777" w:rsidTr="00335F09">
        <w:trPr>
          <w:trHeight w:val="2268"/>
        </w:trPr>
        <w:tc>
          <w:tcPr>
            <w:tcW w:w="7140" w:type="dxa"/>
          </w:tcPr>
          <w:p w14:paraId="4163AC4B" w14:textId="77777777" w:rsidR="00573829" w:rsidRPr="009B1EF2" w:rsidRDefault="00573829" w:rsidP="00781E9C">
            <w:pPr>
              <w:tabs>
                <w:tab w:val="left" w:pos="8010"/>
              </w:tabs>
              <w:rPr>
                <w:b/>
                <w:bCs/>
                <w:sz w:val="28"/>
                <w:szCs w:val="28"/>
              </w:rPr>
            </w:pPr>
            <w:r w:rsidRPr="009B1EF2">
              <w:rPr>
                <w:b/>
                <w:bCs/>
                <w:noProof/>
                <w:sz w:val="28"/>
                <w:szCs w:val="28"/>
              </w:rPr>
              <mc:AlternateContent>
                <mc:Choice Requires="wps">
                  <w:drawing>
                    <wp:anchor distT="0" distB="0" distL="114300" distR="114300" simplePos="0" relativeHeight="251527168" behindDoc="0" locked="0" layoutInCell="1" allowOverlap="1" wp14:anchorId="6B3121AC" wp14:editId="56E5AA5C">
                      <wp:simplePos x="0" y="0"/>
                      <wp:positionH relativeFrom="column">
                        <wp:posOffset>2584450</wp:posOffset>
                      </wp:positionH>
                      <wp:positionV relativeFrom="paragraph">
                        <wp:posOffset>147955</wp:posOffset>
                      </wp:positionV>
                      <wp:extent cx="228600" cy="295275"/>
                      <wp:effectExtent l="0" t="0" r="19050" b="28575"/>
                      <wp:wrapNone/>
                      <wp:docPr id="566" name="Textfeld 566"/>
                      <wp:cNvGraphicFramePr/>
                      <a:graphic xmlns:a="http://schemas.openxmlformats.org/drawingml/2006/main">
                        <a:graphicData uri="http://schemas.microsoft.com/office/word/2010/wordprocessingShape">
                          <wps:wsp>
                            <wps:cNvSpPr txBox="1"/>
                            <wps:spPr>
                              <a:xfrm>
                                <a:off x="0" y="0"/>
                                <a:ext cx="228600" cy="295275"/>
                              </a:xfrm>
                              <a:prstGeom prst="rect">
                                <a:avLst/>
                              </a:prstGeom>
                              <a:solidFill>
                                <a:schemeClr val="lt1"/>
                              </a:solidFill>
                              <a:ln w="6350">
                                <a:solidFill>
                                  <a:schemeClr val="bg1"/>
                                </a:solidFill>
                              </a:ln>
                            </wps:spPr>
                            <wps:txbx>
                              <w:txbxContent>
                                <w:p w14:paraId="077A6A9F" w14:textId="77777777" w:rsidR="003620B0" w:rsidRPr="003C1DC7" w:rsidRDefault="003620B0" w:rsidP="00573829">
                                  <w:pPr>
                                    <w:pStyle w:val="Textfelder"/>
                                  </w:pPr>
                                  <w:r>
                                    <w:t>i</w:t>
                                  </w:r>
                                </w:p>
                                <w:p w14:paraId="7E590D0E" w14:textId="77777777" w:rsidR="003620B0" w:rsidRDefault="003620B0"/>
                                <w:p w14:paraId="3956D43D" w14:textId="77777777" w:rsidR="003620B0" w:rsidRPr="003C1DC7" w:rsidRDefault="003620B0" w:rsidP="00573829">
                                  <w:pPr>
                                    <w:pStyle w:val="Textfelder"/>
                                  </w:pPr>
                                  <w:r>
                                    <w:t>i</w:t>
                                  </w:r>
                                </w:p>
                                <w:p w14:paraId="5318EF44" w14:textId="77777777" w:rsidR="003620B0" w:rsidRDefault="003620B0"/>
                                <w:p w14:paraId="7E9FEC00" w14:textId="77777777" w:rsidR="003620B0" w:rsidRPr="003C1DC7" w:rsidRDefault="003620B0" w:rsidP="00573829">
                                  <w:pPr>
                                    <w:pStyle w:val="Textfelder"/>
                                  </w:pPr>
                                  <w:r>
                                    <w:t>i</w:t>
                                  </w:r>
                                </w:p>
                                <w:p w14:paraId="582DB635" w14:textId="77777777" w:rsidR="003620B0" w:rsidRDefault="003620B0"/>
                                <w:p w14:paraId="6CB3F2FB" w14:textId="77777777" w:rsidR="003620B0" w:rsidRPr="003C1DC7" w:rsidRDefault="003620B0"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121AC" id="Textfeld 566" o:spid="_x0000_s1190" type="#_x0000_t202" style="position:absolute;left:0;text-align:left;margin-left:203.5pt;margin-top:11.65pt;width:18pt;height:23.2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" fillcolor="white [3201]" strokecolor="white [3212]" strokeweight=".5pt">
                      <v:textbox>
                        <w:txbxContent>
                          <w:p w14:paraId="077A6A9F" w14:textId="77777777" w:rsidR="003620B0" w:rsidRPr="003C1DC7" w:rsidRDefault="003620B0" w:rsidP="00573829">
                            <w:pPr>
                              <w:pStyle w:val="Textfelder"/>
                            </w:pPr>
                            <w:r>
                              <w:t>i</w:t>
                            </w:r>
                          </w:p>
                          <w:p w14:paraId="7E590D0E" w14:textId="77777777" w:rsidR="003620B0" w:rsidRDefault="003620B0"/>
                          <w:p w14:paraId="3956D43D" w14:textId="77777777" w:rsidR="003620B0" w:rsidRPr="003C1DC7" w:rsidRDefault="003620B0" w:rsidP="00573829">
                            <w:pPr>
                              <w:pStyle w:val="Textfelder"/>
                            </w:pPr>
                            <w:r>
                              <w:t>i</w:t>
                            </w:r>
                          </w:p>
                          <w:p w14:paraId="5318EF44" w14:textId="77777777" w:rsidR="003620B0" w:rsidRDefault="003620B0"/>
                          <w:p w14:paraId="7E9FEC00" w14:textId="77777777" w:rsidR="003620B0" w:rsidRPr="003C1DC7" w:rsidRDefault="003620B0" w:rsidP="00573829">
                            <w:pPr>
                              <w:pStyle w:val="Textfelder"/>
                            </w:pPr>
                            <w:r>
                              <w:t>i</w:t>
                            </w:r>
                          </w:p>
                          <w:p w14:paraId="582DB635" w14:textId="77777777" w:rsidR="003620B0" w:rsidRDefault="003620B0"/>
                          <w:p w14:paraId="6CB3F2FB" w14:textId="77777777" w:rsidR="003620B0" w:rsidRPr="003C1DC7" w:rsidRDefault="003620B0" w:rsidP="00573829">
                            <w:pPr>
                              <w:pStyle w:val="Textfelder"/>
                            </w:pPr>
                            <w:r>
                              <w:t>i</w:t>
                            </w:r>
                          </w:p>
                        </w:txbxContent>
                      </v:textbox>
                    </v:shape>
                  </w:pict>
                </mc:Fallback>
              </mc:AlternateContent>
            </w:r>
            <w:r w:rsidRPr="009B1EF2">
              <w:rPr>
                <w:b/>
                <w:bCs/>
                <w:noProof/>
                <w:sz w:val="28"/>
                <w:szCs w:val="28"/>
              </w:rPr>
              <mc:AlternateContent>
                <mc:Choice Requires="wps">
                  <w:drawing>
                    <wp:anchor distT="0" distB="0" distL="114300" distR="114300" simplePos="0" relativeHeight="251526144" behindDoc="0" locked="0" layoutInCell="1" allowOverlap="1" wp14:anchorId="43C57466" wp14:editId="090F32E4">
                      <wp:simplePos x="0" y="0"/>
                      <wp:positionH relativeFrom="column">
                        <wp:posOffset>1717675</wp:posOffset>
                      </wp:positionH>
                      <wp:positionV relativeFrom="paragraph">
                        <wp:posOffset>195580</wp:posOffset>
                      </wp:positionV>
                      <wp:extent cx="247650" cy="314325"/>
                      <wp:effectExtent l="0" t="0" r="19050" b="28575"/>
                      <wp:wrapNone/>
                      <wp:docPr id="567" name="Textfeld 567"/>
                      <wp:cNvGraphicFramePr/>
                      <a:graphic xmlns:a="http://schemas.openxmlformats.org/drawingml/2006/main">
                        <a:graphicData uri="http://schemas.microsoft.com/office/word/2010/wordprocessingShape">
                          <wps:wsp>
                            <wps:cNvSpPr txBox="1"/>
                            <wps:spPr>
                              <a:xfrm>
                                <a:off x="0" y="0"/>
                                <a:ext cx="247650" cy="314325"/>
                              </a:xfrm>
                              <a:prstGeom prst="rect">
                                <a:avLst/>
                              </a:prstGeom>
                              <a:solidFill>
                                <a:schemeClr val="lt1"/>
                              </a:solidFill>
                              <a:ln w="6350">
                                <a:solidFill>
                                  <a:schemeClr val="bg1"/>
                                </a:solidFill>
                              </a:ln>
                            </wps:spPr>
                            <wps:txbx>
                              <w:txbxContent>
                                <w:p w14:paraId="3F63E26F" w14:textId="77777777" w:rsidR="003620B0" w:rsidRPr="003C1DC7" w:rsidRDefault="003620B0" w:rsidP="00573829">
                                  <w:pPr>
                                    <w:pStyle w:val="Textfelder"/>
                                  </w:pPr>
                                  <w:r>
                                    <w:t>z</w:t>
                                  </w:r>
                                </w:p>
                                <w:p w14:paraId="75F2A393" w14:textId="77777777" w:rsidR="003620B0" w:rsidRDefault="003620B0"/>
                                <w:p w14:paraId="787A23C7" w14:textId="77777777" w:rsidR="003620B0" w:rsidRPr="003C1DC7" w:rsidRDefault="003620B0" w:rsidP="00573829">
                                  <w:pPr>
                                    <w:pStyle w:val="Textfelder"/>
                                  </w:pPr>
                                  <w:r>
                                    <w:t>z</w:t>
                                  </w:r>
                                </w:p>
                                <w:p w14:paraId="00BB805C" w14:textId="77777777" w:rsidR="003620B0" w:rsidRDefault="003620B0"/>
                                <w:p w14:paraId="3437EEAA" w14:textId="77777777" w:rsidR="003620B0" w:rsidRPr="003C1DC7" w:rsidRDefault="003620B0" w:rsidP="00573829">
                                  <w:pPr>
                                    <w:pStyle w:val="Textfelder"/>
                                  </w:pPr>
                                  <w:r>
                                    <w:t>z</w:t>
                                  </w:r>
                                </w:p>
                                <w:p w14:paraId="60CBADCC" w14:textId="77777777" w:rsidR="003620B0" w:rsidRDefault="003620B0"/>
                                <w:p w14:paraId="00D75FBD" w14:textId="77777777" w:rsidR="003620B0" w:rsidRPr="003C1DC7" w:rsidRDefault="003620B0" w:rsidP="00573829">
                                  <w:pPr>
                                    <w:pStyle w:val="Textfelder"/>
                                  </w:pPr>
                                  <w: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57466" id="Textfeld 567" o:spid="_x0000_s1191" type="#_x0000_t202" style="position:absolute;left:0;text-align:left;margin-left:135.25pt;margin-top:15.4pt;width:19.5pt;height:24.7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" fillcolor="white [3201]" strokecolor="white [3212]" strokeweight=".5pt">
                      <v:textbox>
                        <w:txbxContent>
                          <w:p w14:paraId="3F63E26F" w14:textId="77777777" w:rsidR="003620B0" w:rsidRPr="003C1DC7" w:rsidRDefault="003620B0" w:rsidP="00573829">
                            <w:pPr>
                              <w:pStyle w:val="Textfelder"/>
                            </w:pPr>
                            <w:r>
                              <w:t>z</w:t>
                            </w:r>
                          </w:p>
                          <w:p w14:paraId="75F2A393" w14:textId="77777777" w:rsidR="003620B0" w:rsidRDefault="003620B0"/>
                          <w:p w14:paraId="787A23C7" w14:textId="77777777" w:rsidR="003620B0" w:rsidRPr="003C1DC7" w:rsidRDefault="003620B0" w:rsidP="00573829">
                            <w:pPr>
                              <w:pStyle w:val="Textfelder"/>
                            </w:pPr>
                            <w:r>
                              <w:t>z</w:t>
                            </w:r>
                          </w:p>
                          <w:p w14:paraId="00BB805C" w14:textId="77777777" w:rsidR="003620B0" w:rsidRDefault="003620B0"/>
                          <w:p w14:paraId="3437EEAA" w14:textId="77777777" w:rsidR="003620B0" w:rsidRPr="003C1DC7" w:rsidRDefault="003620B0" w:rsidP="00573829">
                            <w:pPr>
                              <w:pStyle w:val="Textfelder"/>
                            </w:pPr>
                            <w:r>
                              <w:t>z</w:t>
                            </w:r>
                          </w:p>
                          <w:p w14:paraId="60CBADCC" w14:textId="77777777" w:rsidR="003620B0" w:rsidRDefault="003620B0"/>
                          <w:p w14:paraId="00D75FBD" w14:textId="77777777" w:rsidR="003620B0" w:rsidRPr="003C1DC7" w:rsidRDefault="003620B0" w:rsidP="00573829">
                            <w:pPr>
                              <w:pStyle w:val="Textfelder"/>
                            </w:pPr>
                            <w:r>
                              <w:t>z</w:t>
                            </w:r>
                          </w:p>
                        </w:txbxContent>
                      </v:textbox>
                    </v:shape>
                  </w:pict>
                </mc:Fallback>
              </mc:AlternateContent>
            </w:r>
            <w:r w:rsidRPr="00EF577A">
              <w:rPr>
                <w:noProof/>
                <w:sz w:val="28"/>
                <w:szCs w:val="28"/>
              </w:rPr>
              <mc:AlternateContent>
                <mc:Choice Requires="wps">
                  <w:drawing>
                    <wp:anchor distT="0" distB="0" distL="114300" distR="114300" simplePos="0" relativeHeight="251554816" behindDoc="0" locked="0" layoutInCell="1" allowOverlap="1" wp14:anchorId="27201365" wp14:editId="1494D6DF">
                      <wp:simplePos x="0" y="0"/>
                      <wp:positionH relativeFrom="column">
                        <wp:posOffset>1600835</wp:posOffset>
                      </wp:positionH>
                      <wp:positionV relativeFrom="paragraph">
                        <wp:posOffset>-471170</wp:posOffset>
                      </wp:positionV>
                      <wp:extent cx="276225" cy="333375"/>
                      <wp:effectExtent l="0" t="0" r="28575" b="28575"/>
                      <wp:wrapNone/>
                      <wp:docPr id="310" name="Textfeld 310"/>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1C646685" w14:textId="77777777" w:rsidR="003620B0" w:rsidRPr="00DF2AC4" w:rsidRDefault="003620B0" w:rsidP="00573829">
                                  <w:pPr>
                                    <w:pStyle w:val="Textfelder"/>
                                  </w:pPr>
                                  <w:r>
                                    <w:t>k</w:t>
                                  </w:r>
                                </w:p>
                                <w:p w14:paraId="52BDAD3E" w14:textId="77777777" w:rsidR="003620B0" w:rsidRDefault="003620B0"/>
                                <w:p w14:paraId="51AC14D0" w14:textId="77777777" w:rsidR="003620B0" w:rsidRPr="00DF2AC4" w:rsidRDefault="003620B0" w:rsidP="00573829">
                                  <w:pPr>
                                    <w:pStyle w:val="Textfelder"/>
                                  </w:pPr>
                                  <w:r>
                                    <w:t>k</w:t>
                                  </w:r>
                                </w:p>
                                <w:p w14:paraId="51A761FA" w14:textId="77777777" w:rsidR="003620B0" w:rsidRDefault="003620B0"/>
                                <w:p w14:paraId="1D669BAC" w14:textId="77777777" w:rsidR="003620B0" w:rsidRPr="00DF2AC4" w:rsidRDefault="003620B0" w:rsidP="00573829">
                                  <w:pPr>
                                    <w:pStyle w:val="Textfelder"/>
                                  </w:pPr>
                                  <w:r>
                                    <w:t>k</w:t>
                                  </w:r>
                                </w:p>
                                <w:p w14:paraId="046EE5E3" w14:textId="77777777" w:rsidR="003620B0" w:rsidRDefault="003620B0"/>
                                <w:p w14:paraId="2D75E51F" w14:textId="77777777" w:rsidR="003620B0" w:rsidRPr="00DF2AC4" w:rsidRDefault="003620B0" w:rsidP="00573829">
                                  <w:pPr>
                                    <w:pStyle w:val="Textfelder"/>
                                  </w:pPr>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201365" id="Textfeld 310" o:spid="_x0000_s1192" type="#_x0000_t202" style="position:absolute;left:0;text-align:left;margin-left:126.05pt;margin-top:-37.1pt;width:21.75pt;height:26.25pt;z-index:25155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" fillcolor="white [3201]" strokecolor="white [3212]" strokeweight=".5pt">
                      <v:textbox>
                        <w:txbxContent>
                          <w:p w14:paraId="1C646685" w14:textId="77777777" w:rsidR="003620B0" w:rsidRPr="00DF2AC4" w:rsidRDefault="003620B0" w:rsidP="00573829">
                            <w:pPr>
                              <w:pStyle w:val="Textfelder"/>
                            </w:pPr>
                            <w:r>
                              <w:t>k</w:t>
                            </w:r>
                          </w:p>
                          <w:p w14:paraId="52BDAD3E" w14:textId="77777777" w:rsidR="003620B0" w:rsidRDefault="003620B0"/>
                          <w:p w14:paraId="51AC14D0" w14:textId="77777777" w:rsidR="003620B0" w:rsidRPr="00DF2AC4" w:rsidRDefault="003620B0" w:rsidP="00573829">
                            <w:pPr>
                              <w:pStyle w:val="Textfelder"/>
                            </w:pPr>
                            <w:r>
                              <w:t>k</w:t>
                            </w:r>
                          </w:p>
                          <w:p w14:paraId="51A761FA" w14:textId="77777777" w:rsidR="003620B0" w:rsidRDefault="003620B0"/>
                          <w:p w14:paraId="1D669BAC" w14:textId="77777777" w:rsidR="003620B0" w:rsidRPr="00DF2AC4" w:rsidRDefault="003620B0" w:rsidP="00573829">
                            <w:pPr>
                              <w:pStyle w:val="Textfelder"/>
                            </w:pPr>
                            <w:r>
                              <w:t>k</w:t>
                            </w:r>
                          </w:p>
                          <w:p w14:paraId="046EE5E3" w14:textId="77777777" w:rsidR="003620B0" w:rsidRDefault="003620B0"/>
                          <w:p w14:paraId="2D75E51F" w14:textId="77777777" w:rsidR="003620B0" w:rsidRPr="00DF2AC4" w:rsidRDefault="003620B0" w:rsidP="00573829">
                            <w:pPr>
                              <w:pStyle w:val="Textfelder"/>
                            </w:pPr>
                            <w:r>
                              <w:t>k</w:t>
                            </w:r>
                          </w:p>
                        </w:txbxContent>
                      </v:textbox>
                    </v:shape>
                  </w:pict>
                </mc:Fallback>
              </mc:AlternateContent>
            </w:r>
            <w:r w:rsidRPr="009B1EF2">
              <w:rPr>
                <w:noProof/>
                <w:sz w:val="28"/>
                <w:szCs w:val="28"/>
              </w:rPr>
              <mc:AlternateContent>
                <mc:Choice Requires="wps">
                  <w:drawing>
                    <wp:anchor distT="0" distB="0" distL="114300" distR="114300" simplePos="0" relativeHeight="251547648" behindDoc="0" locked="0" layoutInCell="1" allowOverlap="1" wp14:anchorId="2D03DFF0" wp14:editId="08B2B323">
                      <wp:simplePos x="0" y="0"/>
                      <wp:positionH relativeFrom="column">
                        <wp:posOffset>3079750</wp:posOffset>
                      </wp:positionH>
                      <wp:positionV relativeFrom="paragraph">
                        <wp:posOffset>-614045</wp:posOffset>
                      </wp:positionV>
                      <wp:extent cx="276225" cy="347980"/>
                      <wp:effectExtent l="0" t="0" r="28575" b="13970"/>
                      <wp:wrapNone/>
                      <wp:docPr id="396" name="Textfeld 396"/>
                      <wp:cNvGraphicFramePr/>
                      <a:graphic xmlns:a="http://schemas.openxmlformats.org/drawingml/2006/main">
                        <a:graphicData uri="http://schemas.microsoft.com/office/word/2010/wordprocessingShape">
                          <wps:wsp>
                            <wps:cNvSpPr txBox="1"/>
                            <wps:spPr>
                              <a:xfrm>
                                <a:off x="0" y="0"/>
                                <a:ext cx="276225" cy="347980"/>
                              </a:xfrm>
                              <a:prstGeom prst="rect">
                                <a:avLst/>
                              </a:prstGeom>
                              <a:solidFill>
                                <a:schemeClr val="lt1"/>
                              </a:solidFill>
                              <a:ln w="6350">
                                <a:solidFill>
                                  <a:schemeClr val="bg1"/>
                                </a:solidFill>
                              </a:ln>
                            </wps:spPr>
                            <wps:txbx>
                              <w:txbxContent>
                                <w:p w14:paraId="1D2A46AD" w14:textId="77777777" w:rsidR="003620B0" w:rsidRPr="003C1DC7" w:rsidRDefault="003620B0" w:rsidP="00573829">
                                  <w:pPr>
                                    <w:pStyle w:val="Textfelder"/>
                                  </w:pPr>
                                  <w:r w:rsidRPr="00474EB4">
                                    <w:rPr>
                                      <w:rStyle w:val="TextfelderZchn"/>
                                    </w:rPr>
                                    <w:t>s</w:t>
                                  </w:r>
                                </w:p>
                                <w:p w14:paraId="79E615F6" w14:textId="77777777" w:rsidR="003620B0" w:rsidRDefault="003620B0"/>
                                <w:p w14:paraId="0AE58AA3" w14:textId="77777777" w:rsidR="003620B0" w:rsidRPr="003C1DC7" w:rsidRDefault="003620B0" w:rsidP="00573829">
                                  <w:pPr>
                                    <w:pStyle w:val="Textfelder"/>
                                  </w:pPr>
                                  <w:r w:rsidRPr="00474EB4">
                                    <w:rPr>
                                      <w:rStyle w:val="TextfelderZchn"/>
                                    </w:rPr>
                                    <w:t>s</w:t>
                                  </w:r>
                                </w:p>
                                <w:p w14:paraId="230443E4" w14:textId="77777777" w:rsidR="003620B0" w:rsidRDefault="003620B0"/>
                                <w:p w14:paraId="75AD4FE7" w14:textId="77777777" w:rsidR="003620B0" w:rsidRPr="003C1DC7" w:rsidRDefault="003620B0" w:rsidP="00573829">
                                  <w:pPr>
                                    <w:pStyle w:val="Textfelder"/>
                                  </w:pPr>
                                  <w:r w:rsidRPr="00474EB4">
                                    <w:rPr>
                                      <w:rStyle w:val="TextfelderZchn"/>
                                    </w:rPr>
                                    <w:t>s</w:t>
                                  </w:r>
                                </w:p>
                                <w:p w14:paraId="14DF351A" w14:textId="77777777" w:rsidR="003620B0" w:rsidRDefault="003620B0"/>
                                <w:p w14:paraId="5204D460" w14:textId="77777777" w:rsidR="003620B0" w:rsidRPr="003C1DC7" w:rsidRDefault="003620B0" w:rsidP="00573829">
                                  <w:pPr>
                                    <w:pStyle w:val="Textfelder"/>
                                  </w:pPr>
                                  <w:r w:rsidRPr="00474EB4">
                                    <w:rPr>
                                      <w:rStyle w:val="TextfelderZchn"/>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3DFF0" id="Textfeld 396" o:spid="_x0000_s1193" type="#_x0000_t202" style="position:absolute;left:0;text-align:left;margin-left:242.5pt;margin-top:-48.35pt;width:21.75pt;height:27.4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" fillcolor="white [3201]" strokecolor="white [3212]" strokeweight=".5pt">
                      <v:textbox>
                        <w:txbxContent>
                          <w:p w14:paraId="1D2A46AD" w14:textId="77777777" w:rsidR="003620B0" w:rsidRPr="003C1DC7" w:rsidRDefault="003620B0" w:rsidP="00573829">
                            <w:pPr>
                              <w:pStyle w:val="Textfelder"/>
                            </w:pPr>
                            <w:r w:rsidRPr="00474EB4">
                              <w:rPr>
                                <w:rStyle w:val="TextfelderZchn"/>
                              </w:rPr>
                              <w:t>s</w:t>
                            </w:r>
                          </w:p>
                          <w:p w14:paraId="79E615F6" w14:textId="77777777" w:rsidR="003620B0" w:rsidRDefault="003620B0"/>
                          <w:p w14:paraId="0AE58AA3" w14:textId="77777777" w:rsidR="003620B0" w:rsidRPr="003C1DC7" w:rsidRDefault="003620B0" w:rsidP="00573829">
                            <w:pPr>
                              <w:pStyle w:val="Textfelder"/>
                            </w:pPr>
                            <w:r w:rsidRPr="00474EB4">
                              <w:rPr>
                                <w:rStyle w:val="TextfelderZchn"/>
                              </w:rPr>
                              <w:t>s</w:t>
                            </w:r>
                          </w:p>
                          <w:p w14:paraId="230443E4" w14:textId="77777777" w:rsidR="003620B0" w:rsidRDefault="003620B0"/>
                          <w:p w14:paraId="75AD4FE7" w14:textId="77777777" w:rsidR="003620B0" w:rsidRPr="003C1DC7" w:rsidRDefault="003620B0" w:rsidP="00573829">
                            <w:pPr>
                              <w:pStyle w:val="Textfelder"/>
                            </w:pPr>
                            <w:r w:rsidRPr="00474EB4">
                              <w:rPr>
                                <w:rStyle w:val="TextfelderZchn"/>
                              </w:rPr>
                              <w:t>s</w:t>
                            </w:r>
                          </w:p>
                          <w:p w14:paraId="14DF351A" w14:textId="77777777" w:rsidR="003620B0" w:rsidRDefault="003620B0"/>
                          <w:p w14:paraId="5204D460" w14:textId="77777777" w:rsidR="003620B0" w:rsidRPr="003C1DC7" w:rsidRDefault="003620B0" w:rsidP="00573829">
                            <w:pPr>
                              <w:pStyle w:val="Textfelder"/>
                            </w:pPr>
                            <w:r w:rsidRPr="00474EB4">
                              <w:rPr>
                                <w:rStyle w:val="TextfelderZchn"/>
                              </w:rPr>
                              <w:t>s</w:t>
                            </w:r>
                          </w:p>
                        </w:txbxContent>
                      </v:textbox>
                    </v:shape>
                  </w:pict>
                </mc:Fallback>
              </mc:AlternateContent>
            </w:r>
          </w:p>
          <w:p w14:paraId="27D58B25" w14:textId="77777777" w:rsidR="00573829" w:rsidRPr="009B1EF2" w:rsidRDefault="00573829" w:rsidP="00781E9C">
            <w:pPr>
              <w:tabs>
                <w:tab w:val="left" w:pos="8460"/>
                <w:tab w:val="right" w:pos="9100"/>
              </w:tabs>
              <w:rPr>
                <w:sz w:val="28"/>
                <w:szCs w:val="28"/>
              </w:rPr>
            </w:pPr>
            <w:r w:rsidRPr="00EF577A">
              <w:rPr>
                <w:noProof/>
                <w:sz w:val="28"/>
                <w:szCs w:val="28"/>
              </w:rPr>
              <mc:AlternateContent>
                <mc:Choice Requires="wps">
                  <w:drawing>
                    <wp:anchor distT="0" distB="0" distL="114300" distR="114300" simplePos="0" relativeHeight="251558912" behindDoc="0" locked="0" layoutInCell="1" allowOverlap="1" wp14:anchorId="4A8EFAFD" wp14:editId="6A3F9B5E">
                      <wp:simplePos x="0" y="0"/>
                      <wp:positionH relativeFrom="column">
                        <wp:posOffset>3677285</wp:posOffset>
                      </wp:positionH>
                      <wp:positionV relativeFrom="paragraph">
                        <wp:posOffset>222250</wp:posOffset>
                      </wp:positionV>
                      <wp:extent cx="276225" cy="333375"/>
                      <wp:effectExtent l="0" t="0" r="28575" b="28575"/>
                      <wp:wrapNone/>
                      <wp:docPr id="311" name="Textfeld 311"/>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23404744" w14:textId="77777777" w:rsidR="003620B0" w:rsidRPr="00DF2AC4" w:rsidRDefault="003620B0" w:rsidP="00573829">
                                  <w:pPr>
                                    <w:pStyle w:val="Textfelder"/>
                                  </w:pPr>
                                  <w:r>
                                    <w:t>i</w:t>
                                  </w:r>
                                </w:p>
                                <w:p w14:paraId="73FAAE34" w14:textId="77777777" w:rsidR="003620B0" w:rsidRDefault="003620B0"/>
                                <w:p w14:paraId="72F9EB10" w14:textId="77777777" w:rsidR="003620B0" w:rsidRPr="00DF2AC4" w:rsidRDefault="003620B0" w:rsidP="00573829">
                                  <w:pPr>
                                    <w:pStyle w:val="Textfelder"/>
                                  </w:pPr>
                                  <w:r>
                                    <w:t>i</w:t>
                                  </w:r>
                                </w:p>
                                <w:p w14:paraId="78BBAD7C" w14:textId="77777777" w:rsidR="003620B0" w:rsidRDefault="003620B0"/>
                                <w:p w14:paraId="52FB64CF" w14:textId="77777777" w:rsidR="003620B0" w:rsidRPr="00DF2AC4" w:rsidRDefault="003620B0" w:rsidP="00573829">
                                  <w:pPr>
                                    <w:pStyle w:val="Textfelder"/>
                                  </w:pPr>
                                  <w:r>
                                    <w:t>i</w:t>
                                  </w:r>
                                </w:p>
                                <w:p w14:paraId="11572F4C" w14:textId="77777777" w:rsidR="003620B0" w:rsidRDefault="003620B0"/>
                                <w:p w14:paraId="58BE1EC5" w14:textId="77777777" w:rsidR="003620B0" w:rsidRPr="00DF2AC4" w:rsidRDefault="003620B0"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8EFAFD" id="Textfeld 311" o:spid="_x0000_s1194" type="#_x0000_t202" style="position:absolute;left:0;text-align:left;margin-left:289.55pt;margin-top:17.5pt;width:21.75pt;height:26.25pt;z-index:25155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" fillcolor="white [3201]" strokecolor="white [3212]" strokeweight=".5pt">
                      <v:textbox>
                        <w:txbxContent>
                          <w:p w14:paraId="23404744" w14:textId="77777777" w:rsidR="003620B0" w:rsidRPr="00DF2AC4" w:rsidRDefault="003620B0" w:rsidP="00573829">
                            <w:pPr>
                              <w:pStyle w:val="Textfelder"/>
                            </w:pPr>
                            <w:r>
                              <w:t>i</w:t>
                            </w:r>
                          </w:p>
                          <w:p w14:paraId="73FAAE34" w14:textId="77777777" w:rsidR="003620B0" w:rsidRDefault="003620B0"/>
                          <w:p w14:paraId="72F9EB10" w14:textId="77777777" w:rsidR="003620B0" w:rsidRPr="00DF2AC4" w:rsidRDefault="003620B0" w:rsidP="00573829">
                            <w:pPr>
                              <w:pStyle w:val="Textfelder"/>
                            </w:pPr>
                            <w:r>
                              <w:t>i</w:t>
                            </w:r>
                          </w:p>
                          <w:p w14:paraId="78BBAD7C" w14:textId="77777777" w:rsidR="003620B0" w:rsidRDefault="003620B0"/>
                          <w:p w14:paraId="52FB64CF" w14:textId="77777777" w:rsidR="003620B0" w:rsidRPr="00DF2AC4" w:rsidRDefault="003620B0" w:rsidP="00573829">
                            <w:pPr>
                              <w:pStyle w:val="Textfelder"/>
                            </w:pPr>
                            <w:r>
                              <w:t>i</w:t>
                            </w:r>
                          </w:p>
                          <w:p w14:paraId="11572F4C" w14:textId="77777777" w:rsidR="003620B0" w:rsidRDefault="003620B0"/>
                          <w:p w14:paraId="58BE1EC5" w14:textId="77777777" w:rsidR="003620B0" w:rsidRPr="00DF2AC4" w:rsidRDefault="003620B0" w:rsidP="00573829">
                            <w:pPr>
                              <w:pStyle w:val="Textfelder"/>
                            </w:pPr>
                            <w:r>
                              <w:t>i</w:t>
                            </w:r>
                          </w:p>
                        </w:txbxContent>
                      </v:textbox>
                    </v:shape>
                  </w:pict>
                </mc:Fallback>
              </mc:AlternateContent>
            </w:r>
            <w:r w:rsidRPr="00EF577A">
              <w:rPr>
                <w:noProof/>
                <w:sz w:val="28"/>
                <w:szCs w:val="28"/>
              </w:rPr>
              <mc:AlternateContent>
                <mc:Choice Requires="wps">
                  <w:drawing>
                    <wp:anchor distT="0" distB="0" distL="114300" distR="114300" simplePos="0" relativeHeight="251539456" behindDoc="0" locked="0" layoutInCell="1" allowOverlap="1" wp14:anchorId="25384EB9" wp14:editId="7C30E66C">
                      <wp:simplePos x="0" y="0"/>
                      <wp:positionH relativeFrom="margin">
                        <wp:posOffset>180340</wp:posOffset>
                      </wp:positionH>
                      <wp:positionV relativeFrom="paragraph">
                        <wp:posOffset>252095</wp:posOffset>
                      </wp:positionV>
                      <wp:extent cx="363600" cy="381600"/>
                      <wp:effectExtent l="0" t="0" r="17780" b="19050"/>
                      <wp:wrapNone/>
                      <wp:docPr id="393" name="Textfeld 393"/>
                      <wp:cNvGraphicFramePr/>
                      <a:graphic xmlns:a="http://schemas.openxmlformats.org/drawingml/2006/main">
                        <a:graphicData uri="http://schemas.microsoft.com/office/word/2010/wordprocessingShape">
                          <wps:wsp>
                            <wps:cNvSpPr txBox="1"/>
                            <wps:spPr>
                              <a:xfrm>
                                <a:off x="0" y="0"/>
                                <a:ext cx="363600" cy="381600"/>
                              </a:xfrm>
                              <a:prstGeom prst="rect">
                                <a:avLst/>
                              </a:prstGeom>
                              <a:solidFill>
                                <a:schemeClr val="lt1"/>
                              </a:solidFill>
                              <a:ln w="6350">
                                <a:solidFill>
                                  <a:schemeClr val="bg1"/>
                                </a:solidFill>
                              </a:ln>
                            </wps:spPr>
                            <wps:txbx>
                              <w:txbxContent>
                                <w:p w14:paraId="311760A9" w14:textId="77777777" w:rsidR="003620B0" w:rsidRPr="00DF2AC4" w:rsidRDefault="003620B0" w:rsidP="00573829">
                                  <w:pPr>
                                    <w:pStyle w:val="Textfelder"/>
                                  </w:pPr>
                                  <w:r>
                                    <w:t>P</w:t>
                                  </w:r>
                                </w:p>
                                <w:p w14:paraId="68E3EF69" w14:textId="77777777" w:rsidR="003620B0" w:rsidRDefault="003620B0"/>
                                <w:p w14:paraId="0B647BF2" w14:textId="77777777" w:rsidR="003620B0" w:rsidRPr="00DF2AC4" w:rsidRDefault="003620B0" w:rsidP="00573829">
                                  <w:pPr>
                                    <w:pStyle w:val="Textfelder"/>
                                  </w:pPr>
                                  <w:r>
                                    <w:t>P</w:t>
                                  </w:r>
                                </w:p>
                                <w:p w14:paraId="28F39C80" w14:textId="77777777" w:rsidR="003620B0" w:rsidRDefault="003620B0"/>
                                <w:p w14:paraId="24C7AD13" w14:textId="77777777" w:rsidR="003620B0" w:rsidRPr="00DF2AC4" w:rsidRDefault="003620B0" w:rsidP="00573829">
                                  <w:pPr>
                                    <w:pStyle w:val="Textfelder"/>
                                  </w:pPr>
                                  <w:r>
                                    <w:t>P</w:t>
                                  </w:r>
                                </w:p>
                                <w:p w14:paraId="1B476BD3" w14:textId="77777777" w:rsidR="003620B0" w:rsidRDefault="003620B0"/>
                                <w:p w14:paraId="1E0040CA" w14:textId="77777777" w:rsidR="003620B0" w:rsidRPr="00DF2AC4" w:rsidRDefault="003620B0" w:rsidP="00573829">
                                  <w:pPr>
                                    <w:pStyle w:val="Textfelder"/>
                                  </w:pPr>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84EB9" id="Textfeld 393" o:spid="_x0000_s1195" type="#_x0000_t202" style="position:absolute;left:0;text-align:left;margin-left:14.2pt;margin-top:19.85pt;width:28.65pt;height:30.05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" fillcolor="white [3201]" strokecolor="white [3212]" strokeweight=".5pt">
                      <v:textbox>
                        <w:txbxContent>
                          <w:p w14:paraId="311760A9" w14:textId="77777777" w:rsidR="003620B0" w:rsidRPr="00DF2AC4" w:rsidRDefault="003620B0" w:rsidP="00573829">
                            <w:pPr>
                              <w:pStyle w:val="Textfelder"/>
                            </w:pPr>
                            <w:r>
                              <w:t>P</w:t>
                            </w:r>
                          </w:p>
                          <w:p w14:paraId="68E3EF69" w14:textId="77777777" w:rsidR="003620B0" w:rsidRDefault="003620B0"/>
                          <w:p w14:paraId="0B647BF2" w14:textId="77777777" w:rsidR="003620B0" w:rsidRPr="00DF2AC4" w:rsidRDefault="003620B0" w:rsidP="00573829">
                            <w:pPr>
                              <w:pStyle w:val="Textfelder"/>
                            </w:pPr>
                            <w:r>
                              <w:t>P</w:t>
                            </w:r>
                          </w:p>
                          <w:p w14:paraId="28F39C80" w14:textId="77777777" w:rsidR="003620B0" w:rsidRDefault="003620B0"/>
                          <w:p w14:paraId="24C7AD13" w14:textId="77777777" w:rsidR="003620B0" w:rsidRPr="00DF2AC4" w:rsidRDefault="003620B0" w:rsidP="00573829">
                            <w:pPr>
                              <w:pStyle w:val="Textfelder"/>
                            </w:pPr>
                            <w:r>
                              <w:t>P</w:t>
                            </w:r>
                          </w:p>
                          <w:p w14:paraId="1B476BD3" w14:textId="77777777" w:rsidR="003620B0" w:rsidRDefault="003620B0"/>
                          <w:p w14:paraId="1E0040CA" w14:textId="77777777" w:rsidR="003620B0" w:rsidRPr="00DF2AC4" w:rsidRDefault="003620B0" w:rsidP="00573829">
                            <w:pPr>
                              <w:pStyle w:val="Textfelder"/>
                            </w:pPr>
                            <w:r>
                              <w:t>P</w:t>
                            </w:r>
                          </w:p>
                        </w:txbxContent>
                      </v:textbox>
                      <w10:wrap anchorx="margin"/>
                    </v:shape>
                  </w:pict>
                </mc:Fallback>
              </mc:AlternateContent>
            </w:r>
          </w:p>
        </w:tc>
      </w:tr>
      <w:tr w:rsidR="00573829" w:rsidRPr="009B1EF2" w14:paraId="5306108B" w14:textId="77777777" w:rsidTr="00335F09">
        <w:trPr>
          <w:trHeight w:val="2268"/>
        </w:trPr>
        <w:tc>
          <w:tcPr>
            <w:tcW w:w="7140" w:type="dxa"/>
          </w:tcPr>
          <w:p w14:paraId="4C5E6EBD" w14:textId="77777777" w:rsidR="00573829" w:rsidRPr="009B1EF2" w:rsidRDefault="00573829" w:rsidP="00781E9C">
            <w:pPr>
              <w:tabs>
                <w:tab w:val="left" w:pos="8010"/>
              </w:tabs>
              <w:rPr>
                <w:b/>
                <w:bCs/>
                <w:sz w:val="28"/>
                <w:szCs w:val="28"/>
              </w:rPr>
            </w:pPr>
            <w:r w:rsidRPr="009B1EF2">
              <w:rPr>
                <w:b/>
                <w:bCs/>
                <w:noProof/>
                <w:sz w:val="28"/>
                <w:szCs w:val="28"/>
              </w:rPr>
              <mc:AlternateContent>
                <mc:Choice Requires="wps">
                  <w:drawing>
                    <wp:anchor distT="0" distB="0" distL="114300" distR="114300" simplePos="0" relativeHeight="251531264" behindDoc="0" locked="0" layoutInCell="1" allowOverlap="1" wp14:anchorId="7B04A78E" wp14:editId="7C9CE932">
                      <wp:simplePos x="0" y="0"/>
                      <wp:positionH relativeFrom="column">
                        <wp:posOffset>1031875</wp:posOffset>
                      </wp:positionH>
                      <wp:positionV relativeFrom="paragraph">
                        <wp:posOffset>244475</wp:posOffset>
                      </wp:positionV>
                      <wp:extent cx="238125" cy="295275"/>
                      <wp:effectExtent l="0" t="0" r="9525" b="9525"/>
                      <wp:wrapNone/>
                      <wp:docPr id="571" name="Textfeld 571"/>
                      <wp:cNvGraphicFramePr/>
                      <a:graphic xmlns:a="http://schemas.openxmlformats.org/drawingml/2006/main">
                        <a:graphicData uri="http://schemas.microsoft.com/office/word/2010/wordprocessingShape">
                          <wps:wsp>
                            <wps:cNvSpPr txBox="1"/>
                            <wps:spPr>
                              <a:xfrm>
                                <a:off x="0" y="0"/>
                                <a:ext cx="238125" cy="295275"/>
                              </a:xfrm>
                              <a:prstGeom prst="rect">
                                <a:avLst/>
                              </a:prstGeom>
                              <a:solidFill>
                                <a:schemeClr val="lt1"/>
                              </a:solidFill>
                              <a:ln w="6350">
                                <a:noFill/>
                              </a:ln>
                            </wps:spPr>
                            <wps:txbx>
                              <w:txbxContent>
                                <w:p w14:paraId="5C5BEFEE" w14:textId="77777777" w:rsidR="003620B0" w:rsidRPr="00D55395" w:rsidRDefault="003620B0" w:rsidP="00573829">
                                  <w:pPr>
                                    <w:pStyle w:val="Textfelder"/>
                                  </w:pPr>
                                  <w:r>
                                    <w:t>r</w:t>
                                  </w:r>
                                </w:p>
                                <w:p w14:paraId="4E10739F" w14:textId="77777777" w:rsidR="003620B0" w:rsidRDefault="003620B0"/>
                                <w:p w14:paraId="683085C2" w14:textId="77777777" w:rsidR="003620B0" w:rsidRPr="00D55395" w:rsidRDefault="003620B0" w:rsidP="00573829">
                                  <w:pPr>
                                    <w:pStyle w:val="Textfelder"/>
                                  </w:pPr>
                                  <w:r>
                                    <w:t>r</w:t>
                                  </w:r>
                                </w:p>
                                <w:p w14:paraId="28884C01" w14:textId="77777777" w:rsidR="003620B0" w:rsidRDefault="003620B0"/>
                                <w:p w14:paraId="0FD884C1" w14:textId="77777777" w:rsidR="003620B0" w:rsidRPr="00D55395" w:rsidRDefault="003620B0" w:rsidP="00573829">
                                  <w:pPr>
                                    <w:pStyle w:val="Textfelder"/>
                                  </w:pPr>
                                  <w:r>
                                    <w:t>r</w:t>
                                  </w:r>
                                </w:p>
                                <w:p w14:paraId="0069910C" w14:textId="77777777" w:rsidR="003620B0" w:rsidRDefault="003620B0"/>
                                <w:p w14:paraId="6CEE1DEC" w14:textId="77777777" w:rsidR="003620B0" w:rsidRPr="00D55395"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4A78E" id="Textfeld 571" o:spid="_x0000_s1196" type="#_x0000_t202" style="position:absolute;left:0;text-align:left;margin-left:81.25pt;margin-top:19.25pt;width:18.75pt;height:23.2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" fillcolor="white [3201]" stroked="f" strokeweight=".5pt">
                      <v:textbox>
                        <w:txbxContent>
                          <w:p w14:paraId="5C5BEFEE" w14:textId="77777777" w:rsidR="003620B0" w:rsidRPr="00D55395" w:rsidRDefault="003620B0" w:rsidP="00573829">
                            <w:pPr>
                              <w:pStyle w:val="Textfelder"/>
                            </w:pPr>
                            <w:r>
                              <w:t>r</w:t>
                            </w:r>
                          </w:p>
                          <w:p w14:paraId="4E10739F" w14:textId="77777777" w:rsidR="003620B0" w:rsidRDefault="003620B0"/>
                          <w:p w14:paraId="683085C2" w14:textId="77777777" w:rsidR="003620B0" w:rsidRPr="00D55395" w:rsidRDefault="003620B0" w:rsidP="00573829">
                            <w:pPr>
                              <w:pStyle w:val="Textfelder"/>
                            </w:pPr>
                            <w:r>
                              <w:t>r</w:t>
                            </w:r>
                          </w:p>
                          <w:p w14:paraId="28884C01" w14:textId="77777777" w:rsidR="003620B0" w:rsidRDefault="003620B0"/>
                          <w:p w14:paraId="0FD884C1" w14:textId="77777777" w:rsidR="003620B0" w:rsidRPr="00D55395" w:rsidRDefault="003620B0" w:rsidP="00573829">
                            <w:pPr>
                              <w:pStyle w:val="Textfelder"/>
                            </w:pPr>
                            <w:r>
                              <w:t>r</w:t>
                            </w:r>
                          </w:p>
                          <w:p w14:paraId="0069910C" w14:textId="77777777" w:rsidR="003620B0" w:rsidRDefault="003620B0"/>
                          <w:p w14:paraId="6CEE1DEC" w14:textId="77777777" w:rsidR="003620B0" w:rsidRPr="00D55395" w:rsidRDefault="003620B0" w:rsidP="00573829">
                            <w:pPr>
                              <w:pStyle w:val="Textfelder"/>
                            </w:pPr>
                            <w:r>
                              <w:t>r</w:t>
                            </w:r>
                          </w:p>
                        </w:txbxContent>
                      </v:textbox>
                    </v:shape>
                  </w:pict>
                </mc:Fallback>
              </mc:AlternateContent>
            </w:r>
            <w:r w:rsidRPr="009B1EF2">
              <w:rPr>
                <w:b/>
                <w:bCs/>
                <w:noProof/>
                <w:sz w:val="28"/>
                <w:szCs w:val="28"/>
              </w:rPr>
              <mc:AlternateContent>
                <mc:Choice Requires="wps">
                  <w:drawing>
                    <wp:anchor distT="0" distB="0" distL="114300" distR="114300" simplePos="0" relativeHeight="251536384" behindDoc="0" locked="0" layoutInCell="1" allowOverlap="1" wp14:anchorId="2AAB11AF" wp14:editId="7FD23D6A">
                      <wp:simplePos x="0" y="0"/>
                      <wp:positionH relativeFrom="column">
                        <wp:posOffset>3841750</wp:posOffset>
                      </wp:positionH>
                      <wp:positionV relativeFrom="paragraph">
                        <wp:posOffset>263525</wp:posOffset>
                      </wp:positionV>
                      <wp:extent cx="285750" cy="390525"/>
                      <wp:effectExtent l="0" t="0" r="0" b="9525"/>
                      <wp:wrapNone/>
                      <wp:docPr id="572" name="Textfeld 572"/>
                      <wp:cNvGraphicFramePr/>
                      <a:graphic xmlns:a="http://schemas.openxmlformats.org/drawingml/2006/main">
                        <a:graphicData uri="http://schemas.microsoft.com/office/word/2010/wordprocessingShape">
                          <wps:wsp>
                            <wps:cNvSpPr txBox="1"/>
                            <wps:spPr>
                              <a:xfrm>
                                <a:off x="0" y="0"/>
                                <a:ext cx="285750" cy="390525"/>
                              </a:xfrm>
                              <a:prstGeom prst="rect">
                                <a:avLst/>
                              </a:prstGeom>
                              <a:solidFill>
                                <a:schemeClr val="lt1"/>
                              </a:solidFill>
                              <a:ln w="6350">
                                <a:noFill/>
                              </a:ln>
                            </wps:spPr>
                            <wps:txbx>
                              <w:txbxContent>
                                <w:p w14:paraId="1CDD7D1E" w14:textId="77777777" w:rsidR="003620B0" w:rsidRPr="00D55395" w:rsidRDefault="003620B0" w:rsidP="00573829">
                                  <w:pPr>
                                    <w:pStyle w:val="Textfelder"/>
                                  </w:pPr>
                                  <w:r>
                                    <w:t>b</w:t>
                                  </w:r>
                                </w:p>
                                <w:p w14:paraId="7815BA77" w14:textId="77777777" w:rsidR="003620B0" w:rsidRDefault="003620B0"/>
                                <w:p w14:paraId="749F6DE0" w14:textId="77777777" w:rsidR="003620B0" w:rsidRPr="00D55395" w:rsidRDefault="003620B0" w:rsidP="00573829">
                                  <w:pPr>
                                    <w:pStyle w:val="Textfelder"/>
                                  </w:pPr>
                                  <w:r>
                                    <w:t>b</w:t>
                                  </w:r>
                                </w:p>
                                <w:p w14:paraId="234713F3" w14:textId="77777777" w:rsidR="003620B0" w:rsidRDefault="003620B0"/>
                                <w:p w14:paraId="78D52891" w14:textId="77777777" w:rsidR="003620B0" w:rsidRPr="00D55395" w:rsidRDefault="003620B0" w:rsidP="00573829">
                                  <w:pPr>
                                    <w:pStyle w:val="Textfelder"/>
                                  </w:pPr>
                                  <w:r>
                                    <w:t>b</w:t>
                                  </w:r>
                                </w:p>
                                <w:p w14:paraId="248233F8" w14:textId="77777777" w:rsidR="003620B0" w:rsidRDefault="003620B0"/>
                                <w:p w14:paraId="32107D26" w14:textId="77777777" w:rsidR="003620B0" w:rsidRPr="00D55395" w:rsidRDefault="003620B0" w:rsidP="00573829">
                                  <w:pPr>
                                    <w:pStyle w:val="Textfelde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AB11AF" id="Textfeld 572" o:spid="_x0000_s1197" type="#_x0000_t202" style="position:absolute;left:0;text-align:left;margin-left:302.5pt;margin-top:20.75pt;width:22.5pt;height:30.75pt;z-index:25153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" fillcolor="white [3201]" stroked="f" strokeweight=".5pt">
                      <v:textbox>
                        <w:txbxContent>
                          <w:p w14:paraId="1CDD7D1E" w14:textId="77777777" w:rsidR="003620B0" w:rsidRPr="00D55395" w:rsidRDefault="003620B0" w:rsidP="00573829">
                            <w:pPr>
                              <w:pStyle w:val="Textfelder"/>
                            </w:pPr>
                            <w:r>
                              <w:t>b</w:t>
                            </w:r>
                          </w:p>
                          <w:p w14:paraId="7815BA77" w14:textId="77777777" w:rsidR="003620B0" w:rsidRDefault="003620B0"/>
                          <w:p w14:paraId="749F6DE0" w14:textId="77777777" w:rsidR="003620B0" w:rsidRPr="00D55395" w:rsidRDefault="003620B0" w:rsidP="00573829">
                            <w:pPr>
                              <w:pStyle w:val="Textfelder"/>
                            </w:pPr>
                            <w:r>
                              <w:t>b</w:t>
                            </w:r>
                          </w:p>
                          <w:p w14:paraId="234713F3" w14:textId="77777777" w:rsidR="003620B0" w:rsidRDefault="003620B0"/>
                          <w:p w14:paraId="78D52891" w14:textId="77777777" w:rsidR="003620B0" w:rsidRPr="00D55395" w:rsidRDefault="003620B0" w:rsidP="00573829">
                            <w:pPr>
                              <w:pStyle w:val="Textfelder"/>
                            </w:pPr>
                            <w:r>
                              <w:t>b</w:t>
                            </w:r>
                          </w:p>
                          <w:p w14:paraId="248233F8" w14:textId="77777777" w:rsidR="003620B0" w:rsidRDefault="003620B0"/>
                          <w:p w14:paraId="32107D26" w14:textId="77777777" w:rsidR="003620B0" w:rsidRPr="00D55395" w:rsidRDefault="003620B0" w:rsidP="00573829">
                            <w:pPr>
                              <w:pStyle w:val="Textfelder"/>
                            </w:pPr>
                            <w:r>
                              <w:t>b</w:t>
                            </w:r>
                          </w:p>
                        </w:txbxContent>
                      </v:textbox>
                    </v:shape>
                  </w:pict>
                </mc:Fallback>
              </mc:AlternateContent>
            </w:r>
            <w:r w:rsidRPr="009B1EF2">
              <w:rPr>
                <w:b/>
                <w:bCs/>
                <w:noProof/>
                <w:sz w:val="28"/>
                <w:szCs w:val="28"/>
              </w:rPr>
              <mc:AlternateContent>
                <mc:Choice Requires="wps">
                  <w:drawing>
                    <wp:anchor distT="0" distB="0" distL="114300" distR="114300" simplePos="0" relativeHeight="251534336" behindDoc="0" locked="0" layoutInCell="1" allowOverlap="1" wp14:anchorId="3F8AF95A" wp14:editId="518CD69F">
                      <wp:simplePos x="0" y="0"/>
                      <wp:positionH relativeFrom="column">
                        <wp:posOffset>2136775</wp:posOffset>
                      </wp:positionH>
                      <wp:positionV relativeFrom="paragraph">
                        <wp:posOffset>301625</wp:posOffset>
                      </wp:positionV>
                      <wp:extent cx="219075" cy="342900"/>
                      <wp:effectExtent l="0" t="0" r="9525" b="0"/>
                      <wp:wrapNone/>
                      <wp:docPr id="573" name="Textfeld 573"/>
                      <wp:cNvGraphicFramePr/>
                      <a:graphic xmlns:a="http://schemas.openxmlformats.org/drawingml/2006/main">
                        <a:graphicData uri="http://schemas.microsoft.com/office/word/2010/wordprocessingShape">
                          <wps:wsp>
                            <wps:cNvSpPr txBox="1"/>
                            <wps:spPr>
                              <a:xfrm>
                                <a:off x="0" y="0"/>
                                <a:ext cx="219075" cy="342900"/>
                              </a:xfrm>
                              <a:prstGeom prst="rect">
                                <a:avLst/>
                              </a:prstGeom>
                              <a:solidFill>
                                <a:schemeClr val="lt1"/>
                              </a:solidFill>
                              <a:ln w="6350">
                                <a:noFill/>
                              </a:ln>
                            </wps:spPr>
                            <wps:txbx>
                              <w:txbxContent>
                                <w:p w14:paraId="6C18F9A4" w14:textId="77777777" w:rsidR="003620B0" w:rsidRPr="00D55395" w:rsidRDefault="003620B0" w:rsidP="00573829">
                                  <w:pPr>
                                    <w:pStyle w:val="Textfelder"/>
                                  </w:pPr>
                                  <w:r>
                                    <w:t>i</w:t>
                                  </w:r>
                                </w:p>
                                <w:p w14:paraId="152E04F6" w14:textId="77777777" w:rsidR="003620B0" w:rsidRDefault="003620B0"/>
                                <w:p w14:paraId="218118ED" w14:textId="77777777" w:rsidR="003620B0" w:rsidRPr="00D55395" w:rsidRDefault="003620B0" w:rsidP="00573829">
                                  <w:pPr>
                                    <w:pStyle w:val="Textfelder"/>
                                  </w:pPr>
                                  <w:r>
                                    <w:t>i</w:t>
                                  </w:r>
                                </w:p>
                                <w:p w14:paraId="70A6017B" w14:textId="77777777" w:rsidR="003620B0" w:rsidRDefault="003620B0"/>
                                <w:p w14:paraId="2B93AD2B" w14:textId="77777777" w:rsidR="003620B0" w:rsidRPr="00D55395" w:rsidRDefault="003620B0" w:rsidP="00573829">
                                  <w:pPr>
                                    <w:pStyle w:val="Textfelder"/>
                                  </w:pPr>
                                  <w:r>
                                    <w:t>i</w:t>
                                  </w:r>
                                </w:p>
                                <w:p w14:paraId="5B670A3C" w14:textId="77777777" w:rsidR="003620B0" w:rsidRDefault="003620B0"/>
                                <w:p w14:paraId="1B0081CE" w14:textId="77777777" w:rsidR="003620B0" w:rsidRPr="00D55395" w:rsidRDefault="003620B0"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8AF95A" id="Textfeld 573" o:spid="_x0000_s1198" type="#_x0000_t202" style="position:absolute;left:0;text-align:left;margin-left:168.25pt;margin-top:23.75pt;width:17.25pt;height:27pt;z-index:25153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" fillcolor="white [3201]" stroked="f" strokeweight=".5pt">
                      <v:textbox>
                        <w:txbxContent>
                          <w:p w14:paraId="6C18F9A4" w14:textId="77777777" w:rsidR="003620B0" w:rsidRPr="00D55395" w:rsidRDefault="003620B0" w:rsidP="00573829">
                            <w:pPr>
                              <w:pStyle w:val="Textfelder"/>
                            </w:pPr>
                            <w:r>
                              <w:t>i</w:t>
                            </w:r>
                          </w:p>
                          <w:p w14:paraId="152E04F6" w14:textId="77777777" w:rsidR="003620B0" w:rsidRDefault="003620B0"/>
                          <w:p w14:paraId="218118ED" w14:textId="77777777" w:rsidR="003620B0" w:rsidRPr="00D55395" w:rsidRDefault="003620B0" w:rsidP="00573829">
                            <w:pPr>
                              <w:pStyle w:val="Textfelder"/>
                            </w:pPr>
                            <w:r>
                              <w:t>i</w:t>
                            </w:r>
                          </w:p>
                          <w:p w14:paraId="70A6017B" w14:textId="77777777" w:rsidR="003620B0" w:rsidRDefault="003620B0"/>
                          <w:p w14:paraId="2B93AD2B" w14:textId="77777777" w:rsidR="003620B0" w:rsidRPr="00D55395" w:rsidRDefault="003620B0" w:rsidP="00573829">
                            <w:pPr>
                              <w:pStyle w:val="Textfelder"/>
                            </w:pPr>
                            <w:r>
                              <w:t>i</w:t>
                            </w:r>
                          </w:p>
                          <w:p w14:paraId="5B670A3C" w14:textId="77777777" w:rsidR="003620B0" w:rsidRDefault="003620B0"/>
                          <w:p w14:paraId="1B0081CE" w14:textId="77777777" w:rsidR="003620B0" w:rsidRPr="00D55395" w:rsidRDefault="003620B0" w:rsidP="00573829">
                            <w:pPr>
                              <w:pStyle w:val="Textfelder"/>
                            </w:pPr>
                            <w:r>
                              <w:t>i</w:t>
                            </w:r>
                          </w:p>
                        </w:txbxContent>
                      </v:textbox>
                    </v:shape>
                  </w:pict>
                </mc:Fallback>
              </mc:AlternateContent>
            </w:r>
            <w:r w:rsidRPr="00EF577A">
              <w:rPr>
                <w:noProof/>
                <w:sz w:val="28"/>
                <w:szCs w:val="28"/>
              </w:rPr>
              <mc:AlternateContent>
                <mc:Choice Requires="wps">
                  <w:drawing>
                    <wp:anchor distT="0" distB="0" distL="114300" distR="114300" simplePos="0" relativeHeight="251559936" behindDoc="0" locked="0" layoutInCell="1" allowOverlap="1" wp14:anchorId="2312854E" wp14:editId="1890B843">
                      <wp:simplePos x="0" y="0"/>
                      <wp:positionH relativeFrom="column">
                        <wp:posOffset>3020060</wp:posOffset>
                      </wp:positionH>
                      <wp:positionV relativeFrom="paragraph">
                        <wp:posOffset>196850</wp:posOffset>
                      </wp:positionV>
                      <wp:extent cx="276225" cy="333375"/>
                      <wp:effectExtent l="0" t="0" r="28575" b="28575"/>
                      <wp:wrapNone/>
                      <wp:docPr id="312" name="Textfeld 312"/>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46997AF0" w14:textId="77777777" w:rsidR="003620B0" w:rsidRPr="00DF2AC4" w:rsidRDefault="003620B0" w:rsidP="00573829">
                                  <w:pPr>
                                    <w:pStyle w:val="Textfelder"/>
                                  </w:pPr>
                                  <w:r>
                                    <w:t>h</w:t>
                                  </w:r>
                                </w:p>
                                <w:p w14:paraId="090E1A0A" w14:textId="77777777" w:rsidR="003620B0" w:rsidRDefault="003620B0"/>
                                <w:p w14:paraId="7D09A4BB" w14:textId="77777777" w:rsidR="003620B0" w:rsidRPr="00DF2AC4" w:rsidRDefault="003620B0" w:rsidP="00573829">
                                  <w:pPr>
                                    <w:pStyle w:val="Textfelder"/>
                                  </w:pPr>
                                  <w:r>
                                    <w:t>h</w:t>
                                  </w:r>
                                </w:p>
                                <w:p w14:paraId="7601957D" w14:textId="77777777" w:rsidR="003620B0" w:rsidRDefault="003620B0"/>
                                <w:p w14:paraId="35D0CA7B" w14:textId="77777777" w:rsidR="003620B0" w:rsidRPr="00DF2AC4" w:rsidRDefault="003620B0" w:rsidP="00573829">
                                  <w:pPr>
                                    <w:pStyle w:val="Textfelder"/>
                                  </w:pPr>
                                  <w:r>
                                    <w:t>h</w:t>
                                  </w:r>
                                </w:p>
                                <w:p w14:paraId="25F4A415" w14:textId="77777777" w:rsidR="003620B0" w:rsidRDefault="003620B0"/>
                                <w:p w14:paraId="35477379" w14:textId="77777777" w:rsidR="003620B0" w:rsidRPr="00DF2AC4" w:rsidRDefault="003620B0" w:rsidP="00573829">
                                  <w:pPr>
                                    <w:pStyle w:val="Textfelder"/>
                                  </w:pP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12854E" id="Textfeld 312" o:spid="_x0000_s1199" type="#_x0000_t202" style="position:absolute;left:0;text-align:left;margin-left:237.8pt;margin-top:15.5pt;width:21.75pt;height:26.2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" fillcolor="white [3201]" strokecolor="white [3212]" strokeweight=".5pt">
                      <v:textbox>
                        <w:txbxContent>
                          <w:p w14:paraId="46997AF0" w14:textId="77777777" w:rsidR="003620B0" w:rsidRPr="00DF2AC4" w:rsidRDefault="003620B0" w:rsidP="00573829">
                            <w:pPr>
                              <w:pStyle w:val="Textfelder"/>
                            </w:pPr>
                            <w:r>
                              <w:t>h</w:t>
                            </w:r>
                          </w:p>
                          <w:p w14:paraId="090E1A0A" w14:textId="77777777" w:rsidR="003620B0" w:rsidRDefault="003620B0"/>
                          <w:p w14:paraId="7D09A4BB" w14:textId="77777777" w:rsidR="003620B0" w:rsidRPr="00DF2AC4" w:rsidRDefault="003620B0" w:rsidP="00573829">
                            <w:pPr>
                              <w:pStyle w:val="Textfelder"/>
                            </w:pPr>
                            <w:r>
                              <w:t>h</w:t>
                            </w:r>
                          </w:p>
                          <w:p w14:paraId="7601957D" w14:textId="77777777" w:rsidR="003620B0" w:rsidRDefault="003620B0"/>
                          <w:p w14:paraId="35D0CA7B" w14:textId="77777777" w:rsidR="003620B0" w:rsidRPr="00DF2AC4" w:rsidRDefault="003620B0" w:rsidP="00573829">
                            <w:pPr>
                              <w:pStyle w:val="Textfelder"/>
                            </w:pPr>
                            <w:r>
                              <w:t>h</w:t>
                            </w:r>
                          </w:p>
                          <w:p w14:paraId="25F4A415" w14:textId="77777777" w:rsidR="003620B0" w:rsidRDefault="003620B0"/>
                          <w:p w14:paraId="35477379" w14:textId="77777777" w:rsidR="003620B0" w:rsidRPr="00DF2AC4" w:rsidRDefault="003620B0" w:rsidP="00573829">
                            <w:pPr>
                              <w:pStyle w:val="Textfelder"/>
                            </w:pPr>
                            <w:r>
                              <w:t>h</w:t>
                            </w:r>
                          </w:p>
                        </w:txbxContent>
                      </v:textbox>
                    </v:shape>
                  </w:pict>
                </mc:Fallback>
              </mc:AlternateContent>
            </w:r>
            <w:r w:rsidRPr="009B1EF2">
              <w:rPr>
                <w:b/>
                <w:bCs/>
                <w:noProof/>
                <w:sz w:val="28"/>
                <w:szCs w:val="28"/>
              </w:rPr>
              <mc:AlternateContent>
                <mc:Choice Requires="wps">
                  <w:drawing>
                    <wp:anchor distT="0" distB="0" distL="114300" distR="114300" simplePos="0" relativeHeight="251530240" behindDoc="0" locked="0" layoutInCell="1" allowOverlap="1" wp14:anchorId="02F99B4A" wp14:editId="3CC71B28">
                      <wp:simplePos x="0" y="0"/>
                      <wp:positionH relativeFrom="column">
                        <wp:posOffset>3089276</wp:posOffset>
                      </wp:positionH>
                      <wp:positionV relativeFrom="paragraph">
                        <wp:posOffset>-565150</wp:posOffset>
                      </wp:positionV>
                      <wp:extent cx="228600" cy="371475"/>
                      <wp:effectExtent l="0" t="0" r="0" b="9525"/>
                      <wp:wrapNone/>
                      <wp:docPr id="568" name="Textfeld 568"/>
                      <wp:cNvGraphicFramePr/>
                      <a:graphic xmlns:a="http://schemas.openxmlformats.org/drawingml/2006/main">
                        <a:graphicData uri="http://schemas.microsoft.com/office/word/2010/wordprocessingShape">
                          <wps:wsp>
                            <wps:cNvSpPr txBox="1"/>
                            <wps:spPr>
                              <a:xfrm>
                                <a:off x="0" y="0"/>
                                <a:ext cx="228600" cy="371475"/>
                              </a:xfrm>
                              <a:prstGeom prst="rect">
                                <a:avLst/>
                              </a:prstGeom>
                              <a:solidFill>
                                <a:schemeClr val="lt1"/>
                              </a:solidFill>
                              <a:ln w="6350">
                                <a:noFill/>
                              </a:ln>
                            </wps:spPr>
                            <wps:txbx>
                              <w:txbxContent>
                                <w:p w14:paraId="71FC4EC7" w14:textId="77777777" w:rsidR="003620B0" w:rsidRPr="003C1DC7" w:rsidRDefault="003620B0" w:rsidP="00573829">
                                  <w:pPr>
                                    <w:pStyle w:val="Textfelder"/>
                                  </w:pPr>
                                  <w:r>
                                    <w:t>l</w:t>
                                  </w:r>
                                </w:p>
                                <w:p w14:paraId="7767165C" w14:textId="77777777" w:rsidR="003620B0" w:rsidRDefault="003620B0"/>
                                <w:p w14:paraId="48D1C12E" w14:textId="77777777" w:rsidR="003620B0" w:rsidRPr="003C1DC7" w:rsidRDefault="003620B0" w:rsidP="00573829">
                                  <w:pPr>
                                    <w:pStyle w:val="Textfelder"/>
                                  </w:pPr>
                                  <w:r>
                                    <w:t>l</w:t>
                                  </w:r>
                                </w:p>
                                <w:p w14:paraId="31ECE1FF" w14:textId="77777777" w:rsidR="003620B0" w:rsidRDefault="003620B0"/>
                                <w:p w14:paraId="67A6B6C5" w14:textId="77777777" w:rsidR="003620B0" w:rsidRPr="003C1DC7" w:rsidRDefault="003620B0" w:rsidP="00573829">
                                  <w:pPr>
                                    <w:pStyle w:val="Textfelder"/>
                                  </w:pPr>
                                  <w:r>
                                    <w:t>l</w:t>
                                  </w:r>
                                </w:p>
                                <w:p w14:paraId="01BE9A2F" w14:textId="77777777" w:rsidR="003620B0" w:rsidRDefault="003620B0"/>
                                <w:p w14:paraId="082D9ECC" w14:textId="77777777" w:rsidR="003620B0" w:rsidRPr="003C1DC7" w:rsidRDefault="003620B0" w:rsidP="00573829">
                                  <w:pPr>
                                    <w:pStyle w:val="Textfelder"/>
                                  </w:pPr>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F99B4A" id="Textfeld 568" o:spid="_x0000_s1200" type="#_x0000_t202" style="position:absolute;left:0;text-align:left;margin-left:243.25pt;margin-top:-44.5pt;width:18pt;height:29.25pt;z-index:25153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" fillcolor="white [3201]" stroked="f" strokeweight=".5pt">
                      <v:textbox>
                        <w:txbxContent>
                          <w:p w14:paraId="71FC4EC7" w14:textId="77777777" w:rsidR="003620B0" w:rsidRPr="003C1DC7" w:rsidRDefault="003620B0" w:rsidP="00573829">
                            <w:pPr>
                              <w:pStyle w:val="Textfelder"/>
                            </w:pPr>
                            <w:r>
                              <w:t>l</w:t>
                            </w:r>
                          </w:p>
                          <w:p w14:paraId="7767165C" w14:textId="77777777" w:rsidR="003620B0" w:rsidRDefault="003620B0"/>
                          <w:p w14:paraId="48D1C12E" w14:textId="77777777" w:rsidR="003620B0" w:rsidRPr="003C1DC7" w:rsidRDefault="003620B0" w:rsidP="00573829">
                            <w:pPr>
                              <w:pStyle w:val="Textfelder"/>
                            </w:pPr>
                            <w:r>
                              <w:t>l</w:t>
                            </w:r>
                          </w:p>
                          <w:p w14:paraId="31ECE1FF" w14:textId="77777777" w:rsidR="003620B0" w:rsidRDefault="003620B0"/>
                          <w:p w14:paraId="67A6B6C5" w14:textId="77777777" w:rsidR="003620B0" w:rsidRPr="003C1DC7" w:rsidRDefault="003620B0" w:rsidP="00573829">
                            <w:pPr>
                              <w:pStyle w:val="Textfelder"/>
                            </w:pPr>
                            <w:r>
                              <w:t>l</w:t>
                            </w:r>
                          </w:p>
                          <w:p w14:paraId="01BE9A2F" w14:textId="77777777" w:rsidR="003620B0" w:rsidRDefault="003620B0"/>
                          <w:p w14:paraId="082D9ECC" w14:textId="77777777" w:rsidR="003620B0" w:rsidRPr="003C1DC7" w:rsidRDefault="003620B0" w:rsidP="00573829">
                            <w:pPr>
                              <w:pStyle w:val="Textfelder"/>
                            </w:pPr>
                            <w:r>
                              <w:t>l</w:t>
                            </w:r>
                          </w:p>
                        </w:txbxContent>
                      </v:textbox>
                    </v:shape>
                  </w:pict>
                </mc:Fallback>
              </mc:AlternateContent>
            </w:r>
            <w:r w:rsidRPr="009B1EF2">
              <w:rPr>
                <w:noProof/>
                <w:sz w:val="28"/>
                <w:szCs w:val="28"/>
              </w:rPr>
              <mc:AlternateContent>
                <mc:Choice Requires="wps">
                  <w:drawing>
                    <wp:anchor distT="0" distB="0" distL="114300" distR="114300" simplePos="0" relativeHeight="251529216" behindDoc="0" locked="0" layoutInCell="1" allowOverlap="1" wp14:anchorId="3D69ACFE" wp14:editId="1A1E667D">
                      <wp:simplePos x="0" y="0"/>
                      <wp:positionH relativeFrom="column">
                        <wp:posOffset>2184400</wp:posOffset>
                      </wp:positionH>
                      <wp:positionV relativeFrom="paragraph">
                        <wp:posOffset>-469900</wp:posOffset>
                      </wp:positionV>
                      <wp:extent cx="276225" cy="323850"/>
                      <wp:effectExtent l="0" t="0" r="28575" b="19050"/>
                      <wp:wrapNone/>
                      <wp:docPr id="569" name="Textfeld 569"/>
                      <wp:cNvGraphicFramePr/>
                      <a:graphic xmlns:a="http://schemas.openxmlformats.org/drawingml/2006/main">
                        <a:graphicData uri="http://schemas.microsoft.com/office/word/2010/wordprocessingShape">
                          <wps:wsp>
                            <wps:cNvSpPr txBox="1"/>
                            <wps:spPr>
                              <a:xfrm>
                                <a:off x="0" y="0"/>
                                <a:ext cx="276225" cy="323850"/>
                              </a:xfrm>
                              <a:prstGeom prst="rect">
                                <a:avLst/>
                              </a:prstGeom>
                              <a:solidFill>
                                <a:schemeClr val="lt1"/>
                              </a:solidFill>
                              <a:ln w="6350">
                                <a:solidFill>
                                  <a:schemeClr val="bg1"/>
                                </a:solidFill>
                              </a:ln>
                            </wps:spPr>
                            <wps:txbx>
                              <w:txbxContent>
                                <w:p w14:paraId="600F537C" w14:textId="77777777" w:rsidR="003620B0" w:rsidRPr="003C1DC7" w:rsidRDefault="003620B0" w:rsidP="00573829">
                                  <w:pPr>
                                    <w:pStyle w:val="Textfelder"/>
                                  </w:pPr>
                                  <w:r>
                                    <w:t>o</w:t>
                                  </w:r>
                                </w:p>
                                <w:p w14:paraId="4702B295" w14:textId="77777777" w:rsidR="003620B0" w:rsidRDefault="003620B0"/>
                                <w:p w14:paraId="4D89E59B" w14:textId="77777777" w:rsidR="003620B0" w:rsidRPr="003C1DC7" w:rsidRDefault="003620B0" w:rsidP="00573829">
                                  <w:pPr>
                                    <w:pStyle w:val="Textfelder"/>
                                  </w:pPr>
                                  <w:r>
                                    <w:t>o</w:t>
                                  </w:r>
                                </w:p>
                                <w:p w14:paraId="3E3A3F3B" w14:textId="77777777" w:rsidR="003620B0" w:rsidRDefault="003620B0"/>
                                <w:p w14:paraId="5B987EB1" w14:textId="77777777" w:rsidR="003620B0" w:rsidRPr="003C1DC7" w:rsidRDefault="003620B0" w:rsidP="00573829">
                                  <w:pPr>
                                    <w:pStyle w:val="Textfelder"/>
                                  </w:pPr>
                                  <w:r>
                                    <w:t>o</w:t>
                                  </w:r>
                                </w:p>
                                <w:p w14:paraId="0441385A" w14:textId="77777777" w:rsidR="003620B0" w:rsidRDefault="003620B0"/>
                                <w:p w14:paraId="551B8553" w14:textId="77777777" w:rsidR="003620B0" w:rsidRPr="003C1DC7" w:rsidRDefault="003620B0" w:rsidP="00573829">
                                  <w:pPr>
                                    <w:pStyle w:val="Textfelder"/>
                                  </w:pPr>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9ACFE" id="Textfeld 569" o:spid="_x0000_s1201" type="#_x0000_t202" style="position:absolute;left:0;text-align:left;margin-left:172pt;margin-top:-37pt;width:21.75pt;height:25.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" fillcolor="white [3201]" strokecolor="white [3212]" strokeweight=".5pt">
                      <v:textbox>
                        <w:txbxContent>
                          <w:p w14:paraId="600F537C" w14:textId="77777777" w:rsidR="003620B0" w:rsidRPr="003C1DC7" w:rsidRDefault="003620B0" w:rsidP="00573829">
                            <w:pPr>
                              <w:pStyle w:val="Textfelder"/>
                            </w:pPr>
                            <w:r>
                              <w:t>o</w:t>
                            </w:r>
                          </w:p>
                          <w:p w14:paraId="4702B295" w14:textId="77777777" w:rsidR="003620B0" w:rsidRDefault="003620B0"/>
                          <w:p w14:paraId="4D89E59B" w14:textId="77777777" w:rsidR="003620B0" w:rsidRPr="003C1DC7" w:rsidRDefault="003620B0" w:rsidP="00573829">
                            <w:pPr>
                              <w:pStyle w:val="Textfelder"/>
                            </w:pPr>
                            <w:r>
                              <w:t>o</w:t>
                            </w:r>
                          </w:p>
                          <w:p w14:paraId="3E3A3F3B" w14:textId="77777777" w:rsidR="003620B0" w:rsidRDefault="003620B0"/>
                          <w:p w14:paraId="5B987EB1" w14:textId="77777777" w:rsidR="003620B0" w:rsidRPr="003C1DC7" w:rsidRDefault="003620B0" w:rsidP="00573829">
                            <w:pPr>
                              <w:pStyle w:val="Textfelder"/>
                            </w:pPr>
                            <w:r>
                              <w:t>o</w:t>
                            </w:r>
                          </w:p>
                          <w:p w14:paraId="0441385A" w14:textId="77777777" w:rsidR="003620B0" w:rsidRDefault="003620B0"/>
                          <w:p w14:paraId="551B8553" w14:textId="77777777" w:rsidR="003620B0" w:rsidRPr="003C1DC7" w:rsidRDefault="003620B0" w:rsidP="00573829">
                            <w:pPr>
                              <w:pStyle w:val="Textfelder"/>
                            </w:pPr>
                            <w:r>
                              <w:t>o</w:t>
                            </w:r>
                          </w:p>
                        </w:txbxContent>
                      </v:textbox>
                    </v:shape>
                  </w:pict>
                </mc:Fallback>
              </mc:AlternateContent>
            </w:r>
            <w:r w:rsidRPr="009B1EF2">
              <w:rPr>
                <w:noProof/>
                <w:sz w:val="28"/>
                <w:szCs w:val="28"/>
              </w:rPr>
              <mc:AlternateContent>
                <mc:Choice Requires="wps">
                  <w:drawing>
                    <wp:anchor distT="0" distB="0" distL="114300" distR="114300" simplePos="0" relativeHeight="251528192" behindDoc="0" locked="0" layoutInCell="1" allowOverlap="1" wp14:anchorId="1B4E9790" wp14:editId="31193419">
                      <wp:simplePos x="0" y="0"/>
                      <wp:positionH relativeFrom="column">
                        <wp:posOffset>1127125</wp:posOffset>
                      </wp:positionH>
                      <wp:positionV relativeFrom="paragraph">
                        <wp:posOffset>-688975</wp:posOffset>
                      </wp:positionV>
                      <wp:extent cx="266700" cy="371475"/>
                      <wp:effectExtent l="0" t="0" r="19050" b="28575"/>
                      <wp:wrapNone/>
                      <wp:docPr id="570" name="Textfeld 570"/>
                      <wp:cNvGraphicFramePr/>
                      <a:graphic xmlns:a="http://schemas.openxmlformats.org/drawingml/2006/main">
                        <a:graphicData uri="http://schemas.microsoft.com/office/word/2010/wordprocessingShape">
                          <wps:wsp>
                            <wps:cNvSpPr txBox="1"/>
                            <wps:spPr>
                              <a:xfrm>
                                <a:off x="0" y="0"/>
                                <a:ext cx="266700" cy="371475"/>
                              </a:xfrm>
                              <a:prstGeom prst="rect">
                                <a:avLst/>
                              </a:prstGeom>
                              <a:solidFill>
                                <a:schemeClr val="lt1"/>
                              </a:solidFill>
                              <a:ln w="6350">
                                <a:solidFill>
                                  <a:schemeClr val="bg1"/>
                                </a:solidFill>
                              </a:ln>
                            </wps:spPr>
                            <wps:txbx>
                              <w:txbxContent>
                                <w:p w14:paraId="125B3B94" w14:textId="77777777" w:rsidR="003620B0" w:rsidRPr="003C1DC7" w:rsidRDefault="003620B0" w:rsidP="00573829">
                                  <w:pPr>
                                    <w:pStyle w:val="Textfelder"/>
                                  </w:pPr>
                                  <w:r>
                                    <w:t>e</w:t>
                                  </w:r>
                                </w:p>
                                <w:p w14:paraId="51095CC1" w14:textId="77777777" w:rsidR="003620B0" w:rsidRDefault="003620B0"/>
                                <w:p w14:paraId="6F383698" w14:textId="77777777" w:rsidR="003620B0" w:rsidRPr="003C1DC7" w:rsidRDefault="003620B0" w:rsidP="00573829">
                                  <w:pPr>
                                    <w:pStyle w:val="Textfelder"/>
                                  </w:pPr>
                                  <w:r>
                                    <w:t>e</w:t>
                                  </w:r>
                                </w:p>
                                <w:p w14:paraId="5A93674B" w14:textId="77777777" w:rsidR="003620B0" w:rsidRDefault="003620B0"/>
                                <w:p w14:paraId="63EE8EAC" w14:textId="77777777" w:rsidR="003620B0" w:rsidRPr="003C1DC7" w:rsidRDefault="003620B0" w:rsidP="00573829">
                                  <w:pPr>
                                    <w:pStyle w:val="Textfelder"/>
                                  </w:pPr>
                                  <w:r>
                                    <w:t>e</w:t>
                                  </w:r>
                                </w:p>
                                <w:p w14:paraId="51E441F0" w14:textId="77777777" w:rsidR="003620B0" w:rsidRDefault="003620B0"/>
                                <w:p w14:paraId="3CC26BC7" w14:textId="77777777" w:rsidR="003620B0" w:rsidRPr="003C1DC7" w:rsidRDefault="003620B0"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4E9790" id="Textfeld 570" o:spid="_x0000_s1202" type="#_x0000_t202" style="position:absolute;left:0;text-align:left;margin-left:88.75pt;margin-top:-54.25pt;width:21pt;height:29.25pt;z-index:25152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" fillcolor="white [3201]" strokecolor="white [3212]" strokeweight=".5pt">
                      <v:textbox>
                        <w:txbxContent>
                          <w:p w14:paraId="125B3B94" w14:textId="77777777" w:rsidR="003620B0" w:rsidRPr="003C1DC7" w:rsidRDefault="003620B0" w:rsidP="00573829">
                            <w:pPr>
                              <w:pStyle w:val="Textfelder"/>
                            </w:pPr>
                            <w:r>
                              <w:t>e</w:t>
                            </w:r>
                          </w:p>
                          <w:p w14:paraId="51095CC1" w14:textId="77777777" w:rsidR="003620B0" w:rsidRDefault="003620B0"/>
                          <w:p w14:paraId="6F383698" w14:textId="77777777" w:rsidR="003620B0" w:rsidRPr="003C1DC7" w:rsidRDefault="003620B0" w:rsidP="00573829">
                            <w:pPr>
                              <w:pStyle w:val="Textfelder"/>
                            </w:pPr>
                            <w:r>
                              <w:t>e</w:t>
                            </w:r>
                          </w:p>
                          <w:p w14:paraId="5A93674B" w14:textId="77777777" w:rsidR="003620B0" w:rsidRDefault="003620B0"/>
                          <w:p w14:paraId="63EE8EAC" w14:textId="77777777" w:rsidR="003620B0" w:rsidRPr="003C1DC7" w:rsidRDefault="003620B0" w:rsidP="00573829">
                            <w:pPr>
                              <w:pStyle w:val="Textfelder"/>
                            </w:pPr>
                            <w:r>
                              <w:t>e</w:t>
                            </w:r>
                          </w:p>
                          <w:p w14:paraId="51E441F0" w14:textId="77777777" w:rsidR="003620B0" w:rsidRDefault="003620B0"/>
                          <w:p w14:paraId="3CC26BC7" w14:textId="77777777" w:rsidR="003620B0" w:rsidRPr="003C1DC7" w:rsidRDefault="003620B0" w:rsidP="00573829">
                            <w:pPr>
                              <w:pStyle w:val="Textfelder"/>
                            </w:pPr>
                            <w:r>
                              <w:t>e</w:t>
                            </w:r>
                          </w:p>
                        </w:txbxContent>
                      </v:textbox>
                    </v:shape>
                  </w:pict>
                </mc:Fallback>
              </mc:AlternateContent>
            </w:r>
          </w:p>
          <w:p w14:paraId="5DCB1589" w14:textId="77777777" w:rsidR="00573829" w:rsidRPr="009B1EF2" w:rsidRDefault="00573829" w:rsidP="00781E9C">
            <w:pPr>
              <w:tabs>
                <w:tab w:val="left" w:pos="8610"/>
                <w:tab w:val="right" w:pos="9100"/>
              </w:tabs>
              <w:rPr>
                <w:sz w:val="28"/>
                <w:szCs w:val="28"/>
              </w:rPr>
            </w:pPr>
            <w:r w:rsidRPr="00EF577A">
              <w:rPr>
                <w:noProof/>
                <w:sz w:val="28"/>
                <w:szCs w:val="28"/>
              </w:rPr>
              <mc:AlternateContent>
                <mc:Choice Requires="wps">
                  <w:drawing>
                    <wp:anchor distT="0" distB="0" distL="114300" distR="114300" simplePos="0" relativeHeight="251540480" behindDoc="0" locked="0" layoutInCell="1" allowOverlap="1" wp14:anchorId="2EF0732F" wp14:editId="597F8C38">
                      <wp:simplePos x="0" y="0"/>
                      <wp:positionH relativeFrom="margin">
                        <wp:posOffset>180340</wp:posOffset>
                      </wp:positionH>
                      <wp:positionV relativeFrom="paragraph">
                        <wp:posOffset>252095</wp:posOffset>
                      </wp:positionV>
                      <wp:extent cx="295200" cy="381600"/>
                      <wp:effectExtent l="0" t="0" r="10160" b="19050"/>
                      <wp:wrapNone/>
                      <wp:docPr id="389" name="Textfeld 389"/>
                      <wp:cNvGraphicFramePr/>
                      <a:graphic xmlns:a="http://schemas.openxmlformats.org/drawingml/2006/main">
                        <a:graphicData uri="http://schemas.microsoft.com/office/word/2010/wordprocessingShape">
                          <wps:wsp>
                            <wps:cNvSpPr txBox="1"/>
                            <wps:spPr>
                              <a:xfrm>
                                <a:off x="0" y="0"/>
                                <a:ext cx="295200" cy="381600"/>
                              </a:xfrm>
                              <a:prstGeom prst="rect">
                                <a:avLst/>
                              </a:prstGeom>
                              <a:solidFill>
                                <a:schemeClr val="lt1"/>
                              </a:solidFill>
                              <a:ln w="6350">
                                <a:solidFill>
                                  <a:schemeClr val="bg1"/>
                                </a:solidFill>
                              </a:ln>
                            </wps:spPr>
                            <wps:txbx>
                              <w:txbxContent>
                                <w:p w14:paraId="63B0B2A6" w14:textId="77777777" w:rsidR="003620B0" w:rsidRPr="00DF2AC4" w:rsidRDefault="003620B0" w:rsidP="00573829">
                                  <w:pPr>
                                    <w:pStyle w:val="Textfelder"/>
                                  </w:pPr>
                                  <w:r>
                                    <w:t>E</w:t>
                                  </w:r>
                                </w:p>
                                <w:p w14:paraId="0CC273A8" w14:textId="77777777" w:rsidR="003620B0" w:rsidRDefault="003620B0"/>
                                <w:p w14:paraId="1ADBB658" w14:textId="77777777" w:rsidR="003620B0" w:rsidRPr="00DF2AC4" w:rsidRDefault="003620B0" w:rsidP="00573829">
                                  <w:pPr>
                                    <w:pStyle w:val="Textfelder"/>
                                  </w:pPr>
                                  <w:r>
                                    <w:t>E</w:t>
                                  </w:r>
                                </w:p>
                                <w:p w14:paraId="79EF1E4A" w14:textId="77777777" w:rsidR="003620B0" w:rsidRDefault="003620B0"/>
                                <w:p w14:paraId="6569F24B" w14:textId="77777777" w:rsidR="003620B0" w:rsidRPr="00DF2AC4" w:rsidRDefault="003620B0" w:rsidP="00573829">
                                  <w:pPr>
                                    <w:pStyle w:val="Textfelder"/>
                                  </w:pPr>
                                  <w:r>
                                    <w:t>E</w:t>
                                  </w:r>
                                </w:p>
                                <w:p w14:paraId="2C81195D" w14:textId="77777777" w:rsidR="003620B0" w:rsidRDefault="003620B0"/>
                                <w:p w14:paraId="6FB6D0C3" w14:textId="77777777" w:rsidR="003620B0" w:rsidRPr="00DF2AC4" w:rsidRDefault="003620B0"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0732F" id="Textfeld 389" o:spid="_x0000_s1203" type="#_x0000_t202" style="position:absolute;left:0;text-align:left;margin-left:14.2pt;margin-top:19.85pt;width:23.25pt;height:30.0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" fillcolor="white [3201]" strokecolor="white [3212]" strokeweight=".5pt">
                      <v:textbox>
                        <w:txbxContent>
                          <w:p w14:paraId="63B0B2A6" w14:textId="77777777" w:rsidR="003620B0" w:rsidRPr="00DF2AC4" w:rsidRDefault="003620B0" w:rsidP="00573829">
                            <w:pPr>
                              <w:pStyle w:val="Textfelder"/>
                            </w:pPr>
                            <w:r>
                              <w:t>E</w:t>
                            </w:r>
                          </w:p>
                          <w:p w14:paraId="0CC273A8" w14:textId="77777777" w:rsidR="003620B0" w:rsidRDefault="003620B0"/>
                          <w:p w14:paraId="1ADBB658" w14:textId="77777777" w:rsidR="003620B0" w:rsidRPr="00DF2AC4" w:rsidRDefault="003620B0" w:rsidP="00573829">
                            <w:pPr>
                              <w:pStyle w:val="Textfelder"/>
                            </w:pPr>
                            <w:r>
                              <w:t>E</w:t>
                            </w:r>
                          </w:p>
                          <w:p w14:paraId="79EF1E4A" w14:textId="77777777" w:rsidR="003620B0" w:rsidRDefault="003620B0"/>
                          <w:p w14:paraId="6569F24B" w14:textId="77777777" w:rsidR="003620B0" w:rsidRPr="00DF2AC4" w:rsidRDefault="003620B0" w:rsidP="00573829">
                            <w:pPr>
                              <w:pStyle w:val="Textfelder"/>
                            </w:pPr>
                            <w:r>
                              <w:t>E</w:t>
                            </w:r>
                          </w:p>
                          <w:p w14:paraId="2C81195D" w14:textId="77777777" w:rsidR="003620B0" w:rsidRDefault="003620B0"/>
                          <w:p w14:paraId="6FB6D0C3" w14:textId="77777777" w:rsidR="003620B0" w:rsidRPr="00DF2AC4" w:rsidRDefault="003620B0" w:rsidP="00573829">
                            <w:pPr>
                              <w:pStyle w:val="Textfelder"/>
                            </w:pPr>
                            <w:r>
                              <w:t>E</w:t>
                            </w:r>
                          </w:p>
                        </w:txbxContent>
                      </v:textbox>
                      <w10:wrap anchorx="margin"/>
                    </v:shape>
                  </w:pict>
                </mc:Fallback>
              </mc:AlternateContent>
            </w:r>
          </w:p>
        </w:tc>
      </w:tr>
    </w:tbl>
    <w:p w14:paraId="2AB5944A" w14:textId="77777777" w:rsidR="00EC646F" w:rsidRDefault="00EC646F" w:rsidP="00335F09">
      <w:pPr>
        <w:tabs>
          <w:tab w:val="left" w:pos="8010"/>
        </w:tabs>
        <w:spacing w:line="720" w:lineRule="auto"/>
        <w:rPr>
          <w:sz w:val="28"/>
          <w:szCs w:val="28"/>
        </w:rPr>
      </w:pPr>
      <w:r>
        <w:rPr>
          <w:sz w:val="28"/>
          <w:szCs w:val="28"/>
        </w:rPr>
        <w:lastRenderedPageBreak/>
        <w:t xml:space="preserve">die </w:t>
      </w:r>
      <w:r w:rsidRPr="00BA66AE">
        <w:rPr>
          <w:b/>
          <w:bCs/>
          <w:sz w:val="28"/>
          <w:szCs w:val="28"/>
          <w:u w:val="single"/>
        </w:rPr>
        <w:t>Reparatur</w:t>
      </w:r>
    </w:p>
    <w:p w14:paraId="1306B506" w14:textId="77777777" w:rsidR="00EC646F" w:rsidRDefault="00EC646F" w:rsidP="00335F09">
      <w:pPr>
        <w:tabs>
          <w:tab w:val="left" w:pos="8010"/>
        </w:tabs>
        <w:spacing w:line="720" w:lineRule="auto"/>
        <w:rPr>
          <w:sz w:val="28"/>
          <w:szCs w:val="28"/>
        </w:rPr>
      </w:pPr>
      <w:r>
        <w:rPr>
          <w:sz w:val="28"/>
          <w:szCs w:val="28"/>
        </w:rPr>
        <w:t xml:space="preserve">die </w:t>
      </w:r>
      <w:r w:rsidRPr="00642D09">
        <w:rPr>
          <w:b/>
          <w:bCs/>
          <w:sz w:val="28"/>
          <w:szCs w:val="28"/>
          <w:u w:val="single"/>
        </w:rPr>
        <w:t>Unterschrift</w:t>
      </w:r>
    </w:p>
    <w:p w14:paraId="035B6E5E" w14:textId="77777777" w:rsidR="00EC646F" w:rsidRDefault="00EC646F" w:rsidP="00335F09">
      <w:pPr>
        <w:tabs>
          <w:tab w:val="left" w:pos="8010"/>
        </w:tabs>
        <w:spacing w:line="720" w:lineRule="auto"/>
        <w:rPr>
          <w:sz w:val="28"/>
          <w:szCs w:val="28"/>
        </w:rPr>
      </w:pPr>
      <w:r>
        <w:rPr>
          <w:sz w:val="28"/>
          <w:szCs w:val="28"/>
        </w:rPr>
        <w:t xml:space="preserve">die </w:t>
      </w:r>
      <w:r w:rsidRPr="00642D09">
        <w:rPr>
          <w:b/>
          <w:bCs/>
          <w:sz w:val="28"/>
          <w:szCs w:val="28"/>
          <w:u w:val="single"/>
        </w:rPr>
        <w:t>Werkstatt</w:t>
      </w:r>
    </w:p>
    <w:p w14:paraId="65A5AEB0" w14:textId="77777777" w:rsidR="00EC646F" w:rsidRDefault="00EC646F" w:rsidP="00335F09">
      <w:pPr>
        <w:tabs>
          <w:tab w:val="left" w:pos="8010"/>
        </w:tabs>
        <w:spacing w:line="720" w:lineRule="auto"/>
        <w:rPr>
          <w:sz w:val="28"/>
          <w:szCs w:val="28"/>
        </w:rPr>
      </w:pPr>
      <w:r>
        <w:rPr>
          <w:sz w:val="28"/>
          <w:szCs w:val="28"/>
        </w:rPr>
        <w:t xml:space="preserve">die </w:t>
      </w:r>
      <w:r w:rsidRPr="00642D09">
        <w:rPr>
          <w:b/>
          <w:bCs/>
          <w:sz w:val="28"/>
          <w:szCs w:val="28"/>
          <w:u w:val="single"/>
        </w:rPr>
        <w:t>Polizei</w:t>
      </w:r>
    </w:p>
    <w:p w14:paraId="202B8C07" w14:textId="77777777" w:rsidR="00EC646F" w:rsidRDefault="00EC646F" w:rsidP="00335F09">
      <w:pPr>
        <w:tabs>
          <w:tab w:val="left" w:pos="8010"/>
        </w:tabs>
        <w:spacing w:line="720" w:lineRule="auto"/>
        <w:rPr>
          <w:sz w:val="28"/>
          <w:szCs w:val="28"/>
        </w:rPr>
      </w:pPr>
      <w:r>
        <w:rPr>
          <w:sz w:val="28"/>
          <w:szCs w:val="28"/>
        </w:rPr>
        <w:t xml:space="preserve">der </w:t>
      </w:r>
      <w:r w:rsidRPr="00642D09">
        <w:rPr>
          <w:b/>
          <w:bCs/>
          <w:sz w:val="28"/>
          <w:szCs w:val="28"/>
          <w:u w:val="single"/>
        </w:rPr>
        <w:t>Einbruch</w:t>
      </w:r>
    </w:p>
    <w:p w14:paraId="41A7A636" w14:textId="77777777" w:rsidR="00EC646F" w:rsidRDefault="00EC646F" w:rsidP="00EC646F">
      <w:pPr>
        <w:ind w:right="0"/>
        <w:rPr>
          <w:sz w:val="28"/>
          <w:szCs w:val="28"/>
        </w:rPr>
        <w:sectPr w:rsidR="00EC646F" w:rsidSect="00434A63">
          <w:headerReference w:type="default" r:id="rId99"/>
          <w:headerReference w:type="first" r:id="rId100"/>
          <w:pgSz w:w="11900" w:h="16840"/>
          <w:pgMar w:top="2835" w:right="851" w:bottom="1134" w:left="851" w:header="709" w:footer="454" w:gutter="0"/>
          <w:cols w:space="708"/>
          <w:titlePg/>
          <w:docGrid w:linePitch="360"/>
        </w:sectPr>
      </w:pPr>
    </w:p>
    <w:p w14:paraId="57A02BE6" w14:textId="77777777" w:rsidR="00D202CC" w:rsidRPr="00863A9E" w:rsidRDefault="00D202CC" w:rsidP="00D202CC">
      <w:pPr>
        <w:rPr>
          <w:rFonts w:eastAsia="Times New Roman"/>
        </w:rPr>
      </w:pPr>
      <w:r w:rsidRPr="00863A9E">
        <w:rPr>
          <w:rFonts w:eastAsia="Times New Roman"/>
        </w:rPr>
        <w:lastRenderedPageBreak/>
        <w:t>Lernziel: Die Lernenden kennen die wichtigsten Begriffe für einen Vertragsabschluss.</w:t>
      </w:r>
    </w:p>
    <w:p w14:paraId="36C0FEEE" w14:textId="77777777" w:rsidR="00D202CC" w:rsidRPr="00863A9E" w:rsidRDefault="00D26EDB" w:rsidP="00D202CC">
      <w:r>
        <w:t xml:space="preserve">Die Lernenden lernen folgende </w:t>
      </w:r>
      <w:r w:rsidR="00D202CC" w:rsidRPr="00863A9E">
        <w:t xml:space="preserve">Kernbotschaft: </w:t>
      </w:r>
      <w:r w:rsidR="00335F09">
        <w:t>Viele Fachbegriffe des Themenfelds Versicherungen finden in verschiedenen Aspekten des Alltags eine Verwendung.</w:t>
      </w:r>
    </w:p>
    <w:p w14:paraId="2500CB47" w14:textId="77777777" w:rsidR="00D202CC" w:rsidRPr="00863A9E" w:rsidRDefault="00D202CC" w:rsidP="00D202CC">
      <w:pPr>
        <w:rPr>
          <w:rFonts w:eastAsia="Times New Roman"/>
        </w:rPr>
      </w:pPr>
    </w:p>
    <w:p w14:paraId="2A831BF7" w14:textId="77777777" w:rsidR="00D202CC" w:rsidRPr="00863A9E" w:rsidRDefault="00D202CC" w:rsidP="00D202CC">
      <w:pPr>
        <w:rPr>
          <w:rFonts w:eastAsia="Times New Roman"/>
        </w:rPr>
      </w:pPr>
      <w:r>
        <w:rPr>
          <w:rFonts w:eastAsia="Times New Roman"/>
        </w:rPr>
        <w:t xml:space="preserve">Vorgeschlagener </w:t>
      </w:r>
      <w:r w:rsidRPr="00863A9E">
        <w:rPr>
          <w:rFonts w:eastAsia="Times New Roman"/>
        </w:rPr>
        <w:t xml:space="preserve">Ablauf: </w:t>
      </w:r>
    </w:p>
    <w:p w14:paraId="02D49CEA" w14:textId="77777777" w:rsidR="00D202CC" w:rsidRDefault="00D202CC" w:rsidP="00D202CC">
      <w:pPr>
        <w:rPr>
          <w:rFonts w:eastAsia="Calibri"/>
          <w:sz w:val="28"/>
          <w:szCs w:val="32"/>
          <w:lang w:eastAsia="en-US"/>
        </w:rPr>
      </w:pPr>
      <w:r w:rsidRPr="00863A9E">
        <w:rPr>
          <w:rFonts w:eastAsia="Times New Roman"/>
        </w:rPr>
        <w:t xml:space="preserve">Verteilen Sie </w:t>
      </w:r>
      <w:r w:rsidRPr="00863A9E">
        <w:rPr>
          <w:rFonts w:eastAsia="Times New Roman"/>
          <w:color w:val="000000" w:themeColor="text1"/>
        </w:rPr>
        <w:t>d</w:t>
      </w:r>
      <w:r w:rsidR="00FE0AEC">
        <w:rPr>
          <w:rFonts w:eastAsia="Times New Roman"/>
          <w:color w:val="000000" w:themeColor="text1"/>
        </w:rPr>
        <w:t>ie</w:t>
      </w:r>
      <w:r>
        <w:rPr>
          <w:rFonts w:eastAsia="Times New Roman"/>
          <w:color w:val="000000" w:themeColor="text1"/>
        </w:rPr>
        <w:t xml:space="preserve"> Arbeitsb</w:t>
      </w:r>
      <w:r w:rsidR="00FE0AEC">
        <w:rPr>
          <w:rFonts w:eastAsia="Times New Roman"/>
          <w:color w:val="000000" w:themeColor="text1"/>
        </w:rPr>
        <w:t>ö</w:t>
      </w:r>
      <w:r>
        <w:rPr>
          <w:rFonts w:eastAsia="Times New Roman"/>
          <w:color w:val="000000" w:themeColor="text1"/>
        </w:rPr>
        <w:t>gen</w:t>
      </w:r>
      <w:r w:rsidRPr="00863A9E">
        <w:rPr>
          <w:rFonts w:eastAsia="Times New Roman"/>
          <w:color w:val="000000" w:themeColor="text1"/>
        </w:rPr>
        <w:t xml:space="preserve"> „</w:t>
      </w:r>
      <w:r w:rsidRPr="00863A9E">
        <w:rPr>
          <w:rFonts w:eastAsia="Times New Roman"/>
        </w:rPr>
        <w:t xml:space="preserve">Versicherungen abschließen“. </w:t>
      </w:r>
      <w:r>
        <w:rPr>
          <w:rFonts w:eastAsia="Times New Roman"/>
        </w:rPr>
        <w:t xml:space="preserve">Die Lernenden lesen die Wörter in Einzelarbeit. Wenn die Lernenden damit fertig sind, verteilen Sie den Arbeitsbogen „Fachwörter Versicherungen“. </w:t>
      </w:r>
      <w:r w:rsidRPr="00863A9E">
        <w:rPr>
          <w:rFonts w:eastAsia="Times New Roman"/>
        </w:rPr>
        <w:t xml:space="preserve">Die Lernenden </w:t>
      </w:r>
      <w:r>
        <w:rPr>
          <w:rFonts w:eastAsia="Times New Roman"/>
        </w:rPr>
        <w:t>bearbeiten diesen entweder einzeln oder zu zweit. Der Lösungsbogen dient der (Selbst</w:t>
      </w:r>
      <w:proofErr w:type="gramStart"/>
      <w:r>
        <w:rPr>
          <w:rFonts w:eastAsia="Times New Roman"/>
        </w:rPr>
        <w:noBreakHyphen/>
        <w:t>)Korrektur</w:t>
      </w:r>
      <w:proofErr w:type="gramEnd"/>
      <w:r>
        <w:rPr>
          <w:rFonts w:eastAsia="Times New Roman"/>
        </w:rPr>
        <w:t>.</w:t>
      </w:r>
    </w:p>
    <w:p w14:paraId="319469BE" w14:textId="77777777" w:rsidR="00D202CC" w:rsidRDefault="00D202CC" w:rsidP="00EC646F">
      <w:pPr>
        <w:ind w:right="0"/>
        <w:rPr>
          <w:sz w:val="28"/>
          <w:szCs w:val="28"/>
        </w:rPr>
        <w:sectPr w:rsidR="00D202CC" w:rsidSect="00434A63">
          <w:headerReference w:type="first" r:id="rId101"/>
          <w:pgSz w:w="11900" w:h="16840"/>
          <w:pgMar w:top="2835" w:right="851" w:bottom="1134" w:left="851" w:header="709" w:footer="454" w:gutter="0"/>
          <w:cols w:space="708"/>
          <w:titlePg/>
          <w:docGrid w:linePitch="360"/>
        </w:sectPr>
      </w:pPr>
    </w:p>
    <w:p w14:paraId="25A9625D" w14:textId="77777777" w:rsidR="002B690B" w:rsidRDefault="002B690B" w:rsidP="002B690B">
      <w:pPr>
        <w:rPr>
          <w:sz w:val="28"/>
          <w:szCs w:val="28"/>
        </w:rPr>
      </w:pPr>
      <w:r>
        <w:rPr>
          <w:noProof/>
          <w:sz w:val="28"/>
          <w:szCs w:val="28"/>
        </w:rPr>
        <w:lastRenderedPageBreak/>
        <w:drawing>
          <wp:anchor distT="0" distB="0" distL="114300" distR="114300" simplePos="0" relativeHeight="251563008" behindDoc="0" locked="0" layoutInCell="1" allowOverlap="1" wp14:anchorId="0D331863" wp14:editId="7C3B51D9">
            <wp:simplePos x="0" y="0"/>
            <wp:positionH relativeFrom="column">
              <wp:posOffset>-180340</wp:posOffset>
            </wp:positionH>
            <wp:positionV relativeFrom="paragraph">
              <wp:posOffset>-90170</wp:posOffset>
            </wp:positionV>
            <wp:extent cx="367200" cy="367200"/>
            <wp:effectExtent l="0" t="0" r="0" b="0"/>
            <wp:wrapNone/>
            <wp:docPr id="105" name="Grafik 105"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fik 91"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913776">
        <w:rPr>
          <w:sz w:val="28"/>
          <w:szCs w:val="28"/>
        </w:rPr>
        <w:t>Lesen Sie</w:t>
      </w:r>
      <w:r>
        <w:rPr>
          <w:sz w:val="28"/>
          <w:szCs w:val="28"/>
        </w:rPr>
        <w:t>!</w:t>
      </w:r>
    </w:p>
    <w:p w14:paraId="6E2F4713" w14:textId="77777777" w:rsidR="00DA7382" w:rsidRDefault="00DA7382" w:rsidP="00DA7382">
      <w:pPr>
        <w:rPr>
          <w:sz w:val="28"/>
          <w:szCs w:val="28"/>
        </w:rPr>
      </w:pPr>
    </w:p>
    <w:p w14:paraId="26C69412" w14:textId="77777777" w:rsidR="00DA7382" w:rsidRPr="00913776" w:rsidRDefault="00DA7382" w:rsidP="00DA7382">
      <w:pPr>
        <w:rPr>
          <w:sz w:val="28"/>
          <w:szCs w:val="28"/>
        </w:rPr>
      </w:pPr>
      <w:r w:rsidRPr="00814CEA">
        <w:rPr>
          <w:noProof/>
          <w:sz w:val="28"/>
          <w:szCs w:val="28"/>
        </w:rPr>
        <mc:AlternateContent>
          <mc:Choice Requires="wps">
            <w:drawing>
              <wp:anchor distT="45720" distB="45720" distL="114300" distR="114300" simplePos="0" relativeHeight="251564032" behindDoc="0" locked="0" layoutInCell="1" allowOverlap="1" wp14:anchorId="0ABFE167" wp14:editId="7E36F1B9">
                <wp:simplePos x="0" y="0"/>
                <wp:positionH relativeFrom="column">
                  <wp:posOffset>2027395</wp:posOffset>
                </wp:positionH>
                <wp:positionV relativeFrom="paragraph">
                  <wp:posOffset>1017270</wp:posOffset>
                </wp:positionV>
                <wp:extent cx="936000" cy="324000"/>
                <wp:effectExtent l="19050" t="19050" r="35560" b="38100"/>
                <wp:wrapSquare wrapText="bothSides"/>
                <wp:docPr id="1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39920 w 936000"/>
                            <a:gd name="connsiteY1" fmla="*/ 0 h 324000"/>
                            <a:gd name="connsiteX2" fmla="*/ 936000 w 936000"/>
                            <a:gd name="connsiteY2" fmla="*/ 0 h 324000"/>
                            <a:gd name="connsiteX3" fmla="*/ 936000 w 936000"/>
                            <a:gd name="connsiteY3" fmla="*/ 324000 h 324000"/>
                            <a:gd name="connsiteX4" fmla="*/ 45864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06114" y="7028"/>
                                <a:pt x="288574" y="-21073"/>
                                <a:pt x="439920" y="0"/>
                              </a:cubicBezTo>
                              <a:cubicBezTo>
                                <a:pt x="591266" y="21073"/>
                                <a:pt x="831144" y="-1932"/>
                                <a:pt x="936000" y="0"/>
                              </a:cubicBezTo>
                              <a:cubicBezTo>
                                <a:pt x="945323" y="144099"/>
                                <a:pt x="933721" y="173907"/>
                                <a:pt x="936000" y="324000"/>
                              </a:cubicBezTo>
                              <a:cubicBezTo>
                                <a:pt x="834264" y="301202"/>
                                <a:pt x="607033" y="337618"/>
                                <a:pt x="458640" y="324000"/>
                              </a:cubicBezTo>
                              <a:cubicBezTo>
                                <a:pt x="310247" y="310382"/>
                                <a:pt x="160160" y="344982"/>
                                <a:pt x="0" y="324000"/>
                              </a:cubicBezTo>
                              <a:cubicBezTo>
                                <a:pt x="10355" y="235221"/>
                                <a:pt x="280" y="66060"/>
                                <a:pt x="0" y="0"/>
                              </a:cubicBezTo>
                              <a:close/>
                            </a:path>
                            <a:path w="936000" h="324000" stroke="0" extrusionOk="0">
                              <a:moveTo>
                                <a:pt x="0" y="0"/>
                              </a:moveTo>
                              <a:cubicBezTo>
                                <a:pt x="116375" y="-4896"/>
                                <a:pt x="323786" y="9662"/>
                                <a:pt x="449280" y="0"/>
                              </a:cubicBezTo>
                              <a:cubicBezTo>
                                <a:pt x="574774" y="-9662"/>
                                <a:pt x="817950" y="5404"/>
                                <a:pt x="936000" y="0"/>
                              </a:cubicBezTo>
                              <a:cubicBezTo>
                                <a:pt x="929105" y="148247"/>
                                <a:pt x="926197" y="218515"/>
                                <a:pt x="936000" y="324000"/>
                              </a:cubicBezTo>
                              <a:cubicBezTo>
                                <a:pt x="705822" y="314587"/>
                                <a:pt x="625785" y="334676"/>
                                <a:pt x="468000" y="324000"/>
                              </a:cubicBezTo>
                              <a:cubicBezTo>
                                <a:pt x="310215" y="313324"/>
                                <a:pt x="203897" y="319488"/>
                                <a:pt x="0" y="324000"/>
                              </a:cubicBezTo>
                              <a:cubicBezTo>
                                <a:pt x="15697" y="177559"/>
                                <a:pt x="471" y="88012"/>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sd="3705000160">
                                <a:prstGeom prst="rect">
                                  <a:avLst/>
                                </a:prstGeom>
                                <ask:type>
                                  <ask:lineSketchFreehand/>
                                </ask:type>
                              </ask:lineSketchStyleProps>
                            </a:ext>
                          </a:extLst>
                        </a:ln>
                      </wps:spPr>
                      <wps:txbx>
                        <w:txbxContent>
                          <w:p w14:paraId="1742F2CE" w14:textId="77777777" w:rsidR="003620B0" w:rsidRDefault="003620B0" w:rsidP="00DA7382">
                            <w:pPr>
                              <w:pStyle w:val="Textfelder"/>
                            </w:pPr>
                            <w:r>
                              <w:t>Schaden</w:t>
                            </w:r>
                          </w:p>
                          <w:p w14:paraId="7E697F15" w14:textId="77777777" w:rsidR="003620B0" w:rsidRDefault="003620B0"/>
                          <w:p w14:paraId="303D35F3" w14:textId="77777777" w:rsidR="003620B0" w:rsidRDefault="003620B0" w:rsidP="00DA7382">
                            <w:pPr>
                              <w:pStyle w:val="Textfelder"/>
                            </w:pPr>
                            <w:r>
                              <w:t>Schaden</w:t>
                            </w:r>
                          </w:p>
                          <w:p w14:paraId="374B85B7" w14:textId="77777777" w:rsidR="003620B0" w:rsidRDefault="003620B0"/>
                          <w:p w14:paraId="6755A089" w14:textId="77777777" w:rsidR="003620B0" w:rsidRDefault="003620B0" w:rsidP="00DA7382">
                            <w:pPr>
                              <w:pStyle w:val="Textfelder"/>
                            </w:pPr>
                            <w:r>
                              <w:t>Schaden</w:t>
                            </w:r>
                          </w:p>
                          <w:p w14:paraId="5AFC868D" w14:textId="77777777" w:rsidR="003620B0" w:rsidRDefault="003620B0"/>
                          <w:p w14:paraId="24C2C6CF" w14:textId="77777777" w:rsidR="003620B0" w:rsidRDefault="003620B0" w:rsidP="00DA7382">
                            <w:pPr>
                              <w:pStyle w:val="Textfelder"/>
                            </w:pPr>
                            <w:r>
                              <w:t>Schaden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BFE167" id="_x0000_s1204" style="position:absolute;left:0;text-align:left;margin-left:159.65pt;margin-top:80.1pt;width:73.7pt;height:25.5pt;z-index:25156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9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" adj="-11796480,,5400" path="m,nfc106114,7028,288574,-21073,439920,,591266,21073,831144,-1932,936000,v9323,144099,-2279,173907,,324000c834264,301202,607033,337618,458640,324000,310247,310382,160160,344982,,324000,10355,235221,280,66060,,xem,nsc116375,-4896,323786,9662,449280,,574774,-9662,817950,5404,936000,v-6895,148247,-9803,218515,,324000c705822,314587,625785,334676,468000,324000,310215,313324,203897,319488,,324000,15697,177559,471,88012,,xe" strokeweight="1.5pt">
                <v:stroke joinstyle="miter"/>
                <v:formulas/>
                <v:path o:extrusionok="f" o:connecttype="custom" o:connectlocs="0,0;439920,0;936000,0;936000,324000;458640,324000;0,324000;0,0" o:connectangles="0,0,0,0,0,0,0" textboxrect="0,0,936000,324000"/>
                <v:textbox>
                  <w:txbxContent>
                    <w:p w14:paraId="1742F2CE" w14:textId="77777777" w:rsidR="003620B0" w:rsidRDefault="003620B0" w:rsidP="00DA7382">
                      <w:pPr>
                        <w:pStyle w:val="Textfelder"/>
                      </w:pPr>
                      <w:r>
                        <w:t>Schaden</w:t>
                      </w:r>
                    </w:p>
                    <w:p w14:paraId="7E697F15" w14:textId="77777777" w:rsidR="003620B0" w:rsidRDefault="003620B0"/>
                    <w:p w14:paraId="303D35F3" w14:textId="77777777" w:rsidR="003620B0" w:rsidRDefault="003620B0" w:rsidP="00DA7382">
                      <w:pPr>
                        <w:pStyle w:val="Textfelder"/>
                      </w:pPr>
                      <w:r>
                        <w:t>Schaden</w:t>
                      </w:r>
                    </w:p>
                    <w:p w14:paraId="374B85B7" w14:textId="77777777" w:rsidR="003620B0" w:rsidRDefault="003620B0"/>
                    <w:p w14:paraId="6755A089" w14:textId="77777777" w:rsidR="003620B0" w:rsidRDefault="003620B0" w:rsidP="00DA7382">
                      <w:pPr>
                        <w:pStyle w:val="Textfelder"/>
                      </w:pPr>
                      <w:r>
                        <w:t>Schaden</w:t>
                      </w:r>
                    </w:p>
                    <w:p w14:paraId="5AFC868D" w14:textId="77777777" w:rsidR="003620B0" w:rsidRDefault="003620B0"/>
                    <w:p w14:paraId="24C2C6CF" w14:textId="77777777" w:rsidR="003620B0" w:rsidRDefault="003620B0" w:rsidP="00DA7382">
                      <w:pPr>
                        <w:pStyle w:val="Textfelder"/>
                      </w:pPr>
                      <w:r>
                        <w:t>Schaden</w:t>
                      </w:r>
                    </w:p>
                  </w:txbxContent>
                </v:textbox>
                <w10:wrap type="square"/>
              </v:shape>
            </w:pict>
          </mc:Fallback>
        </mc:AlternateContent>
      </w:r>
    </w:p>
    <w:tbl>
      <w:tblPr>
        <w:tblStyle w:val="Tabellenraster"/>
        <w:tblW w:w="0" w:type="auto"/>
        <w:tblInd w:w="397" w:type="dxa"/>
        <w:tblLook w:val="04A0" w:firstRow="1" w:lastRow="0" w:firstColumn="1" w:lastColumn="0" w:noHBand="0" w:noVBand="1"/>
      </w:tblPr>
      <w:tblGrid>
        <w:gridCol w:w="1928"/>
      </w:tblGrid>
      <w:tr w:rsidR="00DA7382" w:rsidRPr="004C7618" w14:paraId="05A9607B" w14:textId="77777777" w:rsidTr="00781E9C">
        <w:trPr>
          <w:trHeight w:val="2129"/>
        </w:trPr>
        <w:tc>
          <w:tcPr>
            <w:tcW w:w="1928" w:type="dxa"/>
          </w:tcPr>
          <w:p w14:paraId="2B2B4D3C" w14:textId="77777777" w:rsidR="00DA7382" w:rsidRDefault="00DA7382" w:rsidP="00781E9C">
            <w:pPr>
              <w:pStyle w:val="Textfelder"/>
            </w:pPr>
            <w:proofErr w:type="spellStart"/>
            <w:r>
              <w:t>Sch</w:t>
            </w:r>
            <w:proofErr w:type="spellEnd"/>
          </w:p>
          <w:p w14:paraId="373EB058" w14:textId="77777777" w:rsidR="00DA7382" w:rsidRDefault="00DA7382" w:rsidP="00781E9C">
            <w:pPr>
              <w:pStyle w:val="Textfelder"/>
            </w:pPr>
            <w:proofErr w:type="spellStart"/>
            <w:r>
              <w:t>Scha</w:t>
            </w:r>
            <w:proofErr w:type="spellEnd"/>
          </w:p>
          <w:p w14:paraId="7AFFE69F" w14:textId="77777777" w:rsidR="00DA7382" w:rsidRDefault="00DA7382" w:rsidP="00781E9C">
            <w:pPr>
              <w:pStyle w:val="Textfelder"/>
            </w:pPr>
            <w:r>
              <w:t>Schad</w:t>
            </w:r>
          </w:p>
          <w:p w14:paraId="463F6CFA" w14:textId="77777777" w:rsidR="00DA7382" w:rsidRDefault="00DA7382" w:rsidP="00781E9C">
            <w:pPr>
              <w:pStyle w:val="Textfelder"/>
            </w:pPr>
            <w:r>
              <w:t>Schade</w:t>
            </w:r>
          </w:p>
          <w:p w14:paraId="0A449F8B" w14:textId="77777777" w:rsidR="00DA7382" w:rsidRPr="004C7618" w:rsidRDefault="00DA7382" w:rsidP="00781E9C">
            <w:pPr>
              <w:pStyle w:val="Textfelder"/>
            </w:pPr>
            <w:r>
              <w:t>Schaden</w:t>
            </w:r>
          </w:p>
        </w:tc>
      </w:tr>
    </w:tbl>
    <w:tbl>
      <w:tblPr>
        <w:tblpPr w:leftFromText="141" w:rightFromText="141" w:vertAnchor="text" w:horzAnchor="page" w:tblpX="4028" w:tblpY="-30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tblGrid>
      <w:tr w:rsidR="00DA7382" w:rsidRPr="007070E2" w14:paraId="5ED724A8" w14:textId="77777777" w:rsidTr="004D1075">
        <w:trPr>
          <w:trHeight w:val="567"/>
        </w:trPr>
        <w:tc>
          <w:tcPr>
            <w:tcW w:w="1134" w:type="dxa"/>
            <w:vAlign w:val="bottom"/>
          </w:tcPr>
          <w:p w14:paraId="4DE6FF03" w14:textId="77777777" w:rsidR="00DA7382" w:rsidRPr="00F8342E" w:rsidRDefault="00DA7382" w:rsidP="004D1075">
            <w:pPr>
              <w:pStyle w:val="Textfeld"/>
              <w:framePr w:hSpace="0" w:wrap="auto" w:vAnchor="margin" w:yAlign="inline"/>
              <w:suppressOverlap w:val="0"/>
            </w:pPr>
            <w:proofErr w:type="spellStart"/>
            <w:r>
              <w:t>Scha</w:t>
            </w:r>
            <w:proofErr w:type="spellEnd"/>
          </w:p>
        </w:tc>
        <w:tc>
          <w:tcPr>
            <w:tcW w:w="1134" w:type="dxa"/>
            <w:vAlign w:val="bottom"/>
          </w:tcPr>
          <w:p w14:paraId="31D1F600" w14:textId="77777777" w:rsidR="00DA7382" w:rsidRPr="00F8342E" w:rsidRDefault="00DA7382" w:rsidP="004D1075">
            <w:pPr>
              <w:pStyle w:val="Textfeld"/>
              <w:framePr w:hSpace="0" w:wrap="auto" w:vAnchor="margin" w:yAlign="inline"/>
              <w:suppressOverlap w:val="0"/>
            </w:pPr>
            <w:r>
              <w:t>den</w:t>
            </w:r>
          </w:p>
        </w:tc>
      </w:tr>
    </w:tbl>
    <w:p w14:paraId="7EA625E2" w14:textId="77777777" w:rsidR="00DA7382" w:rsidRDefault="00DA7382" w:rsidP="00DA7382">
      <w:pPr>
        <w:ind w:left="0"/>
        <w:rPr>
          <w:sz w:val="4"/>
        </w:rPr>
      </w:pPr>
    </w:p>
    <w:p w14:paraId="47083BAC" w14:textId="77777777" w:rsidR="00DA7382" w:rsidRDefault="00DA7382" w:rsidP="00DA7382">
      <w:pPr>
        <w:rPr>
          <w:sz w:val="4"/>
        </w:rPr>
      </w:pPr>
    </w:p>
    <w:p w14:paraId="21E616F8" w14:textId="77777777" w:rsidR="00DA7382" w:rsidRDefault="00DA7382" w:rsidP="00DA7382">
      <w:pPr>
        <w:rPr>
          <w:sz w:val="4"/>
        </w:rPr>
      </w:pPr>
    </w:p>
    <w:p w14:paraId="130BE7A3" w14:textId="77777777" w:rsidR="00DA7382" w:rsidRDefault="00DA7382" w:rsidP="00DA7382">
      <w:pPr>
        <w:rPr>
          <w:sz w:val="4"/>
        </w:rPr>
      </w:pPr>
    </w:p>
    <w:p w14:paraId="4AC20CE4" w14:textId="77777777" w:rsidR="00DA7382" w:rsidRDefault="00DA7382" w:rsidP="00DA7382">
      <w:pPr>
        <w:rPr>
          <w:sz w:val="4"/>
        </w:rPr>
      </w:pPr>
    </w:p>
    <w:p w14:paraId="117554E8" w14:textId="77777777" w:rsidR="00DA7382" w:rsidRDefault="00DA7382" w:rsidP="00DA7382">
      <w:pPr>
        <w:rPr>
          <w:sz w:val="4"/>
        </w:rPr>
      </w:pPr>
    </w:p>
    <w:p w14:paraId="5D470618" w14:textId="77777777" w:rsidR="00DA7382" w:rsidRDefault="00DA7382" w:rsidP="00DA7382">
      <w:pPr>
        <w:rPr>
          <w:sz w:val="4"/>
        </w:rPr>
      </w:pPr>
    </w:p>
    <w:p w14:paraId="08C1C14E" w14:textId="77777777" w:rsidR="00DA7382" w:rsidRDefault="00DA7382" w:rsidP="00DA7382">
      <w:pPr>
        <w:rPr>
          <w:sz w:val="4"/>
        </w:rPr>
      </w:pPr>
    </w:p>
    <w:p w14:paraId="0C21871C" w14:textId="77777777" w:rsidR="00DA7382" w:rsidRPr="00EA22F6" w:rsidRDefault="00DA7382" w:rsidP="00DA7382">
      <w:pPr>
        <w:rPr>
          <w:sz w:val="4"/>
        </w:rPr>
      </w:pPr>
      <w:r w:rsidRPr="00814CEA">
        <w:rPr>
          <w:noProof/>
          <w:sz w:val="28"/>
          <w:szCs w:val="28"/>
        </w:rPr>
        <mc:AlternateContent>
          <mc:Choice Requires="wps">
            <w:drawing>
              <wp:anchor distT="45720" distB="45720" distL="114300" distR="114300" simplePos="0" relativeHeight="251566080" behindDoc="0" locked="0" layoutInCell="1" allowOverlap="1" wp14:anchorId="1CE44716" wp14:editId="7C87DAA6">
                <wp:simplePos x="0" y="0"/>
                <wp:positionH relativeFrom="column">
                  <wp:posOffset>2097538</wp:posOffset>
                </wp:positionH>
                <wp:positionV relativeFrom="paragraph">
                  <wp:posOffset>889296</wp:posOffset>
                </wp:positionV>
                <wp:extent cx="1260000" cy="324000"/>
                <wp:effectExtent l="19050" t="19050" r="35560" b="38100"/>
                <wp:wrapSquare wrapText="bothSides"/>
                <wp:docPr id="1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24000"/>
                        </a:xfrm>
                        <a:custGeom>
                          <a:avLst/>
                          <a:gdLst>
                            <a:gd name="connsiteX0" fmla="*/ 0 w 1260000"/>
                            <a:gd name="connsiteY0" fmla="*/ 0 h 324000"/>
                            <a:gd name="connsiteX1" fmla="*/ 655200 w 1260000"/>
                            <a:gd name="connsiteY1" fmla="*/ 0 h 324000"/>
                            <a:gd name="connsiteX2" fmla="*/ 1260000 w 1260000"/>
                            <a:gd name="connsiteY2" fmla="*/ 0 h 324000"/>
                            <a:gd name="connsiteX3" fmla="*/ 1260000 w 1260000"/>
                            <a:gd name="connsiteY3" fmla="*/ 324000 h 324000"/>
                            <a:gd name="connsiteX4" fmla="*/ 617400 w 1260000"/>
                            <a:gd name="connsiteY4" fmla="*/ 324000 h 324000"/>
                            <a:gd name="connsiteX5" fmla="*/ 0 w 1260000"/>
                            <a:gd name="connsiteY5" fmla="*/ 324000 h 324000"/>
                            <a:gd name="connsiteX6" fmla="*/ 0 w 126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24000" fill="none" extrusionOk="0">
                              <a:moveTo>
                                <a:pt x="0" y="0"/>
                              </a:moveTo>
                              <a:cubicBezTo>
                                <a:pt x="225415" y="-459"/>
                                <a:pt x="333062" y="-19989"/>
                                <a:pt x="655200" y="0"/>
                              </a:cubicBezTo>
                              <a:cubicBezTo>
                                <a:pt x="977338" y="19989"/>
                                <a:pt x="1091918" y="-11129"/>
                                <a:pt x="1260000" y="0"/>
                              </a:cubicBezTo>
                              <a:cubicBezTo>
                                <a:pt x="1254804" y="143581"/>
                                <a:pt x="1247775" y="199530"/>
                                <a:pt x="1260000" y="324000"/>
                              </a:cubicBezTo>
                              <a:cubicBezTo>
                                <a:pt x="1020050" y="311469"/>
                                <a:pt x="844406" y="334646"/>
                                <a:pt x="617400" y="324000"/>
                              </a:cubicBezTo>
                              <a:cubicBezTo>
                                <a:pt x="390394" y="313354"/>
                                <a:pt x="263477" y="299920"/>
                                <a:pt x="0" y="324000"/>
                              </a:cubicBezTo>
                              <a:cubicBezTo>
                                <a:pt x="-5306" y="222087"/>
                                <a:pt x="11218" y="118126"/>
                                <a:pt x="0" y="0"/>
                              </a:cubicBezTo>
                              <a:close/>
                            </a:path>
                            <a:path w="1260000" h="324000" stroke="0" extrusionOk="0">
                              <a:moveTo>
                                <a:pt x="0" y="0"/>
                              </a:moveTo>
                              <a:cubicBezTo>
                                <a:pt x="232657" y="-2328"/>
                                <a:pt x="382986" y="8348"/>
                                <a:pt x="604800" y="0"/>
                              </a:cubicBezTo>
                              <a:cubicBezTo>
                                <a:pt x="826614" y="-8348"/>
                                <a:pt x="1126066" y="-30547"/>
                                <a:pt x="1260000" y="0"/>
                              </a:cubicBezTo>
                              <a:cubicBezTo>
                                <a:pt x="1273885" y="88101"/>
                                <a:pt x="1259953" y="241402"/>
                                <a:pt x="1260000" y="324000"/>
                              </a:cubicBezTo>
                              <a:cubicBezTo>
                                <a:pt x="1018295" y="337386"/>
                                <a:pt x="802224" y="319907"/>
                                <a:pt x="617400" y="324000"/>
                              </a:cubicBezTo>
                              <a:cubicBezTo>
                                <a:pt x="432576" y="328093"/>
                                <a:pt x="177798" y="299560"/>
                                <a:pt x="0" y="324000"/>
                              </a:cubicBezTo>
                              <a:cubicBezTo>
                                <a:pt x="-5257" y="164542"/>
                                <a:pt x="4302" y="91541"/>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sd="1346402959">
                                <a:prstGeom prst="rect">
                                  <a:avLst/>
                                </a:prstGeom>
                                <ask:type>
                                  <ask:lineSketchFreehand/>
                                </ask:type>
                              </ask:lineSketchStyleProps>
                            </a:ext>
                          </a:extLst>
                        </a:ln>
                      </wps:spPr>
                      <wps:txbx>
                        <w:txbxContent>
                          <w:p w14:paraId="5F9E5107" w14:textId="77777777" w:rsidR="003620B0" w:rsidRDefault="003620B0" w:rsidP="00DA7382">
                            <w:pPr>
                              <w:pStyle w:val="Textfelder"/>
                            </w:pPr>
                            <w:r>
                              <w:t>Versicherung</w:t>
                            </w:r>
                          </w:p>
                          <w:p w14:paraId="57976969" w14:textId="77777777" w:rsidR="003620B0" w:rsidRDefault="003620B0"/>
                          <w:p w14:paraId="66B3C240" w14:textId="77777777" w:rsidR="003620B0" w:rsidRDefault="003620B0" w:rsidP="00DA7382">
                            <w:pPr>
                              <w:pStyle w:val="Textfelder"/>
                            </w:pPr>
                            <w:r>
                              <w:t>Versicherung</w:t>
                            </w:r>
                          </w:p>
                          <w:p w14:paraId="192FFAAD" w14:textId="77777777" w:rsidR="003620B0" w:rsidRDefault="003620B0"/>
                          <w:p w14:paraId="60B08820" w14:textId="77777777" w:rsidR="003620B0" w:rsidRDefault="003620B0" w:rsidP="00DA7382">
                            <w:pPr>
                              <w:pStyle w:val="Textfelder"/>
                            </w:pPr>
                            <w:r>
                              <w:t>Versicherung</w:t>
                            </w:r>
                          </w:p>
                          <w:p w14:paraId="6F632630" w14:textId="77777777" w:rsidR="003620B0" w:rsidRDefault="003620B0"/>
                          <w:p w14:paraId="49BCF539" w14:textId="77777777" w:rsidR="003620B0" w:rsidRDefault="003620B0" w:rsidP="00DA7382">
                            <w:pPr>
                              <w:pStyle w:val="Textfelder"/>
                            </w:pPr>
                            <w:r>
                              <w: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44716" id="_x0000_s1205" style="position:absolute;left:0;text-align:left;margin-left:165.15pt;margin-top:70pt;width:99.2pt;height:25.5pt;z-index:25156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26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" adj="-11796480,,5400" path="m,nfc225415,-459,333062,-19989,655200,v322138,19989,436718,-11129,604800,c1254804,143581,1247775,199530,1260000,324000v-239950,-12531,-415594,10646,-642600,c390394,313354,263477,299920,,324000,-5306,222087,11218,118126,,xem,nsc232657,-2328,382986,8348,604800,v221814,-8348,521266,-30547,655200,c1273885,88101,1259953,241402,1260000,324000v-241705,13386,-457776,-4093,-642600,c432576,328093,177798,299560,,324000,-5257,164542,4302,91541,,xe" strokeweight="1.5pt">
                <v:stroke joinstyle="miter"/>
                <v:formulas/>
                <v:path o:extrusionok="f" o:connecttype="custom" o:connectlocs="0,0;655200,0;1260000,0;1260000,324000;617400,324000;0,324000;0,0" o:connectangles="0,0,0,0,0,0,0" textboxrect="0,0,1260000,324000"/>
                <v:textbox>
                  <w:txbxContent>
                    <w:p w14:paraId="5F9E5107" w14:textId="77777777" w:rsidR="003620B0" w:rsidRDefault="003620B0" w:rsidP="00DA7382">
                      <w:pPr>
                        <w:pStyle w:val="Textfelder"/>
                      </w:pPr>
                      <w:r>
                        <w:t>Versicherung</w:t>
                      </w:r>
                    </w:p>
                    <w:p w14:paraId="57976969" w14:textId="77777777" w:rsidR="003620B0" w:rsidRDefault="003620B0"/>
                    <w:p w14:paraId="66B3C240" w14:textId="77777777" w:rsidR="003620B0" w:rsidRDefault="003620B0" w:rsidP="00DA7382">
                      <w:pPr>
                        <w:pStyle w:val="Textfelder"/>
                      </w:pPr>
                      <w:r>
                        <w:t>Versicherung</w:t>
                      </w:r>
                    </w:p>
                    <w:p w14:paraId="192FFAAD" w14:textId="77777777" w:rsidR="003620B0" w:rsidRDefault="003620B0"/>
                    <w:p w14:paraId="60B08820" w14:textId="77777777" w:rsidR="003620B0" w:rsidRDefault="003620B0" w:rsidP="00DA7382">
                      <w:pPr>
                        <w:pStyle w:val="Textfelder"/>
                      </w:pPr>
                      <w:r>
                        <w:t>Versicherung</w:t>
                      </w:r>
                    </w:p>
                    <w:p w14:paraId="6F632630" w14:textId="77777777" w:rsidR="003620B0" w:rsidRDefault="003620B0"/>
                    <w:p w14:paraId="49BCF539" w14:textId="77777777" w:rsidR="003620B0" w:rsidRDefault="003620B0" w:rsidP="00DA7382">
                      <w:pPr>
                        <w:pStyle w:val="Textfelder"/>
                      </w:pPr>
                      <w:r>
                        <w:t>Versicherung</w:t>
                      </w:r>
                    </w:p>
                  </w:txbxContent>
                </v:textbox>
                <w10:wrap type="square"/>
              </v:shape>
            </w:pict>
          </mc:Fallback>
        </mc:AlternateContent>
      </w:r>
    </w:p>
    <w:tbl>
      <w:tblPr>
        <w:tblStyle w:val="Tabellenraster"/>
        <w:tblW w:w="0" w:type="auto"/>
        <w:tblInd w:w="397" w:type="dxa"/>
        <w:tblLook w:val="04A0" w:firstRow="1" w:lastRow="0" w:firstColumn="1" w:lastColumn="0" w:noHBand="0" w:noVBand="1"/>
      </w:tblPr>
      <w:tblGrid>
        <w:gridCol w:w="1928"/>
      </w:tblGrid>
      <w:tr w:rsidR="00DA7382" w:rsidRPr="004C7618" w14:paraId="01672DDD" w14:textId="77777777" w:rsidTr="00781E9C">
        <w:trPr>
          <w:trHeight w:val="2129"/>
        </w:trPr>
        <w:tc>
          <w:tcPr>
            <w:tcW w:w="1928" w:type="dxa"/>
          </w:tcPr>
          <w:p w14:paraId="7D48F25E" w14:textId="77777777" w:rsidR="00DA7382" w:rsidRPr="004C7618" w:rsidRDefault="00DA7382" w:rsidP="00781E9C">
            <w:pPr>
              <w:pStyle w:val="Textfelder"/>
            </w:pPr>
            <w:r w:rsidRPr="004C7618">
              <w:t>V</w:t>
            </w:r>
          </w:p>
          <w:p w14:paraId="7286FF00" w14:textId="77777777" w:rsidR="00DA7382" w:rsidRPr="004C7618" w:rsidRDefault="00DA7382" w:rsidP="00781E9C">
            <w:pPr>
              <w:pStyle w:val="Textfelder"/>
            </w:pPr>
            <w:proofErr w:type="spellStart"/>
            <w:r w:rsidRPr="004C7618">
              <w:t>Ve</w:t>
            </w:r>
            <w:proofErr w:type="spellEnd"/>
          </w:p>
          <w:p w14:paraId="3FF190C5" w14:textId="77777777" w:rsidR="00DA7382" w:rsidRPr="004C7618" w:rsidRDefault="00DA7382" w:rsidP="00781E9C">
            <w:pPr>
              <w:pStyle w:val="Textfelder"/>
            </w:pPr>
            <w:r w:rsidRPr="004C7618">
              <w:t>Ver</w:t>
            </w:r>
          </w:p>
          <w:p w14:paraId="314BB374" w14:textId="77777777" w:rsidR="00DA7382" w:rsidRPr="004C7618" w:rsidRDefault="00DA7382" w:rsidP="00781E9C">
            <w:pPr>
              <w:pStyle w:val="Textfelder"/>
            </w:pPr>
            <w:r w:rsidRPr="004C7618">
              <w:t>Vers</w:t>
            </w:r>
          </w:p>
          <w:p w14:paraId="40303378" w14:textId="77777777" w:rsidR="00DA7382" w:rsidRPr="004C7618" w:rsidRDefault="00DA7382" w:rsidP="00781E9C">
            <w:pPr>
              <w:pStyle w:val="Textfelder"/>
            </w:pPr>
            <w:proofErr w:type="spellStart"/>
            <w:r w:rsidRPr="004C7618">
              <w:t>Versi</w:t>
            </w:r>
            <w:proofErr w:type="spellEnd"/>
          </w:p>
          <w:p w14:paraId="143363A1" w14:textId="77777777" w:rsidR="00DA7382" w:rsidRPr="004C7618" w:rsidRDefault="00DA7382" w:rsidP="00781E9C">
            <w:pPr>
              <w:pStyle w:val="Textfelder"/>
            </w:pPr>
            <w:proofErr w:type="spellStart"/>
            <w:r w:rsidRPr="004C7618">
              <w:t>Versich</w:t>
            </w:r>
            <w:proofErr w:type="spellEnd"/>
          </w:p>
          <w:p w14:paraId="1281D395" w14:textId="77777777" w:rsidR="00DA7382" w:rsidRPr="004C7618" w:rsidRDefault="00DA7382" w:rsidP="00781E9C">
            <w:pPr>
              <w:pStyle w:val="Textfelder"/>
            </w:pPr>
            <w:proofErr w:type="spellStart"/>
            <w:r w:rsidRPr="004C7618">
              <w:t>Versiche</w:t>
            </w:r>
            <w:proofErr w:type="spellEnd"/>
          </w:p>
          <w:p w14:paraId="199EC888" w14:textId="77777777" w:rsidR="00DA7382" w:rsidRPr="004C7618" w:rsidRDefault="00DA7382" w:rsidP="00781E9C">
            <w:pPr>
              <w:pStyle w:val="Textfelder"/>
            </w:pPr>
            <w:proofErr w:type="spellStart"/>
            <w:r w:rsidRPr="004C7618">
              <w:t>Versicher</w:t>
            </w:r>
            <w:proofErr w:type="spellEnd"/>
          </w:p>
          <w:p w14:paraId="7B7FD53B" w14:textId="77777777" w:rsidR="00DA7382" w:rsidRPr="004C7618" w:rsidRDefault="00DA7382" w:rsidP="00781E9C">
            <w:pPr>
              <w:pStyle w:val="Textfelder"/>
            </w:pPr>
            <w:proofErr w:type="spellStart"/>
            <w:r w:rsidRPr="004C7618">
              <w:t>Versicheru</w:t>
            </w:r>
            <w:proofErr w:type="spellEnd"/>
          </w:p>
          <w:p w14:paraId="722431BD" w14:textId="77777777" w:rsidR="00DA7382" w:rsidRPr="004C7618" w:rsidRDefault="00DA7382" w:rsidP="00781E9C">
            <w:pPr>
              <w:pStyle w:val="Textfelder"/>
            </w:pPr>
            <w:proofErr w:type="spellStart"/>
            <w:r w:rsidRPr="004C7618">
              <w:t>Versicherun</w:t>
            </w:r>
            <w:proofErr w:type="spellEnd"/>
          </w:p>
          <w:p w14:paraId="719522DB" w14:textId="77777777" w:rsidR="00DA7382" w:rsidRPr="004C7618" w:rsidRDefault="00DA7382" w:rsidP="00781E9C">
            <w:pPr>
              <w:pStyle w:val="Textfelder"/>
            </w:pPr>
            <w:r w:rsidRPr="004C7618">
              <w:t>Versicherung</w:t>
            </w:r>
          </w:p>
        </w:tc>
      </w:tr>
    </w:tbl>
    <w:tbl>
      <w:tblPr>
        <w:tblpPr w:leftFromText="141" w:rightFromText="141" w:vertAnchor="text" w:horzAnchor="page" w:tblpX="4136" w:tblpY="-66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gridCol w:w="1134"/>
      </w:tblGrid>
      <w:tr w:rsidR="00DA7382" w14:paraId="77B88897" w14:textId="77777777" w:rsidTr="004D1075">
        <w:trPr>
          <w:trHeight w:val="567"/>
        </w:trPr>
        <w:tc>
          <w:tcPr>
            <w:tcW w:w="1134" w:type="dxa"/>
            <w:vAlign w:val="bottom"/>
          </w:tcPr>
          <w:p w14:paraId="6E5725F7" w14:textId="77777777" w:rsidR="00DA7382" w:rsidRPr="00F8342E" w:rsidRDefault="00DA7382" w:rsidP="004D1075">
            <w:pPr>
              <w:pStyle w:val="Textfeld"/>
              <w:framePr w:hSpace="0" w:wrap="auto" w:vAnchor="margin" w:yAlign="inline"/>
              <w:suppressOverlap w:val="0"/>
            </w:pPr>
            <w:r w:rsidRPr="00F8342E">
              <w:t>Ver</w:t>
            </w:r>
          </w:p>
        </w:tc>
        <w:tc>
          <w:tcPr>
            <w:tcW w:w="1134" w:type="dxa"/>
            <w:vAlign w:val="bottom"/>
          </w:tcPr>
          <w:p w14:paraId="205854CB" w14:textId="77777777" w:rsidR="00DA7382" w:rsidRPr="00F8342E" w:rsidRDefault="00DA7382" w:rsidP="004D1075">
            <w:pPr>
              <w:pStyle w:val="Textfeld"/>
              <w:framePr w:hSpace="0" w:wrap="auto" w:vAnchor="margin" w:yAlign="inline"/>
              <w:suppressOverlap w:val="0"/>
            </w:pPr>
            <w:r>
              <w:t>si</w:t>
            </w:r>
          </w:p>
        </w:tc>
        <w:tc>
          <w:tcPr>
            <w:tcW w:w="1134" w:type="dxa"/>
            <w:vAlign w:val="bottom"/>
          </w:tcPr>
          <w:p w14:paraId="77B9A983" w14:textId="77777777" w:rsidR="00DA7382" w:rsidRDefault="00DA7382" w:rsidP="004D1075">
            <w:pPr>
              <w:pStyle w:val="Textfeld"/>
              <w:framePr w:hSpace="0" w:wrap="auto" w:vAnchor="margin" w:yAlign="inline"/>
              <w:suppressOverlap w:val="0"/>
            </w:pPr>
            <w:proofErr w:type="spellStart"/>
            <w:r>
              <w:t>che</w:t>
            </w:r>
            <w:proofErr w:type="spellEnd"/>
          </w:p>
        </w:tc>
        <w:tc>
          <w:tcPr>
            <w:tcW w:w="1134" w:type="dxa"/>
            <w:vAlign w:val="bottom"/>
          </w:tcPr>
          <w:p w14:paraId="28A90884" w14:textId="77777777" w:rsidR="00DA7382" w:rsidRDefault="00DA7382" w:rsidP="004D1075">
            <w:pPr>
              <w:pStyle w:val="Textfeld"/>
              <w:framePr w:hSpace="0" w:wrap="auto" w:vAnchor="margin" w:yAlign="inline"/>
              <w:suppressOverlap w:val="0"/>
            </w:pPr>
            <w:proofErr w:type="spellStart"/>
            <w:r>
              <w:t>rung</w:t>
            </w:r>
            <w:proofErr w:type="spellEnd"/>
          </w:p>
        </w:tc>
      </w:tr>
    </w:tbl>
    <w:p w14:paraId="7D5D047C" w14:textId="77777777" w:rsidR="00D114F4" w:rsidRDefault="00D114F4" w:rsidP="002B690B">
      <w:pPr>
        <w:rPr>
          <w:sz w:val="28"/>
          <w:szCs w:val="28"/>
        </w:rPr>
        <w:sectPr w:rsidR="00D114F4" w:rsidSect="00434A63">
          <w:headerReference w:type="first" r:id="rId102"/>
          <w:pgSz w:w="11900" w:h="16840"/>
          <w:pgMar w:top="2835" w:right="851" w:bottom="1134" w:left="851" w:header="709" w:footer="454" w:gutter="0"/>
          <w:cols w:space="708"/>
          <w:titlePg/>
          <w:docGrid w:linePitch="360"/>
        </w:sectPr>
      </w:pPr>
    </w:p>
    <w:tbl>
      <w:tblPr>
        <w:tblStyle w:val="Tabellenraster"/>
        <w:tblW w:w="0" w:type="auto"/>
        <w:tblInd w:w="397" w:type="dxa"/>
        <w:tblLook w:val="04A0" w:firstRow="1" w:lastRow="0" w:firstColumn="1" w:lastColumn="0" w:noHBand="0" w:noVBand="1"/>
      </w:tblPr>
      <w:tblGrid>
        <w:gridCol w:w="1928"/>
      </w:tblGrid>
      <w:tr w:rsidR="00D038F6" w:rsidRPr="004C7618" w14:paraId="737B9F2D" w14:textId="77777777" w:rsidTr="00781E9C">
        <w:trPr>
          <w:trHeight w:val="2129"/>
        </w:trPr>
        <w:tc>
          <w:tcPr>
            <w:tcW w:w="1928" w:type="dxa"/>
          </w:tcPr>
          <w:p w14:paraId="7481FE28" w14:textId="77777777" w:rsidR="00D038F6" w:rsidRPr="004C7618" w:rsidRDefault="00D038F6" w:rsidP="00781E9C">
            <w:pPr>
              <w:pStyle w:val="Textfelder"/>
            </w:pPr>
            <w:r w:rsidRPr="004C7618">
              <w:lastRenderedPageBreak/>
              <w:t>K</w:t>
            </w:r>
          </w:p>
          <w:p w14:paraId="3A004123" w14:textId="77777777" w:rsidR="00D038F6" w:rsidRPr="004C7618" w:rsidRDefault="00D038F6" w:rsidP="00781E9C">
            <w:pPr>
              <w:pStyle w:val="Textfelder"/>
            </w:pPr>
            <w:proofErr w:type="spellStart"/>
            <w:r w:rsidRPr="004C7618">
              <w:t>Kü</w:t>
            </w:r>
            <w:proofErr w:type="spellEnd"/>
          </w:p>
          <w:p w14:paraId="36CFB841" w14:textId="77777777" w:rsidR="00D038F6" w:rsidRPr="004C7618" w:rsidRDefault="00D038F6" w:rsidP="00781E9C">
            <w:pPr>
              <w:pStyle w:val="Textfelder"/>
            </w:pPr>
            <w:proofErr w:type="spellStart"/>
            <w:r w:rsidRPr="004C7618">
              <w:t>Kün</w:t>
            </w:r>
            <w:proofErr w:type="spellEnd"/>
          </w:p>
          <w:p w14:paraId="59DC559A" w14:textId="77777777" w:rsidR="00D038F6" w:rsidRPr="004C7618" w:rsidRDefault="00D038F6" w:rsidP="00781E9C">
            <w:pPr>
              <w:pStyle w:val="Textfelder"/>
            </w:pPr>
            <w:proofErr w:type="spellStart"/>
            <w:r w:rsidRPr="004C7618">
              <w:t>Künd</w:t>
            </w:r>
            <w:proofErr w:type="spellEnd"/>
          </w:p>
          <w:p w14:paraId="74CCD36D" w14:textId="77777777" w:rsidR="00D038F6" w:rsidRPr="004C7618" w:rsidRDefault="00D038F6" w:rsidP="00781E9C">
            <w:pPr>
              <w:pStyle w:val="Textfelder"/>
            </w:pPr>
            <w:proofErr w:type="spellStart"/>
            <w:r w:rsidRPr="004C7618">
              <w:t>Kündi</w:t>
            </w:r>
            <w:proofErr w:type="spellEnd"/>
          </w:p>
          <w:p w14:paraId="70D7FEAC" w14:textId="77777777" w:rsidR="00D038F6" w:rsidRPr="004C7618" w:rsidRDefault="00D038F6" w:rsidP="00781E9C">
            <w:pPr>
              <w:pStyle w:val="Textfelder"/>
            </w:pPr>
            <w:r w:rsidRPr="004C7618">
              <w:t>Kündig</w:t>
            </w:r>
          </w:p>
          <w:p w14:paraId="2951F2EA" w14:textId="77777777" w:rsidR="00D038F6" w:rsidRPr="004C7618" w:rsidRDefault="00D038F6" w:rsidP="00781E9C">
            <w:pPr>
              <w:pStyle w:val="Textfelder"/>
            </w:pPr>
            <w:proofErr w:type="spellStart"/>
            <w:r w:rsidRPr="004C7618">
              <w:t>Kündigu</w:t>
            </w:r>
            <w:proofErr w:type="spellEnd"/>
          </w:p>
          <w:p w14:paraId="47E0BA2C" w14:textId="77777777" w:rsidR="00D038F6" w:rsidRPr="004C7618" w:rsidRDefault="00D038F6" w:rsidP="00781E9C">
            <w:pPr>
              <w:pStyle w:val="Textfelder"/>
            </w:pPr>
            <w:proofErr w:type="spellStart"/>
            <w:r w:rsidRPr="004C7618">
              <w:t>Kündigun</w:t>
            </w:r>
            <w:proofErr w:type="spellEnd"/>
          </w:p>
          <w:p w14:paraId="1353088C" w14:textId="77777777" w:rsidR="00D038F6" w:rsidRPr="004C7618" w:rsidRDefault="00D038F6" w:rsidP="00781E9C">
            <w:pPr>
              <w:pStyle w:val="Textfelder"/>
            </w:pPr>
            <w:r w:rsidRPr="004C7618">
              <w:t>Kündigung</w:t>
            </w:r>
          </w:p>
        </w:tc>
      </w:tr>
    </w:tbl>
    <w:tbl>
      <w:tblPr>
        <w:tblpPr w:leftFromText="141" w:rightFromText="141" w:vertAnchor="text" w:horzAnchor="page" w:tblpX="4204" w:tblpY="-55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tblGrid>
      <w:tr w:rsidR="00FC66FB" w:rsidRPr="007070E2" w14:paraId="3599EA9A" w14:textId="77777777" w:rsidTr="004D1075">
        <w:trPr>
          <w:trHeight w:val="567"/>
        </w:trPr>
        <w:tc>
          <w:tcPr>
            <w:tcW w:w="1134" w:type="dxa"/>
            <w:vAlign w:val="bottom"/>
          </w:tcPr>
          <w:p w14:paraId="689663A7" w14:textId="77777777" w:rsidR="00FC66FB" w:rsidRPr="00F8342E" w:rsidRDefault="00FC66FB" w:rsidP="004D1075">
            <w:pPr>
              <w:pStyle w:val="Textfeld"/>
              <w:framePr w:hSpace="0" w:wrap="auto" w:vAnchor="margin" w:yAlign="inline"/>
              <w:suppressOverlap w:val="0"/>
            </w:pPr>
            <w:proofErr w:type="spellStart"/>
            <w:r>
              <w:t>Kün</w:t>
            </w:r>
            <w:proofErr w:type="spellEnd"/>
          </w:p>
        </w:tc>
        <w:tc>
          <w:tcPr>
            <w:tcW w:w="1134" w:type="dxa"/>
            <w:vAlign w:val="bottom"/>
          </w:tcPr>
          <w:p w14:paraId="6C79E37E" w14:textId="77777777" w:rsidR="00FC66FB" w:rsidRPr="00F8342E" w:rsidRDefault="00FC66FB" w:rsidP="004D1075">
            <w:pPr>
              <w:pStyle w:val="Textfeld"/>
              <w:framePr w:hSpace="0" w:wrap="auto" w:vAnchor="margin" w:yAlign="inline"/>
              <w:suppressOverlap w:val="0"/>
            </w:pPr>
            <w:r>
              <w:t>di</w:t>
            </w:r>
          </w:p>
        </w:tc>
        <w:tc>
          <w:tcPr>
            <w:tcW w:w="1134" w:type="dxa"/>
            <w:vAlign w:val="bottom"/>
          </w:tcPr>
          <w:p w14:paraId="1B195335" w14:textId="77777777" w:rsidR="00FC66FB" w:rsidRPr="00F8342E" w:rsidRDefault="00FC66FB" w:rsidP="004D1075">
            <w:pPr>
              <w:pStyle w:val="Textfeld"/>
              <w:framePr w:hSpace="0" w:wrap="auto" w:vAnchor="margin" w:yAlign="inline"/>
              <w:suppressOverlap w:val="0"/>
            </w:pPr>
            <w:proofErr w:type="spellStart"/>
            <w:r>
              <w:t>gung</w:t>
            </w:r>
            <w:proofErr w:type="spellEnd"/>
          </w:p>
        </w:tc>
      </w:tr>
    </w:tbl>
    <w:p w14:paraId="6CC9E152" w14:textId="77777777" w:rsidR="00FC66FB" w:rsidRPr="004C7618" w:rsidRDefault="006A64FF" w:rsidP="00D038F6">
      <w:pPr>
        <w:rPr>
          <w:sz w:val="28"/>
          <w:szCs w:val="28"/>
        </w:rPr>
      </w:pPr>
      <w:r w:rsidRPr="00814CEA">
        <w:rPr>
          <w:noProof/>
          <w:sz w:val="28"/>
          <w:szCs w:val="28"/>
        </w:rPr>
        <mc:AlternateContent>
          <mc:Choice Requires="wps">
            <w:drawing>
              <wp:anchor distT="45720" distB="45720" distL="114300" distR="114300" simplePos="0" relativeHeight="251569152" behindDoc="0" locked="0" layoutInCell="1" allowOverlap="1" wp14:anchorId="02DC1356" wp14:editId="4FDE75A0">
                <wp:simplePos x="0" y="0"/>
                <wp:positionH relativeFrom="column">
                  <wp:posOffset>2105338</wp:posOffset>
                </wp:positionH>
                <wp:positionV relativeFrom="paragraph">
                  <wp:posOffset>1112520</wp:posOffset>
                </wp:positionV>
                <wp:extent cx="1152000" cy="324000"/>
                <wp:effectExtent l="19050" t="19050" r="29210" b="38100"/>
                <wp:wrapSquare wrapText="bothSides"/>
                <wp:docPr id="1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000" cy="324000"/>
                        </a:xfrm>
                        <a:custGeom>
                          <a:avLst/>
                          <a:gdLst>
                            <a:gd name="connsiteX0" fmla="*/ 0 w 1152000"/>
                            <a:gd name="connsiteY0" fmla="*/ 0 h 324000"/>
                            <a:gd name="connsiteX1" fmla="*/ 541440 w 1152000"/>
                            <a:gd name="connsiteY1" fmla="*/ 0 h 324000"/>
                            <a:gd name="connsiteX2" fmla="*/ 1152000 w 1152000"/>
                            <a:gd name="connsiteY2" fmla="*/ 0 h 324000"/>
                            <a:gd name="connsiteX3" fmla="*/ 1152000 w 1152000"/>
                            <a:gd name="connsiteY3" fmla="*/ 324000 h 324000"/>
                            <a:gd name="connsiteX4" fmla="*/ 599040 w 1152000"/>
                            <a:gd name="connsiteY4" fmla="*/ 324000 h 324000"/>
                            <a:gd name="connsiteX5" fmla="*/ 0 w 1152000"/>
                            <a:gd name="connsiteY5" fmla="*/ 324000 h 324000"/>
                            <a:gd name="connsiteX6" fmla="*/ 0 w 115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52000" h="324000" fill="none" extrusionOk="0">
                              <a:moveTo>
                                <a:pt x="0" y="0"/>
                              </a:moveTo>
                              <a:cubicBezTo>
                                <a:pt x="164143" y="19310"/>
                                <a:pt x="384777" y="18389"/>
                                <a:pt x="541440" y="0"/>
                              </a:cubicBezTo>
                              <a:cubicBezTo>
                                <a:pt x="698103" y="-18389"/>
                                <a:pt x="1015644" y="-16555"/>
                                <a:pt x="1152000" y="0"/>
                              </a:cubicBezTo>
                              <a:cubicBezTo>
                                <a:pt x="1164545" y="75278"/>
                                <a:pt x="1147268" y="219430"/>
                                <a:pt x="1152000" y="324000"/>
                              </a:cubicBezTo>
                              <a:cubicBezTo>
                                <a:pt x="1010772" y="350854"/>
                                <a:pt x="833844" y="307836"/>
                                <a:pt x="599040" y="324000"/>
                              </a:cubicBezTo>
                              <a:cubicBezTo>
                                <a:pt x="364236" y="340164"/>
                                <a:pt x="200489" y="304336"/>
                                <a:pt x="0" y="324000"/>
                              </a:cubicBezTo>
                              <a:cubicBezTo>
                                <a:pt x="13527" y="248651"/>
                                <a:pt x="938" y="118006"/>
                                <a:pt x="0" y="0"/>
                              </a:cubicBezTo>
                              <a:close/>
                            </a:path>
                            <a:path w="1152000" h="324000" stroke="0" extrusionOk="0">
                              <a:moveTo>
                                <a:pt x="0" y="0"/>
                              </a:moveTo>
                              <a:cubicBezTo>
                                <a:pt x="205317" y="-21700"/>
                                <a:pt x="389147" y="2663"/>
                                <a:pt x="541440" y="0"/>
                              </a:cubicBezTo>
                              <a:cubicBezTo>
                                <a:pt x="693733" y="-2663"/>
                                <a:pt x="1000837" y="-25939"/>
                                <a:pt x="1152000" y="0"/>
                              </a:cubicBezTo>
                              <a:cubicBezTo>
                                <a:pt x="1140547" y="109854"/>
                                <a:pt x="1167286" y="252721"/>
                                <a:pt x="1152000" y="324000"/>
                              </a:cubicBezTo>
                              <a:cubicBezTo>
                                <a:pt x="953702" y="298638"/>
                                <a:pt x="802005" y="331482"/>
                                <a:pt x="576000" y="324000"/>
                              </a:cubicBezTo>
                              <a:cubicBezTo>
                                <a:pt x="349995" y="316518"/>
                                <a:pt x="254714" y="350686"/>
                                <a:pt x="0" y="324000"/>
                              </a:cubicBezTo>
                              <a:cubicBezTo>
                                <a:pt x="-3954" y="219110"/>
                                <a:pt x="-4719" y="129384"/>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sd="2687921564">
                                <a:prstGeom prst="rect">
                                  <a:avLst/>
                                </a:prstGeom>
                                <ask:type>
                                  <ask:lineSketchFreehand/>
                                </ask:type>
                              </ask:lineSketchStyleProps>
                            </a:ext>
                          </a:extLst>
                        </a:ln>
                      </wps:spPr>
                      <wps:txbx>
                        <w:txbxContent>
                          <w:p w14:paraId="5315D9D6" w14:textId="77777777" w:rsidR="003620B0" w:rsidRDefault="003620B0" w:rsidP="00D038F6">
                            <w:pPr>
                              <w:pStyle w:val="Textfelder"/>
                            </w:pPr>
                            <w:r>
                              <w:t>Konditionen</w:t>
                            </w:r>
                          </w:p>
                          <w:p w14:paraId="0852CDC6" w14:textId="77777777" w:rsidR="003620B0" w:rsidRDefault="003620B0"/>
                          <w:p w14:paraId="6BACCF09" w14:textId="77777777" w:rsidR="003620B0" w:rsidRDefault="003620B0" w:rsidP="00D038F6">
                            <w:pPr>
                              <w:pStyle w:val="Textfelder"/>
                            </w:pPr>
                            <w:r>
                              <w:t>Konditionen</w:t>
                            </w:r>
                          </w:p>
                          <w:p w14:paraId="5F8F8F9E" w14:textId="77777777" w:rsidR="003620B0" w:rsidRDefault="003620B0"/>
                          <w:p w14:paraId="21858A46" w14:textId="77777777" w:rsidR="003620B0" w:rsidRDefault="003620B0" w:rsidP="00D038F6">
                            <w:pPr>
                              <w:pStyle w:val="Textfelder"/>
                            </w:pPr>
                            <w:r>
                              <w:t>Konditionen</w:t>
                            </w:r>
                          </w:p>
                          <w:p w14:paraId="1B166C29" w14:textId="77777777" w:rsidR="003620B0" w:rsidRDefault="003620B0"/>
                          <w:p w14:paraId="4640145F" w14:textId="77777777" w:rsidR="003620B0" w:rsidRDefault="003620B0" w:rsidP="00D038F6">
                            <w:pPr>
                              <w:pStyle w:val="Textfelder"/>
                            </w:pPr>
                            <w:r>
                              <w:t>Konditionen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C1356" id="_x0000_s1206" style="position:absolute;left:0;text-align:left;margin-left:165.75pt;margin-top:87.6pt;width:90.7pt;height:25.5pt;z-index:25156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15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" adj="-11796480,,5400" path="m,nfc164143,19310,384777,18389,541440,v156663,-18389,474204,-16555,610560,c1164545,75278,1147268,219430,1152000,324000v-141228,26854,-318156,-16164,-552960,c364236,340164,200489,304336,,324000,13527,248651,938,118006,,xem,nsc205317,-21700,389147,2663,541440,v152293,-2663,459397,-25939,610560,c1140547,109854,1167286,252721,1152000,324000v-198298,-25362,-349995,7482,-576000,c349995,316518,254714,350686,,324000,-3954,219110,-4719,129384,,xe" strokeweight="1.5pt">
                <v:stroke joinstyle="miter"/>
                <v:formulas/>
                <v:path o:extrusionok="f" o:connecttype="custom" o:connectlocs="0,0;541440,0;1152000,0;1152000,324000;599040,324000;0,324000;0,0" o:connectangles="0,0,0,0,0,0,0" textboxrect="0,0,1152000,324000"/>
                <v:textbox>
                  <w:txbxContent>
                    <w:p w14:paraId="5315D9D6" w14:textId="77777777" w:rsidR="003620B0" w:rsidRDefault="003620B0" w:rsidP="00D038F6">
                      <w:pPr>
                        <w:pStyle w:val="Textfelder"/>
                      </w:pPr>
                      <w:r>
                        <w:t>Konditionen</w:t>
                      </w:r>
                    </w:p>
                    <w:p w14:paraId="0852CDC6" w14:textId="77777777" w:rsidR="003620B0" w:rsidRDefault="003620B0"/>
                    <w:p w14:paraId="6BACCF09" w14:textId="77777777" w:rsidR="003620B0" w:rsidRDefault="003620B0" w:rsidP="00D038F6">
                      <w:pPr>
                        <w:pStyle w:val="Textfelder"/>
                      </w:pPr>
                      <w:r>
                        <w:t>Konditionen</w:t>
                      </w:r>
                    </w:p>
                    <w:p w14:paraId="5F8F8F9E" w14:textId="77777777" w:rsidR="003620B0" w:rsidRDefault="003620B0"/>
                    <w:p w14:paraId="21858A46" w14:textId="77777777" w:rsidR="003620B0" w:rsidRDefault="003620B0" w:rsidP="00D038F6">
                      <w:pPr>
                        <w:pStyle w:val="Textfelder"/>
                      </w:pPr>
                      <w:r>
                        <w:t>Konditionen</w:t>
                      </w:r>
                    </w:p>
                    <w:p w14:paraId="1B166C29" w14:textId="77777777" w:rsidR="003620B0" w:rsidRDefault="003620B0"/>
                    <w:p w14:paraId="4640145F" w14:textId="77777777" w:rsidR="003620B0" w:rsidRDefault="003620B0" w:rsidP="00D038F6">
                      <w:pPr>
                        <w:pStyle w:val="Textfelder"/>
                      </w:pPr>
                      <w:r>
                        <w:t>Konditionen</w:t>
                      </w:r>
                    </w:p>
                  </w:txbxContent>
                </v:textbox>
                <w10:wrap type="square"/>
              </v:shape>
            </w:pict>
          </mc:Fallback>
        </mc:AlternateContent>
      </w:r>
      <w:r w:rsidRPr="00814CEA">
        <w:rPr>
          <w:noProof/>
          <w:sz w:val="28"/>
          <w:szCs w:val="28"/>
        </w:rPr>
        <mc:AlternateContent>
          <mc:Choice Requires="wps">
            <w:drawing>
              <wp:anchor distT="45720" distB="45720" distL="114300" distR="114300" simplePos="0" relativeHeight="251567104" behindDoc="0" locked="0" layoutInCell="1" allowOverlap="1" wp14:anchorId="24535B7D" wp14:editId="2CE98528">
                <wp:simplePos x="0" y="0"/>
                <wp:positionH relativeFrom="column">
                  <wp:posOffset>2135526</wp:posOffset>
                </wp:positionH>
                <wp:positionV relativeFrom="paragraph">
                  <wp:posOffset>-2793365</wp:posOffset>
                </wp:positionV>
                <wp:extent cx="1080000" cy="324000"/>
                <wp:effectExtent l="19050" t="19050" r="44450" b="38100"/>
                <wp:wrapSquare wrapText="bothSides"/>
                <wp:docPr id="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24000"/>
                        </a:xfrm>
                        <a:custGeom>
                          <a:avLst/>
                          <a:gdLst>
                            <a:gd name="connsiteX0" fmla="*/ 0 w 1080000"/>
                            <a:gd name="connsiteY0" fmla="*/ 0 h 324000"/>
                            <a:gd name="connsiteX1" fmla="*/ 507600 w 1080000"/>
                            <a:gd name="connsiteY1" fmla="*/ 0 h 324000"/>
                            <a:gd name="connsiteX2" fmla="*/ 1080000 w 1080000"/>
                            <a:gd name="connsiteY2" fmla="*/ 0 h 324000"/>
                            <a:gd name="connsiteX3" fmla="*/ 1080000 w 1080000"/>
                            <a:gd name="connsiteY3" fmla="*/ 324000 h 324000"/>
                            <a:gd name="connsiteX4" fmla="*/ 529200 w 1080000"/>
                            <a:gd name="connsiteY4" fmla="*/ 324000 h 324000"/>
                            <a:gd name="connsiteX5" fmla="*/ 0 w 1080000"/>
                            <a:gd name="connsiteY5" fmla="*/ 324000 h 324000"/>
                            <a:gd name="connsiteX6" fmla="*/ 0 w 108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24000" fill="none" extrusionOk="0">
                              <a:moveTo>
                                <a:pt x="0" y="0"/>
                              </a:moveTo>
                              <a:cubicBezTo>
                                <a:pt x="133649" y="-20044"/>
                                <a:pt x="316109" y="16151"/>
                                <a:pt x="507600" y="0"/>
                              </a:cubicBezTo>
                              <a:cubicBezTo>
                                <a:pt x="699091" y="-16151"/>
                                <a:pt x="881461" y="-9564"/>
                                <a:pt x="1080000" y="0"/>
                              </a:cubicBezTo>
                              <a:cubicBezTo>
                                <a:pt x="1089323" y="144099"/>
                                <a:pt x="1077721" y="173907"/>
                                <a:pt x="1080000" y="324000"/>
                              </a:cubicBezTo>
                              <a:cubicBezTo>
                                <a:pt x="959774" y="304874"/>
                                <a:pt x="732817" y="308242"/>
                                <a:pt x="529200" y="324000"/>
                              </a:cubicBezTo>
                              <a:cubicBezTo>
                                <a:pt x="325583" y="339758"/>
                                <a:pt x="214962" y="302646"/>
                                <a:pt x="0" y="324000"/>
                              </a:cubicBezTo>
                              <a:cubicBezTo>
                                <a:pt x="10355" y="235221"/>
                                <a:pt x="280" y="66060"/>
                                <a:pt x="0" y="0"/>
                              </a:cubicBezTo>
                              <a:close/>
                            </a:path>
                            <a:path w="1080000" h="324000" stroke="0" extrusionOk="0">
                              <a:moveTo>
                                <a:pt x="0" y="0"/>
                              </a:moveTo>
                              <a:cubicBezTo>
                                <a:pt x="121070" y="-22176"/>
                                <a:pt x="309941" y="16574"/>
                                <a:pt x="518400" y="0"/>
                              </a:cubicBezTo>
                              <a:cubicBezTo>
                                <a:pt x="726859" y="-16574"/>
                                <a:pt x="937167" y="-2084"/>
                                <a:pt x="1080000" y="0"/>
                              </a:cubicBezTo>
                              <a:cubicBezTo>
                                <a:pt x="1073105" y="148247"/>
                                <a:pt x="1070197" y="218515"/>
                                <a:pt x="1080000" y="324000"/>
                              </a:cubicBezTo>
                              <a:cubicBezTo>
                                <a:pt x="897624" y="332587"/>
                                <a:pt x="795181" y="349076"/>
                                <a:pt x="540000" y="324000"/>
                              </a:cubicBezTo>
                              <a:cubicBezTo>
                                <a:pt x="284819" y="298924"/>
                                <a:pt x="141950" y="312288"/>
                                <a:pt x="0" y="324000"/>
                              </a:cubicBezTo>
                              <a:cubicBezTo>
                                <a:pt x="15697" y="177559"/>
                                <a:pt x="471" y="88012"/>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sd="3705000160">
                                <a:prstGeom prst="rect">
                                  <a:avLst/>
                                </a:prstGeom>
                                <ask:type>
                                  <ask:lineSketchFreehand/>
                                </ask:type>
                              </ask:lineSketchStyleProps>
                            </a:ext>
                          </a:extLst>
                        </a:ln>
                      </wps:spPr>
                      <wps:txbx>
                        <w:txbxContent>
                          <w:p w14:paraId="5B0FAE76" w14:textId="77777777" w:rsidR="003620B0" w:rsidRDefault="003620B0" w:rsidP="00D038F6">
                            <w:pPr>
                              <w:pStyle w:val="Textfelder"/>
                            </w:pPr>
                            <w:r>
                              <w:t>Kündigung</w:t>
                            </w:r>
                          </w:p>
                          <w:p w14:paraId="03A4D976" w14:textId="77777777" w:rsidR="003620B0" w:rsidRDefault="003620B0"/>
                          <w:p w14:paraId="66372941" w14:textId="77777777" w:rsidR="003620B0" w:rsidRDefault="003620B0" w:rsidP="00D038F6">
                            <w:pPr>
                              <w:pStyle w:val="Textfelder"/>
                            </w:pPr>
                            <w:r>
                              <w:t>Kündigung</w:t>
                            </w:r>
                          </w:p>
                          <w:p w14:paraId="6D3694F4" w14:textId="77777777" w:rsidR="003620B0" w:rsidRDefault="003620B0"/>
                          <w:p w14:paraId="61FD3585" w14:textId="77777777" w:rsidR="003620B0" w:rsidRDefault="003620B0" w:rsidP="00D038F6">
                            <w:pPr>
                              <w:pStyle w:val="Textfelder"/>
                            </w:pPr>
                            <w:r>
                              <w:t>Kündigung</w:t>
                            </w:r>
                          </w:p>
                          <w:p w14:paraId="49FB2A46" w14:textId="77777777" w:rsidR="003620B0" w:rsidRDefault="003620B0"/>
                          <w:p w14:paraId="43919C0B" w14:textId="77777777" w:rsidR="003620B0" w:rsidRDefault="003620B0" w:rsidP="00D038F6">
                            <w:pPr>
                              <w:pStyle w:val="Textfelder"/>
                            </w:pPr>
                            <w:r>
                              <w:t>Kündigung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35B7D" id="_x0000_s1207" style="position:absolute;left:0;text-align:left;margin-left:168.15pt;margin-top:-219.95pt;width:85.05pt;height:25.5pt;z-index:25156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08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" adj="-11796480,,5400" path="m,nfc133649,-20044,316109,16151,507600,v191491,-16151,373861,-9564,572400,c1089323,144099,1077721,173907,1080000,324000v-120226,-19126,-347183,-15758,-550800,c325583,339758,214962,302646,,324000,10355,235221,280,66060,,xem,nsc121070,-22176,309941,16574,518400,v208459,-16574,418767,-2084,561600,c1073105,148247,1070197,218515,1080000,324000v-182376,8587,-284819,25076,-540000,c284819,298924,141950,312288,,324000,15697,177559,471,88012,,xe" strokeweight="1.5pt">
                <v:stroke joinstyle="miter"/>
                <v:formulas/>
                <v:path o:extrusionok="f" o:connecttype="custom" o:connectlocs="0,0;507600,0;1080000,0;1080000,324000;529200,324000;0,324000;0,0" o:connectangles="0,0,0,0,0,0,0" textboxrect="0,0,1080000,324000"/>
                <v:textbox>
                  <w:txbxContent>
                    <w:p w14:paraId="5B0FAE76" w14:textId="77777777" w:rsidR="003620B0" w:rsidRDefault="003620B0" w:rsidP="00D038F6">
                      <w:pPr>
                        <w:pStyle w:val="Textfelder"/>
                      </w:pPr>
                      <w:r>
                        <w:t>Kündigung</w:t>
                      </w:r>
                    </w:p>
                    <w:p w14:paraId="03A4D976" w14:textId="77777777" w:rsidR="003620B0" w:rsidRDefault="003620B0"/>
                    <w:p w14:paraId="66372941" w14:textId="77777777" w:rsidR="003620B0" w:rsidRDefault="003620B0" w:rsidP="00D038F6">
                      <w:pPr>
                        <w:pStyle w:val="Textfelder"/>
                      </w:pPr>
                      <w:r>
                        <w:t>Kündigung</w:t>
                      </w:r>
                    </w:p>
                    <w:p w14:paraId="6D3694F4" w14:textId="77777777" w:rsidR="003620B0" w:rsidRDefault="003620B0"/>
                    <w:p w14:paraId="61FD3585" w14:textId="77777777" w:rsidR="003620B0" w:rsidRDefault="003620B0" w:rsidP="00D038F6">
                      <w:pPr>
                        <w:pStyle w:val="Textfelder"/>
                      </w:pPr>
                      <w:r>
                        <w:t>Kündigung</w:t>
                      </w:r>
                    </w:p>
                    <w:p w14:paraId="49FB2A46" w14:textId="77777777" w:rsidR="003620B0" w:rsidRDefault="003620B0"/>
                    <w:p w14:paraId="43919C0B" w14:textId="77777777" w:rsidR="003620B0" w:rsidRDefault="003620B0" w:rsidP="00D038F6">
                      <w:pPr>
                        <w:pStyle w:val="Textfelder"/>
                      </w:pPr>
                      <w:r>
                        <w:t>Kündigung</w:t>
                      </w:r>
                    </w:p>
                  </w:txbxContent>
                </v:textbox>
                <w10:wrap type="square"/>
              </v:shape>
            </w:pict>
          </mc:Fallback>
        </mc:AlternateContent>
      </w:r>
    </w:p>
    <w:tbl>
      <w:tblPr>
        <w:tblpPr w:leftFromText="141" w:rightFromText="141" w:vertAnchor="text" w:horzAnchor="page" w:tblpX="4170" w:tblpY="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gridCol w:w="1134"/>
      </w:tblGrid>
      <w:tr w:rsidR="00FC66FB" w:rsidRPr="00F8342E" w14:paraId="52386D58" w14:textId="77777777" w:rsidTr="004D1075">
        <w:trPr>
          <w:trHeight w:val="567"/>
        </w:trPr>
        <w:tc>
          <w:tcPr>
            <w:tcW w:w="1134" w:type="dxa"/>
            <w:vAlign w:val="bottom"/>
          </w:tcPr>
          <w:p w14:paraId="17D5FCA7" w14:textId="77777777" w:rsidR="00FC66FB" w:rsidRPr="00F8342E" w:rsidRDefault="00FC66FB" w:rsidP="004D1075">
            <w:pPr>
              <w:pStyle w:val="Textfeld"/>
              <w:framePr w:hSpace="0" w:wrap="auto" w:vAnchor="margin" w:yAlign="inline"/>
              <w:suppressOverlap w:val="0"/>
            </w:pPr>
            <w:r>
              <w:t>Kon</w:t>
            </w:r>
          </w:p>
        </w:tc>
        <w:tc>
          <w:tcPr>
            <w:tcW w:w="1134" w:type="dxa"/>
            <w:vAlign w:val="bottom"/>
          </w:tcPr>
          <w:p w14:paraId="074A61DF" w14:textId="77777777" w:rsidR="00FC66FB" w:rsidRPr="00F8342E" w:rsidRDefault="00FC66FB" w:rsidP="004D1075">
            <w:pPr>
              <w:pStyle w:val="Textfeld"/>
              <w:framePr w:hSpace="0" w:wrap="auto" w:vAnchor="margin" w:yAlign="inline"/>
              <w:suppressOverlap w:val="0"/>
            </w:pPr>
            <w:r>
              <w:t>di</w:t>
            </w:r>
          </w:p>
        </w:tc>
        <w:tc>
          <w:tcPr>
            <w:tcW w:w="1134" w:type="dxa"/>
            <w:vAlign w:val="bottom"/>
          </w:tcPr>
          <w:p w14:paraId="4B995B43" w14:textId="77777777" w:rsidR="00FC66FB" w:rsidRPr="00F8342E" w:rsidRDefault="00FC66FB" w:rsidP="004D1075">
            <w:pPr>
              <w:pStyle w:val="Textfeld"/>
              <w:framePr w:hSpace="0" w:wrap="auto" w:vAnchor="margin" w:yAlign="inline"/>
              <w:suppressOverlap w:val="0"/>
            </w:pPr>
            <w:proofErr w:type="spellStart"/>
            <w:r>
              <w:t>tio</w:t>
            </w:r>
            <w:proofErr w:type="spellEnd"/>
          </w:p>
        </w:tc>
        <w:tc>
          <w:tcPr>
            <w:tcW w:w="1134" w:type="dxa"/>
            <w:vAlign w:val="bottom"/>
          </w:tcPr>
          <w:p w14:paraId="554EFC78" w14:textId="77777777" w:rsidR="00FC66FB" w:rsidRPr="00F8342E" w:rsidRDefault="00FC66FB" w:rsidP="004D1075">
            <w:pPr>
              <w:pStyle w:val="Textfeld"/>
              <w:framePr w:hSpace="0" w:wrap="auto" w:vAnchor="margin" w:yAlign="inline"/>
              <w:suppressOverlap w:val="0"/>
            </w:pPr>
            <w:proofErr w:type="spellStart"/>
            <w:r>
              <w:t>nen</w:t>
            </w:r>
            <w:proofErr w:type="spellEnd"/>
          </w:p>
        </w:tc>
      </w:tr>
    </w:tbl>
    <w:tbl>
      <w:tblPr>
        <w:tblStyle w:val="Tabellenraster"/>
        <w:tblW w:w="0" w:type="auto"/>
        <w:tblInd w:w="397" w:type="dxa"/>
        <w:tblLook w:val="04A0" w:firstRow="1" w:lastRow="0" w:firstColumn="1" w:lastColumn="0" w:noHBand="0" w:noVBand="1"/>
      </w:tblPr>
      <w:tblGrid>
        <w:gridCol w:w="1928"/>
      </w:tblGrid>
      <w:tr w:rsidR="00D038F6" w:rsidRPr="004C7618" w14:paraId="319076D7" w14:textId="77777777" w:rsidTr="00781E9C">
        <w:trPr>
          <w:trHeight w:val="2268"/>
        </w:trPr>
        <w:tc>
          <w:tcPr>
            <w:tcW w:w="1928" w:type="dxa"/>
          </w:tcPr>
          <w:p w14:paraId="59C7BC6F" w14:textId="77777777" w:rsidR="00D038F6" w:rsidRPr="004C7618" w:rsidRDefault="00D038F6" w:rsidP="00781E9C">
            <w:pPr>
              <w:pStyle w:val="Textfelder"/>
            </w:pPr>
            <w:r w:rsidRPr="004C7618">
              <w:t>K</w:t>
            </w:r>
          </w:p>
          <w:p w14:paraId="5E94C4A4" w14:textId="77777777" w:rsidR="00D038F6" w:rsidRPr="004C7618" w:rsidRDefault="00D038F6" w:rsidP="00781E9C">
            <w:pPr>
              <w:pStyle w:val="Textfelder"/>
            </w:pPr>
            <w:r w:rsidRPr="004C7618">
              <w:t>Ko</w:t>
            </w:r>
          </w:p>
          <w:p w14:paraId="0C48AB03" w14:textId="77777777" w:rsidR="00D038F6" w:rsidRPr="004C7618" w:rsidRDefault="00D038F6" w:rsidP="00781E9C">
            <w:pPr>
              <w:pStyle w:val="Textfelder"/>
            </w:pPr>
            <w:r w:rsidRPr="004C7618">
              <w:t>Kon</w:t>
            </w:r>
          </w:p>
          <w:p w14:paraId="5AD546FD" w14:textId="77777777" w:rsidR="00D038F6" w:rsidRPr="004C7618" w:rsidRDefault="00D038F6" w:rsidP="00781E9C">
            <w:pPr>
              <w:pStyle w:val="Textfelder"/>
            </w:pPr>
            <w:proofErr w:type="spellStart"/>
            <w:r w:rsidRPr="004C7618">
              <w:t>Kondi</w:t>
            </w:r>
            <w:proofErr w:type="spellEnd"/>
          </w:p>
          <w:p w14:paraId="43113AE4" w14:textId="77777777" w:rsidR="00D038F6" w:rsidRPr="004C7618" w:rsidRDefault="00D038F6" w:rsidP="00781E9C">
            <w:pPr>
              <w:pStyle w:val="Textfelder"/>
            </w:pPr>
            <w:proofErr w:type="spellStart"/>
            <w:r w:rsidRPr="004C7618">
              <w:t>Kondit</w:t>
            </w:r>
            <w:proofErr w:type="spellEnd"/>
          </w:p>
          <w:p w14:paraId="070D14A6" w14:textId="77777777" w:rsidR="00D038F6" w:rsidRPr="004C7618" w:rsidRDefault="00D038F6" w:rsidP="00781E9C">
            <w:pPr>
              <w:pStyle w:val="Textfelder"/>
            </w:pPr>
            <w:proofErr w:type="spellStart"/>
            <w:r w:rsidRPr="004C7618">
              <w:t>Konditi</w:t>
            </w:r>
            <w:proofErr w:type="spellEnd"/>
          </w:p>
          <w:p w14:paraId="1BDDD34A" w14:textId="77777777" w:rsidR="00D038F6" w:rsidRPr="004C7618" w:rsidRDefault="00D038F6" w:rsidP="00781E9C">
            <w:pPr>
              <w:pStyle w:val="Textfelder"/>
            </w:pPr>
            <w:proofErr w:type="spellStart"/>
            <w:r w:rsidRPr="004C7618">
              <w:t>Konditio</w:t>
            </w:r>
            <w:proofErr w:type="spellEnd"/>
          </w:p>
          <w:p w14:paraId="27FF6D17" w14:textId="77777777" w:rsidR="00D038F6" w:rsidRPr="004C7618" w:rsidRDefault="00D038F6" w:rsidP="00781E9C">
            <w:pPr>
              <w:pStyle w:val="Textfelder"/>
            </w:pPr>
            <w:r w:rsidRPr="004C7618">
              <w:t>Kondition</w:t>
            </w:r>
          </w:p>
          <w:p w14:paraId="0D08CF78" w14:textId="77777777" w:rsidR="00D038F6" w:rsidRPr="004C7618" w:rsidRDefault="00D038F6" w:rsidP="00781E9C">
            <w:pPr>
              <w:pStyle w:val="Textfelder"/>
            </w:pPr>
            <w:proofErr w:type="spellStart"/>
            <w:r w:rsidRPr="004C7618">
              <w:t>Konditione</w:t>
            </w:r>
            <w:proofErr w:type="spellEnd"/>
          </w:p>
          <w:p w14:paraId="260BE658" w14:textId="77777777" w:rsidR="00D038F6" w:rsidRPr="004C7618" w:rsidRDefault="00D038F6" w:rsidP="00781E9C">
            <w:pPr>
              <w:pStyle w:val="Textfelder"/>
            </w:pPr>
            <w:r w:rsidRPr="004C7618">
              <w:t>Konditionen</w:t>
            </w:r>
          </w:p>
        </w:tc>
      </w:tr>
    </w:tbl>
    <w:p w14:paraId="0E2BEAC7" w14:textId="77777777" w:rsidR="00FC66FB" w:rsidRDefault="00FC66FB" w:rsidP="002B690B">
      <w:pPr>
        <w:rPr>
          <w:sz w:val="28"/>
          <w:szCs w:val="28"/>
        </w:rPr>
        <w:sectPr w:rsidR="00FC66FB" w:rsidSect="00434A63">
          <w:headerReference w:type="first" r:id="rId103"/>
          <w:pgSz w:w="11900" w:h="16840"/>
          <w:pgMar w:top="2835" w:right="851" w:bottom="1134" w:left="851" w:header="709" w:footer="454" w:gutter="0"/>
          <w:cols w:space="708"/>
          <w:titlePg/>
          <w:docGrid w:linePitch="360"/>
        </w:sectPr>
      </w:pPr>
    </w:p>
    <w:p w14:paraId="45DA9182" w14:textId="77777777" w:rsidR="00FD12CA" w:rsidRDefault="00FD12CA" w:rsidP="00FD12CA">
      <w:pPr>
        <w:tabs>
          <w:tab w:val="left" w:pos="889"/>
        </w:tabs>
        <w:rPr>
          <w:sz w:val="28"/>
          <w:szCs w:val="28"/>
        </w:rPr>
      </w:pPr>
      <w:r>
        <w:rPr>
          <w:noProof/>
          <w:sz w:val="28"/>
          <w:szCs w:val="28"/>
        </w:rPr>
        <w:lastRenderedPageBreak/>
        <w:drawing>
          <wp:anchor distT="0" distB="0" distL="114300" distR="114300" simplePos="0" relativeHeight="251589632" behindDoc="0" locked="0" layoutInCell="1" allowOverlap="1" wp14:anchorId="15A61298" wp14:editId="1F241A80">
            <wp:simplePos x="0" y="0"/>
            <wp:positionH relativeFrom="column">
              <wp:posOffset>-180340</wp:posOffset>
            </wp:positionH>
            <wp:positionV relativeFrom="paragraph">
              <wp:posOffset>-71755</wp:posOffset>
            </wp:positionV>
            <wp:extent cx="320400" cy="320400"/>
            <wp:effectExtent l="0" t="0" r="0" b="3810"/>
            <wp:wrapNone/>
            <wp:docPr id="253" name="Grafik 25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fik 102"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BA3256">
        <w:rPr>
          <w:sz w:val="28"/>
          <w:szCs w:val="28"/>
        </w:rPr>
        <w:t xml:space="preserve">Bilden Sie </w:t>
      </w:r>
      <w:r>
        <w:rPr>
          <w:sz w:val="28"/>
          <w:szCs w:val="28"/>
        </w:rPr>
        <w:t>zusammengesetzte W</w:t>
      </w:r>
      <w:r w:rsidR="006D2169">
        <w:rPr>
          <w:sz w:val="28"/>
          <w:szCs w:val="28"/>
        </w:rPr>
        <w:t>örter</w:t>
      </w:r>
      <w:r>
        <w:rPr>
          <w:sz w:val="28"/>
          <w:szCs w:val="28"/>
        </w:rPr>
        <w:t xml:space="preserve"> und schreiben Sie diese auf!</w:t>
      </w:r>
    </w:p>
    <w:p w14:paraId="6D0D116C" w14:textId="77777777" w:rsidR="00FD12CA" w:rsidRDefault="00FD12CA" w:rsidP="00FD12CA">
      <w:pPr>
        <w:tabs>
          <w:tab w:val="left" w:pos="889"/>
        </w:tabs>
        <w:rPr>
          <w:sz w:val="28"/>
          <w:szCs w:val="28"/>
        </w:rPr>
      </w:pPr>
      <w:r>
        <w:rPr>
          <w:noProof/>
          <w:sz w:val="28"/>
          <w:szCs w:val="28"/>
        </w:rPr>
        <w:drawing>
          <wp:anchor distT="0" distB="0" distL="114300" distR="114300" simplePos="0" relativeHeight="251591680" behindDoc="0" locked="0" layoutInCell="1" allowOverlap="1" wp14:anchorId="47196CB4" wp14:editId="356C04D1">
            <wp:simplePos x="0" y="0"/>
            <wp:positionH relativeFrom="column">
              <wp:posOffset>-180340</wp:posOffset>
            </wp:positionH>
            <wp:positionV relativeFrom="paragraph">
              <wp:posOffset>-71755</wp:posOffset>
            </wp:positionV>
            <wp:extent cx="320400" cy="320400"/>
            <wp:effectExtent l="0" t="0" r="3810" b="3810"/>
            <wp:wrapNone/>
            <wp:docPr id="254" name="Grafik 254"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dazu den passenden Artikel!</w:t>
      </w:r>
    </w:p>
    <w:p w14:paraId="29625D56" w14:textId="77777777" w:rsidR="00FD12CA" w:rsidRDefault="00FD12CA" w:rsidP="00FD12CA">
      <w:pPr>
        <w:tabs>
          <w:tab w:val="left" w:pos="889"/>
        </w:tabs>
        <w:rPr>
          <w:sz w:val="28"/>
          <w:szCs w:val="28"/>
        </w:rPr>
      </w:pPr>
      <w:r w:rsidRPr="00BA3256">
        <w:rPr>
          <w:noProof/>
          <w:sz w:val="28"/>
          <w:szCs w:val="28"/>
        </w:rPr>
        <mc:AlternateContent>
          <mc:Choice Requires="wps">
            <w:drawing>
              <wp:anchor distT="45720" distB="45720" distL="114300" distR="114300" simplePos="0" relativeHeight="251579392" behindDoc="1" locked="0" layoutInCell="1" allowOverlap="1" wp14:anchorId="0C018E16" wp14:editId="32B49266">
                <wp:simplePos x="0" y="0"/>
                <wp:positionH relativeFrom="margin">
                  <wp:posOffset>2580640</wp:posOffset>
                </wp:positionH>
                <wp:positionV relativeFrom="paragraph">
                  <wp:posOffset>293370</wp:posOffset>
                </wp:positionV>
                <wp:extent cx="1296000" cy="324000"/>
                <wp:effectExtent l="19050" t="19050" r="38100" b="38100"/>
                <wp:wrapNone/>
                <wp:docPr id="1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00" cy="324000"/>
                        </a:xfrm>
                        <a:custGeom>
                          <a:avLst/>
                          <a:gdLst>
                            <a:gd name="connsiteX0" fmla="*/ 0 w 1296000"/>
                            <a:gd name="connsiteY0" fmla="*/ 0 h 324000"/>
                            <a:gd name="connsiteX1" fmla="*/ 635040 w 1296000"/>
                            <a:gd name="connsiteY1" fmla="*/ 0 h 324000"/>
                            <a:gd name="connsiteX2" fmla="*/ 1296000 w 1296000"/>
                            <a:gd name="connsiteY2" fmla="*/ 0 h 324000"/>
                            <a:gd name="connsiteX3" fmla="*/ 1296000 w 1296000"/>
                            <a:gd name="connsiteY3" fmla="*/ 324000 h 324000"/>
                            <a:gd name="connsiteX4" fmla="*/ 660960 w 1296000"/>
                            <a:gd name="connsiteY4" fmla="*/ 324000 h 324000"/>
                            <a:gd name="connsiteX5" fmla="*/ 0 w 1296000"/>
                            <a:gd name="connsiteY5" fmla="*/ 324000 h 324000"/>
                            <a:gd name="connsiteX6" fmla="*/ 0 w 129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96000" h="324000" fill="none" extrusionOk="0">
                              <a:moveTo>
                                <a:pt x="0" y="0"/>
                              </a:moveTo>
                              <a:cubicBezTo>
                                <a:pt x="178429" y="-30781"/>
                                <a:pt x="476140" y="14750"/>
                                <a:pt x="635040" y="0"/>
                              </a:cubicBezTo>
                              <a:cubicBezTo>
                                <a:pt x="793940" y="-14750"/>
                                <a:pt x="1019845" y="9781"/>
                                <a:pt x="1296000" y="0"/>
                              </a:cubicBezTo>
                              <a:cubicBezTo>
                                <a:pt x="1282015" y="140860"/>
                                <a:pt x="1291878" y="244278"/>
                                <a:pt x="1296000" y="324000"/>
                              </a:cubicBezTo>
                              <a:cubicBezTo>
                                <a:pt x="1093358" y="339147"/>
                                <a:pt x="946562" y="340422"/>
                                <a:pt x="660960" y="324000"/>
                              </a:cubicBezTo>
                              <a:cubicBezTo>
                                <a:pt x="375358" y="307578"/>
                                <a:pt x="197403" y="318980"/>
                                <a:pt x="0" y="324000"/>
                              </a:cubicBezTo>
                              <a:cubicBezTo>
                                <a:pt x="1038" y="185934"/>
                                <a:pt x="10964" y="141232"/>
                                <a:pt x="0" y="0"/>
                              </a:cubicBezTo>
                              <a:close/>
                            </a:path>
                            <a:path w="1296000" h="324000" stroke="0" extrusionOk="0">
                              <a:moveTo>
                                <a:pt x="0" y="0"/>
                              </a:moveTo>
                              <a:cubicBezTo>
                                <a:pt x="162981" y="7372"/>
                                <a:pt x="332234" y="-9655"/>
                                <a:pt x="648000" y="0"/>
                              </a:cubicBezTo>
                              <a:cubicBezTo>
                                <a:pt x="963766" y="9655"/>
                                <a:pt x="1122745" y="3040"/>
                                <a:pt x="1296000" y="0"/>
                              </a:cubicBezTo>
                              <a:cubicBezTo>
                                <a:pt x="1287339" y="87310"/>
                                <a:pt x="1284139" y="254649"/>
                                <a:pt x="1296000" y="324000"/>
                              </a:cubicBezTo>
                              <a:cubicBezTo>
                                <a:pt x="1118041" y="293366"/>
                                <a:pt x="940547" y="298732"/>
                                <a:pt x="673920" y="324000"/>
                              </a:cubicBezTo>
                              <a:cubicBezTo>
                                <a:pt x="407293" y="349268"/>
                                <a:pt x="306356" y="325969"/>
                                <a:pt x="0" y="324000"/>
                              </a:cubicBezTo>
                              <a:cubicBezTo>
                                <a:pt x="-214" y="221177"/>
                                <a:pt x="1139" y="1180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309531444">
                                <a:prstGeom prst="rect">
                                  <a:avLst/>
                                </a:prstGeom>
                                <ask:type>
                                  <ask:lineSketchFreehand/>
                                </ask:type>
                              </ask:lineSketchStyleProps>
                            </a:ext>
                          </a:extLst>
                        </a:ln>
                      </wps:spPr>
                      <wps:txbx>
                        <w:txbxContent>
                          <w:p w14:paraId="04F62302" w14:textId="77777777" w:rsidR="003620B0" w:rsidRPr="00EA22F6" w:rsidRDefault="003620B0" w:rsidP="00FD12CA">
                            <w:pPr>
                              <w:pStyle w:val="Textfelder"/>
                            </w:pPr>
                            <w:r w:rsidRPr="00BA3256">
                              <w:t>-bedingungen</w:t>
                            </w:r>
                          </w:p>
                          <w:p w14:paraId="71A9B973" w14:textId="77777777" w:rsidR="003620B0" w:rsidRDefault="003620B0"/>
                          <w:p w14:paraId="173C53AF" w14:textId="77777777" w:rsidR="003620B0" w:rsidRPr="00EA22F6" w:rsidRDefault="003620B0" w:rsidP="00FD12CA">
                            <w:pPr>
                              <w:pStyle w:val="Textfelder"/>
                            </w:pPr>
                            <w:r w:rsidRPr="00BA3256">
                              <w:t>-bedingungen</w:t>
                            </w:r>
                          </w:p>
                          <w:p w14:paraId="0063316D" w14:textId="77777777" w:rsidR="003620B0" w:rsidRDefault="003620B0"/>
                          <w:p w14:paraId="786BD5B2" w14:textId="77777777" w:rsidR="003620B0" w:rsidRPr="00EA22F6" w:rsidRDefault="003620B0" w:rsidP="00FD12CA">
                            <w:pPr>
                              <w:pStyle w:val="Textfelder"/>
                            </w:pPr>
                            <w:r w:rsidRPr="00BA3256">
                              <w:t>-bedingungen</w:t>
                            </w:r>
                          </w:p>
                          <w:p w14:paraId="5BF20939" w14:textId="77777777" w:rsidR="003620B0" w:rsidRDefault="003620B0"/>
                          <w:p w14:paraId="6F58A5CC" w14:textId="77777777" w:rsidR="003620B0" w:rsidRPr="00EA22F6" w:rsidRDefault="003620B0" w:rsidP="00FD12CA">
                            <w:pPr>
                              <w:pStyle w:val="Textfelder"/>
                            </w:pPr>
                            <w:r w:rsidRPr="00BA3256">
                              <w:t>-bedingungen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18E16" id="_x0000_s1208" style="position:absolute;left:0;text-align:left;margin-left:203.2pt;margin-top:23.1pt;width:102.05pt;height:25.5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9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" adj="-11796480,,5400" path="m,nfc178429,-30781,476140,14750,635040,v158900,-14750,384805,9781,660960,c1282015,140860,1291878,244278,1296000,324000v-202642,15147,-349438,16422,-635040,c375358,307578,197403,318980,,324000,1038,185934,10964,141232,,xem,nsc162981,7372,332234,-9655,648000,v315766,9655,474745,3040,648000,c1287339,87310,1284139,254649,1296000,324000v-177959,-30634,-355453,-25268,-622080,c407293,349268,306356,325969,,324000,-214,221177,1139,118043,,xe">
                <v:stroke joinstyle="miter"/>
                <v:formulas/>
                <v:path o:extrusionok="f" o:connecttype="custom" o:connectlocs="0,0;635040,0;1296000,0;1296000,324000;660960,324000;0,324000;0,0" o:connectangles="0,0,0,0,0,0,0" textboxrect="0,0,1296000,324000"/>
                <v:textbox>
                  <w:txbxContent>
                    <w:p w14:paraId="04F62302" w14:textId="77777777" w:rsidR="003620B0" w:rsidRPr="00EA22F6" w:rsidRDefault="003620B0" w:rsidP="00FD12CA">
                      <w:pPr>
                        <w:pStyle w:val="Textfelder"/>
                      </w:pPr>
                      <w:r w:rsidRPr="00BA3256">
                        <w:t>-bedingungen</w:t>
                      </w:r>
                    </w:p>
                    <w:p w14:paraId="71A9B973" w14:textId="77777777" w:rsidR="003620B0" w:rsidRDefault="003620B0"/>
                    <w:p w14:paraId="173C53AF" w14:textId="77777777" w:rsidR="003620B0" w:rsidRPr="00EA22F6" w:rsidRDefault="003620B0" w:rsidP="00FD12CA">
                      <w:pPr>
                        <w:pStyle w:val="Textfelder"/>
                      </w:pPr>
                      <w:r w:rsidRPr="00BA3256">
                        <w:t>-bedingungen</w:t>
                      </w:r>
                    </w:p>
                    <w:p w14:paraId="0063316D" w14:textId="77777777" w:rsidR="003620B0" w:rsidRDefault="003620B0"/>
                    <w:p w14:paraId="786BD5B2" w14:textId="77777777" w:rsidR="003620B0" w:rsidRPr="00EA22F6" w:rsidRDefault="003620B0" w:rsidP="00FD12CA">
                      <w:pPr>
                        <w:pStyle w:val="Textfelder"/>
                      </w:pPr>
                      <w:r w:rsidRPr="00BA3256">
                        <w:t>-bedingungen</w:t>
                      </w:r>
                    </w:p>
                    <w:p w14:paraId="5BF20939" w14:textId="77777777" w:rsidR="003620B0" w:rsidRDefault="003620B0"/>
                    <w:p w14:paraId="6F58A5CC" w14:textId="77777777" w:rsidR="003620B0" w:rsidRPr="00EA22F6" w:rsidRDefault="003620B0" w:rsidP="00FD12CA">
                      <w:pPr>
                        <w:pStyle w:val="Textfelder"/>
                      </w:pPr>
                      <w:r w:rsidRPr="00BA3256">
                        <w:t>-bedingungen</w:t>
                      </w:r>
                    </w:p>
                  </w:txbxContent>
                </v:textbox>
                <w10:wrap anchorx="margin"/>
              </v:shape>
            </w:pict>
          </mc:Fallback>
        </mc:AlternateContent>
      </w:r>
    </w:p>
    <w:p w14:paraId="3DA384E2" w14:textId="77777777" w:rsidR="00FD12CA" w:rsidRPr="00BA3256" w:rsidRDefault="00FF6577" w:rsidP="00FD12CA">
      <w:pPr>
        <w:tabs>
          <w:tab w:val="left" w:pos="889"/>
        </w:tabs>
        <w:rPr>
          <w:sz w:val="28"/>
          <w:szCs w:val="28"/>
        </w:rPr>
      </w:pPr>
      <w:r w:rsidRPr="00BA3256">
        <w:rPr>
          <w:noProof/>
          <w:sz w:val="28"/>
          <w:szCs w:val="28"/>
        </w:rPr>
        <mc:AlternateContent>
          <mc:Choice Requires="wps">
            <w:drawing>
              <wp:anchor distT="45720" distB="45720" distL="114300" distR="114300" simplePos="0" relativeHeight="251583488" behindDoc="0" locked="0" layoutInCell="1" allowOverlap="1" wp14:anchorId="54611391" wp14:editId="2B388A94">
                <wp:simplePos x="0" y="0"/>
                <wp:positionH relativeFrom="margin">
                  <wp:posOffset>4920107</wp:posOffset>
                </wp:positionH>
                <wp:positionV relativeFrom="paragraph">
                  <wp:posOffset>2540</wp:posOffset>
                </wp:positionV>
                <wp:extent cx="539750" cy="323850"/>
                <wp:effectExtent l="19050" t="19050" r="31750" b="38100"/>
                <wp:wrapSquare wrapText="bothSides"/>
                <wp:docPr id="1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23850"/>
                        </a:xfrm>
                        <a:custGeom>
                          <a:avLst/>
                          <a:gdLst>
                            <a:gd name="connsiteX0" fmla="*/ 0 w 539750"/>
                            <a:gd name="connsiteY0" fmla="*/ 0 h 323850"/>
                            <a:gd name="connsiteX1" fmla="*/ 539750 w 539750"/>
                            <a:gd name="connsiteY1" fmla="*/ 0 h 323850"/>
                            <a:gd name="connsiteX2" fmla="*/ 539750 w 539750"/>
                            <a:gd name="connsiteY2" fmla="*/ 323850 h 323850"/>
                            <a:gd name="connsiteX3" fmla="*/ 0 w 539750"/>
                            <a:gd name="connsiteY3" fmla="*/ 323850 h 323850"/>
                            <a:gd name="connsiteX4" fmla="*/ 0 w 539750"/>
                            <a:gd name="connsiteY4" fmla="*/ 0 h 323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9750" h="323850" fill="none" extrusionOk="0">
                              <a:moveTo>
                                <a:pt x="0" y="0"/>
                              </a:moveTo>
                              <a:cubicBezTo>
                                <a:pt x="123705" y="21444"/>
                                <a:pt x="386566" y="-16667"/>
                                <a:pt x="539750" y="0"/>
                              </a:cubicBezTo>
                              <a:cubicBezTo>
                                <a:pt x="540437" y="119728"/>
                                <a:pt x="540568" y="186446"/>
                                <a:pt x="539750" y="323850"/>
                              </a:cubicBezTo>
                              <a:cubicBezTo>
                                <a:pt x="289188" y="311099"/>
                                <a:pt x="185131" y="328143"/>
                                <a:pt x="0" y="323850"/>
                              </a:cubicBezTo>
                              <a:cubicBezTo>
                                <a:pt x="-4722" y="231454"/>
                                <a:pt x="5965" y="150503"/>
                                <a:pt x="0" y="0"/>
                              </a:cubicBezTo>
                              <a:close/>
                            </a:path>
                            <a:path w="539750" h="323850" stroke="0" extrusionOk="0">
                              <a:moveTo>
                                <a:pt x="0" y="0"/>
                              </a:moveTo>
                              <a:cubicBezTo>
                                <a:pt x="126945" y="9517"/>
                                <a:pt x="405715" y="-24264"/>
                                <a:pt x="539750" y="0"/>
                              </a:cubicBezTo>
                              <a:cubicBezTo>
                                <a:pt x="549425" y="73373"/>
                                <a:pt x="545946" y="225710"/>
                                <a:pt x="539750" y="323850"/>
                              </a:cubicBezTo>
                              <a:cubicBezTo>
                                <a:pt x="327251" y="335991"/>
                                <a:pt x="182431" y="304598"/>
                                <a:pt x="0" y="323850"/>
                              </a:cubicBezTo>
                              <a:cubicBezTo>
                                <a:pt x="7838" y="254688"/>
                                <a:pt x="-6131" y="7431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763620788">
                                <a:prstGeom prst="rect">
                                  <a:avLst/>
                                </a:prstGeom>
                                <ask:type>
                                  <ask:lineSketchFreehand/>
                                </ask:type>
                              </ask:lineSketchStyleProps>
                            </a:ext>
                          </a:extLst>
                        </a:ln>
                      </wps:spPr>
                      <wps:txbx>
                        <w:txbxContent>
                          <w:p w14:paraId="69515943" w14:textId="77777777" w:rsidR="003620B0" w:rsidRPr="00BA3256" w:rsidRDefault="003620B0" w:rsidP="00FD12CA">
                            <w:pPr>
                              <w:pStyle w:val="Textfelder"/>
                            </w:pPr>
                            <w:r w:rsidRPr="00BA3256">
                              <w:t>-frist</w:t>
                            </w:r>
                          </w:p>
                          <w:p w14:paraId="70DA4132" w14:textId="77777777" w:rsidR="003620B0" w:rsidRDefault="003620B0"/>
                          <w:p w14:paraId="0003FD8D" w14:textId="77777777" w:rsidR="003620B0" w:rsidRPr="00BA3256" w:rsidRDefault="003620B0" w:rsidP="00FD12CA">
                            <w:pPr>
                              <w:pStyle w:val="Textfelder"/>
                            </w:pPr>
                            <w:r w:rsidRPr="00BA3256">
                              <w:t>-frist</w:t>
                            </w:r>
                          </w:p>
                          <w:p w14:paraId="3422AA5E" w14:textId="77777777" w:rsidR="003620B0" w:rsidRDefault="003620B0"/>
                          <w:p w14:paraId="30EEAF11" w14:textId="77777777" w:rsidR="003620B0" w:rsidRPr="00BA3256" w:rsidRDefault="003620B0" w:rsidP="00FD12CA">
                            <w:pPr>
                              <w:pStyle w:val="Textfelder"/>
                            </w:pPr>
                            <w:r w:rsidRPr="00BA3256">
                              <w:t>-frist</w:t>
                            </w:r>
                          </w:p>
                          <w:p w14:paraId="4FBEFB73" w14:textId="77777777" w:rsidR="003620B0" w:rsidRDefault="003620B0"/>
                          <w:p w14:paraId="6CC14BEB" w14:textId="77777777" w:rsidR="003620B0" w:rsidRPr="00BA3256" w:rsidRDefault="003620B0" w:rsidP="00FD12CA">
                            <w:pPr>
                              <w:pStyle w:val="Textfelder"/>
                            </w:pPr>
                            <w:r w:rsidRPr="00BA3256">
                              <w:t>-frist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11391" id="_x0000_s1209" style="position:absolute;left:0;text-align:left;margin-left:387.4pt;margin-top:.2pt;width:42.5pt;height:25.5pt;z-index:251583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5397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" adj="-11796480,,5400" path="m,nfc123705,21444,386566,-16667,539750,v687,119728,818,186446,,323850c289188,311099,185131,328143,,323850,-4722,231454,5965,150503,,xem,nsc126945,9517,405715,-24264,539750,v9675,73373,6196,225710,,323850c327251,335991,182431,304598,,323850,7838,254688,-6131,74315,,xe">
                <v:stroke joinstyle="miter"/>
                <v:formulas/>
                <v:path o:extrusionok="f" o:connecttype="custom" o:connectlocs="0,0;539750,0;539750,323850;0,323850;0,0" o:connectangles="0,0,0,0,0" textboxrect="0,0,539750,323850"/>
                <v:textbox>
                  <w:txbxContent>
                    <w:p w14:paraId="69515943" w14:textId="77777777" w:rsidR="003620B0" w:rsidRPr="00BA3256" w:rsidRDefault="003620B0" w:rsidP="00FD12CA">
                      <w:pPr>
                        <w:pStyle w:val="Textfelder"/>
                      </w:pPr>
                      <w:r w:rsidRPr="00BA3256">
                        <w:t>-frist</w:t>
                      </w:r>
                    </w:p>
                    <w:p w14:paraId="70DA4132" w14:textId="77777777" w:rsidR="003620B0" w:rsidRDefault="003620B0"/>
                    <w:p w14:paraId="0003FD8D" w14:textId="77777777" w:rsidR="003620B0" w:rsidRPr="00BA3256" w:rsidRDefault="003620B0" w:rsidP="00FD12CA">
                      <w:pPr>
                        <w:pStyle w:val="Textfelder"/>
                      </w:pPr>
                      <w:r w:rsidRPr="00BA3256">
                        <w:t>-frist</w:t>
                      </w:r>
                    </w:p>
                    <w:p w14:paraId="3422AA5E" w14:textId="77777777" w:rsidR="003620B0" w:rsidRDefault="003620B0"/>
                    <w:p w14:paraId="30EEAF11" w14:textId="77777777" w:rsidR="003620B0" w:rsidRPr="00BA3256" w:rsidRDefault="003620B0" w:rsidP="00FD12CA">
                      <w:pPr>
                        <w:pStyle w:val="Textfelder"/>
                      </w:pPr>
                      <w:r w:rsidRPr="00BA3256">
                        <w:t>-frist</w:t>
                      </w:r>
                    </w:p>
                    <w:p w14:paraId="4FBEFB73" w14:textId="77777777" w:rsidR="003620B0" w:rsidRDefault="003620B0"/>
                    <w:p w14:paraId="6CC14BEB" w14:textId="77777777" w:rsidR="003620B0" w:rsidRPr="00BA3256" w:rsidRDefault="003620B0" w:rsidP="00FD12CA">
                      <w:pPr>
                        <w:pStyle w:val="Textfelder"/>
                      </w:pPr>
                      <w:r w:rsidRPr="00BA3256">
                        <w:t>-frist</w:t>
                      </w:r>
                    </w:p>
                  </w:txbxContent>
                </v:textbox>
                <w10:wrap type="square" anchorx="margin"/>
              </v:shape>
            </w:pict>
          </mc:Fallback>
        </mc:AlternateContent>
      </w:r>
      <w:r w:rsidR="00FD12CA" w:rsidRPr="00BA3256">
        <w:rPr>
          <w:noProof/>
          <w:sz w:val="28"/>
          <w:szCs w:val="28"/>
        </w:rPr>
        <mc:AlternateContent>
          <mc:Choice Requires="wps">
            <w:drawing>
              <wp:anchor distT="45720" distB="45720" distL="114300" distR="114300" simplePos="0" relativeHeight="251570176" behindDoc="0" locked="0" layoutInCell="1" allowOverlap="1" wp14:anchorId="33290EA2" wp14:editId="49231F8A">
                <wp:simplePos x="0" y="0"/>
                <wp:positionH relativeFrom="margin">
                  <wp:posOffset>269875</wp:posOffset>
                </wp:positionH>
                <wp:positionV relativeFrom="paragraph">
                  <wp:posOffset>215265</wp:posOffset>
                </wp:positionV>
                <wp:extent cx="936000" cy="324000"/>
                <wp:effectExtent l="19050" t="19050" r="35560" b="38100"/>
                <wp:wrapSquare wrapText="bothSides"/>
                <wp:docPr id="2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58640 w 936000"/>
                            <a:gd name="connsiteY1" fmla="*/ 0 h 324000"/>
                            <a:gd name="connsiteX2" fmla="*/ 936000 w 936000"/>
                            <a:gd name="connsiteY2" fmla="*/ 0 h 324000"/>
                            <a:gd name="connsiteX3" fmla="*/ 936000 w 936000"/>
                            <a:gd name="connsiteY3" fmla="*/ 324000 h 324000"/>
                            <a:gd name="connsiteX4" fmla="*/ 47736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60528" y="-1949"/>
                                <a:pt x="328307" y="21028"/>
                                <a:pt x="458640" y="0"/>
                              </a:cubicBezTo>
                              <a:cubicBezTo>
                                <a:pt x="588973" y="-21028"/>
                                <a:pt x="713345" y="8387"/>
                                <a:pt x="936000" y="0"/>
                              </a:cubicBezTo>
                              <a:cubicBezTo>
                                <a:pt x="921385" y="138930"/>
                                <a:pt x="949903" y="249178"/>
                                <a:pt x="936000" y="324000"/>
                              </a:cubicBezTo>
                              <a:cubicBezTo>
                                <a:pt x="758206" y="317421"/>
                                <a:pt x="638160" y="318698"/>
                                <a:pt x="477360" y="324000"/>
                              </a:cubicBezTo>
                              <a:cubicBezTo>
                                <a:pt x="316560" y="329302"/>
                                <a:pt x="234946" y="305050"/>
                                <a:pt x="0" y="324000"/>
                              </a:cubicBezTo>
                              <a:cubicBezTo>
                                <a:pt x="9924" y="244056"/>
                                <a:pt x="-691" y="112361"/>
                                <a:pt x="0" y="0"/>
                              </a:cubicBezTo>
                              <a:close/>
                            </a:path>
                            <a:path w="936000" h="324000" stroke="0" extrusionOk="0">
                              <a:moveTo>
                                <a:pt x="0" y="0"/>
                              </a:moveTo>
                              <a:cubicBezTo>
                                <a:pt x="162035" y="11208"/>
                                <a:pt x="239036" y="-21115"/>
                                <a:pt x="449280" y="0"/>
                              </a:cubicBezTo>
                              <a:cubicBezTo>
                                <a:pt x="659524" y="21115"/>
                                <a:pt x="760777" y="-18251"/>
                                <a:pt x="936000" y="0"/>
                              </a:cubicBezTo>
                              <a:cubicBezTo>
                                <a:pt x="930200" y="69686"/>
                                <a:pt x="950960" y="191850"/>
                                <a:pt x="936000" y="324000"/>
                              </a:cubicBezTo>
                              <a:cubicBezTo>
                                <a:pt x="745389" y="306831"/>
                                <a:pt x="645329" y="334622"/>
                                <a:pt x="496080" y="324000"/>
                              </a:cubicBezTo>
                              <a:cubicBezTo>
                                <a:pt x="346831" y="313378"/>
                                <a:pt x="137106" y="304250"/>
                                <a:pt x="0" y="324000"/>
                              </a:cubicBezTo>
                              <a:cubicBezTo>
                                <a:pt x="11686" y="193133"/>
                                <a:pt x="-2790" y="12165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425601036">
                                <a:prstGeom prst="rect">
                                  <a:avLst/>
                                </a:prstGeom>
                                <ask:type>
                                  <ask:lineSketchFreehand/>
                                </ask:type>
                              </ask:lineSketchStyleProps>
                            </a:ext>
                          </a:extLst>
                        </a:ln>
                      </wps:spPr>
                      <wps:txbx>
                        <w:txbxContent>
                          <w:p w14:paraId="30F0D75B" w14:textId="77777777" w:rsidR="003620B0" w:rsidRPr="00EA22F6" w:rsidRDefault="003620B0" w:rsidP="00FD12CA">
                            <w:pPr>
                              <w:pStyle w:val="Textfelder"/>
                            </w:pPr>
                            <w:r w:rsidRPr="00BA3256">
                              <w:t>Vertrags</w:t>
                            </w:r>
                            <w:r>
                              <w:t>-</w:t>
                            </w:r>
                          </w:p>
                          <w:p w14:paraId="22828325" w14:textId="77777777" w:rsidR="003620B0" w:rsidRDefault="003620B0"/>
                          <w:p w14:paraId="03EDE80E" w14:textId="77777777" w:rsidR="003620B0" w:rsidRPr="00EA22F6" w:rsidRDefault="003620B0" w:rsidP="00FD12CA">
                            <w:pPr>
                              <w:pStyle w:val="Textfelder"/>
                            </w:pPr>
                            <w:r w:rsidRPr="00BA3256">
                              <w:t>Vertrags</w:t>
                            </w:r>
                            <w:r>
                              <w:t>-</w:t>
                            </w:r>
                          </w:p>
                          <w:p w14:paraId="58EC0ABF" w14:textId="77777777" w:rsidR="003620B0" w:rsidRDefault="003620B0"/>
                          <w:p w14:paraId="72651AEC" w14:textId="77777777" w:rsidR="003620B0" w:rsidRPr="00EA22F6" w:rsidRDefault="003620B0" w:rsidP="00FD12CA">
                            <w:pPr>
                              <w:pStyle w:val="Textfelder"/>
                            </w:pPr>
                            <w:r w:rsidRPr="00BA3256">
                              <w:t>Vertrags</w:t>
                            </w:r>
                            <w:r>
                              <w:t>-</w:t>
                            </w:r>
                          </w:p>
                          <w:p w14:paraId="2BC6D243" w14:textId="77777777" w:rsidR="003620B0" w:rsidRDefault="003620B0"/>
                          <w:p w14:paraId="057D1801" w14:textId="77777777" w:rsidR="003620B0" w:rsidRPr="00EA22F6" w:rsidRDefault="003620B0" w:rsidP="00FD12CA">
                            <w:pPr>
                              <w:pStyle w:val="Textfelder"/>
                            </w:pPr>
                            <w:r w:rsidRPr="00BA3256">
                              <w:t>Vertrags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90EA2" id="_x0000_s1210" style="position:absolute;left:0;text-align:left;margin-left:21.25pt;margin-top:16.95pt;width:73.7pt;height:25.5pt;z-index:25157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" adj="-11796480,,5400" path="m,nfc160528,-1949,328307,21028,458640,,588973,-21028,713345,8387,936000,v-14615,138930,13903,249178,,324000c758206,317421,638160,318698,477360,324000,316560,329302,234946,305050,,324000,9924,244056,-691,112361,,xem,nsc162035,11208,239036,-21115,449280,,659524,21115,760777,-18251,936000,v-5800,69686,14960,191850,,324000c745389,306831,645329,334622,496080,324000,346831,313378,137106,304250,,324000,11686,193133,-2790,121656,,xe">
                <v:stroke joinstyle="miter"/>
                <v:formulas/>
                <v:path o:extrusionok="f" o:connecttype="custom" o:connectlocs="0,0;458640,0;936000,0;936000,324000;477360,324000;0,324000;0,0" o:connectangles="0,0,0,0,0,0,0" textboxrect="0,0,936000,324000"/>
                <v:textbox>
                  <w:txbxContent>
                    <w:p w14:paraId="30F0D75B" w14:textId="77777777" w:rsidR="003620B0" w:rsidRPr="00EA22F6" w:rsidRDefault="003620B0" w:rsidP="00FD12CA">
                      <w:pPr>
                        <w:pStyle w:val="Textfelder"/>
                      </w:pPr>
                      <w:r w:rsidRPr="00BA3256">
                        <w:t>Vertrags</w:t>
                      </w:r>
                      <w:r>
                        <w:t>-</w:t>
                      </w:r>
                    </w:p>
                    <w:p w14:paraId="22828325" w14:textId="77777777" w:rsidR="003620B0" w:rsidRDefault="003620B0"/>
                    <w:p w14:paraId="03EDE80E" w14:textId="77777777" w:rsidR="003620B0" w:rsidRPr="00EA22F6" w:rsidRDefault="003620B0" w:rsidP="00FD12CA">
                      <w:pPr>
                        <w:pStyle w:val="Textfelder"/>
                      </w:pPr>
                      <w:r w:rsidRPr="00BA3256">
                        <w:t>Vertrags</w:t>
                      </w:r>
                      <w:r>
                        <w:t>-</w:t>
                      </w:r>
                    </w:p>
                    <w:p w14:paraId="58EC0ABF" w14:textId="77777777" w:rsidR="003620B0" w:rsidRDefault="003620B0"/>
                    <w:p w14:paraId="72651AEC" w14:textId="77777777" w:rsidR="003620B0" w:rsidRPr="00EA22F6" w:rsidRDefault="003620B0" w:rsidP="00FD12CA">
                      <w:pPr>
                        <w:pStyle w:val="Textfelder"/>
                      </w:pPr>
                      <w:r w:rsidRPr="00BA3256">
                        <w:t>Vertrags</w:t>
                      </w:r>
                      <w:r>
                        <w:t>-</w:t>
                      </w:r>
                    </w:p>
                    <w:p w14:paraId="2BC6D243" w14:textId="77777777" w:rsidR="003620B0" w:rsidRDefault="003620B0"/>
                    <w:p w14:paraId="057D1801" w14:textId="77777777" w:rsidR="003620B0" w:rsidRPr="00EA22F6" w:rsidRDefault="003620B0" w:rsidP="00FD12CA">
                      <w:pPr>
                        <w:pStyle w:val="Textfelder"/>
                      </w:pPr>
                      <w:r w:rsidRPr="00BA3256">
                        <w:t>Vertrags</w:t>
                      </w:r>
                      <w:r>
                        <w:t>-</w:t>
                      </w:r>
                    </w:p>
                  </w:txbxContent>
                </v:textbox>
                <w10:wrap type="square" anchorx="margin"/>
              </v:shape>
            </w:pict>
          </mc:Fallback>
        </mc:AlternateContent>
      </w:r>
    </w:p>
    <w:p w14:paraId="452DA75F" w14:textId="77777777" w:rsidR="00FD12CA" w:rsidRPr="00BA3256" w:rsidRDefault="00FF6577" w:rsidP="00FD12CA">
      <w:pPr>
        <w:tabs>
          <w:tab w:val="left" w:pos="889"/>
        </w:tabs>
        <w:rPr>
          <w:sz w:val="28"/>
          <w:szCs w:val="28"/>
        </w:rPr>
      </w:pPr>
      <w:r w:rsidRPr="00BA3256">
        <w:rPr>
          <w:noProof/>
          <w:sz w:val="28"/>
          <w:szCs w:val="28"/>
        </w:rPr>
        <mc:AlternateContent>
          <mc:Choice Requires="wps">
            <w:drawing>
              <wp:anchor distT="45720" distB="45720" distL="114300" distR="114300" simplePos="0" relativeHeight="251577344" behindDoc="0" locked="0" layoutInCell="1" allowOverlap="1" wp14:anchorId="637DBDEF" wp14:editId="69EC5AA1">
                <wp:simplePos x="0" y="0"/>
                <wp:positionH relativeFrom="margin">
                  <wp:posOffset>4413885</wp:posOffset>
                </wp:positionH>
                <wp:positionV relativeFrom="paragraph">
                  <wp:posOffset>127635</wp:posOffset>
                </wp:positionV>
                <wp:extent cx="1043940" cy="323850"/>
                <wp:effectExtent l="19050" t="19050" r="41910" b="38100"/>
                <wp:wrapSquare wrapText="bothSides"/>
                <wp:docPr id="2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323850"/>
                        </a:xfrm>
                        <a:custGeom>
                          <a:avLst/>
                          <a:gdLst>
                            <a:gd name="connsiteX0" fmla="*/ 0 w 1043940"/>
                            <a:gd name="connsiteY0" fmla="*/ 0 h 323850"/>
                            <a:gd name="connsiteX1" fmla="*/ 542849 w 1043940"/>
                            <a:gd name="connsiteY1" fmla="*/ 0 h 323850"/>
                            <a:gd name="connsiteX2" fmla="*/ 1043940 w 1043940"/>
                            <a:gd name="connsiteY2" fmla="*/ 0 h 323850"/>
                            <a:gd name="connsiteX3" fmla="*/ 1043940 w 1043940"/>
                            <a:gd name="connsiteY3" fmla="*/ 323850 h 323850"/>
                            <a:gd name="connsiteX4" fmla="*/ 511531 w 1043940"/>
                            <a:gd name="connsiteY4" fmla="*/ 323850 h 323850"/>
                            <a:gd name="connsiteX5" fmla="*/ 0 w 1043940"/>
                            <a:gd name="connsiteY5" fmla="*/ 323850 h 323850"/>
                            <a:gd name="connsiteX6" fmla="*/ 0 w 104394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3940" h="323850" fill="none" extrusionOk="0">
                              <a:moveTo>
                                <a:pt x="0" y="0"/>
                              </a:moveTo>
                              <a:cubicBezTo>
                                <a:pt x="234876" y="-25508"/>
                                <a:pt x="433051" y="11671"/>
                                <a:pt x="542849" y="0"/>
                              </a:cubicBezTo>
                              <a:cubicBezTo>
                                <a:pt x="652647" y="-11671"/>
                                <a:pt x="879114" y="-19486"/>
                                <a:pt x="1043940" y="0"/>
                              </a:cubicBezTo>
                              <a:cubicBezTo>
                                <a:pt x="1056828" y="106468"/>
                                <a:pt x="1029142" y="163681"/>
                                <a:pt x="1043940" y="323850"/>
                              </a:cubicBezTo>
                              <a:cubicBezTo>
                                <a:pt x="856701" y="334693"/>
                                <a:pt x="650281" y="309182"/>
                                <a:pt x="511531" y="323850"/>
                              </a:cubicBezTo>
                              <a:cubicBezTo>
                                <a:pt x="372781" y="338518"/>
                                <a:pt x="146487" y="315706"/>
                                <a:pt x="0" y="323850"/>
                              </a:cubicBezTo>
                              <a:cubicBezTo>
                                <a:pt x="-8190" y="191758"/>
                                <a:pt x="10348" y="83885"/>
                                <a:pt x="0" y="0"/>
                              </a:cubicBezTo>
                              <a:close/>
                            </a:path>
                            <a:path w="1043940" h="323850" stroke="0" extrusionOk="0">
                              <a:moveTo>
                                <a:pt x="0" y="0"/>
                              </a:moveTo>
                              <a:cubicBezTo>
                                <a:pt x="193881" y="-16826"/>
                                <a:pt x="400055" y="-23815"/>
                                <a:pt x="532409" y="0"/>
                              </a:cubicBezTo>
                              <a:cubicBezTo>
                                <a:pt x="664763" y="23815"/>
                                <a:pt x="824570" y="-21804"/>
                                <a:pt x="1043940" y="0"/>
                              </a:cubicBezTo>
                              <a:cubicBezTo>
                                <a:pt x="1050581" y="150739"/>
                                <a:pt x="1036770" y="225883"/>
                                <a:pt x="1043940" y="323850"/>
                              </a:cubicBezTo>
                              <a:cubicBezTo>
                                <a:pt x="930074" y="338245"/>
                                <a:pt x="693656" y="337358"/>
                                <a:pt x="521970" y="323850"/>
                              </a:cubicBezTo>
                              <a:cubicBezTo>
                                <a:pt x="350284" y="310343"/>
                                <a:pt x="241605" y="344392"/>
                                <a:pt x="0" y="323850"/>
                              </a:cubicBezTo>
                              <a:cubicBezTo>
                                <a:pt x="6951" y="215887"/>
                                <a:pt x="-5774" y="14385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4271613103">
                                <a:prstGeom prst="rect">
                                  <a:avLst/>
                                </a:prstGeom>
                                <ask:type>
                                  <ask:lineSketchFreehand/>
                                </ask:type>
                              </ask:lineSketchStyleProps>
                            </a:ext>
                          </a:extLst>
                        </a:ln>
                      </wps:spPr>
                      <wps:txbx>
                        <w:txbxContent>
                          <w:p w14:paraId="691D555A" w14:textId="77777777" w:rsidR="003620B0" w:rsidRPr="00EA22F6" w:rsidRDefault="003620B0" w:rsidP="00FD12CA">
                            <w:pPr>
                              <w:pStyle w:val="Textfelder"/>
                            </w:pPr>
                            <w:r w:rsidRPr="00EA22F6">
                              <w:t>-</w:t>
                            </w:r>
                            <w:r w:rsidRPr="00BA3256">
                              <w:t>abschluss</w:t>
                            </w:r>
                          </w:p>
                          <w:p w14:paraId="2560567B" w14:textId="77777777" w:rsidR="003620B0" w:rsidRDefault="003620B0"/>
                          <w:p w14:paraId="7BE27F07" w14:textId="77777777" w:rsidR="003620B0" w:rsidRPr="00EA22F6" w:rsidRDefault="003620B0" w:rsidP="00FD12CA">
                            <w:pPr>
                              <w:pStyle w:val="Textfelder"/>
                            </w:pPr>
                            <w:r w:rsidRPr="00EA22F6">
                              <w:t>-</w:t>
                            </w:r>
                            <w:r w:rsidRPr="00BA3256">
                              <w:t>abschluss</w:t>
                            </w:r>
                          </w:p>
                          <w:p w14:paraId="3B302149" w14:textId="77777777" w:rsidR="003620B0" w:rsidRDefault="003620B0"/>
                          <w:p w14:paraId="4079BD2B" w14:textId="77777777" w:rsidR="003620B0" w:rsidRPr="00EA22F6" w:rsidRDefault="003620B0" w:rsidP="00FD12CA">
                            <w:pPr>
                              <w:pStyle w:val="Textfelder"/>
                            </w:pPr>
                            <w:r w:rsidRPr="00EA22F6">
                              <w:t>-</w:t>
                            </w:r>
                            <w:r w:rsidRPr="00BA3256">
                              <w:t>abschluss</w:t>
                            </w:r>
                          </w:p>
                          <w:p w14:paraId="195AF7AF" w14:textId="77777777" w:rsidR="003620B0" w:rsidRDefault="003620B0"/>
                          <w:p w14:paraId="51DCBEFA" w14:textId="77777777" w:rsidR="003620B0" w:rsidRPr="00EA22F6" w:rsidRDefault="003620B0" w:rsidP="00FD12CA">
                            <w:pPr>
                              <w:pStyle w:val="Textfelder"/>
                            </w:pPr>
                            <w:r w:rsidRPr="00EA22F6">
                              <w:t>-</w:t>
                            </w:r>
                            <w:r w:rsidRPr="00BA3256">
                              <w:t>abschluss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DBDEF" id="_x0000_s1211" style="position:absolute;left:0;text-align:left;margin-left:347.55pt;margin-top:10.05pt;width:82.2pt;height:25.5pt;z-index:25157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4394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" adj="-11796480,,5400" path="m,nfc234876,-25508,433051,11671,542849,v109798,-11671,336265,-19486,501091,c1056828,106468,1029142,163681,1043940,323850v-187239,10843,-393659,-14668,-532409,c372781,338518,146487,315706,,323850,-8190,191758,10348,83885,,xem,nsc193881,-16826,400055,-23815,532409,v132354,23815,292161,-21804,511531,c1050581,150739,1036770,225883,1043940,323850v-113866,14395,-350284,13508,-521970,c350284,310343,241605,344392,,323850,6951,215887,-5774,143857,,xe">
                <v:stroke joinstyle="miter"/>
                <v:formulas/>
                <v:path o:extrusionok="f" o:connecttype="custom" o:connectlocs="0,0;542849,0;1043940,0;1043940,323850;511531,323850;0,323850;0,0" o:connectangles="0,0,0,0,0,0,0" textboxrect="0,0,1043940,323850"/>
                <v:textbox>
                  <w:txbxContent>
                    <w:p w14:paraId="691D555A" w14:textId="77777777" w:rsidR="003620B0" w:rsidRPr="00EA22F6" w:rsidRDefault="003620B0" w:rsidP="00FD12CA">
                      <w:pPr>
                        <w:pStyle w:val="Textfelder"/>
                      </w:pPr>
                      <w:r w:rsidRPr="00EA22F6">
                        <w:t>-</w:t>
                      </w:r>
                      <w:r w:rsidRPr="00BA3256">
                        <w:t>abschluss</w:t>
                      </w:r>
                    </w:p>
                    <w:p w14:paraId="2560567B" w14:textId="77777777" w:rsidR="003620B0" w:rsidRDefault="003620B0"/>
                    <w:p w14:paraId="7BE27F07" w14:textId="77777777" w:rsidR="003620B0" w:rsidRPr="00EA22F6" w:rsidRDefault="003620B0" w:rsidP="00FD12CA">
                      <w:pPr>
                        <w:pStyle w:val="Textfelder"/>
                      </w:pPr>
                      <w:r w:rsidRPr="00EA22F6">
                        <w:t>-</w:t>
                      </w:r>
                      <w:r w:rsidRPr="00BA3256">
                        <w:t>abschluss</w:t>
                      </w:r>
                    </w:p>
                    <w:p w14:paraId="3B302149" w14:textId="77777777" w:rsidR="003620B0" w:rsidRDefault="003620B0"/>
                    <w:p w14:paraId="4079BD2B" w14:textId="77777777" w:rsidR="003620B0" w:rsidRPr="00EA22F6" w:rsidRDefault="003620B0" w:rsidP="00FD12CA">
                      <w:pPr>
                        <w:pStyle w:val="Textfelder"/>
                      </w:pPr>
                      <w:r w:rsidRPr="00EA22F6">
                        <w:t>-</w:t>
                      </w:r>
                      <w:r w:rsidRPr="00BA3256">
                        <w:t>abschluss</w:t>
                      </w:r>
                    </w:p>
                    <w:p w14:paraId="195AF7AF" w14:textId="77777777" w:rsidR="003620B0" w:rsidRDefault="003620B0"/>
                    <w:p w14:paraId="51DCBEFA" w14:textId="77777777" w:rsidR="003620B0" w:rsidRPr="00EA22F6" w:rsidRDefault="003620B0" w:rsidP="00FD12CA">
                      <w:pPr>
                        <w:pStyle w:val="Textfelder"/>
                      </w:pPr>
                      <w:r w:rsidRPr="00EA22F6">
                        <w:t>-</w:t>
                      </w:r>
                      <w:r w:rsidRPr="00BA3256">
                        <w:t>abschluss</w:t>
                      </w:r>
                    </w:p>
                  </w:txbxContent>
                </v:textbox>
                <w10:wrap type="square" anchorx="margin"/>
              </v:shape>
            </w:pict>
          </mc:Fallback>
        </mc:AlternateContent>
      </w:r>
      <w:r w:rsidR="00FD12CA" w:rsidRPr="00BA3256">
        <w:rPr>
          <w:noProof/>
          <w:sz w:val="28"/>
          <w:szCs w:val="28"/>
        </w:rPr>
        <mc:AlternateContent>
          <mc:Choice Requires="wps">
            <w:drawing>
              <wp:anchor distT="45720" distB="45720" distL="114300" distR="114300" simplePos="0" relativeHeight="251586560" behindDoc="0" locked="0" layoutInCell="1" allowOverlap="1" wp14:anchorId="2B5DC667" wp14:editId="4791372F">
                <wp:simplePos x="0" y="0"/>
                <wp:positionH relativeFrom="margin">
                  <wp:posOffset>2831465</wp:posOffset>
                </wp:positionH>
                <wp:positionV relativeFrom="paragraph">
                  <wp:posOffset>250190</wp:posOffset>
                </wp:positionV>
                <wp:extent cx="720000" cy="324000"/>
                <wp:effectExtent l="19050" t="19050" r="42545" b="38100"/>
                <wp:wrapSquare wrapText="bothSides"/>
                <wp:docPr id="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744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4361" y="-8346"/>
                                <a:pt x="193653" y="3625"/>
                                <a:pt x="338400" y="0"/>
                              </a:cubicBezTo>
                              <a:cubicBezTo>
                                <a:pt x="483147" y="-3625"/>
                                <a:pt x="635398" y="12209"/>
                                <a:pt x="720000" y="0"/>
                              </a:cubicBezTo>
                              <a:cubicBezTo>
                                <a:pt x="719614" y="124527"/>
                                <a:pt x="729553" y="169527"/>
                                <a:pt x="720000" y="324000"/>
                              </a:cubicBezTo>
                              <a:cubicBezTo>
                                <a:pt x="633454" y="316107"/>
                                <a:pt x="526586" y="329666"/>
                                <a:pt x="374400" y="324000"/>
                              </a:cubicBezTo>
                              <a:cubicBezTo>
                                <a:pt x="222214" y="318334"/>
                                <a:pt x="125397" y="306942"/>
                                <a:pt x="0" y="324000"/>
                              </a:cubicBezTo>
                              <a:cubicBezTo>
                                <a:pt x="-11509" y="246179"/>
                                <a:pt x="-12964" y="138444"/>
                                <a:pt x="0" y="0"/>
                              </a:cubicBezTo>
                              <a:close/>
                            </a:path>
                            <a:path w="720000" h="324000" stroke="0" extrusionOk="0">
                              <a:moveTo>
                                <a:pt x="0" y="0"/>
                              </a:moveTo>
                              <a:cubicBezTo>
                                <a:pt x="145197" y="8161"/>
                                <a:pt x="244205" y="17452"/>
                                <a:pt x="360000" y="0"/>
                              </a:cubicBezTo>
                              <a:cubicBezTo>
                                <a:pt x="475795" y="-17452"/>
                                <a:pt x="645487" y="-15977"/>
                                <a:pt x="720000" y="0"/>
                              </a:cubicBezTo>
                              <a:cubicBezTo>
                                <a:pt x="714244" y="137939"/>
                                <a:pt x="732936" y="246822"/>
                                <a:pt x="720000" y="324000"/>
                              </a:cubicBezTo>
                              <a:cubicBezTo>
                                <a:pt x="618044" y="339736"/>
                                <a:pt x="508499" y="309802"/>
                                <a:pt x="360000" y="324000"/>
                              </a:cubicBezTo>
                              <a:cubicBezTo>
                                <a:pt x="211501" y="338198"/>
                                <a:pt x="133743" y="325599"/>
                                <a:pt x="0" y="324000"/>
                              </a:cubicBezTo>
                              <a:cubicBezTo>
                                <a:pt x="822" y="212855"/>
                                <a:pt x="-8984" y="6785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3912171">
                                <a:prstGeom prst="rect">
                                  <a:avLst/>
                                </a:prstGeom>
                                <ask:type>
                                  <ask:lineSketchFreehand/>
                                </ask:type>
                              </ask:lineSketchStyleProps>
                            </a:ext>
                          </a:extLst>
                        </a:ln>
                      </wps:spPr>
                      <wps:txbx>
                        <w:txbxContent>
                          <w:p w14:paraId="7703AA9F" w14:textId="77777777" w:rsidR="003620B0" w:rsidRPr="00BA3256" w:rsidRDefault="003620B0" w:rsidP="00FD12CA">
                            <w:pPr>
                              <w:pStyle w:val="Textfelder"/>
                            </w:pPr>
                            <w:r w:rsidRPr="00BA3256">
                              <w:t>-</w:t>
                            </w:r>
                            <w:r>
                              <w:t>dauer</w:t>
                            </w:r>
                          </w:p>
                          <w:p w14:paraId="62B589E6" w14:textId="77777777" w:rsidR="003620B0" w:rsidRDefault="003620B0"/>
                          <w:p w14:paraId="69782B5F" w14:textId="77777777" w:rsidR="003620B0" w:rsidRPr="00BA3256" w:rsidRDefault="003620B0" w:rsidP="00FD12CA">
                            <w:pPr>
                              <w:pStyle w:val="Textfelder"/>
                            </w:pPr>
                            <w:r w:rsidRPr="00BA3256">
                              <w:t>-</w:t>
                            </w:r>
                            <w:r>
                              <w:t>dauer</w:t>
                            </w:r>
                          </w:p>
                          <w:p w14:paraId="4224CE27" w14:textId="77777777" w:rsidR="003620B0" w:rsidRDefault="003620B0"/>
                          <w:p w14:paraId="19058490" w14:textId="77777777" w:rsidR="003620B0" w:rsidRPr="00BA3256" w:rsidRDefault="003620B0" w:rsidP="00FD12CA">
                            <w:pPr>
                              <w:pStyle w:val="Textfelder"/>
                            </w:pPr>
                            <w:r w:rsidRPr="00BA3256">
                              <w:t>-</w:t>
                            </w:r>
                            <w:r>
                              <w:t>dauer</w:t>
                            </w:r>
                          </w:p>
                          <w:p w14:paraId="03BB4C5A" w14:textId="77777777" w:rsidR="003620B0" w:rsidRDefault="003620B0"/>
                          <w:p w14:paraId="436CC979" w14:textId="77777777" w:rsidR="003620B0" w:rsidRPr="00BA3256" w:rsidRDefault="003620B0" w:rsidP="00FD12CA">
                            <w:pPr>
                              <w:pStyle w:val="Textfelder"/>
                            </w:pPr>
                            <w:r w:rsidRPr="00BA3256">
                              <w:t>-</w:t>
                            </w:r>
                            <w:r>
                              <w:t>dauer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DC667" id="_x0000_s1212" style="position:absolute;left:0;text-align:left;margin-left:222.95pt;margin-top:19.7pt;width:56.7pt;height:25.5pt;z-index:251586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" adj="-11796480,,5400" path="m,nfc134361,-8346,193653,3625,338400,,483147,-3625,635398,12209,720000,v-386,124527,9553,169527,,324000c633454,316107,526586,329666,374400,324000,222214,318334,125397,306942,,324000,-11509,246179,-12964,138444,,xem,nsc145197,8161,244205,17452,360000,,475795,-17452,645487,-15977,720000,v-5756,137939,12936,246822,,324000c618044,339736,508499,309802,360000,324000,211501,338198,133743,325599,,324000,822,212855,-8984,67852,,xe">
                <v:stroke joinstyle="miter"/>
                <v:formulas/>
                <v:path o:extrusionok="f" o:connecttype="custom" o:connectlocs="0,0;338400,0;720000,0;720000,324000;374400,324000;0,324000;0,0" o:connectangles="0,0,0,0,0,0,0" textboxrect="0,0,720000,324000"/>
                <v:textbox>
                  <w:txbxContent>
                    <w:p w14:paraId="7703AA9F" w14:textId="77777777" w:rsidR="003620B0" w:rsidRPr="00BA3256" w:rsidRDefault="003620B0" w:rsidP="00FD12CA">
                      <w:pPr>
                        <w:pStyle w:val="Textfelder"/>
                      </w:pPr>
                      <w:r w:rsidRPr="00BA3256">
                        <w:t>-</w:t>
                      </w:r>
                      <w:r>
                        <w:t>dauer</w:t>
                      </w:r>
                    </w:p>
                    <w:p w14:paraId="62B589E6" w14:textId="77777777" w:rsidR="003620B0" w:rsidRDefault="003620B0"/>
                    <w:p w14:paraId="69782B5F" w14:textId="77777777" w:rsidR="003620B0" w:rsidRPr="00BA3256" w:rsidRDefault="003620B0" w:rsidP="00FD12CA">
                      <w:pPr>
                        <w:pStyle w:val="Textfelder"/>
                      </w:pPr>
                      <w:r w:rsidRPr="00BA3256">
                        <w:t>-</w:t>
                      </w:r>
                      <w:r>
                        <w:t>dauer</w:t>
                      </w:r>
                    </w:p>
                    <w:p w14:paraId="4224CE27" w14:textId="77777777" w:rsidR="003620B0" w:rsidRDefault="003620B0"/>
                    <w:p w14:paraId="19058490" w14:textId="77777777" w:rsidR="003620B0" w:rsidRPr="00BA3256" w:rsidRDefault="003620B0" w:rsidP="00FD12CA">
                      <w:pPr>
                        <w:pStyle w:val="Textfelder"/>
                      </w:pPr>
                      <w:r w:rsidRPr="00BA3256">
                        <w:t>-</w:t>
                      </w:r>
                      <w:r>
                        <w:t>dauer</w:t>
                      </w:r>
                    </w:p>
                    <w:p w14:paraId="03BB4C5A" w14:textId="77777777" w:rsidR="003620B0" w:rsidRDefault="003620B0"/>
                    <w:p w14:paraId="436CC979" w14:textId="77777777" w:rsidR="003620B0" w:rsidRPr="00BA3256" w:rsidRDefault="003620B0" w:rsidP="00FD12CA">
                      <w:pPr>
                        <w:pStyle w:val="Textfelder"/>
                      </w:pPr>
                      <w:r w:rsidRPr="00BA3256">
                        <w:t>-</w:t>
                      </w:r>
                      <w:r>
                        <w:t>dauer</w:t>
                      </w:r>
                    </w:p>
                  </w:txbxContent>
                </v:textbox>
                <w10:wrap type="square" anchorx="margin"/>
              </v:shape>
            </w:pict>
          </mc:Fallback>
        </mc:AlternateContent>
      </w:r>
    </w:p>
    <w:p w14:paraId="037AB61E"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72224" behindDoc="0" locked="0" layoutInCell="1" allowOverlap="1" wp14:anchorId="28FED0C8" wp14:editId="529C3FCD">
                <wp:simplePos x="0" y="0"/>
                <wp:positionH relativeFrom="margin">
                  <wp:posOffset>269875</wp:posOffset>
                </wp:positionH>
                <wp:positionV relativeFrom="paragraph">
                  <wp:posOffset>316230</wp:posOffset>
                </wp:positionV>
                <wp:extent cx="1224000" cy="324000"/>
                <wp:effectExtent l="19050" t="19050" r="33655" b="38100"/>
                <wp:wrapSquare wrapText="bothSides"/>
                <wp:docPr id="2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36480 w 1224000"/>
                            <a:gd name="connsiteY1" fmla="*/ 0 h 324000"/>
                            <a:gd name="connsiteX2" fmla="*/ 1224000 w 1224000"/>
                            <a:gd name="connsiteY2" fmla="*/ 0 h 324000"/>
                            <a:gd name="connsiteX3" fmla="*/ 1224000 w 1224000"/>
                            <a:gd name="connsiteY3" fmla="*/ 324000 h 324000"/>
                            <a:gd name="connsiteX4" fmla="*/ 58752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247025" y="-15697"/>
                                <a:pt x="347183" y="-25198"/>
                                <a:pt x="636480" y="0"/>
                              </a:cubicBezTo>
                              <a:cubicBezTo>
                                <a:pt x="925777" y="25198"/>
                                <a:pt x="1094724" y="-1467"/>
                                <a:pt x="1224000" y="0"/>
                              </a:cubicBezTo>
                              <a:cubicBezTo>
                                <a:pt x="1209380" y="101703"/>
                                <a:pt x="1228716" y="167497"/>
                                <a:pt x="1224000" y="324000"/>
                              </a:cubicBezTo>
                              <a:cubicBezTo>
                                <a:pt x="1013428" y="330178"/>
                                <a:pt x="752618" y="338823"/>
                                <a:pt x="587520" y="324000"/>
                              </a:cubicBezTo>
                              <a:cubicBezTo>
                                <a:pt x="422422" y="309177"/>
                                <a:pt x="137580" y="307298"/>
                                <a:pt x="0" y="324000"/>
                              </a:cubicBezTo>
                              <a:cubicBezTo>
                                <a:pt x="-3033" y="236001"/>
                                <a:pt x="-13615" y="114239"/>
                                <a:pt x="0" y="0"/>
                              </a:cubicBezTo>
                              <a:close/>
                            </a:path>
                            <a:path w="1224000" h="324000" stroke="0" extrusionOk="0">
                              <a:moveTo>
                                <a:pt x="0" y="0"/>
                              </a:moveTo>
                              <a:cubicBezTo>
                                <a:pt x="296228" y="23657"/>
                                <a:pt x="442303" y="-25118"/>
                                <a:pt x="612000" y="0"/>
                              </a:cubicBezTo>
                              <a:cubicBezTo>
                                <a:pt x="781697" y="25118"/>
                                <a:pt x="960093" y="-20333"/>
                                <a:pt x="1224000" y="0"/>
                              </a:cubicBezTo>
                              <a:cubicBezTo>
                                <a:pt x="1218444" y="72283"/>
                                <a:pt x="1215163" y="215486"/>
                                <a:pt x="1224000" y="324000"/>
                              </a:cubicBezTo>
                              <a:cubicBezTo>
                                <a:pt x="1097526" y="326741"/>
                                <a:pt x="889887" y="346096"/>
                                <a:pt x="599760" y="324000"/>
                              </a:cubicBezTo>
                              <a:cubicBezTo>
                                <a:pt x="309633" y="301904"/>
                                <a:pt x="152855" y="305110"/>
                                <a:pt x="0" y="324000"/>
                              </a:cubicBezTo>
                              <a:cubicBezTo>
                                <a:pt x="-4823" y="186935"/>
                                <a:pt x="-15095" y="11230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70277041">
                                <a:prstGeom prst="rect">
                                  <a:avLst/>
                                </a:prstGeom>
                                <ask:type>
                                  <ask:lineSketchFreehand/>
                                </ask:type>
                              </ask:lineSketchStyleProps>
                            </a:ext>
                          </a:extLst>
                        </a:ln>
                      </wps:spPr>
                      <wps:txbx>
                        <w:txbxContent>
                          <w:p w14:paraId="47EA735B" w14:textId="77777777" w:rsidR="003620B0" w:rsidRPr="00EA22F6" w:rsidRDefault="003620B0" w:rsidP="00FD12CA">
                            <w:pPr>
                              <w:pStyle w:val="Textfelder"/>
                            </w:pPr>
                            <w:r w:rsidRPr="00BA3256">
                              <w:t>Kündigungs</w:t>
                            </w:r>
                            <w:r>
                              <w:t>-</w:t>
                            </w:r>
                          </w:p>
                          <w:p w14:paraId="0858512A" w14:textId="77777777" w:rsidR="003620B0" w:rsidRDefault="003620B0"/>
                          <w:p w14:paraId="3F2E6956" w14:textId="77777777" w:rsidR="003620B0" w:rsidRPr="00EA22F6" w:rsidRDefault="003620B0" w:rsidP="00FD12CA">
                            <w:pPr>
                              <w:pStyle w:val="Textfelder"/>
                            </w:pPr>
                            <w:r w:rsidRPr="00BA3256">
                              <w:t>Kündigungs</w:t>
                            </w:r>
                            <w:r>
                              <w:t>-</w:t>
                            </w:r>
                          </w:p>
                          <w:p w14:paraId="728BE11B" w14:textId="77777777" w:rsidR="003620B0" w:rsidRDefault="003620B0"/>
                          <w:p w14:paraId="7B47B2FB" w14:textId="77777777" w:rsidR="003620B0" w:rsidRPr="00EA22F6" w:rsidRDefault="003620B0" w:rsidP="00FD12CA">
                            <w:pPr>
                              <w:pStyle w:val="Textfelder"/>
                            </w:pPr>
                            <w:r w:rsidRPr="00BA3256">
                              <w:t>Kündigungs</w:t>
                            </w:r>
                            <w:r>
                              <w:t>-</w:t>
                            </w:r>
                          </w:p>
                          <w:p w14:paraId="08AA2FDD" w14:textId="77777777" w:rsidR="003620B0" w:rsidRDefault="003620B0"/>
                          <w:p w14:paraId="03FADB53" w14:textId="77777777" w:rsidR="003620B0" w:rsidRPr="00EA22F6" w:rsidRDefault="003620B0" w:rsidP="00FD12CA">
                            <w:pPr>
                              <w:pStyle w:val="Textfelder"/>
                            </w:pPr>
                            <w:r w:rsidRPr="00BA3256">
                              <w:t>Kündigungs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ED0C8" id="_x0000_s1213" style="position:absolute;left:0;text-align:left;margin-left:21.25pt;margin-top:24.9pt;width:96.4pt;height:25.5pt;z-index:25157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2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" adj="-11796480,,5400" path="m,nfc247025,-15697,347183,-25198,636480,v289297,25198,458244,-1467,587520,c1209380,101703,1228716,167497,1224000,324000v-210572,6178,-471382,14823,-636480,c422422,309177,137580,307298,,324000,-3033,236001,-13615,114239,,xem,nsc296228,23657,442303,-25118,612000,v169697,25118,348093,-20333,612000,c1218444,72283,1215163,215486,1224000,324000v-126474,2741,-334113,22096,-624240,c309633,301904,152855,305110,,324000,-4823,186935,-15095,112302,,xe">
                <v:stroke joinstyle="miter"/>
                <v:formulas/>
                <v:path o:extrusionok="f" o:connecttype="custom" o:connectlocs="0,0;636480,0;1224000,0;1224000,324000;587520,324000;0,324000;0,0" o:connectangles="0,0,0,0,0,0,0" textboxrect="0,0,1224000,324000"/>
                <v:textbox>
                  <w:txbxContent>
                    <w:p w14:paraId="47EA735B" w14:textId="77777777" w:rsidR="003620B0" w:rsidRPr="00EA22F6" w:rsidRDefault="003620B0" w:rsidP="00FD12CA">
                      <w:pPr>
                        <w:pStyle w:val="Textfelder"/>
                      </w:pPr>
                      <w:r w:rsidRPr="00BA3256">
                        <w:t>Kündigungs</w:t>
                      </w:r>
                      <w:r>
                        <w:t>-</w:t>
                      </w:r>
                    </w:p>
                    <w:p w14:paraId="0858512A" w14:textId="77777777" w:rsidR="003620B0" w:rsidRDefault="003620B0"/>
                    <w:p w14:paraId="3F2E6956" w14:textId="77777777" w:rsidR="003620B0" w:rsidRPr="00EA22F6" w:rsidRDefault="003620B0" w:rsidP="00FD12CA">
                      <w:pPr>
                        <w:pStyle w:val="Textfelder"/>
                      </w:pPr>
                      <w:r w:rsidRPr="00BA3256">
                        <w:t>Kündigungs</w:t>
                      </w:r>
                      <w:r>
                        <w:t>-</w:t>
                      </w:r>
                    </w:p>
                    <w:p w14:paraId="728BE11B" w14:textId="77777777" w:rsidR="003620B0" w:rsidRDefault="003620B0"/>
                    <w:p w14:paraId="7B47B2FB" w14:textId="77777777" w:rsidR="003620B0" w:rsidRPr="00EA22F6" w:rsidRDefault="003620B0" w:rsidP="00FD12CA">
                      <w:pPr>
                        <w:pStyle w:val="Textfelder"/>
                      </w:pPr>
                      <w:r w:rsidRPr="00BA3256">
                        <w:t>Kündigungs</w:t>
                      </w:r>
                      <w:r>
                        <w:t>-</w:t>
                      </w:r>
                    </w:p>
                    <w:p w14:paraId="08AA2FDD" w14:textId="77777777" w:rsidR="003620B0" w:rsidRDefault="003620B0"/>
                    <w:p w14:paraId="03FADB53" w14:textId="77777777" w:rsidR="003620B0" w:rsidRPr="00EA22F6" w:rsidRDefault="003620B0" w:rsidP="00FD12CA">
                      <w:pPr>
                        <w:pStyle w:val="Textfelder"/>
                      </w:pPr>
                      <w:r w:rsidRPr="00BA3256">
                        <w:t>Kündigungs</w:t>
                      </w:r>
                      <w:r>
                        <w:t>-</w:t>
                      </w:r>
                    </w:p>
                  </w:txbxContent>
                </v:textbox>
                <w10:wrap type="square" anchorx="margin"/>
              </v:shape>
            </w:pict>
          </mc:Fallback>
        </mc:AlternateContent>
      </w:r>
    </w:p>
    <w:p w14:paraId="15A93EC5"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81440" behindDoc="0" locked="0" layoutInCell="1" allowOverlap="1" wp14:anchorId="4F488FB0" wp14:editId="2DBD2237">
                <wp:simplePos x="0" y="0"/>
                <wp:positionH relativeFrom="margin">
                  <wp:posOffset>2621280</wp:posOffset>
                </wp:positionH>
                <wp:positionV relativeFrom="paragraph">
                  <wp:posOffset>201930</wp:posOffset>
                </wp:positionV>
                <wp:extent cx="828000" cy="324000"/>
                <wp:effectExtent l="19050" t="19050" r="29845" b="38100"/>
                <wp:wrapSquare wrapText="bothSides"/>
                <wp:docPr id="2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22280 w 828000"/>
                            <a:gd name="connsiteY1" fmla="*/ 0 h 324000"/>
                            <a:gd name="connsiteX2" fmla="*/ 828000 w 828000"/>
                            <a:gd name="connsiteY2" fmla="*/ 0 h 324000"/>
                            <a:gd name="connsiteX3" fmla="*/ 828000 w 828000"/>
                            <a:gd name="connsiteY3" fmla="*/ 324000 h 324000"/>
                            <a:gd name="connsiteX4" fmla="*/ 39744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201228" y="-12510"/>
                                <a:pt x="250932" y="-4620"/>
                                <a:pt x="422280" y="0"/>
                              </a:cubicBezTo>
                              <a:cubicBezTo>
                                <a:pt x="593628" y="4620"/>
                                <a:pt x="637635" y="-10960"/>
                                <a:pt x="828000" y="0"/>
                              </a:cubicBezTo>
                              <a:cubicBezTo>
                                <a:pt x="814398" y="139404"/>
                                <a:pt x="840248" y="235945"/>
                                <a:pt x="828000" y="324000"/>
                              </a:cubicBezTo>
                              <a:cubicBezTo>
                                <a:pt x="616980" y="310619"/>
                                <a:pt x="488200" y="328900"/>
                                <a:pt x="397440" y="324000"/>
                              </a:cubicBezTo>
                              <a:cubicBezTo>
                                <a:pt x="306680" y="319100"/>
                                <a:pt x="131774" y="326212"/>
                                <a:pt x="0" y="324000"/>
                              </a:cubicBezTo>
                              <a:cubicBezTo>
                                <a:pt x="9010" y="179731"/>
                                <a:pt x="14697" y="65664"/>
                                <a:pt x="0" y="0"/>
                              </a:cubicBezTo>
                              <a:close/>
                            </a:path>
                            <a:path w="828000" h="324000" stroke="0" extrusionOk="0">
                              <a:moveTo>
                                <a:pt x="0" y="0"/>
                              </a:moveTo>
                              <a:cubicBezTo>
                                <a:pt x="157817" y="6"/>
                                <a:pt x="233549" y="18130"/>
                                <a:pt x="422280" y="0"/>
                              </a:cubicBezTo>
                              <a:cubicBezTo>
                                <a:pt x="611011" y="-18130"/>
                                <a:pt x="673760" y="6246"/>
                                <a:pt x="828000" y="0"/>
                              </a:cubicBezTo>
                              <a:cubicBezTo>
                                <a:pt x="821476" y="74876"/>
                                <a:pt x="837480" y="178428"/>
                                <a:pt x="828000" y="324000"/>
                              </a:cubicBezTo>
                              <a:cubicBezTo>
                                <a:pt x="725867" y="320035"/>
                                <a:pt x="516925" y="343520"/>
                                <a:pt x="430560" y="324000"/>
                              </a:cubicBezTo>
                              <a:cubicBezTo>
                                <a:pt x="344195" y="304480"/>
                                <a:pt x="100033" y="319095"/>
                                <a:pt x="0" y="324000"/>
                              </a:cubicBezTo>
                              <a:cubicBezTo>
                                <a:pt x="8688" y="216725"/>
                                <a:pt x="7728" y="1518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809797986">
                                <a:prstGeom prst="rect">
                                  <a:avLst/>
                                </a:prstGeom>
                                <ask:type>
                                  <ask:lineSketchFreehand/>
                                </ask:type>
                              </ask:lineSketchStyleProps>
                            </a:ext>
                          </a:extLst>
                        </a:ln>
                      </wps:spPr>
                      <wps:txbx>
                        <w:txbxContent>
                          <w:p w14:paraId="668B02C1" w14:textId="77777777" w:rsidR="003620B0" w:rsidRPr="00BA3256" w:rsidRDefault="003620B0" w:rsidP="00FD12CA">
                            <w:pPr>
                              <w:pStyle w:val="Textfelder"/>
                            </w:pPr>
                            <w:r w:rsidRPr="00BA3256">
                              <w:t>-beitrag</w:t>
                            </w:r>
                          </w:p>
                          <w:p w14:paraId="7DF591DB" w14:textId="77777777" w:rsidR="003620B0" w:rsidRDefault="003620B0"/>
                          <w:p w14:paraId="50E98667" w14:textId="77777777" w:rsidR="003620B0" w:rsidRPr="00BA3256" w:rsidRDefault="003620B0" w:rsidP="00FD12CA">
                            <w:pPr>
                              <w:pStyle w:val="Textfelder"/>
                            </w:pPr>
                            <w:r w:rsidRPr="00BA3256">
                              <w:t>-beitrag</w:t>
                            </w:r>
                          </w:p>
                          <w:p w14:paraId="29D60366" w14:textId="77777777" w:rsidR="003620B0" w:rsidRDefault="003620B0"/>
                          <w:p w14:paraId="124D1BB3" w14:textId="77777777" w:rsidR="003620B0" w:rsidRPr="00BA3256" w:rsidRDefault="003620B0" w:rsidP="00FD12CA">
                            <w:pPr>
                              <w:pStyle w:val="Textfelder"/>
                            </w:pPr>
                            <w:r w:rsidRPr="00BA3256">
                              <w:t>-beitrag</w:t>
                            </w:r>
                          </w:p>
                          <w:p w14:paraId="332C6BFC" w14:textId="77777777" w:rsidR="003620B0" w:rsidRDefault="003620B0"/>
                          <w:p w14:paraId="4A3760BD" w14:textId="77777777" w:rsidR="003620B0" w:rsidRPr="00BA3256" w:rsidRDefault="003620B0" w:rsidP="00FD12CA">
                            <w:pPr>
                              <w:pStyle w:val="Textfelder"/>
                            </w:pPr>
                            <w:r w:rsidRPr="00BA3256">
                              <w:t>-beitrag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88FB0" id="_x0000_s1214" style="position:absolute;left:0;text-align:left;margin-left:206.4pt;margin-top:15.9pt;width:65.2pt;height:25.5pt;z-index:251581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" adj="-11796480,,5400" path="m,nfc201228,-12510,250932,-4620,422280,,593628,4620,637635,-10960,828000,v-13602,139404,12248,235945,,324000c616980,310619,488200,328900,397440,324000v-90760,-4900,-265666,2212,-397440,c9010,179731,14697,65664,,xem,nsc157817,6,233549,18130,422280,,611011,-18130,673760,6246,828000,v-6524,74876,9480,178428,,324000c725867,320035,516925,343520,430560,324000,344195,304480,100033,319095,,324000,8688,216725,7728,151827,,xe">
                <v:stroke joinstyle="miter"/>
                <v:formulas/>
                <v:path o:extrusionok="f" o:connecttype="custom" o:connectlocs="0,0;422280,0;828000,0;828000,324000;397440,324000;0,324000;0,0" o:connectangles="0,0,0,0,0,0,0" textboxrect="0,0,828000,324000"/>
                <v:textbox>
                  <w:txbxContent>
                    <w:p w14:paraId="668B02C1" w14:textId="77777777" w:rsidR="003620B0" w:rsidRPr="00BA3256" w:rsidRDefault="003620B0" w:rsidP="00FD12CA">
                      <w:pPr>
                        <w:pStyle w:val="Textfelder"/>
                      </w:pPr>
                      <w:r w:rsidRPr="00BA3256">
                        <w:t>-beitrag</w:t>
                      </w:r>
                    </w:p>
                    <w:p w14:paraId="7DF591DB" w14:textId="77777777" w:rsidR="003620B0" w:rsidRDefault="003620B0"/>
                    <w:p w14:paraId="50E98667" w14:textId="77777777" w:rsidR="003620B0" w:rsidRPr="00BA3256" w:rsidRDefault="003620B0" w:rsidP="00FD12CA">
                      <w:pPr>
                        <w:pStyle w:val="Textfelder"/>
                      </w:pPr>
                      <w:r w:rsidRPr="00BA3256">
                        <w:t>-beitrag</w:t>
                      </w:r>
                    </w:p>
                    <w:p w14:paraId="29D60366" w14:textId="77777777" w:rsidR="003620B0" w:rsidRDefault="003620B0"/>
                    <w:p w14:paraId="124D1BB3" w14:textId="77777777" w:rsidR="003620B0" w:rsidRPr="00BA3256" w:rsidRDefault="003620B0" w:rsidP="00FD12CA">
                      <w:pPr>
                        <w:pStyle w:val="Textfelder"/>
                      </w:pPr>
                      <w:r w:rsidRPr="00BA3256">
                        <w:t>-beitrag</w:t>
                      </w:r>
                    </w:p>
                    <w:p w14:paraId="332C6BFC" w14:textId="77777777" w:rsidR="003620B0" w:rsidRDefault="003620B0"/>
                    <w:p w14:paraId="4A3760BD" w14:textId="77777777" w:rsidR="003620B0" w:rsidRPr="00BA3256" w:rsidRDefault="003620B0" w:rsidP="00FD12CA">
                      <w:pPr>
                        <w:pStyle w:val="Textfelder"/>
                      </w:pPr>
                      <w:r w:rsidRPr="00BA3256">
                        <w:t>-beitrag</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1588608" behindDoc="0" locked="0" layoutInCell="1" allowOverlap="1" wp14:anchorId="4BD65233" wp14:editId="781C4D89">
                <wp:simplePos x="0" y="0"/>
                <wp:positionH relativeFrom="margin">
                  <wp:posOffset>4669790</wp:posOffset>
                </wp:positionH>
                <wp:positionV relativeFrom="paragraph">
                  <wp:posOffset>9525</wp:posOffset>
                </wp:positionV>
                <wp:extent cx="792000" cy="324000"/>
                <wp:effectExtent l="19050" t="19050" r="46355" b="38100"/>
                <wp:wrapSquare wrapText="bothSides"/>
                <wp:docPr id="2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24000"/>
                        </a:xfrm>
                        <a:custGeom>
                          <a:avLst/>
                          <a:gdLst>
                            <a:gd name="connsiteX0" fmla="*/ 0 w 792000"/>
                            <a:gd name="connsiteY0" fmla="*/ 0 h 324000"/>
                            <a:gd name="connsiteX1" fmla="*/ 396000 w 792000"/>
                            <a:gd name="connsiteY1" fmla="*/ 0 h 324000"/>
                            <a:gd name="connsiteX2" fmla="*/ 792000 w 792000"/>
                            <a:gd name="connsiteY2" fmla="*/ 0 h 324000"/>
                            <a:gd name="connsiteX3" fmla="*/ 792000 w 792000"/>
                            <a:gd name="connsiteY3" fmla="*/ 324000 h 324000"/>
                            <a:gd name="connsiteX4" fmla="*/ 403920 w 792000"/>
                            <a:gd name="connsiteY4" fmla="*/ 324000 h 324000"/>
                            <a:gd name="connsiteX5" fmla="*/ 0 w 792000"/>
                            <a:gd name="connsiteY5" fmla="*/ 324000 h 324000"/>
                            <a:gd name="connsiteX6" fmla="*/ 0 w 79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24000" fill="none" extrusionOk="0">
                              <a:moveTo>
                                <a:pt x="0" y="0"/>
                              </a:moveTo>
                              <a:cubicBezTo>
                                <a:pt x="85445" y="-1552"/>
                                <a:pt x="249357" y="-10050"/>
                                <a:pt x="396000" y="0"/>
                              </a:cubicBezTo>
                              <a:cubicBezTo>
                                <a:pt x="542643" y="10050"/>
                                <a:pt x="653997" y="-15156"/>
                                <a:pt x="792000" y="0"/>
                              </a:cubicBezTo>
                              <a:cubicBezTo>
                                <a:pt x="790309" y="95243"/>
                                <a:pt x="793584" y="244287"/>
                                <a:pt x="792000" y="324000"/>
                              </a:cubicBezTo>
                              <a:cubicBezTo>
                                <a:pt x="646900" y="336769"/>
                                <a:pt x="585473" y="308896"/>
                                <a:pt x="403920" y="324000"/>
                              </a:cubicBezTo>
                              <a:cubicBezTo>
                                <a:pt x="222367" y="339104"/>
                                <a:pt x="123437" y="306575"/>
                                <a:pt x="0" y="324000"/>
                              </a:cubicBezTo>
                              <a:cubicBezTo>
                                <a:pt x="7190" y="165734"/>
                                <a:pt x="4431" y="105808"/>
                                <a:pt x="0" y="0"/>
                              </a:cubicBezTo>
                              <a:close/>
                            </a:path>
                            <a:path w="792000" h="324000" stroke="0" extrusionOk="0">
                              <a:moveTo>
                                <a:pt x="0" y="0"/>
                              </a:moveTo>
                              <a:cubicBezTo>
                                <a:pt x="180727" y="-14111"/>
                                <a:pt x="278102" y="-7834"/>
                                <a:pt x="380160" y="0"/>
                              </a:cubicBezTo>
                              <a:cubicBezTo>
                                <a:pt x="482218" y="7834"/>
                                <a:pt x="631203" y="-3873"/>
                                <a:pt x="792000" y="0"/>
                              </a:cubicBezTo>
                              <a:cubicBezTo>
                                <a:pt x="791443" y="129833"/>
                                <a:pt x="787866" y="223073"/>
                                <a:pt x="792000" y="324000"/>
                              </a:cubicBezTo>
                              <a:cubicBezTo>
                                <a:pt x="681444" y="331422"/>
                                <a:pt x="474507" y="342109"/>
                                <a:pt x="380160" y="324000"/>
                              </a:cubicBezTo>
                              <a:cubicBezTo>
                                <a:pt x="285813" y="305891"/>
                                <a:pt x="167684" y="326538"/>
                                <a:pt x="0" y="324000"/>
                              </a:cubicBezTo>
                              <a:cubicBezTo>
                                <a:pt x="-14130" y="216893"/>
                                <a:pt x="-376" y="8345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401733040">
                                <a:prstGeom prst="rect">
                                  <a:avLst/>
                                </a:prstGeom>
                                <ask:type>
                                  <ask:lineSketchFreehand/>
                                </ask:type>
                              </ask:lineSketchStyleProps>
                            </a:ext>
                          </a:extLst>
                        </a:ln>
                      </wps:spPr>
                      <wps:txbx>
                        <w:txbxContent>
                          <w:p w14:paraId="5B98ABF3" w14:textId="77777777" w:rsidR="003620B0" w:rsidRPr="00BA3256" w:rsidRDefault="003620B0" w:rsidP="00FD12CA">
                            <w:pPr>
                              <w:pStyle w:val="Textfelder"/>
                            </w:pPr>
                            <w:r w:rsidRPr="00BA3256">
                              <w:t>-</w:t>
                            </w:r>
                            <w:r>
                              <w:t>schutz</w:t>
                            </w:r>
                          </w:p>
                          <w:p w14:paraId="0B0966B7" w14:textId="77777777" w:rsidR="003620B0" w:rsidRDefault="003620B0"/>
                          <w:p w14:paraId="02B6415E" w14:textId="77777777" w:rsidR="003620B0" w:rsidRPr="00BA3256" w:rsidRDefault="003620B0" w:rsidP="00FD12CA">
                            <w:pPr>
                              <w:pStyle w:val="Textfelder"/>
                            </w:pPr>
                            <w:r w:rsidRPr="00BA3256">
                              <w:t>-</w:t>
                            </w:r>
                            <w:r>
                              <w:t>schutz</w:t>
                            </w:r>
                          </w:p>
                          <w:p w14:paraId="24F6602F" w14:textId="77777777" w:rsidR="003620B0" w:rsidRDefault="003620B0"/>
                          <w:p w14:paraId="1AD4A4EC" w14:textId="77777777" w:rsidR="003620B0" w:rsidRPr="00BA3256" w:rsidRDefault="003620B0" w:rsidP="00FD12CA">
                            <w:pPr>
                              <w:pStyle w:val="Textfelder"/>
                            </w:pPr>
                            <w:r w:rsidRPr="00BA3256">
                              <w:t>-</w:t>
                            </w:r>
                            <w:r>
                              <w:t>schutz</w:t>
                            </w:r>
                          </w:p>
                          <w:p w14:paraId="6AC7C4E7" w14:textId="77777777" w:rsidR="003620B0" w:rsidRDefault="003620B0"/>
                          <w:p w14:paraId="0CD9C396" w14:textId="77777777" w:rsidR="003620B0" w:rsidRPr="00BA3256" w:rsidRDefault="003620B0" w:rsidP="00FD12CA">
                            <w:pPr>
                              <w:pStyle w:val="Textfelder"/>
                            </w:pPr>
                            <w:r w:rsidRPr="00BA3256">
                              <w:t>-</w:t>
                            </w:r>
                            <w:r>
                              <w:t>schutz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65233" id="_x0000_s1215" style="position:absolute;left:0;text-align:left;margin-left:367.7pt;margin-top:.75pt;width:62.35pt;height:25.5pt;z-index:251588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9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" adj="-11796480,,5400" path="m,nfc85445,-1552,249357,-10050,396000,,542643,10050,653997,-15156,792000,v-1691,95243,1584,244287,,324000c646900,336769,585473,308896,403920,324000,222367,339104,123437,306575,,324000,7190,165734,4431,105808,,xem,nsc180727,-14111,278102,-7834,380160,,482218,7834,631203,-3873,792000,v-557,129833,-4134,223073,,324000c681444,331422,474507,342109,380160,324000,285813,305891,167684,326538,,324000,-14130,216893,-376,83459,,xe">
                <v:stroke joinstyle="miter"/>
                <v:formulas/>
                <v:path o:extrusionok="f" o:connecttype="custom" o:connectlocs="0,0;396000,0;792000,0;792000,324000;403920,324000;0,324000;0,0" o:connectangles="0,0,0,0,0,0,0" textboxrect="0,0,792000,324000"/>
                <v:textbox>
                  <w:txbxContent>
                    <w:p w14:paraId="5B98ABF3" w14:textId="77777777" w:rsidR="003620B0" w:rsidRPr="00BA3256" w:rsidRDefault="003620B0" w:rsidP="00FD12CA">
                      <w:pPr>
                        <w:pStyle w:val="Textfelder"/>
                      </w:pPr>
                      <w:r w:rsidRPr="00BA3256">
                        <w:t>-</w:t>
                      </w:r>
                      <w:r>
                        <w:t>schutz</w:t>
                      </w:r>
                    </w:p>
                    <w:p w14:paraId="0B0966B7" w14:textId="77777777" w:rsidR="003620B0" w:rsidRDefault="003620B0"/>
                    <w:p w14:paraId="02B6415E" w14:textId="77777777" w:rsidR="003620B0" w:rsidRPr="00BA3256" w:rsidRDefault="003620B0" w:rsidP="00FD12CA">
                      <w:pPr>
                        <w:pStyle w:val="Textfelder"/>
                      </w:pPr>
                      <w:r w:rsidRPr="00BA3256">
                        <w:t>-</w:t>
                      </w:r>
                      <w:r>
                        <w:t>schutz</w:t>
                      </w:r>
                    </w:p>
                    <w:p w14:paraId="24F6602F" w14:textId="77777777" w:rsidR="003620B0" w:rsidRDefault="003620B0"/>
                    <w:p w14:paraId="1AD4A4EC" w14:textId="77777777" w:rsidR="003620B0" w:rsidRPr="00BA3256" w:rsidRDefault="003620B0" w:rsidP="00FD12CA">
                      <w:pPr>
                        <w:pStyle w:val="Textfelder"/>
                      </w:pPr>
                      <w:r w:rsidRPr="00BA3256">
                        <w:t>-</w:t>
                      </w:r>
                      <w:r>
                        <w:t>schutz</w:t>
                      </w:r>
                    </w:p>
                    <w:p w14:paraId="6AC7C4E7" w14:textId="77777777" w:rsidR="003620B0" w:rsidRDefault="003620B0"/>
                    <w:p w14:paraId="0CD9C396" w14:textId="77777777" w:rsidR="003620B0" w:rsidRPr="00BA3256" w:rsidRDefault="003620B0" w:rsidP="00FD12CA">
                      <w:pPr>
                        <w:pStyle w:val="Textfelder"/>
                      </w:pPr>
                      <w:r w:rsidRPr="00BA3256">
                        <w:t>-</w:t>
                      </w:r>
                      <w:r>
                        <w:t>schutz</w:t>
                      </w:r>
                    </w:p>
                  </w:txbxContent>
                </v:textbox>
                <w10:wrap type="square" anchorx="margin"/>
              </v:shape>
            </w:pict>
          </mc:Fallback>
        </mc:AlternateContent>
      </w:r>
    </w:p>
    <w:p w14:paraId="18D9C2F1"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74272" behindDoc="0" locked="0" layoutInCell="1" allowOverlap="1" wp14:anchorId="70D766E5" wp14:editId="12934F36">
                <wp:simplePos x="0" y="0"/>
                <wp:positionH relativeFrom="margin">
                  <wp:posOffset>4271645</wp:posOffset>
                </wp:positionH>
                <wp:positionV relativeFrom="paragraph">
                  <wp:posOffset>140970</wp:posOffset>
                </wp:positionV>
                <wp:extent cx="1187450" cy="323850"/>
                <wp:effectExtent l="19050" t="19050" r="31750" b="38100"/>
                <wp:wrapSquare wrapText="bothSides"/>
                <wp:docPr id="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323850"/>
                        </a:xfrm>
                        <a:custGeom>
                          <a:avLst/>
                          <a:gdLst>
                            <a:gd name="connsiteX0" fmla="*/ 0 w 1187450"/>
                            <a:gd name="connsiteY0" fmla="*/ 0 h 323850"/>
                            <a:gd name="connsiteX1" fmla="*/ 558102 w 1187450"/>
                            <a:gd name="connsiteY1" fmla="*/ 0 h 323850"/>
                            <a:gd name="connsiteX2" fmla="*/ 1187450 w 1187450"/>
                            <a:gd name="connsiteY2" fmla="*/ 0 h 323850"/>
                            <a:gd name="connsiteX3" fmla="*/ 1187450 w 1187450"/>
                            <a:gd name="connsiteY3" fmla="*/ 323850 h 323850"/>
                            <a:gd name="connsiteX4" fmla="*/ 617474 w 1187450"/>
                            <a:gd name="connsiteY4" fmla="*/ 323850 h 323850"/>
                            <a:gd name="connsiteX5" fmla="*/ 0 w 1187450"/>
                            <a:gd name="connsiteY5" fmla="*/ 323850 h 323850"/>
                            <a:gd name="connsiteX6" fmla="*/ 0 w 11874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7450" h="323850" fill="none" extrusionOk="0">
                              <a:moveTo>
                                <a:pt x="0" y="0"/>
                              </a:moveTo>
                              <a:cubicBezTo>
                                <a:pt x="218139" y="-11965"/>
                                <a:pt x="313580" y="-24466"/>
                                <a:pt x="558102" y="0"/>
                              </a:cubicBezTo>
                              <a:cubicBezTo>
                                <a:pt x="802624" y="24466"/>
                                <a:pt x="1008666" y="1319"/>
                                <a:pt x="1187450" y="0"/>
                              </a:cubicBezTo>
                              <a:cubicBezTo>
                                <a:pt x="1196650" y="108864"/>
                                <a:pt x="1173263" y="214179"/>
                                <a:pt x="1187450" y="323850"/>
                              </a:cubicBezTo>
                              <a:cubicBezTo>
                                <a:pt x="958966" y="307595"/>
                                <a:pt x="788367" y="310798"/>
                                <a:pt x="617474" y="323850"/>
                              </a:cubicBezTo>
                              <a:cubicBezTo>
                                <a:pt x="446581" y="336902"/>
                                <a:pt x="214551" y="294580"/>
                                <a:pt x="0" y="323850"/>
                              </a:cubicBezTo>
                              <a:cubicBezTo>
                                <a:pt x="1673" y="257965"/>
                                <a:pt x="-7914" y="121544"/>
                                <a:pt x="0" y="0"/>
                              </a:cubicBezTo>
                              <a:close/>
                            </a:path>
                            <a:path w="1187450" h="323850" stroke="0" extrusionOk="0">
                              <a:moveTo>
                                <a:pt x="0" y="0"/>
                              </a:moveTo>
                              <a:cubicBezTo>
                                <a:pt x="145944" y="1817"/>
                                <a:pt x="336047" y="-4473"/>
                                <a:pt x="593725" y="0"/>
                              </a:cubicBezTo>
                              <a:cubicBezTo>
                                <a:pt x="851404" y="4473"/>
                                <a:pt x="942805" y="20199"/>
                                <a:pt x="1187450" y="0"/>
                              </a:cubicBezTo>
                              <a:cubicBezTo>
                                <a:pt x="1175404" y="159211"/>
                                <a:pt x="1183381" y="196092"/>
                                <a:pt x="1187450" y="323850"/>
                              </a:cubicBezTo>
                              <a:cubicBezTo>
                                <a:pt x="1007968" y="316727"/>
                                <a:pt x="739844" y="313716"/>
                                <a:pt x="617474" y="323850"/>
                              </a:cubicBezTo>
                              <a:cubicBezTo>
                                <a:pt x="495104" y="333984"/>
                                <a:pt x="225286" y="329176"/>
                                <a:pt x="0" y="323850"/>
                              </a:cubicBezTo>
                              <a:cubicBezTo>
                                <a:pt x="-2860" y="183133"/>
                                <a:pt x="-4802" y="7758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371697596">
                                <a:prstGeom prst="rect">
                                  <a:avLst/>
                                </a:prstGeom>
                                <ask:type>
                                  <ask:lineSketchFreehand/>
                                </ask:type>
                              </ask:lineSketchStyleProps>
                            </a:ext>
                          </a:extLst>
                        </a:ln>
                      </wps:spPr>
                      <wps:txbx>
                        <w:txbxContent>
                          <w:p w14:paraId="0BC30B4D" w14:textId="77777777" w:rsidR="003620B0" w:rsidRPr="00BA3256" w:rsidRDefault="003620B0" w:rsidP="00FD12CA">
                            <w:pPr>
                              <w:pStyle w:val="Textfelder"/>
                            </w:pPr>
                            <w:r w:rsidRPr="00BA3256">
                              <w:t>-konditionen</w:t>
                            </w:r>
                          </w:p>
                          <w:p w14:paraId="549530C2" w14:textId="77777777" w:rsidR="003620B0" w:rsidRDefault="003620B0"/>
                          <w:p w14:paraId="7A7C6D9F" w14:textId="77777777" w:rsidR="003620B0" w:rsidRPr="00BA3256" w:rsidRDefault="003620B0" w:rsidP="00FD12CA">
                            <w:pPr>
                              <w:pStyle w:val="Textfelder"/>
                            </w:pPr>
                            <w:r w:rsidRPr="00BA3256">
                              <w:t>-konditionen</w:t>
                            </w:r>
                          </w:p>
                          <w:p w14:paraId="1286633A" w14:textId="77777777" w:rsidR="003620B0" w:rsidRDefault="003620B0"/>
                          <w:p w14:paraId="4899624A" w14:textId="77777777" w:rsidR="003620B0" w:rsidRPr="00BA3256" w:rsidRDefault="003620B0" w:rsidP="00FD12CA">
                            <w:pPr>
                              <w:pStyle w:val="Textfelder"/>
                            </w:pPr>
                            <w:r w:rsidRPr="00BA3256">
                              <w:t>-konditionen</w:t>
                            </w:r>
                          </w:p>
                          <w:p w14:paraId="3F5C8FE4" w14:textId="77777777" w:rsidR="003620B0" w:rsidRDefault="003620B0"/>
                          <w:p w14:paraId="5D0903F4" w14:textId="77777777" w:rsidR="003620B0" w:rsidRPr="00BA3256" w:rsidRDefault="003620B0" w:rsidP="00FD12CA">
                            <w:pPr>
                              <w:pStyle w:val="Textfelder"/>
                            </w:pPr>
                            <w:r w:rsidRPr="00BA3256">
                              <w:t>-konditionen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766E5" id="_x0000_s1216" style="position:absolute;left:0;text-align:left;margin-left:336.35pt;margin-top:11.1pt;width:93.5pt;height:25.5pt;z-index:251574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1874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" adj="-11796480,,5400" path="m,nfc218139,-11965,313580,-24466,558102,v244522,24466,450564,1319,629348,c1196650,108864,1173263,214179,1187450,323850v-228484,-16255,-399083,-13052,-569976,c446581,336902,214551,294580,,323850,1673,257965,-7914,121544,,xem,nsc145944,1817,336047,-4473,593725,v257679,4473,349080,20199,593725,c1175404,159211,1183381,196092,1187450,323850v-179482,-7123,-447606,-10134,-569976,c495104,333984,225286,329176,,323850,-2860,183133,-4802,77586,,xe">
                <v:stroke joinstyle="miter"/>
                <v:formulas/>
                <v:path o:extrusionok="f" o:connecttype="custom" o:connectlocs="0,0;558102,0;1187450,0;1187450,323850;617474,323850;0,323850;0,0" o:connectangles="0,0,0,0,0,0,0" textboxrect="0,0,1187450,323850"/>
                <v:textbox>
                  <w:txbxContent>
                    <w:p w14:paraId="0BC30B4D" w14:textId="77777777" w:rsidR="003620B0" w:rsidRPr="00BA3256" w:rsidRDefault="003620B0" w:rsidP="00FD12CA">
                      <w:pPr>
                        <w:pStyle w:val="Textfelder"/>
                      </w:pPr>
                      <w:r w:rsidRPr="00BA3256">
                        <w:t>-konditionen</w:t>
                      </w:r>
                    </w:p>
                    <w:p w14:paraId="549530C2" w14:textId="77777777" w:rsidR="003620B0" w:rsidRDefault="003620B0"/>
                    <w:p w14:paraId="7A7C6D9F" w14:textId="77777777" w:rsidR="003620B0" w:rsidRPr="00BA3256" w:rsidRDefault="003620B0" w:rsidP="00FD12CA">
                      <w:pPr>
                        <w:pStyle w:val="Textfelder"/>
                      </w:pPr>
                      <w:r w:rsidRPr="00BA3256">
                        <w:t>-konditionen</w:t>
                      </w:r>
                    </w:p>
                    <w:p w14:paraId="1286633A" w14:textId="77777777" w:rsidR="003620B0" w:rsidRDefault="003620B0"/>
                    <w:p w14:paraId="4899624A" w14:textId="77777777" w:rsidR="003620B0" w:rsidRPr="00BA3256" w:rsidRDefault="003620B0" w:rsidP="00FD12CA">
                      <w:pPr>
                        <w:pStyle w:val="Textfelder"/>
                      </w:pPr>
                      <w:r w:rsidRPr="00BA3256">
                        <w:t>-konditionen</w:t>
                      </w:r>
                    </w:p>
                    <w:p w14:paraId="3F5C8FE4" w14:textId="77777777" w:rsidR="003620B0" w:rsidRDefault="003620B0"/>
                    <w:p w14:paraId="5D0903F4" w14:textId="77777777" w:rsidR="003620B0" w:rsidRPr="00BA3256" w:rsidRDefault="003620B0" w:rsidP="00FD12CA">
                      <w:pPr>
                        <w:pStyle w:val="Textfelder"/>
                      </w:pPr>
                      <w:r w:rsidRPr="00BA3256">
                        <w:t>-konditionen</w:t>
                      </w:r>
                    </w:p>
                  </w:txbxContent>
                </v:textbox>
                <w10:wrap type="square" anchorx="margin"/>
              </v:shape>
            </w:pict>
          </mc:Fallback>
        </mc:AlternateContent>
      </w:r>
    </w:p>
    <w:p w14:paraId="751853F1"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76320" behindDoc="0" locked="0" layoutInCell="1" allowOverlap="1" wp14:anchorId="38529360" wp14:editId="52EC8BA9">
                <wp:simplePos x="0" y="0"/>
                <wp:positionH relativeFrom="margin">
                  <wp:posOffset>269875</wp:posOffset>
                </wp:positionH>
                <wp:positionV relativeFrom="paragraph">
                  <wp:posOffset>100965</wp:posOffset>
                </wp:positionV>
                <wp:extent cx="1404000" cy="324000"/>
                <wp:effectExtent l="19050" t="19050" r="43815" b="38100"/>
                <wp:wrapSquare wrapText="bothSides"/>
                <wp:docPr id="2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000" cy="324000"/>
                        </a:xfrm>
                        <a:custGeom>
                          <a:avLst/>
                          <a:gdLst>
                            <a:gd name="connsiteX0" fmla="*/ 0 w 1404000"/>
                            <a:gd name="connsiteY0" fmla="*/ 0 h 324000"/>
                            <a:gd name="connsiteX1" fmla="*/ 425880 w 1404000"/>
                            <a:gd name="connsiteY1" fmla="*/ 0 h 324000"/>
                            <a:gd name="connsiteX2" fmla="*/ 907920 w 1404000"/>
                            <a:gd name="connsiteY2" fmla="*/ 0 h 324000"/>
                            <a:gd name="connsiteX3" fmla="*/ 1404000 w 1404000"/>
                            <a:gd name="connsiteY3" fmla="*/ 0 h 324000"/>
                            <a:gd name="connsiteX4" fmla="*/ 1404000 w 1404000"/>
                            <a:gd name="connsiteY4" fmla="*/ 324000 h 324000"/>
                            <a:gd name="connsiteX5" fmla="*/ 907920 w 1404000"/>
                            <a:gd name="connsiteY5" fmla="*/ 324000 h 324000"/>
                            <a:gd name="connsiteX6" fmla="*/ 468000 w 1404000"/>
                            <a:gd name="connsiteY6" fmla="*/ 324000 h 324000"/>
                            <a:gd name="connsiteX7" fmla="*/ 0 w 1404000"/>
                            <a:gd name="connsiteY7" fmla="*/ 324000 h 324000"/>
                            <a:gd name="connsiteX8" fmla="*/ 0 w 1404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04000" h="324000" fill="none" extrusionOk="0">
                              <a:moveTo>
                                <a:pt x="0" y="0"/>
                              </a:moveTo>
                              <a:cubicBezTo>
                                <a:pt x="104029" y="-21253"/>
                                <a:pt x="223851" y="3707"/>
                                <a:pt x="425880" y="0"/>
                              </a:cubicBezTo>
                              <a:cubicBezTo>
                                <a:pt x="627909" y="-3707"/>
                                <a:pt x="793319" y="-845"/>
                                <a:pt x="907920" y="0"/>
                              </a:cubicBezTo>
                              <a:cubicBezTo>
                                <a:pt x="1022521" y="845"/>
                                <a:pt x="1220449" y="-6073"/>
                                <a:pt x="1404000" y="0"/>
                              </a:cubicBezTo>
                              <a:cubicBezTo>
                                <a:pt x="1387980" y="153330"/>
                                <a:pt x="1392994" y="223273"/>
                                <a:pt x="1404000" y="324000"/>
                              </a:cubicBezTo>
                              <a:cubicBezTo>
                                <a:pt x="1275009" y="336434"/>
                                <a:pt x="1050832" y="331422"/>
                                <a:pt x="907920" y="324000"/>
                              </a:cubicBezTo>
                              <a:cubicBezTo>
                                <a:pt x="765008" y="316578"/>
                                <a:pt x="612196" y="307415"/>
                                <a:pt x="468000" y="324000"/>
                              </a:cubicBezTo>
                              <a:cubicBezTo>
                                <a:pt x="323804" y="340585"/>
                                <a:pt x="94571" y="333547"/>
                                <a:pt x="0" y="324000"/>
                              </a:cubicBezTo>
                              <a:cubicBezTo>
                                <a:pt x="12888" y="167070"/>
                                <a:pt x="-10051" y="93877"/>
                                <a:pt x="0" y="0"/>
                              </a:cubicBezTo>
                              <a:close/>
                            </a:path>
                            <a:path w="1404000" h="324000" stroke="0" extrusionOk="0">
                              <a:moveTo>
                                <a:pt x="0" y="0"/>
                              </a:moveTo>
                              <a:cubicBezTo>
                                <a:pt x="224386" y="19209"/>
                                <a:pt x="312495" y="-21885"/>
                                <a:pt x="453960" y="0"/>
                              </a:cubicBezTo>
                              <a:cubicBezTo>
                                <a:pt x="595425" y="21885"/>
                                <a:pt x="777942" y="24136"/>
                                <a:pt x="950040" y="0"/>
                              </a:cubicBezTo>
                              <a:cubicBezTo>
                                <a:pt x="1122138" y="-24136"/>
                                <a:pt x="1191699" y="12643"/>
                                <a:pt x="1404000" y="0"/>
                              </a:cubicBezTo>
                              <a:cubicBezTo>
                                <a:pt x="1390360" y="129387"/>
                                <a:pt x="1403190" y="210592"/>
                                <a:pt x="1404000" y="324000"/>
                              </a:cubicBezTo>
                              <a:cubicBezTo>
                                <a:pt x="1233251" y="325701"/>
                                <a:pt x="1178187" y="311967"/>
                                <a:pt x="964080" y="324000"/>
                              </a:cubicBezTo>
                              <a:cubicBezTo>
                                <a:pt x="749973" y="336033"/>
                                <a:pt x="651214" y="328269"/>
                                <a:pt x="496080" y="324000"/>
                              </a:cubicBezTo>
                              <a:cubicBezTo>
                                <a:pt x="340946" y="319731"/>
                                <a:pt x="195872" y="341086"/>
                                <a:pt x="0" y="324000"/>
                              </a:cubicBezTo>
                              <a:cubicBezTo>
                                <a:pt x="3559" y="221205"/>
                                <a:pt x="-14788" y="7317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470154420">
                                <a:prstGeom prst="rect">
                                  <a:avLst/>
                                </a:prstGeom>
                                <ask:type>
                                  <ask:lineSketchFreehand/>
                                </ask:type>
                              </ask:lineSketchStyleProps>
                            </a:ext>
                          </a:extLst>
                        </a:ln>
                      </wps:spPr>
                      <wps:txbx>
                        <w:txbxContent>
                          <w:p w14:paraId="45691734" w14:textId="77777777" w:rsidR="003620B0" w:rsidRPr="00EA22F6" w:rsidRDefault="003620B0" w:rsidP="00FD12CA">
                            <w:pPr>
                              <w:pStyle w:val="Textfelder"/>
                            </w:pPr>
                            <w:r w:rsidRPr="00BA3256">
                              <w:t>Versicherungs</w:t>
                            </w:r>
                            <w:r>
                              <w:t>-</w:t>
                            </w:r>
                          </w:p>
                          <w:p w14:paraId="6BAC0B31" w14:textId="77777777" w:rsidR="003620B0" w:rsidRDefault="003620B0"/>
                          <w:p w14:paraId="423646D2" w14:textId="77777777" w:rsidR="003620B0" w:rsidRPr="00EA22F6" w:rsidRDefault="003620B0" w:rsidP="00FD12CA">
                            <w:pPr>
                              <w:pStyle w:val="Textfelder"/>
                            </w:pPr>
                            <w:r w:rsidRPr="00BA3256">
                              <w:t>Versicherungs</w:t>
                            </w:r>
                            <w:r>
                              <w:t>-</w:t>
                            </w:r>
                          </w:p>
                          <w:p w14:paraId="3747AF0C" w14:textId="77777777" w:rsidR="003620B0" w:rsidRDefault="003620B0"/>
                          <w:p w14:paraId="54132125" w14:textId="77777777" w:rsidR="003620B0" w:rsidRPr="00EA22F6" w:rsidRDefault="003620B0" w:rsidP="00FD12CA">
                            <w:pPr>
                              <w:pStyle w:val="Textfelder"/>
                            </w:pPr>
                            <w:r w:rsidRPr="00BA3256">
                              <w:t>Versicherungs</w:t>
                            </w:r>
                            <w:r>
                              <w:t>-</w:t>
                            </w:r>
                          </w:p>
                          <w:p w14:paraId="7CEB74B6" w14:textId="77777777" w:rsidR="003620B0" w:rsidRDefault="003620B0"/>
                          <w:p w14:paraId="6FE95603" w14:textId="77777777" w:rsidR="003620B0" w:rsidRPr="00EA22F6" w:rsidRDefault="003620B0" w:rsidP="00FD12CA">
                            <w:pPr>
                              <w:pStyle w:val="Textfelder"/>
                            </w:pPr>
                            <w:r w:rsidRPr="00BA3256">
                              <w:t>Versicherungs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29360" id="_x0000_s1217" style="position:absolute;left:0;text-align:left;margin-left:21.25pt;margin-top:7.95pt;width:110.55pt;height:25.5pt;z-index:251576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40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" adj="-11796480,,5400" path="m,nfc104029,-21253,223851,3707,425880,,627909,-3707,793319,-845,907920,v114601,845,312529,-6073,496080,c1387980,153330,1392994,223273,1404000,324000v-128991,12434,-353168,7422,-496080,c765008,316578,612196,307415,468000,324000,323804,340585,94571,333547,,324000,12888,167070,-10051,93877,,xem,nsc224386,19209,312495,-21885,453960,,595425,21885,777942,24136,950040,v172098,-24136,241659,12643,453960,c1390360,129387,1403190,210592,1404000,324000v-170749,1701,-225813,-12033,-439920,c749973,336033,651214,328269,496080,324000,340946,319731,195872,341086,,324000,3559,221205,-14788,73176,,xe">
                <v:stroke joinstyle="miter"/>
                <v:formulas/>
                <v:path o:extrusionok="f" o:connecttype="custom" o:connectlocs="0,0;425880,0;907920,0;1404000,0;1404000,324000;907920,324000;468000,324000;0,324000;0,0" o:connectangles="0,0,0,0,0,0,0,0,0" textboxrect="0,0,1404000,324000"/>
                <v:textbox>
                  <w:txbxContent>
                    <w:p w14:paraId="45691734" w14:textId="77777777" w:rsidR="003620B0" w:rsidRPr="00EA22F6" w:rsidRDefault="003620B0" w:rsidP="00FD12CA">
                      <w:pPr>
                        <w:pStyle w:val="Textfelder"/>
                      </w:pPr>
                      <w:r w:rsidRPr="00BA3256">
                        <w:t>Versicherungs</w:t>
                      </w:r>
                      <w:r>
                        <w:t>-</w:t>
                      </w:r>
                    </w:p>
                    <w:p w14:paraId="6BAC0B31" w14:textId="77777777" w:rsidR="003620B0" w:rsidRDefault="003620B0"/>
                    <w:p w14:paraId="423646D2" w14:textId="77777777" w:rsidR="003620B0" w:rsidRPr="00EA22F6" w:rsidRDefault="003620B0" w:rsidP="00FD12CA">
                      <w:pPr>
                        <w:pStyle w:val="Textfelder"/>
                      </w:pPr>
                      <w:r w:rsidRPr="00BA3256">
                        <w:t>Versicherungs</w:t>
                      </w:r>
                      <w:r>
                        <w:t>-</w:t>
                      </w:r>
                    </w:p>
                    <w:p w14:paraId="3747AF0C" w14:textId="77777777" w:rsidR="003620B0" w:rsidRDefault="003620B0"/>
                    <w:p w14:paraId="54132125" w14:textId="77777777" w:rsidR="003620B0" w:rsidRPr="00EA22F6" w:rsidRDefault="003620B0" w:rsidP="00FD12CA">
                      <w:pPr>
                        <w:pStyle w:val="Textfelder"/>
                      </w:pPr>
                      <w:r w:rsidRPr="00BA3256">
                        <w:t>Versicherungs</w:t>
                      </w:r>
                      <w:r>
                        <w:t>-</w:t>
                      </w:r>
                    </w:p>
                    <w:p w14:paraId="7CEB74B6" w14:textId="77777777" w:rsidR="003620B0" w:rsidRDefault="003620B0"/>
                    <w:p w14:paraId="6FE95603" w14:textId="77777777" w:rsidR="003620B0" w:rsidRPr="00EA22F6" w:rsidRDefault="003620B0" w:rsidP="00FD12CA">
                      <w:pPr>
                        <w:pStyle w:val="Textfelder"/>
                      </w:pPr>
                      <w:r w:rsidRPr="00BA3256">
                        <w:t>Versicherungs</w:t>
                      </w:r>
                      <w:r>
                        <w:t>-</w:t>
                      </w:r>
                    </w:p>
                  </w:txbxContent>
                </v:textbox>
                <w10:wrap type="square" anchorx="margin"/>
              </v:shape>
            </w:pict>
          </mc:Fallback>
        </mc:AlternateContent>
      </w:r>
    </w:p>
    <w:p w14:paraId="41592DD3" w14:textId="77777777" w:rsidR="00FD12CA" w:rsidRPr="00EA22F6" w:rsidRDefault="00F937C4" w:rsidP="00FD12CA">
      <w:pPr>
        <w:rPr>
          <w:sz w:val="28"/>
          <w:szCs w:val="28"/>
        </w:rPr>
      </w:pPr>
      <w:r w:rsidRPr="00BA3256">
        <w:rPr>
          <w:noProof/>
          <w:sz w:val="28"/>
          <w:szCs w:val="28"/>
        </w:rPr>
        <mc:AlternateContent>
          <mc:Choice Requires="wps">
            <w:drawing>
              <wp:anchor distT="45720" distB="45720" distL="114300" distR="114300" simplePos="0" relativeHeight="251582464" behindDoc="0" locked="0" layoutInCell="1" allowOverlap="1" wp14:anchorId="57B6BEAA" wp14:editId="18BD6BA8">
                <wp:simplePos x="0" y="0"/>
                <wp:positionH relativeFrom="margin">
                  <wp:posOffset>4710430</wp:posOffset>
                </wp:positionH>
                <wp:positionV relativeFrom="paragraph">
                  <wp:posOffset>80645</wp:posOffset>
                </wp:positionV>
                <wp:extent cx="755650" cy="323850"/>
                <wp:effectExtent l="19050" t="19050" r="44450" b="38100"/>
                <wp:wrapSquare wrapText="bothSides"/>
                <wp:docPr id="2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23850"/>
                        </a:xfrm>
                        <a:custGeom>
                          <a:avLst/>
                          <a:gdLst>
                            <a:gd name="connsiteX0" fmla="*/ 0 w 755650"/>
                            <a:gd name="connsiteY0" fmla="*/ 0 h 323850"/>
                            <a:gd name="connsiteX1" fmla="*/ 370269 w 755650"/>
                            <a:gd name="connsiteY1" fmla="*/ 0 h 323850"/>
                            <a:gd name="connsiteX2" fmla="*/ 755650 w 755650"/>
                            <a:gd name="connsiteY2" fmla="*/ 0 h 323850"/>
                            <a:gd name="connsiteX3" fmla="*/ 755650 w 755650"/>
                            <a:gd name="connsiteY3" fmla="*/ 323850 h 323850"/>
                            <a:gd name="connsiteX4" fmla="*/ 385382 w 755650"/>
                            <a:gd name="connsiteY4" fmla="*/ 323850 h 323850"/>
                            <a:gd name="connsiteX5" fmla="*/ 0 w 755650"/>
                            <a:gd name="connsiteY5" fmla="*/ 323850 h 323850"/>
                            <a:gd name="connsiteX6" fmla="*/ 0 w 7556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5650" h="323850" fill="none" extrusionOk="0">
                              <a:moveTo>
                                <a:pt x="0" y="0"/>
                              </a:moveTo>
                              <a:cubicBezTo>
                                <a:pt x="115646" y="-1276"/>
                                <a:pt x="282326" y="-8421"/>
                                <a:pt x="370269" y="0"/>
                              </a:cubicBezTo>
                              <a:cubicBezTo>
                                <a:pt x="458212" y="8421"/>
                                <a:pt x="574527" y="8349"/>
                                <a:pt x="755650" y="0"/>
                              </a:cubicBezTo>
                              <a:cubicBezTo>
                                <a:pt x="745445" y="110411"/>
                                <a:pt x="753413" y="258731"/>
                                <a:pt x="755650" y="323850"/>
                              </a:cubicBezTo>
                              <a:cubicBezTo>
                                <a:pt x="635912" y="334299"/>
                                <a:pt x="516273" y="323953"/>
                                <a:pt x="385382" y="323850"/>
                              </a:cubicBezTo>
                              <a:cubicBezTo>
                                <a:pt x="254491" y="323747"/>
                                <a:pt x="172305" y="340652"/>
                                <a:pt x="0" y="323850"/>
                              </a:cubicBezTo>
                              <a:cubicBezTo>
                                <a:pt x="-8636" y="196842"/>
                                <a:pt x="-12563" y="102515"/>
                                <a:pt x="0" y="0"/>
                              </a:cubicBezTo>
                              <a:close/>
                            </a:path>
                            <a:path w="755650" h="323850" stroke="0" extrusionOk="0">
                              <a:moveTo>
                                <a:pt x="0" y="0"/>
                              </a:moveTo>
                              <a:cubicBezTo>
                                <a:pt x="187237" y="11221"/>
                                <a:pt x="201624" y="6651"/>
                                <a:pt x="385382" y="0"/>
                              </a:cubicBezTo>
                              <a:cubicBezTo>
                                <a:pt x="569140" y="-6651"/>
                                <a:pt x="577388" y="663"/>
                                <a:pt x="755650" y="0"/>
                              </a:cubicBezTo>
                              <a:cubicBezTo>
                                <a:pt x="739955" y="145201"/>
                                <a:pt x="763712" y="192629"/>
                                <a:pt x="755650" y="323850"/>
                              </a:cubicBezTo>
                              <a:cubicBezTo>
                                <a:pt x="587086" y="306461"/>
                                <a:pt x="523198" y="315850"/>
                                <a:pt x="400495" y="323850"/>
                              </a:cubicBezTo>
                              <a:cubicBezTo>
                                <a:pt x="277792" y="331850"/>
                                <a:pt x="145634" y="325051"/>
                                <a:pt x="0" y="323850"/>
                              </a:cubicBezTo>
                              <a:cubicBezTo>
                                <a:pt x="2028" y="201297"/>
                                <a:pt x="1343" y="1232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808449440">
                                <a:prstGeom prst="rect">
                                  <a:avLst/>
                                </a:prstGeom>
                                <ask:type>
                                  <ask:lineSketchFreehand/>
                                </ask:type>
                              </ask:lineSketchStyleProps>
                            </a:ext>
                          </a:extLst>
                        </a:ln>
                      </wps:spPr>
                      <wps:txbx>
                        <w:txbxContent>
                          <w:p w14:paraId="383B78F6" w14:textId="77777777" w:rsidR="003620B0" w:rsidRPr="00BA3256" w:rsidRDefault="003620B0" w:rsidP="00FD12CA">
                            <w:pPr>
                              <w:pStyle w:val="Textfelder"/>
                            </w:pPr>
                            <w:r w:rsidRPr="00BA3256">
                              <w:t>-objekt</w:t>
                            </w:r>
                          </w:p>
                          <w:p w14:paraId="5C9C581F" w14:textId="77777777" w:rsidR="003620B0" w:rsidRDefault="003620B0"/>
                          <w:p w14:paraId="74ED8688" w14:textId="77777777" w:rsidR="003620B0" w:rsidRPr="00BA3256" w:rsidRDefault="003620B0" w:rsidP="00FD12CA">
                            <w:pPr>
                              <w:pStyle w:val="Textfelder"/>
                            </w:pPr>
                            <w:r w:rsidRPr="00BA3256">
                              <w:t>-objekt</w:t>
                            </w:r>
                          </w:p>
                          <w:p w14:paraId="574F177A" w14:textId="77777777" w:rsidR="003620B0" w:rsidRDefault="003620B0"/>
                          <w:p w14:paraId="104477C5" w14:textId="77777777" w:rsidR="003620B0" w:rsidRPr="00BA3256" w:rsidRDefault="003620B0" w:rsidP="00FD12CA">
                            <w:pPr>
                              <w:pStyle w:val="Textfelder"/>
                            </w:pPr>
                            <w:r w:rsidRPr="00BA3256">
                              <w:t>-objekt</w:t>
                            </w:r>
                          </w:p>
                          <w:p w14:paraId="2DB368E1" w14:textId="77777777" w:rsidR="003620B0" w:rsidRDefault="003620B0"/>
                          <w:p w14:paraId="56CB4EF0" w14:textId="77777777" w:rsidR="003620B0" w:rsidRPr="00BA3256" w:rsidRDefault="003620B0" w:rsidP="00FD12CA">
                            <w:pPr>
                              <w:pStyle w:val="Textfelder"/>
                            </w:pPr>
                            <w:r w:rsidRPr="00BA3256">
                              <w:t>-objekt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6BEAA" id="_x0000_s1218" style="position:absolute;left:0;text-align:left;margin-left:370.9pt;margin-top:6.35pt;width:59.5pt;height:25.5pt;z-index:251582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556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" adj="-11796480,,5400" path="m,nfc115646,-1276,282326,-8421,370269,v87943,8421,204258,8349,385381,c745445,110411,753413,258731,755650,323850v-119738,10449,-239377,103,-370268,c254491,323747,172305,340652,,323850,-8636,196842,-12563,102515,,xem,nsc187237,11221,201624,6651,385382,,569140,-6651,577388,663,755650,v-15695,145201,8062,192629,,323850c587086,306461,523198,315850,400495,323850v-122703,8000,-254861,1201,-400495,c2028,201297,1343,123258,,xe">
                <v:stroke joinstyle="miter"/>
                <v:formulas/>
                <v:path o:extrusionok="f" o:connecttype="custom" o:connectlocs="0,0;370269,0;755650,0;755650,323850;385382,323850;0,323850;0,0" o:connectangles="0,0,0,0,0,0,0" textboxrect="0,0,755650,323850"/>
                <v:textbox>
                  <w:txbxContent>
                    <w:p w14:paraId="383B78F6" w14:textId="77777777" w:rsidR="003620B0" w:rsidRPr="00BA3256" w:rsidRDefault="003620B0" w:rsidP="00FD12CA">
                      <w:pPr>
                        <w:pStyle w:val="Textfelder"/>
                      </w:pPr>
                      <w:r w:rsidRPr="00BA3256">
                        <w:t>-objekt</w:t>
                      </w:r>
                    </w:p>
                    <w:p w14:paraId="5C9C581F" w14:textId="77777777" w:rsidR="003620B0" w:rsidRDefault="003620B0"/>
                    <w:p w14:paraId="74ED8688" w14:textId="77777777" w:rsidR="003620B0" w:rsidRPr="00BA3256" w:rsidRDefault="003620B0" w:rsidP="00FD12CA">
                      <w:pPr>
                        <w:pStyle w:val="Textfelder"/>
                      </w:pPr>
                      <w:r w:rsidRPr="00BA3256">
                        <w:t>-objekt</w:t>
                      </w:r>
                    </w:p>
                    <w:p w14:paraId="574F177A" w14:textId="77777777" w:rsidR="003620B0" w:rsidRDefault="003620B0"/>
                    <w:p w14:paraId="104477C5" w14:textId="77777777" w:rsidR="003620B0" w:rsidRPr="00BA3256" w:rsidRDefault="003620B0" w:rsidP="00FD12CA">
                      <w:pPr>
                        <w:pStyle w:val="Textfelder"/>
                      </w:pPr>
                      <w:r w:rsidRPr="00BA3256">
                        <w:t>-objekt</w:t>
                      </w:r>
                    </w:p>
                    <w:p w14:paraId="2DB368E1" w14:textId="77777777" w:rsidR="003620B0" w:rsidRDefault="003620B0"/>
                    <w:p w14:paraId="56CB4EF0" w14:textId="77777777" w:rsidR="003620B0" w:rsidRPr="00BA3256" w:rsidRDefault="003620B0" w:rsidP="00FD12CA">
                      <w:pPr>
                        <w:pStyle w:val="Textfelder"/>
                      </w:pPr>
                      <w:r w:rsidRPr="00BA3256">
                        <w:t>-objekt</w:t>
                      </w:r>
                    </w:p>
                  </w:txbxContent>
                </v:textbox>
                <w10:wrap type="square" anchorx="margin"/>
              </v:shape>
            </w:pict>
          </mc:Fallback>
        </mc:AlternateContent>
      </w:r>
      <w:r w:rsidR="00FD12CA" w:rsidRPr="00BA3256">
        <w:rPr>
          <w:noProof/>
          <w:sz w:val="28"/>
          <w:szCs w:val="28"/>
        </w:rPr>
        <mc:AlternateContent>
          <mc:Choice Requires="wps">
            <w:drawing>
              <wp:anchor distT="45720" distB="45720" distL="114300" distR="114300" simplePos="0" relativeHeight="251585536" behindDoc="0" locked="0" layoutInCell="1" allowOverlap="1" wp14:anchorId="35D7D516" wp14:editId="34168AA7">
                <wp:simplePos x="0" y="0"/>
                <wp:positionH relativeFrom="margin">
                  <wp:posOffset>2809240</wp:posOffset>
                </wp:positionH>
                <wp:positionV relativeFrom="paragraph">
                  <wp:posOffset>13335</wp:posOffset>
                </wp:positionV>
                <wp:extent cx="828000" cy="324000"/>
                <wp:effectExtent l="19050" t="19050" r="29845" b="38100"/>
                <wp:wrapSquare wrapText="bothSides"/>
                <wp:docPr id="2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05720 w 828000"/>
                            <a:gd name="connsiteY1" fmla="*/ 0 h 324000"/>
                            <a:gd name="connsiteX2" fmla="*/ 828000 w 828000"/>
                            <a:gd name="connsiteY2" fmla="*/ 0 h 324000"/>
                            <a:gd name="connsiteX3" fmla="*/ 828000 w 828000"/>
                            <a:gd name="connsiteY3" fmla="*/ 324000 h 324000"/>
                            <a:gd name="connsiteX4" fmla="*/ 41400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37466" y="-4"/>
                                <a:pt x="305054" y="-17362"/>
                                <a:pt x="405720" y="0"/>
                              </a:cubicBezTo>
                              <a:cubicBezTo>
                                <a:pt x="506386" y="17362"/>
                                <a:pt x="690417" y="-2768"/>
                                <a:pt x="828000" y="0"/>
                              </a:cubicBezTo>
                              <a:cubicBezTo>
                                <a:pt x="825777" y="151928"/>
                                <a:pt x="843705" y="211875"/>
                                <a:pt x="828000" y="324000"/>
                              </a:cubicBezTo>
                              <a:cubicBezTo>
                                <a:pt x="744610" y="314642"/>
                                <a:pt x="546416" y="335591"/>
                                <a:pt x="414000" y="324000"/>
                              </a:cubicBezTo>
                              <a:cubicBezTo>
                                <a:pt x="281584" y="312409"/>
                                <a:pt x="206209" y="335979"/>
                                <a:pt x="0" y="324000"/>
                              </a:cubicBezTo>
                              <a:cubicBezTo>
                                <a:pt x="4070" y="244028"/>
                                <a:pt x="4024" y="122336"/>
                                <a:pt x="0" y="0"/>
                              </a:cubicBezTo>
                              <a:close/>
                            </a:path>
                            <a:path w="828000" h="324000" stroke="0" extrusionOk="0">
                              <a:moveTo>
                                <a:pt x="0" y="0"/>
                              </a:moveTo>
                              <a:cubicBezTo>
                                <a:pt x="180305" y="-1789"/>
                                <a:pt x="234007" y="-8545"/>
                                <a:pt x="389160" y="0"/>
                              </a:cubicBezTo>
                              <a:cubicBezTo>
                                <a:pt x="544313" y="8545"/>
                                <a:pt x="712779" y="-3269"/>
                                <a:pt x="828000" y="0"/>
                              </a:cubicBezTo>
                              <a:cubicBezTo>
                                <a:pt x="826387" y="139593"/>
                                <a:pt x="818722" y="205216"/>
                                <a:pt x="828000" y="324000"/>
                              </a:cubicBezTo>
                              <a:cubicBezTo>
                                <a:pt x="714465" y="322137"/>
                                <a:pt x="598859" y="343883"/>
                                <a:pt x="414000" y="324000"/>
                              </a:cubicBezTo>
                              <a:cubicBezTo>
                                <a:pt x="229141" y="304117"/>
                                <a:pt x="106268" y="344076"/>
                                <a:pt x="0" y="324000"/>
                              </a:cubicBezTo>
                              <a:cubicBezTo>
                                <a:pt x="4635" y="182299"/>
                                <a:pt x="11883" y="11936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018485050">
                                <a:prstGeom prst="rect">
                                  <a:avLst/>
                                </a:prstGeom>
                                <ask:type>
                                  <ask:lineSketchFreehand/>
                                </ask:type>
                              </ask:lineSketchStyleProps>
                            </a:ext>
                          </a:extLst>
                        </a:ln>
                      </wps:spPr>
                      <wps:txbx>
                        <w:txbxContent>
                          <w:p w14:paraId="2AFD699B" w14:textId="77777777" w:rsidR="003620B0" w:rsidRPr="00BA3256" w:rsidRDefault="003620B0" w:rsidP="00FD12CA">
                            <w:pPr>
                              <w:pStyle w:val="Textfelder"/>
                            </w:pPr>
                            <w:r w:rsidRPr="00BA3256">
                              <w:t>-</w:t>
                            </w:r>
                            <w:r>
                              <w:t>vertrag</w:t>
                            </w:r>
                          </w:p>
                          <w:p w14:paraId="56C91EB2" w14:textId="77777777" w:rsidR="003620B0" w:rsidRDefault="003620B0"/>
                          <w:p w14:paraId="7CAB8620" w14:textId="77777777" w:rsidR="003620B0" w:rsidRPr="00BA3256" w:rsidRDefault="003620B0" w:rsidP="00FD12CA">
                            <w:pPr>
                              <w:pStyle w:val="Textfelder"/>
                            </w:pPr>
                            <w:r w:rsidRPr="00BA3256">
                              <w:t>-</w:t>
                            </w:r>
                            <w:r>
                              <w:t>vertrag</w:t>
                            </w:r>
                          </w:p>
                          <w:p w14:paraId="5B45764E" w14:textId="77777777" w:rsidR="003620B0" w:rsidRDefault="003620B0"/>
                          <w:p w14:paraId="12D871C5" w14:textId="77777777" w:rsidR="003620B0" w:rsidRPr="00BA3256" w:rsidRDefault="003620B0" w:rsidP="00FD12CA">
                            <w:pPr>
                              <w:pStyle w:val="Textfelder"/>
                            </w:pPr>
                            <w:r w:rsidRPr="00BA3256">
                              <w:t>-</w:t>
                            </w:r>
                            <w:r>
                              <w:t>vertrag</w:t>
                            </w:r>
                          </w:p>
                          <w:p w14:paraId="14914778" w14:textId="77777777" w:rsidR="003620B0" w:rsidRDefault="003620B0"/>
                          <w:p w14:paraId="246F8336" w14:textId="77777777" w:rsidR="003620B0" w:rsidRPr="00BA3256" w:rsidRDefault="003620B0" w:rsidP="00FD12CA">
                            <w:pPr>
                              <w:pStyle w:val="Textfelder"/>
                            </w:pPr>
                            <w:r w:rsidRPr="00BA3256">
                              <w:t>-</w:t>
                            </w:r>
                            <w:r>
                              <w:t>vertrag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7D516" id="_x0000_s1219" style="position:absolute;left:0;text-align:left;margin-left:221.2pt;margin-top:1.05pt;width:65.2pt;height:25.5pt;z-index:25158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" adj="-11796480,,5400" path="m,nfc137466,-4,305054,-17362,405720,,506386,17362,690417,-2768,828000,v-2223,151928,15705,211875,,324000c744610,314642,546416,335591,414000,324000,281584,312409,206209,335979,,324000,4070,244028,4024,122336,,xem,nsc180305,-1789,234007,-8545,389160,,544313,8545,712779,-3269,828000,v-1613,139593,-9278,205216,,324000c714465,322137,598859,343883,414000,324000,229141,304117,106268,344076,,324000,4635,182299,11883,119367,,xe">
                <v:stroke joinstyle="miter"/>
                <v:formulas/>
                <v:path o:extrusionok="f" o:connecttype="custom" o:connectlocs="0,0;405720,0;828000,0;828000,324000;414000,324000;0,324000;0,0" o:connectangles="0,0,0,0,0,0,0" textboxrect="0,0,828000,324000"/>
                <v:textbox>
                  <w:txbxContent>
                    <w:p w14:paraId="2AFD699B" w14:textId="77777777" w:rsidR="003620B0" w:rsidRPr="00BA3256" w:rsidRDefault="003620B0" w:rsidP="00FD12CA">
                      <w:pPr>
                        <w:pStyle w:val="Textfelder"/>
                      </w:pPr>
                      <w:r w:rsidRPr="00BA3256">
                        <w:t>-</w:t>
                      </w:r>
                      <w:r>
                        <w:t>vertrag</w:t>
                      </w:r>
                    </w:p>
                    <w:p w14:paraId="56C91EB2" w14:textId="77777777" w:rsidR="003620B0" w:rsidRDefault="003620B0"/>
                    <w:p w14:paraId="7CAB8620" w14:textId="77777777" w:rsidR="003620B0" w:rsidRPr="00BA3256" w:rsidRDefault="003620B0" w:rsidP="00FD12CA">
                      <w:pPr>
                        <w:pStyle w:val="Textfelder"/>
                      </w:pPr>
                      <w:r w:rsidRPr="00BA3256">
                        <w:t>-</w:t>
                      </w:r>
                      <w:r>
                        <w:t>vertrag</w:t>
                      </w:r>
                    </w:p>
                    <w:p w14:paraId="5B45764E" w14:textId="77777777" w:rsidR="003620B0" w:rsidRDefault="003620B0"/>
                    <w:p w14:paraId="12D871C5" w14:textId="77777777" w:rsidR="003620B0" w:rsidRPr="00BA3256" w:rsidRDefault="003620B0" w:rsidP="00FD12CA">
                      <w:pPr>
                        <w:pStyle w:val="Textfelder"/>
                      </w:pPr>
                      <w:r w:rsidRPr="00BA3256">
                        <w:t>-</w:t>
                      </w:r>
                      <w:r>
                        <w:t>vertrag</w:t>
                      </w:r>
                    </w:p>
                    <w:p w14:paraId="14914778" w14:textId="77777777" w:rsidR="003620B0" w:rsidRDefault="003620B0"/>
                    <w:p w14:paraId="246F8336" w14:textId="77777777" w:rsidR="003620B0" w:rsidRPr="00BA3256" w:rsidRDefault="003620B0" w:rsidP="00FD12CA">
                      <w:pPr>
                        <w:pStyle w:val="Textfelder"/>
                      </w:pPr>
                      <w:r w:rsidRPr="00BA3256">
                        <w:t>-</w:t>
                      </w:r>
                      <w:r>
                        <w:t>vertrag</w:t>
                      </w:r>
                    </w:p>
                  </w:txbxContent>
                </v:textbox>
                <w10:wrap type="square" anchorx="margin"/>
              </v:shape>
            </w:pict>
          </mc:Fallback>
        </mc:AlternateContent>
      </w:r>
    </w:p>
    <w:p w14:paraId="153FD970" w14:textId="77777777" w:rsidR="00FD12CA" w:rsidRDefault="00FD12CA" w:rsidP="00FD12CA">
      <w:pPr>
        <w:rPr>
          <w:sz w:val="28"/>
          <w:szCs w:val="28"/>
        </w:rPr>
      </w:pPr>
    </w:p>
    <w:p w14:paraId="4D8552BC" w14:textId="77777777" w:rsidR="00FD12CA" w:rsidRDefault="00FD12CA" w:rsidP="00FD12CA">
      <w:pPr>
        <w:rPr>
          <w:sz w:val="28"/>
          <w:szCs w:val="28"/>
        </w:rPr>
      </w:pPr>
    </w:p>
    <w:p w14:paraId="0EC3E738" w14:textId="77777777" w:rsidR="00FD12CA" w:rsidRPr="005F1448" w:rsidRDefault="00FD12CA" w:rsidP="00FD12CA">
      <w:pPr>
        <w:spacing w:line="480" w:lineRule="auto"/>
        <w:rPr>
          <w:sz w:val="28"/>
          <w:szCs w:val="28"/>
          <w:u w:val="single"/>
        </w:rPr>
      </w:pPr>
      <w:r>
        <w:rPr>
          <w:sz w:val="28"/>
          <w:szCs w:val="28"/>
          <w:u w:val="single"/>
        </w:rPr>
        <w:t>d</w:t>
      </w:r>
      <w:r w:rsidRPr="005F1448">
        <w:rPr>
          <w:sz w:val="28"/>
          <w:szCs w:val="28"/>
          <w:u w:val="single"/>
        </w:rPr>
        <w:t>as Versicherungsobjekt</w:t>
      </w:r>
      <w:r w:rsidRPr="00E54EBB">
        <w:rPr>
          <w:sz w:val="28"/>
          <w:szCs w:val="28"/>
        </w:rPr>
        <w:t>______________________________</w:t>
      </w:r>
      <w:r>
        <w:rPr>
          <w:sz w:val="28"/>
          <w:szCs w:val="28"/>
        </w:rPr>
        <w:t>__</w:t>
      </w:r>
    </w:p>
    <w:p w14:paraId="0C89F88F" w14:textId="77777777" w:rsidR="00FD12CA" w:rsidRDefault="00FD12CA" w:rsidP="00FD12CA">
      <w:pPr>
        <w:spacing w:line="480" w:lineRule="auto"/>
        <w:rPr>
          <w:sz w:val="28"/>
          <w:szCs w:val="28"/>
        </w:rPr>
      </w:pPr>
      <w:r w:rsidRPr="00E018D1">
        <w:rPr>
          <w:sz w:val="28"/>
          <w:szCs w:val="28"/>
        </w:rPr>
        <w:t>__________________________________________________</w:t>
      </w:r>
      <w:r>
        <w:rPr>
          <w:sz w:val="28"/>
          <w:szCs w:val="28"/>
        </w:rPr>
        <w:t>__</w:t>
      </w:r>
    </w:p>
    <w:p w14:paraId="241135AE"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434522BC"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4E526DEC"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4B4FD897"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5134FB3C" w14:textId="77777777" w:rsidR="00FD12CA"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78971997"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57BDAC2B"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2282C045"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0D16D7F5" w14:textId="77777777" w:rsidR="00F937C4" w:rsidRDefault="00F937C4" w:rsidP="002B690B">
      <w:pPr>
        <w:rPr>
          <w:sz w:val="28"/>
          <w:szCs w:val="28"/>
        </w:rPr>
        <w:sectPr w:rsidR="00F937C4" w:rsidSect="00434A63">
          <w:headerReference w:type="first" r:id="rId104"/>
          <w:pgSz w:w="11900" w:h="16840"/>
          <w:pgMar w:top="2835" w:right="851" w:bottom="1134" w:left="851" w:header="709" w:footer="454" w:gutter="0"/>
          <w:cols w:space="708"/>
          <w:titlePg/>
          <w:docGrid w:linePitch="360"/>
        </w:sectPr>
      </w:pPr>
    </w:p>
    <w:p w14:paraId="40679105" w14:textId="77777777" w:rsidR="00E426BB" w:rsidRDefault="00E426BB" w:rsidP="00E426BB">
      <w:pPr>
        <w:tabs>
          <w:tab w:val="left" w:pos="889"/>
        </w:tabs>
        <w:rPr>
          <w:sz w:val="28"/>
          <w:szCs w:val="28"/>
        </w:rPr>
      </w:pPr>
      <w:r w:rsidRPr="00BA3256">
        <w:rPr>
          <w:noProof/>
          <w:sz w:val="28"/>
          <w:szCs w:val="28"/>
        </w:rPr>
        <w:lastRenderedPageBreak/>
        <mc:AlternateContent>
          <mc:Choice Requires="wps">
            <w:drawing>
              <wp:anchor distT="45720" distB="45720" distL="114300" distR="114300" simplePos="0" relativeHeight="251600896" behindDoc="1" locked="0" layoutInCell="1" allowOverlap="1" wp14:anchorId="5FD20474" wp14:editId="1701C38A">
                <wp:simplePos x="0" y="0"/>
                <wp:positionH relativeFrom="margin">
                  <wp:posOffset>2580640</wp:posOffset>
                </wp:positionH>
                <wp:positionV relativeFrom="paragraph">
                  <wp:posOffset>293370</wp:posOffset>
                </wp:positionV>
                <wp:extent cx="1296000" cy="324000"/>
                <wp:effectExtent l="19050" t="19050" r="38100" b="38100"/>
                <wp:wrapNone/>
                <wp:docPr id="1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00" cy="324000"/>
                        </a:xfrm>
                        <a:custGeom>
                          <a:avLst/>
                          <a:gdLst>
                            <a:gd name="connsiteX0" fmla="*/ 0 w 1296000"/>
                            <a:gd name="connsiteY0" fmla="*/ 0 h 324000"/>
                            <a:gd name="connsiteX1" fmla="*/ 635040 w 1296000"/>
                            <a:gd name="connsiteY1" fmla="*/ 0 h 324000"/>
                            <a:gd name="connsiteX2" fmla="*/ 1296000 w 1296000"/>
                            <a:gd name="connsiteY2" fmla="*/ 0 h 324000"/>
                            <a:gd name="connsiteX3" fmla="*/ 1296000 w 1296000"/>
                            <a:gd name="connsiteY3" fmla="*/ 324000 h 324000"/>
                            <a:gd name="connsiteX4" fmla="*/ 660960 w 1296000"/>
                            <a:gd name="connsiteY4" fmla="*/ 324000 h 324000"/>
                            <a:gd name="connsiteX5" fmla="*/ 0 w 1296000"/>
                            <a:gd name="connsiteY5" fmla="*/ 324000 h 324000"/>
                            <a:gd name="connsiteX6" fmla="*/ 0 w 129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96000" h="324000" fill="none" extrusionOk="0">
                              <a:moveTo>
                                <a:pt x="0" y="0"/>
                              </a:moveTo>
                              <a:cubicBezTo>
                                <a:pt x="178429" y="-30781"/>
                                <a:pt x="476140" y="14750"/>
                                <a:pt x="635040" y="0"/>
                              </a:cubicBezTo>
                              <a:cubicBezTo>
                                <a:pt x="793940" y="-14750"/>
                                <a:pt x="1019845" y="9781"/>
                                <a:pt x="1296000" y="0"/>
                              </a:cubicBezTo>
                              <a:cubicBezTo>
                                <a:pt x="1282015" y="140860"/>
                                <a:pt x="1291878" y="244278"/>
                                <a:pt x="1296000" y="324000"/>
                              </a:cubicBezTo>
                              <a:cubicBezTo>
                                <a:pt x="1093358" y="339147"/>
                                <a:pt x="946562" y="340422"/>
                                <a:pt x="660960" y="324000"/>
                              </a:cubicBezTo>
                              <a:cubicBezTo>
                                <a:pt x="375358" y="307578"/>
                                <a:pt x="197403" y="318980"/>
                                <a:pt x="0" y="324000"/>
                              </a:cubicBezTo>
                              <a:cubicBezTo>
                                <a:pt x="1038" y="185934"/>
                                <a:pt x="10964" y="141232"/>
                                <a:pt x="0" y="0"/>
                              </a:cubicBezTo>
                              <a:close/>
                            </a:path>
                            <a:path w="1296000" h="324000" stroke="0" extrusionOk="0">
                              <a:moveTo>
                                <a:pt x="0" y="0"/>
                              </a:moveTo>
                              <a:cubicBezTo>
                                <a:pt x="162981" y="7372"/>
                                <a:pt x="332234" y="-9655"/>
                                <a:pt x="648000" y="0"/>
                              </a:cubicBezTo>
                              <a:cubicBezTo>
                                <a:pt x="963766" y="9655"/>
                                <a:pt x="1122745" y="3040"/>
                                <a:pt x="1296000" y="0"/>
                              </a:cubicBezTo>
                              <a:cubicBezTo>
                                <a:pt x="1287339" y="87310"/>
                                <a:pt x="1284139" y="254649"/>
                                <a:pt x="1296000" y="324000"/>
                              </a:cubicBezTo>
                              <a:cubicBezTo>
                                <a:pt x="1118041" y="293366"/>
                                <a:pt x="940547" y="298732"/>
                                <a:pt x="673920" y="324000"/>
                              </a:cubicBezTo>
                              <a:cubicBezTo>
                                <a:pt x="407293" y="349268"/>
                                <a:pt x="306356" y="325969"/>
                                <a:pt x="0" y="324000"/>
                              </a:cubicBezTo>
                              <a:cubicBezTo>
                                <a:pt x="-214" y="221177"/>
                                <a:pt x="1139" y="1180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309531444">
                                <a:prstGeom prst="rect">
                                  <a:avLst/>
                                </a:prstGeom>
                                <ask:type>
                                  <ask:lineSketchFreehand/>
                                </ask:type>
                              </ask:lineSketchStyleProps>
                            </a:ext>
                          </a:extLst>
                        </a:ln>
                      </wps:spPr>
                      <wps:txbx>
                        <w:txbxContent>
                          <w:p w14:paraId="397725AB" w14:textId="77777777" w:rsidR="003620B0" w:rsidRPr="00EA22F6" w:rsidRDefault="003620B0" w:rsidP="00E426BB">
                            <w:pPr>
                              <w:pStyle w:val="Textfelder"/>
                            </w:pPr>
                            <w:r w:rsidRPr="00BA3256">
                              <w:t>-bedingungen</w:t>
                            </w:r>
                          </w:p>
                          <w:p w14:paraId="2AECE6B1" w14:textId="77777777" w:rsidR="003620B0" w:rsidRDefault="003620B0"/>
                          <w:p w14:paraId="5D5AD869" w14:textId="77777777" w:rsidR="003620B0" w:rsidRPr="00EA22F6" w:rsidRDefault="003620B0" w:rsidP="00E426BB">
                            <w:pPr>
                              <w:pStyle w:val="Textfelder"/>
                            </w:pPr>
                            <w:r w:rsidRPr="00BA3256">
                              <w:t>-bedingungen</w:t>
                            </w:r>
                          </w:p>
                          <w:p w14:paraId="012D1242" w14:textId="77777777" w:rsidR="003620B0" w:rsidRDefault="003620B0"/>
                          <w:p w14:paraId="392226D9" w14:textId="77777777" w:rsidR="003620B0" w:rsidRPr="00EA22F6" w:rsidRDefault="003620B0" w:rsidP="00E426BB">
                            <w:pPr>
                              <w:pStyle w:val="Textfelder"/>
                            </w:pPr>
                            <w:r w:rsidRPr="00BA3256">
                              <w:t>-bedingungen</w:t>
                            </w:r>
                          </w:p>
                          <w:p w14:paraId="6E392780" w14:textId="77777777" w:rsidR="003620B0" w:rsidRDefault="003620B0"/>
                          <w:p w14:paraId="21AD488C" w14:textId="77777777" w:rsidR="003620B0" w:rsidRPr="00EA22F6" w:rsidRDefault="003620B0" w:rsidP="00E426BB">
                            <w:pPr>
                              <w:pStyle w:val="Textfelder"/>
                            </w:pPr>
                            <w:r w:rsidRPr="00BA3256">
                              <w:t>-bedingungen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20474" id="_x0000_s1220" style="position:absolute;left:0;text-align:left;margin-left:203.2pt;margin-top:23.1pt;width:102.05pt;height:25.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9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" adj="-11796480,,5400" path="m,nfc178429,-30781,476140,14750,635040,v158900,-14750,384805,9781,660960,c1282015,140860,1291878,244278,1296000,324000v-202642,15147,-349438,16422,-635040,c375358,307578,197403,318980,,324000,1038,185934,10964,141232,,xem,nsc162981,7372,332234,-9655,648000,v315766,9655,474745,3040,648000,c1287339,87310,1284139,254649,1296000,324000v-177959,-30634,-355453,-25268,-622080,c407293,349268,306356,325969,,324000,-214,221177,1139,118043,,xe">
                <v:stroke joinstyle="miter"/>
                <v:formulas/>
                <v:path o:extrusionok="f" o:connecttype="custom" o:connectlocs="0,0;635040,0;1296000,0;1296000,324000;660960,324000;0,324000;0,0" o:connectangles="0,0,0,0,0,0,0" textboxrect="0,0,1296000,324000"/>
                <v:textbox>
                  <w:txbxContent>
                    <w:p w14:paraId="397725AB" w14:textId="77777777" w:rsidR="003620B0" w:rsidRPr="00EA22F6" w:rsidRDefault="003620B0" w:rsidP="00E426BB">
                      <w:pPr>
                        <w:pStyle w:val="Textfelder"/>
                      </w:pPr>
                      <w:r w:rsidRPr="00BA3256">
                        <w:t>-bedingungen</w:t>
                      </w:r>
                    </w:p>
                    <w:p w14:paraId="2AECE6B1" w14:textId="77777777" w:rsidR="003620B0" w:rsidRDefault="003620B0"/>
                    <w:p w14:paraId="5D5AD869" w14:textId="77777777" w:rsidR="003620B0" w:rsidRPr="00EA22F6" w:rsidRDefault="003620B0" w:rsidP="00E426BB">
                      <w:pPr>
                        <w:pStyle w:val="Textfelder"/>
                      </w:pPr>
                      <w:r w:rsidRPr="00BA3256">
                        <w:t>-bedingungen</w:t>
                      </w:r>
                    </w:p>
                    <w:p w14:paraId="012D1242" w14:textId="77777777" w:rsidR="003620B0" w:rsidRDefault="003620B0"/>
                    <w:p w14:paraId="392226D9" w14:textId="77777777" w:rsidR="003620B0" w:rsidRPr="00EA22F6" w:rsidRDefault="003620B0" w:rsidP="00E426BB">
                      <w:pPr>
                        <w:pStyle w:val="Textfelder"/>
                      </w:pPr>
                      <w:r w:rsidRPr="00BA3256">
                        <w:t>-bedingungen</w:t>
                      </w:r>
                    </w:p>
                    <w:p w14:paraId="6E392780" w14:textId="77777777" w:rsidR="003620B0" w:rsidRDefault="003620B0"/>
                    <w:p w14:paraId="21AD488C" w14:textId="77777777" w:rsidR="003620B0" w:rsidRPr="00EA22F6" w:rsidRDefault="003620B0" w:rsidP="00E426BB">
                      <w:pPr>
                        <w:pStyle w:val="Textfelder"/>
                      </w:pPr>
                      <w:r w:rsidRPr="00BA3256">
                        <w:t>-bedingungen</w:t>
                      </w:r>
                    </w:p>
                  </w:txbxContent>
                </v:textbox>
                <w10:wrap anchorx="margin"/>
              </v:shape>
            </w:pict>
          </mc:Fallback>
        </mc:AlternateContent>
      </w:r>
    </w:p>
    <w:p w14:paraId="60333D70" w14:textId="77777777" w:rsidR="00E426BB" w:rsidRPr="00BA3256" w:rsidRDefault="00E426BB" w:rsidP="00E426BB">
      <w:pPr>
        <w:tabs>
          <w:tab w:val="left" w:pos="889"/>
        </w:tabs>
        <w:rPr>
          <w:sz w:val="28"/>
          <w:szCs w:val="28"/>
        </w:rPr>
      </w:pPr>
      <w:r w:rsidRPr="00BA3256">
        <w:rPr>
          <w:noProof/>
          <w:sz w:val="28"/>
          <w:szCs w:val="28"/>
        </w:rPr>
        <mc:AlternateContent>
          <mc:Choice Requires="wps">
            <w:drawing>
              <wp:anchor distT="45720" distB="45720" distL="114300" distR="114300" simplePos="0" relativeHeight="251604992" behindDoc="0" locked="0" layoutInCell="1" allowOverlap="1" wp14:anchorId="39B7401A" wp14:editId="4622FD69">
                <wp:simplePos x="0" y="0"/>
                <wp:positionH relativeFrom="margin">
                  <wp:posOffset>4914392</wp:posOffset>
                </wp:positionH>
                <wp:positionV relativeFrom="paragraph">
                  <wp:posOffset>2540</wp:posOffset>
                </wp:positionV>
                <wp:extent cx="540000" cy="324000"/>
                <wp:effectExtent l="19050" t="19050" r="31750" b="38100"/>
                <wp:wrapSquare wrapText="bothSides"/>
                <wp:docPr id="1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 cy="324000"/>
                        </a:xfrm>
                        <a:custGeom>
                          <a:avLst/>
                          <a:gdLst>
                            <a:gd name="connsiteX0" fmla="*/ 0 w 540000"/>
                            <a:gd name="connsiteY0" fmla="*/ 0 h 324000"/>
                            <a:gd name="connsiteX1" fmla="*/ 540000 w 540000"/>
                            <a:gd name="connsiteY1" fmla="*/ 0 h 324000"/>
                            <a:gd name="connsiteX2" fmla="*/ 540000 w 540000"/>
                            <a:gd name="connsiteY2" fmla="*/ 324000 h 324000"/>
                            <a:gd name="connsiteX3" fmla="*/ 0 w 540000"/>
                            <a:gd name="connsiteY3" fmla="*/ 324000 h 324000"/>
                            <a:gd name="connsiteX4" fmla="*/ 0 w 540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0000" h="324000" fill="none" extrusionOk="0">
                              <a:moveTo>
                                <a:pt x="0" y="0"/>
                              </a:moveTo>
                              <a:cubicBezTo>
                                <a:pt x="204842" y="3606"/>
                                <a:pt x="392853" y="-20354"/>
                                <a:pt x="540000" y="0"/>
                              </a:cubicBezTo>
                              <a:cubicBezTo>
                                <a:pt x="551419" y="160942"/>
                                <a:pt x="528960" y="250339"/>
                                <a:pt x="540000" y="324000"/>
                              </a:cubicBezTo>
                              <a:cubicBezTo>
                                <a:pt x="296588" y="346861"/>
                                <a:pt x="212101" y="341380"/>
                                <a:pt x="0" y="324000"/>
                              </a:cubicBezTo>
                              <a:cubicBezTo>
                                <a:pt x="-289" y="184764"/>
                                <a:pt x="7862" y="149038"/>
                                <a:pt x="0" y="0"/>
                              </a:cubicBezTo>
                              <a:close/>
                            </a:path>
                            <a:path w="540000" h="324000" stroke="0" extrusionOk="0">
                              <a:moveTo>
                                <a:pt x="0" y="0"/>
                              </a:moveTo>
                              <a:cubicBezTo>
                                <a:pt x="143728" y="4904"/>
                                <a:pt x="356417" y="-12851"/>
                                <a:pt x="540000" y="0"/>
                              </a:cubicBezTo>
                              <a:cubicBezTo>
                                <a:pt x="525712" y="154955"/>
                                <a:pt x="531518" y="176744"/>
                                <a:pt x="540000" y="324000"/>
                              </a:cubicBezTo>
                              <a:cubicBezTo>
                                <a:pt x="411965" y="322603"/>
                                <a:pt x="183073" y="311285"/>
                                <a:pt x="0" y="324000"/>
                              </a:cubicBezTo>
                              <a:cubicBezTo>
                                <a:pt x="1110" y="185308"/>
                                <a:pt x="7167" y="6655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763620788">
                                <a:prstGeom prst="rect">
                                  <a:avLst/>
                                </a:prstGeom>
                                <ask:type>
                                  <ask:lineSketchFreehand/>
                                </ask:type>
                              </ask:lineSketchStyleProps>
                            </a:ext>
                          </a:extLst>
                        </a:ln>
                      </wps:spPr>
                      <wps:txbx>
                        <w:txbxContent>
                          <w:p w14:paraId="0E7EE5FC" w14:textId="77777777" w:rsidR="003620B0" w:rsidRPr="00BA3256" w:rsidRDefault="003620B0" w:rsidP="00E426BB">
                            <w:pPr>
                              <w:pStyle w:val="Textfelder"/>
                            </w:pPr>
                            <w:r w:rsidRPr="00BA3256">
                              <w:t>-frist</w:t>
                            </w:r>
                          </w:p>
                          <w:p w14:paraId="3549B177" w14:textId="77777777" w:rsidR="003620B0" w:rsidRDefault="003620B0"/>
                          <w:p w14:paraId="6729EF8E" w14:textId="77777777" w:rsidR="003620B0" w:rsidRPr="00BA3256" w:rsidRDefault="003620B0" w:rsidP="00E426BB">
                            <w:pPr>
                              <w:pStyle w:val="Textfelder"/>
                            </w:pPr>
                            <w:r w:rsidRPr="00BA3256">
                              <w:t>-frist</w:t>
                            </w:r>
                          </w:p>
                          <w:p w14:paraId="4ED805CF" w14:textId="77777777" w:rsidR="003620B0" w:rsidRDefault="003620B0"/>
                          <w:p w14:paraId="5063AD44" w14:textId="77777777" w:rsidR="003620B0" w:rsidRPr="00BA3256" w:rsidRDefault="003620B0" w:rsidP="00E426BB">
                            <w:pPr>
                              <w:pStyle w:val="Textfelder"/>
                            </w:pPr>
                            <w:r w:rsidRPr="00BA3256">
                              <w:t>-frist</w:t>
                            </w:r>
                          </w:p>
                          <w:p w14:paraId="1AFAE618" w14:textId="77777777" w:rsidR="003620B0" w:rsidRDefault="003620B0"/>
                          <w:p w14:paraId="2659D8C6" w14:textId="77777777" w:rsidR="003620B0" w:rsidRPr="00BA3256" w:rsidRDefault="003620B0" w:rsidP="00E426BB">
                            <w:pPr>
                              <w:pStyle w:val="Textfelder"/>
                            </w:pPr>
                            <w:r w:rsidRPr="00BA3256">
                              <w:t>-frist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7401A" id="_x0000_s1221" style="position:absolute;left:0;text-align:left;margin-left:386.95pt;margin-top:.2pt;width:42.5pt;height:25.5pt;z-index:25160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54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" adj="-11796480,,5400" path="m,nfc204842,3606,392853,-20354,540000,v11419,160942,-11040,250339,,324000c296588,346861,212101,341380,,324000,-289,184764,7862,149038,,xem,nsc143728,4904,356417,-12851,540000,v-14288,154955,-8482,176744,,324000c411965,322603,183073,311285,,324000,1110,185308,7167,66554,,xe">
                <v:stroke joinstyle="miter"/>
                <v:formulas/>
                <v:path o:extrusionok="f" o:connecttype="custom" o:connectlocs="0,0;540000,0;540000,324000;0,324000;0,0" o:connectangles="0,0,0,0,0" textboxrect="0,0,540000,324000"/>
                <v:textbox>
                  <w:txbxContent>
                    <w:p w14:paraId="0E7EE5FC" w14:textId="77777777" w:rsidR="003620B0" w:rsidRPr="00BA3256" w:rsidRDefault="003620B0" w:rsidP="00E426BB">
                      <w:pPr>
                        <w:pStyle w:val="Textfelder"/>
                      </w:pPr>
                      <w:r w:rsidRPr="00BA3256">
                        <w:t>-frist</w:t>
                      </w:r>
                    </w:p>
                    <w:p w14:paraId="3549B177" w14:textId="77777777" w:rsidR="003620B0" w:rsidRDefault="003620B0"/>
                    <w:p w14:paraId="6729EF8E" w14:textId="77777777" w:rsidR="003620B0" w:rsidRPr="00BA3256" w:rsidRDefault="003620B0" w:rsidP="00E426BB">
                      <w:pPr>
                        <w:pStyle w:val="Textfelder"/>
                      </w:pPr>
                      <w:r w:rsidRPr="00BA3256">
                        <w:t>-frist</w:t>
                      </w:r>
                    </w:p>
                    <w:p w14:paraId="4ED805CF" w14:textId="77777777" w:rsidR="003620B0" w:rsidRDefault="003620B0"/>
                    <w:p w14:paraId="5063AD44" w14:textId="77777777" w:rsidR="003620B0" w:rsidRPr="00BA3256" w:rsidRDefault="003620B0" w:rsidP="00E426BB">
                      <w:pPr>
                        <w:pStyle w:val="Textfelder"/>
                      </w:pPr>
                      <w:r w:rsidRPr="00BA3256">
                        <w:t>-frist</w:t>
                      </w:r>
                    </w:p>
                    <w:p w14:paraId="1AFAE618" w14:textId="77777777" w:rsidR="003620B0" w:rsidRDefault="003620B0"/>
                    <w:p w14:paraId="2659D8C6" w14:textId="77777777" w:rsidR="003620B0" w:rsidRPr="00BA3256" w:rsidRDefault="003620B0" w:rsidP="00E426BB">
                      <w:pPr>
                        <w:pStyle w:val="Textfelder"/>
                      </w:pPr>
                      <w:r w:rsidRPr="00BA3256">
                        <w:t>-frist</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1593728" behindDoc="0" locked="0" layoutInCell="1" allowOverlap="1" wp14:anchorId="4760886D" wp14:editId="5D5E8AEC">
                <wp:simplePos x="0" y="0"/>
                <wp:positionH relativeFrom="margin">
                  <wp:posOffset>269875</wp:posOffset>
                </wp:positionH>
                <wp:positionV relativeFrom="paragraph">
                  <wp:posOffset>215265</wp:posOffset>
                </wp:positionV>
                <wp:extent cx="936000" cy="324000"/>
                <wp:effectExtent l="19050" t="19050" r="35560" b="38100"/>
                <wp:wrapSquare wrapText="bothSides"/>
                <wp:docPr id="12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58640 w 936000"/>
                            <a:gd name="connsiteY1" fmla="*/ 0 h 324000"/>
                            <a:gd name="connsiteX2" fmla="*/ 936000 w 936000"/>
                            <a:gd name="connsiteY2" fmla="*/ 0 h 324000"/>
                            <a:gd name="connsiteX3" fmla="*/ 936000 w 936000"/>
                            <a:gd name="connsiteY3" fmla="*/ 324000 h 324000"/>
                            <a:gd name="connsiteX4" fmla="*/ 47736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60528" y="-1949"/>
                                <a:pt x="328307" y="21028"/>
                                <a:pt x="458640" y="0"/>
                              </a:cubicBezTo>
                              <a:cubicBezTo>
                                <a:pt x="588973" y="-21028"/>
                                <a:pt x="713345" y="8387"/>
                                <a:pt x="936000" y="0"/>
                              </a:cubicBezTo>
                              <a:cubicBezTo>
                                <a:pt x="921385" y="138930"/>
                                <a:pt x="949903" y="249178"/>
                                <a:pt x="936000" y="324000"/>
                              </a:cubicBezTo>
                              <a:cubicBezTo>
                                <a:pt x="758206" y="317421"/>
                                <a:pt x="638160" y="318698"/>
                                <a:pt x="477360" y="324000"/>
                              </a:cubicBezTo>
                              <a:cubicBezTo>
                                <a:pt x="316560" y="329302"/>
                                <a:pt x="234946" y="305050"/>
                                <a:pt x="0" y="324000"/>
                              </a:cubicBezTo>
                              <a:cubicBezTo>
                                <a:pt x="9924" y="244056"/>
                                <a:pt x="-691" y="112361"/>
                                <a:pt x="0" y="0"/>
                              </a:cubicBezTo>
                              <a:close/>
                            </a:path>
                            <a:path w="936000" h="324000" stroke="0" extrusionOk="0">
                              <a:moveTo>
                                <a:pt x="0" y="0"/>
                              </a:moveTo>
                              <a:cubicBezTo>
                                <a:pt x="162035" y="11208"/>
                                <a:pt x="239036" y="-21115"/>
                                <a:pt x="449280" y="0"/>
                              </a:cubicBezTo>
                              <a:cubicBezTo>
                                <a:pt x="659524" y="21115"/>
                                <a:pt x="760777" y="-18251"/>
                                <a:pt x="936000" y="0"/>
                              </a:cubicBezTo>
                              <a:cubicBezTo>
                                <a:pt x="930200" y="69686"/>
                                <a:pt x="950960" y="191850"/>
                                <a:pt x="936000" y="324000"/>
                              </a:cubicBezTo>
                              <a:cubicBezTo>
                                <a:pt x="745389" y="306831"/>
                                <a:pt x="645329" y="334622"/>
                                <a:pt x="496080" y="324000"/>
                              </a:cubicBezTo>
                              <a:cubicBezTo>
                                <a:pt x="346831" y="313378"/>
                                <a:pt x="137106" y="304250"/>
                                <a:pt x="0" y="324000"/>
                              </a:cubicBezTo>
                              <a:cubicBezTo>
                                <a:pt x="11686" y="193133"/>
                                <a:pt x="-2790" y="12165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425601036">
                                <a:prstGeom prst="rect">
                                  <a:avLst/>
                                </a:prstGeom>
                                <ask:type>
                                  <ask:lineSketchFreehand/>
                                </ask:type>
                              </ask:lineSketchStyleProps>
                            </a:ext>
                          </a:extLst>
                        </a:ln>
                      </wps:spPr>
                      <wps:txbx>
                        <w:txbxContent>
                          <w:p w14:paraId="5E8BEC35" w14:textId="77777777" w:rsidR="003620B0" w:rsidRPr="00EA22F6" w:rsidRDefault="003620B0" w:rsidP="00E426BB">
                            <w:pPr>
                              <w:pStyle w:val="Textfelder"/>
                            </w:pPr>
                            <w:r w:rsidRPr="00BA3256">
                              <w:t>Vertrags</w:t>
                            </w:r>
                            <w:r>
                              <w:t>-</w:t>
                            </w:r>
                          </w:p>
                          <w:p w14:paraId="38F19ABA" w14:textId="77777777" w:rsidR="003620B0" w:rsidRDefault="003620B0"/>
                          <w:p w14:paraId="27C99382" w14:textId="77777777" w:rsidR="003620B0" w:rsidRPr="00EA22F6" w:rsidRDefault="003620B0" w:rsidP="00E426BB">
                            <w:pPr>
                              <w:pStyle w:val="Textfelder"/>
                            </w:pPr>
                            <w:r w:rsidRPr="00BA3256">
                              <w:t>Vertrags</w:t>
                            </w:r>
                            <w:r>
                              <w:t>-</w:t>
                            </w:r>
                          </w:p>
                          <w:p w14:paraId="7B2CB611" w14:textId="77777777" w:rsidR="003620B0" w:rsidRDefault="003620B0"/>
                          <w:p w14:paraId="7D51B431" w14:textId="77777777" w:rsidR="003620B0" w:rsidRPr="00EA22F6" w:rsidRDefault="003620B0" w:rsidP="00E426BB">
                            <w:pPr>
                              <w:pStyle w:val="Textfelder"/>
                            </w:pPr>
                            <w:r w:rsidRPr="00BA3256">
                              <w:t>Vertrags</w:t>
                            </w:r>
                            <w:r>
                              <w:t>-</w:t>
                            </w:r>
                          </w:p>
                          <w:p w14:paraId="427AAC1E" w14:textId="77777777" w:rsidR="003620B0" w:rsidRDefault="003620B0"/>
                          <w:p w14:paraId="7729DF86" w14:textId="77777777" w:rsidR="003620B0" w:rsidRPr="00EA22F6" w:rsidRDefault="003620B0" w:rsidP="00E426BB">
                            <w:pPr>
                              <w:pStyle w:val="Textfelder"/>
                            </w:pPr>
                            <w:r w:rsidRPr="00BA3256">
                              <w:t>Vertrags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0886D" id="_x0000_s1222" style="position:absolute;left:0;text-align:left;margin-left:21.25pt;margin-top:16.95pt;width:73.7pt;height:25.5pt;z-index:25159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" adj="-11796480,,5400" path="m,nfc160528,-1949,328307,21028,458640,,588973,-21028,713345,8387,936000,v-14615,138930,13903,249178,,324000c758206,317421,638160,318698,477360,324000,316560,329302,234946,305050,,324000,9924,244056,-691,112361,,xem,nsc162035,11208,239036,-21115,449280,,659524,21115,760777,-18251,936000,v-5800,69686,14960,191850,,324000c745389,306831,645329,334622,496080,324000,346831,313378,137106,304250,,324000,11686,193133,-2790,121656,,xe">
                <v:stroke joinstyle="miter"/>
                <v:formulas/>
                <v:path o:extrusionok="f" o:connecttype="custom" o:connectlocs="0,0;458640,0;936000,0;936000,324000;477360,324000;0,324000;0,0" o:connectangles="0,0,0,0,0,0,0" textboxrect="0,0,936000,324000"/>
                <v:textbox>
                  <w:txbxContent>
                    <w:p w14:paraId="5E8BEC35" w14:textId="77777777" w:rsidR="003620B0" w:rsidRPr="00EA22F6" w:rsidRDefault="003620B0" w:rsidP="00E426BB">
                      <w:pPr>
                        <w:pStyle w:val="Textfelder"/>
                      </w:pPr>
                      <w:r w:rsidRPr="00BA3256">
                        <w:t>Vertrags</w:t>
                      </w:r>
                      <w:r>
                        <w:t>-</w:t>
                      </w:r>
                    </w:p>
                    <w:p w14:paraId="38F19ABA" w14:textId="77777777" w:rsidR="003620B0" w:rsidRDefault="003620B0"/>
                    <w:p w14:paraId="27C99382" w14:textId="77777777" w:rsidR="003620B0" w:rsidRPr="00EA22F6" w:rsidRDefault="003620B0" w:rsidP="00E426BB">
                      <w:pPr>
                        <w:pStyle w:val="Textfelder"/>
                      </w:pPr>
                      <w:r w:rsidRPr="00BA3256">
                        <w:t>Vertrags</w:t>
                      </w:r>
                      <w:r>
                        <w:t>-</w:t>
                      </w:r>
                    </w:p>
                    <w:p w14:paraId="7B2CB611" w14:textId="77777777" w:rsidR="003620B0" w:rsidRDefault="003620B0"/>
                    <w:p w14:paraId="7D51B431" w14:textId="77777777" w:rsidR="003620B0" w:rsidRPr="00EA22F6" w:rsidRDefault="003620B0" w:rsidP="00E426BB">
                      <w:pPr>
                        <w:pStyle w:val="Textfelder"/>
                      </w:pPr>
                      <w:r w:rsidRPr="00BA3256">
                        <w:t>Vertrags</w:t>
                      </w:r>
                      <w:r>
                        <w:t>-</w:t>
                      </w:r>
                    </w:p>
                    <w:p w14:paraId="427AAC1E" w14:textId="77777777" w:rsidR="003620B0" w:rsidRDefault="003620B0"/>
                    <w:p w14:paraId="7729DF86" w14:textId="77777777" w:rsidR="003620B0" w:rsidRPr="00EA22F6" w:rsidRDefault="003620B0" w:rsidP="00E426BB">
                      <w:pPr>
                        <w:pStyle w:val="Textfelder"/>
                      </w:pPr>
                      <w:r w:rsidRPr="00BA3256">
                        <w:t>Vertrags</w:t>
                      </w:r>
                      <w:r>
                        <w:t>-</w:t>
                      </w:r>
                    </w:p>
                  </w:txbxContent>
                </v:textbox>
                <w10:wrap type="square" anchorx="margin"/>
              </v:shape>
            </w:pict>
          </mc:Fallback>
        </mc:AlternateContent>
      </w:r>
    </w:p>
    <w:p w14:paraId="28C8DC9D" w14:textId="77777777" w:rsidR="00E426BB" w:rsidRPr="00BA3256" w:rsidRDefault="00FF6577" w:rsidP="00E426BB">
      <w:pPr>
        <w:tabs>
          <w:tab w:val="left" w:pos="889"/>
        </w:tabs>
        <w:rPr>
          <w:sz w:val="28"/>
          <w:szCs w:val="28"/>
        </w:rPr>
      </w:pPr>
      <w:r w:rsidRPr="00BA3256">
        <w:rPr>
          <w:noProof/>
          <w:sz w:val="28"/>
          <w:szCs w:val="28"/>
        </w:rPr>
        <mc:AlternateContent>
          <mc:Choice Requires="wps">
            <w:drawing>
              <wp:anchor distT="45720" distB="45720" distL="114300" distR="114300" simplePos="0" relativeHeight="251598848" behindDoc="0" locked="0" layoutInCell="1" allowOverlap="1" wp14:anchorId="0F046AF6" wp14:editId="37881012">
                <wp:simplePos x="0" y="0"/>
                <wp:positionH relativeFrom="margin">
                  <wp:posOffset>4410075</wp:posOffset>
                </wp:positionH>
                <wp:positionV relativeFrom="paragraph">
                  <wp:posOffset>127635</wp:posOffset>
                </wp:positionV>
                <wp:extent cx="1043940" cy="323850"/>
                <wp:effectExtent l="19050" t="19050" r="41910" b="38100"/>
                <wp:wrapSquare wrapText="bothSides"/>
                <wp:docPr id="12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323850"/>
                        </a:xfrm>
                        <a:custGeom>
                          <a:avLst/>
                          <a:gdLst>
                            <a:gd name="connsiteX0" fmla="*/ 0 w 1043940"/>
                            <a:gd name="connsiteY0" fmla="*/ 0 h 323850"/>
                            <a:gd name="connsiteX1" fmla="*/ 542849 w 1043940"/>
                            <a:gd name="connsiteY1" fmla="*/ 0 h 323850"/>
                            <a:gd name="connsiteX2" fmla="*/ 1043940 w 1043940"/>
                            <a:gd name="connsiteY2" fmla="*/ 0 h 323850"/>
                            <a:gd name="connsiteX3" fmla="*/ 1043940 w 1043940"/>
                            <a:gd name="connsiteY3" fmla="*/ 323850 h 323850"/>
                            <a:gd name="connsiteX4" fmla="*/ 511531 w 1043940"/>
                            <a:gd name="connsiteY4" fmla="*/ 323850 h 323850"/>
                            <a:gd name="connsiteX5" fmla="*/ 0 w 1043940"/>
                            <a:gd name="connsiteY5" fmla="*/ 323850 h 323850"/>
                            <a:gd name="connsiteX6" fmla="*/ 0 w 104394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3940" h="323850" fill="none" extrusionOk="0">
                              <a:moveTo>
                                <a:pt x="0" y="0"/>
                              </a:moveTo>
                              <a:cubicBezTo>
                                <a:pt x="234876" y="-25508"/>
                                <a:pt x="433051" y="11671"/>
                                <a:pt x="542849" y="0"/>
                              </a:cubicBezTo>
                              <a:cubicBezTo>
                                <a:pt x="652647" y="-11671"/>
                                <a:pt x="879114" y="-19486"/>
                                <a:pt x="1043940" y="0"/>
                              </a:cubicBezTo>
                              <a:cubicBezTo>
                                <a:pt x="1056828" y="106468"/>
                                <a:pt x="1029142" y="163681"/>
                                <a:pt x="1043940" y="323850"/>
                              </a:cubicBezTo>
                              <a:cubicBezTo>
                                <a:pt x="856701" y="334693"/>
                                <a:pt x="650281" y="309182"/>
                                <a:pt x="511531" y="323850"/>
                              </a:cubicBezTo>
                              <a:cubicBezTo>
                                <a:pt x="372781" y="338518"/>
                                <a:pt x="146487" y="315706"/>
                                <a:pt x="0" y="323850"/>
                              </a:cubicBezTo>
                              <a:cubicBezTo>
                                <a:pt x="-8190" y="191758"/>
                                <a:pt x="10348" y="83885"/>
                                <a:pt x="0" y="0"/>
                              </a:cubicBezTo>
                              <a:close/>
                            </a:path>
                            <a:path w="1043940" h="323850" stroke="0" extrusionOk="0">
                              <a:moveTo>
                                <a:pt x="0" y="0"/>
                              </a:moveTo>
                              <a:cubicBezTo>
                                <a:pt x="193881" y="-16826"/>
                                <a:pt x="400055" y="-23815"/>
                                <a:pt x="532409" y="0"/>
                              </a:cubicBezTo>
                              <a:cubicBezTo>
                                <a:pt x="664763" y="23815"/>
                                <a:pt x="824570" y="-21804"/>
                                <a:pt x="1043940" y="0"/>
                              </a:cubicBezTo>
                              <a:cubicBezTo>
                                <a:pt x="1050581" y="150739"/>
                                <a:pt x="1036770" y="225883"/>
                                <a:pt x="1043940" y="323850"/>
                              </a:cubicBezTo>
                              <a:cubicBezTo>
                                <a:pt x="930074" y="338245"/>
                                <a:pt x="693656" y="337358"/>
                                <a:pt x="521970" y="323850"/>
                              </a:cubicBezTo>
                              <a:cubicBezTo>
                                <a:pt x="350284" y="310343"/>
                                <a:pt x="241605" y="344392"/>
                                <a:pt x="0" y="323850"/>
                              </a:cubicBezTo>
                              <a:cubicBezTo>
                                <a:pt x="6951" y="215887"/>
                                <a:pt x="-5774" y="14385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4271613103">
                                <a:prstGeom prst="rect">
                                  <a:avLst/>
                                </a:prstGeom>
                                <ask:type>
                                  <ask:lineSketchFreehand/>
                                </ask:type>
                              </ask:lineSketchStyleProps>
                            </a:ext>
                          </a:extLst>
                        </a:ln>
                      </wps:spPr>
                      <wps:txbx>
                        <w:txbxContent>
                          <w:p w14:paraId="395AAEAD" w14:textId="77777777" w:rsidR="003620B0" w:rsidRPr="00EA22F6" w:rsidRDefault="003620B0" w:rsidP="00E426BB">
                            <w:pPr>
                              <w:pStyle w:val="Textfelder"/>
                            </w:pPr>
                            <w:r w:rsidRPr="00EA22F6">
                              <w:t>-</w:t>
                            </w:r>
                            <w:r w:rsidRPr="00BA3256">
                              <w:t>abschluss</w:t>
                            </w:r>
                          </w:p>
                          <w:p w14:paraId="66EBE83B" w14:textId="77777777" w:rsidR="003620B0" w:rsidRDefault="003620B0"/>
                          <w:p w14:paraId="033900EB" w14:textId="77777777" w:rsidR="003620B0" w:rsidRPr="00EA22F6" w:rsidRDefault="003620B0" w:rsidP="00E426BB">
                            <w:pPr>
                              <w:pStyle w:val="Textfelder"/>
                            </w:pPr>
                            <w:r w:rsidRPr="00EA22F6">
                              <w:t>-</w:t>
                            </w:r>
                            <w:r w:rsidRPr="00BA3256">
                              <w:t>abschluss</w:t>
                            </w:r>
                          </w:p>
                          <w:p w14:paraId="3CE4F6E9" w14:textId="77777777" w:rsidR="003620B0" w:rsidRDefault="003620B0"/>
                          <w:p w14:paraId="36E123B0" w14:textId="77777777" w:rsidR="003620B0" w:rsidRPr="00EA22F6" w:rsidRDefault="003620B0" w:rsidP="00E426BB">
                            <w:pPr>
                              <w:pStyle w:val="Textfelder"/>
                            </w:pPr>
                            <w:r w:rsidRPr="00EA22F6">
                              <w:t>-</w:t>
                            </w:r>
                            <w:r w:rsidRPr="00BA3256">
                              <w:t>abschluss</w:t>
                            </w:r>
                          </w:p>
                          <w:p w14:paraId="7622D5A6" w14:textId="77777777" w:rsidR="003620B0" w:rsidRDefault="003620B0"/>
                          <w:p w14:paraId="316B42C8" w14:textId="77777777" w:rsidR="003620B0" w:rsidRPr="00EA22F6" w:rsidRDefault="003620B0" w:rsidP="00E426BB">
                            <w:pPr>
                              <w:pStyle w:val="Textfelder"/>
                            </w:pPr>
                            <w:r w:rsidRPr="00EA22F6">
                              <w:t>-</w:t>
                            </w:r>
                            <w:r w:rsidRPr="00BA3256">
                              <w:t>abschluss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46AF6" id="_x0000_s1223" style="position:absolute;left:0;text-align:left;margin-left:347.25pt;margin-top:10.05pt;width:82.2pt;height:25.5pt;z-index:25159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4394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" adj="-11796480,,5400" path="m,nfc234876,-25508,433051,11671,542849,v109798,-11671,336265,-19486,501091,c1056828,106468,1029142,163681,1043940,323850v-187239,10843,-393659,-14668,-532409,c372781,338518,146487,315706,,323850,-8190,191758,10348,83885,,xem,nsc193881,-16826,400055,-23815,532409,v132354,23815,292161,-21804,511531,c1050581,150739,1036770,225883,1043940,323850v-113866,14395,-350284,13508,-521970,c350284,310343,241605,344392,,323850,6951,215887,-5774,143857,,xe">
                <v:stroke joinstyle="miter"/>
                <v:formulas/>
                <v:path o:extrusionok="f" o:connecttype="custom" o:connectlocs="0,0;542849,0;1043940,0;1043940,323850;511531,323850;0,323850;0,0" o:connectangles="0,0,0,0,0,0,0" textboxrect="0,0,1043940,323850"/>
                <v:textbox>
                  <w:txbxContent>
                    <w:p w14:paraId="395AAEAD" w14:textId="77777777" w:rsidR="003620B0" w:rsidRPr="00EA22F6" w:rsidRDefault="003620B0" w:rsidP="00E426BB">
                      <w:pPr>
                        <w:pStyle w:val="Textfelder"/>
                      </w:pPr>
                      <w:r w:rsidRPr="00EA22F6">
                        <w:t>-</w:t>
                      </w:r>
                      <w:r w:rsidRPr="00BA3256">
                        <w:t>abschluss</w:t>
                      </w:r>
                    </w:p>
                    <w:p w14:paraId="66EBE83B" w14:textId="77777777" w:rsidR="003620B0" w:rsidRDefault="003620B0"/>
                    <w:p w14:paraId="033900EB" w14:textId="77777777" w:rsidR="003620B0" w:rsidRPr="00EA22F6" w:rsidRDefault="003620B0" w:rsidP="00E426BB">
                      <w:pPr>
                        <w:pStyle w:val="Textfelder"/>
                      </w:pPr>
                      <w:r w:rsidRPr="00EA22F6">
                        <w:t>-</w:t>
                      </w:r>
                      <w:r w:rsidRPr="00BA3256">
                        <w:t>abschluss</w:t>
                      </w:r>
                    </w:p>
                    <w:p w14:paraId="3CE4F6E9" w14:textId="77777777" w:rsidR="003620B0" w:rsidRDefault="003620B0"/>
                    <w:p w14:paraId="36E123B0" w14:textId="77777777" w:rsidR="003620B0" w:rsidRPr="00EA22F6" w:rsidRDefault="003620B0" w:rsidP="00E426BB">
                      <w:pPr>
                        <w:pStyle w:val="Textfelder"/>
                      </w:pPr>
                      <w:r w:rsidRPr="00EA22F6">
                        <w:t>-</w:t>
                      </w:r>
                      <w:r w:rsidRPr="00BA3256">
                        <w:t>abschluss</w:t>
                      </w:r>
                    </w:p>
                    <w:p w14:paraId="7622D5A6" w14:textId="77777777" w:rsidR="003620B0" w:rsidRDefault="003620B0"/>
                    <w:p w14:paraId="316B42C8" w14:textId="77777777" w:rsidR="003620B0" w:rsidRPr="00EA22F6" w:rsidRDefault="003620B0" w:rsidP="00E426BB">
                      <w:pPr>
                        <w:pStyle w:val="Textfelder"/>
                      </w:pPr>
                      <w:r w:rsidRPr="00EA22F6">
                        <w:t>-</w:t>
                      </w:r>
                      <w:r w:rsidRPr="00BA3256">
                        <w:t>abschluss</w:t>
                      </w:r>
                    </w:p>
                  </w:txbxContent>
                </v:textbox>
                <w10:wrap type="square" anchorx="margin"/>
              </v:shape>
            </w:pict>
          </mc:Fallback>
        </mc:AlternateContent>
      </w:r>
      <w:r w:rsidR="00E426BB" w:rsidRPr="00BA3256">
        <w:rPr>
          <w:noProof/>
          <w:sz w:val="28"/>
          <w:szCs w:val="28"/>
        </w:rPr>
        <mc:AlternateContent>
          <mc:Choice Requires="wps">
            <w:drawing>
              <wp:anchor distT="45720" distB="45720" distL="114300" distR="114300" simplePos="0" relativeHeight="251609088" behindDoc="0" locked="0" layoutInCell="1" allowOverlap="1" wp14:anchorId="79DD5EEC" wp14:editId="3C8F8283">
                <wp:simplePos x="0" y="0"/>
                <wp:positionH relativeFrom="margin">
                  <wp:posOffset>2831465</wp:posOffset>
                </wp:positionH>
                <wp:positionV relativeFrom="paragraph">
                  <wp:posOffset>250190</wp:posOffset>
                </wp:positionV>
                <wp:extent cx="720000" cy="324000"/>
                <wp:effectExtent l="19050" t="19050" r="42545" b="38100"/>
                <wp:wrapSquare wrapText="bothSides"/>
                <wp:docPr id="12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744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4361" y="-8346"/>
                                <a:pt x="193653" y="3625"/>
                                <a:pt x="338400" y="0"/>
                              </a:cubicBezTo>
                              <a:cubicBezTo>
                                <a:pt x="483147" y="-3625"/>
                                <a:pt x="635398" y="12209"/>
                                <a:pt x="720000" y="0"/>
                              </a:cubicBezTo>
                              <a:cubicBezTo>
                                <a:pt x="719614" y="124527"/>
                                <a:pt x="729553" y="169527"/>
                                <a:pt x="720000" y="324000"/>
                              </a:cubicBezTo>
                              <a:cubicBezTo>
                                <a:pt x="633454" y="316107"/>
                                <a:pt x="526586" y="329666"/>
                                <a:pt x="374400" y="324000"/>
                              </a:cubicBezTo>
                              <a:cubicBezTo>
                                <a:pt x="222214" y="318334"/>
                                <a:pt x="125397" y="306942"/>
                                <a:pt x="0" y="324000"/>
                              </a:cubicBezTo>
                              <a:cubicBezTo>
                                <a:pt x="-11509" y="246179"/>
                                <a:pt x="-12964" y="138444"/>
                                <a:pt x="0" y="0"/>
                              </a:cubicBezTo>
                              <a:close/>
                            </a:path>
                            <a:path w="720000" h="324000" stroke="0" extrusionOk="0">
                              <a:moveTo>
                                <a:pt x="0" y="0"/>
                              </a:moveTo>
                              <a:cubicBezTo>
                                <a:pt x="145197" y="8161"/>
                                <a:pt x="244205" y="17452"/>
                                <a:pt x="360000" y="0"/>
                              </a:cubicBezTo>
                              <a:cubicBezTo>
                                <a:pt x="475795" y="-17452"/>
                                <a:pt x="645487" y="-15977"/>
                                <a:pt x="720000" y="0"/>
                              </a:cubicBezTo>
                              <a:cubicBezTo>
                                <a:pt x="714244" y="137939"/>
                                <a:pt x="732936" y="246822"/>
                                <a:pt x="720000" y="324000"/>
                              </a:cubicBezTo>
                              <a:cubicBezTo>
                                <a:pt x="618044" y="339736"/>
                                <a:pt x="508499" y="309802"/>
                                <a:pt x="360000" y="324000"/>
                              </a:cubicBezTo>
                              <a:cubicBezTo>
                                <a:pt x="211501" y="338198"/>
                                <a:pt x="133743" y="325599"/>
                                <a:pt x="0" y="324000"/>
                              </a:cubicBezTo>
                              <a:cubicBezTo>
                                <a:pt x="822" y="212855"/>
                                <a:pt x="-8984" y="6785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3912171">
                                <a:prstGeom prst="rect">
                                  <a:avLst/>
                                </a:prstGeom>
                                <ask:type>
                                  <ask:lineSketchFreehand/>
                                </ask:type>
                              </ask:lineSketchStyleProps>
                            </a:ext>
                          </a:extLst>
                        </a:ln>
                      </wps:spPr>
                      <wps:txbx>
                        <w:txbxContent>
                          <w:p w14:paraId="0F12FE17" w14:textId="77777777" w:rsidR="003620B0" w:rsidRPr="00BA3256" w:rsidRDefault="003620B0" w:rsidP="00E426BB">
                            <w:pPr>
                              <w:pStyle w:val="Textfelder"/>
                            </w:pPr>
                            <w:r w:rsidRPr="00BA3256">
                              <w:t>-</w:t>
                            </w:r>
                            <w:r>
                              <w:t>dauer</w:t>
                            </w:r>
                          </w:p>
                          <w:p w14:paraId="66AA66BC" w14:textId="77777777" w:rsidR="003620B0" w:rsidRDefault="003620B0"/>
                          <w:p w14:paraId="323424D9" w14:textId="77777777" w:rsidR="003620B0" w:rsidRPr="00BA3256" w:rsidRDefault="003620B0" w:rsidP="00E426BB">
                            <w:pPr>
                              <w:pStyle w:val="Textfelder"/>
                            </w:pPr>
                            <w:r w:rsidRPr="00BA3256">
                              <w:t>-</w:t>
                            </w:r>
                            <w:r>
                              <w:t>dauer</w:t>
                            </w:r>
                          </w:p>
                          <w:p w14:paraId="1576578D" w14:textId="77777777" w:rsidR="003620B0" w:rsidRDefault="003620B0"/>
                          <w:p w14:paraId="780970F8" w14:textId="77777777" w:rsidR="003620B0" w:rsidRPr="00BA3256" w:rsidRDefault="003620B0" w:rsidP="00E426BB">
                            <w:pPr>
                              <w:pStyle w:val="Textfelder"/>
                            </w:pPr>
                            <w:r w:rsidRPr="00BA3256">
                              <w:t>-</w:t>
                            </w:r>
                            <w:r>
                              <w:t>dauer</w:t>
                            </w:r>
                          </w:p>
                          <w:p w14:paraId="1D3FD581" w14:textId="77777777" w:rsidR="003620B0" w:rsidRDefault="003620B0"/>
                          <w:p w14:paraId="34EE6FA2" w14:textId="77777777" w:rsidR="003620B0" w:rsidRPr="00BA3256" w:rsidRDefault="003620B0" w:rsidP="00E426BB">
                            <w:pPr>
                              <w:pStyle w:val="Textfelder"/>
                            </w:pPr>
                            <w:r w:rsidRPr="00BA3256">
                              <w:t>-</w:t>
                            </w:r>
                            <w:r>
                              <w:t>dauer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D5EEC" id="_x0000_s1224" style="position:absolute;left:0;text-align:left;margin-left:222.95pt;margin-top:19.7pt;width:56.7pt;height:25.5pt;z-index:251609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" adj="-11796480,,5400" path="m,nfc134361,-8346,193653,3625,338400,,483147,-3625,635398,12209,720000,v-386,124527,9553,169527,,324000c633454,316107,526586,329666,374400,324000,222214,318334,125397,306942,,324000,-11509,246179,-12964,138444,,xem,nsc145197,8161,244205,17452,360000,,475795,-17452,645487,-15977,720000,v-5756,137939,12936,246822,,324000c618044,339736,508499,309802,360000,324000,211501,338198,133743,325599,,324000,822,212855,-8984,67852,,xe">
                <v:stroke joinstyle="miter"/>
                <v:formulas/>
                <v:path o:extrusionok="f" o:connecttype="custom" o:connectlocs="0,0;338400,0;720000,0;720000,324000;374400,324000;0,324000;0,0" o:connectangles="0,0,0,0,0,0,0" textboxrect="0,0,720000,324000"/>
                <v:textbox>
                  <w:txbxContent>
                    <w:p w14:paraId="0F12FE17" w14:textId="77777777" w:rsidR="003620B0" w:rsidRPr="00BA3256" w:rsidRDefault="003620B0" w:rsidP="00E426BB">
                      <w:pPr>
                        <w:pStyle w:val="Textfelder"/>
                      </w:pPr>
                      <w:r w:rsidRPr="00BA3256">
                        <w:t>-</w:t>
                      </w:r>
                      <w:r>
                        <w:t>dauer</w:t>
                      </w:r>
                    </w:p>
                    <w:p w14:paraId="66AA66BC" w14:textId="77777777" w:rsidR="003620B0" w:rsidRDefault="003620B0"/>
                    <w:p w14:paraId="323424D9" w14:textId="77777777" w:rsidR="003620B0" w:rsidRPr="00BA3256" w:rsidRDefault="003620B0" w:rsidP="00E426BB">
                      <w:pPr>
                        <w:pStyle w:val="Textfelder"/>
                      </w:pPr>
                      <w:r w:rsidRPr="00BA3256">
                        <w:t>-</w:t>
                      </w:r>
                      <w:r>
                        <w:t>dauer</w:t>
                      </w:r>
                    </w:p>
                    <w:p w14:paraId="1576578D" w14:textId="77777777" w:rsidR="003620B0" w:rsidRDefault="003620B0"/>
                    <w:p w14:paraId="780970F8" w14:textId="77777777" w:rsidR="003620B0" w:rsidRPr="00BA3256" w:rsidRDefault="003620B0" w:rsidP="00E426BB">
                      <w:pPr>
                        <w:pStyle w:val="Textfelder"/>
                      </w:pPr>
                      <w:r w:rsidRPr="00BA3256">
                        <w:t>-</w:t>
                      </w:r>
                      <w:r>
                        <w:t>dauer</w:t>
                      </w:r>
                    </w:p>
                    <w:p w14:paraId="1D3FD581" w14:textId="77777777" w:rsidR="003620B0" w:rsidRDefault="003620B0"/>
                    <w:p w14:paraId="34EE6FA2" w14:textId="77777777" w:rsidR="003620B0" w:rsidRPr="00BA3256" w:rsidRDefault="003620B0" w:rsidP="00E426BB">
                      <w:pPr>
                        <w:pStyle w:val="Textfelder"/>
                      </w:pPr>
                      <w:r w:rsidRPr="00BA3256">
                        <w:t>-</w:t>
                      </w:r>
                      <w:r>
                        <w:t>dauer</w:t>
                      </w:r>
                    </w:p>
                  </w:txbxContent>
                </v:textbox>
                <w10:wrap type="square" anchorx="margin"/>
              </v:shape>
            </w:pict>
          </mc:Fallback>
        </mc:AlternateContent>
      </w:r>
    </w:p>
    <w:p w14:paraId="3CC42E3B"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594752" behindDoc="0" locked="0" layoutInCell="1" allowOverlap="1" wp14:anchorId="688EC250" wp14:editId="47C17863">
                <wp:simplePos x="0" y="0"/>
                <wp:positionH relativeFrom="margin">
                  <wp:posOffset>269875</wp:posOffset>
                </wp:positionH>
                <wp:positionV relativeFrom="paragraph">
                  <wp:posOffset>316230</wp:posOffset>
                </wp:positionV>
                <wp:extent cx="1224000" cy="324000"/>
                <wp:effectExtent l="19050" t="19050" r="33655" b="38100"/>
                <wp:wrapSquare wrapText="bothSides"/>
                <wp:docPr id="12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36480 w 1224000"/>
                            <a:gd name="connsiteY1" fmla="*/ 0 h 324000"/>
                            <a:gd name="connsiteX2" fmla="*/ 1224000 w 1224000"/>
                            <a:gd name="connsiteY2" fmla="*/ 0 h 324000"/>
                            <a:gd name="connsiteX3" fmla="*/ 1224000 w 1224000"/>
                            <a:gd name="connsiteY3" fmla="*/ 324000 h 324000"/>
                            <a:gd name="connsiteX4" fmla="*/ 58752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247025" y="-15697"/>
                                <a:pt x="347183" y="-25198"/>
                                <a:pt x="636480" y="0"/>
                              </a:cubicBezTo>
                              <a:cubicBezTo>
                                <a:pt x="925777" y="25198"/>
                                <a:pt x="1094724" y="-1467"/>
                                <a:pt x="1224000" y="0"/>
                              </a:cubicBezTo>
                              <a:cubicBezTo>
                                <a:pt x="1209380" y="101703"/>
                                <a:pt x="1228716" y="167497"/>
                                <a:pt x="1224000" y="324000"/>
                              </a:cubicBezTo>
                              <a:cubicBezTo>
                                <a:pt x="1013428" y="330178"/>
                                <a:pt x="752618" y="338823"/>
                                <a:pt x="587520" y="324000"/>
                              </a:cubicBezTo>
                              <a:cubicBezTo>
                                <a:pt x="422422" y="309177"/>
                                <a:pt x="137580" y="307298"/>
                                <a:pt x="0" y="324000"/>
                              </a:cubicBezTo>
                              <a:cubicBezTo>
                                <a:pt x="-3033" y="236001"/>
                                <a:pt x="-13615" y="114239"/>
                                <a:pt x="0" y="0"/>
                              </a:cubicBezTo>
                              <a:close/>
                            </a:path>
                            <a:path w="1224000" h="324000" stroke="0" extrusionOk="0">
                              <a:moveTo>
                                <a:pt x="0" y="0"/>
                              </a:moveTo>
                              <a:cubicBezTo>
                                <a:pt x="296228" y="23657"/>
                                <a:pt x="442303" y="-25118"/>
                                <a:pt x="612000" y="0"/>
                              </a:cubicBezTo>
                              <a:cubicBezTo>
                                <a:pt x="781697" y="25118"/>
                                <a:pt x="960093" y="-20333"/>
                                <a:pt x="1224000" y="0"/>
                              </a:cubicBezTo>
                              <a:cubicBezTo>
                                <a:pt x="1218444" y="72283"/>
                                <a:pt x="1215163" y="215486"/>
                                <a:pt x="1224000" y="324000"/>
                              </a:cubicBezTo>
                              <a:cubicBezTo>
                                <a:pt x="1097526" y="326741"/>
                                <a:pt x="889887" y="346096"/>
                                <a:pt x="599760" y="324000"/>
                              </a:cubicBezTo>
                              <a:cubicBezTo>
                                <a:pt x="309633" y="301904"/>
                                <a:pt x="152855" y="305110"/>
                                <a:pt x="0" y="324000"/>
                              </a:cubicBezTo>
                              <a:cubicBezTo>
                                <a:pt x="-4823" y="186935"/>
                                <a:pt x="-15095" y="11230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70277041">
                                <a:prstGeom prst="rect">
                                  <a:avLst/>
                                </a:prstGeom>
                                <ask:type>
                                  <ask:lineSketchFreehand/>
                                </ask:type>
                              </ask:lineSketchStyleProps>
                            </a:ext>
                          </a:extLst>
                        </a:ln>
                      </wps:spPr>
                      <wps:txbx>
                        <w:txbxContent>
                          <w:p w14:paraId="62CE3BFF" w14:textId="77777777" w:rsidR="003620B0" w:rsidRPr="00EA22F6" w:rsidRDefault="003620B0" w:rsidP="00E426BB">
                            <w:pPr>
                              <w:pStyle w:val="Textfelder"/>
                            </w:pPr>
                            <w:r w:rsidRPr="00BA3256">
                              <w:t>Kündigungs</w:t>
                            </w:r>
                            <w:r>
                              <w:t>-</w:t>
                            </w:r>
                          </w:p>
                          <w:p w14:paraId="1CE09356" w14:textId="77777777" w:rsidR="003620B0" w:rsidRDefault="003620B0"/>
                          <w:p w14:paraId="6E80FAB8" w14:textId="77777777" w:rsidR="003620B0" w:rsidRPr="00EA22F6" w:rsidRDefault="003620B0" w:rsidP="00E426BB">
                            <w:pPr>
                              <w:pStyle w:val="Textfelder"/>
                            </w:pPr>
                            <w:r w:rsidRPr="00BA3256">
                              <w:t>Kündigungs</w:t>
                            </w:r>
                            <w:r>
                              <w:t>-</w:t>
                            </w:r>
                          </w:p>
                          <w:p w14:paraId="651F52B0" w14:textId="77777777" w:rsidR="003620B0" w:rsidRDefault="003620B0"/>
                          <w:p w14:paraId="7DB40EDD" w14:textId="77777777" w:rsidR="003620B0" w:rsidRPr="00EA22F6" w:rsidRDefault="003620B0" w:rsidP="00E426BB">
                            <w:pPr>
                              <w:pStyle w:val="Textfelder"/>
                            </w:pPr>
                            <w:r w:rsidRPr="00BA3256">
                              <w:t>Kündigungs</w:t>
                            </w:r>
                            <w:r>
                              <w:t>-</w:t>
                            </w:r>
                          </w:p>
                          <w:p w14:paraId="7FAB27D2" w14:textId="77777777" w:rsidR="003620B0" w:rsidRDefault="003620B0"/>
                          <w:p w14:paraId="6423A716" w14:textId="77777777" w:rsidR="003620B0" w:rsidRPr="00EA22F6" w:rsidRDefault="003620B0" w:rsidP="00E426BB">
                            <w:pPr>
                              <w:pStyle w:val="Textfelder"/>
                            </w:pPr>
                            <w:r w:rsidRPr="00BA3256">
                              <w:t>Kündigungs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EC250" id="_x0000_s1225" style="position:absolute;left:0;text-align:left;margin-left:21.25pt;margin-top:24.9pt;width:96.4pt;height:25.5pt;z-index:25159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2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" adj="-11796480,,5400" path="m,nfc247025,-15697,347183,-25198,636480,v289297,25198,458244,-1467,587520,c1209380,101703,1228716,167497,1224000,324000v-210572,6178,-471382,14823,-636480,c422422,309177,137580,307298,,324000,-3033,236001,-13615,114239,,xem,nsc296228,23657,442303,-25118,612000,v169697,25118,348093,-20333,612000,c1218444,72283,1215163,215486,1224000,324000v-126474,2741,-334113,22096,-624240,c309633,301904,152855,305110,,324000,-4823,186935,-15095,112302,,xe">
                <v:stroke joinstyle="miter"/>
                <v:formulas/>
                <v:path o:extrusionok="f" o:connecttype="custom" o:connectlocs="0,0;636480,0;1224000,0;1224000,324000;587520,324000;0,324000;0,0" o:connectangles="0,0,0,0,0,0,0" textboxrect="0,0,1224000,324000"/>
                <v:textbox>
                  <w:txbxContent>
                    <w:p w14:paraId="62CE3BFF" w14:textId="77777777" w:rsidR="003620B0" w:rsidRPr="00EA22F6" w:rsidRDefault="003620B0" w:rsidP="00E426BB">
                      <w:pPr>
                        <w:pStyle w:val="Textfelder"/>
                      </w:pPr>
                      <w:r w:rsidRPr="00BA3256">
                        <w:t>Kündigungs</w:t>
                      </w:r>
                      <w:r>
                        <w:t>-</w:t>
                      </w:r>
                    </w:p>
                    <w:p w14:paraId="1CE09356" w14:textId="77777777" w:rsidR="003620B0" w:rsidRDefault="003620B0"/>
                    <w:p w14:paraId="6E80FAB8" w14:textId="77777777" w:rsidR="003620B0" w:rsidRPr="00EA22F6" w:rsidRDefault="003620B0" w:rsidP="00E426BB">
                      <w:pPr>
                        <w:pStyle w:val="Textfelder"/>
                      </w:pPr>
                      <w:r w:rsidRPr="00BA3256">
                        <w:t>Kündigungs</w:t>
                      </w:r>
                      <w:r>
                        <w:t>-</w:t>
                      </w:r>
                    </w:p>
                    <w:p w14:paraId="651F52B0" w14:textId="77777777" w:rsidR="003620B0" w:rsidRDefault="003620B0"/>
                    <w:p w14:paraId="7DB40EDD" w14:textId="77777777" w:rsidR="003620B0" w:rsidRPr="00EA22F6" w:rsidRDefault="003620B0" w:rsidP="00E426BB">
                      <w:pPr>
                        <w:pStyle w:val="Textfelder"/>
                      </w:pPr>
                      <w:r w:rsidRPr="00BA3256">
                        <w:t>Kündigungs</w:t>
                      </w:r>
                      <w:r>
                        <w:t>-</w:t>
                      </w:r>
                    </w:p>
                    <w:p w14:paraId="7FAB27D2" w14:textId="77777777" w:rsidR="003620B0" w:rsidRDefault="003620B0"/>
                    <w:p w14:paraId="6423A716" w14:textId="77777777" w:rsidR="003620B0" w:rsidRPr="00EA22F6" w:rsidRDefault="003620B0" w:rsidP="00E426BB">
                      <w:pPr>
                        <w:pStyle w:val="Textfelder"/>
                      </w:pPr>
                      <w:r w:rsidRPr="00BA3256">
                        <w:t>Kündigungs</w:t>
                      </w:r>
                      <w:r>
                        <w:t>-</w:t>
                      </w:r>
                    </w:p>
                  </w:txbxContent>
                </v:textbox>
                <w10:wrap type="square" anchorx="margin"/>
              </v:shape>
            </w:pict>
          </mc:Fallback>
        </mc:AlternateContent>
      </w:r>
    </w:p>
    <w:p w14:paraId="4D2E53F1"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601920" behindDoc="0" locked="0" layoutInCell="1" allowOverlap="1" wp14:anchorId="64345B6F" wp14:editId="47A499A0">
                <wp:simplePos x="0" y="0"/>
                <wp:positionH relativeFrom="margin">
                  <wp:posOffset>2621280</wp:posOffset>
                </wp:positionH>
                <wp:positionV relativeFrom="paragraph">
                  <wp:posOffset>201930</wp:posOffset>
                </wp:positionV>
                <wp:extent cx="828000" cy="324000"/>
                <wp:effectExtent l="19050" t="19050" r="29845" b="38100"/>
                <wp:wrapSquare wrapText="bothSides"/>
                <wp:docPr id="12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22280 w 828000"/>
                            <a:gd name="connsiteY1" fmla="*/ 0 h 324000"/>
                            <a:gd name="connsiteX2" fmla="*/ 828000 w 828000"/>
                            <a:gd name="connsiteY2" fmla="*/ 0 h 324000"/>
                            <a:gd name="connsiteX3" fmla="*/ 828000 w 828000"/>
                            <a:gd name="connsiteY3" fmla="*/ 324000 h 324000"/>
                            <a:gd name="connsiteX4" fmla="*/ 39744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201228" y="-12510"/>
                                <a:pt x="250932" y="-4620"/>
                                <a:pt x="422280" y="0"/>
                              </a:cubicBezTo>
                              <a:cubicBezTo>
                                <a:pt x="593628" y="4620"/>
                                <a:pt x="637635" y="-10960"/>
                                <a:pt x="828000" y="0"/>
                              </a:cubicBezTo>
                              <a:cubicBezTo>
                                <a:pt x="814398" y="139404"/>
                                <a:pt x="840248" y="235945"/>
                                <a:pt x="828000" y="324000"/>
                              </a:cubicBezTo>
                              <a:cubicBezTo>
                                <a:pt x="616980" y="310619"/>
                                <a:pt x="488200" y="328900"/>
                                <a:pt x="397440" y="324000"/>
                              </a:cubicBezTo>
                              <a:cubicBezTo>
                                <a:pt x="306680" y="319100"/>
                                <a:pt x="131774" y="326212"/>
                                <a:pt x="0" y="324000"/>
                              </a:cubicBezTo>
                              <a:cubicBezTo>
                                <a:pt x="9010" y="179731"/>
                                <a:pt x="14697" y="65664"/>
                                <a:pt x="0" y="0"/>
                              </a:cubicBezTo>
                              <a:close/>
                            </a:path>
                            <a:path w="828000" h="324000" stroke="0" extrusionOk="0">
                              <a:moveTo>
                                <a:pt x="0" y="0"/>
                              </a:moveTo>
                              <a:cubicBezTo>
                                <a:pt x="157817" y="6"/>
                                <a:pt x="233549" y="18130"/>
                                <a:pt x="422280" y="0"/>
                              </a:cubicBezTo>
                              <a:cubicBezTo>
                                <a:pt x="611011" y="-18130"/>
                                <a:pt x="673760" y="6246"/>
                                <a:pt x="828000" y="0"/>
                              </a:cubicBezTo>
                              <a:cubicBezTo>
                                <a:pt x="821476" y="74876"/>
                                <a:pt x="837480" y="178428"/>
                                <a:pt x="828000" y="324000"/>
                              </a:cubicBezTo>
                              <a:cubicBezTo>
                                <a:pt x="725867" y="320035"/>
                                <a:pt x="516925" y="343520"/>
                                <a:pt x="430560" y="324000"/>
                              </a:cubicBezTo>
                              <a:cubicBezTo>
                                <a:pt x="344195" y="304480"/>
                                <a:pt x="100033" y="319095"/>
                                <a:pt x="0" y="324000"/>
                              </a:cubicBezTo>
                              <a:cubicBezTo>
                                <a:pt x="8688" y="216725"/>
                                <a:pt x="7728" y="1518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809797986">
                                <a:prstGeom prst="rect">
                                  <a:avLst/>
                                </a:prstGeom>
                                <ask:type>
                                  <ask:lineSketchFreehand/>
                                </ask:type>
                              </ask:lineSketchStyleProps>
                            </a:ext>
                          </a:extLst>
                        </a:ln>
                      </wps:spPr>
                      <wps:txbx>
                        <w:txbxContent>
                          <w:p w14:paraId="63BCAB6D" w14:textId="77777777" w:rsidR="003620B0" w:rsidRPr="00BA3256" w:rsidRDefault="003620B0" w:rsidP="00E426BB">
                            <w:pPr>
                              <w:pStyle w:val="Textfelder"/>
                            </w:pPr>
                            <w:r w:rsidRPr="00BA3256">
                              <w:t>-beitrag</w:t>
                            </w:r>
                          </w:p>
                          <w:p w14:paraId="580950AF" w14:textId="77777777" w:rsidR="003620B0" w:rsidRDefault="003620B0"/>
                          <w:p w14:paraId="78692C7A" w14:textId="77777777" w:rsidR="003620B0" w:rsidRPr="00BA3256" w:rsidRDefault="003620B0" w:rsidP="00E426BB">
                            <w:pPr>
                              <w:pStyle w:val="Textfelder"/>
                            </w:pPr>
                            <w:r w:rsidRPr="00BA3256">
                              <w:t>-beitrag</w:t>
                            </w:r>
                          </w:p>
                          <w:p w14:paraId="75DC3B87" w14:textId="77777777" w:rsidR="003620B0" w:rsidRDefault="003620B0"/>
                          <w:p w14:paraId="1CE4A9F3" w14:textId="77777777" w:rsidR="003620B0" w:rsidRPr="00BA3256" w:rsidRDefault="003620B0" w:rsidP="00E426BB">
                            <w:pPr>
                              <w:pStyle w:val="Textfelder"/>
                            </w:pPr>
                            <w:r w:rsidRPr="00BA3256">
                              <w:t>-beitrag</w:t>
                            </w:r>
                          </w:p>
                          <w:p w14:paraId="0B588528" w14:textId="77777777" w:rsidR="003620B0" w:rsidRDefault="003620B0"/>
                          <w:p w14:paraId="5DF8F3A5" w14:textId="77777777" w:rsidR="003620B0" w:rsidRPr="00BA3256" w:rsidRDefault="003620B0" w:rsidP="00E426BB">
                            <w:pPr>
                              <w:pStyle w:val="Textfelder"/>
                            </w:pPr>
                            <w:r w:rsidRPr="00BA3256">
                              <w:t>-beitrag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45B6F" id="_x0000_s1226" style="position:absolute;left:0;text-align:left;margin-left:206.4pt;margin-top:15.9pt;width:65.2pt;height:25.5pt;z-index:251601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" adj="-11796480,,5400" path="m,nfc201228,-12510,250932,-4620,422280,,593628,4620,637635,-10960,828000,v-13602,139404,12248,235945,,324000c616980,310619,488200,328900,397440,324000v-90760,-4900,-265666,2212,-397440,c9010,179731,14697,65664,,xem,nsc157817,6,233549,18130,422280,,611011,-18130,673760,6246,828000,v-6524,74876,9480,178428,,324000c725867,320035,516925,343520,430560,324000,344195,304480,100033,319095,,324000,8688,216725,7728,151827,,xe">
                <v:stroke joinstyle="miter"/>
                <v:formulas/>
                <v:path o:extrusionok="f" o:connecttype="custom" o:connectlocs="0,0;422280,0;828000,0;828000,324000;397440,324000;0,324000;0,0" o:connectangles="0,0,0,0,0,0,0" textboxrect="0,0,828000,324000"/>
                <v:textbox>
                  <w:txbxContent>
                    <w:p w14:paraId="63BCAB6D" w14:textId="77777777" w:rsidR="003620B0" w:rsidRPr="00BA3256" w:rsidRDefault="003620B0" w:rsidP="00E426BB">
                      <w:pPr>
                        <w:pStyle w:val="Textfelder"/>
                      </w:pPr>
                      <w:r w:rsidRPr="00BA3256">
                        <w:t>-beitrag</w:t>
                      </w:r>
                    </w:p>
                    <w:p w14:paraId="580950AF" w14:textId="77777777" w:rsidR="003620B0" w:rsidRDefault="003620B0"/>
                    <w:p w14:paraId="78692C7A" w14:textId="77777777" w:rsidR="003620B0" w:rsidRPr="00BA3256" w:rsidRDefault="003620B0" w:rsidP="00E426BB">
                      <w:pPr>
                        <w:pStyle w:val="Textfelder"/>
                      </w:pPr>
                      <w:r w:rsidRPr="00BA3256">
                        <w:t>-beitrag</w:t>
                      </w:r>
                    </w:p>
                    <w:p w14:paraId="75DC3B87" w14:textId="77777777" w:rsidR="003620B0" w:rsidRDefault="003620B0"/>
                    <w:p w14:paraId="1CE4A9F3" w14:textId="77777777" w:rsidR="003620B0" w:rsidRPr="00BA3256" w:rsidRDefault="003620B0" w:rsidP="00E426BB">
                      <w:pPr>
                        <w:pStyle w:val="Textfelder"/>
                      </w:pPr>
                      <w:r w:rsidRPr="00BA3256">
                        <w:t>-beitrag</w:t>
                      </w:r>
                    </w:p>
                    <w:p w14:paraId="0B588528" w14:textId="77777777" w:rsidR="003620B0" w:rsidRDefault="003620B0"/>
                    <w:p w14:paraId="5DF8F3A5" w14:textId="77777777" w:rsidR="003620B0" w:rsidRPr="00BA3256" w:rsidRDefault="003620B0" w:rsidP="00E426BB">
                      <w:pPr>
                        <w:pStyle w:val="Textfelder"/>
                      </w:pPr>
                      <w:r w:rsidRPr="00BA3256">
                        <w:t>-beitrag</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1611136" behindDoc="0" locked="0" layoutInCell="1" allowOverlap="1" wp14:anchorId="10A662F9" wp14:editId="5A2FA7BF">
                <wp:simplePos x="0" y="0"/>
                <wp:positionH relativeFrom="margin">
                  <wp:posOffset>4669790</wp:posOffset>
                </wp:positionH>
                <wp:positionV relativeFrom="paragraph">
                  <wp:posOffset>9525</wp:posOffset>
                </wp:positionV>
                <wp:extent cx="792000" cy="324000"/>
                <wp:effectExtent l="19050" t="19050" r="46355" b="38100"/>
                <wp:wrapSquare wrapText="bothSides"/>
                <wp:docPr id="1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24000"/>
                        </a:xfrm>
                        <a:custGeom>
                          <a:avLst/>
                          <a:gdLst>
                            <a:gd name="connsiteX0" fmla="*/ 0 w 792000"/>
                            <a:gd name="connsiteY0" fmla="*/ 0 h 324000"/>
                            <a:gd name="connsiteX1" fmla="*/ 396000 w 792000"/>
                            <a:gd name="connsiteY1" fmla="*/ 0 h 324000"/>
                            <a:gd name="connsiteX2" fmla="*/ 792000 w 792000"/>
                            <a:gd name="connsiteY2" fmla="*/ 0 h 324000"/>
                            <a:gd name="connsiteX3" fmla="*/ 792000 w 792000"/>
                            <a:gd name="connsiteY3" fmla="*/ 324000 h 324000"/>
                            <a:gd name="connsiteX4" fmla="*/ 403920 w 792000"/>
                            <a:gd name="connsiteY4" fmla="*/ 324000 h 324000"/>
                            <a:gd name="connsiteX5" fmla="*/ 0 w 792000"/>
                            <a:gd name="connsiteY5" fmla="*/ 324000 h 324000"/>
                            <a:gd name="connsiteX6" fmla="*/ 0 w 79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24000" fill="none" extrusionOk="0">
                              <a:moveTo>
                                <a:pt x="0" y="0"/>
                              </a:moveTo>
                              <a:cubicBezTo>
                                <a:pt x="85445" y="-1552"/>
                                <a:pt x="249357" y="-10050"/>
                                <a:pt x="396000" y="0"/>
                              </a:cubicBezTo>
                              <a:cubicBezTo>
                                <a:pt x="542643" y="10050"/>
                                <a:pt x="653997" y="-15156"/>
                                <a:pt x="792000" y="0"/>
                              </a:cubicBezTo>
                              <a:cubicBezTo>
                                <a:pt x="790309" y="95243"/>
                                <a:pt x="793584" y="244287"/>
                                <a:pt x="792000" y="324000"/>
                              </a:cubicBezTo>
                              <a:cubicBezTo>
                                <a:pt x="646900" y="336769"/>
                                <a:pt x="585473" y="308896"/>
                                <a:pt x="403920" y="324000"/>
                              </a:cubicBezTo>
                              <a:cubicBezTo>
                                <a:pt x="222367" y="339104"/>
                                <a:pt x="123437" y="306575"/>
                                <a:pt x="0" y="324000"/>
                              </a:cubicBezTo>
                              <a:cubicBezTo>
                                <a:pt x="7190" y="165734"/>
                                <a:pt x="4431" y="105808"/>
                                <a:pt x="0" y="0"/>
                              </a:cubicBezTo>
                              <a:close/>
                            </a:path>
                            <a:path w="792000" h="324000" stroke="0" extrusionOk="0">
                              <a:moveTo>
                                <a:pt x="0" y="0"/>
                              </a:moveTo>
                              <a:cubicBezTo>
                                <a:pt x="180727" y="-14111"/>
                                <a:pt x="278102" y="-7834"/>
                                <a:pt x="380160" y="0"/>
                              </a:cubicBezTo>
                              <a:cubicBezTo>
                                <a:pt x="482218" y="7834"/>
                                <a:pt x="631203" y="-3873"/>
                                <a:pt x="792000" y="0"/>
                              </a:cubicBezTo>
                              <a:cubicBezTo>
                                <a:pt x="791443" y="129833"/>
                                <a:pt x="787866" y="223073"/>
                                <a:pt x="792000" y="324000"/>
                              </a:cubicBezTo>
                              <a:cubicBezTo>
                                <a:pt x="681444" y="331422"/>
                                <a:pt x="474507" y="342109"/>
                                <a:pt x="380160" y="324000"/>
                              </a:cubicBezTo>
                              <a:cubicBezTo>
                                <a:pt x="285813" y="305891"/>
                                <a:pt x="167684" y="326538"/>
                                <a:pt x="0" y="324000"/>
                              </a:cubicBezTo>
                              <a:cubicBezTo>
                                <a:pt x="-14130" y="216893"/>
                                <a:pt x="-376" y="8345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401733040">
                                <a:prstGeom prst="rect">
                                  <a:avLst/>
                                </a:prstGeom>
                                <ask:type>
                                  <ask:lineSketchFreehand/>
                                </ask:type>
                              </ask:lineSketchStyleProps>
                            </a:ext>
                          </a:extLst>
                        </a:ln>
                      </wps:spPr>
                      <wps:txbx>
                        <w:txbxContent>
                          <w:p w14:paraId="6FAB97DB" w14:textId="77777777" w:rsidR="003620B0" w:rsidRPr="00BA3256" w:rsidRDefault="003620B0" w:rsidP="00E426BB">
                            <w:pPr>
                              <w:pStyle w:val="Textfelder"/>
                            </w:pPr>
                            <w:r w:rsidRPr="00BA3256">
                              <w:t>-</w:t>
                            </w:r>
                            <w:r>
                              <w:t>schutz</w:t>
                            </w:r>
                          </w:p>
                          <w:p w14:paraId="24EDA113" w14:textId="77777777" w:rsidR="003620B0" w:rsidRDefault="003620B0"/>
                          <w:p w14:paraId="4B491AC3" w14:textId="77777777" w:rsidR="003620B0" w:rsidRPr="00BA3256" w:rsidRDefault="003620B0" w:rsidP="00E426BB">
                            <w:pPr>
                              <w:pStyle w:val="Textfelder"/>
                            </w:pPr>
                            <w:r w:rsidRPr="00BA3256">
                              <w:t>-</w:t>
                            </w:r>
                            <w:r>
                              <w:t>schutz</w:t>
                            </w:r>
                          </w:p>
                          <w:p w14:paraId="4E9481E8" w14:textId="77777777" w:rsidR="003620B0" w:rsidRDefault="003620B0"/>
                          <w:p w14:paraId="32487DAB" w14:textId="77777777" w:rsidR="003620B0" w:rsidRPr="00BA3256" w:rsidRDefault="003620B0" w:rsidP="00E426BB">
                            <w:pPr>
                              <w:pStyle w:val="Textfelder"/>
                            </w:pPr>
                            <w:r w:rsidRPr="00BA3256">
                              <w:t>-</w:t>
                            </w:r>
                            <w:r>
                              <w:t>schutz</w:t>
                            </w:r>
                          </w:p>
                          <w:p w14:paraId="2209E18A" w14:textId="77777777" w:rsidR="003620B0" w:rsidRDefault="003620B0"/>
                          <w:p w14:paraId="701E2B7E" w14:textId="77777777" w:rsidR="003620B0" w:rsidRPr="00BA3256" w:rsidRDefault="003620B0" w:rsidP="00E426BB">
                            <w:pPr>
                              <w:pStyle w:val="Textfelder"/>
                            </w:pPr>
                            <w:r w:rsidRPr="00BA3256">
                              <w:t>-</w:t>
                            </w:r>
                            <w:r>
                              <w:t>schutz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A662F9" id="_x0000_s1227" style="position:absolute;left:0;text-align:left;margin-left:367.7pt;margin-top:.75pt;width:62.35pt;height:25.5pt;z-index:25161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9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" adj="-11796480,,5400" path="m,nfc85445,-1552,249357,-10050,396000,,542643,10050,653997,-15156,792000,v-1691,95243,1584,244287,,324000c646900,336769,585473,308896,403920,324000,222367,339104,123437,306575,,324000,7190,165734,4431,105808,,xem,nsc180727,-14111,278102,-7834,380160,,482218,7834,631203,-3873,792000,v-557,129833,-4134,223073,,324000c681444,331422,474507,342109,380160,324000,285813,305891,167684,326538,,324000,-14130,216893,-376,83459,,xe">
                <v:stroke joinstyle="miter"/>
                <v:formulas/>
                <v:path o:extrusionok="f" o:connecttype="custom" o:connectlocs="0,0;396000,0;792000,0;792000,324000;403920,324000;0,324000;0,0" o:connectangles="0,0,0,0,0,0,0" textboxrect="0,0,792000,324000"/>
                <v:textbox>
                  <w:txbxContent>
                    <w:p w14:paraId="6FAB97DB" w14:textId="77777777" w:rsidR="003620B0" w:rsidRPr="00BA3256" w:rsidRDefault="003620B0" w:rsidP="00E426BB">
                      <w:pPr>
                        <w:pStyle w:val="Textfelder"/>
                      </w:pPr>
                      <w:r w:rsidRPr="00BA3256">
                        <w:t>-</w:t>
                      </w:r>
                      <w:r>
                        <w:t>schutz</w:t>
                      </w:r>
                    </w:p>
                    <w:p w14:paraId="24EDA113" w14:textId="77777777" w:rsidR="003620B0" w:rsidRDefault="003620B0"/>
                    <w:p w14:paraId="4B491AC3" w14:textId="77777777" w:rsidR="003620B0" w:rsidRPr="00BA3256" w:rsidRDefault="003620B0" w:rsidP="00E426BB">
                      <w:pPr>
                        <w:pStyle w:val="Textfelder"/>
                      </w:pPr>
                      <w:r w:rsidRPr="00BA3256">
                        <w:t>-</w:t>
                      </w:r>
                      <w:r>
                        <w:t>schutz</w:t>
                      </w:r>
                    </w:p>
                    <w:p w14:paraId="4E9481E8" w14:textId="77777777" w:rsidR="003620B0" w:rsidRDefault="003620B0"/>
                    <w:p w14:paraId="32487DAB" w14:textId="77777777" w:rsidR="003620B0" w:rsidRPr="00BA3256" w:rsidRDefault="003620B0" w:rsidP="00E426BB">
                      <w:pPr>
                        <w:pStyle w:val="Textfelder"/>
                      </w:pPr>
                      <w:r w:rsidRPr="00BA3256">
                        <w:t>-</w:t>
                      </w:r>
                      <w:r>
                        <w:t>schutz</w:t>
                      </w:r>
                    </w:p>
                    <w:p w14:paraId="2209E18A" w14:textId="77777777" w:rsidR="003620B0" w:rsidRDefault="003620B0"/>
                    <w:p w14:paraId="701E2B7E" w14:textId="77777777" w:rsidR="003620B0" w:rsidRPr="00BA3256" w:rsidRDefault="003620B0" w:rsidP="00E426BB">
                      <w:pPr>
                        <w:pStyle w:val="Textfelder"/>
                      </w:pPr>
                      <w:r w:rsidRPr="00BA3256">
                        <w:t>-</w:t>
                      </w:r>
                      <w:r>
                        <w:t>schutz</w:t>
                      </w:r>
                    </w:p>
                  </w:txbxContent>
                </v:textbox>
                <w10:wrap type="square" anchorx="margin"/>
              </v:shape>
            </w:pict>
          </mc:Fallback>
        </mc:AlternateContent>
      </w:r>
    </w:p>
    <w:p w14:paraId="05571B79"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595776" behindDoc="0" locked="0" layoutInCell="1" allowOverlap="1" wp14:anchorId="71433A8D" wp14:editId="3B2A3034">
                <wp:simplePos x="0" y="0"/>
                <wp:positionH relativeFrom="margin">
                  <wp:posOffset>4268470</wp:posOffset>
                </wp:positionH>
                <wp:positionV relativeFrom="paragraph">
                  <wp:posOffset>140970</wp:posOffset>
                </wp:positionV>
                <wp:extent cx="1187450" cy="323850"/>
                <wp:effectExtent l="19050" t="19050" r="31750" b="38100"/>
                <wp:wrapSquare wrapText="bothSides"/>
                <wp:docPr id="12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323850"/>
                        </a:xfrm>
                        <a:custGeom>
                          <a:avLst/>
                          <a:gdLst>
                            <a:gd name="connsiteX0" fmla="*/ 0 w 1187450"/>
                            <a:gd name="connsiteY0" fmla="*/ 0 h 323850"/>
                            <a:gd name="connsiteX1" fmla="*/ 558102 w 1187450"/>
                            <a:gd name="connsiteY1" fmla="*/ 0 h 323850"/>
                            <a:gd name="connsiteX2" fmla="*/ 1187450 w 1187450"/>
                            <a:gd name="connsiteY2" fmla="*/ 0 h 323850"/>
                            <a:gd name="connsiteX3" fmla="*/ 1187450 w 1187450"/>
                            <a:gd name="connsiteY3" fmla="*/ 323850 h 323850"/>
                            <a:gd name="connsiteX4" fmla="*/ 617474 w 1187450"/>
                            <a:gd name="connsiteY4" fmla="*/ 323850 h 323850"/>
                            <a:gd name="connsiteX5" fmla="*/ 0 w 1187450"/>
                            <a:gd name="connsiteY5" fmla="*/ 323850 h 323850"/>
                            <a:gd name="connsiteX6" fmla="*/ 0 w 11874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7450" h="323850" fill="none" extrusionOk="0">
                              <a:moveTo>
                                <a:pt x="0" y="0"/>
                              </a:moveTo>
                              <a:cubicBezTo>
                                <a:pt x="218139" y="-11965"/>
                                <a:pt x="313580" y="-24466"/>
                                <a:pt x="558102" y="0"/>
                              </a:cubicBezTo>
                              <a:cubicBezTo>
                                <a:pt x="802624" y="24466"/>
                                <a:pt x="1008666" y="1319"/>
                                <a:pt x="1187450" y="0"/>
                              </a:cubicBezTo>
                              <a:cubicBezTo>
                                <a:pt x="1196650" y="108864"/>
                                <a:pt x="1173263" y="214179"/>
                                <a:pt x="1187450" y="323850"/>
                              </a:cubicBezTo>
                              <a:cubicBezTo>
                                <a:pt x="958966" y="307595"/>
                                <a:pt x="788367" y="310798"/>
                                <a:pt x="617474" y="323850"/>
                              </a:cubicBezTo>
                              <a:cubicBezTo>
                                <a:pt x="446581" y="336902"/>
                                <a:pt x="214551" y="294580"/>
                                <a:pt x="0" y="323850"/>
                              </a:cubicBezTo>
                              <a:cubicBezTo>
                                <a:pt x="1673" y="257965"/>
                                <a:pt x="-7914" y="121544"/>
                                <a:pt x="0" y="0"/>
                              </a:cubicBezTo>
                              <a:close/>
                            </a:path>
                            <a:path w="1187450" h="323850" stroke="0" extrusionOk="0">
                              <a:moveTo>
                                <a:pt x="0" y="0"/>
                              </a:moveTo>
                              <a:cubicBezTo>
                                <a:pt x="145944" y="1817"/>
                                <a:pt x="336047" y="-4473"/>
                                <a:pt x="593725" y="0"/>
                              </a:cubicBezTo>
                              <a:cubicBezTo>
                                <a:pt x="851404" y="4473"/>
                                <a:pt x="942805" y="20199"/>
                                <a:pt x="1187450" y="0"/>
                              </a:cubicBezTo>
                              <a:cubicBezTo>
                                <a:pt x="1175404" y="159211"/>
                                <a:pt x="1183381" y="196092"/>
                                <a:pt x="1187450" y="323850"/>
                              </a:cubicBezTo>
                              <a:cubicBezTo>
                                <a:pt x="1007968" y="316727"/>
                                <a:pt x="739844" y="313716"/>
                                <a:pt x="617474" y="323850"/>
                              </a:cubicBezTo>
                              <a:cubicBezTo>
                                <a:pt x="495104" y="333984"/>
                                <a:pt x="225286" y="329176"/>
                                <a:pt x="0" y="323850"/>
                              </a:cubicBezTo>
                              <a:cubicBezTo>
                                <a:pt x="-2860" y="183133"/>
                                <a:pt x="-4802" y="7758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371697596">
                                <a:prstGeom prst="rect">
                                  <a:avLst/>
                                </a:prstGeom>
                                <ask:type>
                                  <ask:lineSketchFreehand/>
                                </ask:type>
                              </ask:lineSketchStyleProps>
                            </a:ext>
                          </a:extLst>
                        </a:ln>
                      </wps:spPr>
                      <wps:txbx>
                        <w:txbxContent>
                          <w:p w14:paraId="13C6E6B5" w14:textId="77777777" w:rsidR="003620B0" w:rsidRPr="00BA3256" w:rsidRDefault="003620B0" w:rsidP="00E426BB">
                            <w:pPr>
                              <w:pStyle w:val="Textfelder"/>
                            </w:pPr>
                            <w:r w:rsidRPr="00BA3256">
                              <w:t>-konditionen</w:t>
                            </w:r>
                          </w:p>
                          <w:p w14:paraId="508D5743" w14:textId="77777777" w:rsidR="003620B0" w:rsidRDefault="003620B0"/>
                          <w:p w14:paraId="5959974E" w14:textId="77777777" w:rsidR="003620B0" w:rsidRPr="00BA3256" w:rsidRDefault="003620B0" w:rsidP="00E426BB">
                            <w:pPr>
                              <w:pStyle w:val="Textfelder"/>
                            </w:pPr>
                            <w:r w:rsidRPr="00BA3256">
                              <w:t>-konditionen</w:t>
                            </w:r>
                          </w:p>
                          <w:p w14:paraId="5D0E6FBD" w14:textId="77777777" w:rsidR="003620B0" w:rsidRDefault="003620B0"/>
                          <w:p w14:paraId="0DE18ECA" w14:textId="77777777" w:rsidR="003620B0" w:rsidRPr="00BA3256" w:rsidRDefault="003620B0" w:rsidP="00E426BB">
                            <w:pPr>
                              <w:pStyle w:val="Textfelder"/>
                            </w:pPr>
                            <w:r w:rsidRPr="00BA3256">
                              <w:t>-konditionen</w:t>
                            </w:r>
                          </w:p>
                          <w:p w14:paraId="212F88CB" w14:textId="77777777" w:rsidR="003620B0" w:rsidRDefault="003620B0"/>
                          <w:p w14:paraId="379F8A12" w14:textId="77777777" w:rsidR="003620B0" w:rsidRPr="00BA3256" w:rsidRDefault="003620B0" w:rsidP="00E426BB">
                            <w:pPr>
                              <w:pStyle w:val="Textfelder"/>
                            </w:pPr>
                            <w:r w:rsidRPr="00BA3256">
                              <w:t>-konditionen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33A8D" id="_x0000_s1228" style="position:absolute;left:0;text-align:left;margin-left:336.1pt;margin-top:11.1pt;width:93.5pt;height:25.5pt;z-index:25159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1874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" adj="-11796480,,5400" path="m,nfc218139,-11965,313580,-24466,558102,v244522,24466,450564,1319,629348,c1196650,108864,1173263,214179,1187450,323850v-228484,-16255,-399083,-13052,-569976,c446581,336902,214551,294580,,323850,1673,257965,-7914,121544,,xem,nsc145944,1817,336047,-4473,593725,v257679,4473,349080,20199,593725,c1175404,159211,1183381,196092,1187450,323850v-179482,-7123,-447606,-10134,-569976,c495104,333984,225286,329176,,323850,-2860,183133,-4802,77586,,xe">
                <v:stroke joinstyle="miter"/>
                <v:formulas/>
                <v:path o:extrusionok="f" o:connecttype="custom" o:connectlocs="0,0;558102,0;1187450,0;1187450,323850;617474,323850;0,323850;0,0" o:connectangles="0,0,0,0,0,0,0" textboxrect="0,0,1187450,323850"/>
                <v:textbox>
                  <w:txbxContent>
                    <w:p w14:paraId="13C6E6B5" w14:textId="77777777" w:rsidR="003620B0" w:rsidRPr="00BA3256" w:rsidRDefault="003620B0" w:rsidP="00E426BB">
                      <w:pPr>
                        <w:pStyle w:val="Textfelder"/>
                      </w:pPr>
                      <w:r w:rsidRPr="00BA3256">
                        <w:t>-konditionen</w:t>
                      </w:r>
                    </w:p>
                    <w:p w14:paraId="508D5743" w14:textId="77777777" w:rsidR="003620B0" w:rsidRDefault="003620B0"/>
                    <w:p w14:paraId="5959974E" w14:textId="77777777" w:rsidR="003620B0" w:rsidRPr="00BA3256" w:rsidRDefault="003620B0" w:rsidP="00E426BB">
                      <w:pPr>
                        <w:pStyle w:val="Textfelder"/>
                      </w:pPr>
                      <w:r w:rsidRPr="00BA3256">
                        <w:t>-konditionen</w:t>
                      </w:r>
                    </w:p>
                    <w:p w14:paraId="5D0E6FBD" w14:textId="77777777" w:rsidR="003620B0" w:rsidRDefault="003620B0"/>
                    <w:p w14:paraId="0DE18ECA" w14:textId="77777777" w:rsidR="003620B0" w:rsidRPr="00BA3256" w:rsidRDefault="003620B0" w:rsidP="00E426BB">
                      <w:pPr>
                        <w:pStyle w:val="Textfelder"/>
                      </w:pPr>
                      <w:r w:rsidRPr="00BA3256">
                        <w:t>-konditionen</w:t>
                      </w:r>
                    </w:p>
                    <w:p w14:paraId="212F88CB" w14:textId="77777777" w:rsidR="003620B0" w:rsidRDefault="003620B0"/>
                    <w:p w14:paraId="379F8A12" w14:textId="77777777" w:rsidR="003620B0" w:rsidRPr="00BA3256" w:rsidRDefault="003620B0" w:rsidP="00E426BB">
                      <w:pPr>
                        <w:pStyle w:val="Textfelder"/>
                      </w:pPr>
                      <w:r w:rsidRPr="00BA3256">
                        <w:t>-konditionen</w:t>
                      </w:r>
                    </w:p>
                  </w:txbxContent>
                </v:textbox>
                <w10:wrap type="square" anchorx="margin"/>
              </v:shape>
            </w:pict>
          </mc:Fallback>
        </mc:AlternateContent>
      </w:r>
    </w:p>
    <w:p w14:paraId="79C5990A"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597824" behindDoc="0" locked="0" layoutInCell="1" allowOverlap="1" wp14:anchorId="5C8813D4" wp14:editId="6B6D9D28">
                <wp:simplePos x="0" y="0"/>
                <wp:positionH relativeFrom="margin">
                  <wp:posOffset>269875</wp:posOffset>
                </wp:positionH>
                <wp:positionV relativeFrom="paragraph">
                  <wp:posOffset>100965</wp:posOffset>
                </wp:positionV>
                <wp:extent cx="1404000" cy="324000"/>
                <wp:effectExtent l="19050" t="19050" r="43815" b="38100"/>
                <wp:wrapSquare wrapText="bothSides"/>
                <wp:docPr id="12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000" cy="324000"/>
                        </a:xfrm>
                        <a:custGeom>
                          <a:avLst/>
                          <a:gdLst>
                            <a:gd name="connsiteX0" fmla="*/ 0 w 1404000"/>
                            <a:gd name="connsiteY0" fmla="*/ 0 h 324000"/>
                            <a:gd name="connsiteX1" fmla="*/ 425880 w 1404000"/>
                            <a:gd name="connsiteY1" fmla="*/ 0 h 324000"/>
                            <a:gd name="connsiteX2" fmla="*/ 907920 w 1404000"/>
                            <a:gd name="connsiteY2" fmla="*/ 0 h 324000"/>
                            <a:gd name="connsiteX3" fmla="*/ 1404000 w 1404000"/>
                            <a:gd name="connsiteY3" fmla="*/ 0 h 324000"/>
                            <a:gd name="connsiteX4" fmla="*/ 1404000 w 1404000"/>
                            <a:gd name="connsiteY4" fmla="*/ 324000 h 324000"/>
                            <a:gd name="connsiteX5" fmla="*/ 907920 w 1404000"/>
                            <a:gd name="connsiteY5" fmla="*/ 324000 h 324000"/>
                            <a:gd name="connsiteX6" fmla="*/ 468000 w 1404000"/>
                            <a:gd name="connsiteY6" fmla="*/ 324000 h 324000"/>
                            <a:gd name="connsiteX7" fmla="*/ 0 w 1404000"/>
                            <a:gd name="connsiteY7" fmla="*/ 324000 h 324000"/>
                            <a:gd name="connsiteX8" fmla="*/ 0 w 1404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04000" h="324000" fill="none" extrusionOk="0">
                              <a:moveTo>
                                <a:pt x="0" y="0"/>
                              </a:moveTo>
                              <a:cubicBezTo>
                                <a:pt x="104029" y="-21253"/>
                                <a:pt x="223851" y="3707"/>
                                <a:pt x="425880" y="0"/>
                              </a:cubicBezTo>
                              <a:cubicBezTo>
                                <a:pt x="627909" y="-3707"/>
                                <a:pt x="793319" y="-845"/>
                                <a:pt x="907920" y="0"/>
                              </a:cubicBezTo>
                              <a:cubicBezTo>
                                <a:pt x="1022521" y="845"/>
                                <a:pt x="1220449" y="-6073"/>
                                <a:pt x="1404000" y="0"/>
                              </a:cubicBezTo>
                              <a:cubicBezTo>
                                <a:pt x="1387980" y="153330"/>
                                <a:pt x="1392994" y="223273"/>
                                <a:pt x="1404000" y="324000"/>
                              </a:cubicBezTo>
                              <a:cubicBezTo>
                                <a:pt x="1275009" y="336434"/>
                                <a:pt x="1050832" y="331422"/>
                                <a:pt x="907920" y="324000"/>
                              </a:cubicBezTo>
                              <a:cubicBezTo>
                                <a:pt x="765008" y="316578"/>
                                <a:pt x="612196" y="307415"/>
                                <a:pt x="468000" y="324000"/>
                              </a:cubicBezTo>
                              <a:cubicBezTo>
                                <a:pt x="323804" y="340585"/>
                                <a:pt x="94571" y="333547"/>
                                <a:pt x="0" y="324000"/>
                              </a:cubicBezTo>
                              <a:cubicBezTo>
                                <a:pt x="12888" y="167070"/>
                                <a:pt x="-10051" y="93877"/>
                                <a:pt x="0" y="0"/>
                              </a:cubicBezTo>
                              <a:close/>
                            </a:path>
                            <a:path w="1404000" h="324000" stroke="0" extrusionOk="0">
                              <a:moveTo>
                                <a:pt x="0" y="0"/>
                              </a:moveTo>
                              <a:cubicBezTo>
                                <a:pt x="224386" y="19209"/>
                                <a:pt x="312495" y="-21885"/>
                                <a:pt x="453960" y="0"/>
                              </a:cubicBezTo>
                              <a:cubicBezTo>
                                <a:pt x="595425" y="21885"/>
                                <a:pt x="777942" y="24136"/>
                                <a:pt x="950040" y="0"/>
                              </a:cubicBezTo>
                              <a:cubicBezTo>
                                <a:pt x="1122138" y="-24136"/>
                                <a:pt x="1191699" y="12643"/>
                                <a:pt x="1404000" y="0"/>
                              </a:cubicBezTo>
                              <a:cubicBezTo>
                                <a:pt x="1390360" y="129387"/>
                                <a:pt x="1403190" y="210592"/>
                                <a:pt x="1404000" y="324000"/>
                              </a:cubicBezTo>
                              <a:cubicBezTo>
                                <a:pt x="1233251" y="325701"/>
                                <a:pt x="1178187" y="311967"/>
                                <a:pt x="964080" y="324000"/>
                              </a:cubicBezTo>
                              <a:cubicBezTo>
                                <a:pt x="749973" y="336033"/>
                                <a:pt x="651214" y="328269"/>
                                <a:pt x="496080" y="324000"/>
                              </a:cubicBezTo>
                              <a:cubicBezTo>
                                <a:pt x="340946" y="319731"/>
                                <a:pt x="195872" y="341086"/>
                                <a:pt x="0" y="324000"/>
                              </a:cubicBezTo>
                              <a:cubicBezTo>
                                <a:pt x="3559" y="221205"/>
                                <a:pt x="-14788" y="7317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470154420">
                                <a:prstGeom prst="rect">
                                  <a:avLst/>
                                </a:prstGeom>
                                <ask:type>
                                  <ask:lineSketchFreehand/>
                                </ask:type>
                              </ask:lineSketchStyleProps>
                            </a:ext>
                          </a:extLst>
                        </a:ln>
                      </wps:spPr>
                      <wps:txbx>
                        <w:txbxContent>
                          <w:p w14:paraId="27E5857A" w14:textId="77777777" w:rsidR="003620B0" w:rsidRPr="00EA22F6" w:rsidRDefault="003620B0" w:rsidP="00E426BB">
                            <w:pPr>
                              <w:pStyle w:val="Textfelder"/>
                            </w:pPr>
                            <w:r w:rsidRPr="00BA3256">
                              <w:t>Versicherungs</w:t>
                            </w:r>
                            <w:r>
                              <w:t>-</w:t>
                            </w:r>
                          </w:p>
                          <w:p w14:paraId="2B3E4F7F" w14:textId="77777777" w:rsidR="003620B0" w:rsidRDefault="003620B0"/>
                          <w:p w14:paraId="107C7B21" w14:textId="77777777" w:rsidR="003620B0" w:rsidRPr="00EA22F6" w:rsidRDefault="003620B0" w:rsidP="00E426BB">
                            <w:pPr>
                              <w:pStyle w:val="Textfelder"/>
                            </w:pPr>
                            <w:r w:rsidRPr="00BA3256">
                              <w:t>Versicherungs</w:t>
                            </w:r>
                            <w:r>
                              <w:t>-</w:t>
                            </w:r>
                          </w:p>
                          <w:p w14:paraId="128C591D" w14:textId="77777777" w:rsidR="003620B0" w:rsidRDefault="003620B0"/>
                          <w:p w14:paraId="2D4362E3" w14:textId="77777777" w:rsidR="003620B0" w:rsidRPr="00EA22F6" w:rsidRDefault="003620B0" w:rsidP="00E426BB">
                            <w:pPr>
                              <w:pStyle w:val="Textfelder"/>
                            </w:pPr>
                            <w:r w:rsidRPr="00BA3256">
                              <w:t>Versicherungs</w:t>
                            </w:r>
                            <w:r>
                              <w:t>-</w:t>
                            </w:r>
                          </w:p>
                          <w:p w14:paraId="0D355E88" w14:textId="77777777" w:rsidR="003620B0" w:rsidRDefault="003620B0"/>
                          <w:p w14:paraId="5378467F" w14:textId="77777777" w:rsidR="003620B0" w:rsidRPr="00EA22F6" w:rsidRDefault="003620B0" w:rsidP="00E426BB">
                            <w:pPr>
                              <w:pStyle w:val="Textfelder"/>
                            </w:pPr>
                            <w:r w:rsidRPr="00BA3256">
                              <w:t>Versicherungs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8813D4" id="_x0000_s1229" style="position:absolute;left:0;text-align:left;margin-left:21.25pt;margin-top:7.95pt;width:110.55pt;height:25.5pt;z-index:25159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40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" adj="-11796480,,5400" path="m,nfc104029,-21253,223851,3707,425880,,627909,-3707,793319,-845,907920,v114601,845,312529,-6073,496080,c1387980,153330,1392994,223273,1404000,324000v-128991,12434,-353168,7422,-496080,c765008,316578,612196,307415,468000,324000,323804,340585,94571,333547,,324000,12888,167070,-10051,93877,,xem,nsc224386,19209,312495,-21885,453960,,595425,21885,777942,24136,950040,v172098,-24136,241659,12643,453960,c1390360,129387,1403190,210592,1404000,324000v-170749,1701,-225813,-12033,-439920,c749973,336033,651214,328269,496080,324000,340946,319731,195872,341086,,324000,3559,221205,-14788,73176,,xe">
                <v:stroke joinstyle="miter"/>
                <v:formulas/>
                <v:path o:extrusionok="f" o:connecttype="custom" o:connectlocs="0,0;425880,0;907920,0;1404000,0;1404000,324000;907920,324000;468000,324000;0,324000;0,0" o:connectangles="0,0,0,0,0,0,0,0,0" textboxrect="0,0,1404000,324000"/>
                <v:textbox>
                  <w:txbxContent>
                    <w:p w14:paraId="27E5857A" w14:textId="77777777" w:rsidR="003620B0" w:rsidRPr="00EA22F6" w:rsidRDefault="003620B0" w:rsidP="00E426BB">
                      <w:pPr>
                        <w:pStyle w:val="Textfelder"/>
                      </w:pPr>
                      <w:r w:rsidRPr="00BA3256">
                        <w:t>Versicherungs</w:t>
                      </w:r>
                      <w:r>
                        <w:t>-</w:t>
                      </w:r>
                    </w:p>
                    <w:p w14:paraId="2B3E4F7F" w14:textId="77777777" w:rsidR="003620B0" w:rsidRDefault="003620B0"/>
                    <w:p w14:paraId="107C7B21" w14:textId="77777777" w:rsidR="003620B0" w:rsidRPr="00EA22F6" w:rsidRDefault="003620B0" w:rsidP="00E426BB">
                      <w:pPr>
                        <w:pStyle w:val="Textfelder"/>
                      </w:pPr>
                      <w:r w:rsidRPr="00BA3256">
                        <w:t>Versicherungs</w:t>
                      </w:r>
                      <w:r>
                        <w:t>-</w:t>
                      </w:r>
                    </w:p>
                    <w:p w14:paraId="128C591D" w14:textId="77777777" w:rsidR="003620B0" w:rsidRDefault="003620B0"/>
                    <w:p w14:paraId="2D4362E3" w14:textId="77777777" w:rsidR="003620B0" w:rsidRPr="00EA22F6" w:rsidRDefault="003620B0" w:rsidP="00E426BB">
                      <w:pPr>
                        <w:pStyle w:val="Textfelder"/>
                      </w:pPr>
                      <w:r w:rsidRPr="00BA3256">
                        <w:t>Versicherungs</w:t>
                      </w:r>
                      <w:r>
                        <w:t>-</w:t>
                      </w:r>
                    </w:p>
                    <w:p w14:paraId="0D355E88" w14:textId="77777777" w:rsidR="003620B0" w:rsidRDefault="003620B0"/>
                    <w:p w14:paraId="5378467F" w14:textId="77777777" w:rsidR="003620B0" w:rsidRPr="00EA22F6" w:rsidRDefault="003620B0" w:rsidP="00E426BB">
                      <w:pPr>
                        <w:pStyle w:val="Textfelder"/>
                      </w:pPr>
                      <w:r w:rsidRPr="00BA3256">
                        <w:t>Versicherungs</w:t>
                      </w:r>
                      <w:r>
                        <w:t>-</w:t>
                      </w:r>
                    </w:p>
                  </w:txbxContent>
                </v:textbox>
                <w10:wrap type="square" anchorx="margin"/>
              </v:shape>
            </w:pict>
          </mc:Fallback>
        </mc:AlternateContent>
      </w:r>
    </w:p>
    <w:p w14:paraId="2C8D1BA8" w14:textId="77777777" w:rsidR="00E426BB" w:rsidRPr="00EA22F6" w:rsidRDefault="00FF6577" w:rsidP="00E426BB">
      <w:pPr>
        <w:rPr>
          <w:sz w:val="28"/>
          <w:szCs w:val="28"/>
        </w:rPr>
      </w:pPr>
      <w:r w:rsidRPr="00BA3256">
        <w:rPr>
          <w:noProof/>
          <w:sz w:val="28"/>
          <w:szCs w:val="28"/>
        </w:rPr>
        <mc:AlternateContent>
          <mc:Choice Requires="wps">
            <w:drawing>
              <wp:anchor distT="45720" distB="45720" distL="114300" distR="114300" simplePos="0" relativeHeight="251603968" behindDoc="0" locked="0" layoutInCell="1" allowOverlap="1" wp14:anchorId="6732EC02" wp14:editId="2794F8E5">
                <wp:simplePos x="0" y="0"/>
                <wp:positionH relativeFrom="margin">
                  <wp:posOffset>4705985</wp:posOffset>
                </wp:positionH>
                <wp:positionV relativeFrom="paragraph">
                  <wp:posOffset>70485</wp:posOffset>
                </wp:positionV>
                <wp:extent cx="755650" cy="323850"/>
                <wp:effectExtent l="19050" t="19050" r="44450" b="38100"/>
                <wp:wrapSquare wrapText="bothSides"/>
                <wp:docPr id="12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23850"/>
                        </a:xfrm>
                        <a:custGeom>
                          <a:avLst/>
                          <a:gdLst>
                            <a:gd name="connsiteX0" fmla="*/ 0 w 755650"/>
                            <a:gd name="connsiteY0" fmla="*/ 0 h 323850"/>
                            <a:gd name="connsiteX1" fmla="*/ 370269 w 755650"/>
                            <a:gd name="connsiteY1" fmla="*/ 0 h 323850"/>
                            <a:gd name="connsiteX2" fmla="*/ 755650 w 755650"/>
                            <a:gd name="connsiteY2" fmla="*/ 0 h 323850"/>
                            <a:gd name="connsiteX3" fmla="*/ 755650 w 755650"/>
                            <a:gd name="connsiteY3" fmla="*/ 323850 h 323850"/>
                            <a:gd name="connsiteX4" fmla="*/ 385382 w 755650"/>
                            <a:gd name="connsiteY4" fmla="*/ 323850 h 323850"/>
                            <a:gd name="connsiteX5" fmla="*/ 0 w 755650"/>
                            <a:gd name="connsiteY5" fmla="*/ 323850 h 323850"/>
                            <a:gd name="connsiteX6" fmla="*/ 0 w 7556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5650" h="323850" fill="none" extrusionOk="0">
                              <a:moveTo>
                                <a:pt x="0" y="0"/>
                              </a:moveTo>
                              <a:cubicBezTo>
                                <a:pt x="115646" y="-1276"/>
                                <a:pt x="282326" y="-8421"/>
                                <a:pt x="370269" y="0"/>
                              </a:cubicBezTo>
                              <a:cubicBezTo>
                                <a:pt x="458212" y="8421"/>
                                <a:pt x="574527" y="8349"/>
                                <a:pt x="755650" y="0"/>
                              </a:cubicBezTo>
                              <a:cubicBezTo>
                                <a:pt x="745445" y="110411"/>
                                <a:pt x="753413" y="258731"/>
                                <a:pt x="755650" y="323850"/>
                              </a:cubicBezTo>
                              <a:cubicBezTo>
                                <a:pt x="635912" y="334299"/>
                                <a:pt x="516273" y="323953"/>
                                <a:pt x="385382" y="323850"/>
                              </a:cubicBezTo>
                              <a:cubicBezTo>
                                <a:pt x="254491" y="323747"/>
                                <a:pt x="172305" y="340652"/>
                                <a:pt x="0" y="323850"/>
                              </a:cubicBezTo>
                              <a:cubicBezTo>
                                <a:pt x="-8636" y="196842"/>
                                <a:pt x="-12563" y="102515"/>
                                <a:pt x="0" y="0"/>
                              </a:cubicBezTo>
                              <a:close/>
                            </a:path>
                            <a:path w="755650" h="323850" stroke="0" extrusionOk="0">
                              <a:moveTo>
                                <a:pt x="0" y="0"/>
                              </a:moveTo>
                              <a:cubicBezTo>
                                <a:pt x="187237" y="11221"/>
                                <a:pt x="201624" y="6651"/>
                                <a:pt x="385382" y="0"/>
                              </a:cubicBezTo>
                              <a:cubicBezTo>
                                <a:pt x="569140" y="-6651"/>
                                <a:pt x="577388" y="663"/>
                                <a:pt x="755650" y="0"/>
                              </a:cubicBezTo>
                              <a:cubicBezTo>
                                <a:pt x="739955" y="145201"/>
                                <a:pt x="763712" y="192629"/>
                                <a:pt x="755650" y="323850"/>
                              </a:cubicBezTo>
                              <a:cubicBezTo>
                                <a:pt x="587086" y="306461"/>
                                <a:pt x="523198" y="315850"/>
                                <a:pt x="400495" y="323850"/>
                              </a:cubicBezTo>
                              <a:cubicBezTo>
                                <a:pt x="277792" y="331850"/>
                                <a:pt x="145634" y="325051"/>
                                <a:pt x="0" y="323850"/>
                              </a:cubicBezTo>
                              <a:cubicBezTo>
                                <a:pt x="2028" y="201297"/>
                                <a:pt x="1343" y="1232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808449440">
                                <a:prstGeom prst="rect">
                                  <a:avLst/>
                                </a:prstGeom>
                                <ask:type>
                                  <ask:lineSketchFreehand/>
                                </ask:type>
                              </ask:lineSketchStyleProps>
                            </a:ext>
                          </a:extLst>
                        </a:ln>
                      </wps:spPr>
                      <wps:txbx>
                        <w:txbxContent>
                          <w:p w14:paraId="3FF3BF5F" w14:textId="77777777" w:rsidR="003620B0" w:rsidRPr="00BA3256" w:rsidRDefault="003620B0" w:rsidP="00E426BB">
                            <w:pPr>
                              <w:pStyle w:val="Textfelder"/>
                            </w:pPr>
                            <w:r w:rsidRPr="00BA3256">
                              <w:t>-objekt</w:t>
                            </w:r>
                          </w:p>
                          <w:p w14:paraId="05018172" w14:textId="77777777" w:rsidR="003620B0" w:rsidRDefault="003620B0"/>
                          <w:p w14:paraId="25CFB567" w14:textId="77777777" w:rsidR="003620B0" w:rsidRPr="00BA3256" w:rsidRDefault="003620B0" w:rsidP="00E426BB">
                            <w:pPr>
                              <w:pStyle w:val="Textfelder"/>
                            </w:pPr>
                            <w:r w:rsidRPr="00BA3256">
                              <w:t>-objekt</w:t>
                            </w:r>
                          </w:p>
                          <w:p w14:paraId="2C6EF2BB" w14:textId="77777777" w:rsidR="003620B0" w:rsidRDefault="003620B0"/>
                          <w:p w14:paraId="3762C042" w14:textId="77777777" w:rsidR="003620B0" w:rsidRPr="00BA3256" w:rsidRDefault="003620B0" w:rsidP="00E426BB">
                            <w:pPr>
                              <w:pStyle w:val="Textfelder"/>
                            </w:pPr>
                            <w:r w:rsidRPr="00BA3256">
                              <w:t>-objekt</w:t>
                            </w:r>
                          </w:p>
                          <w:p w14:paraId="62767306" w14:textId="77777777" w:rsidR="003620B0" w:rsidRDefault="003620B0"/>
                          <w:p w14:paraId="75279F38" w14:textId="77777777" w:rsidR="003620B0" w:rsidRPr="00BA3256" w:rsidRDefault="003620B0" w:rsidP="00E426BB">
                            <w:pPr>
                              <w:pStyle w:val="Textfelder"/>
                            </w:pPr>
                            <w:r w:rsidRPr="00BA3256">
                              <w:t>-objekt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2EC02" id="_x0000_s1230" style="position:absolute;left:0;text-align:left;margin-left:370.55pt;margin-top:5.55pt;width:59.5pt;height:25.5pt;z-index:251603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556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" adj="-11796480,,5400" path="m,nfc115646,-1276,282326,-8421,370269,v87943,8421,204258,8349,385381,c745445,110411,753413,258731,755650,323850v-119738,10449,-239377,103,-370268,c254491,323747,172305,340652,,323850,-8636,196842,-12563,102515,,xem,nsc187237,11221,201624,6651,385382,,569140,-6651,577388,663,755650,v-15695,145201,8062,192629,,323850c587086,306461,523198,315850,400495,323850v-122703,8000,-254861,1201,-400495,c2028,201297,1343,123258,,xe">
                <v:stroke joinstyle="miter"/>
                <v:formulas/>
                <v:path o:extrusionok="f" o:connecttype="custom" o:connectlocs="0,0;370269,0;755650,0;755650,323850;385382,323850;0,323850;0,0" o:connectangles="0,0,0,0,0,0,0" textboxrect="0,0,755650,323850"/>
                <v:textbox>
                  <w:txbxContent>
                    <w:p w14:paraId="3FF3BF5F" w14:textId="77777777" w:rsidR="003620B0" w:rsidRPr="00BA3256" w:rsidRDefault="003620B0" w:rsidP="00E426BB">
                      <w:pPr>
                        <w:pStyle w:val="Textfelder"/>
                      </w:pPr>
                      <w:r w:rsidRPr="00BA3256">
                        <w:t>-objekt</w:t>
                      </w:r>
                    </w:p>
                    <w:p w14:paraId="05018172" w14:textId="77777777" w:rsidR="003620B0" w:rsidRDefault="003620B0"/>
                    <w:p w14:paraId="25CFB567" w14:textId="77777777" w:rsidR="003620B0" w:rsidRPr="00BA3256" w:rsidRDefault="003620B0" w:rsidP="00E426BB">
                      <w:pPr>
                        <w:pStyle w:val="Textfelder"/>
                      </w:pPr>
                      <w:r w:rsidRPr="00BA3256">
                        <w:t>-objekt</w:t>
                      </w:r>
                    </w:p>
                    <w:p w14:paraId="2C6EF2BB" w14:textId="77777777" w:rsidR="003620B0" w:rsidRDefault="003620B0"/>
                    <w:p w14:paraId="3762C042" w14:textId="77777777" w:rsidR="003620B0" w:rsidRPr="00BA3256" w:rsidRDefault="003620B0" w:rsidP="00E426BB">
                      <w:pPr>
                        <w:pStyle w:val="Textfelder"/>
                      </w:pPr>
                      <w:r w:rsidRPr="00BA3256">
                        <w:t>-objekt</w:t>
                      </w:r>
                    </w:p>
                    <w:p w14:paraId="62767306" w14:textId="77777777" w:rsidR="003620B0" w:rsidRDefault="003620B0"/>
                    <w:p w14:paraId="75279F38" w14:textId="77777777" w:rsidR="003620B0" w:rsidRPr="00BA3256" w:rsidRDefault="003620B0" w:rsidP="00E426BB">
                      <w:pPr>
                        <w:pStyle w:val="Textfelder"/>
                      </w:pPr>
                      <w:r w:rsidRPr="00BA3256">
                        <w:t>-objekt</w:t>
                      </w:r>
                    </w:p>
                  </w:txbxContent>
                </v:textbox>
                <w10:wrap type="square" anchorx="margin"/>
              </v:shape>
            </w:pict>
          </mc:Fallback>
        </mc:AlternateContent>
      </w:r>
      <w:r w:rsidR="00E426BB" w:rsidRPr="00BA3256">
        <w:rPr>
          <w:noProof/>
          <w:sz w:val="28"/>
          <w:szCs w:val="28"/>
        </w:rPr>
        <mc:AlternateContent>
          <mc:Choice Requires="wps">
            <w:drawing>
              <wp:anchor distT="45720" distB="45720" distL="114300" distR="114300" simplePos="0" relativeHeight="251607040" behindDoc="0" locked="0" layoutInCell="1" allowOverlap="1" wp14:anchorId="191D3FD0" wp14:editId="1225C124">
                <wp:simplePos x="0" y="0"/>
                <wp:positionH relativeFrom="margin">
                  <wp:posOffset>2809240</wp:posOffset>
                </wp:positionH>
                <wp:positionV relativeFrom="paragraph">
                  <wp:posOffset>13335</wp:posOffset>
                </wp:positionV>
                <wp:extent cx="828000" cy="324000"/>
                <wp:effectExtent l="19050" t="19050" r="29845" b="38100"/>
                <wp:wrapSquare wrapText="bothSides"/>
                <wp:docPr id="12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05720 w 828000"/>
                            <a:gd name="connsiteY1" fmla="*/ 0 h 324000"/>
                            <a:gd name="connsiteX2" fmla="*/ 828000 w 828000"/>
                            <a:gd name="connsiteY2" fmla="*/ 0 h 324000"/>
                            <a:gd name="connsiteX3" fmla="*/ 828000 w 828000"/>
                            <a:gd name="connsiteY3" fmla="*/ 324000 h 324000"/>
                            <a:gd name="connsiteX4" fmla="*/ 41400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37466" y="-4"/>
                                <a:pt x="305054" y="-17362"/>
                                <a:pt x="405720" y="0"/>
                              </a:cubicBezTo>
                              <a:cubicBezTo>
                                <a:pt x="506386" y="17362"/>
                                <a:pt x="690417" y="-2768"/>
                                <a:pt x="828000" y="0"/>
                              </a:cubicBezTo>
                              <a:cubicBezTo>
                                <a:pt x="825777" y="151928"/>
                                <a:pt x="843705" y="211875"/>
                                <a:pt x="828000" y="324000"/>
                              </a:cubicBezTo>
                              <a:cubicBezTo>
                                <a:pt x="744610" y="314642"/>
                                <a:pt x="546416" y="335591"/>
                                <a:pt x="414000" y="324000"/>
                              </a:cubicBezTo>
                              <a:cubicBezTo>
                                <a:pt x="281584" y="312409"/>
                                <a:pt x="206209" y="335979"/>
                                <a:pt x="0" y="324000"/>
                              </a:cubicBezTo>
                              <a:cubicBezTo>
                                <a:pt x="4070" y="244028"/>
                                <a:pt x="4024" y="122336"/>
                                <a:pt x="0" y="0"/>
                              </a:cubicBezTo>
                              <a:close/>
                            </a:path>
                            <a:path w="828000" h="324000" stroke="0" extrusionOk="0">
                              <a:moveTo>
                                <a:pt x="0" y="0"/>
                              </a:moveTo>
                              <a:cubicBezTo>
                                <a:pt x="180305" y="-1789"/>
                                <a:pt x="234007" y="-8545"/>
                                <a:pt x="389160" y="0"/>
                              </a:cubicBezTo>
                              <a:cubicBezTo>
                                <a:pt x="544313" y="8545"/>
                                <a:pt x="712779" y="-3269"/>
                                <a:pt x="828000" y="0"/>
                              </a:cubicBezTo>
                              <a:cubicBezTo>
                                <a:pt x="826387" y="139593"/>
                                <a:pt x="818722" y="205216"/>
                                <a:pt x="828000" y="324000"/>
                              </a:cubicBezTo>
                              <a:cubicBezTo>
                                <a:pt x="714465" y="322137"/>
                                <a:pt x="598859" y="343883"/>
                                <a:pt x="414000" y="324000"/>
                              </a:cubicBezTo>
                              <a:cubicBezTo>
                                <a:pt x="229141" y="304117"/>
                                <a:pt x="106268" y="344076"/>
                                <a:pt x="0" y="324000"/>
                              </a:cubicBezTo>
                              <a:cubicBezTo>
                                <a:pt x="4635" y="182299"/>
                                <a:pt x="11883" y="11936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018485050">
                                <a:prstGeom prst="rect">
                                  <a:avLst/>
                                </a:prstGeom>
                                <ask:type>
                                  <ask:lineSketchFreehand/>
                                </ask:type>
                              </ask:lineSketchStyleProps>
                            </a:ext>
                          </a:extLst>
                        </a:ln>
                      </wps:spPr>
                      <wps:txbx>
                        <w:txbxContent>
                          <w:p w14:paraId="791EDB8E" w14:textId="77777777" w:rsidR="003620B0" w:rsidRPr="00BA3256" w:rsidRDefault="003620B0" w:rsidP="00E426BB">
                            <w:pPr>
                              <w:pStyle w:val="Textfelder"/>
                            </w:pPr>
                            <w:r w:rsidRPr="00BA3256">
                              <w:t>-</w:t>
                            </w:r>
                            <w:r>
                              <w:t>vertrag</w:t>
                            </w:r>
                          </w:p>
                          <w:p w14:paraId="2FD9D810" w14:textId="77777777" w:rsidR="003620B0" w:rsidRDefault="003620B0"/>
                          <w:p w14:paraId="5342B2DB" w14:textId="77777777" w:rsidR="003620B0" w:rsidRPr="00BA3256" w:rsidRDefault="003620B0" w:rsidP="00E426BB">
                            <w:pPr>
                              <w:pStyle w:val="Textfelder"/>
                            </w:pPr>
                            <w:r w:rsidRPr="00BA3256">
                              <w:t>-</w:t>
                            </w:r>
                            <w:r>
                              <w:t>vertrag</w:t>
                            </w:r>
                          </w:p>
                          <w:p w14:paraId="40D45B9E" w14:textId="77777777" w:rsidR="003620B0" w:rsidRDefault="003620B0"/>
                          <w:p w14:paraId="2DCB90FE" w14:textId="77777777" w:rsidR="003620B0" w:rsidRPr="00BA3256" w:rsidRDefault="003620B0" w:rsidP="00E426BB">
                            <w:pPr>
                              <w:pStyle w:val="Textfelder"/>
                            </w:pPr>
                            <w:r w:rsidRPr="00BA3256">
                              <w:t>-</w:t>
                            </w:r>
                            <w:r>
                              <w:t>vertrag</w:t>
                            </w:r>
                          </w:p>
                          <w:p w14:paraId="75863CE2" w14:textId="77777777" w:rsidR="003620B0" w:rsidRDefault="003620B0"/>
                          <w:p w14:paraId="39DA976C" w14:textId="77777777" w:rsidR="003620B0" w:rsidRPr="00BA3256" w:rsidRDefault="003620B0" w:rsidP="00E426BB">
                            <w:pPr>
                              <w:pStyle w:val="Textfelder"/>
                            </w:pPr>
                            <w:r w:rsidRPr="00BA3256">
                              <w:t>-</w:t>
                            </w:r>
                            <w:r>
                              <w:t>vertrag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D3FD0" id="_x0000_s1231" style="position:absolute;left:0;text-align:left;margin-left:221.2pt;margin-top:1.05pt;width:65.2pt;height:25.5pt;z-index:25160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" adj="-11796480,,5400" path="m,nfc137466,-4,305054,-17362,405720,,506386,17362,690417,-2768,828000,v-2223,151928,15705,211875,,324000c744610,314642,546416,335591,414000,324000,281584,312409,206209,335979,,324000,4070,244028,4024,122336,,xem,nsc180305,-1789,234007,-8545,389160,,544313,8545,712779,-3269,828000,v-1613,139593,-9278,205216,,324000c714465,322137,598859,343883,414000,324000,229141,304117,106268,344076,,324000,4635,182299,11883,119367,,xe">
                <v:stroke joinstyle="miter"/>
                <v:formulas/>
                <v:path o:extrusionok="f" o:connecttype="custom" o:connectlocs="0,0;405720,0;828000,0;828000,324000;414000,324000;0,324000;0,0" o:connectangles="0,0,0,0,0,0,0" textboxrect="0,0,828000,324000"/>
                <v:textbox>
                  <w:txbxContent>
                    <w:p w14:paraId="791EDB8E" w14:textId="77777777" w:rsidR="003620B0" w:rsidRPr="00BA3256" w:rsidRDefault="003620B0" w:rsidP="00E426BB">
                      <w:pPr>
                        <w:pStyle w:val="Textfelder"/>
                      </w:pPr>
                      <w:r w:rsidRPr="00BA3256">
                        <w:t>-</w:t>
                      </w:r>
                      <w:r>
                        <w:t>vertrag</w:t>
                      </w:r>
                    </w:p>
                    <w:p w14:paraId="2FD9D810" w14:textId="77777777" w:rsidR="003620B0" w:rsidRDefault="003620B0"/>
                    <w:p w14:paraId="5342B2DB" w14:textId="77777777" w:rsidR="003620B0" w:rsidRPr="00BA3256" w:rsidRDefault="003620B0" w:rsidP="00E426BB">
                      <w:pPr>
                        <w:pStyle w:val="Textfelder"/>
                      </w:pPr>
                      <w:r w:rsidRPr="00BA3256">
                        <w:t>-</w:t>
                      </w:r>
                      <w:r>
                        <w:t>vertrag</w:t>
                      </w:r>
                    </w:p>
                    <w:p w14:paraId="40D45B9E" w14:textId="77777777" w:rsidR="003620B0" w:rsidRDefault="003620B0"/>
                    <w:p w14:paraId="2DCB90FE" w14:textId="77777777" w:rsidR="003620B0" w:rsidRPr="00BA3256" w:rsidRDefault="003620B0" w:rsidP="00E426BB">
                      <w:pPr>
                        <w:pStyle w:val="Textfelder"/>
                      </w:pPr>
                      <w:r w:rsidRPr="00BA3256">
                        <w:t>-</w:t>
                      </w:r>
                      <w:r>
                        <w:t>vertrag</w:t>
                      </w:r>
                    </w:p>
                    <w:p w14:paraId="75863CE2" w14:textId="77777777" w:rsidR="003620B0" w:rsidRDefault="003620B0"/>
                    <w:p w14:paraId="39DA976C" w14:textId="77777777" w:rsidR="003620B0" w:rsidRPr="00BA3256" w:rsidRDefault="003620B0" w:rsidP="00E426BB">
                      <w:pPr>
                        <w:pStyle w:val="Textfelder"/>
                      </w:pPr>
                      <w:r w:rsidRPr="00BA3256">
                        <w:t>-</w:t>
                      </w:r>
                      <w:r>
                        <w:t>vertrag</w:t>
                      </w:r>
                    </w:p>
                  </w:txbxContent>
                </v:textbox>
                <w10:wrap type="square" anchorx="margin"/>
              </v:shape>
            </w:pict>
          </mc:Fallback>
        </mc:AlternateContent>
      </w:r>
    </w:p>
    <w:p w14:paraId="3C6ABBCC" w14:textId="77777777" w:rsidR="00E426BB" w:rsidRDefault="00E426BB" w:rsidP="00E426BB">
      <w:pPr>
        <w:rPr>
          <w:sz w:val="28"/>
          <w:szCs w:val="28"/>
        </w:rPr>
      </w:pPr>
    </w:p>
    <w:p w14:paraId="65B34AB0" w14:textId="77777777" w:rsidR="00E426BB" w:rsidRDefault="00E426BB" w:rsidP="00E426BB">
      <w:pPr>
        <w:rPr>
          <w:b/>
          <w:bCs/>
          <w:sz w:val="28"/>
          <w:szCs w:val="28"/>
          <w:u w:val="single"/>
        </w:rPr>
      </w:pPr>
    </w:p>
    <w:p w14:paraId="2A452A04" w14:textId="77777777" w:rsidR="00E426BB" w:rsidRDefault="00E426BB" w:rsidP="00E426BB">
      <w:pPr>
        <w:rPr>
          <w:b/>
          <w:bCs/>
          <w:sz w:val="28"/>
          <w:szCs w:val="28"/>
          <w:u w:val="single"/>
        </w:rPr>
      </w:pPr>
    </w:p>
    <w:p w14:paraId="3A699A65" w14:textId="77777777" w:rsidR="00E426BB" w:rsidRPr="00810CD6" w:rsidRDefault="00E426BB" w:rsidP="00E426BB">
      <w:pPr>
        <w:spacing w:after="240"/>
        <w:rPr>
          <w:b/>
          <w:bCs/>
          <w:sz w:val="28"/>
          <w:szCs w:val="28"/>
          <w:u w:val="single"/>
        </w:rPr>
      </w:pPr>
      <w:r w:rsidRPr="00810CD6">
        <w:rPr>
          <w:b/>
          <w:bCs/>
          <w:sz w:val="28"/>
          <w:szCs w:val="28"/>
          <w:u w:val="single"/>
        </w:rPr>
        <w:t>das Versicherungsobjekt</w:t>
      </w:r>
    </w:p>
    <w:p w14:paraId="0054DE5A" w14:textId="77777777" w:rsidR="00E426BB" w:rsidRPr="00810CD6" w:rsidRDefault="00E426BB" w:rsidP="00E426BB">
      <w:pPr>
        <w:spacing w:after="240"/>
        <w:rPr>
          <w:b/>
          <w:bCs/>
          <w:sz w:val="28"/>
          <w:szCs w:val="28"/>
          <w:u w:val="single"/>
        </w:rPr>
      </w:pPr>
      <w:r w:rsidRPr="00810CD6">
        <w:rPr>
          <w:b/>
          <w:bCs/>
          <w:sz w:val="28"/>
          <w:szCs w:val="28"/>
          <w:u w:val="single"/>
        </w:rPr>
        <w:t>der Versicherungsabschluss</w:t>
      </w:r>
    </w:p>
    <w:p w14:paraId="52E2C503" w14:textId="77777777" w:rsidR="00E426BB" w:rsidRPr="00810CD6" w:rsidRDefault="00E426BB" w:rsidP="00E426BB">
      <w:pPr>
        <w:spacing w:after="240"/>
        <w:rPr>
          <w:b/>
          <w:bCs/>
          <w:sz w:val="28"/>
          <w:szCs w:val="28"/>
          <w:u w:val="single"/>
        </w:rPr>
      </w:pPr>
      <w:r w:rsidRPr="00810CD6">
        <w:rPr>
          <w:b/>
          <w:bCs/>
          <w:sz w:val="28"/>
          <w:szCs w:val="28"/>
          <w:u w:val="single"/>
        </w:rPr>
        <w:t>der Versicherungsbeitrag</w:t>
      </w:r>
    </w:p>
    <w:p w14:paraId="60ACE546" w14:textId="77777777" w:rsidR="00E426BB" w:rsidRPr="00810CD6" w:rsidRDefault="00E426BB" w:rsidP="00E426BB">
      <w:pPr>
        <w:spacing w:after="240"/>
        <w:rPr>
          <w:b/>
          <w:bCs/>
          <w:sz w:val="28"/>
          <w:szCs w:val="28"/>
          <w:u w:val="single"/>
        </w:rPr>
      </w:pPr>
      <w:r w:rsidRPr="00810CD6">
        <w:rPr>
          <w:b/>
          <w:bCs/>
          <w:sz w:val="28"/>
          <w:szCs w:val="28"/>
          <w:u w:val="single"/>
        </w:rPr>
        <w:t>der Versicherungsschutz</w:t>
      </w:r>
    </w:p>
    <w:p w14:paraId="63E486D8" w14:textId="77777777" w:rsidR="00E426BB" w:rsidRPr="00810CD6" w:rsidRDefault="00E426BB" w:rsidP="00E426BB">
      <w:pPr>
        <w:spacing w:after="240"/>
        <w:rPr>
          <w:b/>
          <w:bCs/>
          <w:sz w:val="28"/>
          <w:szCs w:val="28"/>
          <w:u w:val="single"/>
        </w:rPr>
      </w:pPr>
      <w:r w:rsidRPr="00810CD6">
        <w:rPr>
          <w:b/>
          <w:bCs/>
          <w:sz w:val="28"/>
          <w:szCs w:val="28"/>
          <w:u w:val="single"/>
        </w:rPr>
        <w:t>der Versicherungsvertrag</w:t>
      </w:r>
    </w:p>
    <w:p w14:paraId="5115F332" w14:textId="77777777" w:rsidR="00E426BB" w:rsidRPr="00810CD6" w:rsidRDefault="00E426BB" w:rsidP="00E426BB">
      <w:pPr>
        <w:spacing w:after="240"/>
        <w:rPr>
          <w:b/>
          <w:bCs/>
          <w:sz w:val="28"/>
          <w:szCs w:val="28"/>
          <w:u w:val="single"/>
        </w:rPr>
      </w:pPr>
      <w:r w:rsidRPr="00810CD6">
        <w:rPr>
          <w:b/>
          <w:bCs/>
          <w:sz w:val="28"/>
          <w:szCs w:val="28"/>
          <w:u w:val="single"/>
        </w:rPr>
        <w:t>der Versicherungsvertrag</w:t>
      </w:r>
    </w:p>
    <w:p w14:paraId="521FA020" w14:textId="77777777" w:rsidR="00E426BB" w:rsidRPr="00810CD6" w:rsidRDefault="00E426BB" w:rsidP="00E426BB">
      <w:pPr>
        <w:spacing w:after="240"/>
        <w:rPr>
          <w:b/>
          <w:bCs/>
          <w:sz w:val="28"/>
          <w:szCs w:val="28"/>
          <w:u w:val="single"/>
        </w:rPr>
      </w:pPr>
      <w:r w:rsidRPr="00810CD6">
        <w:rPr>
          <w:b/>
          <w:bCs/>
          <w:sz w:val="28"/>
          <w:szCs w:val="28"/>
          <w:u w:val="single"/>
        </w:rPr>
        <w:t>die Kündigungsfrist</w:t>
      </w:r>
    </w:p>
    <w:p w14:paraId="224ED919" w14:textId="77777777" w:rsidR="00E426BB" w:rsidRPr="00810CD6" w:rsidRDefault="00E426BB" w:rsidP="00E426BB">
      <w:pPr>
        <w:spacing w:after="240"/>
        <w:rPr>
          <w:b/>
          <w:bCs/>
          <w:sz w:val="28"/>
          <w:szCs w:val="28"/>
          <w:u w:val="single"/>
        </w:rPr>
      </w:pPr>
      <w:r w:rsidRPr="00810CD6">
        <w:rPr>
          <w:b/>
          <w:bCs/>
          <w:sz w:val="28"/>
          <w:szCs w:val="28"/>
          <w:u w:val="single"/>
        </w:rPr>
        <w:t>die Vertragsbedingungen</w:t>
      </w:r>
    </w:p>
    <w:p w14:paraId="45EB5605" w14:textId="77777777" w:rsidR="00E426BB" w:rsidRPr="00810CD6" w:rsidRDefault="00E426BB" w:rsidP="00E426BB">
      <w:pPr>
        <w:spacing w:after="240"/>
        <w:rPr>
          <w:b/>
          <w:bCs/>
          <w:sz w:val="28"/>
          <w:szCs w:val="28"/>
          <w:u w:val="single"/>
        </w:rPr>
      </w:pPr>
      <w:r w:rsidRPr="00810CD6">
        <w:rPr>
          <w:b/>
          <w:bCs/>
          <w:sz w:val="28"/>
          <w:szCs w:val="28"/>
          <w:u w:val="single"/>
        </w:rPr>
        <w:t>die Vertragsdauer</w:t>
      </w:r>
    </w:p>
    <w:p w14:paraId="704FD1A9" w14:textId="77777777" w:rsidR="000801FF" w:rsidRDefault="00E426BB" w:rsidP="00E426BB">
      <w:pPr>
        <w:spacing w:after="240"/>
        <w:rPr>
          <w:b/>
          <w:bCs/>
          <w:sz w:val="28"/>
          <w:szCs w:val="28"/>
          <w:u w:val="single"/>
        </w:rPr>
        <w:sectPr w:rsidR="000801FF" w:rsidSect="00434A63">
          <w:headerReference w:type="first" r:id="rId105"/>
          <w:pgSz w:w="11900" w:h="16840"/>
          <w:pgMar w:top="2835" w:right="851" w:bottom="1134" w:left="851" w:header="709" w:footer="454" w:gutter="0"/>
          <w:cols w:space="708"/>
          <w:titlePg/>
          <w:docGrid w:linePitch="360"/>
        </w:sectPr>
      </w:pPr>
      <w:r w:rsidRPr="00810CD6">
        <w:rPr>
          <w:b/>
          <w:bCs/>
          <w:sz w:val="28"/>
          <w:szCs w:val="28"/>
          <w:u w:val="single"/>
        </w:rPr>
        <w:t>die Vertragskonditionen</w:t>
      </w:r>
    </w:p>
    <w:p w14:paraId="412B240D" w14:textId="77777777" w:rsidR="00041F74" w:rsidRDefault="00041F74" w:rsidP="00041F74">
      <w:pPr>
        <w:ind w:left="0" w:firstLine="425"/>
      </w:pPr>
      <w:r>
        <w:lastRenderedPageBreak/>
        <w:t>Lernziel: Die Lernenden lernen grundlegende Begriffe des Themenfelds Versicherungen.</w:t>
      </w:r>
    </w:p>
    <w:p w14:paraId="2F12D0AE" w14:textId="77777777" w:rsidR="00041F74" w:rsidRDefault="00A6293A" w:rsidP="00041F74">
      <w:r>
        <w:t xml:space="preserve">Die Lernenden lernen folgende </w:t>
      </w:r>
      <w:r w:rsidR="00041F74">
        <w:t xml:space="preserve">Kernbotschaft: </w:t>
      </w:r>
      <w:r w:rsidR="00315140">
        <w:t>Viele Fachbegriffe des Themenfelds Versicherungen finden in verschiedenen Aspekten des Alltags eine Verwendung.</w:t>
      </w:r>
    </w:p>
    <w:p w14:paraId="7FDC6166" w14:textId="77777777" w:rsidR="00041F74" w:rsidRDefault="00041F74" w:rsidP="00041F74"/>
    <w:p w14:paraId="44917D1E" w14:textId="77777777" w:rsidR="00041F74" w:rsidRDefault="00041F74" w:rsidP="00041F74">
      <w:r>
        <w:t>Vor</w:t>
      </w:r>
      <w:r w:rsidR="00C20117">
        <w:t>bereitung</w:t>
      </w:r>
      <w:r>
        <w:t>:</w:t>
      </w:r>
    </w:p>
    <w:p w14:paraId="1C79B381" w14:textId="77777777" w:rsidR="005724F3" w:rsidRDefault="005724F3" w:rsidP="00041F74">
      <w:r>
        <w:t xml:space="preserve">Drucken Sie zur Vorbereitung zwei Blankolisten aus, ferner </w:t>
      </w:r>
      <w:r w:rsidR="003C0B0B">
        <w:t>drei</w:t>
      </w:r>
      <w:r w:rsidR="005C61B4">
        <w:t xml:space="preserve"> Arbeitsbögen „Laufdiktat – Wörter“.</w:t>
      </w:r>
      <w:r w:rsidR="00E94CCC">
        <w:t xml:space="preserve"> Schneiden Sie die Kästchen von zwei der drei Arbeitsbögen „Laufdiktat – Wörter“ aus. Der dritte Arbeitsbogen wird später als Lösungsbogen fungieren.</w:t>
      </w:r>
    </w:p>
    <w:p w14:paraId="03E819E8" w14:textId="77777777" w:rsidR="0040325D" w:rsidRDefault="0040325D" w:rsidP="00041F74">
      <w:r>
        <w:t xml:space="preserve">Lassen Sie die Lernenden zwei Gruppen bilden. Weisen Sie jeder Gruppe einen Tisch zu. Diese sollten sich an zwei gegenüberliegenden Seiten des Raums befinden. Stellen Sie einen dritten Tisch in die Raummitte. Lassen </w:t>
      </w:r>
      <w:r w:rsidR="00DA0982">
        <w:t>Sie die Lernenden sich an ihren Tischen aufstellen.</w:t>
      </w:r>
    </w:p>
    <w:p w14:paraId="7A369C0A" w14:textId="77777777" w:rsidR="00DA0982" w:rsidRDefault="00DA0982" w:rsidP="00041F74">
      <w:r>
        <w:t>Geben Sie jeder Gruppe eine Blankoliste. Diese verbleibt während des Spiels</w:t>
      </w:r>
      <w:r w:rsidR="004B761C">
        <w:t xml:space="preserve"> auf dem jeweiligen Gruppentisch. </w:t>
      </w:r>
      <w:r w:rsidR="00715FFA">
        <w:t xml:space="preserve">Des Weiteren erhält jede Gruppe die </w:t>
      </w:r>
      <w:r w:rsidR="00765CF1">
        <w:t xml:space="preserve">vorab </w:t>
      </w:r>
      <w:r w:rsidR="00715FFA">
        <w:t>ausgeschnittenen Kärtchen</w:t>
      </w:r>
      <w:r w:rsidR="00B82935">
        <w:t xml:space="preserve"> mit den Wörtern zum Thema Versicherungen</w:t>
      </w:r>
      <w:r w:rsidR="00765CF1">
        <w:t>.</w:t>
      </w:r>
      <w:r w:rsidR="00FC0739">
        <w:t xml:space="preserve"> </w:t>
      </w:r>
      <w:r w:rsidR="00B82935">
        <w:t>Der Lösungsbogen verbleibt auf dem Tisch in der Raummitte, sodass er von beiden Gruppen erreichbar ist.</w:t>
      </w:r>
    </w:p>
    <w:p w14:paraId="1C0D25C5" w14:textId="77777777" w:rsidR="005724F3" w:rsidRDefault="005724F3" w:rsidP="00041F74"/>
    <w:p w14:paraId="3F6EAD0A" w14:textId="77777777" w:rsidR="00F173B8" w:rsidRDefault="00C20117" w:rsidP="00041F74">
      <w:r>
        <w:t xml:space="preserve">Vorgeschlagener </w:t>
      </w:r>
      <w:r w:rsidR="00F173B8">
        <w:t xml:space="preserve">Ablauf: </w:t>
      </w:r>
    </w:p>
    <w:p w14:paraId="13F1347F" w14:textId="77777777" w:rsidR="00F173B8" w:rsidRDefault="00EB7FD3" w:rsidP="00EB7FD3">
      <w:r>
        <w:t xml:space="preserve">Jeweils eine Person aus der Gruppe läuft zum Mitteltisch, merkt sich </w:t>
      </w:r>
      <w:r w:rsidR="004F6A6F">
        <w:t>ein Wort</w:t>
      </w:r>
      <w:r>
        <w:t xml:space="preserve"> vo</w:t>
      </w:r>
      <w:r w:rsidR="004F6A6F">
        <w:t>m</w:t>
      </w:r>
      <w:r>
        <w:t xml:space="preserve"> Lösungsb</w:t>
      </w:r>
      <w:r w:rsidR="004F6A6F">
        <w:t>o</w:t>
      </w:r>
      <w:r>
        <w:t>gen, läuft zurück und legt das passende Kärtchen an die dazugehörige Stelle der eigenen Liste. Danach ist die nächste Person aus der Gruppe an der Reihe.</w:t>
      </w:r>
      <w:r w:rsidR="007E5968">
        <w:t xml:space="preserve"> </w:t>
      </w:r>
      <w:r>
        <w:t>Die Gruppe, die als Erste alle Kärtchen korrekt in ihre Liste gelegt hat</w:t>
      </w:r>
      <w:r w:rsidR="00ED2F23">
        <w:t>, gewinnt</w:t>
      </w:r>
      <w:r w:rsidR="006B5B52">
        <w:t>.</w:t>
      </w:r>
    </w:p>
    <w:p w14:paraId="2777BA24" w14:textId="77777777" w:rsidR="005F05B1" w:rsidRDefault="005F05B1" w:rsidP="00041F74">
      <w:r>
        <w:t>Um bei ein</w:t>
      </w:r>
      <w:r w:rsidR="009D5467">
        <w:t xml:space="preserve">em erneuten Durchlauf zu variieren oder die Übung an Ihre Lerngruppe anzupassen, können Sie die Abbildungsliste sowie die Satzliste heranziehen. Ein mögliches Beispiel hierfür wäre, wenn Sie </w:t>
      </w:r>
      <w:r w:rsidR="00CC20BD">
        <w:t>die Satzliste als Lösungsbögen in die Raummitte legen, bei gleichzeitiger Verwendung der Wort-Kärtchen.</w:t>
      </w:r>
    </w:p>
    <w:p w14:paraId="372CADED" w14:textId="77777777" w:rsidR="009E6C76" w:rsidRPr="009E6C76" w:rsidRDefault="009E6C76" w:rsidP="009E6C76">
      <w:pPr>
        <w:sectPr w:rsidR="009E6C76" w:rsidRPr="009E6C76" w:rsidSect="00434A63">
          <w:headerReference w:type="first" r:id="rId106"/>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0C64BB" w14:paraId="1EBF9980" w14:textId="77777777" w:rsidTr="00781E9C">
        <w:trPr>
          <w:trHeight w:val="2438"/>
          <w:jc w:val="center"/>
        </w:trPr>
        <w:tc>
          <w:tcPr>
            <w:tcW w:w="4535" w:type="dxa"/>
          </w:tcPr>
          <w:p w14:paraId="48193570" w14:textId="77777777" w:rsidR="000C64BB" w:rsidRDefault="000C64BB" w:rsidP="00781E9C">
            <w:pPr>
              <w:ind w:left="0"/>
              <w:rPr>
                <w:rFonts w:eastAsia="Calibri"/>
                <w:sz w:val="28"/>
                <w:szCs w:val="32"/>
                <w:lang w:eastAsia="en-US"/>
              </w:rPr>
            </w:pPr>
          </w:p>
        </w:tc>
        <w:tc>
          <w:tcPr>
            <w:tcW w:w="4535" w:type="dxa"/>
          </w:tcPr>
          <w:p w14:paraId="0A23E973" w14:textId="77777777" w:rsidR="000C64BB" w:rsidRDefault="000C64BB" w:rsidP="00781E9C">
            <w:pPr>
              <w:ind w:left="0"/>
              <w:rPr>
                <w:rFonts w:eastAsia="Calibri"/>
                <w:sz w:val="28"/>
                <w:szCs w:val="32"/>
                <w:lang w:eastAsia="en-US"/>
              </w:rPr>
            </w:pPr>
          </w:p>
        </w:tc>
      </w:tr>
      <w:tr w:rsidR="000C64BB" w14:paraId="402ED710" w14:textId="77777777" w:rsidTr="00781E9C">
        <w:trPr>
          <w:trHeight w:val="2438"/>
          <w:jc w:val="center"/>
        </w:trPr>
        <w:tc>
          <w:tcPr>
            <w:tcW w:w="4535" w:type="dxa"/>
          </w:tcPr>
          <w:p w14:paraId="37708A3C" w14:textId="77777777" w:rsidR="000C64BB" w:rsidRDefault="000C64BB" w:rsidP="00781E9C">
            <w:pPr>
              <w:ind w:left="0"/>
              <w:rPr>
                <w:rFonts w:eastAsia="Calibri"/>
                <w:sz w:val="28"/>
                <w:szCs w:val="32"/>
                <w:lang w:eastAsia="en-US"/>
              </w:rPr>
            </w:pPr>
          </w:p>
        </w:tc>
        <w:tc>
          <w:tcPr>
            <w:tcW w:w="4535" w:type="dxa"/>
          </w:tcPr>
          <w:p w14:paraId="7373E541" w14:textId="77777777" w:rsidR="000C64BB" w:rsidRDefault="000C64BB" w:rsidP="00781E9C">
            <w:pPr>
              <w:ind w:left="0"/>
              <w:rPr>
                <w:rFonts w:eastAsia="Calibri"/>
                <w:sz w:val="28"/>
                <w:szCs w:val="32"/>
                <w:lang w:eastAsia="en-US"/>
              </w:rPr>
            </w:pPr>
          </w:p>
        </w:tc>
      </w:tr>
      <w:tr w:rsidR="000C64BB" w14:paraId="2AFBB130" w14:textId="77777777" w:rsidTr="00781E9C">
        <w:trPr>
          <w:trHeight w:val="2438"/>
          <w:jc w:val="center"/>
        </w:trPr>
        <w:tc>
          <w:tcPr>
            <w:tcW w:w="4535" w:type="dxa"/>
          </w:tcPr>
          <w:p w14:paraId="5FFD62BE" w14:textId="77777777" w:rsidR="000C64BB" w:rsidRDefault="000C64BB" w:rsidP="00781E9C">
            <w:pPr>
              <w:ind w:left="0"/>
              <w:rPr>
                <w:rFonts w:eastAsia="Calibri"/>
                <w:sz w:val="28"/>
                <w:szCs w:val="32"/>
                <w:lang w:eastAsia="en-US"/>
              </w:rPr>
            </w:pPr>
          </w:p>
        </w:tc>
        <w:tc>
          <w:tcPr>
            <w:tcW w:w="4535" w:type="dxa"/>
          </w:tcPr>
          <w:p w14:paraId="16C1FC60" w14:textId="77777777" w:rsidR="000C64BB" w:rsidRDefault="000C64BB" w:rsidP="00781E9C">
            <w:pPr>
              <w:ind w:left="0"/>
              <w:rPr>
                <w:rFonts w:eastAsia="Calibri"/>
                <w:sz w:val="28"/>
                <w:szCs w:val="32"/>
                <w:lang w:eastAsia="en-US"/>
              </w:rPr>
            </w:pPr>
          </w:p>
        </w:tc>
      </w:tr>
      <w:tr w:rsidR="000C64BB" w14:paraId="5921BF81" w14:textId="77777777" w:rsidTr="00781E9C">
        <w:trPr>
          <w:trHeight w:val="2438"/>
          <w:jc w:val="center"/>
        </w:trPr>
        <w:tc>
          <w:tcPr>
            <w:tcW w:w="4535" w:type="dxa"/>
          </w:tcPr>
          <w:p w14:paraId="14C94EC3" w14:textId="77777777" w:rsidR="000C64BB" w:rsidRDefault="000C64BB" w:rsidP="00781E9C">
            <w:pPr>
              <w:ind w:left="0"/>
              <w:rPr>
                <w:rFonts w:eastAsia="Calibri"/>
                <w:sz w:val="28"/>
                <w:szCs w:val="32"/>
                <w:lang w:eastAsia="en-US"/>
              </w:rPr>
            </w:pPr>
          </w:p>
        </w:tc>
        <w:tc>
          <w:tcPr>
            <w:tcW w:w="4535" w:type="dxa"/>
          </w:tcPr>
          <w:p w14:paraId="09DF5DE5" w14:textId="77777777" w:rsidR="000C64BB" w:rsidRDefault="000C64BB" w:rsidP="00781E9C">
            <w:pPr>
              <w:ind w:left="0"/>
              <w:rPr>
                <w:rFonts w:eastAsia="Calibri"/>
                <w:sz w:val="28"/>
                <w:szCs w:val="32"/>
                <w:lang w:eastAsia="en-US"/>
              </w:rPr>
            </w:pPr>
          </w:p>
        </w:tc>
      </w:tr>
      <w:tr w:rsidR="000C64BB" w14:paraId="151DA19F" w14:textId="77777777" w:rsidTr="00781E9C">
        <w:trPr>
          <w:trHeight w:val="2438"/>
          <w:jc w:val="center"/>
        </w:trPr>
        <w:tc>
          <w:tcPr>
            <w:tcW w:w="4535" w:type="dxa"/>
          </w:tcPr>
          <w:p w14:paraId="7EBCA33B" w14:textId="77777777" w:rsidR="000C64BB" w:rsidRDefault="000C64BB" w:rsidP="00781E9C">
            <w:pPr>
              <w:ind w:left="0"/>
              <w:rPr>
                <w:rFonts w:eastAsia="Calibri"/>
                <w:sz w:val="28"/>
                <w:szCs w:val="32"/>
                <w:lang w:eastAsia="en-US"/>
              </w:rPr>
            </w:pPr>
          </w:p>
        </w:tc>
        <w:tc>
          <w:tcPr>
            <w:tcW w:w="4535" w:type="dxa"/>
          </w:tcPr>
          <w:p w14:paraId="25CF19CD" w14:textId="77777777" w:rsidR="000C64BB" w:rsidRDefault="000C64BB" w:rsidP="00781E9C">
            <w:pPr>
              <w:ind w:left="0"/>
              <w:rPr>
                <w:rFonts w:eastAsia="Calibri"/>
                <w:sz w:val="28"/>
                <w:szCs w:val="32"/>
                <w:lang w:eastAsia="en-US"/>
              </w:rPr>
            </w:pPr>
          </w:p>
        </w:tc>
      </w:tr>
    </w:tbl>
    <w:p w14:paraId="2CCE0391" w14:textId="77777777" w:rsidR="000C64BB" w:rsidRDefault="000C64BB" w:rsidP="00E426BB">
      <w:pPr>
        <w:spacing w:after="240"/>
        <w:rPr>
          <w:rFonts w:eastAsia="Calibri"/>
          <w:sz w:val="28"/>
          <w:szCs w:val="32"/>
          <w:lang w:eastAsia="en-US"/>
        </w:rPr>
        <w:sectPr w:rsidR="000C64BB" w:rsidSect="00434A63">
          <w:headerReference w:type="first" r:id="rId107"/>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5D37BE" w14:paraId="661B26F7" w14:textId="77777777" w:rsidTr="00781E9C">
        <w:trPr>
          <w:trHeight w:val="2438"/>
          <w:jc w:val="center"/>
        </w:trPr>
        <w:tc>
          <w:tcPr>
            <w:tcW w:w="4535" w:type="dxa"/>
          </w:tcPr>
          <w:p w14:paraId="766B8AFE" w14:textId="77777777" w:rsidR="005D37BE" w:rsidRDefault="005D37BE" w:rsidP="00781E9C">
            <w:pPr>
              <w:ind w:left="0"/>
              <w:rPr>
                <w:rFonts w:eastAsia="Calibri"/>
                <w:sz w:val="28"/>
                <w:szCs w:val="32"/>
                <w:lang w:eastAsia="en-US"/>
              </w:rPr>
            </w:pPr>
            <w:r>
              <w:rPr>
                <w:b/>
                <w:bCs/>
                <w:noProof/>
                <w:sz w:val="28"/>
                <w:szCs w:val="28"/>
              </w:rPr>
              <w:lastRenderedPageBreak/>
              <w:drawing>
                <wp:anchor distT="0" distB="0" distL="114300" distR="114300" simplePos="0" relativeHeight="251613184" behindDoc="1" locked="0" layoutInCell="1" allowOverlap="1" wp14:anchorId="4D6F4CDB" wp14:editId="41E4520A">
                  <wp:simplePos x="0" y="0"/>
                  <wp:positionH relativeFrom="column">
                    <wp:posOffset>283210</wp:posOffset>
                  </wp:positionH>
                  <wp:positionV relativeFrom="paragraph">
                    <wp:posOffset>-301625</wp:posOffset>
                  </wp:positionV>
                  <wp:extent cx="2147570" cy="2143125"/>
                  <wp:effectExtent l="0" t="0" r="5080" b="9525"/>
                  <wp:wrapNone/>
                  <wp:docPr id="255" name="Grafik 255" descr="Ein Bild, das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consammlung_Wuerfel_Versicherung_RZ_Bran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47570" cy="2143125"/>
                          </a:xfrm>
                          <a:prstGeom prst="rect">
                            <a:avLst/>
                          </a:prstGeom>
                        </pic:spPr>
                      </pic:pic>
                    </a:graphicData>
                  </a:graphic>
                  <wp14:sizeRelH relativeFrom="margin">
                    <wp14:pctWidth>0</wp14:pctWidth>
                  </wp14:sizeRelH>
                  <wp14:sizeRelV relativeFrom="margin">
                    <wp14:pctHeight>0</wp14:pctHeight>
                  </wp14:sizeRelV>
                </wp:anchor>
              </w:drawing>
            </w:r>
          </w:p>
        </w:tc>
        <w:tc>
          <w:tcPr>
            <w:tcW w:w="4535" w:type="dxa"/>
          </w:tcPr>
          <w:p w14:paraId="16C030C1"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15232" behindDoc="1" locked="0" layoutInCell="1" allowOverlap="1" wp14:anchorId="6F2C135C" wp14:editId="08EFA670">
                  <wp:simplePos x="0" y="0"/>
                  <wp:positionH relativeFrom="column">
                    <wp:posOffset>267970</wp:posOffset>
                  </wp:positionH>
                  <wp:positionV relativeFrom="paragraph">
                    <wp:posOffset>-273050</wp:posOffset>
                  </wp:positionV>
                  <wp:extent cx="2023110" cy="2019935"/>
                  <wp:effectExtent l="0" t="0" r="0" b="0"/>
                  <wp:wrapNone/>
                  <wp:docPr id="325" name="Grafik 32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consammlung_Wuerfel_Versicherung_RZ_Gegenstaende.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023110" cy="2019935"/>
                          </a:xfrm>
                          <a:prstGeom prst="rect">
                            <a:avLst/>
                          </a:prstGeom>
                        </pic:spPr>
                      </pic:pic>
                    </a:graphicData>
                  </a:graphic>
                  <wp14:sizeRelH relativeFrom="margin">
                    <wp14:pctWidth>0</wp14:pctWidth>
                  </wp14:sizeRelH>
                  <wp14:sizeRelV relativeFrom="margin">
                    <wp14:pctHeight>0</wp14:pctHeight>
                  </wp14:sizeRelV>
                </wp:anchor>
              </w:drawing>
            </w:r>
          </w:p>
        </w:tc>
      </w:tr>
      <w:tr w:rsidR="005D37BE" w14:paraId="6B5940CF" w14:textId="77777777" w:rsidTr="00781E9C">
        <w:trPr>
          <w:trHeight w:val="2438"/>
          <w:jc w:val="center"/>
        </w:trPr>
        <w:tc>
          <w:tcPr>
            <w:tcW w:w="4535" w:type="dxa"/>
          </w:tcPr>
          <w:p w14:paraId="3AB2BD2E" w14:textId="77777777" w:rsidR="005D37BE" w:rsidRPr="00A471AC" w:rsidRDefault="005D37BE" w:rsidP="00781E9C">
            <w:pPr>
              <w:ind w:left="0"/>
              <w:rPr>
                <w:rFonts w:eastAsia="Calibri"/>
                <w:sz w:val="28"/>
                <w:szCs w:val="32"/>
                <w:lang w:eastAsia="en-US"/>
              </w:rPr>
            </w:pPr>
            <w:r>
              <w:rPr>
                <w:noProof/>
                <w:sz w:val="28"/>
                <w:szCs w:val="28"/>
              </w:rPr>
              <w:drawing>
                <wp:anchor distT="0" distB="0" distL="114300" distR="114300" simplePos="0" relativeHeight="251617280" behindDoc="1" locked="0" layoutInCell="1" allowOverlap="1" wp14:anchorId="6CD0CD75" wp14:editId="2166F93E">
                  <wp:simplePos x="0" y="0"/>
                  <wp:positionH relativeFrom="column">
                    <wp:posOffset>626110</wp:posOffset>
                  </wp:positionH>
                  <wp:positionV relativeFrom="paragraph">
                    <wp:posOffset>20320</wp:posOffset>
                  </wp:positionV>
                  <wp:extent cx="1552575" cy="1552575"/>
                  <wp:effectExtent l="0" t="0" r="9525" b="9525"/>
                  <wp:wrapNone/>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consammlung_Wuerfel_Versicherung_RZ_Geld.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552575" cy="1552575"/>
                          </a:xfrm>
                          <a:prstGeom prst="rect">
                            <a:avLst/>
                          </a:prstGeom>
                        </pic:spPr>
                      </pic:pic>
                    </a:graphicData>
                  </a:graphic>
                </wp:anchor>
              </w:drawing>
            </w:r>
          </w:p>
        </w:tc>
        <w:tc>
          <w:tcPr>
            <w:tcW w:w="4535" w:type="dxa"/>
          </w:tcPr>
          <w:p w14:paraId="76105351" w14:textId="77777777" w:rsidR="005D37BE" w:rsidRPr="00A471AC" w:rsidRDefault="005D37BE" w:rsidP="00781E9C">
            <w:pPr>
              <w:ind w:left="0"/>
              <w:rPr>
                <w:rFonts w:eastAsia="Calibri"/>
                <w:sz w:val="28"/>
                <w:szCs w:val="32"/>
                <w:lang w:eastAsia="en-US"/>
              </w:rPr>
            </w:pPr>
            <w:r>
              <w:rPr>
                <w:rFonts w:eastAsia="Calibri"/>
                <w:noProof/>
                <w:sz w:val="28"/>
                <w:szCs w:val="32"/>
              </w:rPr>
              <w:drawing>
                <wp:anchor distT="0" distB="0" distL="114300" distR="114300" simplePos="0" relativeHeight="251631616" behindDoc="1" locked="0" layoutInCell="1" allowOverlap="1" wp14:anchorId="06747D31" wp14:editId="3DF38715">
                  <wp:simplePos x="0" y="0"/>
                  <wp:positionH relativeFrom="column">
                    <wp:posOffset>858520</wp:posOffset>
                  </wp:positionH>
                  <wp:positionV relativeFrom="paragraph">
                    <wp:posOffset>29845</wp:posOffset>
                  </wp:positionV>
                  <wp:extent cx="1143160" cy="1486107"/>
                  <wp:effectExtent l="0" t="0" r="0" b="0"/>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pic:cNvPicPr/>
                        </pic:nvPicPr>
                        <pic:blipFill>
                          <a:blip r:embed="rId111"/>
                          <a:stretch>
                            <a:fillRect/>
                          </a:stretch>
                        </pic:blipFill>
                        <pic:spPr>
                          <a:xfrm>
                            <a:off x="0" y="0"/>
                            <a:ext cx="1143160" cy="1486107"/>
                          </a:xfrm>
                          <a:prstGeom prst="rect">
                            <a:avLst/>
                          </a:prstGeom>
                        </pic:spPr>
                      </pic:pic>
                    </a:graphicData>
                  </a:graphic>
                </wp:anchor>
              </w:drawing>
            </w:r>
          </w:p>
        </w:tc>
      </w:tr>
      <w:tr w:rsidR="005D37BE" w14:paraId="0FE24E0E" w14:textId="77777777" w:rsidTr="00781E9C">
        <w:trPr>
          <w:trHeight w:val="2438"/>
          <w:jc w:val="center"/>
        </w:trPr>
        <w:tc>
          <w:tcPr>
            <w:tcW w:w="4535" w:type="dxa"/>
          </w:tcPr>
          <w:p w14:paraId="5A18451A" w14:textId="77777777" w:rsidR="005D37BE" w:rsidRDefault="005D37BE" w:rsidP="00781E9C">
            <w:pPr>
              <w:ind w:left="0"/>
              <w:rPr>
                <w:rFonts w:eastAsia="Calibri"/>
                <w:sz w:val="28"/>
                <w:szCs w:val="32"/>
                <w:lang w:eastAsia="en-US"/>
              </w:rPr>
            </w:pPr>
            <w:r>
              <w:rPr>
                <w:rFonts w:eastAsia="Calibri"/>
                <w:noProof/>
                <w:sz w:val="28"/>
                <w:szCs w:val="32"/>
              </w:rPr>
              <w:drawing>
                <wp:anchor distT="0" distB="0" distL="114300" distR="114300" simplePos="0" relativeHeight="251629568" behindDoc="1" locked="0" layoutInCell="1" allowOverlap="1" wp14:anchorId="42921901" wp14:editId="79D6162C">
                  <wp:simplePos x="0" y="0"/>
                  <wp:positionH relativeFrom="column">
                    <wp:posOffset>711835</wp:posOffset>
                  </wp:positionH>
                  <wp:positionV relativeFrom="paragraph">
                    <wp:posOffset>37465</wp:posOffset>
                  </wp:positionV>
                  <wp:extent cx="1228896" cy="1495634"/>
                  <wp:effectExtent l="0" t="0" r="0" b="952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Grafik 938"/>
                          <pic:cNvPicPr/>
                        </pic:nvPicPr>
                        <pic:blipFill>
                          <a:blip r:embed="rId112"/>
                          <a:stretch>
                            <a:fillRect/>
                          </a:stretch>
                        </pic:blipFill>
                        <pic:spPr>
                          <a:xfrm>
                            <a:off x="0" y="0"/>
                            <a:ext cx="1228896" cy="1495634"/>
                          </a:xfrm>
                          <a:prstGeom prst="rect">
                            <a:avLst/>
                          </a:prstGeom>
                        </pic:spPr>
                      </pic:pic>
                    </a:graphicData>
                  </a:graphic>
                </wp:anchor>
              </w:drawing>
            </w:r>
          </w:p>
        </w:tc>
        <w:tc>
          <w:tcPr>
            <w:tcW w:w="4535" w:type="dxa"/>
          </w:tcPr>
          <w:p w14:paraId="701FD2AE" w14:textId="77777777" w:rsidR="005D37BE" w:rsidRDefault="005D37BE" w:rsidP="00781E9C">
            <w:pPr>
              <w:ind w:left="0"/>
              <w:rPr>
                <w:rFonts w:eastAsia="Calibri"/>
                <w:sz w:val="28"/>
                <w:szCs w:val="32"/>
                <w:lang w:eastAsia="en-US"/>
              </w:rPr>
            </w:pPr>
            <w:r>
              <w:rPr>
                <w:rFonts w:eastAsia="Calibri"/>
                <w:noProof/>
                <w:sz w:val="28"/>
                <w:szCs w:val="32"/>
              </w:rPr>
              <w:drawing>
                <wp:anchor distT="0" distB="0" distL="114300" distR="114300" simplePos="0" relativeHeight="251627520" behindDoc="0" locked="0" layoutInCell="1" allowOverlap="1" wp14:anchorId="251D9BE2" wp14:editId="7BF1F75A">
                  <wp:simplePos x="0" y="0"/>
                  <wp:positionH relativeFrom="column">
                    <wp:posOffset>725170</wp:posOffset>
                  </wp:positionH>
                  <wp:positionV relativeFrom="paragraph">
                    <wp:posOffset>151765</wp:posOffset>
                  </wp:positionV>
                  <wp:extent cx="1448002" cy="1228896"/>
                  <wp:effectExtent l="0" t="0" r="0" b="9525"/>
                  <wp:wrapNone/>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Grafik 936"/>
                          <pic:cNvPicPr/>
                        </pic:nvPicPr>
                        <pic:blipFill>
                          <a:blip r:embed="rId113"/>
                          <a:stretch>
                            <a:fillRect/>
                          </a:stretch>
                        </pic:blipFill>
                        <pic:spPr>
                          <a:xfrm>
                            <a:off x="0" y="0"/>
                            <a:ext cx="1448002" cy="1228896"/>
                          </a:xfrm>
                          <a:prstGeom prst="rect">
                            <a:avLst/>
                          </a:prstGeom>
                        </pic:spPr>
                      </pic:pic>
                    </a:graphicData>
                  </a:graphic>
                </wp:anchor>
              </w:drawing>
            </w:r>
          </w:p>
        </w:tc>
      </w:tr>
      <w:tr w:rsidR="005D37BE" w14:paraId="2D627909" w14:textId="77777777" w:rsidTr="00781E9C">
        <w:trPr>
          <w:trHeight w:val="2438"/>
          <w:jc w:val="center"/>
        </w:trPr>
        <w:tc>
          <w:tcPr>
            <w:tcW w:w="4535" w:type="dxa"/>
          </w:tcPr>
          <w:p w14:paraId="77D937D7"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23424" behindDoc="1" locked="0" layoutInCell="1" allowOverlap="1" wp14:anchorId="0CAB3820" wp14:editId="1F94E3FE">
                  <wp:simplePos x="0" y="0"/>
                  <wp:positionH relativeFrom="column">
                    <wp:posOffset>371175</wp:posOffset>
                  </wp:positionH>
                  <wp:positionV relativeFrom="paragraph">
                    <wp:posOffset>-221615</wp:posOffset>
                  </wp:positionV>
                  <wp:extent cx="2133600" cy="2130124"/>
                  <wp:effectExtent l="0" t="0" r="0" b="3810"/>
                  <wp:wrapNone/>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consammlung_Wuerfel_Versicherung_RZ_Unfall.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33600" cy="2130124"/>
                          </a:xfrm>
                          <a:prstGeom prst="rect">
                            <a:avLst/>
                          </a:prstGeom>
                        </pic:spPr>
                      </pic:pic>
                    </a:graphicData>
                  </a:graphic>
                  <wp14:sizeRelH relativeFrom="margin">
                    <wp14:pctWidth>0</wp14:pctWidth>
                  </wp14:sizeRelH>
                  <wp14:sizeRelV relativeFrom="margin">
                    <wp14:pctHeight>0</wp14:pctHeight>
                  </wp14:sizeRelV>
                </wp:anchor>
              </w:drawing>
            </w:r>
          </w:p>
        </w:tc>
        <w:tc>
          <w:tcPr>
            <w:tcW w:w="4535" w:type="dxa"/>
          </w:tcPr>
          <w:p w14:paraId="63401B41"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21376" behindDoc="1" locked="0" layoutInCell="1" allowOverlap="1" wp14:anchorId="2DFB3BE0" wp14:editId="1A34C77C">
                  <wp:simplePos x="0" y="0"/>
                  <wp:positionH relativeFrom="column">
                    <wp:posOffset>464185</wp:posOffset>
                  </wp:positionH>
                  <wp:positionV relativeFrom="paragraph">
                    <wp:posOffset>-140970</wp:posOffset>
                  </wp:positionV>
                  <wp:extent cx="1892300" cy="1892300"/>
                  <wp:effectExtent l="0" t="0" r="0" b="0"/>
                  <wp:wrapNone/>
                  <wp:docPr id="331" name="Grafik 331"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consammlung_Wuerfel_Versicherung_RZ_Unterschrift.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92300" cy="1892300"/>
                          </a:xfrm>
                          <a:prstGeom prst="rect">
                            <a:avLst/>
                          </a:prstGeom>
                        </pic:spPr>
                      </pic:pic>
                    </a:graphicData>
                  </a:graphic>
                  <wp14:sizeRelH relativeFrom="margin">
                    <wp14:pctWidth>0</wp14:pctWidth>
                  </wp14:sizeRelH>
                  <wp14:sizeRelV relativeFrom="margin">
                    <wp14:pctHeight>0</wp14:pctHeight>
                  </wp14:sizeRelV>
                </wp:anchor>
              </w:drawing>
            </w:r>
          </w:p>
        </w:tc>
      </w:tr>
      <w:tr w:rsidR="005D37BE" w14:paraId="2CAD8E27" w14:textId="77777777" w:rsidTr="00781E9C">
        <w:trPr>
          <w:trHeight w:val="2438"/>
          <w:jc w:val="center"/>
        </w:trPr>
        <w:tc>
          <w:tcPr>
            <w:tcW w:w="4535" w:type="dxa"/>
          </w:tcPr>
          <w:p w14:paraId="35CA21BE"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25472" behindDoc="1" locked="0" layoutInCell="1" allowOverlap="1" wp14:anchorId="75D5A1FB" wp14:editId="1FB41465">
                  <wp:simplePos x="0" y="0"/>
                  <wp:positionH relativeFrom="column">
                    <wp:posOffset>471170</wp:posOffset>
                  </wp:positionH>
                  <wp:positionV relativeFrom="paragraph">
                    <wp:posOffset>-223520</wp:posOffset>
                  </wp:positionV>
                  <wp:extent cx="1981200" cy="1981200"/>
                  <wp:effectExtent l="0" t="0" r="0" b="0"/>
                  <wp:wrapNone/>
                  <wp:docPr id="332" name="Grafik 332" descr="Ein Bild, das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consammlung_Wuerfel_Versicherung_RZ_Versicherung.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981200" cy="1981200"/>
                          </a:xfrm>
                          <a:prstGeom prst="rect">
                            <a:avLst/>
                          </a:prstGeom>
                        </pic:spPr>
                      </pic:pic>
                    </a:graphicData>
                  </a:graphic>
                  <wp14:sizeRelH relativeFrom="margin">
                    <wp14:pctWidth>0</wp14:pctWidth>
                  </wp14:sizeRelH>
                  <wp14:sizeRelV relativeFrom="margin">
                    <wp14:pctHeight>0</wp14:pctHeight>
                  </wp14:sizeRelV>
                </wp:anchor>
              </w:drawing>
            </w:r>
          </w:p>
        </w:tc>
        <w:tc>
          <w:tcPr>
            <w:tcW w:w="4535" w:type="dxa"/>
          </w:tcPr>
          <w:p w14:paraId="267D36D7"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19328" behindDoc="1" locked="0" layoutInCell="1" allowOverlap="1" wp14:anchorId="5A7F240E" wp14:editId="5A972438">
                  <wp:simplePos x="0" y="0"/>
                  <wp:positionH relativeFrom="column">
                    <wp:posOffset>420370</wp:posOffset>
                  </wp:positionH>
                  <wp:positionV relativeFrom="paragraph">
                    <wp:posOffset>-252095</wp:posOffset>
                  </wp:positionV>
                  <wp:extent cx="2023110" cy="2023110"/>
                  <wp:effectExtent l="0" t="0" r="0" b="0"/>
                  <wp:wrapNone/>
                  <wp:docPr id="333" name="Grafik 333"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consammlung_Wuerfel_Versicherung_RZ_Werkstatt.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23110" cy="2023110"/>
                          </a:xfrm>
                          <a:prstGeom prst="rect">
                            <a:avLst/>
                          </a:prstGeom>
                        </pic:spPr>
                      </pic:pic>
                    </a:graphicData>
                  </a:graphic>
                  <wp14:sizeRelH relativeFrom="margin">
                    <wp14:pctWidth>0</wp14:pctWidth>
                  </wp14:sizeRelH>
                  <wp14:sizeRelV relativeFrom="margin">
                    <wp14:pctHeight>0</wp14:pctHeight>
                  </wp14:sizeRelV>
                </wp:anchor>
              </w:drawing>
            </w:r>
          </w:p>
        </w:tc>
      </w:tr>
    </w:tbl>
    <w:p w14:paraId="193342EA" w14:textId="77777777" w:rsidR="005D37BE" w:rsidRDefault="005D37BE" w:rsidP="00E426BB">
      <w:pPr>
        <w:spacing w:after="240"/>
        <w:rPr>
          <w:rFonts w:eastAsia="Calibri"/>
          <w:sz w:val="28"/>
          <w:szCs w:val="32"/>
          <w:lang w:eastAsia="en-US"/>
        </w:rPr>
        <w:sectPr w:rsidR="005D37BE" w:rsidSect="00434A63">
          <w:headerReference w:type="first" r:id="rId118"/>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885CF5" w14:paraId="75CFE5D9" w14:textId="77777777" w:rsidTr="00781E9C">
        <w:trPr>
          <w:trHeight w:val="2438"/>
          <w:jc w:val="center"/>
        </w:trPr>
        <w:tc>
          <w:tcPr>
            <w:tcW w:w="4535" w:type="dxa"/>
            <w:vAlign w:val="center"/>
          </w:tcPr>
          <w:p w14:paraId="5E9ACF31" w14:textId="77777777" w:rsidR="00885CF5" w:rsidRPr="00244342" w:rsidRDefault="00885CF5" w:rsidP="00781E9C">
            <w:pPr>
              <w:pStyle w:val="Textfelder"/>
              <w:jc w:val="center"/>
              <w:rPr>
                <w:b/>
                <w:bCs/>
                <w:lang w:eastAsia="en-US"/>
              </w:rPr>
            </w:pPr>
            <w:r w:rsidRPr="00244342">
              <w:rPr>
                <w:b/>
                <w:bCs/>
                <w:lang w:eastAsia="en-US"/>
              </w:rPr>
              <w:lastRenderedPageBreak/>
              <w:t>der Brand</w:t>
            </w:r>
          </w:p>
        </w:tc>
        <w:tc>
          <w:tcPr>
            <w:tcW w:w="4535" w:type="dxa"/>
            <w:vAlign w:val="center"/>
          </w:tcPr>
          <w:p w14:paraId="740B6FE0" w14:textId="77777777" w:rsidR="00885CF5" w:rsidRPr="00244342" w:rsidRDefault="00885CF5" w:rsidP="00781E9C">
            <w:pPr>
              <w:pStyle w:val="Textfelder"/>
              <w:jc w:val="center"/>
              <w:rPr>
                <w:b/>
                <w:bCs/>
                <w:lang w:eastAsia="en-US"/>
              </w:rPr>
            </w:pPr>
            <w:r w:rsidRPr="00244342">
              <w:rPr>
                <w:b/>
                <w:bCs/>
              </w:rPr>
              <w:t>die Gegenstände</w:t>
            </w:r>
          </w:p>
        </w:tc>
      </w:tr>
      <w:tr w:rsidR="00885CF5" w14:paraId="1BE085D0" w14:textId="77777777" w:rsidTr="00781E9C">
        <w:trPr>
          <w:trHeight w:val="2438"/>
          <w:jc w:val="center"/>
        </w:trPr>
        <w:tc>
          <w:tcPr>
            <w:tcW w:w="4535" w:type="dxa"/>
            <w:vAlign w:val="center"/>
          </w:tcPr>
          <w:p w14:paraId="43B1B13D" w14:textId="77777777" w:rsidR="00885CF5" w:rsidRPr="00244342" w:rsidRDefault="00885CF5" w:rsidP="00781E9C">
            <w:pPr>
              <w:pStyle w:val="Textfelder"/>
              <w:jc w:val="center"/>
              <w:rPr>
                <w:b/>
                <w:bCs/>
                <w:lang w:eastAsia="en-US"/>
              </w:rPr>
            </w:pPr>
            <w:r w:rsidRPr="00244342">
              <w:rPr>
                <w:b/>
                <w:bCs/>
              </w:rPr>
              <w:t>das Geld</w:t>
            </w:r>
          </w:p>
        </w:tc>
        <w:tc>
          <w:tcPr>
            <w:tcW w:w="4535" w:type="dxa"/>
            <w:vAlign w:val="center"/>
          </w:tcPr>
          <w:p w14:paraId="12E9514C" w14:textId="77777777" w:rsidR="00885CF5" w:rsidRPr="00244342" w:rsidRDefault="00885CF5" w:rsidP="00781E9C">
            <w:pPr>
              <w:pStyle w:val="Textfelder"/>
              <w:jc w:val="center"/>
              <w:rPr>
                <w:b/>
                <w:bCs/>
                <w:lang w:eastAsia="en-US"/>
              </w:rPr>
            </w:pPr>
            <w:r w:rsidRPr="00244342">
              <w:rPr>
                <w:b/>
                <w:bCs/>
              </w:rPr>
              <w:t>die Kopie</w:t>
            </w:r>
          </w:p>
        </w:tc>
      </w:tr>
      <w:tr w:rsidR="00885CF5" w14:paraId="7ABE34B1" w14:textId="77777777" w:rsidTr="00781E9C">
        <w:trPr>
          <w:trHeight w:val="2438"/>
          <w:jc w:val="center"/>
        </w:trPr>
        <w:tc>
          <w:tcPr>
            <w:tcW w:w="4535" w:type="dxa"/>
            <w:vAlign w:val="center"/>
          </w:tcPr>
          <w:p w14:paraId="0F7A2EB1" w14:textId="77777777" w:rsidR="00885CF5" w:rsidRPr="00244342" w:rsidRDefault="00885CF5" w:rsidP="00781E9C">
            <w:pPr>
              <w:pStyle w:val="Textfelder"/>
              <w:jc w:val="center"/>
              <w:rPr>
                <w:b/>
                <w:bCs/>
                <w:lang w:eastAsia="en-US"/>
              </w:rPr>
            </w:pPr>
            <w:r w:rsidRPr="00244342">
              <w:rPr>
                <w:b/>
                <w:bCs/>
              </w:rPr>
              <w:t>die Polizei</w:t>
            </w:r>
          </w:p>
        </w:tc>
        <w:tc>
          <w:tcPr>
            <w:tcW w:w="4535" w:type="dxa"/>
            <w:vAlign w:val="center"/>
          </w:tcPr>
          <w:p w14:paraId="5D5E03A2" w14:textId="77777777" w:rsidR="00885CF5" w:rsidRPr="00244342" w:rsidRDefault="00885CF5" w:rsidP="00781E9C">
            <w:pPr>
              <w:pStyle w:val="Textfelder"/>
              <w:jc w:val="center"/>
              <w:rPr>
                <w:b/>
                <w:bCs/>
                <w:lang w:eastAsia="en-US"/>
              </w:rPr>
            </w:pPr>
            <w:r w:rsidRPr="00244342">
              <w:rPr>
                <w:b/>
                <w:bCs/>
              </w:rPr>
              <w:t>der Ordner</w:t>
            </w:r>
          </w:p>
        </w:tc>
      </w:tr>
      <w:tr w:rsidR="00885CF5" w14:paraId="0662D1C4" w14:textId="77777777" w:rsidTr="00781E9C">
        <w:trPr>
          <w:trHeight w:val="2438"/>
          <w:jc w:val="center"/>
        </w:trPr>
        <w:tc>
          <w:tcPr>
            <w:tcW w:w="4535" w:type="dxa"/>
            <w:vAlign w:val="center"/>
          </w:tcPr>
          <w:p w14:paraId="6DF85825" w14:textId="77777777" w:rsidR="00885CF5" w:rsidRPr="00244342" w:rsidRDefault="00885CF5" w:rsidP="00781E9C">
            <w:pPr>
              <w:pStyle w:val="Textfelder"/>
              <w:jc w:val="center"/>
              <w:rPr>
                <w:b/>
                <w:bCs/>
                <w:lang w:eastAsia="en-US"/>
              </w:rPr>
            </w:pPr>
            <w:r w:rsidRPr="00244342">
              <w:rPr>
                <w:b/>
                <w:bCs/>
              </w:rPr>
              <w:t>der Unfall</w:t>
            </w:r>
          </w:p>
        </w:tc>
        <w:tc>
          <w:tcPr>
            <w:tcW w:w="4535" w:type="dxa"/>
            <w:vAlign w:val="center"/>
          </w:tcPr>
          <w:p w14:paraId="6B5A685E" w14:textId="77777777" w:rsidR="00885CF5" w:rsidRPr="00244342" w:rsidRDefault="00885CF5" w:rsidP="00781E9C">
            <w:pPr>
              <w:pStyle w:val="Textfelder"/>
              <w:jc w:val="center"/>
              <w:rPr>
                <w:b/>
                <w:bCs/>
                <w:lang w:eastAsia="en-US"/>
              </w:rPr>
            </w:pPr>
            <w:r w:rsidRPr="00244342">
              <w:rPr>
                <w:b/>
                <w:bCs/>
              </w:rPr>
              <w:t>die Unterschrift</w:t>
            </w:r>
          </w:p>
        </w:tc>
      </w:tr>
      <w:tr w:rsidR="00885CF5" w14:paraId="7431AB2E" w14:textId="77777777" w:rsidTr="00781E9C">
        <w:trPr>
          <w:trHeight w:val="2438"/>
          <w:jc w:val="center"/>
        </w:trPr>
        <w:tc>
          <w:tcPr>
            <w:tcW w:w="4535" w:type="dxa"/>
            <w:vAlign w:val="center"/>
          </w:tcPr>
          <w:p w14:paraId="18160A2C" w14:textId="77777777" w:rsidR="00885CF5" w:rsidRPr="00244342" w:rsidRDefault="00885CF5" w:rsidP="00781E9C">
            <w:pPr>
              <w:pStyle w:val="Textfelder"/>
              <w:jc w:val="center"/>
              <w:rPr>
                <w:b/>
                <w:bCs/>
                <w:lang w:eastAsia="en-US"/>
              </w:rPr>
            </w:pPr>
            <w:r w:rsidRPr="00244342">
              <w:rPr>
                <w:b/>
                <w:bCs/>
              </w:rPr>
              <w:t>die Versicherung</w:t>
            </w:r>
          </w:p>
        </w:tc>
        <w:tc>
          <w:tcPr>
            <w:tcW w:w="4535" w:type="dxa"/>
            <w:vAlign w:val="center"/>
          </w:tcPr>
          <w:p w14:paraId="2090F5C8" w14:textId="77777777" w:rsidR="00885CF5" w:rsidRPr="00244342" w:rsidRDefault="00885CF5" w:rsidP="00781E9C">
            <w:pPr>
              <w:pStyle w:val="Textfelder"/>
              <w:jc w:val="center"/>
              <w:rPr>
                <w:b/>
                <w:bCs/>
                <w:lang w:eastAsia="en-US"/>
              </w:rPr>
            </w:pPr>
            <w:r w:rsidRPr="00244342">
              <w:rPr>
                <w:b/>
                <w:bCs/>
              </w:rPr>
              <w:t>die Werkstatt</w:t>
            </w:r>
          </w:p>
        </w:tc>
      </w:tr>
    </w:tbl>
    <w:p w14:paraId="30810663" w14:textId="77777777" w:rsidR="00885CF5" w:rsidRDefault="00885CF5" w:rsidP="002B690B">
      <w:pPr>
        <w:rPr>
          <w:sz w:val="28"/>
          <w:szCs w:val="28"/>
        </w:rPr>
        <w:sectPr w:rsidR="00885CF5" w:rsidSect="00434A63">
          <w:headerReference w:type="first" r:id="rId119"/>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BD1D2F" w14:paraId="327575DD" w14:textId="77777777" w:rsidTr="00781E9C">
        <w:trPr>
          <w:trHeight w:val="2438"/>
          <w:jc w:val="center"/>
        </w:trPr>
        <w:tc>
          <w:tcPr>
            <w:tcW w:w="4535" w:type="dxa"/>
            <w:vAlign w:val="center"/>
          </w:tcPr>
          <w:p w14:paraId="60DED569" w14:textId="77777777" w:rsidR="00BD1D2F" w:rsidRDefault="00BD1D2F" w:rsidP="00781E9C">
            <w:pPr>
              <w:pStyle w:val="Textfelder"/>
              <w:jc w:val="center"/>
              <w:rPr>
                <w:rFonts w:eastAsia="Calibri"/>
                <w:szCs w:val="32"/>
                <w:lang w:eastAsia="en-US"/>
              </w:rPr>
            </w:pPr>
            <w:r>
              <w:lastRenderedPageBreak/>
              <w:t xml:space="preserve">Ein </w:t>
            </w:r>
            <w:r w:rsidRPr="009C6BBF">
              <w:rPr>
                <w:b/>
                <w:bCs/>
              </w:rPr>
              <w:t xml:space="preserve">Brand </w:t>
            </w:r>
            <w:r>
              <w:t>hat mein Haus zerstört.</w:t>
            </w:r>
          </w:p>
        </w:tc>
        <w:tc>
          <w:tcPr>
            <w:tcW w:w="4535" w:type="dxa"/>
            <w:vAlign w:val="center"/>
          </w:tcPr>
          <w:p w14:paraId="5FAE07FE" w14:textId="77777777" w:rsidR="00BD1D2F" w:rsidRPr="00FA5FE4" w:rsidRDefault="00BD1D2F" w:rsidP="00781E9C">
            <w:pPr>
              <w:pStyle w:val="Textfelder"/>
              <w:jc w:val="center"/>
              <w:rPr>
                <w:rFonts w:eastAsia="Calibri"/>
                <w:szCs w:val="32"/>
                <w:lang w:eastAsia="en-US"/>
              </w:rPr>
            </w:pPr>
            <w:r>
              <w:t xml:space="preserve">Ich habe viele </w:t>
            </w:r>
            <w:r w:rsidRPr="009C6BBF">
              <w:rPr>
                <w:b/>
                <w:bCs/>
              </w:rPr>
              <w:t>Gegenstände</w:t>
            </w:r>
            <w:r>
              <w:t xml:space="preserve"> bei mir.</w:t>
            </w:r>
          </w:p>
        </w:tc>
      </w:tr>
      <w:tr w:rsidR="00BD1D2F" w14:paraId="19D94F32" w14:textId="77777777" w:rsidTr="00781E9C">
        <w:trPr>
          <w:trHeight w:val="2438"/>
          <w:jc w:val="center"/>
        </w:trPr>
        <w:tc>
          <w:tcPr>
            <w:tcW w:w="4535" w:type="dxa"/>
            <w:vAlign w:val="center"/>
          </w:tcPr>
          <w:p w14:paraId="5F3769EA" w14:textId="77777777" w:rsidR="00BD1D2F" w:rsidRDefault="00BD1D2F" w:rsidP="00781E9C">
            <w:pPr>
              <w:pStyle w:val="Textfelder"/>
              <w:jc w:val="center"/>
              <w:rPr>
                <w:rFonts w:eastAsia="Calibri"/>
                <w:szCs w:val="32"/>
                <w:lang w:eastAsia="en-US"/>
              </w:rPr>
            </w:pPr>
            <w:r>
              <w:t xml:space="preserve">Am Geldautomaten kann ich </w:t>
            </w:r>
            <w:r w:rsidRPr="00C25A68">
              <w:rPr>
                <w:b/>
                <w:bCs/>
              </w:rPr>
              <w:t>Geld</w:t>
            </w:r>
            <w:r>
              <w:t xml:space="preserve"> abheben.</w:t>
            </w:r>
          </w:p>
        </w:tc>
        <w:tc>
          <w:tcPr>
            <w:tcW w:w="4535" w:type="dxa"/>
            <w:vAlign w:val="center"/>
          </w:tcPr>
          <w:p w14:paraId="6BE70C8C" w14:textId="77777777" w:rsidR="00BD1D2F" w:rsidRDefault="00BD1D2F" w:rsidP="00781E9C">
            <w:pPr>
              <w:pStyle w:val="Textfelder"/>
              <w:jc w:val="center"/>
              <w:rPr>
                <w:rFonts w:eastAsia="Calibri"/>
                <w:szCs w:val="32"/>
                <w:lang w:eastAsia="en-US"/>
              </w:rPr>
            </w:pPr>
            <w:r>
              <w:t xml:space="preserve">Von Verträgen mache ich immer eine </w:t>
            </w:r>
            <w:r w:rsidRPr="00C25A68">
              <w:rPr>
                <w:b/>
                <w:bCs/>
              </w:rPr>
              <w:t>Kopie</w:t>
            </w:r>
            <w:r>
              <w:t>.</w:t>
            </w:r>
          </w:p>
        </w:tc>
      </w:tr>
      <w:tr w:rsidR="00BD1D2F" w14:paraId="27E05D68" w14:textId="77777777" w:rsidTr="00781E9C">
        <w:trPr>
          <w:trHeight w:val="2438"/>
          <w:jc w:val="center"/>
        </w:trPr>
        <w:tc>
          <w:tcPr>
            <w:tcW w:w="4535" w:type="dxa"/>
            <w:vAlign w:val="center"/>
          </w:tcPr>
          <w:p w14:paraId="40C00037" w14:textId="77777777" w:rsidR="00BD1D2F" w:rsidRPr="00FA5FE4" w:rsidRDefault="00BD1D2F" w:rsidP="00781E9C">
            <w:pPr>
              <w:pStyle w:val="Textfelder"/>
              <w:jc w:val="center"/>
              <w:rPr>
                <w:rFonts w:eastAsia="Calibri"/>
                <w:szCs w:val="32"/>
                <w:lang w:eastAsia="en-US"/>
              </w:rPr>
            </w:pPr>
            <w:r>
              <w:t xml:space="preserve">Ich wurde gestern von der </w:t>
            </w:r>
            <w:r w:rsidRPr="007B57C5">
              <w:rPr>
                <w:b/>
                <w:bCs/>
              </w:rPr>
              <w:t>Polizei</w:t>
            </w:r>
            <w:r>
              <w:t xml:space="preserve"> angehalten.</w:t>
            </w:r>
          </w:p>
        </w:tc>
        <w:tc>
          <w:tcPr>
            <w:tcW w:w="4535" w:type="dxa"/>
            <w:vAlign w:val="center"/>
          </w:tcPr>
          <w:p w14:paraId="20D509A9" w14:textId="77777777" w:rsidR="00BD1D2F" w:rsidRPr="00FA5FE4" w:rsidRDefault="00BD1D2F" w:rsidP="00781E9C">
            <w:pPr>
              <w:pStyle w:val="Textfelder"/>
              <w:jc w:val="center"/>
              <w:rPr>
                <w:rFonts w:eastAsia="Calibri"/>
                <w:szCs w:val="32"/>
                <w:lang w:eastAsia="en-US"/>
              </w:rPr>
            </w:pPr>
            <w:r>
              <w:t xml:space="preserve">Wichtige Dokumente sammle ich in einem </w:t>
            </w:r>
            <w:r w:rsidRPr="0018408D">
              <w:rPr>
                <w:b/>
                <w:bCs/>
              </w:rPr>
              <w:t>Ordner</w:t>
            </w:r>
            <w:r>
              <w:t>.</w:t>
            </w:r>
          </w:p>
        </w:tc>
      </w:tr>
      <w:tr w:rsidR="00BD1D2F" w14:paraId="59633E67" w14:textId="77777777" w:rsidTr="00781E9C">
        <w:trPr>
          <w:trHeight w:val="2438"/>
          <w:jc w:val="center"/>
        </w:trPr>
        <w:tc>
          <w:tcPr>
            <w:tcW w:w="4535" w:type="dxa"/>
            <w:vAlign w:val="center"/>
          </w:tcPr>
          <w:p w14:paraId="656C1D6B" w14:textId="77777777" w:rsidR="00BD1D2F" w:rsidRDefault="00BD1D2F" w:rsidP="00781E9C">
            <w:pPr>
              <w:pStyle w:val="Textfelder"/>
              <w:jc w:val="center"/>
              <w:rPr>
                <w:rFonts w:eastAsia="Calibri"/>
                <w:szCs w:val="32"/>
                <w:lang w:eastAsia="en-US"/>
              </w:rPr>
            </w:pPr>
            <w:r>
              <w:t xml:space="preserve">Ich hatte noch nie einen </w:t>
            </w:r>
            <w:r w:rsidRPr="007C786B">
              <w:rPr>
                <w:b/>
                <w:bCs/>
              </w:rPr>
              <w:t>Unfall</w:t>
            </w:r>
            <w:r>
              <w:t>.</w:t>
            </w:r>
          </w:p>
        </w:tc>
        <w:tc>
          <w:tcPr>
            <w:tcW w:w="4535" w:type="dxa"/>
            <w:vAlign w:val="center"/>
          </w:tcPr>
          <w:p w14:paraId="7FB18C60" w14:textId="77777777" w:rsidR="00BD1D2F" w:rsidRPr="00FA5FE4" w:rsidRDefault="00BD1D2F" w:rsidP="00781E9C">
            <w:pPr>
              <w:pStyle w:val="Textfelder"/>
              <w:jc w:val="center"/>
              <w:rPr>
                <w:rFonts w:eastAsia="Calibri"/>
                <w:szCs w:val="32"/>
                <w:lang w:eastAsia="en-US"/>
              </w:rPr>
            </w:pPr>
            <w:r>
              <w:t xml:space="preserve">Unter Verträge setze ich meine </w:t>
            </w:r>
            <w:r w:rsidRPr="00235F10">
              <w:rPr>
                <w:b/>
                <w:bCs/>
              </w:rPr>
              <w:t>Unterschrift</w:t>
            </w:r>
            <w:r>
              <w:t>.</w:t>
            </w:r>
          </w:p>
        </w:tc>
      </w:tr>
      <w:tr w:rsidR="00BD1D2F" w14:paraId="4ABF18F2" w14:textId="77777777" w:rsidTr="00781E9C">
        <w:trPr>
          <w:trHeight w:val="2260"/>
          <w:jc w:val="center"/>
        </w:trPr>
        <w:tc>
          <w:tcPr>
            <w:tcW w:w="4535" w:type="dxa"/>
            <w:vAlign w:val="center"/>
          </w:tcPr>
          <w:p w14:paraId="4F5DD540" w14:textId="77777777" w:rsidR="00BD1D2F" w:rsidRPr="00FA5FE4" w:rsidRDefault="00BD1D2F" w:rsidP="00781E9C">
            <w:pPr>
              <w:pStyle w:val="Textfelder"/>
              <w:jc w:val="center"/>
              <w:rPr>
                <w:rFonts w:eastAsia="Calibri"/>
                <w:szCs w:val="32"/>
                <w:lang w:eastAsia="en-US"/>
              </w:rPr>
            </w:pPr>
            <w:r>
              <w:t xml:space="preserve">Ich habe heute eine </w:t>
            </w:r>
            <w:r w:rsidRPr="003E6327">
              <w:rPr>
                <w:b/>
                <w:bCs/>
              </w:rPr>
              <w:t>Versicherung</w:t>
            </w:r>
            <w:r>
              <w:t xml:space="preserve"> abgeschlossen.</w:t>
            </w:r>
          </w:p>
        </w:tc>
        <w:tc>
          <w:tcPr>
            <w:tcW w:w="4535" w:type="dxa"/>
            <w:vAlign w:val="center"/>
          </w:tcPr>
          <w:p w14:paraId="5DCADE4D" w14:textId="77777777" w:rsidR="00BD1D2F" w:rsidRPr="00FA5FE4" w:rsidRDefault="00BD1D2F" w:rsidP="00781E9C">
            <w:pPr>
              <w:pStyle w:val="Textfelder"/>
              <w:jc w:val="center"/>
              <w:rPr>
                <w:rFonts w:eastAsia="Calibri"/>
                <w:szCs w:val="32"/>
                <w:lang w:eastAsia="en-US"/>
              </w:rPr>
            </w:pPr>
            <w:r>
              <w:t xml:space="preserve">Mein Auto muss in die </w:t>
            </w:r>
            <w:r w:rsidRPr="00785EDA">
              <w:rPr>
                <w:b/>
                <w:bCs/>
              </w:rPr>
              <w:t>Werkstatt</w:t>
            </w:r>
            <w:r>
              <w:t>.</w:t>
            </w:r>
          </w:p>
        </w:tc>
      </w:tr>
    </w:tbl>
    <w:p w14:paraId="202CE81D" w14:textId="77777777" w:rsidR="00B85721" w:rsidRDefault="00B85721" w:rsidP="002B690B">
      <w:pPr>
        <w:rPr>
          <w:sz w:val="28"/>
          <w:szCs w:val="28"/>
        </w:rPr>
        <w:sectPr w:rsidR="00B85721" w:rsidSect="00434A63">
          <w:headerReference w:type="first" r:id="rId120"/>
          <w:pgSz w:w="11900" w:h="16840"/>
          <w:pgMar w:top="2835" w:right="851" w:bottom="1134" w:left="851" w:header="709" w:footer="454" w:gutter="0"/>
          <w:cols w:space="708"/>
          <w:titlePg/>
          <w:docGrid w:linePitch="360"/>
        </w:sectPr>
      </w:pPr>
    </w:p>
    <w:p w14:paraId="75D15F19" w14:textId="77777777" w:rsidR="00AD7A98" w:rsidRDefault="00AD7A98" w:rsidP="00AD7A98">
      <w:r w:rsidRPr="00E83DAD">
        <w:lastRenderedPageBreak/>
        <w:t>Lernziel: Die Lernenden lernen grundlegende Begriffe des Themenfelds Versicherungen kennen.</w:t>
      </w:r>
    </w:p>
    <w:p w14:paraId="7C3A359E" w14:textId="77777777" w:rsidR="00AD7A98" w:rsidRDefault="00A6293A" w:rsidP="00AD7A98">
      <w:r>
        <w:t xml:space="preserve">Die Lernenden lernen folgende </w:t>
      </w:r>
      <w:r w:rsidR="00AD7A98">
        <w:t xml:space="preserve">Kernbotschaft: </w:t>
      </w:r>
      <w:r w:rsidR="000E62EB">
        <w:t xml:space="preserve">Viele Fachbegriffe des Themenfelds Versicherungen </w:t>
      </w:r>
      <w:r w:rsidR="003154C5">
        <w:t>kann man in Nomen und Verben einteilen</w:t>
      </w:r>
      <w:r w:rsidR="000E62EB">
        <w:t>.</w:t>
      </w:r>
    </w:p>
    <w:p w14:paraId="6027F232" w14:textId="77777777" w:rsidR="00AD7A98" w:rsidRPr="00E83DAD" w:rsidRDefault="00AD7A98" w:rsidP="00AD7A98"/>
    <w:p w14:paraId="7783557B" w14:textId="77777777" w:rsidR="00AD7A98" w:rsidRDefault="00AD7A98" w:rsidP="00AD7A98">
      <w:r>
        <w:t xml:space="preserve">Vorgeschlagener </w:t>
      </w:r>
      <w:r w:rsidRPr="00E83DAD">
        <w:t>Ablauf:</w:t>
      </w:r>
    </w:p>
    <w:p w14:paraId="0473506A" w14:textId="77777777" w:rsidR="00AD7A98" w:rsidRDefault="00AD7A98" w:rsidP="00AD7A98">
      <w:r>
        <w:t>Teilen Sie den Arbeitsbogen „Nomen und Verben“ aus. Die Lernenden lesen die Wörter, ordnen sie als Nomen bzw. Verben ein und tragen sie in die Tabelle ein. Der beiliegende Lösungsbogen kann zur (Selbst-)Kontrolle verwendet werden. Besprechen Sie mit den Lernenden bei Bedarf, was Nomen bzw. Verben sind und was diese ausmacht. Dabei sind insbesondere folgende Punkte nennenswert:</w:t>
      </w:r>
    </w:p>
    <w:p w14:paraId="56E0A861"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Nomen und Verben sind auch als Hauptwörter und Tuwörter bekannt.</w:t>
      </w:r>
    </w:p>
    <w:p w14:paraId="03A88216"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 xml:space="preserve">Nomen werden immer </w:t>
      </w:r>
      <w:proofErr w:type="gramStart"/>
      <w:r w:rsidRPr="000D26AA">
        <w:rPr>
          <w:sz w:val="24"/>
          <w:szCs w:val="28"/>
        </w:rPr>
        <w:t>groß geschrieben</w:t>
      </w:r>
      <w:proofErr w:type="gramEnd"/>
      <w:r w:rsidRPr="000D26AA">
        <w:rPr>
          <w:sz w:val="24"/>
          <w:szCs w:val="28"/>
        </w:rPr>
        <w:t>.</w:t>
      </w:r>
    </w:p>
    <w:p w14:paraId="7293283B"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Verben werden immer klein geschrieben.</w:t>
      </w:r>
    </w:p>
    <w:p w14:paraId="127B6003"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Verben drücken eine Tätigkeit aus.</w:t>
      </w:r>
    </w:p>
    <w:p w14:paraId="221F213E"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Vor Nomen kann man immer einen Artikel setzen (ein/eine/der/die/das).</w:t>
      </w:r>
    </w:p>
    <w:p w14:paraId="1F4B0C4F" w14:textId="77777777" w:rsidR="00AD7A98" w:rsidRDefault="00AD7A98" w:rsidP="002B690B">
      <w:pPr>
        <w:rPr>
          <w:sz w:val="28"/>
          <w:szCs w:val="28"/>
        </w:rPr>
        <w:sectPr w:rsidR="00AD7A98" w:rsidSect="00434A63">
          <w:headerReference w:type="first" r:id="rId121"/>
          <w:pgSz w:w="11900" w:h="16840"/>
          <w:pgMar w:top="2835" w:right="851" w:bottom="1134" w:left="851" w:header="709" w:footer="454" w:gutter="0"/>
          <w:cols w:space="708"/>
          <w:titlePg/>
          <w:docGrid w:linePitch="360"/>
        </w:sectPr>
      </w:pPr>
    </w:p>
    <w:p w14:paraId="1D2402CD" w14:textId="77777777" w:rsidR="00180A7F" w:rsidRDefault="00180A7F" w:rsidP="00180A7F">
      <w:pPr>
        <w:rPr>
          <w:sz w:val="28"/>
          <w:szCs w:val="22"/>
        </w:rPr>
      </w:pPr>
      <w:r>
        <w:rPr>
          <w:noProof/>
          <w:sz w:val="28"/>
          <w:szCs w:val="22"/>
        </w:rPr>
        <w:lastRenderedPageBreak/>
        <w:drawing>
          <wp:anchor distT="0" distB="0" distL="114300" distR="114300" simplePos="0" relativeHeight="251658240" behindDoc="0" locked="0" layoutInCell="1" allowOverlap="1" wp14:anchorId="73557133" wp14:editId="2FE4B135">
            <wp:simplePos x="0" y="0"/>
            <wp:positionH relativeFrom="column">
              <wp:posOffset>-180340</wp:posOffset>
            </wp:positionH>
            <wp:positionV relativeFrom="paragraph">
              <wp:posOffset>-90170</wp:posOffset>
            </wp:positionV>
            <wp:extent cx="367200" cy="367200"/>
            <wp:effectExtent l="0" t="0" r="0" b="0"/>
            <wp:wrapNone/>
            <wp:docPr id="971" name="Grafik 97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2"/>
        </w:rPr>
        <w:t>Lesen Sie die Wörter!</w:t>
      </w:r>
    </w:p>
    <w:p w14:paraId="098C2C9F" w14:textId="77777777" w:rsidR="00180A7F" w:rsidRDefault="00180A7F" w:rsidP="00180A7F">
      <w:pPr>
        <w:rPr>
          <w:sz w:val="28"/>
          <w:szCs w:val="22"/>
        </w:rPr>
      </w:pPr>
      <w:r>
        <w:rPr>
          <w:noProof/>
        </w:rPr>
        <mc:AlternateContent>
          <mc:Choice Requires="wps">
            <w:drawing>
              <wp:anchor distT="45720" distB="45720" distL="114300" distR="114300" simplePos="0" relativeHeight="251645952" behindDoc="0" locked="0" layoutInCell="1" allowOverlap="1" wp14:anchorId="736F0582" wp14:editId="05334278">
                <wp:simplePos x="0" y="0"/>
                <wp:positionH relativeFrom="margin">
                  <wp:posOffset>2621915</wp:posOffset>
                </wp:positionH>
                <wp:positionV relativeFrom="paragraph">
                  <wp:posOffset>201930</wp:posOffset>
                </wp:positionV>
                <wp:extent cx="828000" cy="324000"/>
                <wp:effectExtent l="19050" t="19050" r="29845" b="38100"/>
                <wp:wrapNone/>
                <wp:docPr id="9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389160 w 828000"/>
                            <a:gd name="connsiteY1" fmla="*/ 0 h 324000"/>
                            <a:gd name="connsiteX2" fmla="*/ 828000 w 828000"/>
                            <a:gd name="connsiteY2" fmla="*/ 0 h 324000"/>
                            <a:gd name="connsiteX3" fmla="*/ 828000 w 828000"/>
                            <a:gd name="connsiteY3" fmla="*/ 324000 h 324000"/>
                            <a:gd name="connsiteX4" fmla="*/ 43056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extrusionOk="0">
                              <a:moveTo>
                                <a:pt x="0" y="0"/>
                              </a:moveTo>
                              <a:cubicBezTo>
                                <a:pt x="152689" y="-15560"/>
                                <a:pt x="219715" y="17955"/>
                                <a:pt x="389160" y="0"/>
                              </a:cubicBezTo>
                              <a:cubicBezTo>
                                <a:pt x="558605" y="-17955"/>
                                <a:pt x="620497" y="-15729"/>
                                <a:pt x="828000" y="0"/>
                              </a:cubicBezTo>
                              <a:cubicBezTo>
                                <a:pt x="838360" y="88785"/>
                                <a:pt x="816970" y="179552"/>
                                <a:pt x="828000" y="324000"/>
                              </a:cubicBezTo>
                              <a:cubicBezTo>
                                <a:pt x="659390" y="332340"/>
                                <a:pt x="543156" y="309419"/>
                                <a:pt x="430560" y="324000"/>
                              </a:cubicBezTo>
                              <a:cubicBezTo>
                                <a:pt x="317964" y="338581"/>
                                <a:pt x="191809" y="317269"/>
                                <a:pt x="0" y="324000"/>
                              </a:cubicBezTo>
                              <a:cubicBezTo>
                                <a:pt x="13300" y="166904"/>
                                <a:pt x="-7947" y="140635"/>
                                <a:pt x="0" y="0"/>
                              </a:cubicBezTo>
                              <a:close/>
                            </a:path>
                          </a:pathLst>
                        </a:custGeom>
                        <a:noFill/>
                        <a:ln w="12700">
                          <a:solidFill>
                            <a:schemeClr val="tx1"/>
                          </a:solidFill>
                          <a:extLst>
                            <a:ext uri="{C807C97D-BFC1-408E-A445-0C87EB9F89A2}">
                              <ask:lineSketchStyleProps xmlns:ask="http://schemas.microsoft.com/office/drawing/2018/sketchyshapes" sd="139835766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3B247D8A" w14:textId="77777777" w:rsidR="003620B0" w:rsidRPr="006A71D3" w:rsidRDefault="003620B0" w:rsidP="00180A7F">
                            <w:pPr>
                              <w:pStyle w:val="Textfelder"/>
                            </w:pPr>
                            <w:r>
                              <w:t>beraten</w:t>
                            </w:r>
                          </w:p>
                          <w:p w14:paraId="01F0F5EC" w14:textId="77777777" w:rsidR="003620B0" w:rsidRDefault="003620B0"/>
                          <w:p w14:paraId="14170999" w14:textId="77777777" w:rsidR="003620B0" w:rsidRPr="006A71D3" w:rsidRDefault="003620B0" w:rsidP="00180A7F">
                            <w:pPr>
                              <w:pStyle w:val="Textfelder"/>
                            </w:pPr>
                            <w:r>
                              <w:t>beraten</w:t>
                            </w:r>
                          </w:p>
                          <w:p w14:paraId="52D7E22A" w14:textId="77777777" w:rsidR="003620B0" w:rsidRDefault="003620B0"/>
                          <w:p w14:paraId="3F0C3CD9" w14:textId="77777777" w:rsidR="003620B0" w:rsidRPr="006A71D3" w:rsidRDefault="003620B0" w:rsidP="00180A7F">
                            <w:pPr>
                              <w:pStyle w:val="Textfelder"/>
                            </w:pPr>
                            <w:r>
                              <w:t>beraten</w:t>
                            </w:r>
                          </w:p>
                          <w:p w14:paraId="538737A2" w14:textId="77777777" w:rsidR="003620B0" w:rsidRDefault="003620B0"/>
                          <w:p w14:paraId="056E23C9" w14:textId="77777777" w:rsidR="003620B0" w:rsidRPr="006A71D3" w:rsidRDefault="003620B0" w:rsidP="00180A7F">
                            <w:pPr>
                              <w:pStyle w:val="Textfelder"/>
                            </w:pPr>
                            <w:r>
                              <w:t>beraten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F0582" id="_x0000_s1232" style="position:absolute;left:0;text-align:left;margin-left:206.45pt;margin-top:15.9pt;width:65.2pt;height:25.5pt;z-index:25164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" adj="-11796480,,5400" path="m,c152689,-15560,219715,17955,389160,,558605,-17955,620497,-15729,828000,v10360,88785,-11030,179552,,324000c659390,332340,543156,309419,430560,324000,317964,338581,191809,317269,,324000,13300,166904,-7947,140635,,xe" filled="f" strokecolor="black [3213]" strokeweight="1pt">
                <v:stroke joinstyle="miter"/>
                <v:formulas/>
                <v:path o:extrusionok="f" o:connecttype="custom" o:connectlocs="0,0;389160,0;828000,0;828000,324000;430560,324000;0,324000;0,0" o:connectangles="0,0,0,0,0,0,0" textboxrect="0,0,828000,324000"/>
                <v:textbox>
                  <w:txbxContent>
                    <w:p w14:paraId="3B247D8A" w14:textId="77777777" w:rsidR="003620B0" w:rsidRPr="006A71D3" w:rsidRDefault="003620B0" w:rsidP="00180A7F">
                      <w:pPr>
                        <w:pStyle w:val="Textfelder"/>
                      </w:pPr>
                      <w:r>
                        <w:t>beraten</w:t>
                      </w:r>
                    </w:p>
                    <w:p w14:paraId="01F0F5EC" w14:textId="77777777" w:rsidR="003620B0" w:rsidRDefault="003620B0"/>
                    <w:p w14:paraId="14170999" w14:textId="77777777" w:rsidR="003620B0" w:rsidRPr="006A71D3" w:rsidRDefault="003620B0" w:rsidP="00180A7F">
                      <w:pPr>
                        <w:pStyle w:val="Textfelder"/>
                      </w:pPr>
                      <w:r>
                        <w:t>beraten</w:t>
                      </w:r>
                    </w:p>
                    <w:p w14:paraId="52D7E22A" w14:textId="77777777" w:rsidR="003620B0" w:rsidRDefault="003620B0"/>
                    <w:p w14:paraId="3F0C3CD9" w14:textId="77777777" w:rsidR="003620B0" w:rsidRPr="006A71D3" w:rsidRDefault="003620B0" w:rsidP="00180A7F">
                      <w:pPr>
                        <w:pStyle w:val="Textfelder"/>
                      </w:pPr>
                      <w:r>
                        <w:t>beraten</w:t>
                      </w:r>
                    </w:p>
                    <w:p w14:paraId="538737A2" w14:textId="77777777" w:rsidR="003620B0" w:rsidRDefault="003620B0"/>
                    <w:p w14:paraId="056E23C9" w14:textId="77777777" w:rsidR="003620B0" w:rsidRPr="006A71D3" w:rsidRDefault="003620B0" w:rsidP="00180A7F">
                      <w:pPr>
                        <w:pStyle w:val="Textfelder"/>
                      </w:pPr>
                      <w:r>
                        <w:t>beraten</w:t>
                      </w:r>
                    </w:p>
                  </w:txbxContent>
                </v:textbox>
                <w10:wrap anchorx="margin"/>
              </v:shape>
            </w:pict>
          </mc:Fallback>
        </mc:AlternateContent>
      </w:r>
    </w:p>
    <w:p w14:paraId="61988170" w14:textId="77777777" w:rsidR="00180A7F" w:rsidRDefault="00903777" w:rsidP="00180A7F">
      <w:pPr>
        <w:rPr>
          <w:sz w:val="28"/>
          <w:szCs w:val="22"/>
        </w:rPr>
      </w:pPr>
      <w:r>
        <w:rPr>
          <w:noProof/>
        </w:rPr>
        <mc:AlternateContent>
          <mc:Choice Requires="wps">
            <w:drawing>
              <wp:anchor distT="45720" distB="45720" distL="114300" distR="114300" simplePos="0" relativeHeight="251633664" behindDoc="0" locked="0" layoutInCell="1" allowOverlap="1" wp14:anchorId="1A899AFC" wp14:editId="2C0B8187">
                <wp:simplePos x="0" y="0"/>
                <wp:positionH relativeFrom="margin">
                  <wp:posOffset>464185</wp:posOffset>
                </wp:positionH>
                <wp:positionV relativeFrom="paragraph">
                  <wp:posOffset>103051</wp:posOffset>
                </wp:positionV>
                <wp:extent cx="1260000" cy="324000"/>
                <wp:effectExtent l="19050" t="19050" r="35560" b="38100"/>
                <wp:wrapNone/>
                <wp:docPr id="9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24000"/>
                        </a:xfrm>
                        <a:custGeom>
                          <a:avLst/>
                          <a:gdLst>
                            <a:gd name="connsiteX0" fmla="*/ 0 w 1260000"/>
                            <a:gd name="connsiteY0" fmla="*/ 0 h 324000"/>
                            <a:gd name="connsiteX1" fmla="*/ 655200 w 1260000"/>
                            <a:gd name="connsiteY1" fmla="*/ 0 h 324000"/>
                            <a:gd name="connsiteX2" fmla="*/ 1260000 w 1260000"/>
                            <a:gd name="connsiteY2" fmla="*/ 0 h 324000"/>
                            <a:gd name="connsiteX3" fmla="*/ 1260000 w 1260000"/>
                            <a:gd name="connsiteY3" fmla="*/ 324000 h 324000"/>
                            <a:gd name="connsiteX4" fmla="*/ 642600 w 1260000"/>
                            <a:gd name="connsiteY4" fmla="*/ 324000 h 324000"/>
                            <a:gd name="connsiteX5" fmla="*/ 0 w 1260000"/>
                            <a:gd name="connsiteY5" fmla="*/ 324000 h 324000"/>
                            <a:gd name="connsiteX6" fmla="*/ 0 w 126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24000" fill="none" extrusionOk="0">
                              <a:moveTo>
                                <a:pt x="0" y="0"/>
                              </a:moveTo>
                              <a:cubicBezTo>
                                <a:pt x="290373" y="26653"/>
                                <a:pt x="510195" y="-28620"/>
                                <a:pt x="655200" y="0"/>
                              </a:cubicBezTo>
                              <a:cubicBezTo>
                                <a:pt x="800205" y="28620"/>
                                <a:pt x="1127497" y="-6117"/>
                                <a:pt x="1260000" y="0"/>
                              </a:cubicBezTo>
                              <a:cubicBezTo>
                                <a:pt x="1265469" y="92595"/>
                                <a:pt x="1249366" y="174355"/>
                                <a:pt x="1260000" y="324000"/>
                              </a:cubicBezTo>
                              <a:cubicBezTo>
                                <a:pt x="1056960" y="305132"/>
                                <a:pt x="883154" y="330645"/>
                                <a:pt x="642600" y="324000"/>
                              </a:cubicBezTo>
                              <a:cubicBezTo>
                                <a:pt x="402046" y="317355"/>
                                <a:pt x="294579" y="311991"/>
                                <a:pt x="0" y="324000"/>
                              </a:cubicBezTo>
                              <a:cubicBezTo>
                                <a:pt x="12885" y="212192"/>
                                <a:pt x="-10041" y="126142"/>
                                <a:pt x="0" y="0"/>
                              </a:cubicBezTo>
                              <a:close/>
                            </a:path>
                            <a:path w="1260000" h="324000" stroke="0" extrusionOk="0">
                              <a:moveTo>
                                <a:pt x="0" y="0"/>
                              </a:moveTo>
                              <a:cubicBezTo>
                                <a:pt x="223469" y="-19903"/>
                                <a:pt x="378835" y="-16663"/>
                                <a:pt x="617400" y="0"/>
                              </a:cubicBezTo>
                              <a:cubicBezTo>
                                <a:pt x="855965" y="16663"/>
                                <a:pt x="1059300" y="2939"/>
                                <a:pt x="1260000" y="0"/>
                              </a:cubicBezTo>
                              <a:cubicBezTo>
                                <a:pt x="1252579" y="156053"/>
                                <a:pt x="1269599" y="187800"/>
                                <a:pt x="1260000" y="324000"/>
                              </a:cubicBezTo>
                              <a:cubicBezTo>
                                <a:pt x="1126735" y="333980"/>
                                <a:pt x="900029" y="313033"/>
                                <a:pt x="630000" y="324000"/>
                              </a:cubicBezTo>
                              <a:cubicBezTo>
                                <a:pt x="359971" y="334967"/>
                                <a:pt x="196298" y="348797"/>
                                <a:pt x="0" y="324000"/>
                              </a:cubicBezTo>
                              <a:cubicBezTo>
                                <a:pt x="-4321" y="185010"/>
                                <a:pt x="2031" y="70390"/>
                                <a:pt x="0" y="0"/>
                              </a:cubicBezTo>
                              <a:close/>
                            </a:path>
                          </a:pathLst>
                        </a:custGeom>
                        <a:ln w="12700">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77DA40B" w14:textId="77777777" w:rsidR="003620B0" w:rsidRPr="006A71D3" w:rsidRDefault="003620B0" w:rsidP="00180A7F">
                            <w:pPr>
                              <w:pStyle w:val="Textfelder"/>
                            </w:pPr>
                            <w:r w:rsidRPr="006A71D3">
                              <w:t>Versicherung</w:t>
                            </w:r>
                          </w:p>
                          <w:p w14:paraId="7A0AE407" w14:textId="77777777" w:rsidR="003620B0" w:rsidRDefault="003620B0"/>
                          <w:p w14:paraId="0EDADCED" w14:textId="77777777" w:rsidR="003620B0" w:rsidRPr="006A71D3" w:rsidRDefault="003620B0" w:rsidP="00180A7F">
                            <w:pPr>
                              <w:pStyle w:val="Textfelder"/>
                            </w:pPr>
                            <w:r w:rsidRPr="006A71D3">
                              <w:t>Versicherung</w:t>
                            </w:r>
                          </w:p>
                          <w:p w14:paraId="7D5A37A7" w14:textId="77777777" w:rsidR="003620B0" w:rsidRDefault="003620B0"/>
                          <w:p w14:paraId="0915ED6B" w14:textId="77777777" w:rsidR="003620B0" w:rsidRPr="006A71D3" w:rsidRDefault="003620B0" w:rsidP="00180A7F">
                            <w:pPr>
                              <w:pStyle w:val="Textfelder"/>
                            </w:pPr>
                            <w:r w:rsidRPr="006A71D3">
                              <w:t>Versicherung</w:t>
                            </w:r>
                          </w:p>
                          <w:p w14:paraId="2941DD24" w14:textId="77777777" w:rsidR="003620B0" w:rsidRDefault="003620B0"/>
                          <w:p w14:paraId="5ECD7B8D" w14:textId="77777777" w:rsidR="003620B0" w:rsidRPr="006A71D3" w:rsidRDefault="003620B0" w:rsidP="00180A7F">
                            <w:pPr>
                              <w:pStyle w:val="Textfelder"/>
                            </w:pPr>
                            <w:r w:rsidRPr="006A71D3">
                              <w: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899AFC" id="_x0000_s1233" style="position:absolute;left:0;text-align:left;margin-left:36.55pt;margin-top:8.1pt;width:99.2pt;height:25.5pt;z-index:25163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6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" adj="-11796480,,5400" path="m,nfc290373,26653,510195,-28620,655200,v145005,28620,472297,-6117,604800,c1265469,92595,1249366,174355,1260000,324000v-203040,-18868,-376846,6645,-617400,c402046,317355,294579,311991,,324000,12885,212192,-10041,126142,,xem,nsc223469,-19903,378835,-16663,617400,v238565,16663,441900,2939,642600,c1252579,156053,1269599,187800,1260000,324000v-133265,9980,-359971,-10967,-630000,c359971,334967,196298,348797,,324000,-4321,185010,2031,70390,,xe" fillcolor="white [3201]" strokecolor="black [3200]" strokeweight="1pt">
                <v:stroke joinstyle="miter"/>
                <v:formulas/>
                <v:path o:extrusionok="f" o:connecttype="custom" o:connectlocs="0,0;655200,0;1260000,0;1260000,324000;642600,324000;0,324000;0,0" o:connectangles="0,0,0,0,0,0,0" textboxrect="0,0,1260000,324000"/>
                <v:textbox>
                  <w:txbxContent>
                    <w:p w14:paraId="077DA40B" w14:textId="77777777" w:rsidR="003620B0" w:rsidRPr="006A71D3" w:rsidRDefault="003620B0" w:rsidP="00180A7F">
                      <w:pPr>
                        <w:pStyle w:val="Textfelder"/>
                      </w:pPr>
                      <w:r w:rsidRPr="006A71D3">
                        <w:t>Versicherung</w:t>
                      </w:r>
                    </w:p>
                    <w:p w14:paraId="7A0AE407" w14:textId="77777777" w:rsidR="003620B0" w:rsidRDefault="003620B0"/>
                    <w:p w14:paraId="0EDADCED" w14:textId="77777777" w:rsidR="003620B0" w:rsidRPr="006A71D3" w:rsidRDefault="003620B0" w:rsidP="00180A7F">
                      <w:pPr>
                        <w:pStyle w:val="Textfelder"/>
                      </w:pPr>
                      <w:r w:rsidRPr="006A71D3">
                        <w:t>Versicherung</w:t>
                      </w:r>
                    </w:p>
                    <w:p w14:paraId="7D5A37A7" w14:textId="77777777" w:rsidR="003620B0" w:rsidRDefault="003620B0"/>
                    <w:p w14:paraId="0915ED6B" w14:textId="77777777" w:rsidR="003620B0" w:rsidRPr="006A71D3" w:rsidRDefault="003620B0" w:rsidP="00180A7F">
                      <w:pPr>
                        <w:pStyle w:val="Textfelder"/>
                      </w:pPr>
                      <w:r w:rsidRPr="006A71D3">
                        <w:t>Versicherung</w:t>
                      </w:r>
                    </w:p>
                    <w:p w14:paraId="2941DD24" w14:textId="77777777" w:rsidR="003620B0" w:rsidRDefault="003620B0"/>
                    <w:p w14:paraId="5ECD7B8D" w14:textId="77777777" w:rsidR="003620B0" w:rsidRPr="006A71D3" w:rsidRDefault="003620B0" w:rsidP="00180A7F">
                      <w:pPr>
                        <w:pStyle w:val="Textfelder"/>
                      </w:pPr>
                      <w:r w:rsidRPr="006A71D3">
                        <w:t>Versicherung</w:t>
                      </w:r>
                    </w:p>
                  </w:txbxContent>
                </v:textbox>
                <w10:wrap anchorx="margin"/>
              </v:shape>
            </w:pict>
          </mc:Fallback>
        </mc:AlternateContent>
      </w:r>
      <w:r w:rsidR="00180A7F">
        <w:rPr>
          <w:noProof/>
        </w:rPr>
        <mc:AlternateContent>
          <mc:Choice Requires="wps">
            <w:drawing>
              <wp:anchor distT="45720" distB="45720" distL="114300" distR="114300" simplePos="0" relativeHeight="251654144" behindDoc="0" locked="0" layoutInCell="1" allowOverlap="1" wp14:anchorId="5074D290" wp14:editId="2CBEB2D5">
                <wp:simplePos x="0" y="0"/>
                <wp:positionH relativeFrom="margin">
                  <wp:posOffset>4689203</wp:posOffset>
                </wp:positionH>
                <wp:positionV relativeFrom="paragraph">
                  <wp:posOffset>30571</wp:posOffset>
                </wp:positionV>
                <wp:extent cx="1008000" cy="324000"/>
                <wp:effectExtent l="19050" t="19050" r="40005" b="38100"/>
                <wp:wrapNone/>
                <wp:docPr id="9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24000"/>
                        </a:xfrm>
                        <a:custGeom>
                          <a:avLst/>
                          <a:gdLst>
                            <a:gd name="connsiteX0" fmla="*/ 0 w 1008000"/>
                            <a:gd name="connsiteY0" fmla="*/ 0 h 324000"/>
                            <a:gd name="connsiteX1" fmla="*/ 493920 w 1008000"/>
                            <a:gd name="connsiteY1" fmla="*/ 0 h 324000"/>
                            <a:gd name="connsiteX2" fmla="*/ 1008000 w 1008000"/>
                            <a:gd name="connsiteY2" fmla="*/ 0 h 324000"/>
                            <a:gd name="connsiteX3" fmla="*/ 1008000 w 1008000"/>
                            <a:gd name="connsiteY3" fmla="*/ 324000 h 324000"/>
                            <a:gd name="connsiteX4" fmla="*/ 49392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extrusionOk="0">
                              <a:moveTo>
                                <a:pt x="0" y="0"/>
                              </a:moveTo>
                              <a:cubicBezTo>
                                <a:pt x="99693" y="19012"/>
                                <a:pt x="363120" y="22057"/>
                                <a:pt x="493920" y="0"/>
                              </a:cubicBezTo>
                              <a:cubicBezTo>
                                <a:pt x="624720" y="-22057"/>
                                <a:pt x="754635" y="-13211"/>
                                <a:pt x="1008000" y="0"/>
                              </a:cubicBezTo>
                              <a:cubicBezTo>
                                <a:pt x="1024105" y="93958"/>
                                <a:pt x="1012371" y="242965"/>
                                <a:pt x="1008000" y="324000"/>
                              </a:cubicBezTo>
                              <a:cubicBezTo>
                                <a:pt x="847954" y="340214"/>
                                <a:pt x="611044" y="325647"/>
                                <a:pt x="493920" y="324000"/>
                              </a:cubicBezTo>
                              <a:cubicBezTo>
                                <a:pt x="376796" y="322353"/>
                                <a:pt x="217062" y="328337"/>
                                <a:pt x="0" y="324000"/>
                              </a:cubicBezTo>
                              <a:cubicBezTo>
                                <a:pt x="10192" y="182293"/>
                                <a:pt x="-3102" y="75208"/>
                                <a:pt x="0" y="0"/>
                              </a:cubicBezTo>
                              <a:close/>
                            </a:path>
                          </a:pathLst>
                        </a:custGeom>
                        <a:noFill/>
                        <a:ln w="12700">
                          <a:solidFill>
                            <a:schemeClr val="tx1"/>
                          </a:solidFill>
                          <a:extLst>
                            <a:ext uri="{C807C97D-BFC1-408E-A445-0C87EB9F89A2}">
                              <ask:lineSketchStyleProps xmlns:ask="http://schemas.microsoft.com/office/drawing/2018/sketchyshapes" sd="411122450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6E7F836C" w14:textId="77777777" w:rsidR="003620B0" w:rsidRPr="006A71D3" w:rsidRDefault="003620B0" w:rsidP="00180A7F">
                            <w:pPr>
                              <w:pStyle w:val="Textfelder"/>
                            </w:pPr>
                            <w:r>
                              <w:t>Reparatur</w:t>
                            </w:r>
                          </w:p>
                          <w:p w14:paraId="2CE1C9BC" w14:textId="77777777" w:rsidR="003620B0" w:rsidRDefault="003620B0"/>
                          <w:p w14:paraId="6D0502BE" w14:textId="77777777" w:rsidR="003620B0" w:rsidRPr="006A71D3" w:rsidRDefault="003620B0" w:rsidP="00180A7F">
                            <w:pPr>
                              <w:pStyle w:val="Textfelder"/>
                            </w:pPr>
                            <w:r>
                              <w:t>Reparatur</w:t>
                            </w:r>
                          </w:p>
                          <w:p w14:paraId="74471DDE" w14:textId="77777777" w:rsidR="003620B0" w:rsidRDefault="003620B0"/>
                          <w:p w14:paraId="6751CEBF" w14:textId="77777777" w:rsidR="003620B0" w:rsidRPr="006A71D3" w:rsidRDefault="003620B0" w:rsidP="00180A7F">
                            <w:pPr>
                              <w:pStyle w:val="Textfelder"/>
                            </w:pPr>
                            <w:r>
                              <w:t>Reparatur</w:t>
                            </w:r>
                          </w:p>
                          <w:p w14:paraId="48757464" w14:textId="77777777" w:rsidR="003620B0" w:rsidRDefault="003620B0"/>
                          <w:p w14:paraId="5CFEF598" w14:textId="77777777" w:rsidR="003620B0" w:rsidRPr="006A71D3" w:rsidRDefault="003620B0" w:rsidP="00180A7F">
                            <w:pPr>
                              <w:pStyle w:val="Textfelder"/>
                            </w:pPr>
                            <w:r>
                              <w:t>Reparatur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4D290" id="_x0000_s1234" style="position:absolute;left:0;text-align:left;margin-left:369.25pt;margin-top:2.4pt;width:79.35pt;height:25.5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0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" adj="-11796480,,5400" path="m,c99693,19012,363120,22057,493920,v130800,-22057,260715,-13211,514080,c1024105,93958,1012371,242965,1008000,324000v-160046,16214,-396956,1647,-514080,c376796,322353,217062,328337,,324000,10192,182293,-3102,75208,,xe" filled="f" strokecolor="black [3213]" strokeweight="1pt">
                <v:stroke joinstyle="miter"/>
                <v:formulas/>
                <v:path o:extrusionok="f" o:connecttype="custom" o:connectlocs="0,0;493920,0;1008000,0;1008000,324000;493920,324000;0,324000;0,0" o:connectangles="0,0,0,0,0,0,0" textboxrect="0,0,1008000,324000"/>
                <v:textbox>
                  <w:txbxContent>
                    <w:p w14:paraId="6E7F836C" w14:textId="77777777" w:rsidR="003620B0" w:rsidRPr="006A71D3" w:rsidRDefault="003620B0" w:rsidP="00180A7F">
                      <w:pPr>
                        <w:pStyle w:val="Textfelder"/>
                      </w:pPr>
                      <w:r>
                        <w:t>Reparatur</w:t>
                      </w:r>
                    </w:p>
                    <w:p w14:paraId="2CE1C9BC" w14:textId="77777777" w:rsidR="003620B0" w:rsidRDefault="003620B0"/>
                    <w:p w14:paraId="6D0502BE" w14:textId="77777777" w:rsidR="003620B0" w:rsidRPr="006A71D3" w:rsidRDefault="003620B0" w:rsidP="00180A7F">
                      <w:pPr>
                        <w:pStyle w:val="Textfelder"/>
                      </w:pPr>
                      <w:r>
                        <w:t>Reparatur</w:t>
                      </w:r>
                    </w:p>
                    <w:p w14:paraId="74471DDE" w14:textId="77777777" w:rsidR="003620B0" w:rsidRDefault="003620B0"/>
                    <w:p w14:paraId="6751CEBF" w14:textId="77777777" w:rsidR="003620B0" w:rsidRPr="006A71D3" w:rsidRDefault="003620B0" w:rsidP="00180A7F">
                      <w:pPr>
                        <w:pStyle w:val="Textfelder"/>
                      </w:pPr>
                      <w:r>
                        <w:t>Reparatur</w:t>
                      </w:r>
                    </w:p>
                    <w:p w14:paraId="48757464" w14:textId="77777777" w:rsidR="003620B0" w:rsidRDefault="003620B0"/>
                    <w:p w14:paraId="5CFEF598" w14:textId="77777777" w:rsidR="003620B0" w:rsidRPr="006A71D3" w:rsidRDefault="003620B0" w:rsidP="00180A7F">
                      <w:pPr>
                        <w:pStyle w:val="Textfelder"/>
                      </w:pPr>
                      <w:r>
                        <w:t>Reparatur</w:t>
                      </w:r>
                    </w:p>
                  </w:txbxContent>
                </v:textbox>
                <w10:wrap anchorx="margin"/>
              </v:shape>
            </w:pict>
          </mc:Fallback>
        </mc:AlternateContent>
      </w:r>
    </w:p>
    <w:p w14:paraId="32AA8FF0" w14:textId="77777777" w:rsidR="00180A7F" w:rsidRDefault="00903777" w:rsidP="00180A7F">
      <w:pPr>
        <w:rPr>
          <w:sz w:val="28"/>
          <w:szCs w:val="22"/>
        </w:rPr>
      </w:pPr>
      <w:r>
        <w:rPr>
          <w:noProof/>
        </w:rPr>
        <mc:AlternateContent>
          <mc:Choice Requires="wps">
            <w:drawing>
              <wp:anchor distT="45720" distB="45720" distL="114300" distR="114300" simplePos="0" relativeHeight="251635712" behindDoc="0" locked="0" layoutInCell="1" allowOverlap="1" wp14:anchorId="2ADF6B06" wp14:editId="58199042">
                <wp:simplePos x="0" y="0"/>
                <wp:positionH relativeFrom="margin">
                  <wp:posOffset>2029641</wp:posOffset>
                </wp:positionH>
                <wp:positionV relativeFrom="paragraph">
                  <wp:posOffset>247922</wp:posOffset>
                </wp:positionV>
                <wp:extent cx="1188000" cy="324000"/>
                <wp:effectExtent l="19050" t="19050" r="12700" b="38100"/>
                <wp:wrapNone/>
                <wp:docPr id="9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00" cy="324000"/>
                        </a:xfrm>
                        <a:custGeom>
                          <a:avLst/>
                          <a:gdLst>
                            <a:gd name="connsiteX0" fmla="*/ 0 w 1188000"/>
                            <a:gd name="connsiteY0" fmla="*/ 0 h 324000"/>
                            <a:gd name="connsiteX1" fmla="*/ 605880 w 1188000"/>
                            <a:gd name="connsiteY1" fmla="*/ 0 h 324000"/>
                            <a:gd name="connsiteX2" fmla="*/ 1188000 w 1188000"/>
                            <a:gd name="connsiteY2" fmla="*/ 0 h 324000"/>
                            <a:gd name="connsiteX3" fmla="*/ 1188000 w 1188000"/>
                            <a:gd name="connsiteY3" fmla="*/ 324000 h 324000"/>
                            <a:gd name="connsiteX4" fmla="*/ 594000 w 1188000"/>
                            <a:gd name="connsiteY4" fmla="*/ 324000 h 324000"/>
                            <a:gd name="connsiteX5" fmla="*/ 0 w 1188000"/>
                            <a:gd name="connsiteY5" fmla="*/ 324000 h 324000"/>
                            <a:gd name="connsiteX6" fmla="*/ 0 w 118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000" h="324000" extrusionOk="0">
                              <a:moveTo>
                                <a:pt x="0" y="0"/>
                              </a:moveTo>
                              <a:cubicBezTo>
                                <a:pt x="149551" y="-20359"/>
                                <a:pt x="399604" y="29408"/>
                                <a:pt x="605880" y="0"/>
                              </a:cubicBezTo>
                              <a:cubicBezTo>
                                <a:pt x="812156" y="-29408"/>
                                <a:pt x="1044058" y="12379"/>
                                <a:pt x="1188000" y="0"/>
                              </a:cubicBezTo>
                              <a:cubicBezTo>
                                <a:pt x="1172536" y="70849"/>
                                <a:pt x="1180406" y="171930"/>
                                <a:pt x="1188000" y="324000"/>
                              </a:cubicBezTo>
                              <a:cubicBezTo>
                                <a:pt x="922513" y="331229"/>
                                <a:pt x="852607" y="329675"/>
                                <a:pt x="594000" y="324000"/>
                              </a:cubicBezTo>
                              <a:cubicBezTo>
                                <a:pt x="335393" y="318325"/>
                                <a:pt x="244406" y="353177"/>
                                <a:pt x="0" y="324000"/>
                              </a:cubicBezTo>
                              <a:cubicBezTo>
                                <a:pt x="-8243" y="165944"/>
                                <a:pt x="-14026" y="128653"/>
                                <a:pt x="0" y="0"/>
                              </a:cubicBezTo>
                              <a:close/>
                            </a:path>
                          </a:pathLst>
                        </a:custGeom>
                        <a:noFill/>
                        <a:ln w="12700">
                          <a:solidFill>
                            <a:schemeClr val="tx1"/>
                          </a:solidFill>
                          <a:extLst>
                            <a:ext uri="{C807C97D-BFC1-408E-A445-0C87EB9F89A2}">
                              <ask:lineSketchStyleProps xmlns:ask="http://schemas.microsoft.com/office/drawing/2018/sketchyshapes" sd="613675345">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4F067C4E" w14:textId="77777777" w:rsidR="003620B0" w:rsidRPr="006A71D3" w:rsidRDefault="003620B0" w:rsidP="00180A7F">
                            <w:pPr>
                              <w:pStyle w:val="Textfelder"/>
                            </w:pPr>
                            <w:r>
                              <w:t>abschließen</w:t>
                            </w:r>
                          </w:p>
                          <w:p w14:paraId="46DB9A12" w14:textId="77777777" w:rsidR="003620B0" w:rsidRDefault="003620B0"/>
                          <w:p w14:paraId="71B2874B" w14:textId="77777777" w:rsidR="003620B0" w:rsidRPr="006A71D3" w:rsidRDefault="003620B0" w:rsidP="00180A7F">
                            <w:pPr>
                              <w:pStyle w:val="Textfelder"/>
                            </w:pPr>
                            <w:r>
                              <w:t>abschließen</w:t>
                            </w:r>
                          </w:p>
                          <w:p w14:paraId="68FD3185" w14:textId="77777777" w:rsidR="003620B0" w:rsidRDefault="003620B0"/>
                          <w:p w14:paraId="54619D19" w14:textId="77777777" w:rsidR="003620B0" w:rsidRPr="006A71D3" w:rsidRDefault="003620B0" w:rsidP="00180A7F">
                            <w:pPr>
                              <w:pStyle w:val="Textfelder"/>
                            </w:pPr>
                            <w:r>
                              <w:t>abschließen</w:t>
                            </w:r>
                          </w:p>
                          <w:p w14:paraId="3FD4A37F" w14:textId="77777777" w:rsidR="003620B0" w:rsidRDefault="003620B0"/>
                          <w:p w14:paraId="5B9109B0" w14:textId="77777777" w:rsidR="003620B0" w:rsidRPr="006A71D3" w:rsidRDefault="003620B0" w:rsidP="00180A7F">
                            <w:pPr>
                              <w:pStyle w:val="Textfelder"/>
                            </w:pPr>
                            <w:r>
                              <w:t>abschließen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F6B06" id="_x0000_s1235" style="position:absolute;left:0;text-align:left;margin-left:159.8pt;margin-top:19.5pt;width:93.55pt;height:25.5pt;z-index:25163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18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" adj="-11796480,,5400" path="m,c149551,-20359,399604,29408,605880,v206276,-29408,438178,12379,582120,c1172536,70849,1180406,171930,1188000,324000v-265487,7229,-335393,5675,-594000,c335393,318325,244406,353177,,324000,-8243,165944,-14026,128653,,xe" filled="f" strokecolor="black [3213]" strokeweight="1pt">
                <v:stroke joinstyle="miter"/>
                <v:formulas/>
                <v:path o:extrusionok="f" o:connecttype="custom" o:connectlocs="0,0;605880,0;1188000,0;1188000,324000;594000,324000;0,324000;0,0" o:connectangles="0,0,0,0,0,0,0" textboxrect="0,0,1188000,324000"/>
                <v:textbox>
                  <w:txbxContent>
                    <w:p w14:paraId="4F067C4E" w14:textId="77777777" w:rsidR="003620B0" w:rsidRPr="006A71D3" w:rsidRDefault="003620B0" w:rsidP="00180A7F">
                      <w:pPr>
                        <w:pStyle w:val="Textfelder"/>
                      </w:pPr>
                      <w:r>
                        <w:t>abschließen</w:t>
                      </w:r>
                    </w:p>
                    <w:p w14:paraId="46DB9A12" w14:textId="77777777" w:rsidR="003620B0" w:rsidRDefault="003620B0"/>
                    <w:p w14:paraId="71B2874B" w14:textId="77777777" w:rsidR="003620B0" w:rsidRPr="006A71D3" w:rsidRDefault="003620B0" w:rsidP="00180A7F">
                      <w:pPr>
                        <w:pStyle w:val="Textfelder"/>
                      </w:pPr>
                      <w:r>
                        <w:t>abschließen</w:t>
                      </w:r>
                    </w:p>
                    <w:p w14:paraId="68FD3185" w14:textId="77777777" w:rsidR="003620B0" w:rsidRDefault="003620B0"/>
                    <w:p w14:paraId="54619D19" w14:textId="77777777" w:rsidR="003620B0" w:rsidRPr="006A71D3" w:rsidRDefault="003620B0" w:rsidP="00180A7F">
                      <w:pPr>
                        <w:pStyle w:val="Textfelder"/>
                      </w:pPr>
                      <w:r>
                        <w:t>abschließen</w:t>
                      </w:r>
                    </w:p>
                    <w:p w14:paraId="3FD4A37F" w14:textId="77777777" w:rsidR="003620B0" w:rsidRDefault="003620B0"/>
                    <w:p w14:paraId="5B9109B0" w14:textId="77777777" w:rsidR="003620B0" w:rsidRPr="006A71D3" w:rsidRDefault="003620B0" w:rsidP="00180A7F">
                      <w:pPr>
                        <w:pStyle w:val="Textfelder"/>
                      </w:pPr>
                      <w:r>
                        <w:t>abschließen</w:t>
                      </w:r>
                    </w:p>
                  </w:txbxContent>
                </v:textbox>
                <w10:wrap anchorx="margin"/>
              </v:shape>
            </w:pict>
          </mc:Fallback>
        </mc:AlternateContent>
      </w:r>
    </w:p>
    <w:p w14:paraId="5460B364" w14:textId="77777777" w:rsidR="00180A7F" w:rsidRDefault="00903777" w:rsidP="00180A7F">
      <w:pPr>
        <w:rPr>
          <w:sz w:val="28"/>
          <w:szCs w:val="22"/>
        </w:rPr>
      </w:pPr>
      <w:r>
        <w:rPr>
          <w:noProof/>
        </w:rPr>
        <mc:AlternateContent>
          <mc:Choice Requires="wps">
            <w:drawing>
              <wp:anchor distT="45720" distB="45720" distL="114300" distR="114300" simplePos="0" relativeHeight="251641856" behindDoc="0" locked="0" layoutInCell="1" allowOverlap="1" wp14:anchorId="67C00DF7" wp14:editId="4DE49C57">
                <wp:simplePos x="0" y="0"/>
                <wp:positionH relativeFrom="margin">
                  <wp:posOffset>3881120</wp:posOffset>
                </wp:positionH>
                <wp:positionV relativeFrom="paragraph">
                  <wp:posOffset>173083</wp:posOffset>
                </wp:positionV>
                <wp:extent cx="720000" cy="324000"/>
                <wp:effectExtent l="19050" t="19050" r="42545" b="38100"/>
                <wp:wrapNone/>
                <wp:docPr id="3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600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extrusionOk="0">
                              <a:moveTo>
                                <a:pt x="0" y="0"/>
                              </a:moveTo>
                              <a:cubicBezTo>
                                <a:pt x="139687" y="7647"/>
                                <a:pt x="266290" y="-11206"/>
                                <a:pt x="338400" y="0"/>
                              </a:cubicBezTo>
                              <a:cubicBezTo>
                                <a:pt x="410510" y="11206"/>
                                <a:pt x="562520" y="11027"/>
                                <a:pt x="720000" y="0"/>
                              </a:cubicBezTo>
                              <a:cubicBezTo>
                                <a:pt x="729276" y="161561"/>
                                <a:pt x="705631" y="236495"/>
                                <a:pt x="720000" y="324000"/>
                              </a:cubicBezTo>
                              <a:cubicBezTo>
                                <a:pt x="641015" y="336665"/>
                                <a:pt x="471999" y="334549"/>
                                <a:pt x="360000" y="324000"/>
                              </a:cubicBezTo>
                              <a:cubicBezTo>
                                <a:pt x="248001" y="313451"/>
                                <a:pt x="142608" y="329868"/>
                                <a:pt x="0" y="324000"/>
                              </a:cubicBezTo>
                              <a:cubicBezTo>
                                <a:pt x="-7991" y="170312"/>
                                <a:pt x="13567" y="109854"/>
                                <a:pt x="0" y="0"/>
                              </a:cubicBezTo>
                              <a:close/>
                            </a:path>
                          </a:pathLst>
                        </a:custGeom>
                        <a:noFill/>
                        <a:ln w="12700">
                          <a:solidFill>
                            <a:schemeClr val="tx1"/>
                          </a:solidFill>
                          <a:extLst>
                            <a:ext uri="{C807C97D-BFC1-408E-A445-0C87EB9F89A2}">
                              <ask:lineSketchStyleProps xmlns:ask="http://schemas.microsoft.com/office/drawing/2018/sketchyshapes" sd="3360727841">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7E9B5977" w14:textId="77777777" w:rsidR="003620B0" w:rsidRPr="006A71D3" w:rsidRDefault="003620B0" w:rsidP="00180A7F">
                            <w:pPr>
                              <w:pStyle w:val="Textfelder"/>
                            </w:pPr>
                            <w:r>
                              <w:t>kosten</w:t>
                            </w:r>
                          </w:p>
                          <w:p w14:paraId="28C41F1F" w14:textId="77777777" w:rsidR="003620B0" w:rsidRDefault="003620B0"/>
                          <w:p w14:paraId="06EAA987" w14:textId="77777777" w:rsidR="003620B0" w:rsidRPr="006A71D3" w:rsidRDefault="003620B0" w:rsidP="00180A7F">
                            <w:pPr>
                              <w:pStyle w:val="Textfelder"/>
                            </w:pPr>
                            <w:r>
                              <w:t>kosten</w:t>
                            </w:r>
                          </w:p>
                          <w:p w14:paraId="73765B89" w14:textId="77777777" w:rsidR="003620B0" w:rsidRDefault="003620B0"/>
                          <w:p w14:paraId="1EA27927" w14:textId="77777777" w:rsidR="003620B0" w:rsidRPr="006A71D3" w:rsidRDefault="003620B0" w:rsidP="00180A7F">
                            <w:pPr>
                              <w:pStyle w:val="Textfelder"/>
                            </w:pPr>
                            <w:r>
                              <w:t>kosten</w:t>
                            </w:r>
                          </w:p>
                          <w:p w14:paraId="5A0E93AD" w14:textId="77777777" w:rsidR="003620B0" w:rsidRDefault="003620B0"/>
                          <w:p w14:paraId="7C442AC3" w14:textId="77777777" w:rsidR="003620B0" w:rsidRPr="006A71D3" w:rsidRDefault="003620B0" w:rsidP="00180A7F">
                            <w:pPr>
                              <w:pStyle w:val="Textfelder"/>
                            </w:pPr>
                            <w:r>
                              <w:t>kosten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00DF7" id="_x0000_s1236" style="position:absolute;left:0;text-align:left;margin-left:305.6pt;margin-top:13.65pt;width:56.7pt;height:25.5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" adj="-11796480,,5400" path="m,c139687,7647,266290,-11206,338400,v72110,11206,224120,11027,381600,c729276,161561,705631,236495,720000,324000v-78985,12665,-248001,10549,-360000,c248001,313451,142608,329868,,324000,-7991,170312,13567,109854,,xe" filled="f" strokecolor="black [3213]" strokeweight="1pt">
                <v:stroke joinstyle="miter"/>
                <v:formulas/>
                <v:path o:extrusionok="f" o:connecttype="custom" o:connectlocs="0,0;338400,0;720000,0;720000,324000;360000,324000;0,324000;0,0" o:connectangles="0,0,0,0,0,0,0" textboxrect="0,0,720000,324000"/>
                <v:textbox>
                  <w:txbxContent>
                    <w:p w14:paraId="7E9B5977" w14:textId="77777777" w:rsidR="003620B0" w:rsidRPr="006A71D3" w:rsidRDefault="003620B0" w:rsidP="00180A7F">
                      <w:pPr>
                        <w:pStyle w:val="Textfelder"/>
                      </w:pPr>
                      <w:r>
                        <w:t>kosten</w:t>
                      </w:r>
                    </w:p>
                    <w:p w14:paraId="28C41F1F" w14:textId="77777777" w:rsidR="003620B0" w:rsidRDefault="003620B0"/>
                    <w:p w14:paraId="06EAA987" w14:textId="77777777" w:rsidR="003620B0" w:rsidRPr="006A71D3" w:rsidRDefault="003620B0" w:rsidP="00180A7F">
                      <w:pPr>
                        <w:pStyle w:val="Textfelder"/>
                      </w:pPr>
                      <w:r>
                        <w:t>kosten</w:t>
                      </w:r>
                    </w:p>
                    <w:p w14:paraId="73765B89" w14:textId="77777777" w:rsidR="003620B0" w:rsidRDefault="003620B0"/>
                    <w:p w14:paraId="1EA27927" w14:textId="77777777" w:rsidR="003620B0" w:rsidRPr="006A71D3" w:rsidRDefault="003620B0" w:rsidP="00180A7F">
                      <w:pPr>
                        <w:pStyle w:val="Textfelder"/>
                      </w:pPr>
                      <w:r>
                        <w:t>kosten</w:t>
                      </w:r>
                    </w:p>
                    <w:p w14:paraId="5A0E93AD" w14:textId="77777777" w:rsidR="003620B0" w:rsidRDefault="003620B0"/>
                    <w:p w14:paraId="7C442AC3" w14:textId="77777777" w:rsidR="003620B0" w:rsidRPr="006A71D3" w:rsidRDefault="003620B0" w:rsidP="00180A7F">
                      <w:pPr>
                        <w:pStyle w:val="Textfelder"/>
                      </w:pPr>
                      <w:r>
                        <w:t>kosten</w:t>
                      </w:r>
                    </w:p>
                  </w:txbxContent>
                </v:textbox>
                <w10:wrap anchorx="margin"/>
              </v:shape>
            </w:pict>
          </mc:Fallback>
        </mc:AlternateContent>
      </w:r>
      <w:r>
        <w:rPr>
          <w:noProof/>
        </w:rPr>
        <mc:AlternateContent>
          <mc:Choice Requires="wps">
            <w:drawing>
              <wp:anchor distT="45720" distB="45720" distL="114300" distR="114300" simplePos="0" relativeHeight="251643904" behindDoc="0" locked="0" layoutInCell="1" allowOverlap="1" wp14:anchorId="564E86C0" wp14:editId="1D946917">
                <wp:simplePos x="0" y="0"/>
                <wp:positionH relativeFrom="margin">
                  <wp:posOffset>4948555</wp:posOffset>
                </wp:positionH>
                <wp:positionV relativeFrom="paragraph">
                  <wp:posOffset>20320</wp:posOffset>
                </wp:positionV>
                <wp:extent cx="755650" cy="323850"/>
                <wp:effectExtent l="0" t="19050" r="25400" b="38100"/>
                <wp:wrapNone/>
                <wp:docPr id="9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23850"/>
                        </a:xfrm>
                        <a:custGeom>
                          <a:avLst/>
                          <a:gdLst>
                            <a:gd name="connsiteX0" fmla="*/ 0 w 755650"/>
                            <a:gd name="connsiteY0" fmla="*/ 0 h 323850"/>
                            <a:gd name="connsiteX1" fmla="*/ 355156 w 755650"/>
                            <a:gd name="connsiteY1" fmla="*/ 0 h 323850"/>
                            <a:gd name="connsiteX2" fmla="*/ 755650 w 755650"/>
                            <a:gd name="connsiteY2" fmla="*/ 0 h 323850"/>
                            <a:gd name="connsiteX3" fmla="*/ 755650 w 755650"/>
                            <a:gd name="connsiteY3" fmla="*/ 323850 h 323850"/>
                            <a:gd name="connsiteX4" fmla="*/ 400495 w 755650"/>
                            <a:gd name="connsiteY4" fmla="*/ 323850 h 323850"/>
                            <a:gd name="connsiteX5" fmla="*/ 0 w 755650"/>
                            <a:gd name="connsiteY5" fmla="*/ 323850 h 323850"/>
                            <a:gd name="connsiteX6" fmla="*/ 0 w 7556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5650" h="323850" extrusionOk="0">
                              <a:moveTo>
                                <a:pt x="0" y="0"/>
                              </a:moveTo>
                              <a:cubicBezTo>
                                <a:pt x="92963" y="7615"/>
                                <a:pt x="265145" y="3493"/>
                                <a:pt x="355156" y="0"/>
                              </a:cubicBezTo>
                              <a:cubicBezTo>
                                <a:pt x="445167" y="-3493"/>
                                <a:pt x="559953" y="-14178"/>
                                <a:pt x="755650" y="0"/>
                              </a:cubicBezTo>
                              <a:cubicBezTo>
                                <a:pt x="771421" y="73411"/>
                                <a:pt x="746910" y="226903"/>
                                <a:pt x="755650" y="323850"/>
                              </a:cubicBezTo>
                              <a:cubicBezTo>
                                <a:pt x="606801" y="333297"/>
                                <a:pt x="573000" y="328173"/>
                                <a:pt x="400495" y="323850"/>
                              </a:cubicBezTo>
                              <a:cubicBezTo>
                                <a:pt x="227990" y="319527"/>
                                <a:pt x="126576" y="304283"/>
                                <a:pt x="0" y="323850"/>
                              </a:cubicBezTo>
                              <a:cubicBezTo>
                                <a:pt x="9206" y="210115"/>
                                <a:pt x="4833" y="109334"/>
                                <a:pt x="0" y="0"/>
                              </a:cubicBezTo>
                              <a:close/>
                            </a:path>
                          </a:pathLst>
                        </a:custGeom>
                        <a:noFill/>
                        <a:ln w="12700">
                          <a:solidFill>
                            <a:schemeClr val="tx1"/>
                          </a:solidFill>
                          <a:extLst>
                            <a:ext uri="{C807C97D-BFC1-408E-A445-0C87EB9F89A2}">
                              <ask:lineSketchStyleProps xmlns:ask="http://schemas.microsoft.com/office/drawing/2018/sketchyshapes" sd="2959456307">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76AD3A66" w14:textId="77777777" w:rsidR="003620B0" w:rsidRPr="006A71D3" w:rsidRDefault="003620B0" w:rsidP="00180A7F">
                            <w:pPr>
                              <w:pStyle w:val="Textfelder"/>
                            </w:pPr>
                            <w:r>
                              <w:t>zahlen</w:t>
                            </w:r>
                          </w:p>
                          <w:p w14:paraId="6EA647FF" w14:textId="77777777" w:rsidR="003620B0" w:rsidRDefault="003620B0"/>
                          <w:p w14:paraId="7C250608" w14:textId="77777777" w:rsidR="003620B0" w:rsidRPr="006A71D3" w:rsidRDefault="003620B0" w:rsidP="00180A7F">
                            <w:pPr>
                              <w:pStyle w:val="Textfelder"/>
                            </w:pPr>
                            <w:r>
                              <w:t>zahlen</w:t>
                            </w:r>
                          </w:p>
                          <w:p w14:paraId="33655F9C" w14:textId="77777777" w:rsidR="003620B0" w:rsidRDefault="003620B0"/>
                          <w:p w14:paraId="5311C381" w14:textId="77777777" w:rsidR="003620B0" w:rsidRPr="006A71D3" w:rsidRDefault="003620B0" w:rsidP="00180A7F">
                            <w:pPr>
                              <w:pStyle w:val="Textfelder"/>
                            </w:pPr>
                            <w:r>
                              <w:t>zahlen</w:t>
                            </w:r>
                          </w:p>
                          <w:p w14:paraId="6B8611EA" w14:textId="77777777" w:rsidR="003620B0" w:rsidRDefault="003620B0"/>
                          <w:p w14:paraId="116A26FC" w14:textId="77777777" w:rsidR="003620B0" w:rsidRPr="006A71D3" w:rsidRDefault="003620B0" w:rsidP="00180A7F">
                            <w:pPr>
                              <w:pStyle w:val="Textfelder"/>
                            </w:pPr>
                            <w:r>
                              <w:t>zahlen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E86C0" id="_x0000_s1237" style="position:absolute;left:0;text-align:left;margin-left:389.65pt;margin-top:1.6pt;width:59.5pt;height:25.5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556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" adj="-11796480,,5400" path="m,c92963,7615,265145,3493,355156,v90011,-3493,204797,-14178,400494,c771421,73411,746910,226903,755650,323850v-148849,9447,-182650,4323,-355155,c227990,319527,126576,304283,,323850,9206,210115,4833,109334,,xe" filled="f" strokecolor="black [3213]" strokeweight="1pt">
                <v:stroke joinstyle="miter"/>
                <v:formulas/>
                <v:path o:extrusionok="f" o:connecttype="custom" o:connectlocs="0,0;355156,0;755650,0;755650,323850;400495,323850;0,323850;0,0" o:connectangles="0,0,0,0,0,0,0" textboxrect="0,0,755650,323850"/>
                <v:textbox>
                  <w:txbxContent>
                    <w:p w14:paraId="76AD3A66" w14:textId="77777777" w:rsidR="003620B0" w:rsidRPr="006A71D3" w:rsidRDefault="003620B0" w:rsidP="00180A7F">
                      <w:pPr>
                        <w:pStyle w:val="Textfelder"/>
                      </w:pPr>
                      <w:r>
                        <w:t>zahlen</w:t>
                      </w:r>
                    </w:p>
                    <w:p w14:paraId="6EA647FF" w14:textId="77777777" w:rsidR="003620B0" w:rsidRDefault="003620B0"/>
                    <w:p w14:paraId="7C250608" w14:textId="77777777" w:rsidR="003620B0" w:rsidRPr="006A71D3" w:rsidRDefault="003620B0" w:rsidP="00180A7F">
                      <w:pPr>
                        <w:pStyle w:val="Textfelder"/>
                      </w:pPr>
                      <w:r>
                        <w:t>zahlen</w:t>
                      </w:r>
                    </w:p>
                    <w:p w14:paraId="33655F9C" w14:textId="77777777" w:rsidR="003620B0" w:rsidRDefault="003620B0"/>
                    <w:p w14:paraId="5311C381" w14:textId="77777777" w:rsidR="003620B0" w:rsidRPr="006A71D3" w:rsidRDefault="003620B0" w:rsidP="00180A7F">
                      <w:pPr>
                        <w:pStyle w:val="Textfelder"/>
                      </w:pPr>
                      <w:r>
                        <w:t>zahlen</w:t>
                      </w:r>
                    </w:p>
                    <w:p w14:paraId="6B8611EA" w14:textId="77777777" w:rsidR="003620B0" w:rsidRDefault="003620B0"/>
                    <w:p w14:paraId="116A26FC" w14:textId="77777777" w:rsidR="003620B0" w:rsidRPr="006A71D3" w:rsidRDefault="003620B0" w:rsidP="00180A7F">
                      <w:pPr>
                        <w:pStyle w:val="Textfelder"/>
                      </w:pPr>
                      <w:r>
                        <w:t>zahlen</w:t>
                      </w:r>
                    </w:p>
                  </w:txbxContent>
                </v:textbox>
                <w10:wrap anchorx="margin"/>
              </v:shape>
            </w:pict>
          </mc:Fallback>
        </mc:AlternateContent>
      </w:r>
    </w:p>
    <w:p w14:paraId="1CCEEEED" w14:textId="77777777" w:rsidR="00180A7F" w:rsidRDefault="00180A7F" w:rsidP="00180A7F">
      <w:pPr>
        <w:rPr>
          <w:sz w:val="28"/>
          <w:szCs w:val="22"/>
        </w:rPr>
      </w:pPr>
      <w:r>
        <w:rPr>
          <w:noProof/>
        </w:rPr>
        <mc:AlternateContent>
          <mc:Choice Requires="wps">
            <w:drawing>
              <wp:anchor distT="45720" distB="45720" distL="114300" distR="114300" simplePos="0" relativeHeight="251650048" behindDoc="0" locked="0" layoutInCell="1" allowOverlap="1" wp14:anchorId="61905C10" wp14:editId="7A28C14D">
                <wp:simplePos x="0" y="0"/>
                <wp:positionH relativeFrom="margin">
                  <wp:posOffset>535940</wp:posOffset>
                </wp:positionH>
                <wp:positionV relativeFrom="paragraph">
                  <wp:posOffset>92075</wp:posOffset>
                </wp:positionV>
                <wp:extent cx="900000" cy="324000"/>
                <wp:effectExtent l="0" t="19050" r="14605" b="38100"/>
                <wp:wrapNone/>
                <wp:docPr id="9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000" cy="324000"/>
                        </a:xfrm>
                        <a:custGeom>
                          <a:avLst/>
                          <a:gdLst>
                            <a:gd name="connsiteX0" fmla="*/ 0 w 900000"/>
                            <a:gd name="connsiteY0" fmla="*/ 0 h 324000"/>
                            <a:gd name="connsiteX1" fmla="*/ 432000 w 900000"/>
                            <a:gd name="connsiteY1" fmla="*/ 0 h 324000"/>
                            <a:gd name="connsiteX2" fmla="*/ 900000 w 900000"/>
                            <a:gd name="connsiteY2" fmla="*/ 0 h 324000"/>
                            <a:gd name="connsiteX3" fmla="*/ 900000 w 900000"/>
                            <a:gd name="connsiteY3" fmla="*/ 324000 h 324000"/>
                            <a:gd name="connsiteX4" fmla="*/ 450000 w 900000"/>
                            <a:gd name="connsiteY4" fmla="*/ 324000 h 324000"/>
                            <a:gd name="connsiteX5" fmla="*/ 0 w 900000"/>
                            <a:gd name="connsiteY5" fmla="*/ 324000 h 324000"/>
                            <a:gd name="connsiteX6" fmla="*/ 0 w 90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24000" extrusionOk="0">
                              <a:moveTo>
                                <a:pt x="0" y="0"/>
                              </a:moveTo>
                              <a:cubicBezTo>
                                <a:pt x="205860" y="-576"/>
                                <a:pt x="262275" y="3614"/>
                                <a:pt x="432000" y="0"/>
                              </a:cubicBezTo>
                              <a:cubicBezTo>
                                <a:pt x="601725" y="-3614"/>
                                <a:pt x="717874" y="21316"/>
                                <a:pt x="900000" y="0"/>
                              </a:cubicBezTo>
                              <a:cubicBezTo>
                                <a:pt x="893105" y="148247"/>
                                <a:pt x="890197" y="218515"/>
                                <a:pt x="900000" y="324000"/>
                              </a:cubicBezTo>
                              <a:cubicBezTo>
                                <a:pt x="739002" y="319087"/>
                                <a:pt x="556606" y="317576"/>
                                <a:pt x="450000" y="324000"/>
                              </a:cubicBezTo>
                              <a:cubicBezTo>
                                <a:pt x="343394" y="330424"/>
                                <a:pt x="205921" y="307788"/>
                                <a:pt x="0" y="324000"/>
                              </a:cubicBezTo>
                              <a:cubicBezTo>
                                <a:pt x="15697" y="177559"/>
                                <a:pt x="471" y="88012"/>
                                <a:pt x="0" y="0"/>
                              </a:cubicBezTo>
                              <a:close/>
                            </a:path>
                          </a:pathLst>
                        </a:custGeom>
                        <a:noFill/>
                        <a:ln w="12700"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sd="3705000160">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6135E909" w14:textId="77777777" w:rsidR="003620B0" w:rsidRPr="006A71D3" w:rsidRDefault="003620B0" w:rsidP="00180A7F">
                            <w:pPr>
                              <w:pStyle w:val="Textfelder"/>
                            </w:pPr>
                            <w:r>
                              <w:t>Schaden</w:t>
                            </w:r>
                          </w:p>
                          <w:p w14:paraId="6C39EDAF" w14:textId="77777777" w:rsidR="003620B0" w:rsidRDefault="003620B0"/>
                          <w:p w14:paraId="0560569A" w14:textId="77777777" w:rsidR="003620B0" w:rsidRPr="006A71D3" w:rsidRDefault="003620B0" w:rsidP="00180A7F">
                            <w:pPr>
                              <w:pStyle w:val="Textfelder"/>
                            </w:pPr>
                            <w:r>
                              <w:t>Schaden</w:t>
                            </w:r>
                          </w:p>
                          <w:p w14:paraId="5BE70785" w14:textId="77777777" w:rsidR="003620B0" w:rsidRDefault="003620B0"/>
                          <w:p w14:paraId="49184E49" w14:textId="77777777" w:rsidR="003620B0" w:rsidRPr="006A71D3" w:rsidRDefault="003620B0" w:rsidP="00180A7F">
                            <w:pPr>
                              <w:pStyle w:val="Textfelder"/>
                            </w:pPr>
                            <w:r>
                              <w:t>Schaden</w:t>
                            </w:r>
                          </w:p>
                          <w:p w14:paraId="44801F9C" w14:textId="77777777" w:rsidR="003620B0" w:rsidRDefault="003620B0"/>
                          <w:p w14:paraId="02497C64" w14:textId="77777777" w:rsidR="003620B0" w:rsidRPr="006A71D3" w:rsidRDefault="003620B0" w:rsidP="00180A7F">
                            <w:pPr>
                              <w:pStyle w:val="Textfelder"/>
                            </w:pPr>
                            <w:r>
                              <w:t>Schaden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05C10" id="_x0000_s1238" style="position:absolute;left:0;text-align:left;margin-left:42.2pt;margin-top:7.25pt;width:70.85pt;height:25.5pt;z-index:25165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0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" adj="-11796480,,5400" path="m,c205860,-576,262275,3614,432000,,601725,-3614,717874,21316,900000,v-6895,148247,-9803,218515,,324000c739002,319087,556606,317576,450000,324000,343394,330424,205921,307788,,324000,15697,177559,471,88012,,xe" filled="f" strokecolor="black [3200]" strokeweight="1pt">
                <v:stroke joinstyle="round"/>
                <v:formulas/>
                <v:path o:extrusionok="f" o:connecttype="custom" o:connectlocs="0,0;432000,0;900000,0;900000,324000;450000,324000;0,324000;0,0" o:connectangles="0,0,0,0,0,0,0" textboxrect="0,0,900000,324000"/>
                <v:textbox>
                  <w:txbxContent>
                    <w:p w14:paraId="6135E909" w14:textId="77777777" w:rsidR="003620B0" w:rsidRPr="006A71D3" w:rsidRDefault="003620B0" w:rsidP="00180A7F">
                      <w:pPr>
                        <w:pStyle w:val="Textfelder"/>
                      </w:pPr>
                      <w:r>
                        <w:t>Schaden</w:t>
                      </w:r>
                    </w:p>
                    <w:p w14:paraId="6C39EDAF" w14:textId="77777777" w:rsidR="003620B0" w:rsidRDefault="003620B0"/>
                    <w:p w14:paraId="0560569A" w14:textId="77777777" w:rsidR="003620B0" w:rsidRPr="006A71D3" w:rsidRDefault="003620B0" w:rsidP="00180A7F">
                      <w:pPr>
                        <w:pStyle w:val="Textfelder"/>
                      </w:pPr>
                      <w:r>
                        <w:t>Schaden</w:t>
                      </w:r>
                    </w:p>
                    <w:p w14:paraId="5BE70785" w14:textId="77777777" w:rsidR="003620B0" w:rsidRDefault="003620B0"/>
                    <w:p w14:paraId="49184E49" w14:textId="77777777" w:rsidR="003620B0" w:rsidRPr="006A71D3" w:rsidRDefault="003620B0" w:rsidP="00180A7F">
                      <w:pPr>
                        <w:pStyle w:val="Textfelder"/>
                      </w:pPr>
                      <w:r>
                        <w:t>Schaden</w:t>
                      </w:r>
                    </w:p>
                    <w:p w14:paraId="44801F9C" w14:textId="77777777" w:rsidR="003620B0" w:rsidRDefault="003620B0"/>
                    <w:p w14:paraId="02497C64" w14:textId="77777777" w:rsidR="003620B0" w:rsidRPr="006A71D3" w:rsidRDefault="003620B0" w:rsidP="00180A7F">
                      <w:pPr>
                        <w:pStyle w:val="Textfelder"/>
                      </w:pPr>
                      <w:r>
                        <w:t>Schaden</w:t>
                      </w:r>
                    </w:p>
                  </w:txbxContent>
                </v:textbox>
                <w10:wrap anchorx="margin"/>
              </v:shape>
            </w:pict>
          </mc:Fallback>
        </mc:AlternateContent>
      </w:r>
    </w:p>
    <w:p w14:paraId="49B0CDA4" w14:textId="77777777" w:rsidR="00180A7F" w:rsidRDefault="00903777" w:rsidP="00180A7F">
      <w:pPr>
        <w:rPr>
          <w:sz w:val="28"/>
          <w:szCs w:val="22"/>
        </w:rPr>
      </w:pPr>
      <w:r>
        <w:rPr>
          <w:noProof/>
        </w:rPr>
        <mc:AlternateContent>
          <mc:Choice Requires="wps">
            <w:drawing>
              <wp:anchor distT="45720" distB="45720" distL="114300" distR="114300" simplePos="0" relativeHeight="251652096" behindDoc="0" locked="0" layoutInCell="1" allowOverlap="1" wp14:anchorId="088CB1F8" wp14:editId="18942879">
                <wp:simplePos x="0" y="0"/>
                <wp:positionH relativeFrom="margin">
                  <wp:posOffset>4454525</wp:posOffset>
                </wp:positionH>
                <wp:positionV relativeFrom="paragraph">
                  <wp:posOffset>225425</wp:posOffset>
                </wp:positionV>
                <wp:extent cx="1583690" cy="323850"/>
                <wp:effectExtent l="19050" t="19050" r="35560" b="38100"/>
                <wp:wrapNone/>
                <wp:docPr id="9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323850"/>
                        </a:xfrm>
                        <a:custGeom>
                          <a:avLst/>
                          <a:gdLst>
                            <a:gd name="connsiteX0" fmla="*/ 0 w 1583690"/>
                            <a:gd name="connsiteY0" fmla="*/ 0 h 323850"/>
                            <a:gd name="connsiteX1" fmla="*/ 480386 w 1583690"/>
                            <a:gd name="connsiteY1" fmla="*/ 0 h 323850"/>
                            <a:gd name="connsiteX2" fmla="*/ 992446 w 1583690"/>
                            <a:gd name="connsiteY2" fmla="*/ 0 h 323850"/>
                            <a:gd name="connsiteX3" fmla="*/ 1583690 w 1583690"/>
                            <a:gd name="connsiteY3" fmla="*/ 0 h 323850"/>
                            <a:gd name="connsiteX4" fmla="*/ 1583690 w 1583690"/>
                            <a:gd name="connsiteY4" fmla="*/ 323850 h 323850"/>
                            <a:gd name="connsiteX5" fmla="*/ 1103304 w 1583690"/>
                            <a:gd name="connsiteY5" fmla="*/ 323850 h 323850"/>
                            <a:gd name="connsiteX6" fmla="*/ 543734 w 1583690"/>
                            <a:gd name="connsiteY6" fmla="*/ 323850 h 323850"/>
                            <a:gd name="connsiteX7" fmla="*/ 0 w 1583690"/>
                            <a:gd name="connsiteY7" fmla="*/ 323850 h 323850"/>
                            <a:gd name="connsiteX8" fmla="*/ 0 w 1583690"/>
                            <a:gd name="connsiteY8"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83690" h="323850" extrusionOk="0">
                              <a:moveTo>
                                <a:pt x="0" y="0"/>
                              </a:moveTo>
                              <a:cubicBezTo>
                                <a:pt x="171664" y="3851"/>
                                <a:pt x="288183" y="-20115"/>
                                <a:pt x="480386" y="0"/>
                              </a:cubicBezTo>
                              <a:cubicBezTo>
                                <a:pt x="672589" y="20115"/>
                                <a:pt x="864714" y="19127"/>
                                <a:pt x="992446" y="0"/>
                              </a:cubicBezTo>
                              <a:cubicBezTo>
                                <a:pt x="1120178" y="-19127"/>
                                <a:pt x="1318623" y="-23633"/>
                                <a:pt x="1583690" y="0"/>
                              </a:cubicBezTo>
                              <a:cubicBezTo>
                                <a:pt x="1590794" y="95936"/>
                                <a:pt x="1581006" y="169024"/>
                                <a:pt x="1583690" y="323850"/>
                              </a:cubicBezTo>
                              <a:cubicBezTo>
                                <a:pt x="1419845" y="317400"/>
                                <a:pt x="1277894" y="335778"/>
                                <a:pt x="1103304" y="323850"/>
                              </a:cubicBezTo>
                              <a:cubicBezTo>
                                <a:pt x="928714" y="311922"/>
                                <a:pt x="709686" y="325829"/>
                                <a:pt x="543734" y="323850"/>
                              </a:cubicBezTo>
                              <a:cubicBezTo>
                                <a:pt x="377782" y="321872"/>
                                <a:pt x="128786" y="299319"/>
                                <a:pt x="0" y="323850"/>
                              </a:cubicBezTo>
                              <a:cubicBezTo>
                                <a:pt x="-10110" y="224942"/>
                                <a:pt x="5707" y="146298"/>
                                <a:pt x="0" y="0"/>
                              </a:cubicBezTo>
                              <a:close/>
                            </a:path>
                          </a:pathLst>
                        </a:custGeom>
                        <a:noFill/>
                        <a:ln w="12700">
                          <a:solidFill>
                            <a:schemeClr val="tx1"/>
                          </a:solidFill>
                          <a:extLst>
                            <a:ext uri="{C807C97D-BFC1-408E-A445-0C87EB9F89A2}">
                              <ask:lineSketchStyleProps xmlns:ask="http://schemas.microsoft.com/office/drawing/2018/sketchyshapes" sd="418895155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20CE9B60" w14:textId="77777777" w:rsidR="003620B0" w:rsidRPr="006A71D3" w:rsidRDefault="003620B0" w:rsidP="00180A7F">
                            <w:pPr>
                              <w:pStyle w:val="Textfelder"/>
                            </w:pPr>
                            <w:r>
                              <w:t>Deckungssumme</w:t>
                            </w:r>
                          </w:p>
                          <w:p w14:paraId="312B6B1F" w14:textId="77777777" w:rsidR="003620B0" w:rsidRDefault="003620B0"/>
                          <w:p w14:paraId="69B95568" w14:textId="77777777" w:rsidR="003620B0" w:rsidRPr="006A71D3" w:rsidRDefault="003620B0" w:rsidP="00180A7F">
                            <w:pPr>
                              <w:pStyle w:val="Textfelder"/>
                            </w:pPr>
                            <w:r>
                              <w:t>Deckungssumme</w:t>
                            </w:r>
                          </w:p>
                          <w:p w14:paraId="060E6C1F" w14:textId="77777777" w:rsidR="003620B0" w:rsidRDefault="003620B0"/>
                          <w:p w14:paraId="7256A5F8" w14:textId="77777777" w:rsidR="003620B0" w:rsidRPr="006A71D3" w:rsidRDefault="003620B0" w:rsidP="00180A7F">
                            <w:pPr>
                              <w:pStyle w:val="Textfelder"/>
                            </w:pPr>
                            <w:r>
                              <w:t>Deckungssumme</w:t>
                            </w:r>
                          </w:p>
                          <w:p w14:paraId="012A0A97" w14:textId="77777777" w:rsidR="003620B0" w:rsidRDefault="003620B0"/>
                          <w:p w14:paraId="44E5011F" w14:textId="77777777" w:rsidR="003620B0" w:rsidRPr="006A71D3" w:rsidRDefault="003620B0" w:rsidP="00180A7F">
                            <w:pPr>
                              <w:pStyle w:val="Textfelder"/>
                            </w:pPr>
                            <w:r>
                              <w:t>Deckungssumme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CB1F8" id="_x0000_s1239" style="position:absolute;left:0;text-align:left;margin-left:350.75pt;margin-top:17.75pt;width:124.7pt;height:25.5pt;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58369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" adj="-11796480,,5400" path="m,c171664,3851,288183,-20115,480386,,672589,20115,864714,19127,992446,v127732,-19127,326177,-23633,591244,c1590794,95936,1581006,169024,1583690,323850v-163845,-6450,-305796,11928,-480386,c928714,311922,709686,325829,543734,323850,377782,321872,128786,299319,,323850,-10110,224942,5707,146298,,xe" filled="f" strokecolor="black [3213]" strokeweight="1pt">
                <v:stroke joinstyle="miter"/>
                <v:formulas/>
                <v:path o:extrusionok="f" o:connecttype="custom" o:connectlocs="0,0;480386,0;992446,0;1583690,0;1583690,323850;1103304,323850;543734,323850;0,323850;0,0" o:connectangles="0,0,0,0,0,0,0,0,0" textboxrect="0,0,1583690,323850"/>
                <v:textbox>
                  <w:txbxContent>
                    <w:p w14:paraId="20CE9B60" w14:textId="77777777" w:rsidR="003620B0" w:rsidRPr="006A71D3" w:rsidRDefault="003620B0" w:rsidP="00180A7F">
                      <w:pPr>
                        <w:pStyle w:val="Textfelder"/>
                      </w:pPr>
                      <w:r>
                        <w:t>Deckungssumme</w:t>
                      </w:r>
                    </w:p>
                    <w:p w14:paraId="312B6B1F" w14:textId="77777777" w:rsidR="003620B0" w:rsidRDefault="003620B0"/>
                    <w:p w14:paraId="69B95568" w14:textId="77777777" w:rsidR="003620B0" w:rsidRPr="006A71D3" w:rsidRDefault="003620B0" w:rsidP="00180A7F">
                      <w:pPr>
                        <w:pStyle w:val="Textfelder"/>
                      </w:pPr>
                      <w:r>
                        <w:t>Deckungssumme</w:t>
                      </w:r>
                    </w:p>
                    <w:p w14:paraId="060E6C1F" w14:textId="77777777" w:rsidR="003620B0" w:rsidRDefault="003620B0"/>
                    <w:p w14:paraId="7256A5F8" w14:textId="77777777" w:rsidR="003620B0" w:rsidRPr="006A71D3" w:rsidRDefault="003620B0" w:rsidP="00180A7F">
                      <w:pPr>
                        <w:pStyle w:val="Textfelder"/>
                      </w:pPr>
                      <w:r>
                        <w:t>Deckungssumme</w:t>
                      </w:r>
                    </w:p>
                    <w:p w14:paraId="012A0A97" w14:textId="77777777" w:rsidR="003620B0" w:rsidRDefault="003620B0"/>
                    <w:p w14:paraId="44E5011F" w14:textId="77777777" w:rsidR="003620B0" w:rsidRPr="006A71D3" w:rsidRDefault="003620B0" w:rsidP="00180A7F">
                      <w:pPr>
                        <w:pStyle w:val="Textfelder"/>
                      </w:pPr>
                      <w:r>
                        <w:t>Deckungssumme</w:t>
                      </w:r>
                    </w:p>
                  </w:txbxContent>
                </v:textbox>
                <w10:wrap anchorx="margin"/>
              </v:shape>
            </w:pict>
          </mc:Fallback>
        </mc:AlternateContent>
      </w:r>
      <w:r>
        <w:rPr>
          <w:noProof/>
        </w:rPr>
        <mc:AlternateContent>
          <mc:Choice Requires="wps">
            <w:drawing>
              <wp:anchor distT="45720" distB="45720" distL="114300" distR="114300" simplePos="0" relativeHeight="252091392" behindDoc="0" locked="0" layoutInCell="1" allowOverlap="1" wp14:anchorId="06E17856" wp14:editId="12D22E92">
                <wp:simplePos x="0" y="0"/>
                <wp:positionH relativeFrom="margin">
                  <wp:posOffset>3107237</wp:posOffset>
                </wp:positionH>
                <wp:positionV relativeFrom="paragraph">
                  <wp:posOffset>145778</wp:posOffset>
                </wp:positionV>
                <wp:extent cx="1044000" cy="324000"/>
                <wp:effectExtent l="19050" t="19050" r="22860" b="38100"/>
                <wp:wrapNone/>
                <wp:docPr id="17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24000"/>
                        </a:xfrm>
                        <a:custGeom>
                          <a:avLst/>
                          <a:gdLst>
                            <a:gd name="connsiteX0" fmla="*/ 0 w 1044000"/>
                            <a:gd name="connsiteY0" fmla="*/ 0 h 324000"/>
                            <a:gd name="connsiteX1" fmla="*/ 532440 w 1044000"/>
                            <a:gd name="connsiteY1" fmla="*/ 0 h 324000"/>
                            <a:gd name="connsiteX2" fmla="*/ 1044000 w 1044000"/>
                            <a:gd name="connsiteY2" fmla="*/ 0 h 324000"/>
                            <a:gd name="connsiteX3" fmla="*/ 1044000 w 1044000"/>
                            <a:gd name="connsiteY3" fmla="*/ 324000 h 324000"/>
                            <a:gd name="connsiteX4" fmla="*/ 522000 w 1044000"/>
                            <a:gd name="connsiteY4" fmla="*/ 324000 h 324000"/>
                            <a:gd name="connsiteX5" fmla="*/ 0 w 1044000"/>
                            <a:gd name="connsiteY5" fmla="*/ 324000 h 324000"/>
                            <a:gd name="connsiteX6" fmla="*/ 0 w 104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24000" extrusionOk="0">
                              <a:moveTo>
                                <a:pt x="0" y="0"/>
                              </a:moveTo>
                              <a:cubicBezTo>
                                <a:pt x="171590" y="-3835"/>
                                <a:pt x="306250" y="-7312"/>
                                <a:pt x="532440" y="0"/>
                              </a:cubicBezTo>
                              <a:cubicBezTo>
                                <a:pt x="758630" y="7312"/>
                                <a:pt x="854043" y="-8789"/>
                                <a:pt x="1044000" y="0"/>
                              </a:cubicBezTo>
                              <a:cubicBezTo>
                                <a:pt x="1028536" y="70849"/>
                                <a:pt x="1036406" y="171930"/>
                                <a:pt x="1044000" y="324000"/>
                              </a:cubicBezTo>
                              <a:cubicBezTo>
                                <a:pt x="805115" y="302429"/>
                                <a:pt x="709760" y="340475"/>
                                <a:pt x="522000" y="324000"/>
                              </a:cubicBezTo>
                              <a:cubicBezTo>
                                <a:pt x="334240" y="307525"/>
                                <a:pt x="193771" y="306377"/>
                                <a:pt x="0" y="324000"/>
                              </a:cubicBezTo>
                              <a:cubicBezTo>
                                <a:pt x="-8243" y="165944"/>
                                <a:pt x="-14026" y="128653"/>
                                <a:pt x="0" y="0"/>
                              </a:cubicBezTo>
                              <a:close/>
                            </a:path>
                          </a:pathLst>
                        </a:custGeom>
                        <a:noFill/>
                        <a:ln w="12700">
                          <a:solidFill>
                            <a:schemeClr val="tx1"/>
                          </a:solidFill>
                          <a:extLst>
                            <a:ext uri="{C807C97D-BFC1-408E-A445-0C87EB9F89A2}">
                              <ask:lineSketchStyleProps xmlns:ask="http://schemas.microsoft.com/office/drawing/2018/sketchyshapes" sd="613675345">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717D5254" w14:textId="77777777" w:rsidR="003620B0" w:rsidRPr="006A71D3" w:rsidRDefault="003620B0" w:rsidP="00D95076">
                            <w:pPr>
                              <w:pStyle w:val="Textfelder"/>
                            </w:pPr>
                            <w:r>
                              <w:t>versichern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17856" id="_x0000_s1240" style="position:absolute;left:0;text-align:left;margin-left:244.65pt;margin-top:11.5pt;width:82.2pt;height:25.5pt;z-index:252091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4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" adj="-11796480,,5400" path="m,c171590,-3835,306250,-7312,532440,v226190,7312,321603,-8789,511560,c1028536,70849,1036406,171930,1044000,324000v-238885,-21571,-334240,16475,-522000,c334240,307525,193771,306377,,324000,-8243,165944,-14026,128653,,xe" filled="f" strokecolor="black [3213]" strokeweight="1pt">
                <v:stroke joinstyle="miter"/>
                <v:formulas/>
                <v:path o:extrusionok="f" o:connecttype="custom" o:connectlocs="0,0;532440,0;1044000,0;1044000,324000;522000,324000;0,324000;0,0" o:connectangles="0,0,0,0,0,0,0" textboxrect="0,0,1044000,324000"/>
                <v:textbox>
                  <w:txbxContent>
                    <w:p w14:paraId="717D5254" w14:textId="77777777" w:rsidR="003620B0" w:rsidRPr="006A71D3" w:rsidRDefault="003620B0" w:rsidP="00D95076">
                      <w:pPr>
                        <w:pStyle w:val="Textfelder"/>
                      </w:pPr>
                      <w:r>
                        <w:t>versichern</w:t>
                      </w:r>
                    </w:p>
                  </w:txbxContent>
                </v:textbox>
                <w10:wrap anchorx="margin"/>
              </v:shape>
            </w:pict>
          </mc:Fallback>
        </mc:AlternateContent>
      </w:r>
      <w:r>
        <w:rPr>
          <w:noProof/>
        </w:rPr>
        <mc:AlternateContent>
          <mc:Choice Requires="wps">
            <w:drawing>
              <wp:anchor distT="45720" distB="45720" distL="114300" distR="114300" simplePos="0" relativeHeight="251637760" behindDoc="0" locked="0" layoutInCell="1" allowOverlap="1" wp14:anchorId="24515AC7" wp14:editId="60143F8F">
                <wp:simplePos x="0" y="0"/>
                <wp:positionH relativeFrom="margin">
                  <wp:posOffset>1723390</wp:posOffset>
                </wp:positionH>
                <wp:positionV relativeFrom="paragraph">
                  <wp:posOffset>24765</wp:posOffset>
                </wp:positionV>
                <wp:extent cx="1007745" cy="323850"/>
                <wp:effectExtent l="19050" t="19050" r="40005" b="38100"/>
                <wp:wrapNone/>
                <wp:docPr id="9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745" cy="323850"/>
                        </a:xfrm>
                        <a:custGeom>
                          <a:avLst/>
                          <a:gdLst>
                            <a:gd name="connsiteX0" fmla="*/ 0 w 1007745"/>
                            <a:gd name="connsiteY0" fmla="*/ 0 h 323850"/>
                            <a:gd name="connsiteX1" fmla="*/ 503873 w 1007745"/>
                            <a:gd name="connsiteY1" fmla="*/ 0 h 323850"/>
                            <a:gd name="connsiteX2" fmla="*/ 1007745 w 1007745"/>
                            <a:gd name="connsiteY2" fmla="*/ 0 h 323850"/>
                            <a:gd name="connsiteX3" fmla="*/ 1007745 w 1007745"/>
                            <a:gd name="connsiteY3" fmla="*/ 323850 h 323850"/>
                            <a:gd name="connsiteX4" fmla="*/ 483718 w 1007745"/>
                            <a:gd name="connsiteY4" fmla="*/ 323850 h 323850"/>
                            <a:gd name="connsiteX5" fmla="*/ 0 w 1007745"/>
                            <a:gd name="connsiteY5" fmla="*/ 323850 h 323850"/>
                            <a:gd name="connsiteX6" fmla="*/ 0 w 1007745"/>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7745" h="323850" extrusionOk="0">
                              <a:moveTo>
                                <a:pt x="0" y="0"/>
                              </a:moveTo>
                              <a:cubicBezTo>
                                <a:pt x="173979" y="-10456"/>
                                <a:pt x="304693" y="-7243"/>
                                <a:pt x="503873" y="0"/>
                              </a:cubicBezTo>
                              <a:cubicBezTo>
                                <a:pt x="703053" y="7243"/>
                                <a:pt x="797615" y="-13922"/>
                                <a:pt x="1007745" y="0"/>
                              </a:cubicBezTo>
                              <a:cubicBezTo>
                                <a:pt x="1014004" y="81045"/>
                                <a:pt x="996840" y="215746"/>
                                <a:pt x="1007745" y="323850"/>
                              </a:cubicBezTo>
                              <a:cubicBezTo>
                                <a:pt x="864175" y="344122"/>
                                <a:pt x="713103" y="345000"/>
                                <a:pt x="483718" y="323850"/>
                              </a:cubicBezTo>
                              <a:cubicBezTo>
                                <a:pt x="254333" y="302700"/>
                                <a:pt x="126146" y="322560"/>
                                <a:pt x="0" y="323850"/>
                              </a:cubicBezTo>
                              <a:cubicBezTo>
                                <a:pt x="-12649" y="185097"/>
                                <a:pt x="5085" y="128987"/>
                                <a:pt x="0" y="0"/>
                              </a:cubicBezTo>
                              <a:close/>
                            </a:path>
                          </a:pathLst>
                        </a:custGeom>
                        <a:noFill/>
                        <a:ln w="12700">
                          <a:solidFill>
                            <a:schemeClr val="tx1"/>
                          </a:solidFill>
                          <a:extLst>
                            <a:ext uri="{C807C97D-BFC1-408E-A445-0C87EB9F89A2}">
                              <ask:lineSketchStyleProps xmlns:ask="http://schemas.microsoft.com/office/drawing/2018/sketchyshapes" sd="1969162599">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0E0C0B94" w14:textId="77777777" w:rsidR="003620B0" w:rsidRPr="006A71D3" w:rsidRDefault="003620B0" w:rsidP="00180A7F">
                            <w:pPr>
                              <w:pStyle w:val="Textfelder"/>
                            </w:pPr>
                            <w:r>
                              <w:t>Haftpflicht</w:t>
                            </w:r>
                          </w:p>
                          <w:p w14:paraId="7F24DF30" w14:textId="77777777" w:rsidR="003620B0" w:rsidRDefault="003620B0"/>
                          <w:p w14:paraId="44933E02" w14:textId="77777777" w:rsidR="003620B0" w:rsidRPr="006A71D3" w:rsidRDefault="003620B0" w:rsidP="00180A7F">
                            <w:pPr>
                              <w:pStyle w:val="Textfelder"/>
                            </w:pPr>
                            <w:r>
                              <w:t>Haftpflicht</w:t>
                            </w:r>
                          </w:p>
                          <w:p w14:paraId="5FBE9915" w14:textId="77777777" w:rsidR="003620B0" w:rsidRDefault="003620B0"/>
                          <w:p w14:paraId="2E03A9F9" w14:textId="77777777" w:rsidR="003620B0" w:rsidRPr="006A71D3" w:rsidRDefault="003620B0" w:rsidP="00180A7F">
                            <w:pPr>
                              <w:pStyle w:val="Textfelder"/>
                            </w:pPr>
                            <w:r>
                              <w:t>Haftpflicht</w:t>
                            </w:r>
                          </w:p>
                          <w:p w14:paraId="5D9C8C26" w14:textId="77777777" w:rsidR="003620B0" w:rsidRDefault="003620B0"/>
                          <w:p w14:paraId="59B96DB6" w14:textId="77777777" w:rsidR="003620B0" w:rsidRPr="006A71D3" w:rsidRDefault="003620B0" w:rsidP="00180A7F">
                            <w:pPr>
                              <w:pStyle w:val="Textfelder"/>
                            </w:pPr>
                            <w:r>
                              <w:t>Haftpflicht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15AC7" id="_x0000_s1241" style="position:absolute;left:0;text-align:left;margin-left:135.7pt;margin-top:1.95pt;width:79.35pt;height:25.5pt;z-index:25163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07745,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" adj="-11796480,,5400" path="m,c173979,-10456,304693,-7243,503873,v199180,7243,293742,-13922,503872,c1014004,81045,996840,215746,1007745,323850v-143570,20272,-294642,21150,-524027,c254333,302700,126146,322560,,323850,-12649,185097,5085,128987,,xe" filled="f" strokecolor="black [3213]" strokeweight="1pt">
                <v:stroke joinstyle="miter"/>
                <v:formulas/>
                <v:path o:extrusionok="f" o:connecttype="custom" o:connectlocs="0,0;503873,0;1007745,0;1007745,323850;483718,323850;0,323850;0,0" o:connectangles="0,0,0,0,0,0,0" textboxrect="0,0,1007745,323850"/>
                <v:textbox>
                  <w:txbxContent>
                    <w:p w14:paraId="0E0C0B94" w14:textId="77777777" w:rsidR="003620B0" w:rsidRPr="006A71D3" w:rsidRDefault="003620B0" w:rsidP="00180A7F">
                      <w:pPr>
                        <w:pStyle w:val="Textfelder"/>
                      </w:pPr>
                      <w:r>
                        <w:t>Haftpflicht</w:t>
                      </w:r>
                    </w:p>
                    <w:p w14:paraId="7F24DF30" w14:textId="77777777" w:rsidR="003620B0" w:rsidRDefault="003620B0"/>
                    <w:p w14:paraId="44933E02" w14:textId="77777777" w:rsidR="003620B0" w:rsidRPr="006A71D3" w:rsidRDefault="003620B0" w:rsidP="00180A7F">
                      <w:pPr>
                        <w:pStyle w:val="Textfelder"/>
                      </w:pPr>
                      <w:r>
                        <w:t>Haftpflicht</w:t>
                      </w:r>
                    </w:p>
                    <w:p w14:paraId="5FBE9915" w14:textId="77777777" w:rsidR="003620B0" w:rsidRDefault="003620B0"/>
                    <w:p w14:paraId="2E03A9F9" w14:textId="77777777" w:rsidR="003620B0" w:rsidRPr="006A71D3" w:rsidRDefault="003620B0" w:rsidP="00180A7F">
                      <w:pPr>
                        <w:pStyle w:val="Textfelder"/>
                      </w:pPr>
                      <w:r>
                        <w:t>Haftpflicht</w:t>
                      </w:r>
                    </w:p>
                    <w:p w14:paraId="5D9C8C26" w14:textId="77777777" w:rsidR="003620B0" w:rsidRDefault="003620B0"/>
                    <w:p w14:paraId="59B96DB6" w14:textId="77777777" w:rsidR="003620B0" w:rsidRPr="006A71D3" w:rsidRDefault="003620B0" w:rsidP="00180A7F">
                      <w:pPr>
                        <w:pStyle w:val="Textfelder"/>
                      </w:pPr>
                      <w:r>
                        <w:t>Haftpflicht</w:t>
                      </w:r>
                    </w:p>
                  </w:txbxContent>
                </v:textbox>
                <w10:wrap anchorx="margin"/>
              </v:shape>
            </w:pict>
          </mc:Fallback>
        </mc:AlternateContent>
      </w:r>
    </w:p>
    <w:p w14:paraId="1ECDFABA" w14:textId="77777777" w:rsidR="00180A7F" w:rsidRDefault="00903777" w:rsidP="00180A7F">
      <w:pPr>
        <w:rPr>
          <w:sz w:val="28"/>
          <w:szCs w:val="22"/>
        </w:rPr>
      </w:pPr>
      <w:r>
        <w:rPr>
          <w:noProof/>
        </w:rPr>
        <mc:AlternateContent>
          <mc:Choice Requires="wps">
            <w:drawing>
              <wp:anchor distT="45720" distB="45720" distL="114300" distR="114300" simplePos="0" relativeHeight="251639808" behindDoc="0" locked="0" layoutInCell="1" allowOverlap="1" wp14:anchorId="03D744CB" wp14:editId="7476CC2D">
                <wp:simplePos x="0" y="0"/>
                <wp:positionH relativeFrom="margin">
                  <wp:posOffset>433342</wp:posOffset>
                </wp:positionH>
                <wp:positionV relativeFrom="paragraph">
                  <wp:posOffset>189684</wp:posOffset>
                </wp:positionV>
                <wp:extent cx="684000" cy="324000"/>
                <wp:effectExtent l="0" t="19050" r="20955" b="38100"/>
                <wp:wrapNone/>
                <wp:docPr id="9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extrusionOk="0">
                              <a:moveTo>
                                <a:pt x="0" y="0"/>
                              </a:moveTo>
                              <a:cubicBezTo>
                                <a:pt x="270420" y="28752"/>
                                <a:pt x="449369" y="-9430"/>
                                <a:pt x="684000" y="0"/>
                              </a:cubicBezTo>
                              <a:cubicBezTo>
                                <a:pt x="673307" y="86107"/>
                                <a:pt x="669686" y="187823"/>
                                <a:pt x="684000" y="324000"/>
                              </a:cubicBezTo>
                              <a:cubicBezTo>
                                <a:pt x="443431" y="346652"/>
                                <a:pt x="205229" y="344863"/>
                                <a:pt x="0" y="324000"/>
                              </a:cubicBezTo>
                              <a:cubicBezTo>
                                <a:pt x="5342" y="172250"/>
                                <a:pt x="12513" y="82143"/>
                                <a:pt x="0" y="0"/>
                              </a:cubicBezTo>
                              <a:close/>
                            </a:path>
                          </a:pathLst>
                        </a:custGeom>
                        <a:noFill/>
                        <a:ln w="12700"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sd="4056488346">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1B4E3F92" w14:textId="77777777" w:rsidR="003620B0" w:rsidRPr="006A71D3" w:rsidRDefault="003620B0" w:rsidP="00180A7F">
                            <w:pPr>
                              <w:pStyle w:val="Textfelder"/>
                            </w:pPr>
                            <w:r>
                              <w:t>Unfall</w:t>
                            </w:r>
                          </w:p>
                          <w:p w14:paraId="23E98A40" w14:textId="77777777" w:rsidR="003620B0" w:rsidRDefault="003620B0"/>
                          <w:p w14:paraId="5169744B" w14:textId="77777777" w:rsidR="003620B0" w:rsidRPr="006A71D3" w:rsidRDefault="003620B0" w:rsidP="00180A7F">
                            <w:pPr>
                              <w:pStyle w:val="Textfelder"/>
                            </w:pPr>
                            <w:r>
                              <w:t>Unfall</w:t>
                            </w:r>
                          </w:p>
                          <w:p w14:paraId="559F402E" w14:textId="77777777" w:rsidR="003620B0" w:rsidRDefault="003620B0"/>
                          <w:p w14:paraId="596E03DE" w14:textId="77777777" w:rsidR="003620B0" w:rsidRPr="006A71D3" w:rsidRDefault="003620B0" w:rsidP="00180A7F">
                            <w:pPr>
                              <w:pStyle w:val="Textfelder"/>
                            </w:pPr>
                            <w:r>
                              <w:t>Unfall</w:t>
                            </w:r>
                          </w:p>
                          <w:p w14:paraId="6C974FB6" w14:textId="77777777" w:rsidR="003620B0" w:rsidRDefault="003620B0"/>
                          <w:p w14:paraId="03D9E0D2" w14:textId="77777777" w:rsidR="003620B0" w:rsidRPr="006A71D3" w:rsidRDefault="003620B0" w:rsidP="00180A7F">
                            <w:pPr>
                              <w:pStyle w:val="Textfelder"/>
                            </w:pPr>
                            <w:r>
                              <w:t>Unfall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744CB" id="_x0000_s1242" style="position:absolute;left:0;text-align:left;margin-left:34.1pt;margin-top:14.95pt;width:53.85pt;height:25.5pt;z-index:25163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8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" adj="-11796480,,5400" path="m,c270420,28752,449369,-9430,684000,v-10693,86107,-14314,187823,,324000c443431,346652,205229,344863,,324000,5342,172250,12513,82143,,xe" filled="f" strokecolor="black [3200]" strokeweight="1pt">
                <v:stroke joinstyle="round"/>
                <v:formulas/>
                <v:path o:extrusionok="f" o:connecttype="custom" o:connectlocs="0,0;684000,0;684000,324000;0,324000;0,0" o:connectangles="0,0,0,0,0" textboxrect="0,0,684000,324000"/>
                <v:textbox>
                  <w:txbxContent>
                    <w:p w14:paraId="1B4E3F92" w14:textId="77777777" w:rsidR="003620B0" w:rsidRPr="006A71D3" w:rsidRDefault="003620B0" w:rsidP="00180A7F">
                      <w:pPr>
                        <w:pStyle w:val="Textfelder"/>
                      </w:pPr>
                      <w:r>
                        <w:t>Unfall</w:t>
                      </w:r>
                    </w:p>
                    <w:p w14:paraId="23E98A40" w14:textId="77777777" w:rsidR="003620B0" w:rsidRDefault="003620B0"/>
                    <w:p w14:paraId="5169744B" w14:textId="77777777" w:rsidR="003620B0" w:rsidRPr="006A71D3" w:rsidRDefault="003620B0" w:rsidP="00180A7F">
                      <w:pPr>
                        <w:pStyle w:val="Textfelder"/>
                      </w:pPr>
                      <w:r>
                        <w:t>Unfall</w:t>
                      </w:r>
                    </w:p>
                    <w:p w14:paraId="559F402E" w14:textId="77777777" w:rsidR="003620B0" w:rsidRDefault="003620B0"/>
                    <w:p w14:paraId="596E03DE" w14:textId="77777777" w:rsidR="003620B0" w:rsidRPr="006A71D3" w:rsidRDefault="003620B0" w:rsidP="00180A7F">
                      <w:pPr>
                        <w:pStyle w:val="Textfelder"/>
                      </w:pPr>
                      <w:r>
                        <w:t>Unfall</w:t>
                      </w:r>
                    </w:p>
                    <w:p w14:paraId="6C974FB6" w14:textId="77777777" w:rsidR="003620B0" w:rsidRDefault="003620B0"/>
                    <w:p w14:paraId="03D9E0D2" w14:textId="77777777" w:rsidR="003620B0" w:rsidRPr="006A71D3" w:rsidRDefault="003620B0" w:rsidP="00180A7F">
                      <w:pPr>
                        <w:pStyle w:val="Textfelder"/>
                      </w:pPr>
                      <w:r>
                        <w:t>Unfall</w:t>
                      </w:r>
                    </w:p>
                  </w:txbxContent>
                </v:textbox>
                <w10:wrap anchorx="margin"/>
              </v:shape>
            </w:pict>
          </mc:Fallback>
        </mc:AlternateContent>
      </w:r>
    </w:p>
    <w:p w14:paraId="5F18657E" w14:textId="77777777" w:rsidR="00180A7F" w:rsidRDefault="00321631" w:rsidP="00180A7F">
      <w:pPr>
        <w:rPr>
          <w:sz w:val="28"/>
          <w:szCs w:val="22"/>
        </w:rPr>
      </w:pPr>
      <w:r>
        <w:rPr>
          <w:noProof/>
        </w:rPr>
        <mc:AlternateContent>
          <mc:Choice Requires="wps">
            <w:drawing>
              <wp:anchor distT="45720" distB="45720" distL="114300" distR="114300" simplePos="0" relativeHeight="251648000" behindDoc="0" locked="0" layoutInCell="1" allowOverlap="1" wp14:anchorId="0C83CF8A" wp14:editId="37BD97E8">
                <wp:simplePos x="0" y="0"/>
                <wp:positionH relativeFrom="margin">
                  <wp:posOffset>2110559</wp:posOffset>
                </wp:positionH>
                <wp:positionV relativeFrom="paragraph">
                  <wp:posOffset>29392</wp:posOffset>
                </wp:positionV>
                <wp:extent cx="935990" cy="323850"/>
                <wp:effectExtent l="19050" t="19050" r="35560" b="38100"/>
                <wp:wrapNone/>
                <wp:docPr id="9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323850"/>
                        </a:xfrm>
                        <a:custGeom>
                          <a:avLst/>
                          <a:gdLst>
                            <a:gd name="connsiteX0" fmla="*/ 0 w 935990"/>
                            <a:gd name="connsiteY0" fmla="*/ 0 h 323850"/>
                            <a:gd name="connsiteX1" fmla="*/ 458635 w 935990"/>
                            <a:gd name="connsiteY1" fmla="*/ 0 h 323850"/>
                            <a:gd name="connsiteX2" fmla="*/ 935990 w 935990"/>
                            <a:gd name="connsiteY2" fmla="*/ 0 h 323850"/>
                            <a:gd name="connsiteX3" fmla="*/ 935990 w 935990"/>
                            <a:gd name="connsiteY3" fmla="*/ 323850 h 323850"/>
                            <a:gd name="connsiteX4" fmla="*/ 467995 w 935990"/>
                            <a:gd name="connsiteY4" fmla="*/ 323850 h 323850"/>
                            <a:gd name="connsiteX5" fmla="*/ 0 w 935990"/>
                            <a:gd name="connsiteY5" fmla="*/ 323850 h 323850"/>
                            <a:gd name="connsiteX6" fmla="*/ 0 w 93599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5990" h="323850" extrusionOk="0">
                              <a:moveTo>
                                <a:pt x="0" y="0"/>
                              </a:moveTo>
                              <a:cubicBezTo>
                                <a:pt x="156889" y="-1514"/>
                                <a:pt x="282754" y="-8350"/>
                                <a:pt x="458635" y="0"/>
                              </a:cubicBezTo>
                              <a:cubicBezTo>
                                <a:pt x="634517" y="8350"/>
                                <a:pt x="739757" y="7114"/>
                                <a:pt x="935990" y="0"/>
                              </a:cubicBezTo>
                              <a:cubicBezTo>
                                <a:pt x="933529" y="87408"/>
                                <a:pt x="951791" y="231380"/>
                                <a:pt x="935990" y="323850"/>
                              </a:cubicBezTo>
                              <a:cubicBezTo>
                                <a:pt x="783044" y="326219"/>
                                <a:pt x="684224" y="321858"/>
                                <a:pt x="467995" y="323850"/>
                              </a:cubicBezTo>
                              <a:cubicBezTo>
                                <a:pt x="251766" y="325842"/>
                                <a:pt x="136162" y="304598"/>
                                <a:pt x="0" y="323850"/>
                              </a:cubicBezTo>
                              <a:cubicBezTo>
                                <a:pt x="6229" y="240700"/>
                                <a:pt x="14491" y="89671"/>
                                <a:pt x="0" y="0"/>
                              </a:cubicBezTo>
                              <a:close/>
                            </a:path>
                          </a:pathLst>
                        </a:custGeom>
                        <a:noFill/>
                        <a:ln w="12700">
                          <a:solidFill>
                            <a:schemeClr val="tx1"/>
                          </a:solidFill>
                          <a:extLst>
                            <a:ext uri="{C807C97D-BFC1-408E-A445-0C87EB9F89A2}">
                              <ask:lineSketchStyleProps xmlns:ask="http://schemas.microsoft.com/office/drawing/2018/sketchyshapes" sd="171203579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0B479603" w14:textId="77777777" w:rsidR="003620B0" w:rsidRPr="006A71D3" w:rsidRDefault="003620B0" w:rsidP="00180A7F">
                            <w:pPr>
                              <w:pStyle w:val="Textfelder"/>
                            </w:pPr>
                            <w:r>
                              <w:t>schützen</w:t>
                            </w:r>
                          </w:p>
                          <w:p w14:paraId="5452B7E5" w14:textId="77777777" w:rsidR="003620B0" w:rsidRDefault="003620B0"/>
                          <w:p w14:paraId="0465BEFC" w14:textId="77777777" w:rsidR="003620B0" w:rsidRPr="006A71D3" w:rsidRDefault="003620B0" w:rsidP="00180A7F">
                            <w:pPr>
                              <w:pStyle w:val="Textfelder"/>
                            </w:pPr>
                            <w:r>
                              <w:t>schützen</w:t>
                            </w:r>
                          </w:p>
                          <w:p w14:paraId="4E5C8783" w14:textId="77777777" w:rsidR="003620B0" w:rsidRDefault="003620B0"/>
                          <w:p w14:paraId="4EC78EBF" w14:textId="77777777" w:rsidR="003620B0" w:rsidRPr="006A71D3" w:rsidRDefault="003620B0" w:rsidP="00180A7F">
                            <w:pPr>
                              <w:pStyle w:val="Textfelder"/>
                            </w:pPr>
                            <w:r>
                              <w:t>schützen</w:t>
                            </w:r>
                          </w:p>
                          <w:p w14:paraId="58BC0D47" w14:textId="77777777" w:rsidR="003620B0" w:rsidRDefault="003620B0"/>
                          <w:p w14:paraId="4156391B" w14:textId="77777777" w:rsidR="003620B0" w:rsidRPr="006A71D3" w:rsidRDefault="003620B0" w:rsidP="00180A7F">
                            <w:pPr>
                              <w:pStyle w:val="Textfelder"/>
                            </w:pPr>
                            <w:r>
                              <w:t>schützen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3CF8A" id="_x0000_s1243" style="position:absolute;left:0;text-align:left;margin-left:166.2pt;margin-top:2.3pt;width:73.7pt;height:25.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599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" adj="-11796480,,5400" path="m,c156889,-1514,282754,-8350,458635,,634517,8350,739757,7114,935990,v-2461,87408,15801,231380,,323850c783044,326219,684224,321858,467995,323850,251766,325842,136162,304598,,323850,6229,240700,14491,89671,,xe" filled="f" strokecolor="black [3213]" strokeweight="1pt">
                <v:stroke joinstyle="miter"/>
                <v:formulas/>
                <v:path o:extrusionok="f" o:connecttype="custom" o:connectlocs="0,0;458635,0;935990,0;935990,323850;467995,323850;0,323850;0,0" o:connectangles="0,0,0,0,0,0,0" textboxrect="0,0,935990,323850"/>
                <v:textbox>
                  <w:txbxContent>
                    <w:p w14:paraId="0B479603" w14:textId="77777777" w:rsidR="003620B0" w:rsidRPr="006A71D3" w:rsidRDefault="003620B0" w:rsidP="00180A7F">
                      <w:pPr>
                        <w:pStyle w:val="Textfelder"/>
                      </w:pPr>
                      <w:r>
                        <w:t>schützen</w:t>
                      </w:r>
                    </w:p>
                    <w:p w14:paraId="5452B7E5" w14:textId="77777777" w:rsidR="003620B0" w:rsidRDefault="003620B0"/>
                    <w:p w14:paraId="0465BEFC" w14:textId="77777777" w:rsidR="003620B0" w:rsidRPr="006A71D3" w:rsidRDefault="003620B0" w:rsidP="00180A7F">
                      <w:pPr>
                        <w:pStyle w:val="Textfelder"/>
                      </w:pPr>
                      <w:r>
                        <w:t>schützen</w:t>
                      </w:r>
                    </w:p>
                    <w:p w14:paraId="4E5C8783" w14:textId="77777777" w:rsidR="003620B0" w:rsidRDefault="003620B0"/>
                    <w:p w14:paraId="4EC78EBF" w14:textId="77777777" w:rsidR="003620B0" w:rsidRPr="006A71D3" w:rsidRDefault="003620B0" w:rsidP="00180A7F">
                      <w:pPr>
                        <w:pStyle w:val="Textfelder"/>
                      </w:pPr>
                      <w:r>
                        <w:t>schützen</w:t>
                      </w:r>
                    </w:p>
                    <w:p w14:paraId="58BC0D47" w14:textId="77777777" w:rsidR="003620B0" w:rsidRDefault="003620B0"/>
                    <w:p w14:paraId="4156391B" w14:textId="77777777" w:rsidR="003620B0" w:rsidRPr="006A71D3" w:rsidRDefault="003620B0" w:rsidP="00180A7F">
                      <w:pPr>
                        <w:pStyle w:val="Textfelder"/>
                      </w:pPr>
                      <w:r>
                        <w:t>schützen</w:t>
                      </w:r>
                    </w:p>
                  </w:txbxContent>
                </v:textbox>
                <w10:wrap anchorx="margin"/>
              </v:shape>
            </w:pict>
          </mc:Fallback>
        </mc:AlternateContent>
      </w:r>
    </w:p>
    <w:p w14:paraId="45FA8E41" w14:textId="77777777" w:rsidR="00180A7F" w:rsidRDefault="00180A7F" w:rsidP="0061213D">
      <w:pPr>
        <w:ind w:left="0"/>
        <w:rPr>
          <w:sz w:val="28"/>
          <w:szCs w:val="22"/>
        </w:rPr>
      </w:pPr>
    </w:p>
    <w:p w14:paraId="38303AA4" w14:textId="77777777" w:rsidR="00180A7F" w:rsidRDefault="00180A7F" w:rsidP="00180A7F">
      <w:pPr>
        <w:rPr>
          <w:sz w:val="28"/>
          <w:szCs w:val="22"/>
        </w:rPr>
      </w:pPr>
      <w:r>
        <w:rPr>
          <w:sz w:val="28"/>
          <w:szCs w:val="22"/>
        </w:rPr>
        <w:t>Sind die Wörter Nomen oder Verben?</w:t>
      </w:r>
    </w:p>
    <w:p w14:paraId="2D46760D" w14:textId="77777777" w:rsidR="00180A7F" w:rsidRDefault="00180A7F" w:rsidP="00180A7F">
      <w:pPr>
        <w:rPr>
          <w:sz w:val="28"/>
          <w:szCs w:val="22"/>
        </w:rPr>
      </w:pPr>
      <w:r>
        <w:rPr>
          <w:noProof/>
          <w:sz w:val="28"/>
          <w:szCs w:val="22"/>
        </w:rPr>
        <w:drawing>
          <wp:anchor distT="0" distB="0" distL="114300" distR="114300" simplePos="0" relativeHeight="251656192" behindDoc="0" locked="0" layoutInCell="1" allowOverlap="1" wp14:anchorId="7F7970A6" wp14:editId="70E39A8B">
            <wp:simplePos x="0" y="0"/>
            <wp:positionH relativeFrom="column">
              <wp:posOffset>-180340</wp:posOffset>
            </wp:positionH>
            <wp:positionV relativeFrom="paragraph">
              <wp:posOffset>-90170</wp:posOffset>
            </wp:positionV>
            <wp:extent cx="367200" cy="367200"/>
            <wp:effectExtent l="0" t="0" r="0" b="0"/>
            <wp:wrapNone/>
            <wp:docPr id="972" name="Grafik 972"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2"/>
        </w:rPr>
        <w:t>Schreiben Sie die Wörter richtig in die Tabelle!</w:t>
      </w:r>
    </w:p>
    <w:p w14:paraId="032BADB6" w14:textId="77777777" w:rsidR="00180A7F" w:rsidRDefault="00180A7F" w:rsidP="00180A7F">
      <w:pPr>
        <w:rPr>
          <w:rFonts w:eastAsia="Calibri"/>
          <w:sz w:val="28"/>
          <w:szCs w:val="32"/>
          <w:lang w:eastAsia="en-US"/>
        </w:rPr>
      </w:pPr>
    </w:p>
    <w:p w14:paraId="3DB3E28E" w14:textId="77777777" w:rsidR="00180A7F" w:rsidRDefault="00180A7F" w:rsidP="00180A7F">
      <w:pPr>
        <w:rPr>
          <w:rFonts w:eastAsia="Calibri"/>
          <w:sz w:val="28"/>
          <w:szCs w:val="32"/>
          <w:lang w:eastAsia="en-US"/>
        </w:rPr>
      </w:pPr>
    </w:p>
    <w:tbl>
      <w:tblPr>
        <w:tblStyle w:val="Tabellenraster1"/>
        <w:tblW w:w="0" w:type="auto"/>
        <w:jc w:val="center"/>
        <w:tblLook w:val="04A0" w:firstRow="1" w:lastRow="0" w:firstColumn="1" w:lastColumn="0" w:noHBand="0" w:noVBand="1"/>
      </w:tblPr>
      <w:tblGrid>
        <w:gridCol w:w="4649"/>
        <w:gridCol w:w="4649"/>
      </w:tblGrid>
      <w:tr w:rsidR="00180A7F" w14:paraId="7C704C0D" w14:textId="77777777" w:rsidTr="00781E9C">
        <w:trPr>
          <w:trHeight w:val="567"/>
          <w:jc w:val="center"/>
        </w:trPr>
        <w:tc>
          <w:tcPr>
            <w:tcW w:w="4649" w:type="dxa"/>
            <w:tcBorders>
              <w:bottom w:val="single" w:sz="12" w:space="0" w:color="auto"/>
            </w:tcBorders>
            <w:vAlign w:val="center"/>
          </w:tcPr>
          <w:p w14:paraId="39072759" w14:textId="77777777" w:rsidR="00180A7F" w:rsidRDefault="00180A7F" w:rsidP="00781E9C">
            <w:pPr>
              <w:ind w:left="0"/>
              <w:jc w:val="center"/>
              <w:rPr>
                <w:rFonts w:eastAsia="Calibri"/>
                <w:sz w:val="28"/>
                <w:szCs w:val="32"/>
              </w:rPr>
            </w:pPr>
            <w:r>
              <w:rPr>
                <w:rFonts w:eastAsia="Calibri"/>
                <w:sz w:val="28"/>
                <w:szCs w:val="32"/>
              </w:rPr>
              <w:t>Nomen</w:t>
            </w:r>
          </w:p>
        </w:tc>
        <w:tc>
          <w:tcPr>
            <w:tcW w:w="4649" w:type="dxa"/>
            <w:tcBorders>
              <w:bottom w:val="single" w:sz="12" w:space="0" w:color="auto"/>
            </w:tcBorders>
            <w:vAlign w:val="center"/>
          </w:tcPr>
          <w:p w14:paraId="627D4FEE" w14:textId="77777777" w:rsidR="00180A7F" w:rsidRDefault="00180A7F" w:rsidP="00781E9C">
            <w:pPr>
              <w:ind w:left="0"/>
              <w:jc w:val="center"/>
              <w:rPr>
                <w:rFonts w:eastAsia="Calibri"/>
                <w:sz w:val="28"/>
                <w:szCs w:val="32"/>
              </w:rPr>
            </w:pPr>
            <w:r>
              <w:rPr>
                <w:rFonts w:eastAsia="Calibri"/>
                <w:sz w:val="28"/>
                <w:szCs w:val="32"/>
              </w:rPr>
              <w:t>Verben</w:t>
            </w:r>
          </w:p>
        </w:tc>
      </w:tr>
      <w:tr w:rsidR="00180A7F" w14:paraId="319F2038" w14:textId="77777777" w:rsidTr="00781E9C">
        <w:trPr>
          <w:trHeight w:val="850"/>
          <w:jc w:val="center"/>
        </w:trPr>
        <w:tc>
          <w:tcPr>
            <w:tcW w:w="4649" w:type="dxa"/>
            <w:tcBorders>
              <w:top w:val="single" w:sz="12" w:space="0" w:color="auto"/>
            </w:tcBorders>
          </w:tcPr>
          <w:p w14:paraId="7B2292D1" w14:textId="77777777" w:rsidR="00180A7F" w:rsidRDefault="00180A7F" w:rsidP="00781E9C">
            <w:pPr>
              <w:ind w:left="0"/>
              <w:rPr>
                <w:rFonts w:eastAsia="Calibri"/>
                <w:sz w:val="28"/>
                <w:szCs w:val="32"/>
              </w:rPr>
            </w:pPr>
          </w:p>
        </w:tc>
        <w:tc>
          <w:tcPr>
            <w:tcW w:w="4649" w:type="dxa"/>
            <w:tcBorders>
              <w:top w:val="single" w:sz="12" w:space="0" w:color="auto"/>
            </w:tcBorders>
          </w:tcPr>
          <w:p w14:paraId="7867651E" w14:textId="77777777" w:rsidR="00180A7F" w:rsidRDefault="00180A7F" w:rsidP="00781E9C">
            <w:pPr>
              <w:ind w:left="0"/>
              <w:rPr>
                <w:rFonts w:eastAsia="Calibri"/>
                <w:sz w:val="28"/>
                <w:szCs w:val="32"/>
              </w:rPr>
            </w:pPr>
          </w:p>
        </w:tc>
      </w:tr>
      <w:tr w:rsidR="00180A7F" w14:paraId="3C5F7B03" w14:textId="77777777" w:rsidTr="00781E9C">
        <w:trPr>
          <w:trHeight w:val="850"/>
          <w:jc w:val="center"/>
        </w:trPr>
        <w:tc>
          <w:tcPr>
            <w:tcW w:w="4649" w:type="dxa"/>
          </w:tcPr>
          <w:p w14:paraId="40A3C29C" w14:textId="77777777" w:rsidR="00180A7F" w:rsidRDefault="00180A7F" w:rsidP="00781E9C">
            <w:pPr>
              <w:ind w:left="0"/>
              <w:rPr>
                <w:rFonts w:eastAsia="Calibri"/>
                <w:sz w:val="28"/>
                <w:szCs w:val="32"/>
              </w:rPr>
            </w:pPr>
          </w:p>
        </w:tc>
        <w:tc>
          <w:tcPr>
            <w:tcW w:w="4649" w:type="dxa"/>
          </w:tcPr>
          <w:p w14:paraId="656DB256" w14:textId="77777777" w:rsidR="00180A7F" w:rsidRDefault="00180A7F" w:rsidP="00781E9C">
            <w:pPr>
              <w:ind w:left="0"/>
              <w:rPr>
                <w:rFonts w:eastAsia="Calibri"/>
                <w:sz w:val="28"/>
                <w:szCs w:val="32"/>
              </w:rPr>
            </w:pPr>
          </w:p>
        </w:tc>
      </w:tr>
      <w:tr w:rsidR="00180A7F" w14:paraId="6C2CFCF2" w14:textId="77777777" w:rsidTr="00781E9C">
        <w:trPr>
          <w:trHeight w:val="850"/>
          <w:jc w:val="center"/>
        </w:trPr>
        <w:tc>
          <w:tcPr>
            <w:tcW w:w="4649" w:type="dxa"/>
          </w:tcPr>
          <w:p w14:paraId="35FEFFE7" w14:textId="77777777" w:rsidR="00180A7F" w:rsidRDefault="00180A7F" w:rsidP="00781E9C">
            <w:pPr>
              <w:ind w:left="0"/>
              <w:rPr>
                <w:rFonts w:eastAsia="Calibri"/>
                <w:sz w:val="28"/>
                <w:szCs w:val="32"/>
              </w:rPr>
            </w:pPr>
          </w:p>
        </w:tc>
        <w:tc>
          <w:tcPr>
            <w:tcW w:w="4649" w:type="dxa"/>
          </w:tcPr>
          <w:p w14:paraId="12AC0448" w14:textId="77777777" w:rsidR="00180A7F" w:rsidRDefault="00180A7F" w:rsidP="00781E9C">
            <w:pPr>
              <w:ind w:left="0"/>
              <w:rPr>
                <w:rFonts w:eastAsia="Calibri"/>
                <w:sz w:val="28"/>
                <w:szCs w:val="32"/>
              </w:rPr>
            </w:pPr>
          </w:p>
        </w:tc>
      </w:tr>
      <w:tr w:rsidR="00180A7F" w14:paraId="4260B241" w14:textId="77777777" w:rsidTr="00781E9C">
        <w:trPr>
          <w:trHeight w:val="850"/>
          <w:jc w:val="center"/>
        </w:trPr>
        <w:tc>
          <w:tcPr>
            <w:tcW w:w="4649" w:type="dxa"/>
          </w:tcPr>
          <w:p w14:paraId="14F0B200" w14:textId="77777777" w:rsidR="00180A7F" w:rsidRDefault="00180A7F" w:rsidP="00781E9C">
            <w:pPr>
              <w:ind w:left="0"/>
              <w:rPr>
                <w:rFonts w:eastAsia="Calibri"/>
                <w:sz w:val="28"/>
                <w:szCs w:val="32"/>
              </w:rPr>
            </w:pPr>
          </w:p>
        </w:tc>
        <w:tc>
          <w:tcPr>
            <w:tcW w:w="4649" w:type="dxa"/>
          </w:tcPr>
          <w:p w14:paraId="70E954A2" w14:textId="77777777" w:rsidR="00180A7F" w:rsidRDefault="00180A7F" w:rsidP="00781E9C">
            <w:pPr>
              <w:ind w:left="0"/>
              <w:rPr>
                <w:rFonts w:eastAsia="Calibri"/>
                <w:sz w:val="28"/>
                <w:szCs w:val="32"/>
              </w:rPr>
            </w:pPr>
          </w:p>
        </w:tc>
      </w:tr>
      <w:tr w:rsidR="00180A7F" w14:paraId="01926FC3" w14:textId="77777777" w:rsidTr="005A1D2A">
        <w:trPr>
          <w:trHeight w:val="850"/>
          <w:jc w:val="center"/>
        </w:trPr>
        <w:tc>
          <w:tcPr>
            <w:tcW w:w="4649" w:type="dxa"/>
            <w:tcBorders>
              <w:bottom w:val="single" w:sz="4" w:space="0" w:color="auto"/>
            </w:tcBorders>
          </w:tcPr>
          <w:p w14:paraId="12A33491" w14:textId="77777777" w:rsidR="00180A7F" w:rsidRDefault="00180A7F" w:rsidP="00781E9C">
            <w:pPr>
              <w:ind w:left="0"/>
              <w:rPr>
                <w:rFonts w:eastAsia="Calibri"/>
                <w:sz w:val="28"/>
                <w:szCs w:val="32"/>
              </w:rPr>
            </w:pPr>
          </w:p>
        </w:tc>
        <w:tc>
          <w:tcPr>
            <w:tcW w:w="4649" w:type="dxa"/>
          </w:tcPr>
          <w:p w14:paraId="1A24670F" w14:textId="77777777" w:rsidR="00180A7F" w:rsidRDefault="00180A7F" w:rsidP="00781E9C">
            <w:pPr>
              <w:ind w:left="0"/>
              <w:rPr>
                <w:rFonts w:eastAsia="Calibri"/>
                <w:sz w:val="28"/>
                <w:szCs w:val="32"/>
              </w:rPr>
            </w:pPr>
          </w:p>
        </w:tc>
      </w:tr>
      <w:tr w:rsidR="005A1D2A" w14:paraId="4EB3D4F3" w14:textId="77777777" w:rsidTr="005A1D2A">
        <w:trPr>
          <w:trHeight w:val="850"/>
          <w:jc w:val="center"/>
        </w:trPr>
        <w:tc>
          <w:tcPr>
            <w:tcW w:w="4649" w:type="dxa"/>
            <w:tcBorders>
              <w:bottom w:val="single" w:sz="4" w:space="0" w:color="auto"/>
            </w:tcBorders>
          </w:tcPr>
          <w:p w14:paraId="69D63FFD" w14:textId="77777777" w:rsidR="005A1D2A" w:rsidRDefault="005A1D2A" w:rsidP="00781E9C">
            <w:pPr>
              <w:ind w:left="0"/>
              <w:rPr>
                <w:rFonts w:eastAsia="Calibri"/>
                <w:sz w:val="28"/>
                <w:szCs w:val="32"/>
              </w:rPr>
            </w:pPr>
          </w:p>
        </w:tc>
        <w:tc>
          <w:tcPr>
            <w:tcW w:w="4649" w:type="dxa"/>
          </w:tcPr>
          <w:p w14:paraId="5B61B6EF" w14:textId="77777777" w:rsidR="005A1D2A" w:rsidRDefault="005A1D2A" w:rsidP="00781E9C">
            <w:pPr>
              <w:ind w:left="0"/>
              <w:rPr>
                <w:rFonts w:eastAsia="Calibri"/>
                <w:sz w:val="28"/>
                <w:szCs w:val="32"/>
              </w:rPr>
            </w:pPr>
          </w:p>
        </w:tc>
      </w:tr>
    </w:tbl>
    <w:p w14:paraId="63FD5E38" w14:textId="77777777" w:rsidR="00180A7F" w:rsidRDefault="00180A7F" w:rsidP="002B690B">
      <w:pPr>
        <w:rPr>
          <w:sz w:val="28"/>
          <w:szCs w:val="28"/>
        </w:rPr>
        <w:sectPr w:rsidR="00180A7F" w:rsidSect="00434A63">
          <w:headerReference w:type="first" r:id="rId122"/>
          <w:pgSz w:w="11900" w:h="16840"/>
          <w:pgMar w:top="2835" w:right="851" w:bottom="1134" w:left="851" w:header="709" w:footer="454" w:gutter="0"/>
          <w:cols w:space="708"/>
          <w:titlePg/>
          <w:docGrid w:linePitch="360"/>
        </w:sectPr>
      </w:pPr>
    </w:p>
    <w:tbl>
      <w:tblPr>
        <w:tblStyle w:val="Tabellenraster1"/>
        <w:tblW w:w="0" w:type="auto"/>
        <w:jc w:val="center"/>
        <w:tblLook w:val="04A0" w:firstRow="1" w:lastRow="0" w:firstColumn="1" w:lastColumn="0" w:noHBand="0" w:noVBand="1"/>
      </w:tblPr>
      <w:tblGrid>
        <w:gridCol w:w="4649"/>
        <w:gridCol w:w="4649"/>
      </w:tblGrid>
      <w:tr w:rsidR="00BB4EC5" w14:paraId="50218000" w14:textId="77777777" w:rsidTr="00781E9C">
        <w:trPr>
          <w:trHeight w:val="567"/>
          <w:jc w:val="center"/>
        </w:trPr>
        <w:tc>
          <w:tcPr>
            <w:tcW w:w="4649" w:type="dxa"/>
            <w:tcBorders>
              <w:bottom w:val="single" w:sz="12" w:space="0" w:color="auto"/>
            </w:tcBorders>
            <w:vAlign w:val="center"/>
          </w:tcPr>
          <w:p w14:paraId="0A14726C" w14:textId="77777777" w:rsidR="00BB4EC5" w:rsidRDefault="00BB4EC5" w:rsidP="00781E9C">
            <w:pPr>
              <w:pStyle w:val="Textfelder"/>
              <w:jc w:val="center"/>
            </w:pPr>
            <w:r>
              <w:lastRenderedPageBreak/>
              <w:t>Nomen</w:t>
            </w:r>
          </w:p>
        </w:tc>
        <w:tc>
          <w:tcPr>
            <w:tcW w:w="4649" w:type="dxa"/>
            <w:tcBorders>
              <w:bottom w:val="single" w:sz="12" w:space="0" w:color="auto"/>
            </w:tcBorders>
            <w:vAlign w:val="center"/>
          </w:tcPr>
          <w:p w14:paraId="4D76582C" w14:textId="77777777" w:rsidR="00BB4EC5" w:rsidRDefault="00BB4EC5" w:rsidP="00781E9C">
            <w:pPr>
              <w:pStyle w:val="Textfelder"/>
              <w:jc w:val="center"/>
            </w:pPr>
            <w:r>
              <w:t>Verben</w:t>
            </w:r>
          </w:p>
        </w:tc>
      </w:tr>
      <w:tr w:rsidR="00BB4EC5" w14:paraId="6EA6E0BD" w14:textId="77777777" w:rsidTr="00781E9C">
        <w:trPr>
          <w:trHeight w:val="850"/>
          <w:jc w:val="center"/>
        </w:trPr>
        <w:tc>
          <w:tcPr>
            <w:tcW w:w="4649" w:type="dxa"/>
            <w:tcBorders>
              <w:top w:val="single" w:sz="12" w:space="0" w:color="auto"/>
            </w:tcBorders>
            <w:vAlign w:val="bottom"/>
          </w:tcPr>
          <w:p w14:paraId="30386F0C" w14:textId="77777777" w:rsidR="00BB4EC5" w:rsidRPr="00936C9E" w:rsidRDefault="00BB4EC5" w:rsidP="00781E9C">
            <w:pPr>
              <w:pStyle w:val="Textfelder"/>
              <w:rPr>
                <w:rFonts w:eastAsia="Calibri"/>
                <w:b/>
                <w:bCs/>
                <w:szCs w:val="32"/>
              </w:rPr>
            </w:pPr>
            <w:r w:rsidRPr="00936C9E">
              <w:rPr>
                <w:b/>
                <w:bCs/>
              </w:rPr>
              <w:t>Versicherung</w:t>
            </w:r>
          </w:p>
        </w:tc>
        <w:tc>
          <w:tcPr>
            <w:tcW w:w="4649" w:type="dxa"/>
            <w:tcBorders>
              <w:top w:val="single" w:sz="12" w:space="0" w:color="auto"/>
            </w:tcBorders>
            <w:vAlign w:val="bottom"/>
          </w:tcPr>
          <w:p w14:paraId="0008DA2F" w14:textId="77777777" w:rsidR="00BB4EC5" w:rsidRPr="00936C9E" w:rsidRDefault="00BB4EC5" w:rsidP="00781E9C">
            <w:pPr>
              <w:pStyle w:val="Textfelder"/>
              <w:rPr>
                <w:rFonts w:eastAsia="Calibri"/>
                <w:b/>
                <w:bCs/>
                <w:szCs w:val="32"/>
              </w:rPr>
            </w:pPr>
            <w:r w:rsidRPr="00936C9E">
              <w:rPr>
                <w:b/>
                <w:bCs/>
              </w:rPr>
              <w:t>beraten</w:t>
            </w:r>
          </w:p>
        </w:tc>
      </w:tr>
      <w:tr w:rsidR="00BB4EC5" w14:paraId="15BD03E8" w14:textId="77777777" w:rsidTr="00781E9C">
        <w:trPr>
          <w:trHeight w:val="850"/>
          <w:jc w:val="center"/>
        </w:trPr>
        <w:tc>
          <w:tcPr>
            <w:tcW w:w="4649" w:type="dxa"/>
            <w:vAlign w:val="bottom"/>
          </w:tcPr>
          <w:p w14:paraId="13089E30" w14:textId="77777777" w:rsidR="00BB4EC5" w:rsidRPr="00936C9E" w:rsidRDefault="00BB4EC5" w:rsidP="00781E9C">
            <w:pPr>
              <w:pStyle w:val="Textfelder"/>
              <w:rPr>
                <w:rFonts w:eastAsia="Calibri"/>
                <w:b/>
                <w:bCs/>
                <w:szCs w:val="32"/>
              </w:rPr>
            </w:pPr>
            <w:r w:rsidRPr="00936C9E">
              <w:rPr>
                <w:b/>
                <w:bCs/>
              </w:rPr>
              <w:t>Reparatur</w:t>
            </w:r>
          </w:p>
        </w:tc>
        <w:tc>
          <w:tcPr>
            <w:tcW w:w="4649" w:type="dxa"/>
            <w:vAlign w:val="bottom"/>
          </w:tcPr>
          <w:p w14:paraId="4CA94B5D" w14:textId="77777777" w:rsidR="00BB4EC5" w:rsidRPr="00936C9E" w:rsidRDefault="00BB4EC5" w:rsidP="00781E9C">
            <w:pPr>
              <w:pStyle w:val="Textfelder"/>
              <w:rPr>
                <w:rFonts w:eastAsia="Calibri"/>
                <w:b/>
                <w:bCs/>
                <w:szCs w:val="32"/>
              </w:rPr>
            </w:pPr>
            <w:r w:rsidRPr="00936C9E">
              <w:rPr>
                <w:b/>
                <w:bCs/>
              </w:rPr>
              <w:t>abschließen</w:t>
            </w:r>
          </w:p>
        </w:tc>
      </w:tr>
      <w:tr w:rsidR="00BB4EC5" w14:paraId="3DB3A9F4" w14:textId="77777777" w:rsidTr="00781E9C">
        <w:trPr>
          <w:trHeight w:val="850"/>
          <w:jc w:val="center"/>
        </w:trPr>
        <w:tc>
          <w:tcPr>
            <w:tcW w:w="4649" w:type="dxa"/>
            <w:vAlign w:val="bottom"/>
          </w:tcPr>
          <w:p w14:paraId="0F4B9BF3" w14:textId="77777777" w:rsidR="00BB4EC5" w:rsidRPr="00936C9E" w:rsidRDefault="00BB4EC5" w:rsidP="00781E9C">
            <w:pPr>
              <w:pStyle w:val="Textfelder"/>
              <w:rPr>
                <w:rFonts w:eastAsia="Calibri"/>
                <w:b/>
                <w:bCs/>
                <w:szCs w:val="32"/>
              </w:rPr>
            </w:pPr>
            <w:r w:rsidRPr="00936C9E">
              <w:rPr>
                <w:b/>
                <w:bCs/>
              </w:rPr>
              <w:t>Schaden</w:t>
            </w:r>
          </w:p>
        </w:tc>
        <w:tc>
          <w:tcPr>
            <w:tcW w:w="4649" w:type="dxa"/>
            <w:vAlign w:val="bottom"/>
          </w:tcPr>
          <w:p w14:paraId="62AA6363" w14:textId="77777777" w:rsidR="00BB4EC5" w:rsidRPr="00936C9E" w:rsidRDefault="00BB4EC5" w:rsidP="00781E9C">
            <w:pPr>
              <w:pStyle w:val="Textfelder"/>
              <w:rPr>
                <w:rFonts w:eastAsia="Calibri"/>
                <w:b/>
                <w:bCs/>
                <w:szCs w:val="32"/>
              </w:rPr>
            </w:pPr>
            <w:r w:rsidRPr="00936C9E">
              <w:rPr>
                <w:b/>
                <w:bCs/>
              </w:rPr>
              <w:t>kosten</w:t>
            </w:r>
          </w:p>
        </w:tc>
      </w:tr>
      <w:tr w:rsidR="00BB4EC5" w14:paraId="134F9625" w14:textId="77777777" w:rsidTr="00781E9C">
        <w:trPr>
          <w:trHeight w:val="850"/>
          <w:jc w:val="center"/>
        </w:trPr>
        <w:tc>
          <w:tcPr>
            <w:tcW w:w="4649" w:type="dxa"/>
            <w:vAlign w:val="bottom"/>
          </w:tcPr>
          <w:p w14:paraId="308BB914" w14:textId="77777777" w:rsidR="00BB4EC5" w:rsidRPr="00936C9E" w:rsidRDefault="00BB4EC5" w:rsidP="00781E9C">
            <w:pPr>
              <w:pStyle w:val="Textfelder"/>
              <w:rPr>
                <w:rFonts w:eastAsia="Calibri"/>
                <w:b/>
                <w:bCs/>
                <w:szCs w:val="32"/>
              </w:rPr>
            </w:pPr>
            <w:r w:rsidRPr="00936C9E">
              <w:rPr>
                <w:b/>
                <w:bCs/>
              </w:rPr>
              <w:t>Haftpflicht</w:t>
            </w:r>
          </w:p>
        </w:tc>
        <w:tc>
          <w:tcPr>
            <w:tcW w:w="4649" w:type="dxa"/>
            <w:vAlign w:val="bottom"/>
          </w:tcPr>
          <w:p w14:paraId="7B47FA05" w14:textId="77777777" w:rsidR="00BB4EC5" w:rsidRPr="00936C9E" w:rsidRDefault="00BB4EC5" w:rsidP="00781E9C">
            <w:pPr>
              <w:pStyle w:val="Textfelder"/>
              <w:rPr>
                <w:rFonts w:eastAsia="Calibri"/>
                <w:b/>
                <w:bCs/>
                <w:szCs w:val="32"/>
              </w:rPr>
            </w:pPr>
            <w:r w:rsidRPr="00936C9E">
              <w:rPr>
                <w:b/>
                <w:bCs/>
              </w:rPr>
              <w:t>zahlen</w:t>
            </w:r>
          </w:p>
        </w:tc>
      </w:tr>
      <w:tr w:rsidR="00BB4EC5" w14:paraId="08E00CC9" w14:textId="77777777" w:rsidTr="00781E9C">
        <w:trPr>
          <w:trHeight w:val="850"/>
          <w:jc w:val="center"/>
        </w:trPr>
        <w:tc>
          <w:tcPr>
            <w:tcW w:w="4649" w:type="dxa"/>
            <w:vAlign w:val="bottom"/>
          </w:tcPr>
          <w:p w14:paraId="6F3FB486" w14:textId="77777777" w:rsidR="00BB4EC5" w:rsidRPr="00936C9E" w:rsidRDefault="00BB4EC5" w:rsidP="00781E9C">
            <w:pPr>
              <w:pStyle w:val="Textfelder"/>
              <w:rPr>
                <w:rFonts w:eastAsia="Calibri"/>
                <w:b/>
                <w:bCs/>
                <w:szCs w:val="32"/>
              </w:rPr>
            </w:pPr>
            <w:r w:rsidRPr="00936C9E">
              <w:rPr>
                <w:b/>
                <w:bCs/>
              </w:rPr>
              <w:t>Unfall</w:t>
            </w:r>
          </w:p>
        </w:tc>
        <w:tc>
          <w:tcPr>
            <w:tcW w:w="4649" w:type="dxa"/>
            <w:vAlign w:val="bottom"/>
          </w:tcPr>
          <w:p w14:paraId="79FD6386" w14:textId="77777777" w:rsidR="00BB4EC5" w:rsidRPr="00936C9E" w:rsidRDefault="00BB4EC5" w:rsidP="00781E9C">
            <w:pPr>
              <w:pStyle w:val="Textfelder"/>
              <w:rPr>
                <w:rFonts w:eastAsia="Calibri"/>
                <w:b/>
                <w:bCs/>
                <w:szCs w:val="32"/>
              </w:rPr>
            </w:pPr>
            <w:r w:rsidRPr="00936C9E">
              <w:rPr>
                <w:b/>
                <w:bCs/>
              </w:rPr>
              <w:t>schützen</w:t>
            </w:r>
          </w:p>
        </w:tc>
      </w:tr>
      <w:tr w:rsidR="005A1D2A" w14:paraId="04F63358" w14:textId="77777777" w:rsidTr="00781E9C">
        <w:trPr>
          <w:trHeight w:val="850"/>
          <w:jc w:val="center"/>
        </w:trPr>
        <w:tc>
          <w:tcPr>
            <w:tcW w:w="4649" w:type="dxa"/>
            <w:vAlign w:val="bottom"/>
          </w:tcPr>
          <w:p w14:paraId="16572D4D" w14:textId="77777777" w:rsidR="005A1D2A" w:rsidRPr="00936C9E" w:rsidRDefault="005A1D2A" w:rsidP="00781E9C">
            <w:pPr>
              <w:pStyle w:val="Textfelder"/>
              <w:rPr>
                <w:b/>
                <w:bCs/>
              </w:rPr>
            </w:pPr>
            <w:r>
              <w:rPr>
                <w:b/>
                <w:bCs/>
              </w:rPr>
              <w:t>Deckungssumme</w:t>
            </w:r>
          </w:p>
        </w:tc>
        <w:tc>
          <w:tcPr>
            <w:tcW w:w="4649" w:type="dxa"/>
            <w:vAlign w:val="bottom"/>
          </w:tcPr>
          <w:p w14:paraId="297191E1" w14:textId="77777777" w:rsidR="005A1D2A" w:rsidRPr="00936C9E" w:rsidRDefault="005A1D2A" w:rsidP="00781E9C">
            <w:pPr>
              <w:pStyle w:val="Textfelder"/>
              <w:rPr>
                <w:b/>
                <w:bCs/>
              </w:rPr>
            </w:pPr>
            <w:r>
              <w:rPr>
                <w:b/>
                <w:bCs/>
              </w:rPr>
              <w:t>versichern</w:t>
            </w:r>
          </w:p>
        </w:tc>
      </w:tr>
    </w:tbl>
    <w:p w14:paraId="741C58D5" w14:textId="77777777" w:rsidR="00BB4EC5" w:rsidRDefault="00BB4EC5" w:rsidP="002B690B">
      <w:pPr>
        <w:rPr>
          <w:sz w:val="28"/>
          <w:szCs w:val="28"/>
        </w:rPr>
        <w:sectPr w:rsidR="00BB4EC5" w:rsidSect="00434A63">
          <w:headerReference w:type="first" r:id="rId123"/>
          <w:pgSz w:w="11900" w:h="16840"/>
          <w:pgMar w:top="2835" w:right="851" w:bottom="1134" w:left="851" w:header="709" w:footer="454" w:gutter="0"/>
          <w:cols w:space="708"/>
          <w:titlePg/>
          <w:docGrid w:linePitch="360"/>
        </w:sectPr>
      </w:pPr>
    </w:p>
    <w:p w14:paraId="7E88E779" w14:textId="77777777" w:rsidR="00FD3275" w:rsidRDefault="00FD3275" w:rsidP="00FD3275">
      <w:r w:rsidRPr="00194A4D">
        <w:lastRenderedPageBreak/>
        <w:t>Lernziel: Die Lernenden können sich vertieft mit Begriffen des Themengebiets Versicherungen auseinandersetzen und wissen um die Silbenstruktur dieser Begriffe.</w:t>
      </w:r>
    </w:p>
    <w:p w14:paraId="65251626" w14:textId="77777777" w:rsidR="00FD3275" w:rsidRDefault="003A1897" w:rsidP="00FD3275">
      <w:r>
        <w:t xml:space="preserve">Die Lernenden lernen folgende </w:t>
      </w:r>
      <w:r w:rsidR="00FD3275">
        <w:t xml:space="preserve">Kernbotschaft: </w:t>
      </w:r>
      <w:r w:rsidR="006E1C0C">
        <w:t>Viele Fachbegriffe des Themenfelds Versicherungen finden in verschiedenen Aspekten des Alltags eine Verwendung.</w:t>
      </w:r>
    </w:p>
    <w:p w14:paraId="5ACFA01F" w14:textId="77777777" w:rsidR="00FD3275" w:rsidRDefault="00FD3275" w:rsidP="00FD3275">
      <w:pPr>
        <w:rPr>
          <w:sz w:val="28"/>
          <w:szCs w:val="28"/>
        </w:rPr>
      </w:pPr>
    </w:p>
    <w:p w14:paraId="6A3EA9D0" w14:textId="77777777" w:rsidR="00FD3275" w:rsidRDefault="00FD3275" w:rsidP="00FD3275">
      <w:r>
        <w:t xml:space="preserve">Vorgeschlagener </w:t>
      </w:r>
      <w:r w:rsidRPr="006B1E85">
        <w:t>Ablauf:</w:t>
      </w:r>
    </w:p>
    <w:p w14:paraId="010587A1" w14:textId="77777777" w:rsidR="00FD3275" w:rsidRPr="006B1E85" w:rsidRDefault="00FD3275" w:rsidP="00FD3275">
      <w:r w:rsidRPr="006B1E85">
        <w:t>Fragen Sie die Teilnehmenden nach ihren Erfahrungen im Umgang mit Verträgen. Lassen Sie sich von ihren Erfahrungen berichten. Verteilen Sie anschließend d</w:t>
      </w:r>
      <w:r>
        <w:t xml:space="preserve">en </w:t>
      </w:r>
      <w:r w:rsidRPr="006B1E85">
        <w:t>Arbeitsb</w:t>
      </w:r>
      <w:r>
        <w:t>ogen</w:t>
      </w:r>
      <w:r w:rsidRPr="006B1E85">
        <w:t>. Diese</w:t>
      </w:r>
      <w:r>
        <w:t>n</w:t>
      </w:r>
      <w:r w:rsidRPr="006B1E85">
        <w:t xml:space="preserve"> sollen die Lernenden in Einzelarbeit bearbeiten.</w:t>
      </w:r>
      <w:r>
        <w:t xml:space="preserve"> Der Lösungsbogen dient der (Selbst-)Kontrolle.</w:t>
      </w:r>
    </w:p>
    <w:p w14:paraId="4C30D0A7" w14:textId="77777777" w:rsidR="00FD3275" w:rsidRDefault="00FD3275" w:rsidP="002B690B">
      <w:pPr>
        <w:rPr>
          <w:sz w:val="28"/>
          <w:szCs w:val="28"/>
        </w:rPr>
        <w:sectPr w:rsidR="00FD3275" w:rsidSect="00434A63">
          <w:headerReference w:type="first" r:id="rId124"/>
          <w:pgSz w:w="11900" w:h="16840"/>
          <w:pgMar w:top="2835" w:right="851" w:bottom="1134" w:left="851" w:header="709" w:footer="454" w:gutter="0"/>
          <w:cols w:space="708"/>
          <w:titlePg/>
          <w:docGrid w:linePitch="360"/>
        </w:sectPr>
      </w:pPr>
    </w:p>
    <w:p w14:paraId="07C1741C" w14:textId="77777777" w:rsidR="006934E7" w:rsidRDefault="006934E7" w:rsidP="006934E7">
      <w:pPr>
        <w:rPr>
          <w:sz w:val="28"/>
          <w:szCs w:val="28"/>
        </w:rPr>
      </w:pPr>
      <w:r>
        <w:rPr>
          <w:noProof/>
          <w:sz w:val="28"/>
          <w:szCs w:val="28"/>
        </w:rPr>
        <w:lastRenderedPageBreak/>
        <w:drawing>
          <wp:anchor distT="0" distB="0" distL="114300" distR="114300" simplePos="0" relativeHeight="251660288" behindDoc="0" locked="0" layoutInCell="1" allowOverlap="1" wp14:anchorId="66ACCBA4" wp14:editId="0E0D4A3E">
            <wp:simplePos x="0" y="0"/>
            <wp:positionH relativeFrom="column">
              <wp:posOffset>-180340</wp:posOffset>
            </wp:positionH>
            <wp:positionV relativeFrom="paragraph">
              <wp:posOffset>-90170</wp:posOffset>
            </wp:positionV>
            <wp:extent cx="367200" cy="367200"/>
            <wp:effectExtent l="0" t="0" r="0" b="0"/>
            <wp:wrapNone/>
            <wp:docPr id="361" name="Grafik 361"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rafik 96"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Verbinden Sie die passenden Silben miteinander!</w:t>
      </w:r>
    </w:p>
    <w:p w14:paraId="23900228" w14:textId="77777777" w:rsidR="006934E7" w:rsidRDefault="006934E7" w:rsidP="006934E7">
      <w:pPr>
        <w:rPr>
          <w:sz w:val="28"/>
          <w:szCs w:val="28"/>
        </w:rPr>
      </w:pPr>
    </w:p>
    <w:p w14:paraId="66AF83E8" w14:textId="77777777" w:rsidR="006934E7" w:rsidRDefault="006934E7" w:rsidP="006934E7">
      <w:pPr>
        <w:rPr>
          <w:sz w:val="28"/>
          <w:szCs w:val="28"/>
        </w:rPr>
      </w:pPr>
      <w:r w:rsidRPr="00C04787">
        <w:rPr>
          <w:sz w:val="28"/>
          <w:szCs w:val="28"/>
        </w:rPr>
        <w:t>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bruch</w:t>
      </w:r>
      <w:proofErr w:type="spellEnd"/>
    </w:p>
    <w:p w14:paraId="76645124" w14:textId="77777777" w:rsidR="006934E7" w:rsidRPr="00C04787" w:rsidRDefault="006934E7" w:rsidP="006934E7">
      <w:pPr>
        <w:rPr>
          <w:sz w:val="28"/>
          <w:szCs w:val="28"/>
        </w:rPr>
      </w:pPr>
    </w:p>
    <w:p w14:paraId="0189C792" w14:textId="77777777" w:rsidR="006934E7" w:rsidRDefault="006934E7" w:rsidP="006934E7">
      <w:pPr>
        <w:rPr>
          <w:sz w:val="28"/>
          <w:szCs w:val="28"/>
        </w:rPr>
      </w:pPr>
      <w:proofErr w:type="spellStart"/>
      <w:r w:rsidRPr="00C04787">
        <w:rPr>
          <w:sz w:val="28"/>
          <w:szCs w:val="28"/>
        </w:rPr>
        <w:t>Un</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me</w:t>
      </w:r>
      <w:proofErr w:type="spellEnd"/>
    </w:p>
    <w:p w14:paraId="1DB9D853" w14:textId="77777777" w:rsidR="006934E7" w:rsidRPr="00C04787" w:rsidRDefault="006934E7" w:rsidP="006934E7">
      <w:pPr>
        <w:rPr>
          <w:sz w:val="28"/>
          <w:szCs w:val="28"/>
        </w:rPr>
      </w:pPr>
    </w:p>
    <w:p w14:paraId="7DACA90A" w14:textId="77777777" w:rsidR="006934E7" w:rsidRDefault="006934E7" w:rsidP="006934E7">
      <w:pPr>
        <w:rPr>
          <w:sz w:val="28"/>
          <w:szCs w:val="28"/>
        </w:rPr>
      </w:pPr>
      <w:proofErr w:type="spellStart"/>
      <w:r w:rsidRPr="00C04787">
        <w:rPr>
          <w:sz w:val="28"/>
          <w:szCs w:val="28"/>
        </w:rPr>
        <w:t>Scha</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stahl</w:t>
      </w:r>
    </w:p>
    <w:p w14:paraId="63DDD583" w14:textId="77777777" w:rsidR="006934E7" w:rsidRPr="00C04787" w:rsidRDefault="006934E7" w:rsidP="006934E7">
      <w:pPr>
        <w:rPr>
          <w:sz w:val="28"/>
          <w:szCs w:val="28"/>
        </w:rPr>
      </w:pPr>
    </w:p>
    <w:p w14:paraId="5054E1F9" w14:textId="77777777" w:rsidR="006934E7" w:rsidRDefault="006934E7" w:rsidP="006934E7">
      <w:pPr>
        <w:rPr>
          <w:sz w:val="28"/>
          <w:szCs w:val="28"/>
        </w:rPr>
      </w:pPr>
      <w:proofErr w:type="spellStart"/>
      <w:r w:rsidRPr="00C04787">
        <w:rPr>
          <w:sz w:val="28"/>
          <w:szCs w:val="28"/>
        </w:rPr>
        <w:t>Sum</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ten</w:t>
      </w:r>
      <w:proofErr w:type="spellEnd"/>
    </w:p>
    <w:p w14:paraId="636DF010" w14:textId="77777777" w:rsidR="006934E7" w:rsidRPr="00C04787" w:rsidRDefault="006934E7" w:rsidP="006934E7">
      <w:pPr>
        <w:rPr>
          <w:sz w:val="28"/>
          <w:szCs w:val="28"/>
        </w:rPr>
      </w:pPr>
    </w:p>
    <w:p w14:paraId="0B9F7127" w14:textId="77777777" w:rsidR="006934E7" w:rsidRDefault="006934E7" w:rsidP="006934E7">
      <w:pPr>
        <w:rPr>
          <w:sz w:val="28"/>
          <w:szCs w:val="28"/>
        </w:rPr>
      </w:pPr>
      <w:r w:rsidRPr="00C04787">
        <w:rPr>
          <w:sz w:val="28"/>
          <w:szCs w:val="28"/>
        </w:rPr>
        <w:t>Mo</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fall</w:t>
      </w:r>
    </w:p>
    <w:p w14:paraId="7EC4A8C0" w14:textId="77777777" w:rsidR="006934E7" w:rsidRPr="00C04787" w:rsidRDefault="006934E7" w:rsidP="006934E7">
      <w:pPr>
        <w:rPr>
          <w:sz w:val="28"/>
          <w:szCs w:val="28"/>
        </w:rPr>
      </w:pPr>
    </w:p>
    <w:p w14:paraId="598AC7CF" w14:textId="77777777" w:rsidR="006934E7" w:rsidRDefault="006934E7" w:rsidP="006934E7">
      <w:pPr>
        <w:rPr>
          <w:sz w:val="28"/>
          <w:szCs w:val="28"/>
        </w:rPr>
      </w:pPr>
      <w:r w:rsidRPr="00C04787">
        <w:rPr>
          <w:sz w:val="28"/>
          <w:szCs w:val="28"/>
        </w:rPr>
        <w:t>Ein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den</w:t>
      </w:r>
    </w:p>
    <w:p w14:paraId="3C2025FE" w14:textId="77777777" w:rsidR="006934E7" w:rsidRPr="00C04787" w:rsidRDefault="006934E7" w:rsidP="006934E7">
      <w:pPr>
        <w:rPr>
          <w:sz w:val="28"/>
          <w:szCs w:val="28"/>
        </w:rPr>
      </w:pPr>
    </w:p>
    <w:p w14:paraId="385E5A4A" w14:textId="77777777" w:rsidR="006934E7" w:rsidRDefault="006934E7" w:rsidP="006934E7">
      <w:pPr>
        <w:rPr>
          <w:sz w:val="28"/>
          <w:szCs w:val="28"/>
        </w:rPr>
      </w:pPr>
      <w:r w:rsidRPr="00C04787">
        <w:rPr>
          <w:sz w:val="28"/>
          <w:szCs w:val="28"/>
        </w:rPr>
        <w:t>Dieb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nat</w:t>
      </w:r>
      <w:proofErr w:type="spellEnd"/>
    </w:p>
    <w:p w14:paraId="16BA9AA2" w14:textId="77777777" w:rsidR="002E4F06" w:rsidRDefault="002E4F06" w:rsidP="002B690B">
      <w:pPr>
        <w:rPr>
          <w:sz w:val="28"/>
          <w:szCs w:val="28"/>
        </w:rPr>
        <w:sectPr w:rsidR="002E4F06" w:rsidSect="00434A63">
          <w:headerReference w:type="first" r:id="rId125"/>
          <w:pgSz w:w="11900" w:h="16840"/>
          <w:pgMar w:top="2835" w:right="851" w:bottom="1134" w:left="851" w:header="709" w:footer="454" w:gutter="0"/>
          <w:cols w:space="708"/>
          <w:titlePg/>
          <w:docGrid w:linePitch="360"/>
        </w:sectPr>
      </w:pPr>
    </w:p>
    <w:p w14:paraId="0FCAF2D9" w14:textId="77777777" w:rsidR="00F62F46" w:rsidRDefault="00F62F46" w:rsidP="00F62F46">
      <w:pPr>
        <w:rPr>
          <w:sz w:val="28"/>
          <w:szCs w:val="28"/>
        </w:rPr>
      </w:pPr>
      <w:r>
        <w:rPr>
          <w:noProof/>
          <w:sz w:val="28"/>
          <w:szCs w:val="28"/>
        </w:rPr>
        <w:lastRenderedPageBreak/>
        <mc:AlternateContent>
          <mc:Choice Requires="wps">
            <w:drawing>
              <wp:anchor distT="0" distB="0" distL="114300" distR="114300" simplePos="0" relativeHeight="251662336" behindDoc="0" locked="0" layoutInCell="1" allowOverlap="1" wp14:anchorId="2EE5E313" wp14:editId="44450C5F">
                <wp:simplePos x="0" y="0"/>
                <wp:positionH relativeFrom="column">
                  <wp:posOffset>688340</wp:posOffset>
                </wp:positionH>
                <wp:positionV relativeFrom="paragraph">
                  <wp:posOffset>142875</wp:posOffset>
                </wp:positionV>
                <wp:extent cx="3609340" cy="1781175"/>
                <wp:effectExtent l="0" t="0" r="86360" b="66675"/>
                <wp:wrapNone/>
                <wp:docPr id="1036" name="Gerade Verbindung mit Pfeil 1036"/>
                <wp:cNvGraphicFramePr/>
                <a:graphic xmlns:a="http://schemas.openxmlformats.org/drawingml/2006/main">
                  <a:graphicData uri="http://schemas.microsoft.com/office/word/2010/wordprocessingShape">
                    <wps:wsp>
                      <wps:cNvCnPr/>
                      <wps:spPr>
                        <a:xfrm>
                          <a:off x="0" y="0"/>
                          <a:ext cx="3609340" cy="1781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20D63D" id="Gerade Verbindung mit Pfeil 1036" o:spid="_x0000_s1026" type="#_x0000_t32" style="position:absolute;margin-left:54.2pt;margin-top:11.25pt;width:284.2pt;height:14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" strokecolor="black [3040]">
                <v:stroke endarrow="block"/>
              </v:shape>
            </w:pict>
          </mc:Fallback>
        </mc:AlternateContent>
      </w:r>
      <w:r>
        <w:rPr>
          <w:noProof/>
          <w:sz w:val="28"/>
          <w:szCs w:val="28"/>
        </w:rPr>
        <mc:AlternateContent>
          <mc:Choice Requires="wps">
            <w:drawing>
              <wp:anchor distT="0" distB="0" distL="114300" distR="114300" simplePos="0" relativeHeight="251671552" behindDoc="0" locked="0" layoutInCell="1" allowOverlap="1" wp14:anchorId="27F86265" wp14:editId="7EE373E9">
                <wp:simplePos x="0" y="0"/>
                <wp:positionH relativeFrom="column">
                  <wp:posOffset>602615</wp:posOffset>
                </wp:positionH>
                <wp:positionV relativeFrom="paragraph">
                  <wp:posOffset>209549</wp:posOffset>
                </wp:positionV>
                <wp:extent cx="3771265" cy="2962275"/>
                <wp:effectExtent l="0" t="38100" r="57785" b="28575"/>
                <wp:wrapNone/>
                <wp:docPr id="1042" name="Gerade Verbindung mit Pfeil 1042"/>
                <wp:cNvGraphicFramePr/>
                <a:graphic xmlns:a="http://schemas.openxmlformats.org/drawingml/2006/main">
                  <a:graphicData uri="http://schemas.microsoft.com/office/word/2010/wordprocessingShape">
                    <wps:wsp>
                      <wps:cNvCnPr/>
                      <wps:spPr>
                        <a:xfrm flipV="1">
                          <a:off x="0" y="0"/>
                          <a:ext cx="3771265" cy="2962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05ACD6" id="Gerade Verbindung mit Pfeil 1042" o:spid="_x0000_s1026" type="#_x0000_t32" style="position:absolute;margin-left:47.45pt;margin-top:16.5pt;width:296.95pt;height:233.2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" strokecolor="black [3040]">
                <v:stroke endarrow="block"/>
              </v:shape>
            </w:pict>
          </mc:Fallback>
        </mc:AlternateContent>
      </w:r>
      <w:r w:rsidRPr="00C04787">
        <w:rPr>
          <w:sz w:val="28"/>
          <w:szCs w:val="28"/>
        </w:rPr>
        <w:t>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bruch</w:t>
      </w:r>
      <w:proofErr w:type="spellEnd"/>
    </w:p>
    <w:p w14:paraId="77D338EF" w14:textId="77777777" w:rsidR="00F62F46" w:rsidRPr="00C04787" w:rsidRDefault="00F62F46" w:rsidP="00F62F46">
      <w:pPr>
        <w:rPr>
          <w:sz w:val="28"/>
          <w:szCs w:val="28"/>
        </w:rPr>
      </w:pPr>
    </w:p>
    <w:p w14:paraId="7D3C1B50" w14:textId="77777777" w:rsidR="00F62F46" w:rsidRDefault="00F62F46" w:rsidP="00F62F46">
      <w:pPr>
        <w:rPr>
          <w:sz w:val="28"/>
          <w:szCs w:val="28"/>
        </w:rPr>
      </w:pPr>
      <w:r>
        <w:rPr>
          <w:noProof/>
          <w:sz w:val="28"/>
          <w:szCs w:val="28"/>
        </w:rPr>
        <mc:AlternateContent>
          <mc:Choice Requires="wps">
            <w:drawing>
              <wp:anchor distT="0" distB="0" distL="114300" distR="114300" simplePos="0" relativeHeight="251667456" behindDoc="0" locked="0" layoutInCell="1" allowOverlap="1" wp14:anchorId="76E2ACD3" wp14:editId="710D0C2B">
                <wp:simplePos x="0" y="0"/>
                <wp:positionH relativeFrom="column">
                  <wp:posOffset>764539</wp:posOffset>
                </wp:positionH>
                <wp:positionV relativeFrom="paragraph">
                  <wp:posOffset>139065</wp:posOffset>
                </wp:positionV>
                <wp:extent cx="3599815" cy="1219200"/>
                <wp:effectExtent l="0" t="38100" r="57785" b="19050"/>
                <wp:wrapNone/>
                <wp:docPr id="1040" name="Gerade Verbindung mit Pfeil 1040"/>
                <wp:cNvGraphicFramePr/>
                <a:graphic xmlns:a="http://schemas.openxmlformats.org/drawingml/2006/main">
                  <a:graphicData uri="http://schemas.microsoft.com/office/word/2010/wordprocessingShape">
                    <wps:wsp>
                      <wps:cNvCnPr/>
                      <wps:spPr>
                        <a:xfrm flipV="1">
                          <a:off x="0" y="0"/>
                          <a:ext cx="3599815" cy="1219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2CCA5D" id="Gerade Verbindung mit Pfeil 1040" o:spid="_x0000_s1026" type="#_x0000_t32" style="position:absolute;margin-left:60.2pt;margin-top:10.95pt;width:283.45pt;height:96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" strokecolor="black [3040]">
                <v:stroke endarrow="block"/>
              </v:shape>
            </w:pict>
          </mc:Fallback>
        </mc:AlternateContent>
      </w:r>
      <w:r>
        <w:rPr>
          <w:noProof/>
          <w:sz w:val="28"/>
          <w:szCs w:val="28"/>
        </w:rPr>
        <mc:AlternateContent>
          <mc:Choice Requires="wps">
            <w:drawing>
              <wp:anchor distT="0" distB="0" distL="114300" distR="114300" simplePos="0" relativeHeight="251664384" behindDoc="0" locked="0" layoutInCell="1" allowOverlap="1" wp14:anchorId="1C98AEA8" wp14:editId="28711F33">
                <wp:simplePos x="0" y="0"/>
                <wp:positionH relativeFrom="column">
                  <wp:posOffset>602615</wp:posOffset>
                </wp:positionH>
                <wp:positionV relativeFrom="paragraph">
                  <wp:posOffset>139065</wp:posOffset>
                </wp:positionV>
                <wp:extent cx="3761740" cy="1743075"/>
                <wp:effectExtent l="0" t="0" r="67310" b="66675"/>
                <wp:wrapNone/>
                <wp:docPr id="1037" name="Gerade Verbindung mit Pfeil 1037"/>
                <wp:cNvGraphicFramePr/>
                <a:graphic xmlns:a="http://schemas.openxmlformats.org/drawingml/2006/main">
                  <a:graphicData uri="http://schemas.microsoft.com/office/word/2010/wordprocessingShape">
                    <wps:wsp>
                      <wps:cNvCnPr/>
                      <wps:spPr>
                        <a:xfrm>
                          <a:off x="0" y="0"/>
                          <a:ext cx="3761740" cy="1743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E4464A" id="Gerade Verbindung mit Pfeil 1037" o:spid="_x0000_s1026" type="#_x0000_t32" style="position:absolute;margin-left:47.45pt;margin-top:10.95pt;width:296.2pt;height:13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" strokecolor="black [3040]">
                <v:stroke endarrow="block"/>
              </v:shape>
            </w:pict>
          </mc:Fallback>
        </mc:AlternateContent>
      </w:r>
      <w:proofErr w:type="spellStart"/>
      <w:r w:rsidRPr="00C04787">
        <w:rPr>
          <w:sz w:val="28"/>
          <w:szCs w:val="28"/>
        </w:rPr>
        <w:t>Un</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me</w:t>
      </w:r>
      <w:proofErr w:type="spellEnd"/>
    </w:p>
    <w:p w14:paraId="05F0BAE3" w14:textId="77777777" w:rsidR="00F62F46" w:rsidRPr="00C04787" w:rsidRDefault="00F62F46" w:rsidP="00F62F46">
      <w:pPr>
        <w:rPr>
          <w:sz w:val="28"/>
          <w:szCs w:val="28"/>
        </w:rPr>
      </w:pPr>
    </w:p>
    <w:p w14:paraId="7F3E3C73" w14:textId="77777777" w:rsidR="00F62F46" w:rsidRDefault="00F62F46" w:rsidP="00F62F46">
      <w:pPr>
        <w:rPr>
          <w:sz w:val="28"/>
          <w:szCs w:val="28"/>
        </w:rPr>
      </w:pPr>
      <w:r>
        <w:rPr>
          <w:noProof/>
          <w:sz w:val="28"/>
          <w:szCs w:val="28"/>
        </w:rPr>
        <mc:AlternateContent>
          <mc:Choice Requires="wps">
            <w:drawing>
              <wp:anchor distT="0" distB="0" distL="114300" distR="114300" simplePos="0" relativeHeight="251673600" behindDoc="0" locked="0" layoutInCell="1" allowOverlap="1" wp14:anchorId="16C6BBE6" wp14:editId="61232E42">
                <wp:simplePos x="0" y="0"/>
                <wp:positionH relativeFrom="column">
                  <wp:posOffset>735965</wp:posOffset>
                </wp:positionH>
                <wp:positionV relativeFrom="paragraph">
                  <wp:posOffset>154304</wp:posOffset>
                </wp:positionV>
                <wp:extent cx="3628390" cy="2352675"/>
                <wp:effectExtent l="0" t="38100" r="48260" b="28575"/>
                <wp:wrapNone/>
                <wp:docPr id="1043" name="Gerade Verbindung mit Pfeil 1043"/>
                <wp:cNvGraphicFramePr/>
                <a:graphic xmlns:a="http://schemas.openxmlformats.org/drawingml/2006/main">
                  <a:graphicData uri="http://schemas.microsoft.com/office/word/2010/wordprocessingShape">
                    <wps:wsp>
                      <wps:cNvCnPr/>
                      <wps:spPr>
                        <a:xfrm flipV="1">
                          <a:off x="0" y="0"/>
                          <a:ext cx="3628390" cy="2352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3B7F97" id="Gerade Verbindung mit Pfeil 1043" o:spid="_x0000_s1026" type="#_x0000_t32" style="position:absolute;margin-left:57.95pt;margin-top:12.15pt;width:285.7pt;height:185.2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" strokecolor="black [3040]">
                <v:stroke endarrow="block"/>
              </v:shape>
            </w:pict>
          </mc:Fallback>
        </mc:AlternateContent>
      </w:r>
      <w:r>
        <w:rPr>
          <w:noProof/>
          <w:sz w:val="28"/>
          <w:szCs w:val="28"/>
        </w:rPr>
        <mc:AlternateContent>
          <mc:Choice Requires="wps">
            <w:drawing>
              <wp:anchor distT="0" distB="0" distL="114300" distR="114300" simplePos="0" relativeHeight="251665408" behindDoc="0" locked="0" layoutInCell="1" allowOverlap="1" wp14:anchorId="1DB293AA" wp14:editId="66D793A2">
                <wp:simplePos x="0" y="0"/>
                <wp:positionH relativeFrom="column">
                  <wp:posOffset>764540</wp:posOffset>
                </wp:positionH>
                <wp:positionV relativeFrom="paragraph">
                  <wp:posOffset>154305</wp:posOffset>
                </wp:positionV>
                <wp:extent cx="3600000" cy="1714500"/>
                <wp:effectExtent l="0" t="0" r="76835" b="57150"/>
                <wp:wrapNone/>
                <wp:docPr id="1038" name="Gerade Verbindung mit Pfeil 1038"/>
                <wp:cNvGraphicFramePr/>
                <a:graphic xmlns:a="http://schemas.openxmlformats.org/drawingml/2006/main">
                  <a:graphicData uri="http://schemas.microsoft.com/office/word/2010/wordprocessingShape">
                    <wps:wsp>
                      <wps:cNvCnPr/>
                      <wps:spPr>
                        <a:xfrm>
                          <a:off x="0" y="0"/>
                          <a:ext cx="3600000" cy="1714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5AB733" id="Gerade Verbindung mit Pfeil 1038" o:spid="_x0000_s1026" type="#_x0000_t32" style="position:absolute;margin-left:60.2pt;margin-top:12.15pt;width:283.45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" strokecolor="black [3040]">
                <v:stroke endarrow="block"/>
              </v:shape>
            </w:pict>
          </mc:Fallback>
        </mc:AlternateContent>
      </w:r>
      <w:proofErr w:type="spellStart"/>
      <w:r w:rsidRPr="00C04787">
        <w:rPr>
          <w:sz w:val="28"/>
          <w:szCs w:val="28"/>
        </w:rPr>
        <w:t>Scha</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stahl</w:t>
      </w:r>
    </w:p>
    <w:p w14:paraId="11A20B81" w14:textId="77777777" w:rsidR="00F62F46" w:rsidRPr="00C04787" w:rsidRDefault="00F62F46" w:rsidP="00F62F46">
      <w:pPr>
        <w:rPr>
          <w:sz w:val="28"/>
          <w:szCs w:val="28"/>
        </w:rPr>
      </w:pPr>
    </w:p>
    <w:p w14:paraId="10A013EE" w14:textId="77777777" w:rsidR="00F62F46" w:rsidRDefault="00F62F46" w:rsidP="00F62F46">
      <w:pPr>
        <w:rPr>
          <w:sz w:val="28"/>
          <w:szCs w:val="28"/>
        </w:rPr>
      </w:pPr>
      <w:proofErr w:type="spellStart"/>
      <w:r w:rsidRPr="00C04787">
        <w:rPr>
          <w:sz w:val="28"/>
          <w:szCs w:val="28"/>
        </w:rPr>
        <w:t>Sum</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ten</w:t>
      </w:r>
      <w:proofErr w:type="spellEnd"/>
    </w:p>
    <w:p w14:paraId="6829508C" w14:textId="77777777" w:rsidR="00F62F46" w:rsidRPr="00C04787" w:rsidRDefault="00F62F46" w:rsidP="00F62F46">
      <w:pPr>
        <w:rPr>
          <w:sz w:val="28"/>
          <w:szCs w:val="28"/>
        </w:rPr>
      </w:pPr>
    </w:p>
    <w:p w14:paraId="140408D1" w14:textId="77777777" w:rsidR="00F62F46" w:rsidRDefault="00F62F46" w:rsidP="00F62F46">
      <w:pPr>
        <w:rPr>
          <w:sz w:val="28"/>
          <w:szCs w:val="28"/>
        </w:rPr>
      </w:pPr>
      <w:r>
        <w:rPr>
          <w:noProof/>
          <w:sz w:val="28"/>
          <w:szCs w:val="28"/>
        </w:rPr>
        <mc:AlternateContent>
          <mc:Choice Requires="wps">
            <w:drawing>
              <wp:anchor distT="0" distB="0" distL="114300" distR="114300" simplePos="0" relativeHeight="251669504" behindDoc="0" locked="0" layoutInCell="1" allowOverlap="1" wp14:anchorId="77479480" wp14:editId="1018ECDC">
                <wp:simplePos x="0" y="0"/>
                <wp:positionH relativeFrom="column">
                  <wp:posOffset>602614</wp:posOffset>
                </wp:positionH>
                <wp:positionV relativeFrom="paragraph">
                  <wp:posOffset>108585</wp:posOffset>
                </wp:positionV>
                <wp:extent cx="3771265" cy="1228725"/>
                <wp:effectExtent l="0" t="0" r="76835" b="66675"/>
                <wp:wrapNone/>
                <wp:docPr id="1041" name="Gerade Verbindung mit Pfeil 1041"/>
                <wp:cNvGraphicFramePr/>
                <a:graphic xmlns:a="http://schemas.openxmlformats.org/drawingml/2006/main">
                  <a:graphicData uri="http://schemas.microsoft.com/office/word/2010/wordprocessingShape">
                    <wps:wsp>
                      <wps:cNvCnPr/>
                      <wps:spPr>
                        <a:xfrm>
                          <a:off x="0" y="0"/>
                          <a:ext cx="3771265" cy="1228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B13B16" id="Gerade Verbindung mit Pfeil 1041" o:spid="_x0000_s1026" type="#_x0000_t32" style="position:absolute;margin-left:47.45pt;margin-top:8.55pt;width:296.95pt;height:9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" strokecolor="black [3040]">
                <v:stroke endarrow="block"/>
              </v:shape>
            </w:pict>
          </mc:Fallback>
        </mc:AlternateContent>
      </w:r>
      <w:r w:rsidRPr="00C04787">
        <w:rPr>
          <w:sz w:val="28"/>
          <w:szCs w:val="28"/>
        </w:rPr>
        <w:t>Mo</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fall</w:t>
      </w:r>
    </w:p>
    <w:p w14:paraId="79D2FA5C" w14:textId="77777777" w:rsidR="00F62F46" w:rsidRPr="00C04787" w:rsidRDefault="00F62F46" w:rsidP="00F62F46">
      <w:pPr>
        <w:rPr>
          <w:sz w:val="28"/>
          <w:szCs w:val="28"/>
        </w:rPr>
      </w:pPr>
    </w:p>
    <w:p w14:paraId="2DDBA3B8" w14:textId="77777777" w:rsidR="00F62F46" w:rsidRDefault="00F62F46" w:rsidP="00F62F46">
      <w:pPr>
        <w:rPr>
          <w:sz w:val="28"/>
          <w:szCs w:val="28"/>
        </w:rPr>
      </w:pPr>
      <w:r w:rsidRPr="00C04787">
        <w:rPr>
          <w:sz w:val="28"/>
          <w:szCs w:val="28"/>
        </w:rPr>
        <w:t>Ein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den</w:t>
      </w:r>
    </w:p>
    <w:p w14:paraId="5E248CE7" w14:textId="77777777" w:rsidR="00F62F46" w:rsidRPr="00C04787" w:rsidRDefault="00F62F46" w:rsidP="00F62F46">
      <w:pPr>
        <w:rPr>
          <w:sz w:val="28"/>
          <w:szCs w:val="28"/>
        </w:rPr>
      </w:pPr>
    </w:p>
    <w:p w14:paraId="3B3E6990" w14:textId="77777777" w:rsidR="00F62F46" w:rsidRDefault="00F62F46" w:rsidP="00F62F46">
      <w:pPr>
        <w:rPr>
          <w:sz w:val="28"/>
          <w:szCs w:val="28"/>
        </w:rPr>
      </w:pPr>
      <w:r w:rsidRPr="00C04787">
        <w:rPr>
          <w:sz w:val="28"/>
          <w:szCs w:val="28"/>
        </w:rPr>
        <w:t>Dieb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nat</w:t>
      </w:r>
      <w:proofErr w:type="spellEnd"/>
    </w:p>
    <w:p w14:paraId="64648583" w14:textId="77777777" w:rsidR="00F62F46" w:rsidRDefault="00F62F46" w:rsidP="002B690B">
      <w:pPr>
        <w:rPr>
          <w:sz w:val="28"/>
          <w:szCs w:val="28"/>
        </w:rPr>
        <w:sectPr w:rsidR="00F62F46" w:rsidSect="00434A63">
          <w:headerReference w:type="first" r:id="rId126"/>
          <w:pgSz w:w="11900" w:h="16840"/>
          <w:pgMar w:top="2835" w:right="851" w:bottom="1134" w:left="851" w:header="709" w:footer="454" w:gutter="0"/>
          <w:cols w:space="708"/>
          <w:titlePg/>
          <w:docGrid w:linePitch="360"/>
        </w:sectPr>
      </w:pPr>
    </w:p>
    <w:p w14:paraId="7F62E860" w14:textId="77777777" w:rsidR="002B690B" w:rsidRDefault="002B690B" w:rsidP="002B690B">
      <w:pPr>
        <w:rPr>
          <w:sz w:val="28"/>
          <w:szCs w:val="28"/>
        </w:rPr>
      </w:pPr>
    </w:p>
    <w:p w14:paraId="10799966" w14:textId="77777777" w:rsidR="00F62F46" w:rsidRDefault="00F62F46" w:rsidP="002B690B">
      <w:pPr>
        <w:rPr>
          <w:sz w:val="28"/>
          <w:szCs w:val="28"/>
        </w:rPr>
      </w:pPr>
    </w:p>
    <w:p w14:paraId="23FE8E89" w14:textId="77777777" w:rsidR="00F62F46" w:rsidRDefault="00F62F46" w:rsidP="002B690B">
      <w:pPr>
        <w:rPr>
          <w:sz w:val="28"/>
          <w:szCs w:val="28"/>
        </w:rPr>
      </w:pPr>
    </w:p>
    <w:p w14:paraId="77AEE540" w14:textId="77777777" w:rsidR="00F62F46" w:rsidRPr="00013689" w:rsidRDefault="00F62F46" w:rsidP="00F62F46">
      <w:pPr>
        <w:rPr>
          <w:sz w:val="28"/>
          <w:szCs w:val="28"/>
        </w:rPr>
      </w:pPr>
    </w:p>
    <w:p w14:paraId="0B9DAD08" w14:textId="77777777" w:rsidR="00F62F46" w:rsidRPr="00013689" w:rsidRDefault="00F62F46" w:rsidP="00F62F46">
      <w:pPr>
        <w:rPr>
          <w:sz w:val="28"/>
          <w:szCs w:val="28"/>
        </w:rPr>
      </w:pPr>
    </w:p>
    <w:p w14:paraId="3B03CB39" w14:textId="77777777" w:rsidR="00F62F46" w:rsidRPr="00013689" w:rsidRDefault="00F62F46" w:rsidP="00F62F46">
      <w:pPr>
        <w:rPr>
          <w:sz w:val="28"/>
          <w:szCs w:val="28"/>
        </w:rPr>
      </w:pPr>
    </w:p>
    <w:p w14:paraId="1B980FD8" w14:textId="77777777" w:rsidR="00F62F46" w:rsidRPr="00013689" w:rsidRDefault="00F62F46" w:rsidP="00F62F46">
      <w:pPr>
        <w:rPr>
          <w:sz w:val="28"/>
          <w:szCs w:val="28"/>
        </w:rPr>
      </w:pPr>
      <w:r>
        <w:rPr>
          <w:noProof/>
          <w:color w:val="0A2446"/>
        </w:rPr>
        <w:drawing>
          <wp:anchor distT="0" distB="0" distL="114300" distR="114300" simplePos="0" relativeHeight="251675648" behindDoc="0" locked="0" layoutInCell="1" allowOverlap="1" wp14:anchorId="27437F3A" wp14:editId="63749C99">
            <wp:simplePos x="0" y="0"/>
            <wp:positionH relativeFrom="margin">
              <wp:align>center</wp:align>
            </wp:positionH>
            <wp:positionV relativeFrom="margin">
              <wp:posOffset>1080135</wp:posOffset>
            </wp:positionV>
            <wp:extent cx="1350000" cy="1350000"/>
            <wp:effectExtent l="0" t="0" r="3175" b="3175"/>
            <wp:wrapNone/>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3A4858C" w14:textId="77777777" w:rsidR="00F62F46" w:rsidRPr="00013689" w:rsidRDefault="00F62F46" w:rsidP="00F62F46">
      <w:pPr>
        <w:rPr>
          <w:sz w:val="28"/>
          <w:szCs w:val="28"/>
        </w:rPr>
      </w:pPr>
    </w:p>
    <w:p w14:paraId="49A4088D" w14:textId="77777777" w:rsidR="00F62F46" w:rsidRPr="00013689" w:rsidRDefault="00F62F46" w:rsidP="00F62F46">
      <w:pPr>
        <w:rPr>
          <w:sz w:val="28"/>
          <w:szCs w:val="28"/>
        </w:rPr>
      </w:pPr>
    </w:p>
    <w:p w14:paraId="34E8E802" w14:textId="77777777" w:rsidR="00F62F46" w:rsidRPr="00013689" w:rsidRDefault="00F62F46" w:rsidP="00F62F46">
      <w:pPr>
        <w:rPr>
          <w:sz w:val="28"/>
          <w:szCs w:val="28"/>
        </w:rPr>
      </w:pPr>
    </w:p>
    <w:p w14:paraId="661965F2" w14:textId="77777777" w:rsidR="00F62F46" w:rsidRPr="00013689" w:rsidRDefault="00F62F46" w:rsidP="00F62F46">
      <w:pPr>
        <w:rPr>
          <w:sz w:val="28"/>
          <w:szCs w:val="28"/>
        </w:rPr>
      </w:pPr>
    </w:p>
    <w:p w14:paraId="7768F138" w14:textId="77777777" w:rsidR="00F62F46" w:rsidRPr="00013689" w:rsidRDefault="00F62F46" w:rsidP="00F62F46">
      <w:pPr>
        <w:rPr>
          <w:sz w:val="28"/>
          <w:szCs w:val="28"/>
        </w:rPr>
      </w:pPr>
    </w:p>
    <w:p w14:paraId="0FFAD84C" w14:textId="77777777" w:rsidR="00F62F46" w:rsidRPr="00013689" w:rsidRDefault="00F62F46" w:rsidP="00F62F46">
      <w:pPr>
        <w:rPr>
          <w:sz w:val="28"/>
          <w:szCs w:val="28"/>
        </w:rPr>
      </w:pPr>
    </w:p>
    <w:p w14:paraId="2548A544" w14:textId="77777777" w:rsidR="00F62F46" w:rsidRPr="00013689" w:rsidRDefault="001C0142" w:rsidP="00F62F46">
      <w:pPr>
        <w:rPr>
          <w:sz w:val="28"/>
          <w:szCs w:val="28"/>
        </w:rPr>
      </w:pPr>
      <w:r>
        <w:rPr>
          <w:noProof/>
        </w:rPr>
        <mc:AlternateContent>
          <mc:Choice Requires="wps">
            <w:drawing>
              <wp:anchor distT="0" distB="0" distL="114300" distR="114300" simplePos="0" relativeHeight="251677696" behindDoc="0" locked="0" layoutInCell="1" allowOverlap="1" wp14:anchorId="0BA89332" wp14:editId="5D239112">
                <wp:simplePos x="0" y="0"/>
                <wp:positionH relativeFrom="margin">
                  <wp:align>center</wp:align>
                </wp:positionH>
                <wp:positionV relativeFrom="margin">
                  <wp:posOffset>3060700</wp:posOffset>
                </wp:positionV>
                <wp:extent cx="3348000" cy="473337"/>
                <wp:effectExtent l="0" t="0" r="5080" b="3175"/>
                <wp:wrapNone/>
                <wp:docPr id="370" name="Textfeld 370"/>
                <wp:cNvGraphicFramePr/>
                <a:graphic xmlns:a="http://schemas.openxmlformats.org/drawingml/2006/main">
                  <a:graphicData uri="http://schemas.microsoft.com/office/word/2010/wordprocessingShape">
                    <wps:wsp>
                      <wps:cNvSpPr txBox="1"/>
                      <wps:spPr>
                        <a:xfrm>
                          <a:off x="0" y="0"/>
                          <a:ext cx="3348000" cy="473337"/>
                        </a:xfrm>
                        <a:prstGeom prst="rect">
                          <a:avLst/>
                        </a:prstGeom>
                        <a:solidFill>
                          <a:schemeClr val="lt1"/>
                        </a:solidFill>
                        <a:ln w="6350">
                          <a:noFill/>
                        </a:ln>
                      </wps:spPr>
                      <wps:txbx>
                        <w:txbxContent>
                          <w:p w14:paraId="6CCCB275" w14:textId="77777777" w:rsidR="003620B0" w:rsidRPr="001C0142" w:rsidRDefault="003620B0" w:rsidP="001C0142">
                            <w:pPr>
                              <w:pStyle w:val="Kapitel"/>
                              <w:rPr>
                                <w:b/>
                                <w:bCs/>
                              </w:rPr>
                            </w:pPr>
                            <w:bookmarkStart w:id="18" w:name="_Toc71025058"/>
                            <w:bookmarkStart w:id="19" w:name="_Toc71026381"/>
                            <w:bookmarkStart w:id="20" w:name="_Toc75172211"/>
                            <w:bookmarkStart w:id="21" w:name="Hausratversicherung"/>
                            <w:bookmarkStart w:id="22" w:name="_Toc71024739"/>
                            <w:r>
                              <w:t>Hausratversicherung</w:t>
                            </w:r>
                            <w:bookmarkEnd w:id="18"/>
                            <w:bookmarkEnd w:id="19"/>
                            <w:bookmarkEnd w:id="20"/>
                            <w:bookmarkEnd w:id="21"/>
                            <w:bookmarkEnd w:id="2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89332" id="Textfeld 370" o:spid="_x0000_s1244" type="#_x0000_t202" style="position:absolute;left:0;text-align:left;margin-left:0;margin-top:241pt;width:263.6pt;height:37.25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" fillcolor="white [3201]" stroked="f" strokeweight=".5pt">
                <v:textbox>
                  <w:txbxContent>
                    <w:p w14:paraId="6CCCB275" w14:textId="77777777" w:rsidR="003620B0" w:rsidRPr="001C0142" w:rsidRDefault="003620B0" w:rsidP="001C0142">
                      <w:pPr>
                        <w:pStyle w:val="Kapitel"/>
                        <w:rPr>
                          <w:b/>
                          <w:bCs/>
                        </w:rPr>
                      </w:pPr>
                      <w:bookmarkStart w:id="39" w:name="_Toc71025058"/>
                      <w:bookmarkStart w:id="40" w:name="_Toc71026381"/>
                      <w:bookmarkStart w:id="41" w:name="_Toc75172211"/>
                      <w:bookmarkStart w:id="42" w:name="Hausratversicherung"/>
                      <w:bookmarkStart w:id="43" w:name="_Toc71024739"/>
                      <w:r>
                        <w:t>Hausratversicherung</w:t>
                      </w:r>
                      <w:bookmarkEnd w:id="39"/>
                      <w:bookmarkEnd w:id="40"/>
                      <w:bookmarkEnd w:id="41"/>
                      <w:bookmarkEnd w:id="42"/>
                      <w:bookmarkEnd w:id="43"/>
                    </w:p>
                  </w:txbxContent>
                </v:textbox>
                <w10:wrap anchorx="margin" anchory="margin"/>
              </v:shape>
            </w:pict>
          </mc:Fallback>
        </mc:AlternateContent>
      </w:r>
    </w:p>
    <w:p w14:paraId="6EF8EA62" w14:textId="77777777" w:rsidR="00F62F46" w:rsidRDefault="00F62F46" w:rsidP="00F62F46">
      <w:pPr>
        <w:rPr>
          <w:sz w:val="28"/>
          <w:szCs w:val="28"/>
        </w:rPr>
      </w:pPr>
    </w:p>
    <w:p w14:paraId="5E4492C8" w14:textId="77777777" w:rsidR="00F62F46" w:rsidRDefault="00F62F46" w:rsidP="002B690B">
      <w:pPr>
        <w:rPr>
          <w:sz w:val="28"/>
          <w:szCs w:val="28"/>
        </w:rPr>
      </w:pPr>
    </w:p>
    <w:p w14:paraId="07BFF321" w14:textId="77777777" w:rsidR="00F62F46" w:rsidRDefault="00F62F46" w:rsidP="002B690B">
      <w:pPr>
        <w:rPr>
          <w:sz w:val="28"/>
          <w:szCs w:val="28"/>
        </w:rPr>
      </w:pPr>
    </w:p>
    <w:p w14:paraId="69DEDEC0" w14:textId="77777777" w:rsidR="00F62F46" w:rsidRDefault="00F62F46" w:rsidP="002B690B">
      <w:pPr>
        <w:rPr>
          <w:sz w:val="28"/>
          <w:szCs w:val="28"/>
        </w:rPr>
      </w:pPr>
    </w:p>
    <w:p w14:paraId="26145A92" w14:textId="77777777" w:rsidR="00F62F46" w:rsidRDefault="00F62F46" w:rsidP="002B690B">
      <w:pPr>
        <w:rPr>
          <w:sz w:val="28"/>
          <w:szCs w:val="28"/>
        </w:rPr>
      </w:pPr>
    </w:p>
    <w:p w14:paraId="75E35F50" w14:textId="77777777" w:rsidR="00F62F46" w:rsidRDefault="00F62F46" w:rsidP="002B690B">
      <w:pPr>
        <w:rPr>
          <w:sz w:val="28"/>
          <w:szCs w:val="28"/>
        </w:rPr>
      </w:pPr>
    </w:p>
    <w:p w14:paraId="2ECC7CD2" w14:textId="77777777" w:rsidR="00F62F46" w:rsidRDefault="00F62F46" w:rsidP="002B690B">
      <w:pPr>
        <w:rPr>
          <w:sz w:val="28"/>
          <w:szCs w:val="28"/>
        </w:rPr>
      </w:pPr>
    </w:p>
    <w:p w14:paraId="75DD4865" w14:textId="77777777" w:rsidR="00F62F46" w:rsidRDefault="00F62F46" w:rsidP="002B690B">
      <w:pPr>
        <w:rPr>
          <w:sz w:val="28"/>
          <w:szCs w:val="28"/>
        </w:rPr>
        <w:sectPr w:rsidR="00F62F46" w:rsidSect="00434A63">
          <w:headerReference w:type="first" r:id="rId127"/>
          <w:pgSz w:w="11900" w:h="16840"/>
          <w:pgMar w:top="2835" w:right="851" w:bottom="1134" w:left="851" w:header="709" w:footer="454" w:gutter="0"/>
          <w:cols w:space="708"/>
          <w:titlePg/>
          <w:docGrid w:linePitch="360"/>
        </w:sectPr>
      </w:pPr>
    </w:p>
    <w:p w14:paraId="452F4F2A" w14:textId="77777777" w:rsidR="00156A3D" w:rsidRDefault="00156A3D" w:rsidP="00156A3D">
      <w:pPr>
        <w:rPr>
          <w:rFonts w:eastAsia="Times New Roman"/>
        </w:rPr>
      </w:pPr>
      <w:r>
        <w:rPr>
          <w:rFonts w:eastAsia="Times New Roman"/>
        </w:rPr>
        <w:lastRenderedPageBreak/>
        <w:t>Lernziel: Die Lernenden lernen die Versicherungsart Hausratversicherung kennen und erfahren, welche Gegenstände durch sie geschützt werden.</w:t>
      </w:r>
    </w:p>
    <w:p w14:paraId="42FCDD7E" w14:textId="77777777" w:rsidR="00156A3D" w:rsidRDefault="00156A3D" w:rsidP="00156A3D">
      <w:pPr>
        <w:rPr>
          <w:rFonts w:eastAsia="Times New Roman"/>
        </w:rPr>
      </w:pPr>
      <w:r>
        <w:rPr>
          <w:rFonts w:eastAsia="Times New Roman"/>
        </w:rPr>
        <w:t>Die Lernenden lernen folgende Kernbotschaften:</w:t>
      </w:r>
    </w:p>
    <w:p w14:paraId="79C9FF70" w14:textId="77777777" w:rsidR="00156A3D" w:rsidRDefault="00156A3D" w:rsidP="00156A3D">
      <w:pPr>
        <w:rPr>
          <w:rFonts w:eastAsia="Times New Roman"/>
        </w:rPr>
      </w:pPr>
      <w:r>
        <w:rPr>
          <w:rFonts w:eastAsia="Times New Roman"/>
        </w:rPr>
        <w:t>Kernbotschaft 1: Die Hausratversicherung schützt im Wesentlichen Gegenstände, die sich in einem Haushalt befinden (z.B. Möbel).</w:t>
      </w:r>
    </w:p>
    <w:p w14:paraId="555975A1" w14:textId="77777777" w:rsidR="00156A3D" w:rsidRDefault="00156A3D" w:rsidP="00156A3D">
      <w:pPr>
        <w:rPr>
          <w:rFonts w:eastAsia="Times New Roman"/>
        </w:rPr>
      </w:pPr>
      <w:r>
        <w:rPr>
          <w:rFonts w:eastAsia="Times New Roman"/>
        </w:rPr>
        <w:t>Kernbotschaft 2: Auch Gegenstände, die sich nicht dauerhaft in der Wohnung befinden, wie Schmuck, Geld, Uhren oder Handys können durch die Hausratversicherung geschützt sein.</w:t>
      </w:r>
    </w:p>
    <w:p w14:paraId="64028AC3" w14:textId="77777777" w:rsidR="00156A3D" w:rsidRDefault="00156A3D" w:rsidP="00156A3D">
      <w:pPr>
        <w:rPr>
          <w:rFonts w:eastAsia="Times New Roman"/>
        </w:rPr>
      </w:pPr>
    </w:p>
    <w:p w14:paraId="50923C8C" w14:textId="77777777" w:rsidR="00156A3D" w:rsidRDefault="00156A3D" w:rsidP="00156A3D">
      <w:pPr>
        <w:rPr>
          <w:rFonts w:eastAsia="Times New Roman"/>
        </w:rPr>
      </w:pPr>
      <w:r>
        <w:rPr>
          <w:rFonts w:eastAsia="Times New Roman"/>
        </w:rPr>
        <w:t xml:space="preserve">Vorgeschlagener </w:t>
      </w:r>
      <w:r w:rsidRPr="00A469C7">
        <w:rPr>
          <w:rFonts w:eastAsia="Times New Roman"/>
        </w:rPr>
        <w:t>Ablauf:</w:t>
      </w:r>
    </w:p>
    <w:p w14:paraId="15299B4E" w14:textId="77777777" w:rsidR="00156A3D" w:rsidRDefault="00156A3D" w:rsidP="00156A3D">
      <w:pPr>
        <w:spacing w:after="240"/>
        <w:rPr>
          <w:rFonts w:eastAsia="Times New Roman"/>
        </w:rPr>
      </w:pPr>
      <w:r w:rsidRPr="00A177F4">
        <w:rPr>
          <w:rFonts w:eastAsia="Times New Roman"/>
        </w:rPr>
        <w:t xml:space="preserve">Fragen Sie die </w:t>
      </w:r>
      <w:r>
        <w:rPr>
          <w:rFonts w:eastAsia="Times New Roman"/>
        </w:rPr>
        <w:t>Lernenden</w:t>
      </w:r>
      <w:r w:rsidRPr="00A177F4">
        <w:rPr>
          <w:rFonts w:eastAsia="Times New Roman"/>
        </w:rPr>
        <w:t xml:space="preserve"> als Einstieg in die Übung, ob sie wissen, was eine Hausratversicherung ist und fü</w:t>
      </w:r>
      <w:r>
        <w:rPr>
          <w:rFonts w:eastAsia="Times New Roman"/>
        </w:rPr>
        <w:t xml:space="preserve">r wen eine solche nützlich ist. Verteilen Sie dann den </w:t>
      </w:r>
      <w:r>
        <w:rPr>
          <w:rFonts w:eastAsia="Times New Roman"/>
          <w:color w:val="000000" w:themeColor="text1"/>
        </w:rPr>
        <w:t xml:space="preserve">Arbeitsbogen </w:t>
      </w:r>
      <w:r w:rsidRPr="00335DC7">
        <w:rPr>
          <w:rFonts w:eastAsia="Times New Roman"/>
          <w:color w:val="000000" w:themeColor="text1"/>
        </w:rPr>
        <w:t>„Hausratversicherung</w:t>
      </w:r>
      <w:r>
        <w:rPr>
          <w:rFonts w:eastAsia="Times New Roman"/>
          <w:color w:val="000000" w:themeColor="text1"/>
        </w:rPr>
        <w:t xml:space="preserve"> Mehrzahl</w:t>
      </w:r>
      <w:r w:rsidRPr="00335DC7">
        <w:rPr>
          <w:rFonts w:eastAsia="Times New Roman"/>
          <w:color w:val="000000" w:themeColor="text1"/>
        </w:rPr>
        <w:t>“</w:t>
      </w:r>
      <w:r>
        <w:rPr>
          <w:rFonts w:eastAsia="Times New Roman"/>
          <w:color w:val="000000" w:themeColor="text1"/>
        </w:rPr>
        <w:t>, welcher in Einzel- oder Partnerarbeit bearbeitet werden kann</w:t>
      </w:r>
      <w:r w:rsidRPr="00335DC7">
        <w:rPr>
          <w:rFonts w:eastAsia="Times New Roman"/>
          <w:color w:val="000000" w:themeColor="text1"/>
        </w:rPr>
        <w:t xml:space="preserve">. </w:t>
      </w:r>
      <w:r>
        <w:rPr>
          <w:rFonts w:eastAsia="Times New Roman"/>
        </w:rPr>
        <w:t>Die Lernenden bilden den Plural der Wörter und lernen dabei gleichzeitig, welche Gegenstände durch die Hausratversicherung geschützt sind. Im Plenum besteht die Möglichkeit zu erörtern, welchen Schutz eine Hausratversicherung bietet.</w:t>
      </w:r>
    </w:p>
    <w:p w14:paraId="7837CE02" w14:textId="77777777" w:rsidR="00156A3D" w:rsidRDefault="00156A3D" w:rsidP="002B690B">
      <w:pPr>
        <w:rPr>
          <w:sz w:val="28"/>
          <w:szCs w:val="28"/>
        </w:rPr>
        <w:sectPr w:rsidR="00156A3D" w:rsidSect="00434A63">
          <w:headerReference w:type="first" r:id="rId128"/>
          <w:pgSz w:w="11900" w:h="16840"/>
          <w:pgMar w:top="2835" w:right="851" w:bottom="1134" w:left="851" w:header="709" w:footer="454" w:gutter="0"/>
          <w:cols w:space="708"/>
          <w:titlePg/>
          <w:docGrid w:linePitch="360"/>
        </w:sectPr>
      </w:pPr>
    </w:p>
    <w:p w14:paraId="0FE7184B" w14:textId="77777777" w:rsidR="00A70CDA" w:rsidRDefault="00A70CDA" w:rsidP="00A70CDA">
      <w:pPr>
        <w:rPr>
          <w:sz w:val="28"/>
          <w:szCs w:val="28"/>
        </w:rPr>
      </w:pPr>
      <w:r>
        <w:rPr>
          <w:noProof/>
          <w:sz w:val="28"/>
          <w:szCs w:val="28"/>
        </w:rPr>
        <w:lastRenderedPageBreak/>
        <w:drawing>
          <wp:anchor distT="0" distB="0" distL="114300" distR="114300" simplePos="0" relativeHeight="251679744" behindDoc="0" locked="0" layoutInCell="1" allowOverlap="1" wp14:anchorId="38814A50" wp14:editId="530CB2AE">
            <wp:simplePos x="0" y="0"/>
            <wp:positionH relativeFrom="column">
              <wp:posOffset>-180340</wp:posOffset>
            </wp:positionH>
            <wp:positionV relativeFrom="paragraph">
              <wp:posOffset>-90170</wp:posOffset>
            </wp:positionV>
            <wp:extent cx="367200" cy="367200"/>
            <wp:effectExtent l="0" t="0" r="0" b="0"/>
            <wp:wrapNone/>
            <wp:docPr id="379" name="Grafik 379"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p>
    <w:p w14:paraId="2F9BA893" w14:textId="77777777" w:rsidR="00A70CDA" w:rsidRDefault="00A70CDA" w:rsidP="00A70CDA">
      <w:pPr>
        <w:rPr>
          <w:sz w:val="28"/>
          <w:szCs w:val="28"/>
        </w:rPr>
      </w:pPr>
    </w:p>
    <w:p w14:paraId="019ED324" w14:textId="77777777" w:rsidR="00A70CDA" w:rsidRDefault="00A70CDA" w:rsidP="00211999">
      <w:pPr>
        <w:spacing w:after="240" w:line="600" w:lineRule="auto"/>
        <w:rPr>
          <w:sz w:val="28"/>
          <w:szCs w:val="28"/>
        </w:rPr>
      </w:pPr>
      <w:r>
        <w:rPr>
          <w:sz w:val="28"/>
          <w:szCs w:val="28"/>
        </w:rPr>
        <w:t>das Sofa</w:t>
      </w:r>
      <w:r>
        <w:rPr>
          <w:sz w:val="28"/>
          <w:szCs w:val="28"/>
        </w:rPr>
        <w:tab/>
      </w:r>
      <w:r>
        <w:rPr>
          <w:sz w:val="28"/>
          <w:szCs w:val="28"/>
        </w:rPr>
        <w:tab/>
      </w:r>
      <w:r>
        <w:rPr>
          <w:sz w:val="28"/>
          <w:szCs w:val="28"/>
        </w:rPr>
        <w:tab/>
      </w:r>
      <w:r>
        <w:rPr>
          <w:sz w:val="28"/>
          <w:szCs w:val="28"/>
        </w:rPr>
        <w:tab/>
        <w:t>die ____________________</w:t>
      </w:r>
    </w:p>
    <w:p w14:paraId="4516C759" w14:textId="77777777" w:rsidR="00A70CDA" w:rsidRDefault="00A70CDA" w:rsidP="00211999">
      <w:pPr>
        <w:spacing w:after="240" w:line="600" w:lineRule="auto"/>
        <w:rPr>
          <w:sz w:val="28"/>
          <w:szCs w:val="28"/>
        </w:rPr>
      </w:pPr>
      <w:r>
        <w:rPr>
          <w:sz w:val="28"/>
          <w:szCs w:val="28"/>
        </w:rPr>
        <w:t>die Hose</w:t>
      </w:r>
      <w:r>
        <w:rPr>
          <w:sz w:val="28"/>
          <w:szCs w:val="28"/>
        </w:rPr>
        <w:tab/>
      </w:r>
      <w:r>
        <w:rPr>
          <w:sz w:val="28"/>
          <w:szCs w:val="28"/>
        </w:rPr>
        <w:tab/>
      </w:r>
      <w:r>
        <w:rPr>
          <w:sz w:val="28"/>
          <w:szCs w:val="28"/>
        </w:rPr>
        <w:tab/>
      </w:r>
      <w:r>
        <w:rPr>
          <w:sz w:val="28"/>
          <w:szCs w:val="28"/>
        </w:rPr>
        <w:tab/>
        <w:t>die ____________________</w:t>
      </w:r>
    </w:p>
    <w:p w14:paraId="15EA6ED0" w14:textId="77777777" w:rsidR="00A70CDA" w:rsidRDefault="00A70CDA" w:rsidP="00211999">
      <w:pPr>
        <w:spacing w:after="240" w:line="600" w:lineRule="auto"/>
        <w:rPr>
          <w:sz w:val="28"/>
          <w:szCs w:val="28"/>
        </w:rPr>
      </w:pPr>
      <w:r>
        <w:rPr>
          <w:sz w:val="28"/>
          <w:szCs w:val="28"/>
        </w:rPr>
        <w:t>das Buch</w:t>
      </w:r>
      <w:r>
        <w:rPr>
          <w:sz w:val="28"/>
          <w:szCs w:val="28"/>
        </w:rPr>
        <w:tab/>
      </w:r>
      <w:r>
        <w:rPr>
          <w:sz w:val="28"/>
          <w:szCs w:val="28"/>
        </w:rPr>
        <w:tab/>
      </w:r>
      <w:r>
        <w:rPr>
          <w:sz w:val="28"/>
          <w:szCs w:val="28"/>
        </w:rPr>
        <w:tab/>
      </w:r>
      <w:r>
        <w:rPr>
          <w:sz w:val="28"/>
          <w:szCs w:val="28"/>
        </w:rPr>
        <w:tab/>
        <w:t>die ____________________</w:t>
      </w:r>
    </w:p>
    <w:p w14:paraId="5DA9D975" w14:textId="77777777" w:rsidR="00A70CDA" w:rsidRDefault="00A70CDA" w:rsidP="00211999">
      <w:pPr>
        <w:spacing w:after="240" w:line="600" w:lineRule="auto"/>
        <w:rPr>
          <w:sz w:val="28"/>
          <w:szCs w:val="28"/>
        </w:rPr>
      </w:pPr>
      <w:r>
        <w:rPr>
          <w:sz w:val="28"/>
          <w:szCs w:val="28"/>
        </w:rPr>
        <w:t>der Ring</w:t>
      </w:r>
      <w:r>
        <w:rPr>
          <w:sz w:val="28"/>
          <w:szCs w:val="28"/>
        </w:rPr>
        <w:tab/>
      </w:r>
      <w:r>
        <w:rPr>
          <w:sz w:val="28"/>
          <w:szCs w:val="28"/>
        </w:rPr>
        <w:tab/>
      </w:r>
      <w:r>
        <w:rPr>
          <w:sz w:val="28"/>
          <w:szCs w:val="28"/>
        </w:rPr>
        <w:tab/>
      </w:r>
      <w:r>
        <w:rPr>
          <w:sz w:val="28"/>
          <w:szCs w:val="28"/>
        </w:rPr>
        <w:tab/>
        <w:t>die ____________________</w:t>
      </w:r>
    </w:p>
    <w:p w14:paraId="58084AAC" w14:textId="77777777" w:rsidR="00A70CDA" w:rsidRDefault="00A70CDA" w:rsidP="00211999">
      <w:pPr>
        <w:spacing w:after="240" w:line="600" w:lineRule="auto"/>
        <w:rPr>
          <w:sz w:val="28"/>
          <w:szCs w:val="28"/>
        </w:rPr>
      </w:pPr>
      <w:r>
        <w:rPr>
          <w:sz w:val="28"/>
          <w:szCs w:val="28"/>
        </w:rPr>
        <w:t>die Vase</w:t>
      </w:r>
      <w:r>
        <w:rPr>
          <w:sz w:val="28"/>
          <w:szCs w:val="28"/>
        </w:rPr>
        <w:tab/>
      </w:r>
      <w:r>
        <w:rPr>
          <w:sz w:val="28"/>
          <w:szCs w:val="28"/>
        </w:rPr>
        <w:tab/>
      </w:r>
      <w:r>
        <w:rPr>
          <w:sz w:val="28"/>
          <w:szCs w:val="28"/>
        </w:rPr>
        <w:tab/>
      </w:r>
      <w:r>
        <w:rPr>
          <w:sz w:val="28"/>
          <w:szCs w:val="28"/>
        </w:rPr>
        <w:tab/>
        <w:t>die ____________________</w:t>
      </w:r>
    </w:p>
    <w:p w14:paraId="51259B46" w14:textId="77777777" w:rsidR="00A70CDA" w:rsidRDefault="00A70CDA" w:rsidP="00211999">
      <w:pPr>
        <w:spacing w:after="240" w:line="600" w:lineRule="auto"/>
        <w:rPr>
          <w:sz w:val="28"/>
          <w:szCs w:val="28"/>
        </w:rPr>
      </w:pPr>
      <w:r>
        <w:rPr>
          <w:sz w:val="28"/>
          <w:szCs w:val="28"/>
        </w:rPr>
        <w:t>die Uhr</w:t>
      </w:r>
      <w:r>
        <w:rPr>
          <w:sz w:val="28"/>
          <w:szCs w:val="28"/>
        </w:rPr>
        <w:tab/>
      </w:r>
      <w:r>
        <w:rPr>
          <w:sz w:val="28"/>
          <w:szCs w:val="28"/>
        </w:rPr>
        <w:tab/>
      </w:r>
      <w:r>
        <w:rPr>
          <w:sz w:val="28"/>
          <w:szCs w:val="28"/>
        </w:rPr>
        <w:tab/>
      </w:r>
      <w:r>
        <w:rPr>
          <w:sz w:val="28"/>
          <w:szCs w:val="28"/>
        </w:rPr>
        <w:tab/>
      </w:r>
      <w:r>
        <w:rPr>
          <w:sz w:val="28"/>
          <w:szCs w:val="28"/>
        </w:rPr>
        <w:tab/>
        <w:t>die ____________________</w:t>
      </w:r>
    </w:p>
    <w:p w14:paraId="2AC2B0C3" w14:textId="77777777" w:rsidR="00A70CDA" w:rsidRDefault="00A70CDA" w:rsidP="00211999">
      <w:pPr>
        <w:spacing w:after="240" w:line="600" w:lineRule="auto"/>
        <w:rPr>
          <w:sz w:val="28"/>
          <w:szCs w:val="28"/>
        </w:rPr>
      </w:pPr>
      <w:r>
        <w:rPr>
          <w:sz w:val="28"/>
          <w:szCs w:val="28"/>
        </w:rPr>
        <w:t>der Stuhl</w:t>
      </w:r>
      <w:r>
        <w:rPr>
          <w:sz w:val="28"/>
          <w:szCs w:val="28"/>
        </w:rPr>
        <w:tab/>
      </w:r>
      <w:r>
        <w:rPr>
          <w:sz w:val="28"/>
          <w:szCs w:val="28"/>
        </w:rPr>
        <w:tab/>
      </w:r>
      <w:r>
        <w:rPr>
          <w:sz w:val="28"/>
          <w:szCs w:val="28"/>
        </w:rPr>
        <w:tab/>
      </w:r>
      <w:r>
        <w:rPr>
          <w:sz w:val="28"/>
          <w:szCs w:val="28"/>
        </w:rPr>
        <w:tab/>
        <w:t>die ____________________</w:t>
      </w:r>
    </w:p>
    <w:p w14:paraId="0A03E4A3" w14:textId="77777777" w:rsidR="00A70CDA" w:rsidRDefault="00A70CDA" w:rsidP="00211999">
      <w:pPr>
        <w:spacing w:after="240" w:line="600" w:lineRule="auto"/>
        <w:rPr>
          <w:sz w:val="28"/>
          <w:szCs w:val="28"/>
        </w:rPr>
      </w:pPr>
      <w:r>
        <w:rPr>
          <w:sz w:val="28"/>
          <w:szCs w:val="28"/>
        </w:rPr>
        <w:t>der Teppich</w:t>
      </w:r>
      <w:r>
        <w:rPr>
          <w:sz w:val="28"/>
          <w:szCs w:val="28"/>
        </w:rPr>
        <w:tab/>
      </w:r>
      <w:r>
        <w:rPr>
          <w:sz w:val="28"/>
          <w:szCs w:val="28"/>
        </w:rPr>
        <w:tab/>
      </w:r>
      <w:r>
        <w:rPr>
          <w:sz w:val="28"/>
          <w:szCs w:val="28"/>
        </w:rPr>
        <w:tab/>
      </w:r>
      <w:r>
        <w:rPr>
          <w:sz w:val="28"/>
          <w:szCs w:val="28"/>
        </w:rPr>
        <w:tab/>
        <w:t>die ____________________</w:t>
      </w:r>
    </w:p>
    <w:p w14:paraId="5266F2BE" w14:textId="77777777" w:rsidR="00A70CDA" w:rsidRPr="005C21BF" w:rsidRDefault="00A70CDA" w:rsidP="00211999">
      <w:pPr>
        <w:spacing w:after="240" w:line="600" w:lineRule="auto"/>
        <w:rPr>
          <w:sz w:val="28"/>
          <w:szCs w:val="28"/>
        </w:rPr>
      </w:pPr>
      <w:r>
        <w:rPr>
          <w:sz w:val="28"/>
          <w:szCs w:val="28"/>
        </w:rPr>
        <w:t>die Geldbörse</w:t>
      </w:r>
      <w:r>
        <w:rPr>
          <w:sz w:val="28"/>
          <w:szCs w:val="28"/>
        </w:rPr>
        <w:tab/>
      </w:r>
      <w:r>
        <w:rPr>
          <w:sz w:val="28"/>
          <w:szCs w:val="28"/>
        </w:rPr>
        <w:tab/>
      </w:r>
      <w:r>
        <w:rPr>
          <w:sz w:val="28"/>
          <w:szCs w:val="28"/>
        </w:rPr>
        <w:tab/>
        <w:t>die ____________________</w:t>
      </w:r>
    </w:p>
    <w:p w14:paraId="527B3F56" w14:textId="77777777" w:rsidR="00A70CDA" w:rsidRDefault="00A70CDA" w:rsidP="002B690B">
      <w:pPr>
        <w:rPr>
          <w:sz w:val="28"/>
          <w:szCs w:val="28"/>
        </w:rPr>
        <w:sectPr w:rsidR="00A70CDA" w:rsidSect="00434A63">
          <w:headerReference w:type="first" r:id="rId129"/>
          <w:pgSz w:w="11900" w:h="16840"/>
          <w:pgMar w:top="2835" w:right="851" w:bottom="1134" w:left="851" w:header="709" w:footer="454" w:gutter="0"/>
          <w:cols w:space="708"/>
          <w:titlePg/>
          <w:docGrid w:linePitch="360"/>
        </w:sectPr>
      </w:pPr>
    </w:p>
    <w:p w14:paraId="5D3997B0" w14:textId="77777777" w:rsidR="00B10260" w:rsidRDefault="00B10260" w:rsidP="00211999">
      <w:pPr>
        <w:spacing w:after="240" w:line="600" w:lineRule="auto"/>
        <w:rPr>
          <w:sz w:val="28"/>
          <w:szCs w:val="28"/>
        </w:rPr>
      </w:pPr>
      <w:r>
        <w:rPr>
          <w:sz w:val="28"/>
          <w:szCs w:val="28"/>
        </w:rPr>
        <w:lastRenderedPageBreak/>
        <w:t>das Sofa</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Sofas</w:t>
      </w:r>
    </w:p>
    <w:p w14:paraId="057D25CA" w14:textId="77777777" w:rsidR="00B10260" w:rsidRDefault="00B10260" w:rsidP="00211999">
      <w:pPr>
        <w:spacing w:after="240" w:line="600" w:lineRule="auto"/>
        <w:rPr>
          <w:sz w:val="28"/>
          <w:szCs w:val="28"/>
        </w:rPr>
      </w:pPr>
      <w:r>
        <w:rPr>
          <w:sz w:val="28"/>
          <w:szCs w:val="28"/>
        </w:rPr>
        <w:t>die Hose</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Hosen</w:t>
      </w:r>
    </w:p>
    <w:p w14:paraId="2D1F6A9C" w14:textId="77777777" w:rsidR="00B10260" w:rsidRDefault="00B10260" w:rsidP="00211999">
      <w:pPr>
        <w:spacing w:after="240" w:line="600" w:lineRule="auto"/>
        <w:rPr>
          <w:sz w:val="28"/>
          <w:szCs w:val="28"/>
        </w:rPr>
      </w:pPr>
      <w:r>
        <w:rPr>
          <w:sz w:val="28"/>
          <w:szCs w:val="28"/>
        </w:rPr>
        <w:t>das Buch</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Bücher</w:t>
      </w:r>
    </w:p>
    <w:p w14:paraId="2949AD4D" w14:textId="77777777" w:rsidR="00B10260" w:rsidRDefault="00B10260" w:rsidP="00211999">
      <w:pPr>
        <w:spacing w:after="240" w:line="600" w:lineRule="auto"/>
        <w:rPr>
          <w:sz w:val="28"/>
          <w:szCs w:val="28"/>
        </w:rPr>
      </w:pPr>
      <w:r>
        <w:rPr>
          <w:sz w:val="28"/>
          <w:szCs w:val="28"/>
        </w:rPr>
        <w:t>der Ring</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Ringe</w:t>
      </w:r>
    </w:p>
    <w:p w14:paraId="0A8A3985" w14:textId="77777777" w:rsidR="00B10260" w:rsidRDefault="00B10260" w:rsidP="00211999">
      <w:pPr>
        <w:spacing w:after="240" w:line="600" w:lineRule="auto"/>
        <w:rPr>
          <w:sz w:val="28"/>
          <w:szCs w:val="28"/>
        </w:rPr>
      </w:pPr>
      <w:r>
        <w:rPr>
          <w:sz w:val="28"/>
          <w:szCs w:val="28"/>
        </w:rPr>
        <w:t>die Vase</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Vasen</w:t>
      </w:r>
    </w:p>
    <w:p w14:paraId="73CD4EEC" w14:textId="77777777" w:rsidR="00B10260" w:rsidRDefault="00B10260" w:rsidP="00211999">
      <w:pPr>
        <w:spacing w:after="240" w:line="600" w:lineRule="auto"/>
        <w:rPr>
          <w:sz w:val="28"/>
          <w:szCs w:val="28"/>
        </w:rPr>
      </w:pPr>
      <w:r>
        <w:rPr>
          <w:sz w:val="28"/>
          <w:szCs w:val="28"/>
        </w:rPr>
        <w:t>die Uhr</w:t>
      </w:r>
      <w:r>
        <w:rPr>
          <w:sz w:val="28"/>
          <w:szCs w:val="28"/>
        </w:rPr>
        <w:tab/>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Uhren</w:t>
      </w:r>
    </w:p>
    <w:p w14:paraId="2659A900" w14:textId="77777777" w:rsidR="00B10260" w:rsidRDefault="00B10260" w:rsidP="00211999">
      <w:pPr>
        <w:spacing w:after="240" w:line="600" w:lineRule="auto"/>
        <w:rPr>
          <w:sz w:val="28"/>
          <w:szCs w:val="28"/>
        </w:rPr>
      </w:pPr>
      <w:r>
        <w:rPr>
          <w:sz w:val="28"/>
          <w:szCs w:val="28"/>
        </w:rPr>
        <w:t>der Stuhl</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Stühle</w:t>
      </w:r>
    </w:p>
    <w:p w14:paraId="58B522D1" w14:textId="77777777" w:rsidR="00B10260" w:rsidRDefault="00B10260" w:rsidP="00211999">
      <w:pPr>
        <w:spacing w:after="240" w:line="600" w:lineRule="auto"/>
        <w:rPr>
          <w:sz w:val="28"/>
          <w:szCs w:val="28"/>
        </w:rPr>
      </w:pPr>
      <w:r>
        <w:rPr>
          <w:sz w:val="28"/>
          <w:szCs w:val="28"/>
        </w:rPr>
        <w:t>der Teppich</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Teppiche</w:t>
      </w:r>
    </w:p>
    <w:p w14:paraId="38058025" w14:textId="77777777" w:rsidR="00B10260" w:rsidRPr="005C21BF" w:rsidRDefault="00B10260" w:rsidP="00211999">
      <w:pPr>
        <w:spacing w:after="240" w:line="600" w:lineRule="auto"/>
        <w:rPr>
          <w:sz w:val="28"/>
          <w:szCs w:val="28"/>
        </w:rPr>
      </w:pPr>
      <w:r>
        <w:rPr>
          <w:sz w:val="28"/>
          <w:szCs w:val="28"/>
        </w:rPr>
        <w:t>die Geldbörse</w:t>
      </w:r>
      <w:r>
        <w:rPr>
          <w:sz w:val="28"/>
          <w:szCs w:val="28"/>
        </w:rPr>
        <w:tab/>
      </w:r>
      <w:r>
        <w:rPr>
          <w:sz w:val="28"/>
          <w:szCs w:val="28"/>
        </w:rPr>
        <w:tab/>
      </w:r>
      <w:r>
        <w:rPr>
          <w:sz w:val="28"/>
          <w:szCs w:val="28"/>
        </w:rPr>
        <w:tab/>
        <w:t xml:space="preserve">die </w:t>
      </w:r>
      <w:r w:rsidRPr="00AD2395">
        <w:rPr>
          <w:b/>
          <w:bCs/>
          <w:sz w:val="28"/>
          <w:szCs w:val="28"/>
          <w:u w:val="single"/>
        </w:rPr>
        <w:t>Geldbörse</w:t>
      </w:r>
      <w:r w:rsidR="007E3563">
        <w:rPr>
          <w:b/>
          <w:bCs/>
          <w:sz w:val="28"/>
          <w:szCs w:val="28"/>
          <w:u w:val="single"/>
        </w:rPr>
        <w:t>n</w:t>
      </w:r>
    </w:p>
    <w:p w14:paraId="4611EB93" w14:textId="77777777" w:rsidR="00B10260" w:rsidRDefault="00B10260" w:rsidP="002B690B">
      <w:pPr>
        <w:rPr>
          <w:sz w:val="28"/>
          <w:szCs w:val="28"/>
        </w:rPr>
        <w:sectPr w:rsidR="00B10260" w:rsidSect="00434A63">
          <w:headerReference w:type="first" r:id="rId130"/>
          <w:pgSz w:w="11900" w:h="16840"/>
          <w:pgMar w:top="2835" w:right="851" w:bottom="1134" w:left="851" w:header="709" w:footer="454" w:gutter="0"/>
          <w:cols w:space="708"/>
          <w:titlePg/>
          <w:docGrid w:linePitch="360"/>
        </w:sectPr>
      </w:pPr>
    </w:p>
    <w:p w14:paraId="388741F7" w14:textId="77777777" w:rsidR="00504342" w:rsidRDefault="00504342" w:rsidP="00504342">
      <w:pPr>
        <w:rPr>
          <w:rFonts w:eastAsia="Times New Roman"/>
        </w:rPr>
      </w:pPr>
      <w:r>
        <w:rPr>
          <w:rFonts w:eastAsia="Times New Roman"/>
        </w:rPr>
        <w:lastRenderedPageBreak/>
        <w:t>Lernziel: Die Lernenden lernen die Versicherungsart Hausratversicherung kennen und erfahren, welche Gegenstände durch sie geschützt werden.</w:t>
      </w:r>
    </w:p>
    <w:p w14:paraId="37FA7939" w14:textId="77777777" w:rsidR="00504342" w:rsidRDefault="00504342" w:rsidP="00504342">
      <w:pPr>
        <w:rPr>
          <w:rFonts w:eastAsia="Times New Roman"/>
        </w:rPr>
      </w:pPr>
      <w:r>
        <w:rPr>
          <w:rFonts w:eastAsia="Times New Roman"/>
        </w:rPr>
        <w:t>Die Lernenden lernen folgende Kernbotschaften:</w:t>
      </w:r>
    </w:p>
    <w:p w14:paraId="1F09470B" w14:textId="77777777" w:rsidR="00504342" w:rsidRPr="00A177F4" w:rsidRDefault="00504342" w:rsidP="00504342">
      <w:pPr>
        <w:rPr>
          <w:rFonts w:eastAsia="Times New Roman"/>
        </w:rPr>
      </w:pPr>
      <w:r>
        <w:rPr>
          <w:rFonts w:eastAsia="Times New Roman"/>
        </w:rPr>
        <w:t>Kernbotschaft 1: Die Hausratversicherung schützt im Wesentlichen Gegenstände, die sich in einem Haushalt befinden (z.B. Möbel).</w:t>
      </w:r>
    </w:p>
    <w:p w14:paraId="41F7217A" w14:textId="77777777" w:rsidR="00504342" w:rsidRDefault="00504342" w:rsidP="00504342">
      <w:pPr>
        <w:rPr>
          <w:rFonts w:eastAsia="Times New Roman"/>
        </w:rPr>
      </w:pPr>
      <w:r>
        <w:rPr>
          <w:rFonts w:eastAsia="Times New Roman"/>
        </w:rPr>
        <w:t>Kernbotschaft 2: Auch Gegenstände, die sich nicht dauerhaft in der Wohnung befinden, wie Schmuck, Geld, Uhren oder Handys können durch die Hausratversicherung geschützt sein.</w:t>
      </w:r>
    </w:p>
    <w:p w14:paraId="40CC0CCD" w14:textId="77777777" w:rsidR="00504342" w:rsidRDefault="00504342" w:rsidP="00504342">
      <w:pPr>
        <w:rPr>
          <w:rFonts w:eastAsia="Times New Roman"/>
        </w:rPr>
      </w:pPr>
      <w:r>
        <w:rPr>
          <w:rFonts w:eastAsia="Times New Roman"/>
        </w:rPr>
        <w:t xml:space="preserve">Kernbotschaft 3: Die Hausratversicherung schützt den Hausrat bei verschiedenen Vorfällen (Einbruch, Diebstahl, </w:t>
      </w:r>
      <w:r w:rsidR="00B27D09">
        <w:rPr>
          <w:rFonts w:eastAsia="Times New Roman"/>
        </w:rPr>
        <w:t xml:space="preserve">Schäden durch Leitungswasser - zum Beispiel bei einem </w:t>
      </w:r>
      <w:r>
        <w:rPr>
          <w:rFonts w:eastAsia="Times New Roman"/>
        </w:rPr>
        <w:t>Wasserrohrbruch, Brand, Blitzeinschlag).</w:t>
      </w:r>
    </w:p>
    <w:p w14:paraId="6F13F940" w14:textId="77777777" w:rsidR="00504342" w:rsidRPr="00A177F4" w:rsidRDefault="00504342" w:rsidP="00504342">
      <w:pPr>
        <w:rPr>
          <w:rFonts w:eastAsia="Times New Roman"/>
        </w:rPr>
      </w:pPr>
    </w:p>
    <w:p w14:paraId="6C4DF1DA" w14:textId="77777777" w:rsidR="00504342" w:rsidRDefault="00504342" w:rsidP="00504342">
      <w:pPr>
        <w:rPr>
          <w:rFonts w:eastAsia="Times New Roman"/>
        </w:rPr>
      </w:pPr>
      <w:r>
        <w:rPr>
          <w:rFonts w:eastAsia="Times New Roman"/>
        </w:rPr>
        <w:t xml:space="preserve">Vorgeschlagener </w:t>
      </w:r>
      <w:r w:rsidRPr="00F34793">
        <w:rPr>
          <w:rFonts w:eastAsia="Times New Roman"/>
        </w:rPr>
        <w:t>Ablauf:</w:t>
      </w:r>
    </w:p>
    <w:p w14:paraId="05441DBA" w14:textId="77777777" w:rsidR="00504342" w:rsidRDefault="00504342" w:rsidP="00504342">
      <w:pPr>
        <w:spacing w:after="240"/>
        <w:rPr>
          <w:rFonts w:eastAsia="Times New Roman"/>
        </w:rPr>
      </w:pPr>
      <w:r>
        <w:rPr>
          <w:rFonts w:eastAsia="Times New Roman"/>
        </w:rPr>
        <w:t xml:space="preserve">Drucken Sie den Arbeitsbogen „Hausratversicherung 1“ aus (am besten auf DIN A3-Papier). Schreiben Sie die beiden Fragen an eine Tafel, Pinnwand o.ä. und schneiden Sie die Begriffe aus. Verteilen Sie die Begriffe an die Lernenden. Diese sollen die Begriffe nun der je passenden Frage zuordnen. Besprechen Sie die Zuordnung mit den Lernenden. Verdecken Sie die Ergebnisse und verteilen Sie den Arbeitsbogen „Hausratversicherung 2“. Decken Sie nach Bearbeitung die Ergebnisse wieder auf und besprechen Sie die Ergebnisse. Der Lösungsbögen </w:t>
      </w:r>
      <w:proofErr w:type="gramStart"/>
      <w:r>
        <w:rPr>
          <w:rFonts w:eastAsia="Times New Roman"/>
        </w:rPr>
        <w:t>dient</w:t>
      </w:r>
      <w:proofErr w:type="gramEnd"/>
      <w:r>
        <w:rPr>
          <w:rFonts w:eastAsia="Times New Roman"/>
        </w:rPr>
        <w:t xml:space="preserve"> Ihnen zur Kontrolle.</w:t>
      </w:r>
    </w:p>
    <w:p w14:paraId="213520D8" w14:textId="77777777" w:rsidR="00504342" w:rsidRDefault="00504342" w:rsidP="00504342">
      <w:pPr>
        <w:rPr>
          <w:rFonts w:eastAsia="Times New Roman"/>
        </w:rPr>
        <w:sectPr w:rsidR="00504342" w:rsidSect="00434A63">
          <w:headerReference w:type="first" r:id="rId131"/>
          <w:pgSz w:w="11900" w:h="16840"/>
          <w:pgMar w:top="2835" w:right="851" w:bottom="1134" w:left="851" w:header="709" w:footer="454" w:gutter="0"/>
          <w:cols w:space="708"/>
          <w:titlePg/>
          <w:docGrid w:linePitch="360"/>
        </w:sectPr>
      </w:pPr>
      <w:r>
        <w:rPr>
          <w:rFonts w:eastAsia="Times New Roman"/>
        </w:rPr>
        <w:t>Alternativ können Sie die Arbeitsbögen nacheinander an die Lernenden austeilen. Die Lernenden arbeiten in Partner- oder Einzelarbeit. Der Lösungsbogen dient der (Selbst</w:t>
      </w:r>
      <w:proofErr w:type="gramStart"/>
      <w:r>
        <w:rPr>
          <w:rFonts w:eastAsia="Times New Roman"/>
        </w:rPr>
        <w:noBreakHyphen/>
        <w:t>)Kontrolle</w:t>
      </w:r>
      <w:proofErr w:type="gramEnd"/>
      <w:r>
        <w:rPr>
          <w:rFonts w:eastAsia="Times New Roman"/>
        </w:rPr>
        <w:t>.</w:t>
      </w:r>
    </w:p>
    <w:p w14:paraId="0E39C1C2" w14:textId="77777777" w:rsidR="003E4EAA" w:rsidRDefault="003E4EAA" w:rsidP="003E4EAA">
      <w:pPr>
        <w:rPr>
          <w:rFonts w:eastAsia="Times New Roman"/>
          <w:sz w:val="28"/>
          <w:szCs w:val="28"/>
        </w:rPr>
      </w:pPr>
      <w:r>
        <w:rPr>
          <w:rFonts w:eastAsia="Times New Roman"/>
          <w:noProof/>
          <w:sz w:val="28"/>
          <w:szCs w:val="28"/>
        </w:rPr>
        <w:lastRenderedPageBreak/>
        <w:drawing>
          <wp:anchor distT="0" distB="0" distL="114300" distR="114300" simplePos="0" relativeHeight="251724800" behindDoc="0" locked="0" layoutInCell="1" allowOverlap="1" wp14:anchorId="292FB253" wp14:editId="25D8F052">
            <wp:simplePos x="0" y="0"/>
            <wp:positionH relativeFrom="column">
              <wp:posOffset>-180340</wp:posOffset>
            </wp:positionH>
            <wp:positionV relativeFrom="paragraph">
              <wp:posOffset>-71755</wp:posOffset>
            </wp:positionV>
            <wp:extent cx="320400" cy="320400"/>
            <wp:effectExtent l="0" t="0" r="3810" b="0"/>
            <wp:wrapNone/>
            <wp:docPr id="486" name="Grafik 486"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A177F4">
        <w:rPr>
          <w:rFonts w:eastAsia="Times New Roman"/>
          <w:sz w:val="28"/>
          <w:szCs w:val="28"/>
        </w:rPr>
        <w:t>Lesen Sie die Wörter!</w:t>
      </w:r>
    </w:p>
    <w:p w14:paraId="58CAE74C" w14:textId="77777777" w:rsidR="003E4EAA" w:rsidRDefault="003E4EAA" w:rsidP="003E4EAA">
      <w:pPr>
        <w:rPr>
          <w:rFonts w:eastAsia="Times New Roman"/>
          <w:sz w:val="28"/>
          <w:szCs w:val="28"/>
        </w:rPr>
      </w:pPr>
      <w:r>
        <w:rPr>
          <w:rFonts w:eastAsia="Times New Roman"/>
          <w:noProof/>
          <w:sz w:val="28"/>
          <w:szCs w:val="28"/>
        </w:rPr>
        <w:drawing>
          <wp:anchor distT="0" distB="0" distL="114300" distR="114300" simplePos="0" relativeHeight="251726848" behindDoc="0" locked="0" layoutInCell="1" allowOverlap="1" wp14:anchorId="0E884F49" wp14:editId="1E5660AA">
            <wp:simplePos x="0" y="0"/>
            <wp:positionH relativeFrom="column">
              <wp:posOffset>-180340</wp:posOffset>
            </wp:positionH>
            <wp:positionV relativeFrom="paragraph">
              <wp:posOffset>-71755</wp:posOffset>
            </wp:positionV>
            <wp:extent cx="320400" cy="320400"/>
            <wp:effectExtent l="0" t="0" r="3810" b="3810"/>
            <wp:wrapNone/>
            <wp:docPr id="487" name="Grafik 487" descr="Scher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fik 98" descr="Schere mit einfarbiger Füllung"/>
                    <pic:cNvPicPr/>
                  </pic:nvPicPr>
                  <pic:blipFill>
                    <a:blip r:embed="rId85">
                      <a:extLst>
                        <a:ext uri="{96DAC541-7B7A-43D3-8B79-37D633B846F1}">
                          <asvg:svgBlip xmlns:asvg="http://schemas.microsoft.com/office/drawing/2016/SVG/main" r:embed="rId86"/>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A177F4">
        <w:rPr>
          <w:rFonts w:eastAsia="Times New Roman"/>
          <w:sz w:val="28"/>
          <w:szCs w:val="28"/>
        </w:rPr>
        <w:t>Schneiden Sie die Wörter aus</w:t>
      </w:r>
      <w:r>
        <w:rPr>
          <w:rFonts w:eastAsia="Times New Roman"/>
          <w:sz w:val="28"/>
          <w:szCs w:val="28"/>
        </w:rPr>
        <w:t>!</w:t>
      </w:r>
    </w:p>
    <w:p w14:paraId="7B1834CF" w14:textId="77777777" w:rsidR="003E4EAA" w:rsidRDefault="003E4EAA" w:rsidP="003E4EAA">
      <w:pPr>
        <w:rPr>
          <w:rFonts w:eastAsia="Times New Roman"/>
          <w:sz w:val="28"/>
          <w:szCs w:val="28"/>
        </w:rPr>
      </w:pPr>
      <w:r>
        <w:rPr>
          <w:rFonts w:eastAsia="Times New Roman"/>
          <w:noProof/>
          <w:sz w:val="28"/>
          <w:szCs w:val="28"/>
        </w:rPr>
        <w:drawing>
          <wp:anchor distT="0" distB="0" distL="114300" distR="114300" simplePos="0" relativeHeight="251722752" behindDoc="0" locked="0" layoutInCell="1" allowOverlap="1" wp14:anchorId="72C7159F" wp14:editId="5A9579FC">
            <wp:simplePos x="0" y="0"/>
            <wp:positionH relativeFrom="column">
              <wp:posOffset>-180340</wp:posOffset>
            </wp:positionH>
            <wp:positionV relativeFrom="paragraph">
              <wp:posOffset>-36195</wp:posOffset>
            </wp:positionV>
            <wp:extent cx="320400" cy="320400"/>
            <wp:effectExtent l="0" t="0" r="0" b="3810"/>
            <wp:wrapNone/>
            <wp:docPr id="488" name="Grafik 48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3E2557">
        <w:rPr>
          <w:rFonts w:eastAsia="Times New Roman"/>
          <w:sz w:val="28"/>
          <w:szCs w:val="28"/>
        </w:rPr>
        <w:t>Ordnen</w:t>
      </w:r>
      <w:r>
        <w:rPr>
          <w:rFonts w:eastAsia="Times New Roman"/>
          <w:sz w:val="28"/>
          <w:szCs w:val="28"/>
        </w:rPr>
        <w:t xml:space="preserve"> Sie die </w:t>
      </w:r>
      <w:r w:rsidR="000A4310">
        <w:rPr>
          <w:rFonts w:eastAsia="Times New Roman"/>
          <w:sz w:val="28"/>
          <w:szCs w:val="28"/>
        </w:rPr>
        <w:t>Wörter</w:t>
      </w:r>
      <w:r>
        <w:rPr>
          <w:rFonts w:eastAsia="Times New Roman"/>
          <w:sz w:val="28"/>
          <w:szCs w:val="28"/>
        </w:rPr>
        <w:t xml:space="preserve"> den beiden Fragen zu!</w:t>
      </w:r>
    </w:p>
    <w:p w14:paraId="6AAEE01C" w14:textId="77777777" w:rsidR="003E4EAA" w:rsidRDefault="003E4EAA" w:rsidP="003E4EAA">
      <w:pPr>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1792" behindDoc="0" locked="0" layoutInCell="1" allowOverlap="1" wp14:anchorId="337590E3" wp14:editId="40443439">
                <wp:simplePos x="0" y="0"/>
                <wp:positionH relativeFrom="column">
                  <wp:posOffset>297815</wp:posOffset>
                </wp:positionH>
                <wp:positionV relativeFrom="paragraph">
                  <wp:posOffset>78105</wp:posOffset>
                </wp:positionV>
                <wp:extent cx="3276000" cy="360000"/>
                <wp:effectExtent l="19050" t="38100" r="38735" b="40640"/>
                <wp:wrapSquare wrapText="bothSides"/>
                <wp:docPr id="4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000" cy="360000"/>
                        </a:xfrm>
                        <a:custGeom>
                          <a:avLst/>
                          <a:gdLst>
                            <a:gd name="connsiteX0" fmla="*/ 0 w 3276000"/>
                            <a:gd name="connsiteY0" fmla="*/ 0 h 360000"/>
                            <a:gd name="connsiteX1" fmla="*/ 687960 w 3276000"/>
                            <a:gd name="connsiteY1" fmla="*/ 0 h 360000"/>
                            <a:gd name="connsiteX2" fmla="*/ 1343160 w 3276000"/>
                            <a:gd name="connsiteY2" fmla="*/ 0 h 360000"/>
                            <a:gd name="connsiteX3" fmla="*/ 2063880 w 3276000"/>
                            <a:gd name="connsiteY3" fmla="*/ 0 h 360000"/>
                            <a:gd name="connsiteX4" fmla="*/ 3276000 w 3276000"/>
                            <a:gd name="connsiteY4" fmla="*/ 0 h 360000"/>
                            <a:gd name="connsiteX5" fmla="*/ 3276000 w 3276000"/>
                            <a:gd name="connsiteY5" fmla="*/ 360000 h 360000"/>
                            <a:gd name="connsiteX6" fmla="*/ 2653560 w 3276000"/>
                            <a:gd name="connsiteY6" fmla="*/ 360000 h 360000"/>
                            <a:gd name="connsiteX7" fmla="*/ 2031120 w 3276000"/>
                            <a:gd name="connsiteY7" fmla="*/ 360000 h 360000"/>
                            <a:gd name="connsiteX8" fmla="*/ 1474200 w 3276000"/>
                            <a:gd name="connsiteY8" fmla="*/ 360000 h 360000"/>
                            <a:gd name="connsiteX9" fmla="*/ 851760 w 3276000"/>
                            <a:gd name="connsiteY9" fmla="*/ 360000 h 360000"/>
                            <a:gd name="connsiteX10" fmla="*/ 0 w 3276000"/>
                            <a:gd name="connsiteY10" fmla="*/ 360000 h 360000"/>
                            <a:gd name="connsiteX11" fmla="*/ 0 w 3276000"/>
                            <a:gd name="connsiteY11"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276000" h="360000" fill="none" extrusionOk="0">
                              <a:moveTo>
                                <a:pt x="0" y="0"/>
                              </a:moveTo>
                              <a:cubicBezTo>
                                <a:pt x="163710" y="19097"/>
                                <a:pt x="517270" y="-2438"/>
                                <a:pt x="687960" y="0"/>
                              </a:cubicBezTo>
                              <a:cubicBezTo>
                                <a:pt x="858650" y="2438"/>
                                <a:pt x="1210708" y="10947"/>
                                <a:pt x="1343160" y="0"/>
                              </a:cubicBezTo>
                              <a:cubicBezTo>
                                <a:pt x="1475612" y="-10947"/>
                                <a:pt x="1791205" y="-25632"/>
                                <a:pt x="2063880" y="0"/>
                              </a:cubicBezTo>
                              <a:cubicBezTo>
                                <a:pt x="2336555" y="25632"/>
                                <a:pt x="2851141" y="-53706"/>
                                <a:pt x="3276000" y="0"/>
                              </a:cubicBezTo>
                              <a:cubicBezTo>
                                <a:pt x="3280271" y="123546"/>
                                <a:pt x="3279242" y="251152"/>
                                <a:pt x="3276000" y="360000"/>
                              </a:cubicBezTo>
                              <a:cubicBezTo>
                                <a:pt x="3016835" y="358844"/>
                                <a:pt x="2892771" y="385376"/>
                                <a:pt x="2653560" y="360000"/>
                              </a:cubicBezTo>
                              <a:cubicBezTo>
                                <a:pt x="2414349" y="334624"/>
                                <a:pt x="2198865" y="357316"/>
                                <a:pt x="2031120" y="360000"/>
                              </a:cubicBezTo>
                              <a:cubicBezTo>
                                <a:pt x="1863375" y="362684"/>
                                <a:pt x="1609868" y="387742"/>
                                <a:pt x="1474200" y="360000"/>
                              </a:cubicBezTo>
                              <a:cubicBezTo>
                                <a:pt x="1338532" y="332258"/>
                                <a:pt x="1039997" y="376209"/>
                                <a:pt x="851760" y="360000"/>
                              </a:cubicBezTo>
                              <a:cubicBezTo>
                                <a:pt x="663523" y="343791"/>
                                <a:pt x="314244" y="358211"/>
                                <a:pt x="0" y="360000"/>
                              </a:cubicBezTo>
                              <a:cubicBezTo>
                                <a:pt x="8133" y="241199"/>
                                <a:pt x="9067" y="171701"/>
                                <a:pt x="0" y="0"/>
                              </a:cubicBezTo>
                              <a:close/>
                            </a:path>
                            <a:path w="3276000" h="360000" stroke="0" extrusionOk="0">
                              <a:moveTo>
                                <a:pt x="0" y="0"/>
                              </a:moveTo>
                              <a:cubicBezTo>
                                <a:pt x="205385" y="-14826"/>
                                <a:pt x="420015" y="-34656"/>
                                <a:pt x="720720" y="0"/>
                              </a:cubicBezTo>
                              <a:cubicBezTo>
                                <a:pt x="1021425" y="34656"/>
                                <a:pt x="1043775" y="-12465"/>
                                <a:pt x="1310400" y="0"/>
                              </a:cubicBezTo>
                              <a:cubicBezTo>
                                <a:pt x="1577025" y="12465"/>
                                <a:pt x="1652000" y="3808"/>
                                <a:pt x="1900080" y="0"/>
                              </a:cubicBezTo>
                              <a:cubicBezTo>
                                <a:pt x="2148160" y="-3808"/>
                                <a:pt x="2347230" y="-5076"/>
                                <a:pt x="2555280" y="0"/>
                              </a:cubicBezTo>
                              <a:cubicBezTo>
                                <a:pt x="2763330" y="5076"/>
                                <a:pt x="3088420" y="-17246"/>
                                <a:pt x="3276000" y="0"/>
                              </a:cubicBezTo>
                              <a:cubicBezTo>
                                <a:pt x="3262342" y="97399"/>
                                <a:pt x="3274872" y="271136"/>
                                <a:pt x="3276000" y="360000"/>
                              </a:cubicBezTo>
                              <a:cubicBezTo>
                                <a:pt x="3085135" y="366515"/>
                                <a:pt x="2736579" y="352826"/>
                                <a:pt x="2555280" y="360000"/>
                              </a:cubicBezTo>
                              <a:cubicBezTo>
                                <a:pt x="2373981" y="367174"/>
                                <a:pt x="2137959" y="375260"/>
                                <a:pt x="1834560" y="360000"/>
                              </a:cubicBezTo>
                              <a:cubicBezTo>
                                <a:pt x="1531161" y="344740"/>
                                <a:pt x="1359815" y="331680"/>
                                <a:pt x="1113840" y="360000"/>
                              </a:cubicBezTo>
                              <a:cubicBezTo>
                                <a:pt x="867865" y="388320"/>
                                <a:pt x="233460" y="366338"/>
                                <a:pt x="0" y="360000"/>
                              </a:cubicBezTo>
                              <a:cubicBezTo>
                                <a:pt x="13906" y="281373"/>
                                <a:pt x="-15947" y="178655"/>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sd="1071269919">
                                <a:prstGeom prst="rect">
                                  <a:avLst/>
                                </a:prstGeom>
                                <ask:type>
                                  <ask:lineSketchFreehand/>
                                </ask:type>
                              </ask:lineSketchStyleProps>
                            </a:ext>
                          </a:extLst>
                        </a:ln>
                      </wps:spPr>
                      <wps:txbx>
                        <w:txbxContent>
                          <w:p w14:paraId="57ADDA35" w14:textId="77777777" w:rsidR="003620B0" w:rsidRDefault="003620B0" w:rsidP="003E4EAA">
                            <w:pPr>
                              <w:pStyle w:val="Textfelder"/>
                            </w:pPr>
                            <w:r>
                              <w:t>Was schützt die Hausratversicherung?</w:t>
                            </w:r>
                          </w:p>
                          <w:p w14:paraId="439900C4" w14:textId="77777777" w:rsidR="003620B0" w:rsidRDefault="003620B0"/>
                          <w:p w14:paraId="5FBF2D0D" w14:textId="77777777" w:rsidR="003620B0" w:rsidRDefault="003620B0" w:rsidP="003E4EAA">
                            <w:pPr>
                              <w:pStyle w:val="Textfelder"/>
                            </w:pPr>
                            <w:r>
                              <w:t>Was schützt die Hausratversicherung?</w:t>
                            </w:r>
                          </w:p>
                          <w:p w14:paraId="4430415C" w14:textId="77777777" w:rsidR="003620B0" w:rsidRDefault="003620B0"/>
                          <w:p w14:paraId="0A484702" w14:textId="77777777" w:rsidR="003620B0" w:rsidRDefault="003620B0" w:rsidP="003E4EAA">
                            <w:pPr>
                              <w:pStyle w:val="Textfelder"/>
                            </w:pPr>
                            <w:r>
                              <w:t>Was schützt die Hausratversicherung?</w:t>
                            </w:r>
                          </w:p>
                          <w:p w14:paraId="11D8D060" w14:textId="77777777" w:rsidR="003620B0" w:rsidRDefault="003620B0"/>
                          <w:p w14:paraId="45BEB2A4" w14:textId="77777777" w:rsidR="003620B0" w:rsidRDefault="003620B0" w:rsidP="003E4EAA">
                            <w:pPr>
                              <w:pStyle w:val="Textfelder"/>
                            </w:pPr>
                            <w:r>
                              <w:t>Was schützt die Hausratversicherung?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590E3" id="_x0000_s1245" style="position:absolute;left:0;text-align:left;margin-left:23.45pt;margin-top:6.15pt;width:257.95pt;height:28.3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327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" adj="-11796480,,5400" path="m,nfc163710,19097,517270,-2438,687960,v170690,2438,522748,10947,655200,c1475612,-10947,1791205,-25632,2063880,v272675,25632,787261,-53706,1212120,c3280271,123546,3279242,251152,3276000,360000v-259165,-1156,-383229,25376,-622440,c2414349,334624,2198865,357316,2031120,360000v-167745,2684,-421252,27742,-556920,c1338532,332258,1039997,376209,851760,360000,663523,343791,314244,358211,,360000,8133,241199,9067,171701,,xem,nsc205385,-14826,420015,-34656,720720,v300705,34656,323055,-12465,589680,c1577025,12465,1652000,3808,1900080,v248080,-3808,447150,-5076,655200,c2763330,5076,3088420,-17246,3276000,v-13658,97399,-1128,271136,,360000c3085135,366515,2736579,352826,2555280,360000v-181299,7174,-417321,15260,-720720,c1531161,344740,1359815,331680,1113840,360000,867865,388320,233460,366338,,360000,13906,281373,-15947,178655,,xe" strokeweight="1.5pt">
                <v:stroke joinstyle="miter"/>
                <v:formulas/>
                <v:path o:extrusionok="f" o:connecttype="custom" o:connectlocs="0,0;687960,0;1343160,0;2063880,0;3276000,0;3276000,360000;2653560,360000;2031120,360000;1474200,360000;851760,360000;0,360000;0,0" o:connectangles="0,0,0,0,0,0,0,0,0,0,0,0" textboxrect="0,0,3276000,360000"/>
                <v:textbox>
                  <w:txbxContent>
                    <w:p w14:paraId="57ADDA35" w14:textId="77777777" w:rsidR="003620B0" w:rsidRDefault="003620B0" w:rsidP="003E4EAA">
                      <w:pPr>
                        <w:pStyle w:val="Textfelder"/>
                      </w:pPr>
                      <w:r>
                        <w:t>Was schützt die Hausratversicherung?</w:t>
                      </w:r>
                    </w:p>
                    <w:p w14:paraId="439900C4" w14:textId="77777777" w:rsidR="003620B0" w:rsidRDefault="003620B0"/>
                    <w:p w14:paraId="5FBF2D0D" w14:textId="77777777" w:rsidR="003620B0" w:rsidRDefault="003620B0" w:rsidP="003E4EAA">
                      <w:pPr>
                        <w:pStyle w:val="Textfelder"/>
                      </w:pPr>
                      <w:r>
                        <w:t>Was schützt die Hausratversicherung?</w:t>
                      </w:r>
                    </w:p>
                    <w:p w14:paraId="4430415C" w14:textId="77777777" w:rsidR="003620B0" w:rsidRDefault="003620B0"/>
                    <w:p w14:paraId="0A484702" w14:textId="77777777" w:rsidR="003620B0" w:rsidRDefault="003620B0" w:rsidP="003E4EAA">
                      <w:pPr>
                        <w:pStyle w:val="Textfelder"/>
                      </w:pPr>
                      <w:r>
                        <w:t>Was schützt die Hausratversicherung?</w:t>
                      </w:r>
                    </w:p>
                    <w:p w14:paraId="11D8D060" w14:textId="77777777" w:rsidR="003620B0" w:rsidRDefault="003620B0"/>
                    <w:p w14:paraId="45BEB2A4" w14:textId="77777777" w:rsidR="003620B0" w:rsidRDefault="003620B0" w:rsidP="003E4EAA">
                      <w:pPr>
                        <w:pStyle w:val="Textfelder"/>
                      </w:pPr>
                      <w:r>
                        <w:t>Was schützt die Hausratversicherung?</w:t>
                      </w:r>
                    </w:p>
                  </w:txbxContent>
                </v:textbox>
                <w10:wrap type="square"/>
              </v:shape>
            </w:pict>
          </mc:Fallback>
        </mc:AlternateContent>
      </w:r>
    </w:p>
    <w:p w14:paraId="51D8763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3840" behindDoc="0" locked="0" layoutInCell="1" allowOverlap="1" wp14:anchorId="13944DCB" wp14:editId="3B792B7B">
                <wp:simplePos x="0" y="0"/>
                <wp:positionH relativeFrom="margin">
                  <wp:posOffset>2545715</wp:posOffset>
                </wp:positionH>
                <wp:positionV relativeFrom="paragraph">
                  <wp:posOffset>353060</wp:posOffset>
                </wp:positionV>
                <wp:extent cx="3636000" cy="360000"/>
                <wp:effectExtent l="19050" t="19050" r="41275" b="40640"/>
                <wp:wrapSquare wrapText="bothSides"/>
                <wp:docPr id="4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6000" cy="360000"/>
                        </a:xfrm>
                        <a:custGeom>
                          <a:avLst/>
                          <a:gdLst>
                            <a:gd name="connsiteX0" fmla="*/ 0 w 3636000"/>
                            <a:gd name="connsiteY0" fmla="*/ 0 h 360000"/>
                            <a:gd name="connsiteX1" fmla="*/ 533280 w 3636000"/>
                            <a:gd name="connsiteY1" fmla="*/ 0 h 360000"/>
                            <a:gd name="connsiteX2" fmla="*/ 1212000 w 3636000"/>
                            <a:gd name="connsiteY2" fmla="*/ 0 h 360000"/>
                            <a:gd name="connsiteX3" fmla="*/ 1708920 w 3636000"/>
                            <a:gd name="connsiteY3" fmla="*/ 0 h 360000"/>
                            <a:gd name="connsiteX4" fmla="*/ 2314920 w 3636000"/>
                            <a:gd name="connsiteY4" fmla="*/ 0 h 360000"/>
                            <a:gd name="connsiteX5" fmla="*/ 2920920 w 3636000"/>
                            <a:gd name="connsiteY5" fmla="*/ 0 h 360000"/>
                            <a:gd name="connsiteX6" fmla="*/ 3636000 w 3636000"/>
                            <a:gd name="connsiteY6" fmla="*/ 0 h 360000"/>
                            <a:gd name="connsiteX7" fmla="*/ 3636000 w 3636000"/>
                            <a:gd name="connsiteY7" fmla="*/ 360000 h 360000"/>
                            <a:gd name="connsiteX8" fmla="*/ 3030000 w 3636000"/>
                            <a:gd name="connsiteY8" fmla="*/ 360000 h 360000"/>
                            <a:gd name="connsiteX9" fmla="*/ 2460360 w 3636000"/>
                            <a:gd name="connsiteY9" fmla="*/ 360000 h 360000"/>
                            <a:gd name="connsiteX10" fmla="*/ 1890720 w 3636000"/>
                            <a:gd name="connsiteY10" fmla="*/ 360000 h 360000"/>
                            <a:gd name="connsiteX11" fmla="*/ 1393800 w 3636000"/>
                            <a:gd name="connsiteY11" fmla="*/ 360000 h 360000"/>
                            <a:gd name="connsiteX12" fmla="*/ 860520 w 3636000"/>
                            <a:gd name="connsiteY12" fmla="*/ 360000 h 360000"/>
                            <a:gd name="connsiteX13" fmla="*/ 0 w 3636000"/>
                            <a:gd name="connsiteY13" fmla="*/ 360000 h 360000"/>
                            <a:gd name="connsiteX14" fmla="*/ 0 w 3636000"/>
                            <a:gd name="connsiteY14"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636000" h="360000" fill="none" extrusionOk="0">
                              <a:moveTo>
                                <a:pt x="0" y="0"/>
                              </a:moveTo>
                              <a:cubicBezTo>
                                <a:pt x="109606" y="22081"/>
                                <a:pt x="318881" y="3128"/>
                                <a:pt x="533280" y="0"/>
                              </a:cubicBezTo>
                              <a:cubicBezTo>
                                <a:pt x="747679" y="-3128"/>
                                <a:pt x="1074121" y="-182"/>
                                <a:pt x="1212000" y="0"/>
                              </a:cubicBezTo>
                              <a:cubicBezTo>
                                <a:pt x="1349879" y="182"/>
                                <a:pt x="1487911" y="20096"/>
                                <a:pt x="1708920" y="0"/>
                              </a:cubicBezTo>
                              <a:cubicBezTo>
                                <a:pt x="1929929" y="-20096"/>
                                <a:pt x="2101783" y="17895"/>
                                <a:pt x="2314920" y="0"/>
                              </a:cubicBezTo>
                              <a:cubicBezTo>
                                <a:pt x="2528057" y="-17895"/>
                                <a:pt x="2683378" y="2491"/>
                                <a:pt x="2920920" y="0"/>
                              </a:cubicBezTo>
                              <a:cubicBezTo>
                                <a:pt x="3158462" y="-2491"/>
                                <a:pt x="3346990" y="-20003"/>
                                <a:pt x="3636000" y="0"/>
                              </a:cubicBezTo>
                              <a:cubicBezTo>
                                <a:pt x="3630255" y="150598"/>
                                <a:pt x="3637048" y="247134"/>
                                <a:pt x="3636000" y="360000"/>
                              </a:cubicBezTo>
                              <a:cubicBezTo>
                                <a:pt x="3473336" y="339698"/>
                                <a:pt x="3177108" y="385307"/>
                                <a:pt x="3030000" y="360000"/>
                              </a:cubicBezTo>
                              <a:cubicBezTo>
                                <a:pt x="2882892" y="334693"/>
                                <a:pt x="2743238" y="340019"/>
                                <a:pt x="2460360" y="360000"/>
                              </a:cubicBezTo>
                              <a:cubicBezTo>
                                <a:pt x="2177482" y="379981"/>
                                <a:pt x="2171941" y="341444"/>
                                <a:pt x="1890720" y="360000"/>
                              </a:cubicBezTo>
                              <a:cubicBezTo>
                                <a:pt x="1609499" y="378556"/>
                                <a:pt x="1535418" y="337479"/>
                                <a:pt x="1393800" y="360000"/>
                              </a:cubicBezTo>
                              <a:cubicBezTo>
                                <a:pt x="1252182" y="382521"/>
                                <a:pt x="982084" y="371981"/>
                                <a:pt x="860520" y="360000"/>
                              </a:cubicBezTo>
                              <a:cubicBezTo>
                                <a:pt x="738956" y="348019"/>
                                <a:pt x="309668" y="384898"/>
                                <a:pt x="0" y="360000"/>
                              </a:cubicBezTo>
                              <a:cubicBezTo>
                                <a:pt x="2855" y="245759"/>
                                <a:pt x="-12323" y="94513"/>
                                <a:pt x="0" y="0"/>
                              </a:cubicBezTo>
                              <a:close/>
                            </a:path>
                            <a:path w="3636000" h="360000" stroke="0" extrusionOk="0">
                              <a:moveTo>
                                <a:pt x="0" y="0"/>
                              </a:moveTo>
                              <a:cubicBezTo>
                                <a:pt x="245039" y="2041"/>
                                <a:pt x="492321" y="-20425"/>
                                <a:pt x="642360" y="0"/>
                              </a:cubicBezTo>
                              <a:cubicBezTo>
                                <a:pt x="792399" y="20425"/>
                                <a:pt x="1125668" y="-3258"/>
                                <a:pt x="1321080" y="0"/>
                              </a:cubicBezTo>
                              <a:cubicBezTo>
                                <a:pt x="1516492" y="3258"/>
                                <a:pt x="1614147" y="-721"/>
                                <a:pt x="1890720" y="0"/>
                              </a:cubicBezTo>
                              <a:cubicBezTo>
                                <a:pt x="2167293" y="721"/>
                                <a:pt x="2203410" y="21506"/>
                                <a:pt x="2460360" y="0"/>
                              </a:cubicBezTo>
                              <a:cubicBezTo>
                                <a:pt x="2717310" y="-21506"/>
                                <a:pt x="2800091" y="-22677"/>
                                <a:pt x="2957280" y="0"/>
                              </a:cubicBezTo>
                              <a:cubicBezTo>
                                <a:pt x="3114469" y="22677"/>
                                <a:pt x="3483366" y="-15933"/>
                                <a:pt x="3636000" y="0"/>
                              </a:cubicBezTo>
                              <a:cubicBezTo>
                                <a:pt x="3631156" y="91213"/>
                                <a:pt x="3619677" y="239707"/>
                                <a:pt x="3636000" y="360000"/>
                              </a:cubicBezTo>
                              <a:cubicBezTo>
                                <a:pt x="3424639" y="358050"/>
                                <a:pt x="3288328" y="356814"/>
                                <a:pt x="3030000" y="360000"/>
                              </a:cubicBezTo>
                              <a:cubicBezTo>
                                <a:pt x="2771672" y="363186"/>
                                <a:pt x="2661316" y="373288"/>
                                <a:pt x="2533080" y="360000"/>
                              </a:cubicBezTo>
                              <a:cubicBezTo>
                                <a:pt x="2404844" y="346712"/>
                                <a:pt x="2084949" y="366160"/>
                                <a:pt x="1890720" y="360000"/>
                              </a:cubicBezTo>
                              <a:cubicBezTo>
                                <a:pt x="1696491" y="353840"/>
                                <a:pt x="1591414" y="363403"/>
                                <a:pt x="1393800" y="360000"/>
                              </a:cubicBezTo>
                              <a:cubicBezTo>
                                <a:pt x="1196186" y="356597"/>
                                <a:pt x="1050872" y="328874"/>
                                <a:pt x="751440" y="360000"/>
                              </a:cubicBezTo>
                              <a:cubicBezTo>
                                <a:pt x="452008" y="391126"/>
                                <a:pt x="306151" y="392858"/>
                                <a:pt x="0" y="360000"/>
                              </a:cubicBezTo>
                              <a:cubicBezTo>
                                <a:pt x="1883" y="257698"/>
                                <a:pt x="-11560" y="98167"/>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sd="352701018">
                                <a:prstGeom prst="rect">
                                  <a:avLst/>
                                </a:prstGeom>
                                <ask:type>
                                  <ask:lineSketchFreehand/>
                                </ask:type>
                              </ask:lineSketchStyleProps>
                            </a:ext>
                          </a:extLst>
                        </a:ln>
                      </wps:spPr>
                      <wps:txbx>
                        <w:txbxContent>
                          <w:p w14:paraId="5D97719B" w14:textId="77777777" w:rsidR="003620B0" w:rsidRDefault="003620B0" w:rsidP="003E4EAA">
                            <w:pPr>
                              <w:pStyle w:val="Textfelder"/>
                            </w:pPr>
                            <w:r>
                              <w:t>Wann ist die Hausratversicherung nützlich?</w:t>
                            </w:r>
                          </w:p>
                          <w:p w14:paraId="15EE2C9D" w14:textId="77777777" w:rsidR="003620B0" w:rsidRDefault="003620B0"/>
                          <w:p w14:paraId="6D324CB0" w14:textId="77777777" w:rsidR="003620B0" w:rsidRDefault="003620B0" w:rsidP="003E4EAA">
                            <w:pPr>
                              <w:pStyle w:val="Textfelder"/>
                            </w:pPr>
                            <w:r>
                              <w:t>Wann ist die Hausratversicherung nützlich?</w:t>
                            </w:r>
                          </w:p>
                          <w:p w14:paraId="3DB4EAFB" w14:textId="77777777" w:rsidR="003620B0" w:rsidRDefault="003620B0"/>
                          <w:p w14:paraId="60A78084" w14:textId="77777777" w:rsidR="003620B0" w:rsidRDefault="003620B0" w:rsidP="003E4EAA">
                            <w:pPr>
                              <w:pStyle w:val="Textfelder"/>
                            </w:pPr>
                            <w:r>
                              <w:t>Wann ist die Hausratversicherung nützlich?</w:t>
                            </w:r>
                          </w:p>
                          <w:p w14:paraId="14FA1FEC" w14:textId="77777777" w:rsidR="003620B0" w:rsidRDefault="003620B0"/>
                          <w:p w14:paraId="5AA75DA6" w14:textId="77777777" w:rsidR="003620B0" w:rsidRDefault="003620B0" w:rsidP="003E4EAA">
                            <w:pPr>
                              <w:pStyle w:val="Textfelder"/>
                            </w:pPr>
                            <w:r>
                              <w:t>Wann ist die Hausratversicherung nützlich?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44DCB" id="_x0000_s1246" style="position:absolute;left:0;text-align:left;margin-left:200.45pt;margin-top:27.8pt;width:286.3pt;height:28.3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63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" adj="-11796480,,5400" path="m,nfc109606,22081,318881,3128,533280,v214399,-3128,540841,-182,678720,c1349879,182,1487911,20096,1708920,v221009,-20096,392863,17895,606000,c2528057,-17895,2683378,2491,2920920,v237542,-2491,426070,-20003,715080,c3630255,150598,3637048,247134,3636000,360000v-162664,-20302,-458892,25307,-606000,c2882892,334693,2743238,340019,2460360,360000v-282878,19981,-288419,-18556,-569640,c1609499,378556,1535418,337479,1393800,360000v-141618,22521,-411716,11981,-533280,c738956,348019,309668,384898,,360000,2855,245759,-12323,94513,,xem,nsc245039,2041,492321,-20425,642360,v150039,20425,483308,-3258,678720,c1516492,3258,1614147,-721,1890720,v276573,721,312690,21506,569640,c2717310,-21506,2800091,-22677,2957280,v157189,22677,526086,-15933,678720,c3631156,91213,3619677,239707,3636000,360000v-211361,-1950,-347672,-3186,-606000,c2771672,363186,2661316,373288,2533080,360000v-128236,-13288,-448131,6160,-642360,c1696491,353840,1591414,363403,1393800,360000v-197614,-3403,-342928,-31126,-642360,c452008,391126,306151,392858,,360000,1883,257698,-11560,98167,,xe" strokeweight="1.5pt">
                <v:stroke joinstyle="miter"/>
                <v:formulas/>
                <v:path o:extrusionok="f" o:connecttype="custom" o:connectlocs="0,0;533280,0;1212000,0;1708920,0;2314920,0;2920920,0;3636000,0;3636000,360000;3030000,360000;2460360,360000;1890720,360000;1393800,360000;860520,360000;0,360000;0,0" o:connectangles="0,0,0,0,0,0,0,0,0,0,0,0,0,0,0" textboxrect="0,0,3636000,360000"/>
                <v:textbox>
                  <w:txbxContent>
                    <w:p w14:paraId="5D97719B" w14:textId="77777777" w:rsidR="003620B0" w:rsidRDefault="003620B0" w:rsidP="003E4EAA">
                      <w:pPr>
                        <w:pStyle w:val="Textfelder"/>
                      </w:pPr>
                      <w:r>
                        <w:t>Wann ist die Hausratversicherung nützlich?</w:t>
                      </w:r>
                    </w:p>
                    <w:p w14:paraId="15EE2C9D" w14:textId="77777777" w:rsidR="003620B0" w:rsidRDefault="003620B0"/>
                    <w:p w14:paraId="6D324CB0" w14:textId="77777777" w:rsidR="003620B0" w:rsidRDefault="003620B0" w:rsidP="003E4EAA">
                      <w:pPr>
                        <w:pStyle w:val="Textfelder"/>
                      </w:pPr>
                      <w:r>
                        <w:t>Wann ist die Hausratversicherung nützlich?</w:t>
                      </w:r>
                    </w:p>
                    <w:p w14:paraId="3DB4EAFB" w14:textId="77777777" w:rsidR="003620B0" w:rsidRDefault="003620B0"/>
                    <w:p w14:paraId="60A78084" w14:textId="77777777" w:rsidR="003620B0" w:rsidRDefault="003620B0" w:rsidP="003E4EAA">
                      <w:pPr>
                        <w:pStyle w:val="Textfelder"/>
                      </w:pPr>
                      <w:r>
                        <w:t>Wann ist die Hausratversicherung nützlich?</w:t>
                      </w:r>
                    </w:p>
                    <w:p w14:paraId="14FA1FEC" w14:textId="77777777" w:rsidR="003620B0" w:rsidRDefault="003620B0"/>
                    <w:p w14:paraId="5AA75DA6" w14:textId="77777777" w:rsidR="003620B0" w:rsidRDefault="003620B0" w:rsidP="003E4EAA">
                      <w:pPr>
                        <w:pStyle w:val="Textfelder"/>
                      </w:pPr>
                      <w:r>
                        <w:t>Wann ist die Hausratversicherung nützlich?</w:t>
                      </w:r>
                    </w:p>
                  </w:txbxContent>
                </v:textbox>
                <w10:wrap type="square" anchorx="margin"/>
              </v:shape>
            </w:pict>
          </mc:Fallback>
        </mc:AlternateContent>
      </w:r>
    </w:p>
    <w:p w14:paraId="783B6F2C" w14:textId="77777777" w:rsidR="003E4EAA" w:rsidRDefault="003E4EAA" w:rsidP="003E4EAA">
      <w:pPr>
        <w:spacing w:after="240"/>
        <w:rPr>
          <w:rFonts w:eastAsia="Times New Roman"/>
          <w:sz w:val="28"/>
          <w:szCs w:val="28"/>
        </w:rPr>
      </w:pPr>
    </w:p>
    <w:p w14:paraId="1B24D35D"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7936" behindDoc="0" locked="0" layoutInCell="1" allowOverlap="1" wp14:anchorId="3285D325" wp14:editId="5301F487">
                <wp:simplePos x="0" y="0"/>
                <wp:positionH relativeFrom="column">
                  <wp:posOffset>3626485</wp:posOffset>
                </wp:positionH>
                <wp:positionV relativeFrom="paragraph">
                  <wp:posOffset>441960</wp:posOffset>
                </wp:positionV>
                <wp:extent cx="1044000" cy="360000"/>
                <wp:effectExtent l="19050" t="19050" r="41910" b="40640"/>
                <wp:wrapSquare wrapText="bothSides"/>
                <wp:docPr id="4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60000"/>
                        </a:xfrm>
                        <a:custGeom>
                          <a:avLst/>
                          <a:gdLst>
                            <a:gd name="connsiteX0" fmla="*/ 0 w 1044000"/>
                            <a:gd name="connsiteY0" fmla="*/ 0 h 360000"/>
                            <a:gd name="connsiteX1" fmla="*/ 532440 w 1044000"/>
                            <a:gd name="connsiteY1" fmla="*/ 0 h 360000"/>
                            <a:gd name="connsiteX2" fmla="*/ 1044000 w 1044000"/>
                            <a:gd name="connsiteY2" fmla="*/ 0 h 360000"/>
                            <a:gd name="connsiteX3" fmla="*/ 1044000 w 1044000"/>
                            <a:gd name="connsiteY3" fmla="*/ 360000 h 360000"/>
                            <a:gd name="connsiteX4" fmla="*/ 542880 w 1044000"/>
                            <a:gd name="connsiteY4" fmla="*/ 360000 h 360000"/>
                            <a:gd name="connsiteX5" fmla="*/ 0 w 1044000"/>
                            <a:gd name="connsiteY5" fmla="*/ 360000 h 360000"/>
                            <a:gd name="connsiteX6" fmla="*/ 0 w 104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60000" fill="none" extrusionOk="0">
                              <a:moveTo>
                                <a:pt x="0" y="0"/>
                              </a:moveTo>
                              <a:cubicBezTo>
                                <a:pt x="159635" y="23017"/>
                                <a:pt x="287987" y="11457"/>
                                <a:pt x="532440" y="0"/>
                              </a:cubicBezTo>
                              <a:cubicBezTo>
                                <a:pt x="776893" y="-11457"/>
                                <a:pt x="881203" y="-13766"/>
                                <a:pt x="1044000" y="0"/>
                              </a:cubicBezTo>
                              <a:cubicBezTo>
                                <a:pt x="1034004" y="141766"/>
                                <a:pt x="1061643" y="263732"/>
                                <a:pt x="1044000" y="360000"/>
                              </a:cubicBezTo>
                              <a:cubicBezTo>
                                <a:pt x="795029" y="375830"/>
                                <a:pt x="722685" y="348100"/>
                                <a:pt x="542880" y="360000"/>
                              </a:cubicBezTo>
                              <a:cubicBezTo>
                                <a:pt x="363075" y="371900"/>
                                <a:pt x="126718" y="355852"/>
                                <a:pt x="0" y="360000"/>
                              </a:cubicBezTo>
                              <a:cubicBezTo>
                                <a:pt x="15698" y="276165"/>
                                <a:pt x="4957" y="168799"/>
                                <a:pt x="0" y="0"/>
                              </a:cubicBezTo>
                              <a:close/>
                            </a:path>
                            <a:path w="1044000" h="360000" stroke="0" extrusionOk="0">
                              <a:moveTo>
                                <a:pt x="0" y="0"/>
                              </a:moveTo>
                              <a:cubicBezTo>
                                <a:pt x="161969" y="-16766"/>
                                <a:pt x="412603" y="-11070"/>
                                <a:pt x="522000" y="0"/>
                              </a:cubicBezTo>
                              <a:cubicBezTo>
                                <a:pt x="631397" y="11070"/>
                                <a:pt x="886448" y="-6221"/>
                                <a:pt x="1044000" y="0"/>
                              </a:cubicBezTo>
                              <a:cubicBezTo>
                                <a:pt x="1056632" y="96079"/>
                                <a:pt x="1033487" y="224448"/>
                                <a:pt x="1044000" y="360000"/>
                              </a:cubicBezTo>
                              <a:cubicBezTo>
                                <a:pt x="891567" y="363897"/>
                                <a:pt x="751823" y="342559"/>
                                <a:pt x="522000" y="360000"/>
                              </a:cubicBezTo>
                              <a:cubicBezTo>
                                <a:pt x="292177" y="377441"/>
                                <a:pt x="260707" y="362454"/>
                                <a:pt x="0" y="360000"/>
                              </a:cubicBezTo>
                              <a:cubicBezTo>
                                <a:pt x="-6133" y="206726"/>
                                <a:pt x="-15775" y="15801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117545475">
                                <a:prstGeom prst="rect">
                                  <a:avLst/>
                                </a:prstGeom>
                                <ask:type>
                                  <ask:lineSketchFreehand/>
                                </ask:type>
                              </ask:lineSketchStyleProps>
                            </a:ext>
                          </a:extLst>
                        </a:ln>
                      </wps:spPr>
                      <wps:txbx>
                        <w:txbxContent>
                          <w:p w14:paraId="3553A77F" w14:textId="77777777" w:rsidR="003620B0" w:rsidRDefault="003620B0" w:rsidP="003E4EAA">
                            <w:pPr>
                              <w:pStyle w:val="Textfelder"/>
                            </w:pPr>
                            <w:r>
                              <w:t>Geldbörse</w:t>
                            </w:r>
                          </w:p>
                          <w:p w14:paraId="654D8A34" w14:textId="77777777" w:rsidR="003620B0" w:rsidRDefault="003620B0"/>
                          <w:p w14:paraId="6ABBC946" w14:textId="77777777" w:rsidR="003620B0" w:rsidRDefault="003620B0" w:rsidP="003E4EAA">
                            <w:pPr>
                              <w:pStyle w:val="Textfelder"/>
                            </w:pPr>
                            <w:r>
                              <w:t>Geldbörse</w:t>
                            </w:r>
                          </w:p>
                          <w:p w14:paraId="41258135" w14:textId="77777777" w:rsidR="003620B0" w:rsidRDefault="003620B0"/>
                          <w:p w14:paraId="56DAB4FB" w14:textId="77777777" w:rsidR="003620B0" w:rsidRDefault="003620B0" w:rsidP="003E4EAA">
                            <w:pPr>
                              <w:pStyle w:val="Textfelder"/>
                            </w:pPr>
                            <w:r>
                              <w:t>Geldbörse</w:t>
                            </w:r>
                          </w:p>
                          <w:p w14:paraId="1F5DDC26" w14:textId="77777777" w:rsidR="003620B0" w:rsidRDefault="003620B0"/>
                          <w:p w14:paraId="6ED364E9" w14:textId="77777777" w:rsidR="003620B0" w:rsidRDefault="003620B0" w:rsidP="003E4EAA">
                            <w:pPr>
                              <w:pStyle w:val="Textfelder"/>
                            </w:pPr>
                            <w:r>
                              <w:t>Geldbörse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5D325" id="_x0000_s1247" style="position:absolute;left:0;text-align:left;margin-left:285.55pt;margin-top:34.8pt;width:82.2pt;height:28.3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04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" adj="-11796480,,5400" path="m,nfc159635,23017,287987,11457,532440,v244453,-11457,348763,-13766,511560,c1034004,141766,1061643,263732,1044000,360000v-248971,15830,-321315,-11900,-501120,c363075,371900,126718,355852,,360000,15698,276165,4957,168799,,xem,nsc161969,-16766,412603,-11070,522000,v109397,11070,364448,-6221,522000,c1056632,96079,1033487,224448,1044000,360000v-152433,3897,-292177,-17441,-522000,c292177,377441,260707,362454,,360000,-6133,206726,-15775,158018,,xe">
                <v:stroke joinstyle="miter"/>
                <v:formulas/>
                <v:path o:extrusionok="f" o:connecttype="custom" o:connectlocs="0,0;532440,0;1044000,0;1044000,360000;542880,360000;0,360000;0,0" o:connectangles="0,0,0,0,0,0,0" textboxrect="0,0,1044000,360000"/>
                <v:textbox>
                  <w:txbxContent>
                    <w:p w14:paraId="3553A77F" w14:textId="77777777" w:rsidR="003620B0" w:rsidRDefault="003620B0" w:rsidP="003E4EAA">
                      <w:pPr>
                        <w:pStyle w:val="Textfelder"/>
                      </w:pPr>
                      <w:r>
                        <w:t>Geldbörse</w:t>
                      </w:r>
                    </w:p>
                    <w:p w14:paraId="654D8A34" w14:textId="77777777" w:rsidR="003620B0" w:rsidRDefault="003620B0"/>
                    <w:p w14:paraId="6ABBC946" w14:textId="77777777" w:rsidR="003620B0" w:rsidRDefault="003620B0" w:rsidP="003E4EAA">
                      <w:pPr>
                        <w:pStyle w:val="Textfelder"/>
                      </w:pPr>
                      <w:r>
                        <w:t>Geldbörse</w:t>
                      </w:r>
                    </w:p>
                    <w:p w14:paraId="41258135" w14:textId="77777777" w:rsidR="003620B0" w:rsidRDefault="003620B0"/>
                    <w:p w14:paraId="56DAB4FB" w14:textId="77777777" w:rsidR="003620B0" w:rsidRDefault="003620B0" w:rsidP="003E4EAA">
                      <w:pPr>
                        <w:pStyle w:val="Textfelder"/>
                      </w:pPr>
                      <w:r>
                        <w:t>Geldbörse</w:t>
                      </w:r>
                    </w:p>
                    <w:p w14:paraId="1F5DDC26" w14:textId="77777777" w:rsidR="003620B0" w:rsidRDefault="003620B0"/>
                    <w:p w14:paraId="6ED364E9" w14:textId="77777777" w:rsidR="003620B0" w:rsidRDefault="003620B0" w:rsidP="003E4EAA">
                      <w:pPr>
                        <w:pStyle w:val="Textfelder"/>
                      </w:pPr>
                      <w:r>
                        <w:t>Geldbörse</w:t>
                      </w:r>
                    </w:p>
                  </w:txbxContent>
                </v:textbox>
                <w10:wrap type="square"/>
              </v:shape>
            </w:pict>
          </mc:Fallback>
        </mc:AlternateContent>
      </w:r>
    </w:p>
    <w:p w14:paraId="6ECD4B4F"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92032" behindDoc="0" locked="0" layoutInCell="1" allowOverlap="1" wp14:anchorId="0D0EC0D4" wp14:editId="0A083A12">
                <wp:simplePos x="0" y="0"/>
                <wp:positionH relativeFrom="column">
                  <wp:posOffset>2545715</wp:posOffset>
                </wp:positionH>
                <wp:positionV relativeFrom="paragraph">
                  <wp:posOffset>354330</wp:posOffset>
                </wp:positionV>
                <wp:extent cx="504000" cy="360000"/>
                <wp:effectExtent l="19050" t="19050" r="29845" b="40640"/>
                <wp:wrapSquare wrapText="bothSides"/>
                <wp:docPr id="4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00" cy="360000"/>
                        </a:xfrm>
                        <a:custGeom>
                          <a:avLst/>
                          <a:gdLst>
                            <a:gd name="connsiteX0" fmla="*/ 0 w 504000"/>
                            <a:gd name="connsiteY0" fmla="*/ 0 h 360000"/>
                            <a:gd name="connsiteX1" fmla="*/ 504000 w 504000"/>
                            <a:gd name="connsiteY1" fmla="*/ 0 h 360000"/>
                            <a:gd name="connsiteX2" fmla="*/ 504000 w 504000"/>
                            <a:gd name="connsiteY2" fmla="*/ 360000 h 360000"/>
                            <a:gd name="connsiteX3" fmla="*/ 0 w 504000"/>
                            <a:gd name="connsiteY3" fmla="*/ 360000 h 360000"/>
                            <a:gd name="connsiteX4" fmla="*/ 0 w 504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4000" h="360000" fill="none" extrusionOk="0">
                              <a:moveTo>
                                <a:pt x="0" y="0"/>
                              </a:moveTo>
                              <a:cubicBezTo>
                                <a:pt x="209590" y="-14144"/>
                                <a:pt x="380997" y="-3527"/>
                                <a:pt x="504000" y="0"/>
                              </a:cubicBezTo>
                              <a:cubicBezTo>
                                <a:pt x="513156" y="73465"/>
                                <a:pt x="510049" y="225328"/>
                                <a:pt x="504000" y="360000"/>
                              </a:cubicBezTo>
                              <a:cubicBezTo>
                                <a:pt x="264040" y="378818"/>
                                <a:pt x="159407" y="373241"/>
                                <a:pt x="0" y="360000"/>
                              </a:cubicBezTo>
                              <a:cubicBezTo>
                                <a:pt x="4998" y="208834"/>
                                <a:pt x="14160" y="113826"/>
                                <a:pt x="0" y="0"/>
                              </a:cubicBezTo>
                              <a:close/>
                            </a:path>
                            <a:path w="504000" h="360000" stroke="0" extrusionOk="0">
                              <a:moveTo>
                                <a:pt x="0" y="0"/>
                              </a:moveTo>
                              <a:cubicBezTo>
                                <a:pt x="231337" y="24976"/>
                                <a:pt x="350646" y="-24776"/>
                                <a:pt x="504000" y="0"/>
                              </a:cubicBezTo>
                              <a:cubicBezTo>
                                <a:pt x="506296" y="97993"/>
                                <a:pt x="517867" y="201736"/>
                                <a:pt x="504000" y="360000"/>
                              </a:cubicBezTo>
                              <a:cubicBezTo>
                                <a:pt x="266211" y="339345"/>
                                <a:pt x="129688" y="343618"/>
                                <a:pt x="0" y="360000"/>
                              </a:cubicBezTo>
                              <a:cubicBezTo>
                                <a:pt x="6526" y="207847"/>
                                <a:pt x="-5948" y="12905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220450125">
                                <a:prstGeom prst="rect">
                                  <a:avLst/>
                                </a:prstGeom>
                                <ask:type>
                                  <ask:lineSketchFreehand/>
                                </ask:type>
                              </ask:lineSketchStyleProps>
                            </a:ext>
                          </a:extLst>
                        </a:ln>
                      </wps:spPr>
                      <wps:txbx>
                        <w:txbxContent>
                          <w:p w14:paraId="4589E5C2" w14:textId="77777777" w:rsidR="003620B0" w:rsidRDefault="003620B0" w:rsidP="003E4EAA">
                            <w:pPr>
                              <w:pStyle w:val="Textfelder"/>
                            </w:pPr>
                            <w:r>
                              <w:t>Uhr</w:t>
                            </w:r>
                          </w:p>
                          <w:p w14:paraId="56402721" w14:textId="77777777" w:rsidR="003620B0" w:rsidRDefault="003620B0"/>
                          <w:p w14:paraId="762A0D27" w14:textId="77777777" w:rsidR="003620B0" w:rsidRDefault="003620B0" w:rsidP="003E4EAA">
                            <w:pPr>
                              <w:pStyle w:val="Textfelder"/>
                            </w:pPr>
                            <w:r>
                              <w:t>Uhr</w:t>
                            </w:r>
                          </w:p>
                          <w:p w14:paraId="46478E26" w14:textId="77777777" w:rsidR="003620B0" w:rsidRDefault="003620B0"/>
                          <w:p w14:paraId="422520BF" w14:textId="77777777" w:rsidR="003620B0" w:rsidRDefault="003620B0" w:rsidP="003E4EAA">
                            <w:pPr>
                              <w:pStyle w:val="Textfelder"/>
                            </w:pPr>
                            <w:r>
                              <w:t>Uhr</w:t>
                            </w:r>
                          </w:p>
                          <w:p w14:paraId="25660A2B" w14:textId="77777777" w:rsidR="003620B0" w:rsidRDefault="003620B0"/>
                          <w:p w14:paraId="56A0D1BC" w14:textId="77777777" w:rsidR="003620B0" w:rsidRDefault="003620B0" w:rsidP="003E4EAA">
                            <w:pPr>
                              <w:pStyle w:val="Textfelder"/>
                            </w:pPr>
                            <w:r>
                              <w:t>Uhr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EC0D4" id="_x0000_s1248" style="position:absolute;left:0;text-align:left;margin-left:200.45pt;margin-top:27.9pt;width:39.7pt;height:28.3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0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" adj="-11796480,,5400" path="m,nfc209590,-14144,380997,-3527,504000,v9156,73465,6049,225328,,360000c264040,378818,159407,373241,,360000,4998,208834,14160,113826,,xem,nsc231337,24976,350646,-24776,504000,v2296,97993,13867,201736,,360000c266211,339345,129688,343618,,360000,6526,207847,-5948,129059,,xe">
                <v:stroke joinstyle="miter"/>
                <v:formulas/>
                <v:path o:extrusionok="f" o:connecttype="custom" o:connectlocs="0,0;504000,0;504000,360000;0,360000;0,0" o:connectangles="0,0,0,0,0" textboxrect="0,0,504000,360000"/>
                <v:textbox>
                  <w:txbxContent>
                    <w:p w14:paraId="4589E5C2" w14:textId="77777777" w:rsidR="003620B0" w:rsidRDefault="003620B0" w:rsidP="003E4EAA">
                      <w:pPr>
                        <w:pStyle w:val="Textfelder"/>
                      </w:pPr>
                      <w:r>
                        <w:t>Uhr</w:t>
                      </w:r>
                    </w:p>
                    <w:p w14:paraId="56402721" w14:textId="77777777" w:rsidR="003620B0" w:rsidRDefault="003620B0"/>
                    <w:p w14:paraId="762A0D27" w14:textId="77777777" w:rsidR="003620B0" w:rsidRDefault="003620B0" w:rsidP="003E4EAA">
                      <w:pPr>
                        <w:pStyle w:val="Textfelder"/>
                      </w:pPr>
                      <w:r>
                        <w:t>Uhr</w:t>
                      </w:r>
                    </w:p>
                    <w:p w14:paraId="46478E26" w14:textId="77777777" w:rsidR="003620B0" w:rsidRDefault="003620B0"/>
                    <w:p w14:paraId="422520BF" w14:textId="77777777" w:rsidR="003620B0" w:rsidRDefault="003620B0" w:rsidP="003E4EAA">
                      <w:pPr>
                        <w:pStyle w:val="Textfelder"/>
                      </w:pPr>
                      <w:r>
                        <w:t>Uhr</w:t>
                      </w:r>
                    </w:p>
                    <w:p w14:paraId="25660A2B" w14:textId="77777777" w:rsidR="003620B0" w:rsidRDefault="003620B0"/>
                    <w:p w14:paraId="56A0D1BC" w14:textId="77777777" w:rsidR="003620B0" w:rsidRDefault="003620B0" w:rsidP="003E4EAA">
                      <w:pPr>
                        <w:pStyle w:val="Textfelder"/>
                      </w:pPr>
                      <w:r>
                        <w:t>Uhr</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689984" behindDoc="0" locked="0" layoutInCell="1" allowOverlap="1" wp14:anchorId="78A868BA" wp14:editId="6FC69D81">
                <wp:simplePos x="0" y="0"/>
                <wp:positionH relativeFrom="column">
                  <wp:posOffset>916940</wp:posOffset>
                </wp:positionH>
                <wp:positionV relativeFrom="paragraph">
                  <wp:posOffset>249555</wp:posOffset>
                </wp:positionV>
                <wp:extent cx="1008000" cy="360000"/>
                <wp:effectExtent l="19050" t="19050" r="40005" b="40640"/>
                <wp:wrapSquare wrapText="bothSides"/>
                <wp:docPr id="4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60000"/>
                        </a:xfrm>
                        <a:custGeom>
                          <a:avLst/>
                          <a:gdLst>
                            <a:gd name="connsiteX0" fmla="*/ 0 w 1008000"/>
                            <a:gd name="connsiteY0" fmla="*/ 0 h 360000"/>
                            <a:gd name="connsiteX1" fmla="*/ 473760 w 1008000"/>
                            <a:gd name="connsiteY1" fmla="*/ 0 h 360000"/>
                            <a:gd name="connsiteX2" fmla="*/ 1008000 w 1008000"/>
                            <a:gd name="connsiteY2" fmla="*/ 0 h 360000"/>
                            <a:gd name="connsiteX3" fmla="*/ 1008000 w 1008000"/>
                            <a:gd name="connsiteY3" fmla="*/ 360000 h 360000"/>
                            <a:gd name="connsiteX4" fmla="*/ 483840 w 1008000"/>
                            <a:gd name="connsiteY4" fmla="*/ 360000 h 360000"/>
                            <a:gd name="connsiteX5" fmla="*/ 0 w 1008000"/>
                            <a:gd name="connsiteY5" fmla="*/ 360000 h 360000"/>
                            <a:gd name="connsiteX6" fmla="*/ 0 w 1008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60000" fill="none" extrusionOk="0">
                              <a:moveTo>
                                <a:pt x="0" y="0"/>
                              </a:moveTo>
                              <a:cubicBezTo>
                                <a:pt x="136347" y="-6210"/>
                                <a:pt x="283311" y="-15623"/>
                                <a:pt x="473760" y="0"/>
                              </a:cubicBezTo>
                              <a:cubicBezTo>
                                <a:pt x="664209" y="15623"/>
                                <a:pt x="776208" y="-23584"/>
                                <a:pt x="1008000" y="0"/>
                              </a:cubicBezTo>
                              <a:cubicBezTo>
                                <a:pt x="999782" y="124306"/>
                                <a:pt x="1022255" y="191810"/>
                                <a:pt x="1008000" y="360000"/>
                              </a:cubicBezTo>
                              <a:cubicBezTo>
                                <a:pt x="798716" y="360401"/>
                                <a:pt x="699130" y="351683"/>
                                <a:pt x="483840" y="360000"/>
                              </a:cubicBezTo>
                              <a:cubicBezTo>
                                <a:pt x="268550" y="368317"/>
                                <a:pt x="120717" y="359032"/>
                                <a:pt x="0" y="360000"/>
                              </a:cubicBezTo>
                              <a:cubicBezTo>
                                <a:pt x="3903" y="280592"/>
                                <a:pt x="4202" y="173377"/>
                                <a:pt x="0" y="0"/>
                              </a:cubicBezTo>
                              <a:close/>
                            </a:path>
                            <a:path w="1008000" h="360000" stroke="0" extrusionOk="0">
                              <a:moveTo>
                                <a:pt x="0" y="0"/>
                              </a:moveTo>
                              <a:cubicBezTo>
                                <a:pt x="222388" y="15424"/>
                                <a:pt x="303524" y="6167"/>
                                <a:pt x="473760" y="0"/>
                              </a:cubicBezTo>
                              <a:cubicBezTo>
                                <a:pt x="643996" y="-6167"/>
                                <a:pt x="832454" y="-22392"/>
                                <a:pt x="1008000" y="0"/>
                              </a:cubicBezTo>
                              <a:cubicBezTo>
                                <a:pt x="1011419" y="120141"/>
                                <a:pt x="1008181" y="247945"/>
                                <a:pt x="1008000" y="360000"/>
                              </a:cubicBezTo>
                              <a:cubicBezTo>
                                <a:pt x="808647" y="375329"/>
                                <a:pt x="649106" y="348579"/>
                                <a:pt x="504000" y="360000"/>
                              </a:cubicBezTo>
                              <a:cubicBezTo>
                                <a:pt x="358894" y="371421"/>
                                <a:pt x="141253" y="354360"/>
                                <a:pt x="0" y="360000"/>
                              </a:cubicBezTo>
                              <a:cubicBezTo>
                                <a:pt x="134" y="250673"/>
                                <a:pt x="4111" y="17700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570960165">
                                <a:prstGeom prst="rect">
                                  <a:avLst/>
                                </a:prstGeom>
                                <ask:type>
                                  <ask:lineSketchFreehand/>
                                </ask:type>
                              </ask:lineSketchStyleProps>
                            </a:ext>
                          </a:extLst>
                        </a:ln>
                      </wps:spPr>
                      <wps:txbx>
                        <w:txbxContent>
                          <w:p w14:paraId="40C410FA" w14:textId="77777777" w:rsidR="003620B0" w:rsidRDefault="003620B0" w:rsidP="003E4EAA">
                            <w:pPr>
                              <w:pStyle w:val="Textfelder"/>
                            </w:pPr>
                            <w:r>
                              <w:t>Computer</w:t>
                            </w:r>
                          </w:p>
                          <w:p w14:paraId="3CCC23F5" w14:textId="77777777" w:rsidR="003620B0" w:rsidRDefault="003620B0"/>
                          <w:p w14:paraId="7E8C3F5F" w14:textId="77777777" w:rsidR="003620B0" w:rsidRDefault="003620B0" w:rsidP="003E4EAA">
                            <w:pPr>
                              <w:pStyle w:val="Textfelder"/>
                            </w:pPr>
                            <w:r>
                              <w:t>Computer</w:t>
                            </w:r>
                          </w:p>
                          <w:p w14:paraId="656829C1" w14:textId="77777777" w:rsidR="003620B0" w:rsidRDefault="003620B0"/>
                          <w:p w14:paraId="6816AFE5" w14:textId="77777777" w:rsidR="003620B0" w:rsidRDefault="003620B0" w:rsidP="003E4EAA">
                            <w:pPr>
                              <w:pStyle w:val="Textfelder"/>
                            </w:pPr>
                            <w:r>
                              <w:t>Computer</w:t>
                            </w:r>
                          </w:p>
                          <w:p w14:paraId="4966DBC7" w14:textId="77777777" w:rsidR="003620B0" w:rsidRDefault="003620B0"/>
                          <w:p w14:paraId="0A0A373D" w14:textId="77777777" w:rsidR="003620B0" w:rsidRDefault="003620B0" w:rsidP="003E4EAA">
                            <w:pPr>
                              <w:pStyle w:val="Textfelder"/>
                            </w:pPr>
                            <w:r>
                              <w:t>Computer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868BA" id="_x0000_s1249" style="position:absolute;left:0;text-align:left;margin-left:72.2pt;margin-top:19.65pt;width:79.35pt;height:28.3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00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" adj="-11796480,,5400" path="m,nfc136347,-6210,283311,-15623,473760,v190449,15623,302448,-23584,534240,c999782,124306,1022255,191810,1008000,360000v-209284,401,-308870,-8317,-524160,c268550,368317,120717,359032,,360000,3903,280592,4202,173377,,xem,nsc222388,15424,303524,6167,473760,v170236,-6167,358694,-22392,534240,c1011419,120141,1008181,247945,1008000,360000v-199353,15329,-358894,-11421,-504000,c358894,371421,141253,354360,,360000,134,250673,4111,177007,,xe">
                <v:stroke joinstyle="miter"/>
                <v:formulas/>
                <v:path o:extrusionok="f" o:connecttype="custom" o:connectlocs="0,0;473760,0;1008000,0;1008000,360000;483840,360000;0,360000;0,0" o:connectangles="0,0,0,0,0,0,0" textboxrect="0,0,1008000,360000"/>
                <v:textbox>
                  <w:txbxContent>
                    <w:p w14:paraId="40C410FA" w14:textId="77777777" w:rsidR="003620B0" w:rsidRDefault="003620B0" w:rsidP="003E4EAA">
                      <w:pPr>
                        <w:pStyle w:val="Textfelder"/>
                      </w:pPr>
                      <w:r>
                        <w:t>Computer</w:t>
                      </w:r>
                    </w:p>
                    <w:p w14:paraId="3CCC23F5" w14:textId="77777777" w:rsidR="003620B0" w:rsidRDefault="003620B0"/>
                    <w:p w14:paraId="7E8C3F5F" w14:textId="77777777" w:rsidR="003620B0" w:rsidRDefault="003620B0" w:rsidP="003E4EAA">
                      <w:pPr>
                        <w:pStyle w:val="Textfelder"/>
                      </w:pPr>
                      <w:r>
                        <w:t>Computer</w:t>
                      </w:r>
                    </w:p>
                    <w:p w14:paraId="656829C1" w14:textId="77777777" w:rsidR="003620B0" w:rsidRDefault="003620B0"/>
                    <w:p w14:paraId="6816AFE5" w14:textId="77777777" w:rsidR="003620B0" w:rsidRDefault="003620B0" w:rsidP="003E4EAA">
                      <w:pPr>
                        <w:pStyle w:val="Textfelder"/>
                      </w:pPr>
                      <w:r>
                        <w:t>Computer</w:t>
                      </w:r>
                    </w:p>
                    <w:p w14:paraId="4966DBC7" w14:textId="77777777" w:rsidR="003620B0" w:rsidRDefault="003620B0"/>
                    <w:p w14:paraId="0A0A373D" w14:textId="77777777" w:rsidR="003620B0" w:rsidRDefault="003620B0" w:rsidP="003E4EAA">
                      <w:pPr>
                        <w:pStyle w:val="Textfelder"/>
                      </w:pPr>
                      <w:r>
                        <w:t>Computer</w:t>
                      </w:r>
                    </w:p>
                  </w:txbxContent>
                </v:textbox>
                <w10:wrap type="square"/>
              </v:shape>
            </w:pict>
          </mc:Fallback>
        </mc:AlternateContent>
      </w:r>
    </w:p>
    <w:p w14:paraId="54CEFC3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0224" behindDoc="0" locked="0" layoutInCell="1" allowOverlap="1" wp14:anchorId="31955A78" wp14:editId="49BC8A21">
                <wp:simplePos x="0" y="0"/>
                <wp:positionH relativeFrom="column">
                  <wp:posOffset>4003040</wp:posOffset>
                </wp:positionH>
                <wp:positionV relativeFrom="paragraph">
                  <wp:posOffset>238125</wp:posOffset>
                </wp:positionV>
                <wp:extent cx="1008000" cy="360000"/>
                <wp:effectExtent l="19050" t="19050" r="40005" b="40640"/>
                <wp:wrapSquare wrapText="bothSides"/>
                <wp:docPr id="4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60000"/>
                        </a:xfrm>
                        <a:custGeom>
                          <a:avLst/>
                          <a:gdLst>
                            <a:gd name="connsiteX0" fmla="*/ 0 w 1008000"/>
                            <a:gd name="connsiteY0" fmla="*/ 0 h 360000"/>
                            <a:gd name="connsiteX1" fmla="*/ 504000 w 1008000"/>
                            <a:gd name="connsiteY1" fmla="*/ 0 h 360000"/>
                            <a:gd name="connsiteX2" fmla="*/ 1008000 w 1008000"/>
                            <a:gd name="connsiteY2" fmla="*/ 0 h 360000"/>
                            <a:gd name="connsiteX3" fmla="*/ 1008000 w 1008000"/>
                            <a:gd name="connsiteY3" fmla="*/ 360000 h 360000"/>
                            <a:gd name="connsiteX4" fmla="*/ 493920 w 1008000"/>
                            <a:gd name="connsiteY4" fmla="*/ 360000 h 360000"/>
                            <a:gd name="connsiteX5" fmla="*/ 0 w 1008000"/>
                            <a:gd name="connsiteY5" fmla="*/ 360000 h 360000"/>
                            <a:gd name="connsiteX6" fmla="*/ 0 w 1008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60000" fill="none" extrusionOk="0">
                              <a:moveTo>
                                <a:pt x="0" y="0"/>
                              </a:moveTo>
                              <a:cubicBezTo>
                                <a:pt x="138017" y="10353"/>
                                <a:pt x="282520" y="-7150"/>
                                <a:pt x="504000" y="0"/>
                              </a:cubicBezTo>
                              <a:cubicBezTo>
                                <a:pt x="725480" y="7150"/>
                                <a:pt x="867790" y="17836"/>
                                <a:pt x="1008000" y="0"/>
                              </a:cubicBezTo>
                              <a:cubicBezTo>
                                <a:pt x="1023246" y="154633"/>
                                <a:pt x="1000782" y="220259"/>
                                <a:pt x="1008000" y="360000"/>
                              </a:cubicBezTo>
                              <a:cubicBezTo>
                                <a:pt x="846258" y="357073"/>
                                <a:pt x="603840" y="359111"/>
                                <a:pt x="493920" y="360000"/>
                              </a:cubicBezTo>
                              <a:cubicBezTo>
                                <a:pt x="384000" y="360889"/>
                                <a:pt x="149153" y="356419"/>
                                <a:pt x="0" y="360000"/>
                              </a:cubicBezTo>
                              <a:cubicBezTo>
                                <a:pt x="-5502" y="240405"/>
                                <a:pt x="16694" y="122878"/>
                                <a:pt x="0" y="0"/>
                              </a:cubicBezTo>
                              <a:close/>
                            </a:path>
                            <a:path w="1008000" h="360000" stroke="0" extrusionOk="0">
                              <a:moveTo>
                                <a:pt x="0" y="0"/>
                              </a:moveTo>
                              <a:cubicBezTo>
                                <a:pt x="237218" y="21413"/>
                                <a:pt x="319604" y="-14749"/>
                                <a:pt x="514080" y="0"/>
                              </a:cubicBezTo>
                              <a:cubicBezTo>
                                <a:pt x="708556" y="14749"/>
                                <a:pt x="886381" y="11090"/>
                                <a:pt x="1008000" y="0"/>
                              </a:cubicBezTo>
                              <a:cubicBezTo>
                                <a:pt x="1014184" y="100651"/>
                                <a:pt x="996665" y="258069"/>
                                <a:pt x="1008000" y="360000"/>
                              </a:cubicBezTo>
                              <a:cubicBezTo>
                                <a:pt x="834259" y="346069"/>
                                <a:pt x="660748" y="376124"/>
                                <a:pt x="524160" y="360000"/>
                              </a:cubicBezTo>
                              <a:cubicBezTo>
                                <a:pt x="387572" y="343876"/>
                                <a:pt x="148378" y="373756"/>
                                <a:pt x="0" y="360000"/>
                              </a:cubicBezTo>
                              <a:cubicBezTo>
                                <a:pt x="4493" y="267401"/>
                                <a:pt x="-11384" y="10696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657215295">
                                <a:prstGeom prst="rect">
                                  <a:avLst/>
                                </a:prstGeom>
                                <ask:type>
                                  <ask:lineSketchFreehand/>
                                </ask:type>
                              </ask:lineSketchStyleProps>
                            </a:ext>
                          </a:extLst>
                        </a:ln>
                      </wps:spPr>
                      <wps:txbx>
                        <w:txbxContent>
                          <w:p w14:paraId="27959242" w14:textId="77777777" w:rsidR="003620B0" w:rsidRDefault="003620B0" w:rsidP="003E4EAA">
                            <w:pPr>
                              <w:pStyle w:val="Textfelder"/>
                            </w:pPr>
                            <w:r>
                              <w:t>Fernseher</w:t>
                            </w:r>
                          </w:p>
                          <w:p w14:paraId="3018A8B9" w14:textId="77777777" w:rsidR="003620B0" w:rsidRDefault="003620B0"/>
                          <w:p w14:paraId="3D0D8445" w14:textId="77777777" w:rsidR="003620B0" w:rsidRDefault="003620B0" w:rsidP="003E4EAA">
                            <w:pPr>
                              <w:pStyle w:val="Textfelder"/>
                            </w:pPr>
                            <w:r>
                              <w:t>Fernseher</w:t>
                            </w:r>
                          </w:p>
                          <w:p w14:paraId="4A981459" w14:textId="77777777" w:rsidR="003620B0" w:rsidRDefault="003620B0"/>
                          <w:p w14:paraId="47516689" w14:textId="77777777" w:rsidR="003620B0" w:rsidRDefault="003620B0" w:rsidP="003E4EAA">
                            <w:pPr>
                              <w:pStyle w:val="Textfelder"/>
                            </w:pPr>
                            <w:r>
                              <w:t>Fernseher</w:t>
                            </w:r>
                          </w:p>
                          <w:p w14:paraId="18D76532" w14:textId="77777777" w:rsidR="003620B0" w:rsidRDefault="003620B0"/>
                          <w:p w14:paraId="1A51F753" w14:textId="77777777" w:rsidR="003620B0" w:rsidRDefault="003620B0" w:rsidP="003E4EAA">
                            <w:pPr>
                              <w:pStyle w:val="Textfelder"/>
                            </w:pPr>
                            <w:r>
                              <w:t>Fernseher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55A78" id="_x0000_s1250" style="position:absolute;left:0;text-align:left;margin-left:315.2pt;margin-top:18.75pt;width:79.35pt;height:28.3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00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" adj="-11796480,,5400" path="m,nfc138017,10353,282520,-7150,504000,v221480,7150,363790,17836,504000,c1023246,154633,1000782,220259,1008000,360000v-161742,-2927,-404160,-889,-514080,c384000,360889,149153,356419,,360000,-5502,240405,16694,122878,,xem,nsc237218,21413,319604,-14749,514080,v194476,14749,372301,11090,493920,c1014184,100651,996665,258069,1008000,360000v-173741,-13931,-347252,16124,-483840,c387572,343876,148378,373756,,360000,4493,267401,-11384,106967,,xe">
                <v:stroke joinstyle="miter"/>
                <v:formulas/>
                <v:path o:extrusionok="f" o:connecttype="custom" o:connectlocs="0,0;504000,0;1008000,0;1008000,360000;493920,360000;0,360000;0,0" o:connectangles="0,0,0,0,0,0,0" textboxrect="0,0,1008000,360000"/>
                <v:textbox>
                  <w:txbxContent>
                    <w:p w14:paraId="27959242" w14:textId="77777777" w:rsidR="003620B0" w:rsidRDefault="003620B0" w:rsidP="003E4EAA">
                      <w:pPr>
                        <w:pStyle w:val="Textfelder"/>
                      </w:pPr>
                      <w:r>
                        <w:t>Fernseher</w:t>
                      </w:r>
                    </w:p>
                    <w:p w14:paraId="3018A8B9" w14:textId="77777777" w:rsidR="003620B0" w:rsidRDefault="003620B0"/>
                    <w:p w14:paraId="3D0D8445" w14:textId="77777777" w:rsidR="003620B0" w:rsidRDefault="003620B0" w:rsidP="003E4EAA">
                      <w:pPr>
                        <w:pStyle w:val="Textfelder"/>
                      </w:pPr>
                      <w:r>
                        <w:t>Fernseher</w:t>
                      </w:r>
                    </w:p>
                    <w:p w14:paraId="4A981459" w14:textId="77777777" w:rsidR="003620B0" w:rsidRDefault="003620B0"/>
                    <w:p w14:paraId="47516689" w14:textId="77777777" w:rsidR="003620B0" w:rsidRDefault="003620B0" w:rsidP="003E4EAA">
                      <w:pPr>
                        <w:pStyle w:val="Textfelder"/>
                      </w:pPr>
                      <w:r>
                        <w:t>Fernseher</w:t>
                      </w:r>
                    </w:p>
                    <w:p w14:paraId="18D76532" w14:textId="77777777" w:rsidR="003620B0" w:rsidRDefault="003620B0"/>
                    <w:p w14:paraId="1A51F753" w14:textId="77777777" w:rsidR="003620B0" w:rsidRDefault="003620B0" w:rsidP="003E4EAA">
                      <w:pPr>
                        <w:pStyle w:val="Textfelder"/>
                      </w:pPr>
                      <w:r>
                        <w:t>Fernseher</w:t>
                      </w:r>
                    </w:p>
                  </w:txbxContent>
                </v:textbox>
                <w10:wrap type="square"/>
              </v:shape>
            </w:pict>
          </mc:Fallback>
        </mc:AlternateContent>
      </w:r>
    </w:p>
    <w:p w14:paraId="23AE1CF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98176" behindDoc="0" locked="0" layoutInCell="1" allowOverlap="1" wp14:anchorId="610BFA57" wp14:editId="238FBA18">
                <wp:simplePos x="0" y="0"/>
                <wp:positionH relativeFrom="column">
                  <wp:posOffset>499745</wp:posOffset>
                </wp:positionH>
                <wp:positionV relativeFrom="paragraph">
                  <wp:posOffset>274320</wp:posOffset>
                </wp:positionV>
                <wp:extent cx="612000" cy="323850"/>
                <wp:effectExtent l="19050" t="19050" r="36195" b="38100"/>
                <wp:wrapSquare wrapText="bothSides"/>
                <wp:docPr id="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3850"/>
                        </a:xfrm>
                        <a:custGeom>
                          <a:avLst/>
                          <a:gdLst>
                            <a:gd name="connsiteX0" fmla="*/ 0 w 612000"/>
                            <a:gd name="connsiteY0" fmla="*/ 0 h 323850"/>
                            <a:gd name="connsiteX1" fmla="*/ 612000 w 612000"/>
                            <a:gd name="connsiteY1" fmla="*/ 0 h 323850"/>
                            <a:gd name="connsiteX2" fmla="*/ 612000 w 612000"/>
                            <a:gd name="connsiteY2" fmla="*/ 323850 h 323850"/>
                            <a:gd name="connsiteX3" fmla="*/ 0 w 612000"/>
                            <a:gd name="connsiteY3" fmla="*/ 323850 h 323850"/>
                            <a:gd name="connsiteX4" fmla="*/ 0 w 612000"/>
                            <a:gd name="connsiteY4" fmla="*/ 0 h 323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3850" fill="none" extrusionOk="0">
                              <a:moveTo>
                                <a:pt x="0" y="0"/>
                              </a:moveTo>
                              <a:cubicBezTo>
                                <a:pt x="291737" y="-30015"/>
                                <a:pt x="355326" y="11989"/>
                                <a:pt x="612000" y="0"/>
                              </a:cubicBezTo>
                              <a:cubicBezTo>
                                <a:pt x="623674" y="130618"/>
                                <a:pt x="604961" y="191114"/>
                                <a:pt x="612000" y="323850"/>
                              </a:cubicBezTo>
                              <a:cubicBezTo>
                                <a:pt x="372251" y="300704"/>
                                <a:pt x="193718" y="323398"/>
                                <a:pt x="0" y="323850"/>
                              </a:cubicBezTo>
                              <a:cubicBezTo>
                                <a:pt x="15364" y="181010"/>
                                <a:pt x="-6340" y="92886"/>
                                <a:pt x="0" y="0"/>
                              </a:cubicBezTo>
                              <a:close/>
                            </a:path>
                            <a:path w="612000" h="323850" stroke="0" extrusionOk="0">
                              <a:moveTo>
                                <a:pt x="0" y="0"/>
                              </a:moveTo>
                              <a:cubicBezTo>
                                <a:pt x="164450" y="-21044"/>
                                <a:pt x="346088" y="-17521"/>
                                <a:pt x="612000" y="0"/>
                              </a:cubicBezTo>
                              <a:cubicBezTo>
                                <a:pt x="621469" y="98674"/>
                                <a:pt x="599617" y="185620"/>
                                <a:pt x="612000" y="323850"/>
                              </a:cubicBezTo>
                              <a:cubicBezTo>
                                <a:pt x="477212" y="310091"/>
                                <a:pt x="233372" y="335394"/>
                                <a:pt x="0" y="323850"/>
                              </a:cubicBezTo>
                              <a:cubicBezTo>
                                <a:pt x="7022" y="249987"/>
                                <a:pt x="-6838" y="1567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004089844">
                                <a:prstGeom prst="rect">
                                  <a:avLst/>
                                </a:prstGeom>
                                <ask:type>
                                  <ask:lineSketchFreehand/>
                                </ask:type>
                              </ask:lineSketchStyleProps>
                            </a:ext>
                          </a:extLst>
                        </a:ln>
                      </wps:spPr>
                      <wps:txbx>
                        <w:txbxContent>
                          <w:p w14:paraId="24B8BD77" w14:textId="77777777" w:rsidR="003620B0" w:rsidRDefault="003620B0" w:rsidP="003E4EAA">
                            <w:pPr>
                              <w:pStyle w:val="Textfelder"/>
                            </w:pPr>
                            <w:r>
                              <w:t>Kette</w:t>
                            </w:r>
                          </w:p>
                          <w:p w14:paraId="5E4940C4" w14:textId="77777777" w:rsidR="003620B0" w:rsidRDefault="003620B0"/>
                          <w:p w14:paraId="3B46846F" w14:textId="77777777" w:rsidR="003620B0" w:rsidRDefault="003620B0" w:rsidP="003E4EAA">
                            <w:pPr>
                              <w:pStyle w:val="Textfelder"/>
                            </w:pPr>
                            <w:r>
                              <w:t>Kette</w:t>
                            </w:r>
                          </w:p>
                          <w:p w14:paraId="1B535903" w14:textId="77777777" w:rsidR="003620B0" w:rsidRDefault="003620B0"/>
                          <w:p w14:paraId="678A94E4" w14:textId="77777777" w:rsidR="003620B0" w:rsidRDefault="003620B0" w:rsidP="003E4EAA">
                            <w:pPr>
                              <w:pStyle w:val="Textfelder"/>
                            </w:pPr>
                            <w:r>
                              <w:t>Kette</w:t>
                            </w:r>
                          </w:p>
                          <w:p w14:paraId="4A7ECFA3" w14:textId="77777777" w:rsidR="003620B0" w:rsidRDefault="003620B0"/>
                          <w:p w14:paraId="7DF06DC3" w14:textId="77777777" w:rsidR="003620B0" w:rsidRDefault="003620B0" w:rsidP="003E4EAA">
                            <w:pPr>
                              <w:pStyle w:val="Textfelder"/>
                            </w:pPr>
                            <w:r>
                              <w:t>Kette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BFA57" id="_x0000_s1251" style="position:absolute;left:0;text-align:left;margin-left:39.35pt;margin-top:21.6pt;width:48.2pt;height:25.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1200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" adj="-11796480,,5400" path="m,nfc291737,-30015,355326,11989,612000,v11674,130618,-7039,191114,,323850c372251,300704,193718,323398,,323850,15364,181010,-6340,92886,,xem,nsc164450,-21044,346088,-17521,612000,v9469,98674,-12383,185620,,323850c477212,310091,233372,335394,,323850,7022,249987,-6838,156727,,xe">
                <v:stroke joinstyle="miter"/>
                <v:formulas/>
                <v:path o:extrusionok="f" o:connecttype="custom" o:connectlocs="0,0;612000,0;612000,323850;0,323850;0,0" o:connectangles="0,0,0,0,0" textboxrect="0,0,612000,323850"/>
                <v:textbox>
                  <w:txbxContent>
                    <w:p w14:paraId="24B8BD77" w14:textId="77777777" w:rsidR="003620B0" w:rsidRDefault="003620B0" w:rsidP="003E4EAA">
                      <w:pPr>
                        <w:pStyle w:val="Textfelder"/>
                      </w:pPr>
                      <w:r>
                        <w:t>Kette</w:t>
                      </w:r>
                    </w:p>
                    <w:p w14:paraId="5E4940C4" w14:textId="77777777" w:rsidR="003620B0" w:rsidRDefault="003620B0"/>
                    <w:p w14:paraId="3B46846F" w14:textId="77777777" w:rsidR="003620B0" w:rsidRDefault="003620B0" w:rsidP="003E4EAA">
                      <w:pPr>
                        <w:pStyle w:val="Textfelder"/>
                      </w:pPr>
                      <w:r>
                        <w:t>Kette</w:t>
                      </w:r>
                    </w:p>
                    <w:p w14:paraId="1B535903" w14:textId="77777777" w:rsidR="003620B0" w:rsidRDefault="003620B0"/>
                    <w:p w14:paraId="678A94E4" w14:textId="77777777" w:rsidR="003620B0" w:rsidRDefault="003620B0" w:rsidP="003E4EAA">
                      <w:pPr>
                        <w:pStyle w:val="Textfelder"/>
                      </w:pPr>
                      <w:r>
                        <w:t>Kette</w:t>
                      </w:r>
                    </w:p>
                    <w:p w14:paraId="4A7ECFA3" w14:textId="77777777" w:rsidR="003620B0" w:rsidRDefault="003620B0"/>
                    <w:p w14:paraId="7DF06DC3" w14:textId="77777777" w:rsidR="003620B0" w:rsidRDefault="003620B0" w:rsidP="003E4EAA">
                      <w:pPr>
                        <w:pStyle w:val="Textfelder"/>
                      </w:pPr>
                      <w:r>
                        <w:t>Kette</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694080" behindDoc="0" locked="0" layoutInCell="1" allowOverlap="1" wp14:anchorId="5BE2E011" wp14:editId="29BAD29B">
                <wp:simplePos x="0" y="0"/>
                <wp:positionH relativeFrom="column">
                  <wp:posOffset>2688590</wp:posOffset>
                </wp:positionH>
                <wp:positionV relativeFrom="paragraph">
                  <wp:posOffset>369570</wp:posOffset>
                </wp:positionV>
                <wp:extent cx="612000" cy="360000"/>
                <wp:effectExtent l="19050" t="19050" r="36195" b="40640"/>
                <wp:wrapSquare wrapText="bothSides"/>
                <wp:docPr id="4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60000"/>
                        </a:xfrm>
                        <a:custGeom>
                          <a:avLst/>
                          <a:gdLst>
                            <a:gd name="connsiteX0" fmla="*/ 0 w 612000"/>
                            <a:gd name="connsiteY0" fmla="*/ 0 h 360000"/>
                            <a:gd name="connsiteX1" fmla="*/ 612000 w 612000"/>
                            <a:gd name="connsiteY1" fmla="*/ 0 h 360000"/>
                            <a:gd name="connsiteX2" fmla="*/ 612000 w 612000"/>
                            <a:gd name="connsiteY2" fmla="*/ 360000 h 360000"/>
                            <a:gd name="connsiteX3" fmla="*/ 0 w 612000"/>
                            <a:gd name="connsiteY3" fmla="*/ 360000 h 360000"/>
                            <a:gd name="connsiteX4" fmla="*/ 0 w 612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60000" fill="none" extrusionOk="0">
                              <a:moveTo>
                                <a:pt x="0" y="0"/>
                              </a:moveTo>
                              <a:cubicBezTo>
                                <a:pt x="198962" y="-13328"/>
                                <a:pt x="433111" y="27302"/>
                                <a:pt x="612000" y="0"/>
                              </a:cubicBezTo>
                              <a:cubicBezTo>
                                <a:pt x="623479" y="167796"/>
                                <a:pt x="615009" y="248471"/>
                                <a:pt x="612000" y="360000"/>
                              </a:cubicBezTo>
                              <a:cubicBezTo>
                                <a:pt x="472363" y="383544"/>
                                <a:pt x="160080" y="330447"/>
                                <a:pt x="0" y="360000"/>
                              </a:cubicBezTo>
                              <a:cubicBezTo>
                                <a:pt x="-15991" y="241594"/>
                                <a:pt x="-16788" y="137040"/>
                                <a:pt x="0" y="0"/>
                              </a:cubicBezTo>
                              <a:close/>
                            </a:path>
                            <a:path w="612000" h="360000" stroke="0" extrusionOk="0">
                              <a:moveTo>
                                <a:pt x="0" y="0"/>
                              </a:moveTo>
                              <a:cubicBezTo>
                                <a:pt x="223823" y="16601"/>
                                <a:pt x="409723" y="24516"/>
                                <a:pt x="612000" y="0"/>
                              </a:cubicBezTo>
                              <a:cubicBezTo>
                                <a:pt x="594978" y="179103"/>
                                <a:pt x="615869" y="239106"/>
                                <a:pt x="612000" y="360000"/>
                              </a:cubicBezTo>
                              <a:cubicBezTo>
                                <a:pt x="412904" y="385451"/>
                                <a:pt x="145399" y="341783"/>
                                <a:pt x="0" y="360000"/>
                              </a:cubicBezTo>
                              <a:cubicBezTo>
                                <a:pt x="-9431" y="199568"/>
                                <a:pt x="-6192" y="11449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911101465">
                                <a:prstGeom prst="rect">
                                  <a:avLst/>
                                </a:prstGeom>
                                <ask:type>
                                  <ask:lineSketchFreehand/>
                                </ask:type>
                              </ask:lineSketchStyleProps>
                            </a:ext>
                          </a:extLst>
                        </a:ln>
                      </wps:spPr>
                      <wps:txbx>
                        <w:txbxContent>
                          <w:p w14:paraId="7316E1F2" w14:textId="77777777" w:rsidR="003620B0" w:rsidRDefault="003620B0" w:rsidP="003E4EAA">
                            <w:pPr>
                              <w:pStyle w:val="Textfelder"/>
                            </w:pPr>
                            <w:r>
                              <w:t>Vase</w:t>
                            </w:r>
                          </w:p>
                          <w:p w14:paraId="4FE6EC5C" w14:textId="77777777" w:rsidR="003620B0" w:rsidRDefault="003620B0"/>
                          <w:p w14:paraId="6906718B" w14:textId="77777777" w:rsidR="003620B0" w:rsidRDefault="003620B0" w:rsidP="003E4EAA">
                            <w:pPr>
                              <w:pStyle w:val="Textfelder"/>
                            </w:pPr>
                            <w:r>
                              <w:t>Vase</w:t>
                            </w:r>
                          </w:p>
                          <w:p w14:paraId="373EBF75" w14:textId="77777777" w:rsidR="003620B0" w:rsidRDefault="003620B0"/>
                          <w:p w14:paraId="7D43BCCC" w14:textId="77777777" w:rsidR="003620B0" w:rsidRDefault="003620B0" w:rsidP="003E4EAA">
                            <w:pPr>
                              <w:pStyle w:val="Textfelder"/>
                            </w:pPr>
                            <w:r>
                              <w:t>Vase</w:t>
                            </w:r>
                          </w:p>
                          <w:p w14:paraId="2AAEE163" w14:textId="77777777" w:rsidR="003620B0" w:rsidRDefault="003620B0"/>
                          <w:p w14:paraId="12094F6F" w14:textId="77777777" w:rsidR="003620B0" w:rsidRDefault="003620B0" w:rsidP="003E4EAA">
                            <w:pPr>
                              <w:pStyle w:val="Textfelder"/>
                            </w:pPr>
                            <w:r>
                              <w:t>Vase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2E011" id="_x0000_s1252" style="position:absolute;left:0;text-align:left;margin-left:211.7pt;margin-top:29.1pt;width:48.2pt;height:28.3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1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" adj="-11796480,,5400" path="m,nfc198962,-13328,433111,27302,612000,v11479,167796,3009,248471,,360000c472363,383544,160080,330447,,360000,-15991,241594,-16788,137040,,xem,nsc223823,16601,409723,24516,612000,v-17022,179103,3869,239106,,360000c412904,385451,145399,341783,,360000,-9431,199568,-6192,114498,,xe">
                <v:stroke joinstyle="miter"/>
                <v:formulas/>
                <v:path o:extrusionok="f" o:connecttype="custom" o:connectlocs="0,0;612000,0;612000,360000;0,360000;0,0" o:connectangles="0,0,0,0,0" textboxrect="0,0,612000,360000"/>
                <v:textbox>
                  <w:txbxContent>
                    <w:p w14:paraId="7316E1F2" w14:textId="77777777" w:rsidR="003620B0" w:rsidRDefault="003620B0" w:rsidP="003E4EAA">
                      <w:pPr>
                        <w:pStyle w:val="Textfelder"/>
                      </w:pPr>
                      <w:r>
                        <w:t>Vase</w:t>
                      </w:r>
                    </w:p>
                    <w:p w14:paraId="4FE6EC5C" w14:textId="77777777" w:rsidR="003620B0" w:rsidRDefault="003620B0"/>
                    <w:p w14:paraId="6906718B" w14:textId="77777777" w:rsidR="003620B0" w:rsidRDefault="003620B0" w:rsidP="003E4EAA">
                      <w:pPr>
                        <w:pStyle w:val="Textfelder"/>
                      </w:pPr>
                      <w:r>
                        <w:t>Vase</w:t>
                      </w:r>
                    </w:p>
                    <w:p w14:paraId="373EBF75" w14:textId="77777777" w:rsidR="003620B0" w:rsidRDefault="003620B0"/>
                    <w:p w14:paraId="7D43BCCC" w14:textId="77777777" w:rsidR="003620B0" w:rsidRDefault="003620B0" w:rsidP="003E4EAA">
                      <w:pPr>
                        <w:pStyle w:val="Textfelder"/>
                      </w:pPr>
                      <w:r>
                        <w:t>Vase</w:t>
                      </w:r>
                    </w:p>
                    <w:p w14:paraId="2AAEE163" w14:textId="77777777" w:rsidR="003620B0" w:rsidRDefault="003620B0"/>
                    <w:p w14:paraId="12094F6F" w14:textId="77777777" w:rsidR="003620B0" w:rsidRDefault="003620B0" w:rsidP="003E4EAA">
                      <w:pPr>
                        <w:pStyle w:val="Textfelder"/>
                      </w:pPr>
                      <w:r>
                        <w:t>Vase</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696128" behindDoc="0" locked="0" layoutInCell="1" allowOverlap="1" wp14:anchorId="7F2E4365" wp14:editId="2CDC77A6">
                <wp:simplePos x="0" y="0"/>
                <wp:positionH relativeFrom="column">
                  <wp:posOffset>1821815</wp:posOffset>
                </wp:positionH>
                <wp:positionV relativeFrom="paragraph">
                  <wp:posOffset>198120</wp:posOffset>
                </wp:positionV>
                <wp:extent cx="576000" cy="360000"/>
                <wp:effectExtent l="19050" t="19050" r="33655" b="40640"/>
                <wp:wrapSquare wrapText="bothSides"/>
                <wp:docPr id="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 cy="360000"/>
                        </a:xfrm>
                        <a:custGeom>
                          <a:avLst/>
                          <a:gdLst>
                            <a:gd name="connsiteX0" fmla="*/ 0 w 576000"/>
                            <a:gd name="connsiteY0" fmla="*/ 0 h 360000"/>
                            <a:gd name="connsiteX1" fmla="*/ 576000 w 576000"/>
                            <a:gd name="connsiteY1" fmla="*/ 0 h 360000"/>
                            <a:gd name="connsiteX2" fmla="*/ 576000 w 576000"/>
                            <a:gd name="connsiteY2" fmla="*/ 360000 h 360000"/>
                            <a:gd name="connsiteX3" fmla="*/ 0 w 576000"/>
                            <a:gd name="connsiteY3" fmla="*/ 360000 h 360000"/>
                            <a:gd name="connsiteX4" fmla="*/ 0 w 576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6000" h="360000" fill="none" extrusionOk="0">
                              <a:moveTo>
                                <a:pt x="0" y="0"/>
                              </a:moveTo>
                              <a:cubicBezTo>
                                <a:pt x="267464" y="1544"/>
                                <a:pt x="338758" y="-21525"/>
                                <a:pt x="576000" y="0"/>
                              </a:cubicBezTo>
                              <a:cubicBezTo>
                                <a:pt x="579294" y="166533"/>
                                <a:pt x="569972" y="191888"/>
                                <a:pt x="576000" y="360000"/>
                              </a:cubicBezTo>
                              <a:cubicBezTo>
                                <a:pt x="445235" y="354803"/>
                                <a:pt x="252085" y="362544"/>
                                <a:pt x="0" y="360000"/>
                              </a:cubicBezTo>
                              <a:cubicBezTo>
                                <a:pt x="-8432" y="181801"/>
                                <a:pt x="5108" y="162762"/>
                                <a:pt x="0" y="0"/>
                              </a:cubicBezTo>
                              <a:close/>
                            </a:path>
                            <a:path w="576000" h="360000" stroke="0" extrusionOk="0">
                              <a:moveTo>
                                <a:pt x="0" y="0"/>
                              </a:moveTo>
                              <a:cubicBezTo>
                                <a:pt x="169755" y="13386"/>
                                <a:pt x="439007" y="-15120"/>
                                <a:pt x="576000" y="0"/>
                              </a:cubicBezTo>
                              <a:cubicBezTo>
                                <a:pt x="583101" y="116628"/>
                                <a:pt x="565027" y="193629"/>
                                <a:pt x="576000" y="360000"/>
                              </a:cubicBezTo>
                              <a:cubicBezTo>
                                <a:pt x="435486" y="371837"/>
                                <a:pt x="260961" y="384614"/>
                                <a:pt x="0" y="360000"/>
                              </a:cubicBezTo>
                              <a:cubicBezTo>
                                <a:pt x="8723" y="211539"/>
                                <a:pt x="-12208" y="10981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352063503">
                                <a:prstGeom prst="rect">
                                  <a:avLst/>
                                </a:prstGeom>
                                <ask:type>
                                  <ask:lineSketchFreehand/>
                                </ask:type>
                              </ask:lineSketchStyleProps>
                            </a:ext>
                          </a:extLst>
                        </a:ln>
                      </wps:spPr>
                      <wps:txbx>
                        <w:txbxContent>
                          <w:p w14:paraId="4C6EEB7A" w14:textId="77777777" w:rsidR="003620B0" w:rsidRDefault="003620B0" w:rsidP="003E4EAA">
                            <w:pPr>
                              <w:pStyle w:val="Textfelder"/>
                            </w:pPr>
                            <w:r>
                              <w:t>Ring</w:t>
                            </w:r>
                          </w:p>
                          <w:p w14:paraId="564C7C23" w14:textId="77777777" w:rsidR="003620B0" w:rsidRDefault="003620B0"/>
                          <w:p w14:paraId="4F433C3B" w14:textId="77777777" w:rsidR="003620B0" w:rsidRDefault="003620B0" w:rsidP="003E4EAA">
                            <w:pPr>
                              <w:pStyle w:val="Textfelder"/>
                            </w:pPr>
                            <w:r>
                              <w:t>Ring</w:t>
                            </w:r>
                          </w:p>
                          <w:p w14:paraId="616A8464" w14:textId="77777777" w:rsidR="003620B0" w:rsidRDefault="003620B0"/>
                          <w:p w14:paraId="4E65CBD1" w14:textId="77777777" w:rsidR="003620B0" w:rsidRDefault="003620B0" w:rsidP="003E4EAA">
                            <w:pPr>
                              <w:pStyle w:val="Textfelder"/>
                            </w:pPr>
                            <w:r>
                              <w:t>Ring</w:t>
                            </w:r>
                          </w:p>
                          <w:p w14:paraId="3248E273" w14:textId="77777777" w:rsidR="003620B0" w:rsidRDefault="003620B0"/>
                          <w:p w14:paraId="3124213B" w14:textId="77777777" w:rsidR="003620B0" w:rsidRDefault="003620B0" w:rsidP="003E4EAA">
                            <w:pPr>
                              <w:pStyle w:val="Textfelder"/>
                            </w:pPr>
                            <w:r>
                              <w:t>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E4365" id="_x0000_s1253" style="position:absolute;left:0;text-align:left;margin-left:143.45pt;margin-top:15.6pt;width:45.35pt;height:28.3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7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" adj="-11796480,,5400" path="m,nfc267464,1544,338758,-21525,576000,v3294,166533,-6028,191888,,360000c445235,354803,252085,362544,,360000,-8432,181801,5108,162762,,xem,nsc169755,13386,439007,-15120,576000,v7101,116628,-10973,193629,,360000c435486,371837,260961,384614,,360000,8723,211539,-12208,109814,,xe">
                <v:stroke joinstyle="miter"/>
                <v:formulas/>
                <v:path o:extrusionok="f" o:connecttype="custom" o:connectlocs="0,0;576000,0;576000,360000;0,360000;0,0" o:connectangles="0,0,0,0,0" textboxrect="0,0,576000,360000"/>
                <v:textbox>
                  <w:txbxContent>
                    <w:p w14:paraId="4C6EEB7A" w14:textId="77777777" w:rsidR="003620B0" w:rsidRDefault="003620B0" w:rsidP="003E4EAA">
                      <w:pPr>
                        <w:pStyle w:val="Textfelder"/>
                      </w:pPr>
                      <w:r>
                        <w:t>Ring</w:t>
                      </w:r>
                    </w:p>
                    <w:p w14:paraId="564C7C23" w14:textId="77777777" w:rsidR="003620B0" w:rsidRDefault="003620B0"/>
                    <w:p w14:paraId="4F433C3B" w14:textId="77777777" w:rsidR="003620B0" w:rsidRDefault="003620B0" w:rsidP="003E4EAA">
                      <w:pPr>
                        <w:pStyle w:val="Textfelder"/>
                      </w:pPr>
                      <w:r>
                        <w:t>Ring</w:t>
                      </w:r>
                    </w:p>
                    <w:p w14:paraId="616A8464" w14:textId="77777777" w:rsidR="003620B0" w:rsidRDefault="003620B0"/>
                    <w:p w14:paraId="4E65CBD1" w14:textId="77777777" w:rsidR="003620B0" w:rsidRDefault="003620B0" w:rsidP="003E4EAA">
                      <w:pPr>
                        <w:pStyle w:val="Textfelder"/>
                      </w:pPr>
                      <w:r>
                        <w:t>Ring</w:t>
                      </w:r>
                    </w:p>
                    <w:p w14:paraId="3248E273" w14:textId="77777777" w:rsidR="003620B0" w:rsidRDefault="003620B0"/>
                    <w:p w14:paraId="3124213B" w14:textId="77777777" w:rsidR="003620B0" w:rsidRDefault="003620B0" w:rsidP="003E4EAA">
                      <w:pPr>
                        <w:pStyle w:val="Textfelder"/>
                      </w:pPr>
                      <w:r>
                        <w:t>Ring</w:t>
                      </w:r>
                    </w:p>
                  </w:txbxContent>
                </v:textbox>
                <w10:wrap type="square"/>
              </v:shape>
            </w:pict>
          </mc:Fallback>
        </mc:AlternateContent>
      </w:r>
    </w:p>
    <w:p w14:paraId="699969BF"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5888" behindDoc="0" locked="0" layoutInCell="1" allowOverlap="1" wp14:anchorId="20E6DBD2" wp14:editId="538BC9D3">
                <wp:simplePos x="0" y="0"/>
                <wp:positionH relativeFrom="column">
                  <wp:posOffset>5146040</wp:posOffset>
                </wp:positionH>
                <wp:positionV relativeFrom="paragraph">
                  <wp:posOffset>424815</wp:posOffset>
                </wp:positionV>
                <wp:extent cx="576000" cy="360000"/>
                <wp:effectExtent l="19050" t="19050" r="33655" b="40640"/>
                <wp:wrapSquare wrapText="bothSides"/>
                <wp:docPr id="4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 cy="360000"/>
                        </a:xfrm>
                        <a:custGeom>
                          <a:avLst/>
                          <a:gdLst>
                            <a:gd name="connsiteX0" fmla="*/ 0 w 576000"/>
                            <a:gd name="connsiteY0" fmla="*/ 0 h 360000"/>
                            <a:gd name="connsiteX1" fmla="*/ 576000 w 576000"/>
                            <a:gd name="connsiteY1" fmla="*/ 0 h 360000"/>
                            <a:gd name="connsiteX2" fmla="*/ 576000 w 576000"/>
                            <a:gd name="connsiteY2" fmla="*/ 360000 h 360000"/>
                            <a:gd name="connsiteX3" fmla="*/ 0 w 576000"/>
                            <a:gd name="connsiteY3" fmla="*/ 360000 h 360000"/>
                            <a:gd name="connsiteX4" fmla="*/ 0 w 576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6000" h="360000" fill="none" extrusionOk="0">
                              <a:moveTo>
                                <a:pt x="0" y="0"/>
                              </a:moveTo>
                              <a:cubicBezTo>
                                <a:pt x="261098" y="8513"/>
                                <a:pt x="416181" y="-17169"/>
                                <a:pt x="576000" y="0"/>
                              </a:cubicBezTo>
                              <a:cubicBezTo>
                                <a:pt x="584561" y="99222"/>
                                <a:pt x="562043" y="222497"/>
                                <a:pt x="576000" y="360000"/>
                              </a:cubicBezTo>
                              <a:cubicBezTo>
                                <a:pt x="384946" y="362832"/>
                                <a:pt x="269639" y="353262"/>
                                <a:pt x="0" y="360000"/>
                              </a:cubicBezTo>
                              <a:cubicBezTo>
                                <a:pt x="-1332" y="261685"/>
                                <a:pt x="-4171" y="157671"/>
                                <a:pt x="0" y="0"/>
                              </a:cubicBezTo>
                              <a:close/>
                            </a:path>
                            <a:path w="576000" h="360000" stroke="0" extrusionOk="0">
                              <a:moveTo>
                                <a:pt x="0" y="0"/>
                              </a:moveTo>
                              <a:cubicBezTo>
                                <a:pt x="280959" y="15887"/>
                                <a:pt x="316630" y="25898"/>
                                <a:pt x="576000" y="0"/>
                              </a:cubicBezTo>
                              <a:cubicBezTo>
                                <a:pt x="583623" y="87121"/>
                                <a:pt x="585906" y="230757"/>
                                <a:pt x="576000" y="360000"/>
                              </a:cubicBezTo>
                              <a:cubicBezTo>
                                <a:pt x="310792" y="374555"/>
                                <a:pt x="116101" y="335481"/>
                                <a:pt x="0" y="360000"/>
                              </a:cubicBezTo>
                              <a:cubicBezTo>
                                <a:pt x="-15703" y="182570"/>
                                <a:pt x="-4102" y="1652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698299135">
                                <a:prstGeom prst="rect">
                                  <a:avLst/>
                                </a:prstGeom>
                                <ask:type>
                                  <ask:lineSketchFreehand/>
                                </ask:type>
                              </ask:lineSketchStyleProps>
                            </a:ext>
                          </a:extLst>
                        </a:ln>
                      </wps:spPr>
                      <wps:txbx>
                        <w:txbxContent>
                          <w:p w14:paraId="0A782AED" w14:textId="77777777" w:rsidR="003620B0" w:rsidRDefault="003620B0" w:rsidP="003E4EAA">
                            <w:pPr>
                              <w:pStyle w:val="Textfelder"/>
                            </w:pPr>
                            <w:r>
                              <w:t>Sofa</w:t>
                            </w:r>
                          </w:p>
                          <w:p w14:paraId="3F1372C1" w14:textId="77777777" w:rsidR="003620B0" w:rsidRDefault="003620B0"/>
                          <w:p w14:paraId="682639D7" w14:textId="77777777" w:rsidR="003620B0" w:rsidRDefault="003620B0" w:rsidP="003E4EAA">
                            <w:pPr>
                              <w:pStyle w:val="Textfelder"/>
                            </w:pPr>
                            <w:r>
                              <w:t>Sofa</w:t>
                            </w:r>
                          </w:p>
                          <w:p w14:paraId="1D85E43E" w14:textId="77777777" w:rsidR="003620B0" w:rsidRDefault="003620B0"/>
                          <w:p w14:paraId="3491F105" w14:textId="77777777" w:rsidR="003620B0" w:rsidRDefault="003620B0" w:rsidP="003E4EAA">
                            <w:pPr>
                              <w:pStyle w:val="Textfelder"/>
                            </w:pPr>
                            <w:r>
                              <w:t>Sofa</w:t>
                            </w:r>
                          </w:p>
                          <w:p w14:paraId="5DD82621" w14:textId="77777777" w:rsidR="003620B0" w:rsidRDefault="003620B0"/>
                          <w:p w14:paraId="483BAD9C" w14:textId="77777777" w:rsidR="003620B0" w:rsidRDefault="003620B0" w:rsidP="003E4EAA">
                            <w:pPr>
                              <w:pStyle w:val="Textfelder"/>
                            </w:pPr>
                            <w:r>
                              <w:t>Sofa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6DBD2" id="_x0000_s1254" style="position:absolute;left:0;text-align:left;margin-left:405.2pt;margin-top:33.45pt;width:45.35pt;height:28.3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7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" adj="-11796480,,5400" path="m,nfc261098,8513,416181,-17169,576000,v8561,99222,-13957,222497,,360000c384946,362832,269639,353262,,360000,-1332,261685,-4171,157671,,xem,nsc280959,15887,316630,25898,576000,v7623,87121,9906,230757,,360000c310792,374555,116101,335481,,360000,-15703,182570,-4102,165258,,xe">
                <v:stroke joinstyle="miter"/>
                <v:formulas/>
                <v:path o:extrusionok="f" o:connecttype="custom" o:connectlocs="0,0;576000,0;576000,360000;0,360000;0,0" o:connectangles="0,0,0,0,0" textboxrect="0,0,576000,360000"/>
                <v:textbox>
                  <w:txbxContent>
                    <w:p w14:paraId="0A782AED" w14:textId="77777777" w:rsidR="003620B0" w:rsidRDefault="003620B0" w:rsidP="003E4EAA">
                      <w:pPr>
                        <w:pStyle w:val="Textfelder"/>
                      </w:pPr>
                      <w:r>
                        <w:t>Sofa</w:t>
                      </w:r>
                    </w:p>
                    <w:p w14:paraId="3F1372C1" w14:textId="77777777" w:rsidR="003620B0" w:rsidRDefault="003620B0"/>
                    <w:p w14:paraId="682639D7" w14:textId="77777777" w:rsidR="003620B0" w:rsidRDefault="003620B0" w:rsidP="003E4EAA">
                      <w:pPr>
                        <w:pStyle w:val="Textfelder"/>
                      </w:pPr>
                      <w:r>
                        <w:t>Sofa</w:t>
                      </w:r>
                    </w:p>
                    <w:p w14:paraId="1D85E43E" w14:textId="77777777" w:rsidR="003620B0" w:rsidRDefault="003620B0"/>
                    <w:p w14:paraId="3491F105" w14:textId="77777777" w:rsidR="003620B0" w:rsidRDefault="003620B0" w:rsidP="003E4EAA">
                      <w:pPr>
                        <w:pStyle w:val="Textfelder"/>
                      </w:pPr>
                      <w:r>
                        <w:t>Sofa</w:t>
                      </w:r>
                    </w:p>
                    <w:p w14:paraId="5DD82621" w14:textId="77777777" w:rsidR="003620B0" w:rsidRDefault="003620B0"/>
                    <w:p w14:paraId="483BAD9C" w14:textId="77777777" w:rsidR="003620B0" w:rsidRDefault="003620B0" w:rsidP="003E4EAA">
                      <w:pPr>
                        <w:pStyle w:val="Textfelder"/>
                      </w:pPr>
                      <w:r>
                        <w:t>Sofa</w:t>
                      </w:r>
                    </w:p>
                  </w:txbxContent>
                </v:textbox>
                <w10:wrap type="square"/>
              </v:shape>
            </w:pict>
          </mc:Fallback>
        </mc:AlternateContent>
      </w:r>
    </w:p>
    <w:p w14:paraId="3D7AAB90"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2272" behindDoc="0" locked="0" layoutInCell="1" allowOverlap="1" wp14:anchorId="34CA88E2" wp14:editId="58F208C9">
                <wp:simplePos x="0" y="0"/>
                <wp:positionH relativeFrom="column">
                  <wp:posOffset>3841115</wp:posOffset>
                </wp:positionH>
                <wp:positionV relativeFrom="paragraph">
                  <wp:posOffset>13335</wp:posOffset>
                </wp:positionV>
                <wp:extent cx="612000" cy="360000"/>
                <wp:effectExtent l="19050" t="19050" r="36195" b="40640"/>
                <wp:wrapSquare wrapText="bothSides"/>
                <wp:docPr id="1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60000"/>
                        </a:xfrm>
                        <a:custGeom>
                          <a:avLst/>
                          <a:gdLst>
                            <a:gd name="connsiteX0" fmla="*/ 0 w 612000"/>
                            <a:gd name="connsiteY0" fmla="*/ 0 h 360000"/>
                            <a:gd name="connsiteX1" fmla="*/ 612000 w 612000"/>
                            <a:gd name="connsiteY1" fmla="*/ 0 h 360000"/>
                            <a:gd name="connsiteX2" fmla="*/ 612000 w 612000"/>
                            <a:gd name="connsiteY2" fmla="*/ 360000 h 360000"/>
                            <a:gd name="connsiteX3" fmla="*/ 0 w 612000"/>
                            <a:gd name="connsiteY3" fmla="*/ 360000 h 360000"/>
                            <a:gd name="connsiteX4" fmla="*/ 0 w 612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60000" fill="none" extrusionOk="0">
                              <a:moveTo>
                                <a:pt x="0" y="0"/>
                              </a:moveTo>
                              <a:cubicBezTo>
                                <a:pt x="191178" y="21837"/>
                                <a:pt x="366413" y="10593"/>
                                <a:pt x="612000" y="0"/>
                              </a:cubicBezTo>
                              <a:cubicBezTo>
                                <a:pt x="606658" y="130847"/>
                                <a:pt x="616379" y="237023"/>
                                <a:pt x="612000" y="360000"/>
                              </a:cubicBezTo>
                              <a:cubicBezTo>
                                <a:pt x="462320" y="370956"/>
                                <a:pt x="175732" y="332040"/>
                                <a:pt x="0" y="360000"/>
                              </a:cubicBezTo>
                              <a:cubicBezTo>
                                <a:pt x="15517" y="270237"/>
                                <a:pt x="873" y="147418"/>
                                <a:pt x="0" y="0"/>
                              </a:cubicBezTo>
                              <a:close/>
                            </a:path>
                            <a:path w="612000" h="360000" stroke="0" extrusionOk="0">
                              <a:moveTo>
                                <a:pt x="0" y="0"/>
                              </a:moveTo>
                              <a:cubicBezTo>
                                <a:pt x="130645" y="-10180"/>
                                <a:pt x="422013" y="-9891"/>
                                <a:pt x="612000" y="0"/>
                              </a:cubicBezTo>
                              <a:cubicBezTo>
                                <a:pt x="617632" y="107082"/>
                                <a:pt x="623305" y="228440"/>
                                <a:pt x="612000" y="360000"/>
                              </a:cubicBezTo>
                              <a:cubicBezTo>
                                <a:pt x="433102" y="357574"/>
                                <a:pt x="219134" y="361226"/>
                                <a:pt x="0" y="360000"/>
                              </a:cubicBezTo>
                              <a:cubicBezTo>
                                <a:pt x="13159" y="214575"/>
                                <a:pt x="-14967" y="1502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140949714">
                                <a:prstGeom prst="rect">
                                  <a:avLst/>
                                </a:prstGeom>
                                <ask:type>
                                  <ask:lineSketchFreehand/>
                                </ask:type>
                              </ask:lineSketchStyleProps>
                            </a:ext>
                          </a:extLst>
                        </a:ln>
                      </wps:spPr>
                      <wps:txbx>
                        <w:txbxContent>
                          <w:p w14:paraId="2EFB0B77" w14:textId="77777777" w:rsidR="003620B0" w:rsidRDefault="003620B0" w:rsidP="003E4EAA">
                            <w:pPr>
                              <w:pStyle w:val="Textfelder"/>
                            </w:pPr>
                            <w:r>
                              <w:t>Stuhl</w:t>
                            </w:r>
                          </w:p>
                          <w:p w14:paraId="6FF39245" w14:textId="77777777" w:rsidR="003620B0" w:rsidRDefault="003620B0"/>
                          <w:p w14:paraId="6E3F4A30" w14:textId="77777777" w:rsidR="003620B0" w:rsidRDefault="003620B0" w:rsidP="003E4EAA">
                            <w:pPr>
                              <w:pStyle w:val="Textfelder"/>
                            </w:pPr>
                            <w:r>
                              <w:t>Stuhl</w:t>
                            </w:r>
                          </w:p>
                          <w:p w14:paraId="0D0E0DA6" w14:textId="77777777" w:rsidR="003620B0" w:rsidRDefault="003620B0"/>
                          <w:p w14:paraId="6F2E56AB" w14:textId="77777777" w:rsidR="003620B0" w:rsidRDefault="003620B0" w:rsidP="003E4EAA">
                            <w:pPr>
                              <w:pStyle w:val="Textfelder"/>
                            </w:pPr>
                            <w:r>
                              <w:t>Stuhl</w:t>
                            </w:r>
                          </w:p>
                          <w:p w14:paraId="5FBFD541" w14:textId="77777777" w:rsidR="003620B0" w:rsidRDefault="003620B0"/>
                          <w:p w14:paraId="5D65179F" w14:textId="77777777" w:rsidR="003620B0" w:rsidRDefault="003620B0" w:rsidP="003E4EAA">
                            <w:pPr>
                              <w:pStyle w:val="Textfelder"/>
                            </w:pPr>
                            <w:r>
                              <w:t>Stuhl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CA88E2" id="_x0000_s1255" style="position:absolute;left:0;text-align:left;margin-left:302.45pt;margin-top:1.05pt;width:48.2pt;height:28.3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1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" adj="-11796480,,5400" path="m,nfc191178,21837,366413,10593,612000,v-5342,130847,4379,237023,,360000c462320,370956,175732,332040,,360000,15517,270237,873,147418,,xem,nsc130645,-10180,422013,-9891,612000,v5632,107082,11305,228440,,360000c433102,357574,219134,361226,,360000,13159,214575,-14967,150210,,xe">
                <v:stroke joinstyle="miter"/>
                <v:formulas/>
                <v:path o:extrusionok="f" o:connecttype="custom" o:connectlocs="0,0;612000,0;612000,360000;0,360000;0,0" o:connectangles="0,0,0,0,0" textboxrect="0,0,612000,360000"/>
                <v:textbox>
                  <w:txbxContent>
                    <w:p w14:paraId="2EFB0B77" w14:textId="77777777" w:rsidR="003620B0" w:rsidRDefault="003620B0" w:rsidP="003E4EAA">
                      <w:pPr>
                        <w:pStyle w:val="Textfelder"/>
                      </w:pPr>
                      <w:r>
                        <w:t>Stuhl</w:t>
                      </w:r>
                    </w:p>
                    <w:p w14:paraId="6FF39245" w14:textId="77777777" w:rsidR="003620B0" w:rsidRDefault="003620B0"/>
                    <w:p w14:paraId="6E3F4A30" w14:textId="77777777" w:rsidR="003620B0" w:rsidRDefault="003620B0" w:rsidP="003E4EAA">
                      <w:pPr>
                        <w:pStyle w:val="Textfelder"/>
                      </w:pPr>
                      <w:r>
                        <w:t>Stuhl</w:t>
                      </w:r>
                    </w:p>
                    <w:p w14:paraId="0D0E0DA6" w14:textId="77777777" w:rsidR="003620B0" w:rsidRDefault="003620B0"/>
                    <w:p w14:paraId="6F2E56AB" w14:textId="77777777" w:rsidR="003620B0" w:rsidRDefault="003620B0" w:rsidP="003E4EAA">
                      <w:pPr>
                        <w:pStyle w:val="Textfelder"/>
                      </w:pPr>
                      <w:r>
                        <w:t>Stuhl</w:t>
                      </w:r>
                    </w:p>
                    <w:p w14:paraId="5FBFD541" w14:textId="77777777" w:rsidR="003620B0" w:rsidRDefault="003620B0"/>
                    <w:p w14:paraId="5D65179F" w14:textId="77777777" w:rsidR="003620B0" w:rsidRDefault="003620B0" w:rsidP="003E4EAA">
                      <w:pPr>
                        <w:pStyle w:val="Textfelder"/>
                      </w:pPr>
                      <w:r>
                        <w:t>Stuhl</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01248" behindDoc="0" locked="0" layoutInCell="1" allowOverlap="1" wp14:anchorId="5847FA2F" wp14:editId="5C55BDE1">
                <wp:simplePos x="0" y="0"/>
                <wp:positionH relativeFrom="column">
                  <wp:posOffset>583565</wp:posOffset>
                </wp:positionH>
                <wp:positionV relativeFrom="paragraph">
                  <wp:posOffset>60960</wp:posOffset>
                </wp:positionV>
                <wp:extent cx="756000" cy="360000"/>
                <wp:effectExtent l="19050" t="19050" r="44450" b="40640"/>
                <wp:wrapSquare wrapText="bothSides"/>
                <wp:docPr id="4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60000"/>
                        </a:xfrm>
                        <a:custGeom>
                          <a:avLst/>
                          <a:gdLst>
                            <a:gd name="connsiteX0" fmla="*/ 0 w 756000"/>
                            <a:gd name="connsiteY0" fmla="*/ 0 h 360000"/>
                            <a:gd name="connsiteX1" fmla="*/ 393120 w 756000"/>
                            <a:gd name="connsiteY1" fmla="*/ 0 h 360000"/>
                            <a:gd name="connsiteX2" fmla="*/ 756000 w 756000"/>
                            <a:gd name="connsiteY2" fmla="*/ 0 h 360000"/>
                            <a:gd name="connsiteX3" fmla="*/ 756000 w 756000"/>
                            <a:gd name="connsiteY3" fmla="*/ 360000 h 360000"/>
                            <a:gd name="connsiteX4" fmla="*/ 362880 w 756000"/>
                            <a:gd name="connsiteY4" fmla="*/ 360000 h 360000"/>
                            <a:gd name="connsiteX5" fmla="*/ 0 w 756000"/>
                            <a:gd name="connsiteY5" fmla="*/ 360000 h 360000"/>
                            <a:gd name="connsiteX6" fmla="*/ 0 w 75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60000" fill="none" extrusionOk="0">
                              <a:moveTo>
                                <a:pt x="0" y="0"/>
                              </a:moveTo>
                              <a:cubicBezTo>
                                <a:pt x="111663" y="-6280"/>
                                <a:pt x="210760" y="-17909"/>
                                <a:pt x="393120" y="0"/>
                              </a:cubicBezTo>
                              <a:cubicBezTo>
                                <a:pt x="575480" y="17909"/>
                                <a:pt x="615182" y="-9145"/>
                                <a:pt x="756000" y="0"/>
                              </a:cubicBezTo>
                              <a:cubicBezTo>
                                <a:pt x="765263" y="177277"/>
                                <a:pt x="772036" y="223368"/>
                                <a:pt x="756000" y="360000"/>
                              </a:cubicBezTo>
                              <a:cubicBezTo>
                                <a:pt x="580994" y="355439"/>
                                <a:pt x="499562" y="353248"/>
                                <a:pt x="362880" y="360000"/>
                              </a:cubicBezTo>
                              <a:cubicBezTo>
                                <a:pt x="226198" y="366752"/>
                                <a:pt x="98524" y="346725"/>
                                <a:pt x="0" y="360000"/>
                              </a:cubicBezTo>
                              <a:cubicBezTo>
                                <a:pt x="5894" y="200159"/>
                                <a:pt x="-141" y="80103"/>
                                <a:pt x="0" y="0"/>
                              </a:cubicBezTo>
                              <a:close/>
                            </a:path>
                            <a:path w="756000" h="360000" stroke="0" extrusionOk="0">
                              <a:moveTo>
                                <a:pt x="0" y="0"/>
                              </a:moveTo>
                              <a:cubicBezTo>
                                <a:pt x="96379" y="-5254"/>
                                <a:pt x="276710" y="-8814"/>
                                <a:pt x="385560" y="0"/>
                              </a:cubicBezTo>
                              <a:cubicBezTo>
                                <a:pt x="494410" y="8814"/>
                                <a:pt x="639359" y="8608"/>
                                <a:pt x="756000" y="0"/>
                              </a:cubicBezTo>
                              <a:cubicBezTo>
                                <a:pt x="770413" y="79645"/>
                                <a:pt x="758045" y="251254"/>
                                <a:pt x="756000" y="360000"/>
                              </a:cubicBezTo>
                              <a:cubicBezTo>
                                <a:pt x="667350" y="358599"/>
                                <a:pt x="516325" y="375715"/>
                                <a:pt x="385560" y="360000"/>
                              </a:cubicBezTo>
                              <a:cubicBezTo>
                                <a:pt x="254795" y="344285"/>
                                <a:pt x="133747" y="378372"/>
                                <a:pt x="0" y="360000"/>
                              </a:cubicBezTo>
                              <a:cubicBezTo>
                                <a:pt x="12986" y="181462"/>
                                <a:pt x="-12810" y="12248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073722939">
                                <a:prstGeom prst="rect">
                                  <a:avLst/>
                                </a:prstGeom>
                                <ask:type>
                                  <ask:lineSketchFreehand/>
                                </ask:type>
                              </ask:lineSketchStyleProps>
                            </a:ext>
                          </a:extLst>
                        </a:ln>
                      </wps:spPr>
                      <wps:txbx>
                        <w:txbxContent>
                          <w:p w14:paraId="0A815679" w14:textId="77777777" w:rsidR="003620B0" w:rsidRDefault="003620B0" w:rsidP="003E4EAA">
                            <w:pPr>
                              <w:pStyle w:val="Textfelder"/>
                            </w:pPr>
                            <w:r>
                              <w:t>Bücher</w:t>
                            </w:r>
                          </w:p>
                          <w:p w14:paraId="1EDF0A38" w14:textId="77777777" w:rsidR="003620B0" w:rsidRDefault="003620B0"/>
                          <w:p w14:paraId="6D97CAE7" w14:textId="77777777" w:rsidR="003620B0" w:rsidRDefault="003620B0" w:rsidP="003E4EAA">
                            <w:pPr>
                              <w:pStyle w:val="Textfelder"/>
                            </w:pPr>
                            <w:r>
                              <w:t>Bücher</w:t>
                            </w:r>
                          </w:p>
                          <w:p w14:paraId="734FE179" w14:textId="77777777" w:rsidR="003620B0" w:rsidRDefault="003620B0"/>
                          <w:p w14:paraId="5A89CBFA" w14:textId="77777777" w:rsidR="003620B0" w:rsidRDefault="003620B0" w:rsidP="003E4EAA">
                            <w:pPr>
                              <w:pStyle w:val="Textfelder"/>
                            </w:pPr>
                            <w:r>
                              <w:t>Bücher</w:t>
                            </w:r>
                          </w:p>
                          <w:p w14:paraId="73631ABF" w14:textId="77777777" w:rsidR="003620B0" w:rsidRDefault="003620B0"/>
                          <w:p w14:paraId="3C0604ED" w14:textId="77777777" w:rsidR="003620B0" w:rsidRDefault="003620B0" w:rsidP="003E4EAA">
                            <w:pPr>
                              <w:pStyle w:val="Textfelder"/>
                            </w:pPr>
                            <w:r>
                              <w:t>Bücher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7FA2F" id="_x0000_s1256" style="position:absolute;left:0;text-align:left;margin-left:45.95pt;margin-top:4.8pt;width:59.55pt;height:28.3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75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" adj="-11796480,,5400" path="m,nfc111663,-6280,210760,-17909,393120,,575480,17909,615182,-9145,756000,v9263,177277,16036,223368,,360000c580994,355439,499562,353248,362880,360000,226198,366752,98524,346725,,360000,5894,200159,-141,80103,,xem,nsc96379,-5254,276710,-8814,385560,,494410,8814,639359,8608,756000,v14413,79645,2045,251254,,360000c667350,358599,516325,375715,385560,360000,254795,344285,133747,378372,,360000,12986,181462,-12810,122487,,xe">
                <v:stroke joinstyle="miter"/>
                <v:formulas/>
                <v:path o:extrusionok="f" o:connecttype="custom" o:connectlocs="0,0;393120,0;756000,0;756000,360000;362880,360000;0,360000;0,0" o:connectangles="0,0,0,0,0,0,0" textboxrect="0,0,756000,360000"/>
                <v:textbox>
                  <w:txbxContent>
                    <w:p w14:paraId="0A815679" w14:textId="77777777" w:rsidR="003620B0" w:rsidRDefault="003620B0" w:rsidP="003E4EAA">
                      <w:pPr>
                        <w:pStyle w:val="Textfelder"/>
                      </w:pPr>
                      <w:r>
                        <w:t>Bücher</w:t>
                      </w:r>
                    </w:p>
                    <w:p w14:paraId="1EDF0A38" w14:textId="77777777" w:rsidR="003620B0" w:rsidRDefault="003620B0"/>
                    <w:p w14:paraId="6D97CAE7" w14:textId="77777777" w:rsidR="003620B0" w:rsidRDefault="003620B0" w:rsidP="003E4EAA">
                      <w:pPr>
                        <w:pStyle w:val="Textfelder"/>
                      </w:pPr>
                      <w:r>
                        <w:t>Bücher</w:t>
                      </w:r>
                    </w:p>
                    <w:p w14:paraId="734FE179" w14:textId="77777777" w:rsidR="003620B0" w:rsidRDefault="003620B0"/>
                    <w:p w14:paraId="5A89CBFA" w14:textId="77777777" w:rsidR="003620B0" w:rsidRDefault="003620B0" w:rsidP="003E4EAA">
                      <w:pPr>
                        <w:pStyle w:val="Textfelder"/>
                      </w:pPr>
                      <w:r>
                        <w:t>Bücher</w:t>
                      </w:r>
                    </w:p>
                    <w:p w14:paraId="73631ABF" w14:textId="77777777" w:rsidR="003620B0" w:rsidRDefault="003620B0"/>
                    <w:p w14:paraId="3C0604ED" w14:textId="77777777" w:rsidR="003620B0" w:rsidRDefault="003620B0" w:rsidP="003E4EAA">
                      <w:pPr>
                        <w:pStyle w:val="Textfelder"/>
                      </w:pPr>
                      <w:r>
                        <w:t>Bücher</w:t>
                      </w:r>
                    </w:p>
                  </w:txbxContent>
                </v:textbox>
                <w10:wrap type="square"/>
              </v:shape>
            </w:pict>
          </mc:Fallback>
        </mc:AlternateContent>
      </w:r>
    </w:p>
    <w:p w14:paraId="261491B9"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4320" behindDoc="0" locked="0" layoutInCell="1" allowOverlap="1" wp14:anchorId="606254A7" wp14:editId="3756646F">
                <wp:simplePos x="0" y="0"/>
                <wp:positionH relativeFrom="column">
                  <wp:posOffset>1488440</wp:posOffset>
                </wp:positionH>
                <wp:positionV relativeFrom="paragraph">
                  <wp:posOffset>11430</wp:posOffset>
                </wp:positionV>
                <wp:extent cx="2124000" cy="360000"/>
                <wp:effectExtent l="19050" t="19050" r="29210" b="40640"/>
                <wp:wrapSquare wrapText="bothSides"/>
                <wp:docPr id="4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00" cy="360000"/>
                        </a:xfrm>
                        <a:custGeom>
                          <a:avLst/>
                          <a:gdLst>
                            <a:gd name="connsiteX0" fmla="*/ 0 w 2124000"/>
                            <a:gd name="connsiteY0" fmla="*/ 0 h 360000"/>
                            <a:gd name="connsiteX1" fmla="*/ 509760 w 2124000"/>
                            <a:gd name="connsiteY1" fmla="*/ 0 h 360000"/>
                            <a:gd name="connsiteX2" fmla="*/ 1062000 w 2124000"/>
                            <a:gd name="connsiteY2" fmla="*/ 0 h 360000"/>
                            <a:gd name="connsiteX3" fmla="*/ 1614240 w 2124000"/>
                            <a:gd name="connsiteY3" fmla="*/ 0 h 360000"/>
                            <a:gd name="connsiteX4" fmla="*/ 2124000 w 2124000"/>
                            <a:gd name="connsiteY4" fmla="*/ 0 h 360000"/>
                            <a:gd name="connsiteX5" fmla="*/ 2124000 w 2124000"/>
                            <a:gd name="connsiteY5" fmla="*/ 360000 h 360000"/>
                            <a:gd name="connsiteX6" fmla="*/ 1656720 w 2124000"/>
                            <a:gd name="connsiteY6" fmla="*/ 360000 h 360000"/>
                            <a:gd name="connsiteX7" fmla="*/ 1104480 w 2124000"/>
                            <a:gd name="connsiteY7" fmla="*/ 360000 h 360000"/>
                            <a:gd name="connsiteX8" fmla="*/ 531000 w 2124000"/>
                            <a:gd name="connsiteY8" fmla="*/ 360000 h 360000"/>
                            <a:gd name="connsiteX9" fmla="*/ 0 w 2124000"/>
                            <a:gd name="connsiteY9" fmla="*/ 360000 h 360000"/>
                            <a:gd name="connsiteX10" fmla="*/ 0 w 2124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24000" h="360000" fill="none" extrusionOk="0">
                              <a:moveTo>
                                <a:pt x="0" y="0"/>
                              </a:moveTo>
                              <a:cubicBezTo>
                                <a:pt x="235004" y="-8329"/>
                                <a:pt x="336260" y="24870"/>
                                <a:pt x="509760" y="0"/>
                              </a:cubicBezTo>
                              <a:cubicBezTo>
                                <a:pt x="683260" y="-24870"/>
                                <a:pt x="904642" y="26853"/>
                                <a:pt x="1062000" y="0"/>
                              </a:cubicBezTo>
                              <a:cubicBezTo>
                                <a:pt x="1219358" y="-26853"/>
                                <a:pt x="1485996" y="24249"/>
                                <a:pt x="1614240" y="0"/>
                              </a:cubicBezTo>
                              <a:cubicBezTo>
                                <a:pt x="1742484" y="-24249"/>
                                <a:pt x="1986428" y="-22876"/>
                                <a:pt x="2124000" y="0"/>
                              </a:cubicBezTo>
                              <a:cubicBezTo>
                                <a:pt x="2129404" y="150153"/>
                                <a:pt x="2118312" y="204275"/>
                                <a:pt x="2124000" y="360000"/>
                              </a:cubicBezTo>
                              <a:cubicBezTo>
                                <a:pt x="2020417" y="339265"/>
                                <a:pt x="1856319" y="357664"/>
                                <a:pt x="1656720" y="360000"/>
                              </a:cubicBezTo>
                              <a:cubicBezTo>
                                <a:pt x="1457121" y="362336"/>
                                <a:pt x="1362087" y="342821"/>
                                <a:pt x="1104480" y="360000"/>
                              </a:cubicBezTo>
                              <a:cubicBezTo>
                                <a:pt x="846873" y="377179"/>
                                <a:pt x="683623" y="387141"/>
                                <a:pt x="531000" y="360000"/>
                              </a:cubicBezTo>
                              <a:cubicBezTo>
                                <a:pt x="378377" y="332859"/>
                                <a:pt x="214648" y="382906"/>
                                <a:pt x="0" y="360000"/>
                              </a:cubicBezTo>
                              <a:cubicBezTo>
                                <a:pt x="-5435" y="256002"/>
                                <a:pt x="10273" y="108132"/>
                                <a:pt x="0" y="0"/>
                              </a:cubicBezTo>
                              <a:close/>
                            </a:path>
                            <a:path w="2124000" h="360000" stroke="0" extrusionOk="0">
                              <a:moveTo>
                                <a:pt x="0" y="0"/>
                              </a:moveTo>
                              <a:cubicBezTo>
                                <a:pt x="241089" y="25446"/>
                                <a:pt x="321495" y="12877"/>
                                <a:pt x="552240" y="0"/>
                              </a:cubicBezTo>
                              <a:cubicBezTo>
                                <a:pt x="782985" y="-12877"/>
                                <a:pt x="990376" y="3524"/>
                                <a:pt x="1104480" y="0"/>
                              </a:cubicBezTo>
                              <a:cubicBezTo>
                                <a:pt x="1218584" y="-3524"/>
                                <a:pt x="1435459" y="-17274"/>
                                <a:pt x="1593000" y="0"/>
                              </a:cubicBezTo>
                              <a:cubicBezTo>
                                <a:pt x="1750541" y="17274"/>
                                <a:pt x="1952208" y="16284"/>
                                <a:pt x="2124000" y="0"/>
                              </a:cubicBezTo>
                              <a:cubicBezTo>
                                <a:pt x="2110237" y="102570"/>
                                <a:pt x="2135765" y="262564"/>
                                <a:pt x="2124000" y="360000"/>
                              </a:cubicBezTo>
                              <a:cubicBezTo>
                                <a:pt x="1961304" y="362192"/>
                                <a:pt x="1869160" y="363448"/>
                                <a:pt x="1656720" y="360000"/>
                              </a:cubicBezTo>
                              <a:cubicBezTo>
                                <a:pt x="1444280" y="356552"/>
                                <a:pt x="1353928" y="339110"/>
                                <a:pt x="1189440" y="360000"/>
                              </a:cubicBezTo>
                              <a:cubicBezTo>
                                <a:pt x="1024952" y="380890"/>
                                <a:pt x="771315" y="334126"/>
                                <a:pt x="615960" y="360000"/>
                              </a:cubicBezTo>
                              <a:cubicBezTo>
                                <a:pt x="460605" y="385874"/>
                                <a:pt x="225854" y="389464"/>
                                <a:pt x="0" y="360000"/>
                              </a:cubicBezTo>
                              <a:cubicBezTo>
                                <a:pt x="8545" y="262754"/>
                                <a:pt x="6382" y="13300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761408958">
                                <a:prstGeom prst="rect">
                                  <a:avLst/>
                                </a:prstGeom>
                                <ask:type>
                                  <ask:lineSketchFreehand/>
                                </ask:type>
                              </ask:lineSketchStyleProps>
                            </a:ext>
                          </a:extLst>
                        </a:ln>
                      </wps:spPr>
                      <wps:txbx>
                        <w:txbxContent>
                          <w:p w14:paraId="37C7AFA7" w14:textId="77777777" w:rsidR="003620B0" w:rsidRDefault="003620B0" w:rsidP="003E4EAA">
                            <w:pPr>
                              <w:pStyle w:val="Textfelder"/>
                            </w:pPr>
                            <w:r>
                              <w:t>Leitungswasserschaden</w:t>
                            </w:r>
                          </w:p>
                          <w:p w14:paraId="02AA6D11" w14:textId="77777777" w:rsidR="003620B0" w:rsidRDefault="003620B0"/>
                          <w:p w14:paraId="5F26DF05" w14:textId="77777777" w:rsidR="003620B0" w:rsidRDefault="003620B0" w:rsidP="003E4EAA">
                            <w:pPr>
                              <w:pStyle w:val="Textfelder"/>
                            </w:pPr>
                            <w:r>
                              <w:t>Leitungswasserschaden</w:t>
                            </w:r>
                          </w:p>
                          <w:p w14:paraId="7146A559" w14:textId="77777777" w:rsidR="003620B0" w:rsidRDefault="003620B0"/>
                          <w:p w14:paraId="3E4232B4" w14:textId="77777777" w:rsidR="003620B0" w:rsidRDefault="003620B0" w:rsidP="003E4EAA">
                            <w:pPr>
                              <w:pStyle w:val="Textfelder"/>
                            </w:pPr>
                            <w:r>
                              <w:t>Leitungswasserschaden</w:t>
                            </w:r>
                          </w:p>
                          <w:p w14:paraId="0CA00879" w14:textId="77777777" w:rsidR="003620B0" w:rsidRDefault="003620B0"/>
                          <w:p w14:paraId="7271BEB4" w14:textId="77777777" w:rsidR="003620B0" w:rsidRDefault="003620B0" w:rsidP="003E4EAA">
                            <w:pPr>
                              <w:pStyle w:val="Textfelder"/>
                            </w:pPr>
                            <w:r>
                              <w:t>Leitungswasserschaden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254A7" id="_x0000_s1257" style="position:absolute;left:0;text-align:left;margin-left:117.2pt;margin-top:.9pt;width:167.25pt;height:28.3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12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" adj="-11796480,,5400" path="m,nfc235004,-8329,336260,24870,509760,v173500,-24870,394882,26853,552240,c1219358,-26853,1485996,24249,1614240,v128244,-24249,372188,-22876,509760,c2129404,150153,2118312,204275,2124000,360000v-103583,-20735,-267681,-2336,-467280,c1457121,362336,1362087,342821,1104480,360000v-257607,17179,-420857,27141,-573480,c378377,332859,214648,382906,,360000,-5435,256002,10273,108132,,xem,nsc241089,25446,321495,12877,552240,v230745,-12877,438136,3524,552240,c1218584,-3524,1435459,-17274,1593000,v157541,17274,359208,16284,531000,c2110237,102570,2135765,262564,2124000,360000v-162696,2192,-254840,3448,-467280,c1444280,356552,1353928,339110,1189440,360000v-164488,20890,-418125,-25874,-573480,c460605,385874,225854,389464,,360000,8545,262754,6382,133002,,xe">
                <v:stroke joinstyle="miter"/>
                <v:formulas/>
                <v:path o:extrusionok="f" o:connecttype="custom" o:connectlocs="0,0;509760,0;1062000,0;1614240,0;2124000,0;2124000,360000;1656720,360000;1104480,360000;531000,360000;0,360000;0,0" o:connectangles="0,0,0,0,0,0,0,0,0,0,0" textboxrect="0,0,2124000,360000"/>
                <v:textbox>
                  <w:txbxContent>
                    <w:p w14:paraId="37C7AFA7" w14:textId="77777777" w:rsidR="003620B0" w:rsidRDefault="003620B0" w:rsidP="003E4EAA">
                      <w:pPr>
                        <w:pStyle w:val="Textfelder"/>
                      </w:pPr>
                      <w:r>
                        <w:t>Leitungswasserschaden</w:t>
                      </w:r>
                    </w:p>
                    <w:p w14:paraId="02AA6D11" w14:textId="77777777" w:rsidR="003620B0" w:rsidRDefault="003620B0"/>
                    <w:p w14:paraId="5F26DF05" w14:textId="77777777" w:rsidR="003620B0" w:rsidRDefault="003620B0" w:rsidP="003E4EAA">
                      <w:pPr>
                        <w:pStyle w:val="Textfelder"/>
                      </w:pPr>
                      <w:r>
                        <w:t>Leitungswasserschaden</w:t>
                      </w:r>
                    </w:p>
                    <w:p w14:paraId="7146A559" w14:textId="77777777" w:rsidR="003620B0" w:rsidRDefault="003620B0"/>
                    <w:p w14:paraId="3E4232B4" w14:textId="77777777" w:rsidR="003620B0" w:rsidRDefault="003620B0" w:rsidP="003E4EAA">
                      <w:pPr>
                        <w:pStyle w:val="Textfelder"/>
                      </w:pPr>
                      <w:r>
                        <w:t>Leitungswasserschaden</w:t>
                      </w:r>
                    </w:p>
                    <w:p w14:paraId="0CA00879" w14:textId="77777777" w:rsidR="003620B0" w:rsidRDefault="003620B0"/>
                    <w:p w14:paraId="7271BEB4" w14:textId="77777777" w:rsidR="003620B0" w:rsidRDefault="003620B0" w:rsidP="003E4EAA">
                      <w:pPr>
                        <w:pStyle w:val="Textfelder"/>
                      </w:pPr>
                      <w:r>
                        <w:t>Leitungswasserschaden</w:t>
                      </w:r>
                    </w:p>
                  </w:txbxContent>
                </v:textbox>
                <w10:wrap type="square"/>
              </v:shape>
            </w:pict>
          </mc:Fallback>
        </mc:AlternateContent>
      </w:r>
    </w:p>
    <w:p w14:paraId="7E273AF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16608" behindDoc="0" locked="0" layoutInCell="1" allowOverlap="1" wp14:anchorId="0857C108" wp14:editId="2995070E">
                <wp:simplePos x="0" y="0"/>
                <wp:positionH relativeFrom="column">
                  <wp:posOffset>1126490</wp:posOffset>
                </wp:positionH>
                <wp:positionV relativeFrom="paragraph">
                  <wp:posOffset>285750</wp:posOffset>
                </wp:positionV>
                <wp:extent cx="684000" cy="360000"/>
                <wp:effectExtent l="19050" t="19050" r="40005" b="40640"/>
                <wp:wrapSquare wrapText="bothSides"/>
                <wp:docPr id="4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60000"/>
                        </a:xfrm>
                        <a:custGeom>
                          <a:avLst/>
                          <a:gdLst>
                            <a:gd name="connsiteX0" fmla="*/ 0 w 684000"/>
                            <a:gd name="connsiteY0" fmla="*/ 0 h 360000"/>
                            <a:gd name="connsiteX1" fmla="*/ 684000 w 684000"/>
                            <a:gd name="connsiteY1" fmla="*/ 0 h 360000"/>
                            <a:gd name="connsiteX2" fmla="*/ 684000 w 684000"/>
                            <a:gd name="connsiteY2" fmla="*/ 360000 h 360000"/>
                            <a:gd name="connsiteX3" fmla="*/ 0 w 684000"/>
                            <a:gd name="connsiteY3" fmla="*/ 360000 h 360000"/>
                            <a:gd name="connsiteX4" fmla="*/ 0 w 684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60000" fill="none" extrusionOk="0">
                              <a:moveTo>
                                <a:pt x="0" y="0"/>
                              </a:moveTo>
                              <a:cubicBezTo>
                                <a:pt x="301922" y="13190"/>
                                <a:pt x="392474" y="-18478"/>
                                <a:pt x="684000" y="0"/>
                              </a:cubicBezTo>
                              <a:cubicBezTo>
                                <a:pt x="676362" y="76329"/>
                                <a:pt x="675637" y="287151"/>
                                <a:pt x="684000" y="360000"/>
                              </a:cubicBezTo>
                              <a:cubicBezTo>
                                <a:pt x="387766" y="359472"/>
                                <a:pt x="170223" y="378095"/>
                                <a:pt x="0" y="360000"/>
                              </a:cubicBezTo>
                              <a:cubicBezTo>
                                <a:pt x="4292" y="254290"/>
                                <a:pt x="-7937" y="76919"/>
                                <a:pt x="0" y="0"/>
                              </a:cubicBezTo>
                              <a:close/>
                            </a:path>
                            <a:path w="684000" h="360000" stroke="0" extrusionOk="0">
                              <a:moveTo>
                                <a:pt x="0" y="0"/>
                              </a:moveTo>
                              <a:cubicBezTo>
                                <a:pt x="322867" y="-3328"/>
                                <a:pt x="504043" y="-28469"/>
                                <a:pt x="684000" y="0"/>
                              </a:cubicBezTo>
                              <a:cubicBezTo>
                                <a:pt x="700212" y="136231"/>
                                <a:pt x="680937" y="268248"/>
                                <a:pt x="684000" y="360000"/>
                              </a:cubicBezTo>
                              <a:cubicBezTo>
                                <a:pt x="343019" y="383525"/>
                                <a:pt x="313768" y="361974"/>
                                <a:pt x="0" y="360000"/>
                              </a:cubicBezTo>
                              <a:cubicBezTo>
                                <a:pt x="-8354" y="263571"/>
                                <a:pt x="-9612" y="8822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924467968">
                                <a:prstGeom prst="rect">
                                  <a:avLst/>
                                </a:prstGeom>
                                <ask:type>
                                  <ask:lineSketchFreehand/>
                                </ask:type>
                              </ask:lineSketchStyleProps>
                            </a:ext>
                          </a:extLst>
                        </a:ln>
                      </wps:spPr>
                      <wps:txbx>
                        <w:txbxContent>
                          <w:p w14:paraId="7D7B443D" w14:textId="77777777" w:rsidR="003620B0" w:rsidRDefault="003620B0" w:rsidP="003E4EAA">
                            <w:pPr>
                              <w:pStyle w:val="Textfelder"/>
                            </w:pPr>
                            <w:r>
                              <w:t>Brand</w:t>
                            </w:r>
                          </w:p>
                          <w:p w14:paraId="7CF5DA15" w14:textId="77777777" w:rsidR="003620B0" w:rsidRDefault="003620B0"/>
                          <w:p w14:paraId="7EBC56A1" w14:textId="77777777" w:rsidR="003620B0" w:rsidRDefault="003620B0" w:rsidP="003E4EAA">
                            <w:pPr>
                              <w:pStyle w:val="Textfelder"/>
                            </w:pPr>
                            <w:r>
                              <w:t>Brand</w:t>
                            </w:r>
                          </w:p>
                          <w:p w14:paraId="1A545A33" w14:textId="77777777" w:rsidR="003620B0" w:rsidRDefault="003620B0"/>
                          <w:p w14:paraId="311505CF" w14:textId="77777777" w:rsidR="003620B0" w:rsidRDefault="003620B0" w:rsidP="003E4EAA">
                            <w:pPr>
                              <w:pStyle w:val="Textfelder"/>
                            </w:pPr>
                            <w:r>
                              <w:t>Brand</w:t>
                            </w:r>
                          </w:p>
                          <w:p w14:paraId="0E8CA148" w14:textId="77777777" w:rsidR="003620B0" w:rsidRDefault="003620B0"/>
                          <w:p w14:paraId="4413FAC8" w14:textId="77777777" w:rsidR="003620B0" w:rsidRDefault="003620B0" w:rsidP="003E4EAA">
                            <w:pPr>
                              <w:pStyle w:val="Textfelder"/>
                            </w:pPr>
                            <w:r>
                              <w:t>Brand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7C108" id="_x0000_s1258" style="position:absolute;left:0;text-align:left;margin-left:88.7pt;margin-top:22.5pt;width:53.85pt;height:28.3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8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" adj="-11796480,,5400" path="m,nfc301922,13190,392474,-18478,684000,v-7638,76329,-8363,287151,,360000c387766,359472,170223,378095,,360000,4292,254290,-7937,76919,,xem,nsc322867,-3328,504043,-28469,684000,v16212,136231,-3063,268248,,360000c343019,383525,313768,361974,,360000,-8354,263571,-9612,88223,,xe">
                <v:stroke joinstyle="miter"/>
                <v:formulas/>
                <v:path o:extrusionok="f" o:connecttype="custom" o:connectlocs="0,0;684000,0;684000,360000;0,360000;0,0" o:connectangles="0,0,0,0,0" textboxrect="0,0,684000,360000"/>
                <v:textbox>
                  <w:txbxContent>
                    <w:p w14:paraId="7D7B443D" w14:textId="77777777" w:rsidR="003620B0" w:rsidRDefault="003620B0" w:rsidP="003E4EAA">
                      <w:pPr>
                        <w:pStyle w:val="Textfelder"/>
                      </w:pPr>
                      <w:r>
                        <w:t>Brand</w:t>
                      </w:r>
                    </w:p>
                    <w:p w14:paraId="7CF5DA15" w14:textId="77777777" w:rsidR="003620B0" w:rsidRDefault="003620B0"/>
                    <w:p w14:paraId="7EBC56A1" w14:textId="77777777" w:rsidR="003620B0" w:rsidRDefault="003620B0" w:rsidP="003E4EAA">
                      <w:pPr>
                        <w:pStyle w:val="Textfelder"/>
                      </w:pPr>
                      <w:r>
                        <w:t>Brand</w:t>
                      </w:r>
                    </w:p>
                    <w:p w14:paraId="1A545A33" w14:textId="77777777" w:rsidR="003620B0" w:rsidRDefault="003620B0"/>
                    <w:p w14:paraId="311505CF" w14:textId="77777777" w:rsidR="003620B0" w:rsidRDefault="003620B0" w:rsidP="003E4EAA">
                      <w:pPr>
                        <w:pStyle w:val="Textfelder"/>
                      </w:pPr>
                      <w:r>
                        <w:t>Brand</w:t>
                      </w:r>
                    </w:p>
                    <w:p w14:paraId="0E8CA148" w14:textId="77777777" w:rsidR="003620B0" w:rsidRDefault="003620B0"/>
                    <w:p w14:paraId="4413FAC8" w14:textId="77777777" w:rsidR="003620B0" w:rsidRDefault="003620B0" w:rsidP="003E4EAA">
                      <w:pPr>
                        <w:pStyle w:val="Textfelder"/>
                      </w:pPr>
                      <w:r>
                        <w:t>Brand</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06368" behindDoc="0" locked="0" layoutInCell="1" allowOverlap="1" wp14:anchorId="553C71EF" wp14:editId="0AEBD377">
                <wp:simplePos x="0" y="0"/>
                <wp:positionH relativeFrom="column">
                  <wp:posOffset>4555490</wp:posOffset>
                </wp:positionH>
                <wp:positionV relativeFrom="paragraph">
                  <wp:posOffset>9525</wp:posOffset>
                </wp:positionV>
                <wp:extent cx="756000" cy="360000"/>
                <wp:effectExtent l="19050" t="19050" r="44450" b="40640"/>
                <wp:wrapSquare wrapText="bothSides"/>
                <wp:docPr id="4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60000"/>
                        </a:xfrm>
                        <a:custGeom>
                          <a:avLst/>
                          <a:gdLst>
                            <a:gd name="connsiteX0" fmla="*/ 0 w 756000"/>
                            <a:gd name="connsiteY0" fmla="*/ 0 h 360000"/>
                            <a:gd name="connsiteX1" fmla="*/ 393120 w 756000"/>
                            <a:gd name="connsiteY1" fmla="*/ 0 h 360000"/>
                            <a:gd name="connsiteX2" fmla="*/ 756000 w 756000"/>
                            <a:gd name="connsiteY2" fmla="*/ 0 h 360000"/>
                            <a:gd name="connsiteX3" fmla="*/ 756000 w 756000"/>
                            <a:gd name="connsiteY3" fmla="*/ 360000 h 360000"/>
                            <a:gd name="connsiteX4" fmla="*/ 378000 w 756000"/>
                            <a:gd name="connsiteY4" fmla="*/ 360000 h 360000"/>
                            <a:gd name="connsiteX5" fmla="*/ 0 w 756000"/>
                            <a:gd name="connsiteY5" fmla="*/ 360000 h 360000"/>
                            <a:gd name="connsiteX6" fmla="*/ 0 w 75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60000" fill="none" extrusionOk="0">
                              <a:moveTo>
                                <a:pt x="0" y="0"/>
                              </a:moveTo>
                              <a:cubicBezTo>
                                <a:pt x="166036" y="-13760"/>
                                <a:pt x="199242" y="12465"/>
                                <a:pt x="393120" y="0"/>
                              </a:cubicBezTo>
                              <a:cubicBezTo>
                                <a:pt x="586998" y="-12465"/>
                                <a:pt x="640746" y="-8292"/>
                                <a:pt x="756000" y="0"/>
                              </a:cubicBezTo>
                              <a:cubicBezTo>
                                <a:pt x="759849" y="76726"/>
                                <a:pt x="757755" y="254916"/>
                                <a:pt x="756000" y="360000"/>
                              </a:cubicBezTo>
                              <a:cubicBezTo>
                                <a:pt x="590400" y="375226"/>
                                <a:pt x="513212" y="346784"/>
                                <a:pt x="378000" y="360000"/>
                              </a:cubicBezTo>
                              <a:cubicBezTo>
                                <a:pt x="242788" y="373216"/>
                                <a:pt x="187391" y="349997"/>
                                <a:pt x="0" y="360000"/>
                              </a:cubicBezTo>
                              <a:cubicBezTo>
                                <a:pt x="5883" y="196548"/>
                                <a:pt x="6233" y="149783"/>
                                <a:pt x="0" y="0"/>
                              </a:cubicBezTo>
                              <a:close/>
                            </a:path>
                            <a:path w="756000" h="360000" stroke="0" extrusionOk="0">
                              <a:moveTo>
                                <a:pt x="0" y="0"/>
                              </a:moveTo>
                              <a:cubicBezTo>
                                <a:pt x="91086" y="-5346"/>
                                <a:pt x="203784" y="-13706"/>
                                <a:pt x="370440" y="0"/>
                              </a:cubicBezTo>
                              <a:cubicBezTo>
                                <a:pt x="537096" y="13706"/>
                                <a:pt x="645488" y="15178"/>
                                <a:pt x="756000" y="0"/>
                              </a:cubicBezTo>
                              <a:cubicBezTo>
                                <a:pt x="763233" y="90895"/>
                                <a:pt x="741422" y="269080"/>
                                <a:pt x="756000" y="360000"/>
                              </a:cubicBezTo>
                              <a:cubicBezTo>
                                <a:pt x="610858" y="360004"/>
                                <a:pt x="503115" y="376209"/>
                                <a:pt x="385560" y="360000"/>
                              </a:cubicBezTo>
                              <a:cubicBezTo>
                                <a:pt x="268005" y="343791"/>
                                <a:pt x="186009" y="355925"/>
                                <a:pt x="0" y="360000"/>
                              </a:cubicBezTo>
                              <a:cubicBezTo>
                                <a:pt x="-9244" y="215844"/>
                                <a:pt x="5483" y="13588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142184222">
                                <a:prstGeom prst="rect">
                                  <a:avLst/>
                                </a:prstGeom>
                                <ask:type>
                                  <ask:lineSketchFreehand/>
                                </ask:type>
                              </ask:lineSketchStyleProps>
                            </a:ext>
                          </a:extLst>
                        </a:ln>
                      </wps:spPr>
                      <wps:txbx>
                        <w:txbxContent>
                          <w:p w14:paraId="0EF8C3DB" w14:textId="77777777" w:rsidR="003620B0" w:rsidRDefault="003620B0" w:rsidP="003E4EAA">
                            <w:pPr>
                              <w:pStyle w:val="Textfelder"/>
                            </w:pPr>
                            <w:r>
                              <w:t>Laptop</w:t>
                            </w:r>
                          </w:p>
                          <w:p w14:paraId="787E512B" w14:textId="77777777" w:rsidR="003620B0" w:rsidRDefault="003620B0"/>
                          <w:p w14:paraId="20FCC9B2" w14:textId="77777777" w:rsidR="003620B0" w:rsidRDefault="003620B0" w:rsidP="003E4EAA">
                            <w:pPr>
                              <w:pStyle w:val="Textfelder"/>
                            </w:pPr>
                            <w:r>
                              <w:t>Laptop</w:t>
                            </w:r>
                          </w:p>
                          <w:p w14:paraId="1CD27ADF" w14:textId="77777777" w:rsidR="003620B0" w:rsidRDefault="003620B0"/>
                          <w:p w14:paraId="51C0823F" w14:textId="77777777" w:rsidR="003620B0" w:rsidRDefault="003620B0" w:rsidP="003E4EAA">
                            <w:pPr>
                              <w:pStyle w:val="Textfelder"/>
                            </w:pPr>
                            <w:r>
                              <w:t>Laptop</w:t>
                            </w:r>
                          </w:p>
                          <w:p w14:paraId="61517E6E" w14:textId="77777777" w:rsidR="003620B0" w:rsidRDefault="003620B0"/>
                          <w:p w14:paraId="0E6C301C" w14:textId="77777777" w:rsidR="003620B0" w:rsidRDefault="003620B0" w:rsidP="003E4EAA">
                            <w:pPr>
                              <w:pStyle w:val="Textfelder"/>
                            </w:pPr>
                            <w:r>
                              <w:t>Laptop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3C71EF" id="_x0000_s1259" style="position:absolute;left:0;text-align:left;margin-left:358.7pt;margin-top:.75pt;width:59.55pt;height:28.3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75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" adj="-11796480,,5400" path="m,nfc166036,-13760,199242,12465,393120,,586998,-12465,640746,-8292,756000,v3849,76726,1755,254916,,360000c590400,375226,513212,346784,378000,360000,242788,373216,187391,349997,,360000,5883,196548,6233,149783,,xem,nsc91086,-5346,203784,-13706,370440,,537096,13706,645488,15178,756000,v7233,90895,-14578,269080,,360000c610858,360004,503115,376209,385560,360000,268005,343791,186009,355925,,360000,-9244,215844,5483,135884,,xe">
                <v:stroke joinstyle="miter"/>
                <v:formulas/>
                <v:path o:extrusionok="f" o:connecttype="custom" o:connectlocs="0,0;393120,0;756000,0;756000,360000;378000,360000;0,360000;0,0" o:connectangles="0,0,0,0,0,0,0" textboxrect="0,0,756000,360000"/>
                <v:textbox>
                  <w:txbxContent>
                    <w:p w14:paraId="0EF8C3DB" w14:textId="77777777" w:rsidR="003620B0" w:rsidRDefault="003620B0" w:rsidP="003E4EAA">
                      <w:pPr>
                        <w:pStyle w:val="Textfelder"/>
                      </w:pPr>
                      <w:r>
                        <w:t>Laptop</w:t>
                      </w:r>
                    </w:p>
                    <w:p w14:paraId="787E512B" w14:textId="77777777" w:rsidR="003620B0" w:rsidRDefault="003620B0"/>
                    <w:p w14:paraId="20FCC9B2" w14:textId="77777777" w:rsidR="003620B0" w:rsidRDefault="003620B0" w:rsidP="003E4EAA">
                      <w:pPr>
                        <w:pStyle w:val="Textfelder"/>
                      </w:pPr>
                      <w:r>
                        <w:t>Laptop</w:t>
                      </w:r>
                    </w:p>
                    <w:p w14:paraId="1CD27ADF" w14:textId="77777777" w:rsidR="003620B0" w:rsidRDefault="003620B0"/>
                    <w:p w14:paraId="51C0823F" w14:textId="77777777" w:rsidR="003620B0" w:rsidRDefault="003620B0" w:rsidP="003E4EAA">
                      <w:pPr>
                        <w:pStyle w:val="Textfelder"/>
                      </w:pPr>
                      <w:r>
                        <w:t>Laptop</w:t>
                      </w:r>
                    </w:p>
                    <w:p w14:paraId="61517E6E" w14:textId="77777777" w:rsidR="003620B0" w:rsidRDefault="003620B0"/>
                    <w:p w14:paraId="0E6C301C" w14:textId="77777777" w:rsidR="003620B0" w:rsidRDefault="003620B0" w:rsidP="003E4EAA">
                      <w:pPr>
                        <w:pStyle w:val="Textfelder"/>
                      </w:pPr>
                      <w:r>
                        <w:t>Laptop</w:t>
                      </w:r>
                    </w:p>
                  </w:txbxContent>
                </v:textbox>
                <w10:wrap type="square"/>
              </v:shape>
            </w:pict>
          </mc:Fallback>
        </mc:AlternateContent>
      </w:r>
    </w:p>
    <w:p w14:paraId="420D66D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20704" behindDoc="0" locked="0" layoutInCell="1" allowOverlap="1" wp14:anchorId="141C3674" wp14:editId="1961B8CA">
                <wp:simplePos x="0" y="0"/>
                <wp:positionH relativeFrom="column">
                  <wp:posOffset>4326890</wp:posOffset>
                </wp:positionH>
                <wp:positionV relativeFrom="paragraph">
                  <wp:posOffset>217170</wp:posOffset>
                </wp:positionV>
                <wp:extent cx="936000" cy="323850"/>
                <wp:effectExtent l="19050" t="19050" r="35560" b="38100"/>
                <wp:wrapSquare wrapText="bothSides"/>
                <wp:docPr id="4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3850"/>
                        </a:xfrm>
                        <a:custGeom>
                          <a:avLst/>
                          <a:gdLst>
                            <a:gd name="connsiteX0" fmla="*/ 0 w 936000"/>
                            <a:gd name="connsiteY0" fmla="*/ 0 h 323850"/>
                            <a:gd name="connsiteX1" fmla="*/ 468000 w 936000"/>
                            <a:gd name="connsiteY1" fmla="*/ 0 h 323850"/>
                            <a:gd name="connsiteX2" fmla="*/ 936000 w 936000"/>
                            <a:gd name="connsiteY2" fmla="*/ 0 h 323850"/>
                            <a:gd name="connsiteX3" fmla="*/ 936000 w 936000"/>
                            <a:gd name="connsiteY3" fmla="*/ 323850 h 323850"/>
                            <a:gd name="connsiteX4" fmla="*/ 468000 w 936000"/>
                            <a:gd name="connsiteY4" fmla="*/ 323850 h 323850"/>
                            <a:gd name="connsiteX5" fmla="*/ 0 w 936000"/>
                            <a:gd name="connsiteY5" fmla="*/ 323850 h 323850"/>
                            <a:gd name="connsiteX6" fmla="*/ 0 w 93600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3850" fill="none" extrusionOk="0">
                              <a:moveTo>
                                <a:pt x="0" y="0"/>
                              </a:moveTo>
                              <a:cubicBezTo>
                                <a:pt x="190250" y="-21245"/>
                                <a:pt x="345223" y="12122"/>
                                <a:pt x="468000" y="0"/>
                              </a:cubicBezTo>
                              <a:cubicBezTo>
                                <a:pt x="590777" y="-12122"/>
                                <a:pt x="811184" y="7753"/>
                                <a:pt x="936000" y="0"/>
                              </a:cubicBezTo>
                              <a:cubicBezTo>
                                <a:pt x="940248" y="101165"/>
                                <a:pt x="931518" y="175539"/>
                                <a:pt x="936000" y="323850"/>
                              </a:cubicBezTo>
                              <a:cubicBezTo>
                                <a:pt x="772851" y="303110"/>
                                <a:pt x="639845" y="302463"/>
                                <a:pt x="468000" y="323850"/>
                              </a:cubicBezTo>
                              <a:cubicBezTo>
                                <a:pt x="296155" y="345237"/>
                                <a:pt x="201138" y="341683"/>
                                <a:pt x="0" y="323850"/>
                              </a:cubicBezTo>
                              <a:cubicBezTo>
                                <a:pt x="-12673" y="189057"/>
                                <a:pt x="-5987" y="127860"/>
                                <a:pt x="0" y="0"/>
                              </a:cubicBezTo>
                              <a:close/>
                            </a:path>
                            <a:path w="936000" h="323850" stroke="0" extrusionOk="0">
                              <a:moveTo>
                                <a:pt x="0" y="0"/>
                              </a:moveTo>
                              <a:cubicBezTo>
                                <a:pt x="104221" y="-17169"/>
                                <a:pt x="240321" y="9757"/>
                                <a:pt x="458640" y="0"/>
                              </a:cubicBezTo>
                              <a:cubicBezTo>
                                <a:pt x="676959" y="-9757"/>
                                <a:pt x="727458" y="-9715"/>
                                <a:pt x="936000" y="0"/>
                              </a:cubicBezTo>
                              <a:cubicBezTo>
                                <a:pt x="940739" y="151033"/>
                                <a:pt x="935294" y="218013"/>
                                <a:pt x="936000" y="323850"/>
                              </a:cubicBezTo>
                              <a:cubicBezTo>
                                <a:pt x="792709" y="317309"/>
                                <a:pt x="660804" y="333092"/>
                                <a:pt x="477360" y="323850"/>
                              </a:cubicBezTo>
                              <a:cubicBezTo>
                                <a:pt x="293916" y="314608"/>
                                <a:pt x="119787" y="337577"/>
                                <a:pt x="0" y="323850"/>
                              </a:cubicBezTo>
                              <a:cubicBezTo>
                                <a:pt x="12208" y="240149"/>
                                <a:pt x="-13286" y="11285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039281127">
                                <a:prstGeom prst="rect">
                                  <a:avLst/>
                                </a:prstGeom>
                                <ask:type>
                                  <ask:lineSketchFreehand/>
                                </ask:type>
                              </ask:lineSketchStyleProps>
                            </a:ext>
                          </a:extLst>
                        </a:ln>
                      </wps:spPr>
                      <wps:txbx>
                        <w:txbxContent>
                          <w:p w14:paraId="74B9D233" w14:textId="77777777" w:rsidR="003620B0" w:rsidRDefault="003620B0" w:rsidP="003E4EAA">
                            <w:pPr>
                              <w:pStyle w:val="Textfelder"/>
                            </w:pPr>
                            <w:r>
                              <w:t>Diebstahl</w:t>
                            </w:r>
                          </w:p>
                          <w:p w14:paraId="17C1D58E" w14:textId="77777777" w:rsidR="003620B0" w:rsidRDefault="003620B0"/>
                          <w:p w14:paraId="022A7923" w14:textId="77777777" w:rsidR="003620B0" w:rsidRDefault="003620B0" w:rsidP="003E4EAA">
                            <w:pPr>
                              <w:pStyle w:val="Textfelder"/>
                            </w:pPr>
                            <w:r>
                              <w:t>Diebstahl</w:t>
                            </w:r>
                          </w:p>
                          <w:p w14:paraId="3275F14F" w14:textId="77777777" w:rsidR="003620B0" w:rsidRDefault="003620B0"/>
                          <w:p w14:paraId="71B72303" w14:textId="77777777" w:rsidR="003620B0" w:rsidRDefault="003620B0" w:rsidP="003E4EAA">
                            <w:pPr>
                              <w:pStyle w:val="Textfelder"/>
                            </w:pPr>
                            <w:r>
                              <w:t>Diebstahl</w:t>
                            </w:r>
                          </w:p>
                          <w:p w14:paraId="19C72D97" w14:textId="77777777" w:rsidR="003620B0" w:rsidRDefault="003620B0"/>
                          <w:p w14:paraId="092CCB4E" w14:textId="77777777" w:rsidR="003620B0" w:rsidRDefault="003620B0" w:rsidP="003E4EAA">
                            <w:pPr>
                              <w:pStyle w:val="Textfelder"/>
                            </w:pPr>
                            <w:r>
                              <w:t>Diebstahl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C3674" id="_x0000_s1260" style="position:absolute;left:0;text-align:left;margin-left:340.7pt;margin-top:17.1pt;width:73.7pt;height:25.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93600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" adj="-11796480,,5400" path="m,nfc190250,-21245,345223,12122,468000,,590777,-12122,811184,7753,936000,v4248,101165,-4482,175539,,323850c772851,303110,639845,302463,468000,323850,296155,345237,201138,341683,,323850,-12673,189057,-5987,127860,,xem,nsc104221,-17169,240321,9757,458640,,676959,-9757,727458,-9715,936000,v4739,151033,-706,218013,,323850c792709,317309,660804,333092,477360,323850,293916,314608,119787,337577,,323850,12208,240149,-13286,112855,,xe">
                <v:stroke joinstyle="miter"/>
                <v:formulas/>
                <v:path o:extrusionok="f" o:connecttype="custom" o:connectlocs="0,0;468000,0;936000,0;936000,323850;468000,323850;0,323850;0,0" o:connectangles="0,0,0,0,0,0,0" textboxrect="0,0,936000,323850"/>
                <v:textbox>
                  <w:txbxContent>
                    <w:p w14:paraId="74B9D233" w14:textId="77777777" w:rsidR="003620B0" w:rsidRDefault="003620B0" w:rsidP="003E4EAA">
                      <w:pPr>
                        <w:pStyle w:val="Textfelder"/>
                      </w:pPr>
                      <w:r>
                        <w:t>Diebstahl</w:t>
                      </w:r>
                    </w:p>
                    <w:p w14:paraId="17C1D58E" w14:textId="77777777" w:rsidR="003620B0" w:rsidRDefault="003620B0"/>
                    <w:p w14:paraId="022A7923" w14:textId="77777777" w:rsidR="003620B0" w:rsidRDefault="003620B0" w:rsidP="003E4EAA">
                      <w:pPr>
                        <w:pStyle w:val="Textfelder"/>
                      </w:pPr>
                      <w:r>
                        <w:t>Diebstahl</w:t>
                      </w:r>
                    </w:p>
                    <w:p w14:paraId="3275F14F" w14:textId="77777777" w:rsidR="003620B0" w:rsidRDefault="003620B0"/>
                    <w:p w14:paraId="71B72303" w14:textId="77777777" w:rsidR="003620B0" w:rsidRDefault="003620B0" w:rsidP="003E4EAA">
                      <w:pPr>
                        <w:pStyle w:val="Textfelder"/>
                      </w:pPr>
                      <w:r>
                        <w:t>Diebstahl</w:t>
                      </w:r>
                    </w:p>
                    <w:p w14:paraId="19C72D97" w14:textId="77777777" w:rsidR="003620B0" w:rsidRDefault="003620B0"/>
                    <w:p w14:paraId="092CCB4E" w14:textId="77777777" w:rsidR="003620B0" w:rsidRDefault="003620B0" w:rsidP="003E4EAA">
                      <w:pPr>
                        <w:pStyle w:val="Textfelder"/>
                      </w:pPr>
                      <w:r>
                        <w:t>Diebstahl</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18656" behindDoc="0" locked="0" layoutInCell="1" allowOverlap="1" wp14:anchorId="54FADD25" wp14:editId="3702C463">
                <wp:simplePos x="0" y="0"/>
                <wp:positionH relativeFrom="margin">
                  <wp:posOffset>2726690</wp:posOffset>
                </wp:positionH>
                <wp:positionV relativeFrom="paragraph">
                  <wp:posOffset>7620</wp:posOffset>
                </wp:positionV>
                <wp:extent cx="900000" cy="360000"/>
                <wp:effectExtent l="19050" t="19050" r="33655" b="40640"/>
                <wp:wrapSquare wrapText="bothSides"/>
                <wp:docPr id="4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000" cy="360000"/>
                        </a:xfrm>
                        <a:custGeom>
                          <a:avLst/>
                          <a:gdLst>
                            <a:gd name="connsiteX0" fmla="*/ 0 w 900000"/>
                            <a:gd name="connsiteY0" fmla="*/ 0 h 360000"/>
                            <a:gd name="connsiteX1" fmla="*/ 441000 w 900000"/>
                            <a:gd name="connsiteY1" fmla="*/ 0 h 360000"/>
                            <a:gd name="connsiteX2" fmla="*/ 900000 w 900000"/>
                            <a:gd name="connsiteY2" fmla="*/ 0 h 360000"/>
                            <a:gd name="connsiteX3" fmla="*/ 900000 w 900000"/>
                            <a:gd name="connsiteY3" fmla="*/ 360000 h 360000"/>
                            <a:gd name="connsiteX4" fmla="*/ 441000 w 900000"/>
                            <a:gd name="connsiteY4" fmla="*/ 360000 h 360000"/>
                            <a:gd name="connsiteX5" fmla="*/ 0 w 900000"/>
                            <a:gd name="connsiteY5" fmla="*/ 360000 h 360000"/>
                            <a:gd name="connsiteX6" fmla="*/ 0 w 90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60000" fill="none" extrusionOk="0">
                              <a:moveTo>
                                <a:pt x="0" y="0"/>
                              </a:moveTo>
                              <a:cubicBezTo>
                                <a:pt x="123916" y="-18767"/>
                                <a:pt x="326397" y="-10648"/>
                                <a:pt x="441000" y="0"/>
                              </a:cubicBezTo>
                              <a:cubicBezTo>
                                <a:pt x="555603" y="10648"/>
                                <a:pt x="756349" y="16691"/>
                                <a:pt x="900000" y="0"/>
                              </a:cubicBezTo>
                              <a:cubicBezTo>
                                <a:pt x="901994" y="86260"/>
                                <a:pt x="883192" y="239523"/>
                                <a:pt x="900000" y="360000"/>
                              </a:cubicBezTo>
                              <a:cubicBezTo>
                                <a:pt x="709953" y="363426"/>
                                <a:pt x="590570" y="339480"/>
                                <a:pt x="441000" y="360000"/>
                              </a:cubicBezTo>
                              <a:cubicBezTo>
                                <a:pt x="291430" y="380520"/>
                                <a:pt x="139782" y="337961"/>
                                <a:pt x="0" y="360000"/>
                              </a:cubicBezTo>
                              <a:cubicBezTo>
                                <a:pt x="9448" y="238668"/>
                                <a:pt x="13726" y="150145"/>
                                <a:pt x="0" y="0"/>
                              </a:cubicBezTo>
                              <a:close/>
                            </a:path>
                            <a:path w="900000" h="360000" stroke="0" extrusionOk="0">
                              <a:moveTo>
                                <a:pt x="0" y="0"/>
                              </a:moveTo>
                              <a:cubicBezTo>
                                <a:pt x="188987" y="-17897"/>
                                <a:pt x="288082" y="-20813"/>
                                <a:pt x="459000" y="0"/>
                              </a:cubicBezTo>
                              <a:cubicBezTo>
                                <a:pt x="629918" y="20813"/>
                                <a:pt x="769673" y="-1465"/>
                                <a:pt x="900000" y="0"/>
                              </a:cubicBezTo>
                              <a:cubicBezTo>
                                <a:pt x="914502" y="107026"/>
                                <a:pt x="893902" y="258973"/>
                                <a:pt x="900000" y="360000"/>
                              </a:cubicBezTo>
                              <a:cubicBezTo>
                                <a:pt x="689239" y="375433"/>
                                <a:pt x="639309" y="364006"/>
                                <a:pt x="459000" y="360000"/>
                              </a:cubicBezTo>
                              <a:cubicBezTo>
                                <a:pt x="278691" y="355994"/>
                                <a:pt x="227663" y="341434"/>
                                <a:pt x="0" y="360000"/>
                              </a:cubicBezTo>
                              <a:cubicBezTo>
                                <a:pt x="8606" y="250825"/>
                                <a:pt x="-12482" y="1599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932290686">
                                <a:prstGeom prst="rect">
                                  <a:avLst/>
                                </a:prstGeom>
                                <ask:type>
                                  <ask:lineSketchFreehand/>
                                </ask:type>
                              </ask:lineSketchStyleProps>
                            </a:ext>
                          </a:extLst>
                        </a:ln>
                      </wps:spPr>
                      <wps:txbx>
                        <w:txbxContent>
                          <w:p w14:paraId="4F50D9E0" w14:textId="77777777" w:rsidR="003620B0" w:rsidRDefault="003620B0" w:rsidP="003E4EAA">
                            <w:pPr>
                              <w:pStyle w:val="Textfelder"/>
                            </w:pPr>
                            <w:r>
                              <w:t>Einbruch</w:t>
                            </w:r>
                          </w:p>
                          <w:p w14:paraId="6BC3575D" w14:textId="77777777" w:rsidR="003620B0" w:rsidRDefault="003620B0"/>
                          <w:p w14:paraId="3FFB87B1" w14:textId="77777777" w:rsidR="003620B0" w:rsidRDefault="003620B0" w:rsidP="003E4EAA">
                            <w:pPr>
                              <w:pStyle w:val="Textfelder"/>
                            </w:pPr>
                            <w:r>
                              <w:t>Einbruch</w:t>
                            </w:r>
                          </w:p>
                          <w:p w14:paraId="2F916359" w14:textId="77777777" w:rsidR="003620B0" w:rsidRDefault="003620B0"/>
                          <w:p w14:paraId="779D2332" w14:textId="77777777" w:rsidR="003620B0" w:rsidRDefault="003620B0" w:rsidP="003E4EAA">
                            <w:pPr>
                              <w:pStyle w:val="Textfelder"/>
                            </w:pPr>
                            <w:r>
                              <w:t>Einbruch</w:t>
                            </w:r>
                          </w:p>
                          <w:p w14:paraId="625C3B82" w14:textId="77777777" w:rsidR="003620B0" w:rsidRDefault="003620B0"/>
                          <w:p w14:paraId="0763DE4B" w14:textId="77777777" w:rsidR="003620B0" w:rsidRDefault="003620B0" w:rsidP="003E4EAA">
                            <w:pPr>
                              <w:pStyle w:val="Textfelder"/>
                            </w:pPr>
                            <w:r>
                              <w:t>Einbruch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FADD25" id="_x0000_s1261" style="position:absolute;left:0;text-align:left;margin-left:214.7pt;margin-top:.6pt;width:70.85pt;height:28.35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0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" adj="-11796480,,5400" path="m,nfc123916,-18767,326397,-10648,441000,,555603,10648,756349,16691,900000,v1994,86260,-16808,239523,,360000c709953,363426,590570,339480,441000,360000,291430,380520,139782,337961,,360000,9448,238668,13726,150145,,xem,nsc188987,-17897,288082,-20813,459000,,629918,20813,769673,-1465,900000,v14502,107026,-6098,258973,,360000c689239,375433,639309,364006,459000,360000,278691,355994,227663,341434,,360000,8606,250825,-12482,159910,,xe">
                <v:stroke joinstyle="miter"/>
                <v:formulas/>
                <v:path o:extrusionok="f" o:connecttype="custom" o:connectlocs="0,0;441000,0;900000,0;900000,360000;441000,360000;0,360000;0,0" o:connectangles="0,0,0,0,0,0,0" textboxrect="0,0,900000,360000"/>
                <v:textbox>
                  <w:txbxContent>
                    <w:p w14:paraId="4F50D9E0" w14:textId="77777777" w:rsidR="003620B0" w:rsidRDefault="003620B0" w:rsidP="003E4EAA">
                      <w:pPr>
                        <w:pStyle w:val="Textfelder"/>
                      </w:pPr>
                      <w:r>
                        <w:t>Einbruch</w:t>
                      </w:r>
                    </w:p>
                    <w:p w14:paraId="6BC3575D" w14:textId="77777777" w:rsidR="003620B0" w:rsidRDefault="003620B0"/>
                    <w:p w14:paraId="3FFB87B1" w14:textId="77777777" w:rsidR="003620B0" w:rsidRDefault="003620B0" w:rsidP="003E4EAA">
                      <w:pPr>
                        <w:pStyle w:val="Textfelder"/>
                      </w:pPr>
                      <w:r>
                        <w:t>Einbruch</w:t>
                      </w:r>
                    </w:p>
                    <w:p w14:paraId="2F916359" w14:textId="77777777" w:rsidR="003620B0" w:rsidRDefault="003620B0"/>
                    <w:p w14:paraId="779D2332" w14:textId="77777777" w:rsidR="003620B0" w:rsidRDefault="003620B0" w:rsidP="003E4EAA">
                      <w:pPr>
                        <w:pStyle w:val="Textfelder"/>
                      </w:pPr>
                      <w:r>
                        <w:t>Einbruch</w:t>
                      </w:r>
                    </w:p>
                    <w:p w14:paraId="625C3B82" w14:textId="77777777" w:rsidR="003620B0" w:rsidRDefault="003620B0"/>
                    <w:p w14:paraId="0763DE4B" w14:textId="77777777" w:rsidR="003620B0" w:rsidRDefault="003620B0" w:rsidP="003E4EAA">
                      <w:pPr>
                        <w:pStyle w:val="Textfelder"/>
                      </w:pPr>
                      <w:r>
                        <w:t>Einbruch</w:t>
                      </w:r>
                    </w:p>
                  </w:txbxContent>
                </v:textbox>
                <w10:wrap type="square" anchorx="margin"/>
              </v:shape>
            </w:pict>
          </mc:Fallback>
        </mc:AlternateContent>
      </w:r>
    </w:p>
    <w:p w14:paraId="172E91E2"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8416" behindDoc="0" locked="0" layoutInCell="1" allowOverlap="1" wp14:anchorId="0034CBAE" wp14:editId="04769128">
                <wp:simplePos x="0" y="0"/>
                <wp:positionH relativeFrom="column">
                  <wp:posOffset>1002665</wp:posOffset>
                </wp:positionH>
                <wp:positionV relativeFrom="paragraph">
                  <wp:posOffset>110490</wp:posOffset>
                </wp:positionV>
                <wp:extent cx="612000" cy="360000"/>
                <wp:effectExtent l="19050" t="19050" r="36195" b="40640"/>
                <wp:wrapSquare wrapText="bothSides"/>
                <wp:docPr id="4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60000"/>
                        </a:xfrm>
                        <a:custGeom>
                          <a:avLst/>
                          <a:gdLst>
                            <a:gd name="connsiteX0" fmla="*/ 0 w 612000"/>
                            <a:gd name="connsiteY0" fmla="*/ 0 h 360000"/>
                            <a:gd name="connsiteX1" fmla="*/ 612000 w 612000"/>
                            <a:gd name="connsiteY1" fmla="*/ 0 h 360000"/>
                            <a:gd name="connsiteX2" fmla="*/ 612000 w 612000"/>
                            <a:gd name="connsiteY2" fmla="*/ 360000 h 360000"/>
                            <a:gd name="connsiteX3" fmla="*/ 0 w 612000"/>
                            <a:gd name="connsiteY3" fmla="*/ 360000 h 360000"/>
                            <a:gd name="connsiteX4" fmla="*/ 0 w 612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60000" fill="none" extrusionOk="0">
                              <a:moveTo>
                                <a:pt x="0" y="0"/>
                              </a:moveTo>
                              <a:cubicBezTo>
                                <a:pt x="215794" y="10877"/>
                                <a:pt x="383972" y="23001"/>
                                <a:pt x="612000" y="0"/>
                              </a:cubicBezTo>
                              <a:cubicBezTo>
                                <a:pt x="599603" y="104365"/>
                                <a:pt x="622707" y="238494"/>
                                <a:pt x="612000" y="360000"/>
                              </a:cubicBezTo>
                              <a:cubicBezTo>
                                <a:pt x="436302" y="359628"/>
                                <a:pt x="204130" y="341364"/>
                                <a:pt x="0" y="360000"/>
                              </a:cubicBezTo>
                              <a:cubicBezTo>
                                <a:pt x="512" y="181237"/>
                                <a:pt x="-4546" y="131130"/>
                                <a:pt x="0" y="0"/>
                              </a:cubicBezTo>
                              <a:close/>
                            </a:path>
                            <a:path w="612000" h="360000" stroke="0" extrusionOk="0">
                              <a:moveTo>
                                <a:pt x="0" y="0"/>
                              </a:moveTo>
                              <a:cubicBezTo>
                                <a:pt x="272522" y="13716"/>
                                <a:pt x="331891" y="-8169"/>
                                <a:pt x="612000" y="0"/>
                              </a:cubicBezTo>
                              <a:cubicBezTo>
                                <a:pt x="619057" y="86786"/>
                                <a:pt x="622129" y="277617"/>
                                <a:pt x="612000" y="360000"/>
                              </a:cubicBezTo>
                              <a:cubicBezTo>
                                <a:pt x="382252" y="363204"/>
                                <a:pt x="131204" y="368667"/>
                                <a:pt x="0" y="360000"/>
                              </a:cubicBezTo>
                              <a:cubicBezTo>
                                <a:pt x="15009" y="284645"/>
                                <a:pt x="15128" y="15628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4138493360">
                                <a:prstGeom prst="rect">
                                  <a:avLst/>
                                </a:prstGeom>
                                <ask:type>
                                  <ask:lineSketchFreehand/>
                                </ask:type>
                              </ask:lineSketchStyleProps>
                            </a:ext>
                          </a:extLst>
                        </a:ln>
                      </wps:spPr>
                      <wps:txbx>
                        <w:txbxContent>
                          <w:p w14:paraId="2CDDD0F5" w14:textId="77777777" w:rsidR="003620B0" w:rsidRDefault="003620B0" w:rsidP="003E4EAA">
                            <w:pPr>
                              <w:pStyle w:val="Textfelder"/>
                            </w:pPr>
                            <w:r>
                              <w:t>Hose</w:t>
                            </w:r>
                          </w:p>
                          <w:p w14:paraId="54A5FEE6" w14:textId="77777777" w:rsidR="003620B0" w:rsidRDefault="003620B0"/>
                          <w:p w14:paraId="7F30AAB9" w14:textId="77777777" w:rsidR="003620B0" w:rsidRDefault="003620B0" w:rsidP="003E4EAA">
                            <w:pPr>
                              <w:pStyle w:val="Textfelder"/>
                            </w:pPr>
                            <w:r>
                              <w:t>Hose</w:t>
                            </w:r>
                          </w:p>
                          <w:p w14:paraId="09126E00" w14:textId="77777777" w:rsidR="003620B0" w:rsidRDefault="003620B0"/>
                          <w:p w14:paraId="2312B3F8" w14:textId="77777777" w:rsidR="003620B0" w:rsidRDefault="003620B0" w:rsidP="003E4EAA">
                            <w:pPr>
                              <w:pStyle w:val="Textfelder"/>
                            </w:pPr>
                            <w:r>
                              <w:t>Hose</w:t>
                            </w:r>
                          </w:p>
                          <w:p w14:paraId="1F8EECE4" w14:textId="77777777" w:rsidR="003620B0" w:rsidRDefault="003620B0"/>
                          <w:p w14:paraId="4922985B" w14:textId="77777777" w:rsidR="003620B0" w:rsidRDefault="003620B0" w:rsidP="003E4EAA">
                            <w:pPr>
                              <w:pStyle w:val="Textfelder"/>
                            </w:pPr>
                            <w:r>
                              <w:t>Hose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34CBAE" id="_x0000_s1262" style="position:absolute;left:0;text-align:left;margin-left:78.95pt;margin-top:8.7pt;width:48.2pt;height:28.3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1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" adj="-11796480,,5400" path="m,nfc215794,10877,383972,23001,612000,v-12397,104365,10707,238494,,360000c436302,359628,204130,341364,,360000,512,181237,-4546,131130,,xem,nsc272522,13716,331891,-8169,612000,v7057,86786,10129,277617,,360000c382252,363204,131204,368667,,360000,15009,284645,15128,156286,,xe">
                <v:stroke joinstyle="miter"/>
                <v:formulas/>
                <v:path o:extrusionok="f" o:connecttype="custom" o:connectlocs="0,0;612000,0;612000,360000;0,360000;0,0" o:connectangles="0,0,0,0,0" textboxrect="0,0,612000,360000"/>
                <v:textbox>
                  <w:txbxContent>
                    <w:p w14:paraId="2CDDD0F5" w14:textId="77777777" w:rsidR="003620B0" w:rsidRDefault="003620B0" w:rsidP="003E4EAA">
                      <w:pPr>
                        <w:pStyle w:val="Textfelder"/>
                      </w:pPr>
                      <w:r>
                        <w:t>Hose</w:t>
                      </w:r>
                    </w:p>
                    <w:p w14:paraId="54A5FEE6" w14:textId="77777777" w:rsidR="003620B0" w:rsidRDefault="003620B0"/>
                    <w:p w14:paraId="7F30AAB9" w14:textId="77777777" w:rsidR="003620B0" w:rsidRDefault="003620B0" w:rsidP="003E4EAA">
                      <w:pPr>
                        <w:pStyle w:val="Textfelder"/>
                      </w:pPr>
                      <w:r>
                        <w:t>Hose</w:t>
                      </w:r>
                    </w:p>
                    <w:p w14:paraId="09126E00" w14:textId="77777777" w:rsidR="003620B0" w:rsidRDefault="003620B0"/>
                    <w:p w14:paraId="2312B3F8" w14:textId="77777777" w:rsidR="003620B0" w:rsidRDefault="003620B0" w:rsidP="003E4EAA">
                      <w:pPr>
                        <w:pStyle w:val="Textfelder"/>
                      </w:pPr>
                      <w:r>
                        <w:t>Hose</w:t>
                      </w:r>
                    </w:p>
                    <w:p w14:paraId="1F8EECE4" w14:textId="77777777" w:rsidR="003620B0" w:rsidRDefault="003620B0"/>
                    <w:p w14:paraId="4922985B" w14:textId="77777777" w:rsidR="003620B0" w:rsidRDefault="003620B0" w:rsidP="003E4EAA">
                      <w:pPr>
                        <w:pStyle w:val="Textfelder"/>
                      </w:pPr>
                      <w:r>
                        <w:t>Hose</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10464" behindDoc="0" locked="0" layoutInCell="1" allowOverlap="1" wp14:anchorId="53AB4ED3" wp14:editId="6DFBCBB4">
                <wp:simplePos x="0" y="0"/>
                <wp:positionH relativeFrom="column">
                  <wp:posOffset>2459990</wp:posOffset>
                </wp:positionH>
                <wp:positionV relativeFrom="paragraph">
                  <wp:posOffset>272415</wp:posOffset>
                </wp:positionV>
                <wp:extent cx="828000" cy="360000"/>
                <wp:effectExtent l="19050" t="19050" r="29845" b="40640"/>
                <wp:wrapSquare wrapText="bothSides"/>
                <wp:docPr id="4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60000"/>
                        </a:xfrm>
                        <a:custGeom>
                          <a:avLst/>
                          <a:gdLst>
                            <a:gd name="connsiteX0" fmla="*/ 0 w 828000"/>
                            <a:gd name="connsiteY0" fmla="*/ 0 h 360000"/>
                            <a:gd name="connsiteX1" fmla="*/ 389160 w 828000"/>
                            <a:gd name="connsiteY1" fmla="*/ 0 h 360000"/>
                            <a:gd name="connsiteX2" fmla="*/ 828000 w 828000"/>
                            <a:gd name="connsiteY2" fmla="*/ 0 h 360000"/>
                            <a:gd name="connsiteX3" fmla="*/ 828000 w 828000"/>
                            <a:gd name="connsiteY3" fmla="*/ 360000 h 360000"/>
                            <a:gd name="connsiteX4" fmla="*/ 422280 w 828000"/>
                            <a:gd name="connsiteY4" fmla="*/ 360000 h 360000"/>
                            <a:gd name="connsiteX5" fmla="*/ 0 w 828000"/>
                            <a:gd name="connsiteY5" fmla="*/ 360000 h 360000"/>
                            <a:gd name="connsiteX6" fmla="*/ 0 w 828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60000" fill="none" extrusionOk="0">
                              <a:moveTo>
                                <a:pt x="0" y="0"/>
                              </a:moveTo>
                              <a:cubicBezTo>
                                <a:pt x="148585" y="-1510"/>
                                <a:pt x="271111" y="6842"/>
                                <a:pt x="389160" y="0"/>
                              </a:cubicBezTo>
                              <a:cubicBezTo>
                                <a:pt x="507209" y="-6842"/>
                                <a:pt x="613321" y="-14763"/>
                                <a:pt x="828000" y="0"/>
                              </a:cubicBezTo>
                              <a:cubicBezTo>
                                <a:pt x="838902" y="94271"/>
                                <a:pt x="822997" y="263083"/>
                                <a:pt x="828000" y="360000"/>
                              </a:cubicBezTo>
                              <a:cubicBezTo>
                                <a:pt x="705842" y="376365"/>
                                <a:pt x="513440" y="346595"/>
                                <a:pt x="422280" y="360000"/>
                              </a:cubicBezTo>
                              <a:cubicBezTo>
                                <a:pt x="331120" y="373405"/>
                                <a:pt x="125073" y="365661"/>
                                <a:pt x="0" y="360000"/>
                              </a:cubicBezTo>
                              <a:cubicBezTo>
                                <a:pt x="10221" y="256093"/>
                                <a:pt x="-12439" y="164908"/>
                                <a:pt x="0" y="0"/>
                              </a:cubicBezTo>
                              <a:close/>
                            </a:path>
                            <a:path w="828000" h="360000" stroke="0" extrusionOk="0">
                              <a:moveTo>
                                <a:pt x="0" y="0"/>
                              </a:moveTo>
                              <a:cubicBezTo>
                                <a:pt x="199014" y="8790"/>
                                <a:pt x="214098" y="-15061"/>
                                <a:pt x="422280" y="0"/>
                              </a:cubicBezTo>
                              <a:cubicBezTo>
                                <a:pt x="630462" y="15061"/>
                                <a:pt x="738679" y="-4668"/>
                                <a:pt x="828000" y="0"/>
                              </a:cubicBezTo>
                              <a:cubicBezTo>
                                <a:pt x="834324" y="178536"/>
                                <a:pt x="813000" y="229154"/>
                                <a:pt x="828000" y="360000"/>
                              </a:cubicBezTo>
                              <a:cubicBezTo>
                                <a:pt x="644841" y="343319"/>
                                <a:pt x="548026" y="339475"/>
                                <a:pt x="414000" y="360000"/>
                              </a:cubicBezTo>
                              <a:cubicBezTo>
                                <a:pt x="279974" y="380525"/>
                                <a:pt x="134210" y="348406"/>
                                <a:pt x="0" y="360000"/>
                              </a:cubicBezTo>
                              <a:cubicBezTo>
                                <a:pt x="-15321" y="259052"/>
                                <a:pt x="-15554" y="14599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429459243">
                                <a:prstGeom prst="rect">
                                  <a:avLst/>
                                </a:prstGeom>
                                <ask:type>
                                  <ask:lineSketchFreehand/>
                                </ask:type>
                              </ask:lineSketchStyleProps>
                            </a:ext>
                          </a:extLst>
                        </a:ln>
                      </wps:spPr>
                      <wps:txbx>
                        <w:txbxContent>
                          <w:p w14:paraId="40F688F6" w14:textId="77777777" w:rsidR="003620B0" w:rsidRDefault="003620B0" w:rsidP="003E4EAA">
                            <w:pPr>
                              <w:pStyle w:val="Textfelder"/>
                            </w:pPr>
                            <w:r>
                              <w:t>Teppich</w:t>
                            </w:r>
                          </w:p>
                          <w:p w14:paraId="4CF109DA" w14:textId="77777777" w:rsidR="003620B0" w:rsidRDefault="003620B0"/>
                          <w:p w14:paraId="5613CAC8" w14:textId="77777777" w:rsidR="003620B0" w:rsidRDefault="003620B0" w:rsidP="003E4EAA">
                            <w:pPr>
                              <w:pStyle w:val="Textfelder"/>
                            </w:pPr>
                            <w:r>
                              <w:t>Teppich</w:t>
                            </w:r>
                          </w:p>
                          <w:p w14:paraId="50574BA6" w14:textId="77777777" w:rsidR="003620B0" w:rsidRDefault="003620B0"/>
                          <w:p w14:paraId="3FFDF5D9" w14:textId="77777777" w:rsidR="003620B0" w:rsidRDefault="003620B0" w:rsidP="003E4EAA">
                            <w:pPr>
                              <w:pStyle w:val="Textfelder"/>
                            </w:pPr>
                            <w:r>
                              <w:t>Teppich</w:t>
                            </w:r>
                          </w:p>
                          <w:p w14:paraId="0CCD57CF" w14:textId="77777777" w:rsidR="003620B0" w:rsidRDefault="003620B0"/>
                          <w:p w14:paraId="3CAE48BC" w14:textId="77777777" w:rsidR="003620B0" w:rsidRDefault="003620B0" w:rsidP="003E4EAA">
                            <w:pPr>
                              <w:pStyle w:val="Textfelder"/>
                            </w:pPr>
                            <w:r>
                              <w:t>Teppich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B4ED3" id="_x0000_s1263" style="position:absolute;left:0;text-align:left;margin-left:193.7pt;margin-top:21.45pt;width:65.2pt;height:28.3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82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" adj="-11796480,,5400" path="m,nfc148585,-1510,271111,6842,389160,,507209,-6842,613321,-14763,828000,v10902,94271,-5003,263083,,360000c705842,376365,513440,346595,422280,360000v-91160,13405,-297207,5661,-422280,c10221,256093,-12439,164908,,xem,nsc199014,8790,214098,-15061,422280,,630462,15061,738679,-4668,828000,v6324,178536,-15000,229154,,360000c644841,343319,548026,339475,414000,360000,279974,380525,134210,348406,,360000,-15321,259052,-15554,145994,,xe">
                <v:stroke joinstyle="miter"/>
                <v:formulas/>
                <v:path o:extrusionok="f" o:connecttype="custom" o:connectlocs="0,0;389160,0;828000,0;828000,360000;422280,360000;0,360000;0,0" o:connectangles="0,0,0,0,0,0,0" textboxrect="0,0,828000,360000"/>
                <v:textbox>
                  <w:txbxContent>
                    <w:p w14:paraId="40F688F6" w14:textId="77777777" w:rsidR="003620B0" w:rsidRDefault="003620B0" w:rsidP="003E4EAA">
                      <w:pPr>
                        <w:pStyle w:val="Textfelder"/>
                      </w:pPr>
                      <w:r>
                        <w:t>Teppich</w:t>
                      </w:r>
                    </w:p>
                    <w:p w14:paraId="4CF109DA" w14:textId="77777777" w:rsidR="003620B0" w:rsidRDefault="003620B0"/>
                    <w:p w14:paraId="5613CAC8" w14:textId="77777777" w:rsidR="003620B0" w:rsidRDefault="003620B0" w:rsidP="003E4EAA">
                      <w:pPr>
                        <w:pStyle w:val="Textfelder"/>
                      </w:pPr>
                      <w:r>
                        <w:t>Teppich</w:t>
                      </w:r>
                    </w:p>
                    <w:p w14:paraId="50574BA6" w14:textId="77777777" w:rsidR="003620B0" w:rsidRDefault="003620B0"/>
                    <w:p w14:paraId="3FFDF5D9" w14:textId="77777777" w:rsidR="003620B0" w:rsidRDefault="003620B0" w:rsidP="003E4EAA">
                      <w:pPr>
                        <w:pStyle w:val="Textfelder"/>
                      </w:pPr>
                      <w:r>
                        <w:t>Teppich</w:t>
                      </w:r>
                    </w:p>
                    <w:p w14:paraId="0CCD57CF" w14:textId="77777777" w:rsidR="003620B0" w:rsidRDefault="003620B0"/>
                    <w:p w14:paraId="3CAE48BC" w14:textId="77777777" w:rsidR="003620B0" w:rsidRDefault="003620B0" w:rsidP="003E4EAA">
                      <w:pPr>
                        <w:pStyle w:val="Textfelder"/>
                      </w:pPr>
                      <w:r>
                        <w:t>Teppich</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13536" behindDoc="0" locked="0" layoutInCell="1" allowOverlap="1" wp14:anchorId="6FC2A449" wp14:editId="192573F1">
                <wp:simplePos x="0" y="0"/>
                <wp:positionH relativeFrom="column">
                  <wp:posOffset>4088765</wp:posOffset>
                </wp:positionH>
                <wp:positionV relativeFrom="paragraph">
                  <wp:posOffset>386715</wp:posOffset>
                </wp:positionV>
                <wp:extent cx="1296000" cy="360000"/>
                <wp:effectExtent l="19050" t="19050" r="38100" b="59690"/>
                <wp:wrapSquare wrapText="bothSides"/>
                <wp:docPr id="4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00" cy="360000"/>
                        </a:xfrm>
                        <a:custGeom>
                          <a:avLst/>
                          <a:gdLst>
                            <a:gd name="connsiteX0" fmla="*/ 0 w 1296000"/>
                            <a:gd name="connsiteY0" fmla="*/ 0 h 360000"/>
                            <a:gd name="connsiteX1" fmla="*/ 660960 w 1296000"/>
                            <a:gd name="connsiteY1" fmla="*/ 0 h 360000"/>
                            <a:gd name="connsiteX2" fmla="*/ 1296000 w 1296000"/>
                            <a:gd name="connsiteY2" fmla="*/ 0 h 360000"/>
                            <a:gd name="connsiteX3" fmla="*/ 1296000 w 1296000"/>
                            <a:gd name="connsiteY3" fmla="*/ 360000 h 360000"/>
                            <a:gd name="connsiteX4" fmla="*/ 660960 w 1296000"/>
                            <a:gd name="connsiteY4" fmla="*/ 360000 h 360000"/>
                            <a:gd name="connsiteX5" fmla="*/ 0 w 1296000"/>
                            <a:gd name="connsiteY5" fmla="*/ 360000 h 360000"/>
                            <a:gd name="connsiteX6" fmla="*/ 0 w 129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96000" h="360000" fill="none" extrusionOk="0">
                              <a:moveTo>
                                <a:pt x="0" y="0"/>
                              </a:moveTo>
                              <a:cubicBezTo>
                                <a:pt x="203128" y="7001"/>
                                <a:pt x="501805" y="14579"/>
                                <a:pt x="660960" y="0"/>
                              </a:cubicBezTo>
                              <a:cubicBezTo>
                                <a:pt x="820115" y="-14579"/>
                                <a:pt x="1053032" y="9732"/>
                                <a:pt x="1296000" y="0"/>
                              </a:cubicBezTo>
                              <a:cubicBezTo>
                                <a:pt x="1278575" y="177738"/>
                                <a:pt x="1307307" y="217771"/>
                                <a:pt x="1296000" y="360000"/>
                              </a:cubicBezTo>
                              <a:cubicBezTo>
                                <a:pt x="1008820" y="368771"/>
                                <a:pt x="853034" y="337893"/>
                                <a:pt x="660960" y="360000"/>
                              </a:cubicBezTo>
                              <a:cubicBezTo>
                                <a:pt x="468886" y="382107"/>
                                <a:pt x="258237" y="390615"/>
                                <a:pt x="0" y="360000"/>
                              </a:cubicBezTo>
                              <a:cubicBezTo>
                                <a:pt x="-16191" y="193812"/>
                                <a:pt x="-4626" y="161301"/>
                                <a:pt x="0" y="0"/>
                              </a:cubicBezTo>
                              <a:close/>
                            </a:path>
                            <a:path w="1296000" h="360000" stroke="0" extrusionOk="0">
                              <a:moveTo>
                                <a:pt x="0" y="0"/>
                              </a:moveTo>
                              <a:cubicBezTo>
                                <a:pt x="316875" y="14814"/>
                                <a:pt x="459188" y="10871"/>
                                <a:pt x="635040" y="0"/>
                              </a:cubicBezTo>
                              <a:cubicBezTo>
                                <a:pt x="810892" y="-10871"/>
                                <a:pt x="1046512" y="16914"/>
                                <a:pt x="1296000" y="0"/>
                              </a:cubicBezTo>
                              <a:cubicBezTo>
                                <a:pt x="1278012" y="73640"/>
                                <a:pt x="1284932" y="195182"/>
                                <a:pt x="1296000" y="360000"/>
                              </a:cubicBezTo>
                              <a:cubicBezTo>
                                <a:pt x="1108632" y="338421"/>
                                <a:pt x="961703" y="357498"/>
                                <a:pt x="660960" y="360000"/>
                              </a:cubicBezTo>
                              <a:cubicBezTo>
                                <a:pt x="360217" y="362502"/>
                                <a:pt x="281330" y="373858"/>
                                <a:pt x="0" y="360000"/>
                              </a:cubicBezTo>
                              <a:cubicBezTo>
                                <a:pt x="5518" y="278102"/>
                                <a:pt x="6938" y="174301"/>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379637283">
                                <a:prstGeom prst="rect">
                                  <a:avLst/>
                                </a:prstGeom>
                                <ask:type>
                                  <ask:lineSketchFreehand/>
                                </ask:type>
                              </ask:lineSketchStyleProps>
                            </a:ext>
                          </a:extLst>
                        </a:ln>
                      </wps:spPr>
                      <wps:txbx>
                        <w:txbxContent>
                          <w:p w14:paraId="196594AC" w14:textId="77777777" w:rsidR="003620B0" w:rsidRDefault="003620B0" w:rsidP="003E4EAA">
                            <w:pPr>
                              <w:pStyle w:val="Textfelder"/>
                            </w:pPr>
                            <w:r>
                              <w:t>Blitzeinschlag</w:t>
                            </w:r>
                          </w:p>
                          <w:p w14:paraId="6905485F" w14:textId="77777777" w:rsidR="003620B0" w:rsidRDefault="003620B0"/>
                          <w:p w14:paraId="0AB66611" w14:textId="77777777" w:rsidR="003620B0" w:rsidRDefault="003620B0" w:rsidP="003E4EAA">
                            <w:pPr>
                              <w:pStyle w:val="Textfelder"/>
                            </w:pPr>
                            <w:r>
                              <w:t>Blitzeinschlag</w:t>
                            </w:r>
                          </w:p>
                          <w:p w14:paraId="12764FD4" w14:textId="77777777" w:rsidR="003620B0" w:rsidRDefault="003620B0"/>
                          <w:p w14:paraId="5FE12D96" w14:textId="77777777" w:rsidR="003620B0" w:rsidRDefault="003620B0" w:rsidP="003E4EAA">
                            <w:pPr>
                              <w:pStyle w:val="Textfelder"/>
                            </w:pPr>
                            <w:r>
                              <w:t>Blitzeinschlag</w:t>
                            </w:r>
                          </w:p>
                          <w:p w14:paraId="5C9ECED3" w14:textId="77777777" w:rsidR="003620B0" w:rsidRDefault="003620B0"/>
                          <w:p w14:paraId="53714DBE" w14:textId="77777777" w:rsidR="003620B0" w:rsidRDefault="003620B0" w:rsidP="003E4EAA">
                            <w:pPr>
                              <w:pStyle w:val="Textfelder"/>
                            </w:pPr>
                            <w:r>
                              <w:t>Blitzeinschlag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2A449" id="_x0000_s1264" style="position:absolute;left:0;text-align:left;margin-left:321.95pt;margin-top:30.45pt;width:102.05pt;height:28.3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29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" adj="-11796480,,5400" path="m,nfc203128,7001,501805,14579,660960,v159155,-14579,392072,9732,635040,c1278575,177738,1307307,217771,1296000,360000v-287180,8771,-442966,-22107,-635040,c468886,382107,258237,390615,,360000,-16191,193812,-4626,161301,,xem,nsc316875,14814,459188,10871,635040,v175852,-10871,411472,16914,660960,c1278012,73640,1284932,195182,1296000,360000v-187368,-21579,-334297,-2502,-635040,c360217,362502,281330,373858,,360000,5518,278102,6938,174301,,xe">
                <v:stroke joinstyle="miter"/>
                <v:formulas/>
                <v:path o:extrusionok="f" o:connecttype="custom" o:connectlocs="0,0;660960,0;1296000,0;1296000,360000;660960,360000;0,360000;0,0" o:connectangles="0,0,0,0,0,0,0" textboxrect="0,0,1296000,360000"/>
                <v:textbox>
                  <w:txbxContent>
                    <w:p w14:paraId="196594AC" w14:textId="77777777" w:rsidR="003620B0" w:rsidRDefault="003620B0" w:rsidP="003E4EAA">
                      <w:pPr>
                        <w:pStyle w:val="Textfelder"/>
                      </w:pPr>
                      <w:r>
                        <w:t>Blitzeinschlag</w:t>
                      </w:r>
                    </w:p>
                    <w:p w14:paraId="6905485F" w14:textId="77777777" w:rsidR="003620B0" w:rsidRDefault="003620B0"/>
                    <w:p w14:paraId="0AB66611" w14:textId="77777777" w:rsidR="003620B0" w:rsidRDefault="003620B0" w:rsidP="003E4EAA">
                      <w:pPr>
                        <w:pStyle w:val="Textfelder"/>
                      </w:pPr>
                      <w:r>
                        <w:t>Blitzeinschlag</w:t>
                      </w:r>
                    </w:p>
                    <w:p w14:paraId="12764FD4" w14:textId="77777777" w:rsidR="003620B0" w:rsidRDefault="003620B0"/>
                    <w:p w14:paraId="5FE12D96" w14:textId="77777777" w:rsidR="003620B0" w:rsidRDefault="003620B0" w:rsidP="003E4EAA">
                      <w:pPr>
                        <w:pStyle w:val="Textfelder"/>
                      </w:pPr>
                      <w:r>
                        <w:t>Blitzeinschlag</w:t>
                      </w:r>
                    </w:p>
                    <w:p w14:paraId="5C9ECED3" w14:textId="77777777" w:rsidR="003620B0" w:rsidRDefault="003620B0"/>
                    <w:p w14:paraId="53714DBE" w14:textId="77777777" w:rsidR="003620B0" w:rsidRDefault="003620B0" w:rsidP="003E4EAA">
                      <w:pPr>
                        <w:pStyle w:val="Textfelder"/>
                      </w:pPr>
                      <w:r>
                        <w:t>Blitzeinschlag</w:t>
                      </w:r>
                    </w:p>
                  </w:txbxContent>
                </v:textbox>
                <w10:wrap type="square"/>
              </v:shape>
            </w:pict>
          </mc:Fallback>
        </mc:AlternateContent>
      </w:r>
    </w:p>
    <w:p w14:paraId="709F4DC9" w14:textId="77777777" w:rsidR="003E4EAA" w:rsidRDefault="001573D6"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12512" behindDoc="0" locked="0" layoutInCell="1" allowOverlap="1" wp14:anchorId="4CDD9BEC" wp14:editId="6CB38F7D">
                <wp:simplePos x="0" y="0"/>
                <wp:positionH relativeFrom="column">
                  <wp:posOffset>619760</wp:posOffset>
                </wp:positionH>
                <wp:positionV relativeFrom="paragraph">
                  <wp:posOffset>379730</wp:posOffset>
                </wp:positionV>
                <wp:extent cx="719455" cy="324000"/>
                <wp:effectExtent l="19050" t="19050" r="42545" b="38100"/>
                <wp:wrapSquare wrapText="bothSides"/>
                <wp:docPr id="4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324000"/>
                        </a:xfrm>
                        <a:custGeom>
                          <a:avLst/>
                          <a:gdLst>
                            <a:gd name="connsiteX0" fmla="*/ 0 w 719455"/>
                            <a:gd name="connsiteY0" fmla="*/ 0 h 324000"/>
                            <a:gd name="connsiteX1" fmla="*/ 338144 w 719455"/>
                            <a:gd name="connsiteY1" fmla="*/ 0 h 324000"/>
                            <a:gd name="connsiteX2" fmla="*/ 719455 w 719455"/>
                            <a:gd name="connsiteY2" fmla="*/ 0 h 324000"/>
                            <a:gd name="connsiteX3" fmla="*/ 719455 w 719455"/>
                            <a:gd name="connsiteY3" fmla="*/ 324000 h 324000"/>
                            <a:gd name="connsiteX4" fmla="*/ 366922 w 719455"/>
                            <a:gd name="connsiteY4" fmla="*/ 324000 h 324000"/>
                            <a:gd name="connsiteX5" fmla="*/ 0 w 719455"/>
                            <a:gd name="connsiteY5" fmla="*/ 324000 h 324000"/>
                            <a:gd name="connsiteX6" fmla="*/ 0 w 719455"/>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19455" h="324000" fill="none" extrusionOk="0">
                              <a:moveTo>
                                <a:pt x="0" y="0"/>
                              </a:moveTo>
                              <a:cubicBezTo>
                                <a:pt x="113385" y="12692"/>
                                <a:pt x="239012" y="-13032"/>
                                <a:pt x="338144" y="0"/>
                              </a:cubicBezTo>
                              <a:cubicBezTo>
                                <a:pt x="437276" y="13032"/>
                                <a:pt x="575207" y="-16271"/>
                                <a:pt x="719455" y="0"/>
                              </a:cubicBezTo>
                              <a:cubicBezTo>
                                <a:pt x="717099" y="78728"/>
                                <a:pt x="731826" y="241646"/>
                                <a:pt x="719455" y="324000"/>
                              </a:cubicBezTo>
                              <a:cubicBezTo>
                                <a:pt x="624574" y="338073"/>
                                <a:pt x="445982" y="322753"/>
                                <a:pt x="366922" y="324000"/>
                              </a:cubicBezTo>
                              <a:cubicBezTo>
                                <a:pt x="287862" y="325247"/>
                                <a:pt x="108076" y="321343"/>
                                <a:pt x="0" y="324000"/>
                              </a:cubicBezTo>
                              <a:cubicBezTo>
                                <a:pt x="13174" y="165388"/>
                                <a:pt x="9000" y="95790"/>
                                <a:pt x="0" y="0"/>
                              </a:cubicBezTo>
                              <a:close/>
                            </a:path>
                            <a:path w="719455" h="324000" stroke="0" extrusionOk="0">
                              <a:moveTo>
                                <a:pt x="0" y="0"/>
                              </a:moveTo>
                              <a:cubicBezTo>
                                <a:pt x="114483" y="7819"/>
                                <a:pt x="231433" y="2067"/>
                                <a:pt x="338144" y="0"/>
                              </a:cubicBezTo>
                              <a:cubicBezTo>
                                <a:pt x="444855" y="-2067"/>
                                <a:pt x="552475" y="14027"/>
                                <a:pt x="719455" y="0"/>
                              </a:cubicBezTo>
                              <a:cubicBezTo>
                                <a:pt x="727548" y="91499"/>
                                <a:pt x="723934" y="208326"/>
                                <a:pt x="719455" y="324000"/>
                              </a:cubicBezTo>
                              <a:cubicBezTo>
                                <a:pt x="585641" y="312306"/>
                                <a:pt x="513244" y="315816"/>
                                <a:pt x="345338" y="324000"/>
                              </a:cubicBezTo>
                              <a:cubicBezTo>
                                <a:pt x="177432" y="332184"/>
                                <a:pt x="118985" y="319124"/>
                                <a:pt x="0" y="324000"/>
                              </a:cubicBezTo>
                              <a:cubicBezTo>
                                <a:pt x="-15233" y="180604"/>
                                <a:pt x="-3780" y="14263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630714445">
                                <a:prstGeom prst="rect">
                                  <a:avLst/>
                                </a:prstGeom>
                                <ask:type>
                                  <ask:lineSketchFreehand/>
                                </ask:type>
                              </ask:lineSketchStyleProps>
                            </a:ext>
                          </a:extLst>
                        </a:ln>
                      </wps:spPr>
                      <wps:txbx>
                        <w:txbxContent>
                          <w:p w14:paraId="380010E6" w14:textId="77777777" w:rsidR="003620B0" w:rsidRDefault="003620B0" w:rsidP="003E4EAA">
                            <w:pPr>
                              <w:pStyle w:val="Textfelder"/>
                            </w:pPr>
                            <w:r>
                              <w:t>Handy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D9BEC" id="_x0000_s1265" style="position:absolute;left:0;text-align:left;margin-left:48.8pt;margin-top:29.9pt;width:56.65pt;height:25.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719455,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" adj="-11796480,,5400" path="m,nfc113385,12692,239012,-13032,338144,v99132,13032,237063,-16271,381311,c717099,78728,731826,241646,719455,324000v-94881,14073,-273473,-1247,-352533,c287862,325247,108076,321343,,324000,13174,165388,9000,95790,,xem,nsc114483,7819,231433,2067,338144,,444855,-2067,552475,14027,719455,v8093,91499,4479,208326,,324000c585641,312306,513244,315816,345338,324000,177432,332184,118985,319124,,324000,-15233,180604,-3780,142635,,xe">
                <v:stroke joinstyle="miter"/>
                <v:formulas/>
                <v:path o:extrusionok="f" o:connecttype="custom" o:connectlocs="0,0;338144,0;719455,0;719455,324000;366922,324000;0,324000;0,0" o:connectangles="0,0,0,0,0,0,0" textboxrect="0,0,719455,324000"/>
                <v:textbox>
                  <w:txbxContent>
                    <w:p w14:paraId="380010E6" w14:textId="77777777" w:rsidR="003620B0" w:rsidRDefault="003620B0" w:rsidP="003E4EAA">
                      <w:pPr>
                        <w:pStyle w:val="Textfelder"/>
                      </w:pPr>
                      <w:r>
                        <w:t>Handy</w:t>
                      </w:r>
                    </w:p>
                  </w:txbxContent>
                </v:textbox>
                <w10:wrap type="square"/>
              </v:shape>
            </w:pict>
          </mc:Fallback>
        </mc:AlternateContent>
      </w:r>
    </w:p>
    <w:p w14:paraId="2A780B30"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14560" behindDoc="0" locked="0" layoutInCell="1" allowOverlap="1" wp14:anchorId="3F9497AF" wp14:editId="428BF65B">
                <wp:simplePos x="0" y="0"/>
                <wp:positionH relativeFrom="column">
                  <wp:posOffset>2631440</wp:posOffset>
                </wp:positionH>
                <wp:positionV relativeFrom="paragraph">
                  <wp:posOffset>12065</wp:posOffset>
                </wp:positionV>
                <wp:extent cx="684000" cy="360000"/>
                <wp:effectExtent l="19050" t="19050" r="40005" b="40640"/>
                <wp:wrapSquare wrapText="bothSides"/>
                <wp:docPr id="4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60000"/>
                        </a:xfrm>
                        <a:custGeom>
                          <a:avLst/>
                          <a:gdLst>
                            <a:gd name="connsiteX0" fmla="*/ 0 w 684000"/>
                            <a:gd name="connsiteY0" fmla="*/ 0 h 360000"/>
                            <a:gd name="connsiteX1" fmla="*/ 684000 w 684000"/>
                            <a:gd name="connsiteY1" fmla="*/ 0 h 360000"/>
                            <a:gd name="connsiteX2" fmla="*/ 684000 w 684000"/>
                            <a:gd name="connsiteY2" fmla="*/ 360000 h 360000"/>
                            <a:gd name="connsiteX3" fmla="*/ 0 w 684000"/>
                            <a:gd name="connsiteY3" fmla="*/ 360000 h 360000"/>
                            <a:gd name="connsiteX4" fmla="*/ 0 w 684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60000" fill="none" extrusionOk="0">
                              <a:moveTo>
                                <a:pt x="0" y="0"/>
                              </a:moveTo>
                              <a:cubicBezTo>
                                <a:pt x="172124" y="-9909"/>
                                <a:pt x="439694" y="-14109"/>
                                <a:pt x="684000" y="0"/>
                              </a:cubicBezTo>
                              <a:cubicBezTo>
                                <a:pt x="674367" y="118986"/>
                                <a:pt x="688679" y="194045"/>
                                <a:pt x="684000" y="360000"/>
                              </a:cubicBezTo>
                              <a:cubicBezTo>
                                <a:pt x="525691" y="386884"/>
                                <a:pt x="283397" y="375227"/>
                                <a:pt x="0" y="360000"/>
                              </a:cubicBezTo>
                              <a:cubicBezTo>
                                <a:pt x="-14082" y="262936"/>
                                <a:pt x="-14506" y="96707"/>
                                <a:pt x="0" y="0"/>
                              </a:cubicBezTo>
                              <a:close/>
                            </a:path>
                            <a:path w="684000" h="360000" stroke="0" extrusionOk="0">
                              <a:moveTo>
                                <a:pt x="0" y="0"/>
                              </a:moveTo>
                              <a:cubicBezTo>
                                <a:pt x="146981" y="33463"/>
                                <a:pt x="440959" y="33555"/>
                                <a:pt x="684000" y="0"/>
                              </a:cubicBezTo>
                              <a:cubicBezTo>
                                <a:pt x="693625" y="144761"/>
                                <a:pt x="685825" y="208002"/>
                                <a:pt x="684000" y="360000"/>
                              </a:cubicBezTo>
                              <a:cubicBezTo>
                                <a:pt x="502716" y="347094"/>
                                <a:pt x="229015" y="345926"/>
                                <a:pt x="0" y="360000"/>
                              </a:cubicBezTo>
                              <a:cubicBezTo>
                                <a:pt x="-5089" y="199018"/>
                                <a:pt x="-3592" y="9392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157965087">
                                <a:prstGeom prst="rect">
                                  <a:avLst/>
                                </a:prstGeom>
                                <ask:type>
                                  <ask:lineSketchFreehand/>
                                </ask:type>
                              </ask:lineSketchStyleProps>
                            </a:ext>
                          </a:extLst>
                        </a:ln>
                      </wps:spPr>
                      <wps:txbx>
                        <w:txbxContent>
                          <w:p w14:paraId="72E1ABDF" w14:textId="77777777" w:rsidR="003620B0" w:rsidRDefault="003620B0" w:rsidP="003E4EAA">
                            <w:pPr>
                              <w:pStyle w:val="Textfelder"/>
                            </w:pPr>
                            <w:r>
                              <w:t>Jacke</w:t>
                            </w:r>
                          </w:p>
                          <w:p w14:paraId="568B8AAA" w14:textId="77777777" w:rsidR="003620B0" w:rsidRDefault="003620B0"/>
                          <w:p w14:paraId="425370F4" w14:textId="77777777" w:rsidR="003620B0" w:rsidRDefault="003620B0" w:rsidP="003E4EAA">
                            <w:pPr>
                              <w:pStyle w:val="Textfelder"/>
                            </w:pPr>
                            <w:r>
                              <w:t>Jacke</w:t>
                            </w:r>
                          </w:p>
                          <w:p w14:paraId="16210846" w14:textId="77777777" w:rsidR="003620B0" w:rsidRDefault="003620B0"/>
                          <w:p w14:paraId="0C4731C9" w14:textId="77777777" w:rsidR="003620B0" w:rsidRDefault="003620B0" w:rsidP="003E4EAA">
                            <w:pPr>
                              <w:pStyle w:val="Textfelder"/>
                            </w:pPr>
                            <w:r>
                              <w:t>Jacke</w:t>
                            </w:r>
                          </w:p>
                          <w:p w14:paraId="224DA305" w14:textId="77777777" w:rsidR="003620B0" w:rsidRDefault="003620B0"/>
                          <w:p w14:paraId="1773B6BC" w14:textId="77777777" w:rsidR="003620B0" w:rsidRDefault="003620B0" w:rsidP="003E4EAA">
                            <w:pPr>
                              <w:pStyle w:val="Textfelder"/>
                            </w:pPr>
                            <w:r>
                              <w:t>Jacke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497AF" id="_x0000_s1266" style="position:absolute;left:0;text-align:left;margin-left:207.2pt;margin-top:.95pt;width:53.85pt;height:28.3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8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" adj="-11796480,,5400" path="m,nfc172124,-9909,439694,-14109,684000,v-9633,118986,4679,194045,,360000c525691,386884,283397,375227,,360000,-14082,262936,-14506,96707,,xem,nsc146981,33463,440959,33555,684000,v9625,144761,1825,208002,,360000c502716,347094,229015,345926,,360000,-5089,199018,-3592,93920,,xe">
                <v:stroke joinstyle="miter"/>
                <v:formulas/>
                <v:path o:extrusionok="f" o:connecttype="custom" o:connectlocs="0,0;684000,0;684000,360000;0,360000;0,0" o:connectangles="0,0,0,0,0" textboxrect="0,0,684000,360000"/>
                <v:textbox>
                  <w:txbxContent>
                    <w:p w14:paraId="72E1ABDF" w14:textId="77777777" w:rsidR="003620B0" w:rsidRDefault="003620B0" w:rsidP="003E4EAA">
                      <w:pPr>
                        <w:pStyle w:val="Textfelder"/>
                      </w:pPr>
                      <w:r>
                        <w:t>Jacke</w:t>
                      </w:r>
                    </w:p>
                    <w:p w14:paraId="568B8AAA" w14:textId="77777777" w:rsidR="003620B0" w:rsidRDefault="003620B0"/>
                    <w:p w14:paraId="425370F4" w14:textId="77777777" w:rsidR="003620B0" w:rsidRDefault="003620B0" w:rsidP="003E4EAA">
                      <w:pPr>
                        <w:pStyle w:val="Textfelder"/>
                      </w:pPr>
                      <w:r>
                        <w:t>Jacke</w:t>
                      </w:r>
                    </w:p>
                    <w:p w14:paraId="16210846" w14:textId="77777777" w:rsidR="003620B0" w:rsidRDefault="003620B0"/>
                    <w:p w14:paraId="0C4731C9" w14:textId="77777777" w:rsidR="003620B0" w:rsidRDefault="003620B0" w:rsidP="003E4EAA">
                      <w:pPr>
                        <w:pStyle w:val="Textfelder"/>
                      </w:pPr>
                      <w:r>
                        <w:t>Jacke</w:t>
                      </w:r>
                    </w:p>
                    <w:p w14:paraId="224DA305" w14:textId="77777777" w:rsidR="003620B0" w:rsidRDefault="003620B0"/>
                    <w:p w14:paraId="1773B6BC" w14:textId="77777777" w:rsidR="003620B0" w:rsidRDefault="003620B0" w:rsidP="003E4EAA">
                      <w:pPr>
                        <w:pStyle w:val="Textfelder"/>
                      </w:pPr>
                      <w:r>
                        <w:t>Jacke</w:t>
                      </w:r>
                    </w:p>
                  </w:txbxContent>
                </v:textbox>
                <w10:wrap type="square"/>
              </v:shape>
            </w:pict>
          </mc:Fallback>
        </mc:AlternateContent>
      </w:r>
    </w:p>
    <w:p w14:paraId="5A51EAF5" w14:textId="77777777" w:rsidR="003E4EAA" w:rsidRDefault="003E4EAA" w:rsidP="00504342">
      <w:pPr>
        <w:rPr>
          <w:sz w:val="28"/>
          <w:szCs w:val="28"/>
        </w:rPr>
        <w:sectPr w:rsidR="003E4EAA" w:rsidSect="00434A63">
          <w:headerReference w:type="first" r:id="rId132"/>
          <w:pgSz w:w="11900" w:h="16840"/>
          <w:pgMar w:top="2835" w:right="851" w:bottom="1134" w:left="851" w:header="709" w:footer="454" w:gutter="0"/>
          <w:cols w:space="708"/>
          <w:titlePg/>
          <w:docGrid w:linePitch="360"/>
        </w:sectPr>
      </w:pPr>
    </w:p>
    <w:p w14:paraId="13AF8D87" w14:textId="77777777" w:rsidR="00FB60A7" w:rsidRDefault="00FB60A7" w:rsidP="00FB60A7">
      <w:pPr>
        <w:rPr>
          <w:sz w:val="28"/>
          <w:szCs w:val="28"/>
        </w:rPr>
      </w:pPr>
      <w:r>
        <w:rPr>
          <w:noProof/>
          <w:sz w:val="28"/>
          <w:szCs w:val="28"/>
        </w:rPr>
        <w:lastRenderedPageBreak/>
        <w:drawing>
          <wp:anchor distT="0" distB="0" distL="114300" distR="114300" simplePos="0" relativeHeight="251728896" behindDoc="0" locked="0" layoutInCell="1" allowOverlap="1" wp14:anchorId="0E76DC79" wp14:editId="00F4D884">
            <wp:simplePos x="0" y="0"/>
            <wp:positionH relativeFrom="margin">
              <wp:posOffset>-180340</wp:posOffset>
            </wp:positionH>
            <wp:positionV relativeFrom="paragraph">
              <wp:posOffset>-90170</wp:posOffset>
            </wp:positionV>
            <wp:extent cx="367200" cy="367200"/>
            <wp:effectExtent l="0" t="0" r="0" b="0"/>
            <wp:wrapNone/>
            <wp:docPr id="1214" name="Grafik 121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BF44CA">
        <w:rPr>
          <w:sz w:val="28"/>
          <w:szCs w:val="28"/>
        </w:rPr>
        <w:t xml:space="preserve">Füllen Sie die Lücken mit </w:t>
      </w:r>
      <w:r>
        <w:rPr>
          <w:sz w:val="28"/>
          <w:szCs w:val="28"/>
        </w:rPr>
        <w:t>den</w:t>
      </w:r>
      <w:r w:rsidRPr="00BF44CA">
        <w:rPr>
          <w:sz w:val="28"/>
          <w:szCs w:val="28"/>
        </w:rPr>
        <w:t xml:space="preserve"> W</w:t>
      </w:r>
      <w:r w:rsidR="001778C0">
        <w:rPr>
          <w:sz w:val="28"/>
          <w:szCs w:val="28"/>
        </w:rPr>
        <w:t>ö</w:t>
      </w:r>
      <w:r w:rsidRPr="00BF44CA">
        <w:rPr>
          <w:sz w:val="28"/>
          <w:szCs w:val="28"/>
        </w:rPr>
        <w:t>rte</w:t>
      </w:r>
      <w:r w:rsidR="001778C0">
        <w:rPr>
          <w:sz w:val="28"/>
          <w:szCs w:val="28"/>
        </w:rPr>
        <w:t>r</w:t>
      </w:r>
      <w:r w:rsidRPr="00BF44CA">
        <w:rPr>
          <w:sz w:val="28"/>
          <w:szCs w:val="28"/>
        </w:rPr>
        <w:t>n aus</w:t>
      </w:r>
      <w:r>
        <w:rPr>
          <w:sz w:val="28"/>
          <w:szCs w:val="28"/>
        </w:rPr>
        <w:t>!</w:t>
      </w:r>
      <w:r w:rsidRPr="009F6CB1">
        <w:rPr>
          <w:noProof/>
          <w:sz w:val="28"/>
          <w:szCs w:val="28"/>
        </w:rPr>
        <w:t xml:space="preserve"> </w:t>
      </w:r>
    </w:p>
    <w:p w14:paraId="50D52352" w14:textId="77777777" w:rsidR="00FB60A7" w:rsidRDefault="00FB60A7" w:rsidP="00FB60A7">
      <w:pPr>
        <w:rPr>
          <w:sz w:val="28"/>
          <w:szCs w:val="28"/>
        </w:rPr>
      </w:pPr>
    </w:p>
    <w:p w14:paraId="1BB8F23C" w14:textId="77777777" w:rsidR="00FB60A7" w:rsidRDefault="00FB60A7" w:rsidP="00FB60A7">
      <w:pPr>
        <w:rPr>
          <w:sz w:val="28"/>
          <w:szCs w:val="28"/>
        </w:rPr>
      </w:pPr>
    </w:p>
    <w:tbl>
      <w:tblPr>
        <w:tblStyle w:val="Tabellenraster"/>
        <w:tblW w:w="0" w:type="auto"/>
        <w:jc w:val="center"/>
        <w:tblLook w:val="04A0" w:firstRow="1" w:lastRow="0" w:firstColumn="1" w:lastColumn="0" w:noHBand="0" w:noVBand="1"/>
      </w:tblPr>
      <w:tblGrid>
        <w:gridCol w:w="2835"/>
        <w:gridCol w:w="2835"/>
        <w:gridCol w:w="2835"/>
      </w:tblGrid>
      <w:tr w:rsidR="00FB60A7" w14:paraId="06BE9460" w14:textId="77777777" w:rsidTr="004273D9">
        <w:trPr>
          <w:trHeight w:val="794"/>
          <w:jc w:val="center"/>
        </w:trPr>
        <w:tc>
          <w:tcPr>
            <w:tcW w:w="2835" w:type="dxa"/>
            <w:vAlign w:val="center"/>
          </w:tcPr>
          <w:p w14:paraId="21319B6D" w14:textId="77777777" w:rsidR="00FB60A7" w:rsidRDefault="00FB60A7" w:rsidP="00211999">
            <w:pPr>
              <w:pStyle w:val="Textfeld"/>
              <w:framePr w:hSpace="0" w:wrap="auto" w:vAnchor="margin" w:yAlign="inline"/>
              <w:suppressOverlap w:val="0"/>
            </w:pPr>
            <w:r w:rsidRPr="00BF44CA">
              <w:t>Versicherung</w:t>
            </w:r>
          </w:p>
        </w:tc>
        <w:tc>
          <w:tcPr>
            <w:tcW w:w="2835" w:type="dxa"/>
            <w:vAlign w:val="center"/>
          </w:tcPr>
          <w:p w14:paraId="07245DD9" w14:textId="77777777" w:rsidR="00FB60A7" w:rsidRDefault="00FB60A7" w:rsidP="00211999">
            <w:pPr>
              <w:pStyle w:val="Textfeld"/>
              <w:framePr w:hSpace="0" w:wrap="auto" w:vAnchor="margin" w:yAlign="inline"/>
              <w:suppressOverlap w:val="0"/>
            </w:pPr>
            <w:r w:rsidRPr="00BF44CA">
              <w:t>Haushalt</w:t>
            </w:r>
          </w:p>
        </w:tc>
        <w:tc>
          <w:tcPr>
            <w:tcW w:w="2835" w:type="dxa"/>
            <w:vAlign w:val="center"/>
          </w:tcPr>
          <w:p w14:paraId="1930F89E" w14:textId="77777777" w:rsidR="00FB60A7" w:rsidRDefault="00FB60A7" w:rsidP="00211999">
            <w:pPr>
              <w:pStyle w:val="Textfeld"/>
              <w:framePr w:hSpace="0" w:wrap="auto" w:vAnchor="margin" w:yAlign="inline"/>
              <w:suppressOverlap w:val="0"/>
            </w:pPr>
            <w:r w:rsidRPr="00BF44CA">
              <w:t>Schäden</w:t>
            </w:r>
          </w:p>
        </w:tc>
      </w:tr>
      <w:tr w:rsidR="00FB60A7" w14:paraId="510BDDFE" w14:textId="77777777" w:rsidTr="004273D9">
        <w:trPr>
          <w:trHeight w:val="794"/>
          <w:jc w:val="center"/>
        </w:trPr>
        <w:tc>
          <w:tcPr>
            <w:tcW w:w="2835" w:type="dxa"/>
            <w:vAlign w:val="center"/>
          </w:tcPr>
          <w:p w14:paraId="584EEB95" w14:textId="77777777" w:rsidR="00FB60A7" w:rsidRDefault="00FB60A7" w:rsidP="00211999">
            <w:pPr>
              <w:pStyle w:val="Textfeld"/>
              <w:framePr w:hSpace="0" w:wrap="auto" w:vAnchor="margin" w:yAlign="inline"/>
              <w:suppressOverlap w:val="0"/>
            </w:pPr>
            <w:r w:rsidRPr="00BF44CA">
              <w:t>Gegenstände</w:t>
            </w:r>
          </w:p>
        </w:tc>
        <w:tc>
          <w:tcPr>
            <w:tcW w:w="2835" w:type="dxa"/>
            <w:vAlign w:val="center"/>
          </w:tcPr>
          <w:p w14:paraId="66B0A29F" w14:textId="77777777" w:rsidR="00FB60A7" w:rsidRDefault="00FB60A7" w:rsidP="00211999">
            <w:pPr>
              <w:pStyle w:val="Textfeld"/>
              <w:framePr w:hSpace="0" w:wrap="auto" w:vAnchor="margin" w:yAlign="inline"/>
              <w:suppressOverlap w:val="0"/>
            </w:pPr>
            <w:r>
              <w:t>Geld</w:t>
            </w:r>
          </w:p>
        </w:tc>
        <w:tc>
          <w:tcPr>
            <w:tcW w:w="2835" w:type="dxa"/>
            <w:vAlign w:val="center"/>
          </w:tcPr>
          <w:p w14:paraId="215B9265" w14:textId="77777777" w:rsidR="00FB60A7" w:rsidRDefault="00FB60A7" w:rsidP="00211999">
            <w:pPr>
              <w:pStyle w:val="Textfeld"/>
              <w:framePr w:hSpace="0" w:wrap="auto" w:vAnchor="margin" w:yAlign="inline"/>
              <w:suppressOverlap w:val="0"/>
            </w:pPr>
            <w:r>
              <w:t>Einbruch</w:t>
            </w:r>
          </w:p>
        </w:tc>
      </w:tr>
    </w:tbl>
    <w:p w14:paraId="4F50470B" w14:textId="77777777" w:rsidR="00FB60A7" w:rsidRPr="00BF44CA" w:rsidRDefault="00FB60A7" w:rsidP="00FB60A7">
      <w:pPr>
        <w:rPr>
          <w:sz w:val="28"/>
          <w:szCs w:val="28"/>
        </w:rPr>
      </w:pPr>
    </w:p>
    <w:p w14:paraId="55C24ECE" w14:textId="77777777" w:rsidR="00FB60A7" w:rsidRPr="00BF44CA" w:rsidRDefault="00FB60A7" w:rsidP="00FB60A7">
      <w:pPr>
        <w:rPr>
          <w:sz w:val="28"/>
          <w:szCs w:val="28"/>
        </w:rPr>
      </w:pPr>
    </w:p>
    <w:p w14:paraId="1A561E90" w14:textId="77777777" w:rsidR="001778C0" w:rsidRDefault="00FB60A7" w:rsidP="00FB60A7">
      <w:pPr>
        <w:spacing w:after="240"/>
        <w:rPr>
          <w:rFonts w:eastAsia="Times New Roman"/>
          <w:sz w:val="28"/>
          <w:szCs w:val="28"/>
        </w:rPr>
      </w:pPr>
      <w:r w:rsidRPr="00BF44CA">
        <w:rPr>
          <w:rFonts w:eastAsia="Times New Roman"/>
          <w:sz w:val="28"/>
          <w:szCs w:val="28"/>
        </w:rPr>
        <w:t>Der Hausrat umfasst alle</w:t>
      </w:r>
      <w:r>
        <w:rPr>
          <w:rFonts w:eastAsia="Times New Roman"/>
          <w:sz w:val="28"/>
          <w:szCs w:val="28"/>
        </w:rPr>
        <w:t xml:space="preserve"> ________________________, die sich im</w:t>
      </w:r>
    </w:p>
    <w:p w14:paraId="74DF3919" w14:textId="77777777" w:rsidR="00FB60A7" w:rsidRDefault="00FB60A7" w:rsidP="00FB60A7">
      <w:pPr>
        <w:spacing w:after="240"/>
        <w:rPr>
          <w:rFonts w:eastAsia="Times New Roman"/>
          <w:sz w:val="28"/>
          <w:szCs w:val="28"/>
        </w:rPr>
      </w:pPr>
      <w:r>
        <w:rPr>
          <w:rFonts w:eastAsia="Times New Roman"/>
          <w:sz w:val="28"/>
          <w:szCs w:val="28"/>
        </w:rPr>
        <w:t xml:space="preserve">________________________ </w:t>
      </w:r>
      <w:r w:rsidRPr="00BF44CA">
        <w:rPr>
          <w:rFonts w:eastAsia="Times New Roman"/>
          <w:sz w:val="28"/>
          <w:szCs w:val="28"/>
        </w:rPr>
        <w:t>befinden.</w:t>
      </w:r>
    </w:p>
    <w:p w14:paraId="329E7C87" w14:textId="77777777" w:rsidR="001778C0" w:rsidRDefault="00FB60A7" w:rsidP="00FB60A7">
      <w:pPr>
        <w:spacing w:after="240"/>
        <w:rPr>
          <w:rFonts w:eastAsia="Times New Roman"/>
          <w:sz w:val="28"/>
          <w:szCs w:val="28"/>
        </w:rPr>
      </w:pPr>
      <w:r w:rsidRPr="00BF44CA">
        <w:rPr>
          <w:rFonts w:eastAsia="Times New Roman"/>
          <w:sz w:val="28"/>
          <w:szCs w:val="28"/>
        </w:rPr>
        <w:t>Dazu gehören Möbel, Teppiche, Bekleidun</w:t>
      </w:r>
      <w:r w:rsidR="00781E9C">
        <w:rPr>
          <w:rFonts w:eastAsia="Times New Roman"/>
          <w:sz w:val="28"/>
          <w:szCs w:val="28"/>
        </w:rPr>
        <w:t>g</w:t>
      </w:r>
      <w:r w:rsidRPr="00BF44CA">
        <w:rPr>
          <w:rFonts w:eastAsia="Times New Roman"/>
          <w:sz w:val="28"/>
          <w:szCs w:val="28"/>
        </w:rPr>
        <w:t>, Schmuck, Bücher, Arbeits-</w:t>
      </w:r>
    </w:p>
    <w:p w14:paraId="051C180B" w14:textId="77777777" w:rsidR="00FB60A7" w:rsidRDefault="00FB60A7" w:rsidP="00FB60A7">
      <w:pPr>
        <w:spacing w:after="240"/>
        <w:rPr>
          <w:rFonts w:eastAsia="Times New Roman"/>
          <w:sz w:val="28"/>
          <w:szCs w:val="28"/>
        </w:rPr>
      </w:pPr>
      <w:r w:rsidRPr="00BF44CA">
        <w:rPr>
          <w:rFonts w:eastAsia="Times New Roman"/>
          <w:sz w:val="28"/>
          <w:szCs w:val="28"/>
        </w:rPr>
        <w:t>und Elektrogeräte</w:t>
      </w:r>
      <w:r>
        <w:rPr>
          <w:rFonts w:eastAsia="Times New Roman"/>
          <w:sz w:val="28"/>
          <w:szCs w:val="28"/>
        </w:rPr>
        <w:t>.</w:t>
      </w:r>
    </w:p>
    <w:p w14:paraId="21D31F09" w14:textId="77777777" w:rsidR="00CB4476" w:rsidRDefault="00FB60A7" w:rsidP="00CB4476">
      <w:pPr>
        <w:spacing w:after="240"/>
        <w:rPr>
          <w:rFonts w:eastAsia="Times New Roman"/>
          <w:sz w:val="28"/>
          <w:szCs w:val="28"/>
        </w:rPr>
      </w:pPr>
      <w:r>
        <w:rPr>
          <w:rFonts w:eastAsia="Times New Roman"/>
          <w:sz w:val="28"/>
          <w:szCs w:val="28"/>
        </w:rPr>
        <w:t>Auch ________________________ gehört</w:t>
      </w:r>
      <w:r w:rsidRPr="00BF44CA">
        <w:rPr>
          <w:rFonts w:eastAsia="Times New Roman"/>
          <w:sz w:val="28"/>
          <w:szCs w:val="28"/>
        </w:rPr>
        <w:t xml:space="preserve"> dazu. </w:t>
      </w:r>
    </w:p>
    <w:p w14:paraId="3B5A6939" w14:textId="77777777" w:rsidR="00CB4476" w:rsidRPr="00BF44CA" w:rsidRDefault="00CB4476" w:rsidP="00CB4476">
      <w:pPr>
        <w:spacing w:after="240"/>
        <w:rPr>
          <w:rFonts w:eastAsia="Times New Roman"/>
          <w:sz w:val="28"/>
          <w:szCs w:val="28"/>
        </w:rPr>
      </w:pPr>
    </w:p>
    <w:p w14:paraId="16837817" w14:textId="77777777" w:rsidR="001778C0" w:rsidRDefault="00FB60A7" w:rsidP="00CB4476">
      <w:pPr>
        <w:spacing w:before="240" w:after="240"/>
        <w:rPr>
          <w:rFonts w:eastAsia="Times New Roman"/>
          <w:sz w:val="28"/>
          <w:szCs w:val="28"/>
        </w:rPr>
      </w:pPr>
      <w:r w:rsidRPr="00BF44CA">
        <w:rPr>
          <w:rFonts w:eastAsia="Times New Roman"/>
          <w:sz w:val="28"/>
          <w:szCs w:val="28"/>
        </w:rPr>
        <w:t xml:space="preserve">Die Hausratversicherung ist bei </w:t>
      </w:r>
      <w:r>
        <w:rPr>
          <w:rFonts w:eastAsia="Times New Roman"/>
          <w:sz w:val="28"/>
          <w:szCs w:val="28"/>
        </w:rPr>
        <w:t xml:space="preserve">________________________ </w:t>
      </w:r>
      <w:r w:rsidRPr="00BF44CA">
        <w:rPr>
          <w:rFonts w:eastAsia="Times New Roman"/>
          <w:sz w:val="28"/>
          <w:szCs w:val="28"/>
        </w:rPr>
        <w:t>nützlich, die</w:t>
      </w:r>
    </w:p>
    <w:p w14:paraId="4CA2CFAA" w14:textId="77777777" w:rsidR="001778C0" w:rsidRDefault="00FB60A7" w:rsidP="00FB60A7">
      <w:pPr>
        <w:spacing w:after="240"/>
        <w:rPr>
          <w:rFonts w:eastAsia="Times New Roman"/>
          <w:sz w:val="28"/>
          <w:szCs w:val="28"/>
        </w:rPr>
      </w:pPr>
      <w:r w:rsidRPr="00BF44CA">
        <w:rPr>
          <w:rFonts w:eastAsia="Times New Roman"/>
          <w:sz w:val="28"/>
          <w:szCs w:val="28"/>
        </w:rPr>
        <w:t xml:space="preserve">durch </w:t>
      </w:r>
      <w:r>
        <w:rPr>
          <w:rFonts w:eastAsia="Times New Roman"/>
          <w:sz w:val="28"/>
          <w:szCs w:val="28"/>
        </w:rPr>
        <w:t>Leitungsw</w:t>
      </w:r>
      <w:r w:rsidRPr="00BF44CA">
        <w:rPr>
          <w:rFonts w:eastAsia="Times New Roman"/>
          <w:sz w:val="28"/>
          <w:szCs w:val="28"/>
        </w:rPr>
        <w:t>a</w:t>
      </w:r>
      <w:r>
        <w:rPr>
          <w:rFonts w:eastAsia="Times New Roman"/>
          <w:sz w:val="28"/>
          <w:szCs w:val="28"/>
        </w:rPr>
        <w:t>sser, Brand, Diebstahl, ________________________</w:t>
      </w:r>
    </w:p>
    <w:p w14:paraId="1D058746" w14:textId="77777777" w:rsidR="00FB60A7" w:rsidRDefault="00FB60A7" w:rsidP="00FB60A7">
      <w:pPr>
        <w:spacing w:after="240"/>
        <w:rPr>
          <w:rFonts w:eastAsia="Times New Roman"/>
          <w:sz w:val="28"/>
          <w:szCs w:val="28"/>
        </w:rPr>
      </w:pPr>
      <w:r w:rsidRPr="00BF44CA">
        <w:rPr>
          <w:rFonts w:eastAsia="Times New Roman"/>
          <w:sz w:val="28"/>
          <w:szCs w:val="28"/>
        </w:rPr>
        <w:t>oder Gewitter entstehen.</w:t>
      </w:r>
    </w:p>
    <w:p w14:paraId="78234C16" w14:textId="77777777" w:rsidR="001778C0" w:rsidRDefault="00FB60A7" w:rsidP="00FB60A7">
      <w:pPr>
        <w:spacing w:after="240"/>
        <w:rPr>
          <w:rFonts w:eastAsia="Times New Roman"/>
          <w:sz w:val="28"/>
          <w:szCs w:val="28"/>
        </w:rPr>
      </w:pPr>
      <w:r w:rsidRPr="00BF44CA">
        <w:rPr>
          <w:rFonts w:eastAsia="Times New Roman"/>
          <w:sz w:val="28"/>
          <w:szCs w:val="28"/>
        </w:rPr>
        <w:t>Je wertvoller die Einrichtung einer Wohnung oder eines Hauses ist, desto</w:t>
      </w:r>
    </w:p>
    <w:p w14:paraId="7D2AE904" w14:textId="77777777" w:rsidR="00FB60A7" w:rsidRPr="00BF44CA" w:rsidRDefault="00FB60A7" w:rsidP="00FB60A7">
      <w:pPr>
        <w:spacing w:after="240"/>
        <w:rPr>
          <w:rFonts w:eastAsia="Times New Roman"/>
          <w:sz w:val="28"/>
          <w:szCs w:val="28"/>
        </w:rPr>
      </w:pPr>
      <w:r w:rsidRPr="00BF44CA">
        <w:rPr>
          <w:rFonts w:eastAsia="Times New Roman"/>
          <w:sz w:val="28"/>
          <w:szCs w:val="28"/>
        </w:rPr>
        <w:t>sinnvoller ist diese</w:t>
      </w:r>
      <w:r>
        <w:rPr>
          <w:rFonts w:eastAsia="Times New Roman"/>
          <w:sz w:val="28"/>
          <w:szCs w:val="28"/>
        </w:rPr>
        <w:t xml:space="preserve"> ________________________</w:t>
      </w:r>
      <w:r w:rsidRPr="00BF44CA">
        <w:rPr>
          <w:rFonts w:eastAsia="Times New Roman"/>
          <w:sz w:val="28"/>
          <w:szCs w:val="28"/>
        </w:rPr>
        <w:t>.</w:t>
      </w:r>
    </w:p>
    <w:p w14:paraId="723A368F" w14:textId="77777777" w:rsidR="00FB60A7" w:rsidRDefault="00FB60A7" w:rsidP="00504342">
      <w:pPr>
        <w:rPr>
          <w:sz w:val="28"/>
          <w:szCs w:val="28"/>
        </w:rPr>
        <w:sectPr w:rsidR="00FB60A7" w:rsidSect="00434A63">
          <w:headerReference w:type="first" r:id="rId133"/>
          <w:pgSz w:w="11900" w:h="16840"/>
          <w:pgMar w:top="2835" w:right="851" w:bottom="1134" w:left="851" w:header="709" w:footer="454" w:gutter="0"/>
          <w:cols w:space="708"/>
          <w:titlePg/>
          <w:docGrid w:linePitch="360"/>
        </w:sectPr>
      </w:pPr>
    </w:p>
    <w:tbl>
      <w:tblPr>
        <w:tblStyle w:val="EinfacheTabelle1"/>
        <w:tblW w:w="0" w:type="auto"/>
        <w:jc w:val="center"/>
        <w:tblLook w:val="0420" w:firstRow="1" w:lastRow="0" w:firstColumn="0" w:lastColumn="0" w:noHBand="0" w:noVBand="1"/>
      </w:tblPr>
      <w:tblGrid>
        <w:gridCol w:w="4025"/>
        <w:gridCol w:w="4025"/>
      </w:tblGrid>
      <w:tr w:rsidR="00F763E9" w:rsidRPr="009F6CB1" w14:paraId="20D328BF" w14:textId="77777777" w:rsidTr="00FA401C">
        <w:trPr>
          <w:cnfStyle w:val="100000000000" w:firstRow="1" w:lastRow="0" w:firstColumn="0" w:lastColumn="0" w:oddVBand="0" w:evenVBand="0" w:oddHBand="0" w:evenHBand="0" w:firstRowFirstColumn="0" w:firstRowLastColumn="0" w:lastRowFirstColumn="0" w:lastRowLastColumn="0"/>
          <w:trHeight w:val="850"/>
          <w:jc w:val="center"/>
        </w:trPr>
        <w:tc>
          <w:tcPr>
            <w:tcW w:w="4025" w:type="dxa"/>
          </w:tcPr>
          <w:p w14:paraId="3E4C12BF" w14:textId="77777777" w:rsidR="00F763E9" w:rsidRPr="0018481F" w:rsidRDefault="00F763E9" w:rsidP="004273D9">
            <w:pPr>
              <w:spacing w:line="259" w:lineRule="auto"/>
              <w:ind w:left="0" w:right="0"/>
              <w:rPr>
                <w:rFonts w:cs="Times New Roman"/>
                <w:sz w:val="28"/>
              </w:rPr>
            </w:pPr>
            <w:r w:rsidRPr="0018481F">
              <w:rPr>
                <w:rFonts w:cs="Times New Roman"/>
                <w:sz w:val="28"/>
              </w:rPr>
              <w:lastRenderedPageBreak/>
              <w:t>Was schützt die Hausratversicherung?</w:t>
            </w:r>
          </w:p>
        </w:tc>
        <w:tc>
          <w:tcPr>
            <w:tcW w:w="4025" w:type="dxa"/>
          </w:tcPr>
          <w:p w14:paraId="0777FA8A" w14:textId="77777777" w:rsidR="00F763E9" w:rsidRPr="0018481F" w:rsidRDefault="00F763E9" w:rsidP="004273D9">
            <w:pPr>
              <w:spacing w:line="259" w:lineRule="auto"/>
              <w:ind w:left="0" w:right="0"/>
              <w:rPr>
                <w:rFonts w:cs="Times New Roman"/>
                <w:sz w:val="28"/>
              </w:rPr>
            </w:pPr>
            <w:r w:rsidRPr="0018481F">
              <w:rPr>
                <w:rFonts w:cs="Times New Roman"/>
                <w:sz w:val="28"/>
              </w:rPr>
              <w:t>Wann ist die Hausratversicherung nützlich?</w:t>
            </w:r>
          </w:p>
        </w:tc>
      </w:tr>
      <w:tr w:rsidR="00F763E9" w:rsidRPr="009F6CB1" w14:paraId="75F9B03E"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5FCEEC18" w14:textId="77777777" w:rsidR="00F763E9" w:rsidRPr="009F6CB1" w:rsidRDefault="00F763E9" w:rsidP="004273D9">
            <w:pPr>
              <w:spacing w:line="259" w:lineRule="auto"/>
              <w:ind w:left="0" w:right="0"/>
              <w:rPr>
                <w:rFonts w:cs="Times New Roman"/>
                <w:sz w:val="28"/>
              </w:rPr>
            </w:pPr>
            <w:r w:rsidRPr="009F6CB1">
              <w:rPr>
                <w:rFonts w:cs="Times New Roman"/>
                <w:sz w:val="28"/>
              </w:rPr>
              <w:t>Sofa</w:t>
            </w:r>
          </w:p>
        </w:tc>
        <w:tc>
          <w:tcPr>
            <w:tcW w:w="4025" w:type="dxa"/>
          </w:tcPr>
          <w:p w14:paraId="20444437" w14:textId="77777777" w:rsidR="00F763E9" w:rsidRPr="009F6CB1" w:rsidRDefault="00F763E9" w:rsidP="004273D9">
            <w:pPr>
              <w:spacing w:line="259" w:lineRule="auto"/>
              <w:ind w:left="0" w:right="0"/>
              <w:rPr>
                <w:rFonts w:cs="Times New Roman"/>
                <w:sz w:val="28"/>
              </w:rPr>
            </w:pPr>
            <w:r w:rsidRPr="009F6CB1">
              <w:rPr>
                <w:rFonts w:cs="Times New Roman"/>
                <w:sz w:val="28"/>
              </w:rPr>
              <w:t>Leitungswasserschaden</w:t>
            </w:r>
          </w:p>
        </w:tc>
      </w:tr>
      <w:tr w:rsidR="00F763E9" w:rsidRPr="009F6CB1" w14:paraId="63B2BBD3" w14:textId="77777777" w:rsidTr="00FA401C">
        <w:trPr>
          <w:trHeight w:val="397"/>
          <w:jc w:val="center"/>
        </w:trPr>
        <w:tc>
          <w:tcPr>
            <w:tcW w:w="4025" w:type="dxa"/>
          </w:tcPr>
          <w:p w14:paraId="06EB388F" w14:textId="77777777" w:rsidR="00F763E9" w:rsidRPr="009F6CB1" w:rsidRDefault="00F763E9" w:rsidP="004273D9">
            <w:pPr>
              <w:spacing w:line="259" w:lineRule="auto"/>
              <w:ind w:left="0" w:right="0"/>
              <w:rPr>
                <w:rFonts w:cs="Times New Roman"/>
                <w:sz w:val="28"/>
              </w:rPr>
            </w:pPr>
            <w:r w:rsidRPr="009F6CB1">
              <w:rPr>
                <w:rFonts w:cs="Times New Roman"/>
                <w:sz w:val="28"/>
              </w:rPr>
              <w:t>Geldbörse</w:t>
            </w:r>
          </w:p>
        </w:tc>
        <w:tc>
          <w:tcPr>
            <w:tcW w:w="4025" w:type="dxa"/>
          </w:tcPr>
          <w:p w14:paraId="08E56725" w14:textId="77777777" w:rsidR="00F763E9" w:rsidRPr="009F6CB1" w:rsidRDefault="00F763E9" w:rsidP="004273D9">
            <w:pPr>
              <w:spacing w:line="259" w:lineRule="auto"/>
              <w:ind w:left="0" w:right="0"/>
              <w:rPr>
                <w:rFonts w:cs="Times New Roman"/>
                <w:sz w:val="28"/>
              </w:rPr>
            </w:pPr>
            <w:r w:rsidRPr="009F6CB1">
              <w:rPr>
                <w:rFonts w:cs="Times New Roman"/>
                <w:sz w:val="28"/>
              </w:rPr>
              <w:t>Blitzeinschlag</w:t>
            </w:r>
          </w:p>
        </w:tc>
      </w:tr>
      <w:tr w:rsidR="00F763E9" w:rsidRPr="009F6CB1" w14:paraId="025A05A8"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5ADC6F22" w14:textId="77777777" w:rsidR="00F763E9" w:rsidRPr="009F6CB1" w:rsidRDefault="00F763E9" w:rsidP="004273D9">
            <w:pPr>
              <w:spacing w:line="259" w:lineRule="auto"/>
              <w:ind w:left="0" w:right="0"/>
              <w:rPr>
                <w:rFonts w:cs="Times New Roman"/>
                <w:sz w:val="28"/>
              </w:rPr>
            </w:pPr>
            <w:r w:rsidRPr="009F6CB1">
              <w:rPr>
                <w:rFonts w:cs="Times New Roman"/>
                <w:sz w:val="28"/>
              </w:rPr>
              <w:t>Computer</w:t>
            </w:r>
          </w:p>
        </w:tc>
        <w:tc>
          <w:tcPr>
            <w:tcW w:w="4025" w:type="dxa"/>
          </w:tcPr>
          <w:p w14:paraId="55A05141" w14:textId="77777777" w:rsidR="00F763E9" w:rsidRPr="009F6CB1" w:rsidRDefault="00F763E9" w:rsidP="004273D9">
            <w:pPr>
              <w:spacing w:line="259" w:lineRule="auto"/>
              <w:ind w:left="0" w:right="0"/>
              <w:rPr>
                <w:rFonts w:cs="Times New Roman"/>
                <w:sz w:val="28"/>
              </w:rPr>
            </w:pPr>
            <w:r w:rsidRPr="009F6CB1">
              <w:rPr>
                <w:rFonts w:cs="Times New Roman"/>
                <w:sz w:val="28"/>
              </w:rPr>
              <w:t>Brand</w:t>
            </w:r>
          </w:p>
        </w:tc>
      </w:tr>
      <w:tr w:rsidR="00F763E9" w:rsidRPr="009F6CB1" w14:paraId="05CB0C1E" w14:textId="77777777" w:rsidTr="00FA401C">
        <w:trPr>
          <w:trHeight w:val="397"/>
          <w:jc w:val="center"/>
        </w:trPr>
        <w:tc>
          <w:tcPr>
            <w:tcW w:w="4025" w:type="dxa"/>
          </w:tcPr>
          <w:p w14:paraId="5297A5BE" w14:textId="77777777" w:rsidR="00F763E9" w:rsidRPr="009F6CB1" w:rsidRDefault="00F763E9" w:rsidP="004273D9">
            <w:pPr>
              <w:spacing w:line="259" w:lineRule="auto"/>
              <w:ind w:left="0" w:right="0"/>
              <w:rPr>
                <w:rFonts w:cs="Times New Roman"/>
                <w:sz w:val="28"/>
              </w:rPr>
            </w:pPr>
            <w:r w:rsidRPr="009F6CB1">
              <w:rPr>
                <w:rFonts w:cs="Times New Roman"/>
                <w:sz w:val="28"/>
              </w:rPr>
              <w:t>Uhr</w:t>
            </w:r>
          </w:p>
        </w:tc>
        <w:tc>
          <w:tcPr>
            <w:tcW w:w="4025" w:type="dxa"/>
          </w:tcPr>
          <w:p w14:paraId="1EBE4E35" w14:textId="77777777" w:rsidR="00F763E9" w:rsidRPr="009F6CB1" w:rsidRDefault="00F763E9" w:rsidP="004273D9">
            <w:pPr>
              <w:spacing w:line="259" w:lineRule="auto"/>
              <w:ind w:left="0" w:right="0"/>
              <w:rPr>
                <w:rFonts w:cs="Times New Roman"/>
                <w:sz w:val="28"/>
              </w:rPr>
            </w:pPr>
            <w:r w:rsidRPr="009F6CB1">
              <w:rPr>
                <w:rFonts w:cs="Times New Roman"/>
                <w:sz w:val="28"/>
              </w:rPr>
              <w:t>Einbruch</w:t>
            </w:r>
          </w:p>
        </w:tc>
      </w:tr>
      <w:tr w:rsidR="00F763E9" w:rsidRPr="009F6CB1" w14:paraId="704FE84B"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599C8B9A" w14:textId="77777777" w:rsidR="00F763E9" w:rsidRPr="009F6CB1" w:rsidRDefault="00F763E9" w:rsidP="004273D9">
            <w:pPr>
              <w:spacing w:line="259" w:lineRule="auto"/>
              <w:ind w:left="0" w:right="0"/>
              <w:rPr>
                <w:rFonts w:cs="Times New Roman"/>
                <w:sz w:val="28"/>
              </w:rPr>
            </w:pPr>
            <w:r w:rsidRPr="009F6CB1">
              <w:rPr>
                <w:rFonts w:cs="Times New Roman"/>
                <w:sz w:val="28"/>
              </w:rPr>
              <w:t>Vase</w:t>
            </w:r>
          </w:p>
        </w:tc>
        <w:tc>
          <w:tcPr>
            <w:tcW w:w="4025" w:type="dxa"/>
            <w:tcBorders>
              <w:bottom w:val="single" w:sz="4" w:space="0" w:color="BFBFBF" w:themeColor="background1" w:themeShade="BF"/>
            </w:tcBorders>
          </w:tcPr>
          <w:p w14:paraId="65A46F54" w14:textId="77777777" w:rsidR="00F763E9" w:rsidRPr="009F6CB1" w:rsidRDefault="00F763E9" w:rsidP="004273D9">
            <w:pPr>
              <w:spacing w:line="259" w:lineRule="auto"/>
              <w:ind w:left="0" w:right="0"/>
              <w:rPr>
                <w:rFonts w:cs="Times New Roman"/>
                <w:sz w:val="28"/>
              </w:rPr>
            </w:pPr>
            <w:r w:rsidRPr="009F6CB1">
              <w:rPr>
                <w:rFonts w:cs="Times New Roman"/>
                <w:sz w:val="28"/>
              </w:rPr>
              <w:t>Diebstahl</w:t>
            </w:r>
          </w:p>
        </w:tc>
      </w:tr>
      <w:tr w:rsidR="00F763E9" w:rsidRPr="009F6CB1" w14:paraId="7A557835" w14:textId="77777777" w:rsidTr="00FA401C">
        <w:trPr>
          <w:trHeight w:val="397"/>
          <w:jc w:val="center"/>
        </w:trPr>
        <w:tc>
          <w:tcPr>
            <w:tcW w:w="4025" w:type="dxa"/>
          </w:tcPr>
          <w:p w14:paraId="448F6BF9" w14:textId="77777777" w:rsidR="00F763E9" w:rsidRPr="009F6CB1" w:rsidRDefault="00F763E9" w:rsidP="004273D9">
            <w:pPr>
              <w:spacing w:line="259" w:lineRule="auto"/>
              <w:ind w:left="0" w:right="0"/>
              <w:rPr>
                <w:rFonts w:cs="Times New Roman"/>
                <w:sz w:val="28"/>
              </w:rPr>
            </w:pPr>
            <w:r w:rsidRPr="009F6CB1">
              <w:rPr>
                <w:rFonts w:cs="Times New Roman"/>
                <w:sz w:val="28"/>
              </w:rPr>
              <w:t>Kette</w:t>
            </w:r>
          </w:p>
        </w:tc>
        <w:tc>
          <w:tcPr>
            <w:tcW w:w="4025" w:type="dxa"/>
            <w:tcBorders>
              <w:bottom w:val="single" w:sz="4" w:space="0" w:color="FFFFFF" w:themeColor="background1"/>
              <w:right w:val="single" w:sz="4" w:space="0" w:color="FFFFFF" w:themeColor="background1"/>
            </w:tcBorders>
            <w:shd w:val="clear" w:color="auto" w:fill="FFFFFF" w:themeFill="background1"/>
          </w:tcPr>
          <w:p w14:paraId="4D2E0A7F" w14:textId="77777777" w:rsidR="00F763E9" w:rsidRPr="009F6CB1" w:rsidRDefault="00F763E9" w:rsidP="004273D9">
            <w:pPr>
              <w:spacing w:line="259" w:lineRule="auto"/>
              <w:ind w:left="0" w:right="0"/>
              <w:rPr>
                <w:rFonts w:cs="Times New Roman"/>
                <w:sz w:val="28"/>
              </w:rPr>
            </w:pPr>
          </w:p>
        </w:tc>
      </w:tr>
      <w:tr w:rsidR="00FA401C" w:rsidRPr="009F6CB1" w14:paraId="0237CF86"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3BF193CC" w14:textId="77777777" w:rsidR="00F763E9" w:rsidRPr="009F6CB1" w:rsidRDefault="00F763E9" w:rsidP="004273D9">
            <w:pPr>
              <w:spacing w:line="259" w:lineRule="auto"/>
              <w:ind w:left="0" w:right="0"/>
              <w:rPr>
                <w:rFonts w:cs="Times New Roman"/>
                <w:sz w:val="28"/>
              </w:rPr>
            </w:pPr>
            <w:r w:rsidRPr="009F6CB1">
              <w:rPr>
                <w:rFonts w:cs="Times New Roman"/>
                <w:sz w:val="28"/>
              </w:rPr>
              <w:t>Fernseher</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3DBFCD67" w14:textId="77777777" w:rsidR="00F763E9" w:rsidRPr="009F6CB1" w:rsidRDefault="00F763E9" w:rsidP="004273D9">
            <w:pPr>
              <w:spacing w:line="259" w:lineRule="auto"/>
              <w:ind w:left="0" w:right="0"/>
              <w:rPr>
                <w:rFonts w:cs="Times New Roman"/>
                <w:sz w:val="28"/>
              </w:rPr>
            </w:pPr>
          </w:p>
        </w:tc>
      </w:tr>
      <w:tr w:rsidR="00F763E9" w:rsidRPr="009F6CB1" w14:paraId="6D3121C8" w14:textId="77777777" w:rsidTr="00FA401C">
        <w:trPr>
          <w:trHeight w:val="397"/>
          <w:jc w:val="center"/>
        </w:trPr>
        <w:tc>
          <w:tcPr>
            <w:tcW w:w="4025" w:type="dxa"/>
          </w:tcPr>
          <w:p w14:paraId="3220F8C2" w14:textId="77777777" w:rsidR="00F763E9" w:rsidRPr="009F6CB1" w:rsidRDefault="00F763E9" w:rsidP="004273D9">
            <w:pPr>
              <w:spacing w:line="259" w:lineRule="auto"/>
              <w:ind w:left="0" w:right="0"/>
              <w:rPr>
                <w:rFonts w:cs="Times New Roman"/>
                <w:sz w:val="28"/>
              </w:rPr>
            </w:pPr>
            <w:r w:rsidRPr="009F6CB1">
              <w:rPr>
                <w:rFonts w:cs="Times New Roman"/>
                <w:sz w:val="28"/>
              </w:rPr>
              <w:t>Hose</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35F40358" w14:textId="77777777" w:rsidR="00F763E9" w:rsidRPr="009F6CB1" w:rsidRDefault="00F763E9" w:rsidP="004273D9">
            <w:pPr>
              <w:spacing w:line="259" w:lineRule="auto"/>
              <w:ind w:left="0" w:right="0"/>
              <w:rPr>
                <w:rFonts w:cs="Times New Roman"/>
                <w:sz w:val="28"/>
              </w:rPr>
            </w:pPr>
          </w:p>
        </w:tc>
      </w:tr>
      <w:tr w:rsidR="00F763E9" w:rsidRPr="009F6CB1" w14:paraId="43448A26"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10E9D531" w14:textId="77777777" w:rsidR="00F763E9" w:rsidRPr="009F6CB1" w:rsidRDefault="00F763E9" w:rsidP="004273D9">
            <w:pPr>
              <w:spacing w:line="259" w:lineRule="auto"/>
              <w:ind w:left="0" w:right="0"/>
              <w:rPr>
                <w:rFonts w:cs="Times New Roman"/>
                <w:sz w:val="28"/>
              </w:rPr>
            </w:pPr>
            <w:r w:rsidRPr="009F6CB1">
              <w:rPr>
                <w:rFonts w:cs="Times New Roman"/>
                <w:sz w:val="28"/>
              </w:rPr>
              <w:t>Jacke</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75A4830D" w14:textId="77777777" w:rsidR="00F763E9" w:rsidRPr="009F6CB1" w:rsidRDefault="00F763E9" w:rsidP="004273D9">
            <w:pPr>
              <w:spacing w:line="259" w:lineRule="auto"/>
              <w:ind w:left="0" w:right="0"/>
              <w:rPr>
                <w:rFonts w:cs="Times New Roman"/>
                <w:sz w:val="28"/>
              </w:rPr>
            </w:pPr>
          </w:p>
        </w:tc>
      </w:tr>
      <w:tr w:rsidR="00F763E9" w:rsidRPr="009F6CB1" w14:paraId="630DD99E" w14:textId="77777777" w:rsidTr="00FA401C">
        <w:trPr>
          <w:trHeight w:val="397"/>
          <w:jc w:val="center"/>
        </w:trPr>
        <w:tc>
          <w:tcPr>
            <w:tcW w:w="4025" w:type="dxa"/>
          </w:tcPr>
          <w:p w14:paraId="3774BA88" w14:textId="77777777" w:rsidR="00F763E9" w:rsidRPr="009F6CB1" w:rsidRDefault="00F763E9" w:rsidP="004273D9">
            <w:pPr>
              <w:spacing w:line="259" w:lineRule="auto"/>
              <w:ind w:left="0" w:right="0"/>
              <w:rPr>
                <w:rFonts w:cs="Times New Roman"/>
                <w:sz w:val="28"/>
              </w:rPr>
            </w:pPr>
            <w:r w:rsidRPr="009F6CB1">
              <w:rPr>
                <w:rFonts w:cs="Times New Roman"/>
                <w:sz w:val="28"/>
              </w:rPr>
              <w:t>Stuhl</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1424CE5F" w14:textId="77777777" w:rsidR="00F763E9" w:rsidRPr="009F6CB1" w:rsidRDefault="00F763E9" w:rsidP="004273D9">
            <w:pPr>
              <w:spacing w:line="259" w:lineRule="auto"/>
              <w:ind w:left="0" w:right="0"/>
              <w:rPr>
                <w:rFonts w:cs="Times New Roman"/>
                <w:sz w:val="28"/>
              </w:rPr>
            </w:pPr>
          </w:p>
        </w:tc>
      </w:tr>
      <w:tr w:rsidR="00FA401C" w:rsidRPr="009F6CB1" w14:paraId="73C0D6AA"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25626AB3" w14:textId="77777777" w:rsidR="00F763E9" w:rsidRPr="009F6CB1" w:rsidRDefault="00F763E9" w:rsidP="004273D9">
            <w:pPr>
              <w:spacing w:line="259" w:lineRule="auto"/>
              <w:ind w:left="0" w:right="0"/>
              <w:rPr>
                <w:rFonts w:cs="Times New Roman"/>
                <w:sz w:val="28"/>
              </w:rPr>
            </w:pPr>
            <w:r w:rsidRPr="009F6CB1">
              <w:rPr>
                <w:rFonts w:cs="Times New Roman"/>
                <w:sz w:val="28"/>
              </w:rPr>
              <w:t>Laptop</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4BA428DF" w14:textId="77777777" w:rsidR="00F763E9" w:rsidRPr="009F6CB1" w:rsidRDefault="00F763E9" w:rsidP="004273D9">
            <w:pPr>
              <w:spacing w:line="259" w:lineRule="auto"/>
              <w:ind w:left="0" w:right="0"/>
              <w:rPr>
                <w:rFonts w:cs="Times New Roman"/>
                <w:sz w:val="28"/>
              </w:rPr>
            </w:pPr>
          </w:p>
        </w:tc>
      </w:tr>
      <w:tr w:rsidR="00F763E9" w:rsidRPr="009F6CB1" w14:paraId="78B9764A" w14:textId="77777777" w:rsidTr="00FA401C">
        <w:trPr>
          <w:trHeight w:val="397"/>
          <w:jc w:val="center"/>
        </w:trPr>
        <w:tc>
          <w:tcPr>
            <w:tcW w:w="4025" w:type="dxa"/>
          </w:tcPr>
          <w:p w14:paraId="47F827ED" w14:textId="77777777" w:rsidR="00F763E9" w:rsidRPr="009F6CB1" w:rsidRDefault="00F763E9" w:rsidP="004273D9">
            <w:pPr>
              <w:spacing w:line="259" w:lineRule="auto"/>
              <w:ind w:left="0" w:right="0"/>
              <w:rPr>
                <w:rFonts w:cs="Times New Roman"/>
                <w:sz w:val="28"/>
              </w:rPr>
            </w:pPr>
            <w:r w:rsidRPr="009F6CB1">
              <w:rPr>
                <w:rFonts w:cs="Times New Roman"/>
                <w:sz w:val="28"/>
              </w:rPr>
              <w:t>Handy</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162085CB" w14:textId="77777777" w:rsidR="00F763E9" w:rsidRPr="009F6CB1" w:rsidRDefault="00F763E9" w:rsidP="004273D9">
            <w:pPr>
              <w:spacing w:line="259" w:lineRule="auto"/>
              <w:ind w:left="0" w:right="0"/>
              <w:rPr>
                <w:rFonts w:cs="Times New Roman"/>
                <w:sz w:val="28"/>
              </w:rPr>
            </w:pPr>
          </w:p>
        </w:tc>
      </w:tr>
      <w:tr w:rsidR="00F763E9" w:rsidRPr="009F6CB1" w14:paraId="479C3515"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7DFBE1E6" w14:textId="77777777" w:rsidR="00F763E9" w:rsidRPr="009F6CB1" w:rsidRDefault="00F763E9" w:rsidP="004273D9">
            <w:pPr>
              <w:spacing w:line="259" w:lineRule="auto"/>
              <w:ind w:left="0" w:right="0"/>
              <w:rPr>
                <w:rFonts w:cs="Times New Roman"/>
                <w:sz w:val="28"/>
              </w:rPr>
            </w:pPr>
            <w:r w:rsidRPr="009F6CB1">
              <w:rPr>
                <w:rFonts w:cs="Times New Roman"/>
                <w:sz w:val="28"/>
              </w:rPr>
              <w:t>Ring</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43163FD9" w14:textId="77777777" w:rsidR="00F763E9" w:rsidRPr="009F6CB1" w:rsidRDefault="00F763E9" w:rsidP="004273D9">
            <w:pPr>
              <w:spacing w:line="259" w:lineRule="auto"/>
              <w:ind w:left="0" w:right="0"/>
              <w:rPr>
                <w:rFonts w:cs="Times New Roman"/>
                <w:sz w:val="28"/>
              </w:rPr>
            </w:pPr>
          </w:p>
        </w:tc>
      </w:tr>
      <w:tr w:rsidR="00F763E9" w:rsidRPr="009F6CB1" w14:paraId="563841E5" w14:textId="77777777" w:rsidTr="00FA401C">
        <w:trPr>
          <w:trHeight w:val="397"/>
          <w:jc w:val="center"/>
        </w:trPr>
        <w:tc>
          <w:tcPr>
            <w:tcW w:w="4025" w:type="dxa"/>
          </w:tcPr>
          <w:p w14:paraId="4EAD4AE2" w14:textId="77777777" w:rsidR="00F763E9" w:rsidRPr="009F6CB1" w:rsidRDefault="00F763E9" w:rsidP="004273D9">
            <w:pPr>
              <w:spacing w:line="259" w:lineRule="auto"/>
              <w:ind w:left="0" w:right="0"/>
              <w:rPr>
                <w:rFonts w:cs="Times New Roman"/>
                <w:sz w:val="28"/>
              </w:rPr>
            </w:pPr>
            <w:r w:rsidRPr="009F6CB1">
              <w:rPr>
                <w:rFonts w:cs="Times New Roman"/>
                <w:sz w:val="28"/>
              </w:rPr>
              <w:t>Teppich</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691E9B4A" w14:textId="77777777" w:rsidR="00F763E9" w:rsidRPr="009F6CB1" w:rsidRDefault="00F763E9" w:rsidP="004273D9">
            <w:pPr>
              <w:spacing w:line="259" w:lineRule="auto"/>
              <w:ind w:left="0" w:right="0"/>
              <w:rPr>
                <w:rFonts w:cs="Times New Roman"/>
                <w:sz w:val="28"/>
              </w:rPr>
            </w:pPr>
          </w:p>
        </w:tc>
      </w:tr>
      <w:tr w:rsidR="00FA401C" w:rsidRPr="009F6CB1" w14:paraId="082F1819"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4744CA21" w14:textId="77777777" w:rsidR="00F763E9" w:rsidRPr="009F6CB1" w:rsidRDefault="00F763E9" w:rsidP="004273D9">
            <w:pPr>
              <w:spacing w:line="259" w:lineRule="auto"/>
              <w:ind w:left="0" w:right="0"/>
              <w:rPr>
                <w:rFonts w:cs="Times New Roman"/>
                <w:sz w:val="28"/>
              </w:rPr>
            </w:pPr>
            <w:r w:rsidRPr="009F6CB1">
              <w:rPr>
                <w:rFonts w:cs="Times New Roman"/>
                <w:sz w:val="28"/>
              </w:rPr>
              <w:t>Bücher</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350B28F5" w14:textId="77777777" w:rsidR="00F763E9" w:rsidRPr="009F6CB1" w:rsidRDefault="00F763E9" w:rsidP="004273D9">
            <w:pPr>
              <w:spacing w:line="259" w:lineRule="auto"/>
              <w:ind w:left="0" w:right="0"/>
              <w:rPr>
                <w:rFonts w:cs="Times New Roman"/>
                <w:sz w:val="28"/>
              </w:rPr>
            </w:pPr>
          </w:p>
        </w:tc>
      </w:tr>
    </w:tbl>
    <w:p w14:paraId="11BC2970" w14:textId="77777777" w:rsidR="00F763E9" w:rsidRDefault="00F763E9" w:rsidP="00F763E9">
      <w:pPr>
        <w:spacing w:after="240"/>
        <w:rPr>
          <w:rFonts w:eastAsia="Times New Roman"/>
          <w:sz w:val="28"/>
          <w:szCs w:val="28"/>
        </w:rPr>
      </w:pPr>
    </w:p>
    <w:p w14:paraId="7A8E638F" w14:textId="77777777" w:rsidR="00F763E9" w:rsidRDefault="00F763E9" w:rsidP="00F763E9">
      <w:pPr>
        <w:rPr>
          <w:rFonts w:eastAsia="Times New Roman"/>
          <w:sz w:val="28"/>
          <w:szCs w:val="28"/>
        </w:rPr>
      </w:pPr>
      <w:r w:rsidRPr="00BF44CA">
        <w:rPr>
          <w:rFonts w:eastAsia="Times New Roman"/>
          <w:sz w:val="28"/>
          <w:szCs w:val="28"/>
        </w:rPr>
        <w:t>Der Hausrat umfasst alle</w:t>
      </w:r>
      <w:r>
        <w:rPr>
          <w:rFonts w:eastAsia="Times New Roman"/>
          <w:sz w:val="28"/>
          <w:szCs w:val="28"/>
        </w:rPr>
        <w:t xml:space="preserve"> </w:t>
      </w:r>
      <w:r w:rsidRPr="00AD2395">
        <w:rPr>
          <w:rFonts w:eastAsia="Times New Roman"/>
          <w:b/>
          <w:bCs/>
          <w:sz w:val="28"/>
          <w:szCs w:val="28"/>
          <w:u w:val="single"/>
        </w:rPr>
        <w:t>Gegenstände</w:t>
      </w:r>
      <w:r w:rsidRPr="00172EEF">
        <w:rPr>
          <w:rFonts w:eastAsia="Times New Roman"/>
          <w:sz w:val="28"/>
          <w:szCs w:val="28"/>
        </w:rPr>
        <w:t xml:space="preserve">, die sich im </w:t>
      </w:r>
      <w:r w:rsidRPr="00AD2395">
        <w:rPr>
          <w:rFonts w:eastAsia="Times New Roman"/>
          <w:b/>
          <w:bCs/>
          <w:sz w:val="28"/>
          <w:szCs w:val="28"/>
          <w:u w:val="single"/>
        </w:rPr>
        <w:t>Haushalt</w:t>
      </w:r>
      <w:r w:rsidRPr="00172EEF">
        <w:rPr>
          <w:rFonts w:eastAsia="Times New Roman"/>
          <w:sz w:val="28"/>
          <w:szCs w:val="28"/>
        </w:rPr>
        <w:t xml:space="preserve"> befinden. Dazu gehören Möbel, Teppiche, Bekleidung, Schmuck, Bücher, Arbeits- und Elektrogeräte.</w:t>
      </w:r>
    </w:p>
    <w:p w14:paraId="438E55CB" w14:textId="77777777" w:rsidR="00F763E9" w:rsidRPr="00172EEF" w:rsidRDefault="00F763E9" w:rsidP="00F763E9">
      <w:pPr>
        <w:rPr>
          <w:rFonts w:eastAsia="Times New Roman"/>
          <w:sz w:val="28"/>
          <w:szCs w:val="28"/>
        </w:rPr>
      </w:pPr>
      <w:r w:rsidRPr="00172EEF">
        <w:rPr>
          <w:rFonts w:eastAsia="Times New Roman"/>
          <w:sz w:val="28"/>
          <w:szCs w:val="28"/>
        </w:rPr>
        <w:t xml:space="preserve">Auch </w:t>
      </w:r>
      <w:r w:rsidRPr="00AD2395">
        <w:rPr>
          <w:rFonts w:eastAsia="Times New Roman"/>
          <w:b/>
          <w:bCs/>
          <w:sz w:val="28"/>
          <w:szCs w:val="28"/>
          <w:u w:val="single"/>
        </w:rPr>
        <w:t>Geld</w:t>
      </w:r>
      <w:r w:rsidRPr="00AD2395">
        <w:rPr>
          <w:rFonts w:eastAsia="Times New Roman"/>
          <w:sz w:val="28"/>
          <w:szCs w:val="28"/>
        </w:rPr>
        <w:t xml:space="preserve"> </w:t>
      </w:r>
      <w:r w:rsidRPr="00172EEF">
        <w:rPr>
          <w:rFonts w:eastAsia="Times New Roman"/>
          <w:sz w:val="28"/>
          <w:szCs w:val="28"/>
        </w:rPr>
        <w:t xml:space="preserve">gehört dazu. </w:t>
      </w:r>
    </w:p>
    <w:p w14:paraId="467E1580" w14:textId="77777777" w:rsidR="00F763E9" w:rsidRPr="00172EEF" w:rsidRDefault="00F763E9" w:rsidP="00F763E9">
      <w:pPr>
        <w:rPr>
          <w:rFonts w:eastAsia="Times New Roman"/>
          <w:sz w:val="28"/>
          <w:szCs w:val="28"/>
        </w:rPr>
      </w:pPr>
    </w:p>
    <w:p w14:paraId="6E0BB7A6" w14:textId="77777777" w:rsidR="00F763E9" w:rsidRDefault="00F763E9" w:rsidP="00F763E9">
      <w:pPr>
        <w:rPr>
          <w:rFonts w:eastAsia="Times New Roman"/>
          <w:sz w:val="28"/>
          <w:szCs w:val="28"/>
        </w:rPr>
      </w:pPr>
      <w:r w:rsidRPr="00172EEF">
        <w:rPr>
          <w:rFonts w:eastAsia="Times New Roman"/>
          <w:sz w:val="28"/>
          <w:szCs w:val="28"/>
        </w:rPr>
        <w:t xml:space="preserve">Die Hausratversicherung ist bei </w:t>
      </w:r>
      <w:r w:rsidRPr="00AD2395">
        <w:rPr>
          <w:rFonts w:eastAsia="Times New Roman"/>
          <w:b/>
          <w:bCs/>
          <w:sz w:val="28"/>
          <w:szCs w:val="28"/>
          <w:u w:val="single"/>
        </w:rPr>
        <w:t>Schäden</w:t>
      </w:r>
      <w:r w:rsidRPr="00172EEF">
        <w:rPr>
          <w:rFonts w:eastAsia="Times New Roman"/>
          <w:sz w:val="28"/>
          <w:szCs w:val="28"/>
        </w:rPr>
        <w:t xml:space="preserve"> nützlich, die durch </w:t>
      </w:r>
      <w:r>
        <w:rPr>
          <w:rFonts w:eastAsia="Times New Roman"/>
          <w:sz w:val="28"/>
          <w:szCs w:val="28"/>
        </w:rPr>
        <w:t>Leitungsw</w:t>
      </w:r>
      <w:r w:rsidRPr="00172EEF">
        <w:rPr>
          <w:rFonts w:eastAsia="Times New Roman"/>
          <w:sz w:val="28"/>
          <w:szCs w:val="28"/>
        </w:rPr>
        <w:t xml:space="preserve">asser, Brand, Diebstahl, </w:t>
      </w:r>
      <w:r w:rsidRPr="00AD2395">
        <w:rPr>
          <w:rFonts w:eastAsia="Times New Roman"/>
          <w:b/>
          <w:bCs/>
          <w:sz w:val="28"/>
          <w:szCs w:val="28"/>
          <w:u w:val="single"/>
        </w:rPr>
        <w:t>Einbruch</w:t>
      </w:r>
      <w:r w:rsidRPr="00172EEF">
        <w:rPr>
          <w:rFonts w:eastAsia="Times New Roman"/>
          <w:sz w:val="28"/>
          <w:szCs w:val="28"/>
        </w:rPr>
        <w:t xml:space="preserve"> oder Gewitter entstehen.</w:t>
      </w:r>
    </w:p>
    <w:p w14:paraId="52914793" w14:textId="77777777" w:rsidR="004943E4" w:rsidRDefault="00F763E9" w:rsidP="00504342">
      <w:pPr>
        <w:rPr>
          <w:rFonts w:eastAsia="Times New Roman"/>
          <w:sz w:val="28"/>
          <w:szCs w:val="28"/>
        </w:rPr>
        <w:sectPr w:rsidR="004943E4" w:rsidSect="00434A63">
          <w:headerReference w:type="default" r:id="rId134"/>
          <w:headerReference w:type="first" r:id="rId135"/>
          <w:pgSz w:w="11900" w:h="16840"/>
          <w:pgMar w:top="2835" w:right="851" w:bottom="1134" w:left="851" w:header="709" w:footer="454" w:gutter="0"/>
          <w:cols w:space="708"/>
          <w:titlePg/>
          <w:docGrid w:linePitch="360"/>
        </w:sectPr>
      </w:pPr>
      <w:r w:rsidRPr="00172EEF">
        <w:rPr>
          <w:rFonts w:eastAsia="Times New Roman"/>
          <w:sz w:val="28"/>
          <w:szCs w:val="28"/>
        </w:rPr>
        <w:t xml:space="preserve">Je wertvoller die Einrichtung einer Wohnung oder eines Hauses ist, desto sinnvoller ist diese </w:t>
      </w:r>
      <w:r w:rsidRPr="00AD2395">
        <w:rPr>
          <w:rFonts w:eastAsia="Times New Roman"/>
          <w:b/>
          <w:bCs/>
          <w:sz w:val="28"/>
          <w:szCs w:val="28"/>
          <w:u w:val="single"/>
        </w:rPr>
        <w:t>Versicherung</w:t>
      </w:r>
      <w:r w:rsidRPr="00172EEF">
        <w:rPr>
          <w:rFonts w:eastAsia="Times New Roman"/>
          <w:sz w:val="28"/>
          <w:szCs w:val="28"/>
        </w:rPr>
        <w:t>.</w:t>
      </w:r>
    </w:p>
    <w:p w14:paraId="2A73BE60" w14:textId="77777777" w:rsidR="00F62F46" w:rsidRDefault="00F62F46" w:rsidP="00504342">
      <w:pPr>
        <w:rPr>
          <w:sz w:val="28"/>
          <w:szCs w:val="28"/>
        </w:rPr>
      </w:pPr>
    </w:p>
    <w:p w14:paraId="355B38E6" w14:textId="77777777" w:rsidR="004943E4" w:rsidRDefault="004943E4" w:rsidP="00504342">
      <w:pPr>
        <w:rPr>
          <w:sz w:val="28"/>
          <w:szCs w:val="28"/>
        </w:rPr>
      </w:pPr>
    </w:p>
    <w:p w14:paraId="07A2A919" w14:textId="77777777" w:rsidR="004943E4" w:rsidRDefault="004943E4" w:rsidP="00504342">
      <w:pPr>
        <w:rPr>
          <w:sz w:val="28"/>
          <w:szCs w:val="28"/>
        </w:rPr>
      </w:pPr>
    </w:p>
    <w:p w14:paraId="063DD9E2" w14:textId="77777777" w:rsidR="004943E4" w:rsidRDefault="004943E4" w:rsidP="00504342">
      <w:pPr>
        <w:rPr>
          <w:sz w:val="28"/>
          <w:szCs w:val="28"/>
        </w:rPr>
      </w:pPr>
    </w:p>
    <w:p w14:paraId="0DDC769E" w14:textId="77777777" w:rsidR="004943E4" w:rsidRPr="00013689" w:rsidRDefault="004943E4" w:rsidP="004943E4">
      <w:pPr>
        <w:rPr>
          <w:sz w:val="28"/>
          <w:szCs w:val="28"/>
        </w:rPr>
      </w:pPr>
    </w:p>
    <w:p w14:paraId="5DBF31C3" w14:textId="77777777" w:rsidR="004943E4" w:rsidRPr="00013689" w:rsidRDefault="004943E4" w:rsidP="004943E4">
      <w:pPr>
        <w:rPr>
          <w:sz w:val="28"/>
          <w:szCs w:val="28"/>
        </w:rPr>
      </w:pPr>
    </w:p>
    <w:p w14:paraId="0AE4DFAF" w14:textId="77777777" w:rsidR="004943E4" w:rsidRPr="00013689" w:rsidRDefault="004943E4" w:rsidP="004943E4">
      <w:pPr>
        <w:rPr>
          <w:sz w:val="28"/>
          <w:szCs w:val="28"/>
        </w:rPr>
      </w:pPr>
      <w:r>
        <w:rPr>
          <w:noProof/>
          <w:color w:val="0A2446"/>
        </w:rPr>
        <w:drawing>
          <wp:anchor distT="0" distB="0" distL="114300" distR="114300" simplePos="0" relativeHeight="251729920" behindDoc="0" locked="0" layoutInCell="1" allowOverlap="1" wp14:anchorId="4C22E92A" wp14:editId="7257C659">
            <wp:simplePos x="0" y="0"/>
            <wp:positionH relativeFrom="margin">
              <wp:align>center</wp:align>
            </wp:positionH>
            <wp:positionV relativeFrom="margin">
              <wp:posOffset>1080135</wp:posOffset>
            </wp:positionV>
            <wp:extent cx="1350000" cy="1350000"/>
            <wp:effectExtent l="0" t="0" r="3175" b="3175"/>
            <wp:wrapNone/>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965E7E3" w14:textId="77777777" w:rsidR="004943E4" w:rsidRPr="00013689" w:rsidRDefault="004943E4" w:rsidP="004943E4">
      <w:pPr>
        <w:rPr>
          <w:sz w:val="28"/>
          <w:szCs w:val="28"/>
        </w:rPr>
      </w:pPr>
    </w:p>
    <w:p w14:paraId="257DA27E" w14:textId="77777777" w:rsidR="004943E4" w:rsidRPr="00013689" w:rsidRDefault="004943E4" w:rsidP="004943E4">
      <w:pPr>
        <w:rPr>
          <w:sz w:val="28"/>
          <w:szCs w:val="28"/>
        </w:rPr>
      </w:pPr>
    </w:p>
    <w:p w14:paraId="5FCF89FF" w14:textId="77777777" w:rsidR="004943E4" w:rsidRPr="00013689" w:rsidRDefault="004943E4" w:rsidP="004943E4">
      <w:pPr>
        <w:rPr>
          <w:sz w:val="28"/>
          <w:szCs w:val="28"/>
        </w:rPr>
      </w:pPr>
    </w:p>
    <w:p w14:paraId="37EDEDC1" w14:textId="77777777" w:rsidR="004943E4" w:rsidRPr="00013689" w:rsidRDefault="004943E4" w:rsidP="004943E4">
      <w:pPr>
        <w:rPr>
          <w:sz w:val="28"/>
          <w:szCs w:val="28"/>
        </w:rPr>
      </w:pPr>
    </w:p>
    <w:p w14:paraId="3DC6D117" w14:textId="77777777" w:rsidR="004943E4" w:rsidRPr="00013689" w:rsidRDefault="004943E4" w:rsidP="004943E4">
      <w:pPr>
        <w:rPr>
          <w:sz w:val="28"/>
          <w:szCs w:val="28"/>
        </w:rPr>
      </w:pPr>
    </w:p>
    <w:p w14:paraId="0F50403E" w14:textId="77777777" w:rsidR="004943E4" w:rsidRPr="00013689" w:rsidRDefault="001C0142" w:rsidP="004943E4">
      <w:pPr>
        <w:rPr>
          <w:sz w:val="28"/>
          <w:szCs w:val="28"/>
        </w:rPr>
      </w:pPr>
      <w:r>
        <w:rPr>
          <w:noProof/>
        </w:rPr>
        <mc:AlternateContent>
          <mc:Choice Requires="wps">
            <w:drawing>
              <wp:anchor distT="0" distB="0" distL="114300" distR="114300" simplePos="0" relativeHeight="251730944" behindDoc="0" locked="0" layoutInCell="1" allowOverlap="1" wp14:anchorId="2C6144B0" wp14:editId="2A94CD42">
                <wp:simplePos x="0" y="0"/>
                <wp:positionH relativeFrom="margin">
                  <wp:align>center</wp:align>
                </wp:positionH>
                <wp:positionV relativeFrom="margin">
                  <wp:posOffset>3060700</wp:posOffset>
                </wp:positionV>
                <wp:extent cx="4445635" cy="484095"/>
                <wp:effectExtent l="0" t="0" r="0" b="0"/>
                <wp:wrapNone/>
                <wp:docPr id="522" name="Textfeld 522"/>
                <wp:cNvGraphicFramePr/>
                <a:graphic xmlns:a="http://schemas.openxmlformats.org/drawingml/2006/main">
                  <a:graphicData uri="http://schemas.microsoft.com/office/word/2010/wordprocessingShape">
                    <wps:wsp>
                      <wps:cNvSpPr txBox="1"/>
                      <wps:spPr>
                        <a:xfrm>
                          <a:off x="0" y="0"/>
                          <a:ext cx="4445635" cy="484095"/>
                        </a:xfrm>
                        <a:prstGeom prst="rect">
                          <a:avLst/>
                        </a:prstGeom>
                        <a:solidFill>
                          <a:schemeClr val="lt1"/>
                        </a:solidFill>
                        <a:ln w="6350">
                          <a:noFill/>
                        </a:ln>
                      </wps:spPr>
                      <wps:txbx>
                        <w:txbxContent>
                          <w:p w14:paraId="2AFC4A9D" w14:textId="77777777" w:rsidR="003620B0" w:rsidRPr="00980DE8" w:rsidRDefault="003620B0" w:rsidP="00467803">
                            <w:pPr>
                              <w:pStyle w:val="Kapitel"/>
                              <w:rPr>
                                <w:b/>
                                <w:bCs/>
                              </w:rPr>
                            </w:pPr>
                            <w:bookmarkStart w:id="23" w:name="_Toc71025063"/>
                            <w:bookmarkStart w:id="24" w:name="_Toc71026383"/>
                            <w:bookmarkStart w:id="25" w:name="_Toc75172212"/>
                            <w:bookmarkStart w:id="26" w:name="Tierhalter_Haftpflichtversicherung"/>
                            <w:bookmarkStart w:id="27" w:name="_Toc71024740"/>
                            <w:r>
                              <w:t>Tierhalter-Haftpflichtversicherung</w:t>
                            </w:r>
                            <w:bookmarkEnd w:id="23"/>
                            <w:bookmarkEnd w:id="24"/>
                            <w:bookmarkEnd w:id="25"/>
                            <w:bookmarkEnd w:id="26"/>
                            <w:bookmarkEnd w:id="2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144B0" id="Textfeld 522" o:spid="_x0000_s1267" type="#_x0000_t202" style="position:absolute;left:0;text-align:left;margin-left:0;margin-top:241pt;width:350.05pt;height:38.1pt;z-index:25173094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" fillcolor="white [3201]" stroked="f" strokeweight=".5pt">
                <v:textbox>
                  <w:txbxContent>
                    <w:p w14:paraId="2AFC4A9D" w14:textId="77777777" w:rsidR="003620B0" w:rsidRPr="00980DE8" w:rsidRDefault="003620B0" w:rsidP="00467803">
                      <w:pPr>
                        <w:pStyle w:val="Kapitel"/>
                        <w:rPr>
                          <w:b/>
                          <w:bCs/>
                        </w:rPr>
                      </w:pPr>
                      <w:bookmarkStart w:id="49" w:name="_Toc71025063"/>
                      <w:bookmarkStart w:id="50" w:name="_Toc71026383"/>
                      <w:bookmarkStart w:id="51" w:name="_Toc75172212"/>
                      <w:bookmarkStart w:id="52" w:name="Tierhalter_Haftpflichtversicherung"/>
                      <w:bookmarkStart w:id="53" w:name="_Toc71024740"/>
                      <w:r>
                        <w:t>Tierhalter-Haftpflichtversicherung</w:t>
                      </w:r>
                      <w:bookmarkEnd w:id="49"/>
                      <w:bookmarkEnd w:id="50"/>
                      <w:bookmarkEnd w:id="51"/>
                      <w:bookmarkEnd w:id="52"/>
                      <w:bookmarkEnd w:id="53"/>
                    </w:p>
                  </w:txbxContent>
                </v:textbox>
                <w10:wrap anchorx="margin" anchory="margin"/>
              </v:shape>
            </w:pict>
          </mc:Fallback>
        </mc:AlternateContent>
      </w:r>
    </w:p>
    <w:p w14:paraId="14BD38AF" w14:textId="77777777" w:rsidR="004943E4" w:rsidRPr="00013689" w:rsidRDefault="004943E4" w:rsidP="004943E4">
      <w:pPr>
        <w:rPr>
          <w:sz w:val="28"/>
          <w:szCs w:val="28"/>
        </w:rPr>
      </w:pPr>
    </w:p>
    <w:p w14:paraId="3A3440DB" w14:textId="77777777" w:rsidR="004943E4" w:rsidRDefault="004943E4" w:rsidP="004943E4">
      <w:pPr>
        <w:rPr>
          <w:sz w:val="28"/>
          <w:szCs w:val="28"/>
        </w:rPr>
      </w:pPr>
    </w:p>
    <w:p w14:paraId="01A8DCA4" w14:textId="77777777" w:rsidR="004943E4" w:rsidRDefault="004943E4" w:rsidP="004943E4">
      <w:pPr>
        <w:rPr>
          <w:sz w:val="28"/>
          <w:szCs w:val="28"/>
        </w:rPr>
      </w:pPr>
    </w:p>
    <w:p w14:paraId="46253334" w14:textId="77777777" w:rsidR="004943E4" w:rsidRDefault="004943E4" w:rsidP="00504342">
      <w:pPr>
        <w:rPr>
          <w:sz w:val="28"/>
          <w:szCs w:val="28"/>
        </w:rPr>
      </w:pPr>
    </w:p>
    <w:p w14:paraId="1C2A3181" w14:textId="77777777" w:rsidR="004943E4" w:rsidRDefault="004943E4" w:rsidP="00504342">
      <w:pPr>
        <w:rPr>
          <w:sz w:val="28"/>
          <w:szCs w:val="28"/>
        </w:rPr>
      </w:pPr>
    </w:p>
    <w:p w14:paraId="19B9D81D" w14:textId="77777777" w:rsidR="004943E4" w:rsidRDefault="004943E4" w:rsidP="00504342">
      <w:pPr>
        <w:rPr>
          <w:sz w:val="28"/>
          <w:szCs w:val="28"/>
        </w:rPr>
      </w:pPr>
    </w:p>
    <w:p w14:paraId="09A4977F" w14:textId="77777777" w:rsidR="004943E4" w:rsidRDefault="004943E4" w:rsidP="00504342">
      <w:pPr>
        <w:rPr>
          <w:sz w:val="28"/>
          <w:szCs w:val="28"/>
        </w:rPr>
      </w:pPr>
    </w:p>
    <w:p w14:paraId="0A549724" w14:textId="77777777" w:rsidR="004943E4" w:rsidRDefault="004943E4" w:rsidP="00504342">
      <w:pPr>
        <w:rPr>
          <w:sz w:val="28"/>
          <w:szCs w:val="28"/>
        </w:rPr>
      </w:pPr>
    </w:p>
    <w:p w14:paraId="6A36F5CD" w14:textId="77777777" w:rsidR="004943E4" w:rsidRDefault="004943E4" w:rsidP="00504342">
      <w:pPr>
        <w:rPr>
          <w:sz w:val="28"/>
          <w:szCs w:val="28"/>
        </w:rPr>
      </w:pPr>
    </w:p>
    <w:p w14:paraId="59809C60" w14:textId="77777777" w:rsidR="004943E4" w:rsidRDefault="004943E4" w:rsidP="00504342">
      <w:pPr>
        <w:rPr>
          <w:sz w:val="28"/>
          <w:szCs w:val="28"/>
        </w:rPr>
      </w:pPr>
    </w:p>
    <w:p w14:paraId="35FC0616" w14:textId="77777777" w:rsidR="004943E4" w:rsidRDefault="004943E4" w:rsidP="00504342">
      <w:pPr>
        <w:rPr>
          <w:sz w:val="28"/>
          <w:szCs w:val="28"/>
        </w:rPr>
      </w:pPr>
    </w:p>
    <w:p w14:paraId="20825375" w14:textId="77777777" w:rsidR="004943E4" w:rsidRDefault="004943E4" w:rsidP="00504342">
      <w:pPr>
        <w:rPr>
          <w:sz w:val="28"/>
          <w:szCs w:val="28"/>
        </w:rPr>
        <w:sectPr w:rsidR="004943E4" w:rsidSect="00434A63">
          <w:headerReference w:type="first" r:id="rId136"/>
          <w:pgSz w:w="11900" w:h="16840"/>
          <w:pgMar w:top="2835" w:right="851" w:bottom="1134" w:left="851" w:header="709" w:footer="454" w:gutter="0"/>
          <w:cols w:space="708"/>
          <w:titlePg/>
          <w:docGrid w:linePitch="360"/>
        </w:sectPr>
      </w:pPr>
    </w:p>
    <w:p w14:paraId="42C884B3" w14:textId="77777777" w:rsidR="004224C2" w:rsidRDefault="004224C2" w:rsidP="004224C2">
      <w:r>
        <w:lastRenderedPageBreak/>
        <w:t>Lernziel: Die Lernenden wissen, dass es verschiedene Haftpflichtversicherungen gibt und können zwischen ihren Versicherungsbereichen differenzieren.</w:t>
      </w:r>
    </w:p>
    <w:p w14:paraId="21978EA9" w14:textId="77777777" w:rsidR="004224C2" w:rsidRPr="00956C8B" w:rsidRDefault="003A1897" w:rsidP="004224C2">
      <w:r>
        <w:t xml:space="preserve">Die Lernenden lernen folgende </w:t>
      </w:r>
      <w:r w:rsidR="004224C2">
        <w:t>Kernbotschaft: Schäden durch bestimmte Haustiere wie Hamster, Katzen, Wellensittiche etc. werden durch die private Haftpflichtversicherung abgedeckt. Für Hunde, Pferde u</w:t>
      </w:r>
      <w:r w:rsidR="00AC60B7">
        <w:t>nd andere</w:t>
      </w:r>
      <w:r w:rsidR="004224C2">
        <w:t xml:space="preserve"> Tiere, die tendenziell ein größeres Risiko aufweisen Schäden zu verursachen, wird eine Tierhalter-Haftpflichtversicherung benötigt.</w:t>
      </w:r>
    </w:p>
    <w:p w14:paraId="4E48B5BF" w14:textId="77777777" w:rsidR="004224C2" w:rsidRDefault="004224C2" w:rsidP="004224C2"/>
    <w:p w14:paraId="56713DBF" w14:textId="77777777" w:rsidR="004224C2" w:rsidRDefault="004224C2" w:rsidP="004224C2">
      <w:r>
        <w:t>Vorgeschlagener Ablauf:</w:t>
      </w:r>
    </w:p>
    <w:p w14:paraId="515AAEAA" w14:textId="77777777" w:rsidR="004224C2" w:rsidRDefault="004224C2" w:rsidP="004224C2">
      <w:r>
        <w:t>Teilen Sie den Arbeitsbogen „Tierhalter-Haftpflichtversicherung“ aus. Diesen bearbeiten die Lernenden in Einzelarbeit. Der beiliegende Lösungsbogen kann zur (Selbst-)Kontrolle verwendet werden. In einem abschließenden Plenumsgespräch kann über Erfahrungen der Lernenden mit der Tierhalter-Haftpflichtversicherung gesprochen werden; ebenso besteht hier die Möglichkeit, auf eventuelle Nachfragen einzugehen.</w:t>
      </w:r>
    </w:p>
    <w:p w14:paraId="1EEB8747" w14:textId="77777777" w:rsidR="004224C2" w:rsidRDefault="004224C2" w:rsidP="00504342">
      <w:pPr>
        <w:rPr>
          <w:sz w:val="28"/>
          <w:szCs w:val="28"/>
        </w:rPr>
        <w:sectPr w:rsidR="004224C2" w:rsidSect="00434A63">
          <w:headerReference w:type="first" r:id="rId137"/>
          <w:pgSz w:w="11900" w:h="16840"/>
          <w:pgMar w:top="2835" w:right="851" w:bottom="1134" w:left="851" w:header="709" w:footer="454" w:gutter="0"/>
          <w:cols w:space="708"/>
          <w:titlePg/>
          <w:docGrid w:linePitch="360"/>
        </w:sectPr>
      </w:pPr>
    </w:p>
    <w:p w14:paraId="4CB16843" w14:textId="77777777" w:rsidR="000116B9" w:rsidRDefault="000116B9" w:rsidP="000116B9">
      <w:pPr>
        <w:rPr>
          <w:sz w:val="28"/>
        </w:rPr>
      </w:pPr>
      <w:r>
        <w:rPr>
          <w:noProof/>
          <w:szCs w:val="28"/>
        </w:rPr>
        <w:lastRenderedPageBreak/>
        <w:drawing>
          <wp:anchor distT="0" distB="0" distL="114300" distR="114300" simplePos="0" relativeHeight="251742208" behindDoc="0" locked="0" layoutInCell="1" allowOverlap="1" wp14:anchorId="29933518" wp14:editId="0F68A493">
            <wp:simplePos x="0" y="0"/>
            <wp:positionH relativeFrom="margin">
              <wp:posOffset>-180340</wp:posOffset>
            </wp:positionH>
            <wp:positionV relativeFrom="paragraph">
              <wp:posOffset>-90170</wp:posOffset>
            </wp:positionV>
            <wp:extent cx="367200" cy="367200"/>
            <wp:effectExtent l="0" t="0" r="0" b="0"/>
            <wp:wrapNone/>
            <wp:docPr id="594" name="Grafik 59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rPr>
        <w:t>Tragen Sie die Silben zusammen und ergänzen Sie die Sätze!</w:t>
      </w:r>
      <w:r w:rsidRPr="00830291">
        <w:rPr>
          <w:noProof/>
          <w:szCs w:val="28"/>
        </w:rPr>
        <w:t xml:space="preserve"> </w:t>
      </w:r>
    </w:p>
    <w:p w14:paraId="4CF9B864" w14:textId="77777777" w:rsidR="000116B9" w:rsidRDefault="000116B9" w:rsidP="000116B9">
      <w:pPr>
        <w:rPr>
          <w:sz w:val="28"/>
        </w:rPr>
      </w:pPr>
    </w:p>
    <w:p w14:paraId="2323BD4E" w14:textId="77777777" w:rsidR="000116B9" w:rsidRDefault="000116B9" w:rsidP="000116B9">
      <w:pPr>
        <w:rPr>
          <w:sz w:val="28"/>
        </w:rPr>
      </w:pPr>
      <w:r>
        <w:rPr>
          <w:sz w:val="28"/>
        </w:rPr>
        <w:t>Schäden, die durch kleinere __________________ verursacht werden, werden durch die private Haftpflichtversicherung abgedeckt.</w:t>
      </w:r>
    </w:p>
    <w:p w14:paraId="2D221F2C"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1968" behindDoc="0" locked="0" layoutInCell="1" allowOverlap="1" wp14:anchorId="3C7E607D" wp14:editId="57486104">
                <wp:simplePos x="0" y="0"/>
                <wp:positionH relativeFrom="margin">
                  <wp:posOffset>4752340</wp:posOffset>
                </wp:positionH>
                <wp:positionV relativeFrom="paragraph">
                  <wp:posOffset>19050</wp:posOffset>
                </wp:positionV>
                <wp:extent cx="1080000" cy="360000"/>
                <wp:effectExtent l="19050" t="19050" r="44450" b="40640"/>
                <wp:wrapNone/>
                <wp:docPr id="5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60000"/>
                        </a:xfrm>
                        <a:custGeom>
                          <a:avLst/>
                          <a:gdLst>
                            <a:gd name="connsiteX0" fmla="*/ 0 w 1080000"/>
                            <a:gd name="connsiteY0" fmla="*/ 0 h 360000"/>
                            <a:gd name="connsiteX1" fmla="*/ 561600 w 1080000"/>
                            <a:gd name="connsiteY1" fmla="*/ 0 h 360000"/>
                            <a:gd name="connsiteX2" fmla="*/ 1080000 w 1080000"/>
                            <a:gd name="connsiteY2" fmla="*/ 0 h 360000"/>
                            <a:gd name="connsiteX3" fmla="*/ 1080000 w 1080000"/>
                            <a:gd name="connsiteY3" fmla="*/ 360000 h 360000"/>
                            <a:gd name="connsiteX4" fmla="*/ 550800 w 1080000"/>
                            <a:gd name="connsiteY4" fmla="*/ 360000 h 360000"/>
                            <a:gd name="connsiteX5" fmla="*/ 0 w 1080000"/>
                            <a:gd name="connsiteY5" fmla="*/ 360000 h 360000"/>
                            <a:gd name="connsiteX6" fmla="*/ 0 w 108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60000" fill="none" extrusionOk="0">
                              <a:moveTo>
                                <a:pt x="0" y="0"/>
                              </a:moveTo>
                              <a:cubicBezTo>
                                <a:pt x="158217" y="-15467"/>
                                <a:pt x="293950" y="-5220"/>
                                <a:pt x="561600" y="0"/>
                              </a:cubicBezTo>
                              <a:cubicBezTo>
                                <a:pt x="829250" y="5220"/>
                                <a:pt x="937955" y="-19077"/>
                                <a:pt x="1080000" y="0"/>
                              </a:cubicBezTo>
                              <a:cubicBezTo>
                                <a:pt x="1094469" y="178440"/>
                                <a:pt x="1078366" y="203735"/>
                                <a:pt x="1080000" y="360000"/>
                              </a:cubicBezTo>
                              <a:cubicBezTo>
                                <a:pt x="896103" y="336722"/>
                                <a:pt x="722289" y="362235"/>
                                <a:pt x="550800" y="360000"/>
                              </a:cubicBezTo>
                              <a:cubicBezTo>
                                <a:pt x="379311" y="357765"/>
                                <a:pt x="195745" y="380121"/>
                                <a:pt x="0" y="360000"/>
                              </a:cubicBezTo>
                              <a:cubicBezTo>
                                <a:pt x="-14115" y="227914"/>
                                <a:pt x="-15441" y="176131"/>
                                <a:pt x="0" y="0"/>
                              </a:cubicBezTo>
                              <a:close/>
                            </a:path>
                            <a:path w="1080000" h="360000" stroke="0" extrusionOk="0">
                              <a:moveTo>
                                <a:pt x="0" y="0"/>
                              </a:moveTo>
                              <a:cubicBezTo>
                                <a:pt x="151786" y="-6673"/>
                                <a:pt x="359739" y="-3433"/>
                                <a:pt x="529200" y="0"/>
                              </a:cubicBezTo>
                              <a:cubicBezTo>
                                <a:pt x="698661" y="3433"/>
                                <a:pt x="949973" y="16709"/>
                                <a:pt x="1080000" y="0"/>
                              </a:cubicBezTo>
                              <a:cubicBezTo>
                                <a:pt x="1081579" y="89227"/>
                                <a:pt x="1094999" y="250020"/>
                                <a:pt x="1080000" y="360000"/>
                              </a:cubicBezTo>
                              <a:cubicBezTo>
                                <a:pt x="885597" y="365480"/>
                                <a:pt x="767366" y="344533"/>
                                <a:pt x="540000" y="360000"/>
                              </a:cubicBezTo>
                              <a:cubicBezTo>
                                <a:pt x="312634" y="375467"/>
                                <a:pt x="234880" y="335297"/>
                                <a:pt x="0" y="360000"/>
                              </a:cubicBezTo>
                              <a:cubicBezTo>
                                <a:pt x="4679" y="180186"/>
                                <a:pt x="231" y="7467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12722A2F"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p w14:paraId="40C912E8" w14:textId="77777777" w:rsidR="003620B0" w:rsidRDefault="003620B0"/>
                          <w:p w14:paraId="7CE73335"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p w14:paraId="4CA46BCB" w14:textId="77777777" w:rsidR="003620B0" w:rsidRDefault="003620B0"/>
                          <w:p w14:paraId="5AC8282E"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p w14:paraId="4BBA59F5" w14:textId="77777777" w:rsidR="003620B0" w:rsidRDefault="003620B0"/>
                          <w:p w14:paraId="4719DF66"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E607D" id="_x0000_s1268" style="position:absolute;left:0;text-align:left;margin-left:374.2pt;margin-top:1.5pt;width:85.05pt;height:28.35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8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" adj="-11796480,,5400" path="m,nfc158217,-15467,293950,-5220,561600,v267650,5220,376355,-19077,518400,c1094469,178440,1078366,203735,1080000,360000v-183897,-23278,-357711,2235,-529200,c379311,357765,195745,380121,,360000,-14115,227914,-15441,176131,,xem,nsc151786,-6673,359739,-3433,529200,v169461,3433,420773,16709,550800,c1081579,89227,1094999,250020,1080000,360000v-194403,5480,-312634,-15467,-540000,c312634,375467,234880,335297,,360000,4679,180186,231,74674,,xe">
                <v:stroke joinstyle="miter"/>
                <v:formulas/>
                <v:path o:extrusionok="f" o:connecttype="custom" o:connectlocs="0,0;561600,0;1080000,0;1080000,360000;550800,360000;0,360000;0,0" o:connectangles="0,0,0,0,0,0,0" textboxrect="0,0,1080000,360000"/>
                <v:textbox>
                  <w:txbxContent>
                    <w:p w14:paraId="12722A2F"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p w14:paraId="40C912E8" w14:textId="77777777" w:rsidR="003620B0" w:rsidRDefault="003620B0"/>
                    <w:p w14:paraId="7CE73335"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p w14:paraId="4CA46BCB" w14:textId="77777777" w:rsidR="003620B0" w:rsidRDefault="003620B0"/>
                    <w:p w14:paraId="5AC8282E"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p w14:paraId="4BBA59F5" w14:textId="77777777" w:rsidR="003620B0" w:rsidRDefault="003620B0"/>
                    <w:p w14:paraId="4719DF66"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txbxContent>
                </v:textbox>
                <w10:wrap anchorx="margin"/>
              </v:shape>
            </w:pict>
          </mc:Fallback>
        </mc:AlternateContent>
      </w:r>
    </w:p>
    <w:p w14:paraId="1112998D" w14:textId="77777777" w:rsidR="000116B9" w:rsidRDefault="000116B9" w:rsidP="000116B9">
      <w:pPr>
        <w:rPr>
          <w:sz w:val="28"/>
        </w:rPr>
      </w:pPr>
    </w:p>
    <w:p w14:paraId="11998367" w14:textId="77777777" w:rsidR="000116B9" w:rsidRDefault="000116B9" w:rsidP="000116B9">
      <w:pPr>
        <w:rPr>
          <w:sz w:val="28"/>
        </w:rPr>
      </w:pPr>
      <w:r>
        <w:rPr>
          <w:sz w:val="28"/>
        </w:rPr>
        <w:t>Als kleinere Haustiere werden zum Beispiel Hamster, Katzen oder __________ verstanden.</w:t>
      </w:r>
    </w:p>
    <w:p w14:paraId="4952BD57"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2992" behindDoc="0" locked="0" layoutInCell="1" allowOverlap="1" wp14:anchorId="0EBECCD8" wp14:editId="48C52DA5">
                <wp:simplePos x="0" y="0"/>
                <wp:positionH relativeFrom="margin">
                  <wp:posOffset>4752340</wp:posOffset>
                </wp:positionH>
                <wp:positionV relativeFrom="paragraph">
                  <wp:posOffset>0</wp:posOffset>
                </wp:positionV>
                <wp:extent cx="720000" cy="360000"/>
                <wp:effectExtent l="19050" t="19050" r="42545" b="40640"/>
                <wp:wrapNone/>
                <wp:docPr id="5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60000"/>
                        </a:xfrm>
                        <a:custGeom>
                          <a:avLst/>
                          <a:gdLst>
                            <a:gd name="connsiteX0" fmla="*/ 0 w 720000"/>
                            <a:gd name="connsiteY0" fmla="*/ 0 h 360000"/>
                            <a:gd name="connsiteX1" fmla="*/ 345600 w 720000"/>
                            <a:gd name="connsiteY1" fmla="*/ 0 h 360000"/>
                            <a:gd name="connsiteX2" fmla="*/ 720000 w 720000"/>
                            <a:gd name="connsiteY2" fmla="*/ 0 h 360000"/>
                            <a:gd name="connsiteX3" fmla="*/ 720000 w 720000"/>
                            <a:gd name="connsiteY3" fmla="*/ 360000 h 360000"/>
                            <a:gd name="connsiteX4" fmla="*/ 352800 w 720000"/>
                            <a:gd name="connsiteY4" fmla="*/ 360000 h 360000"/>
                            <a:gd name="connsiteX5" fmla="*/ 0 w 720000"/>
                            <a:gd name="connsiteY5" fmla="*/ 360000 h 360000"/>
                            <a:gd name="connsiteX6" fmla="*/ 0 w 72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60000" fill="none" extrusionOk="0">
                              <a:moveTo>
                                <a:pt x="0" y="0"/>
                              </a:moveTo>
                              <a:cubicBezTo>
                                <a:pt x="79125" y="-13303"/>
                                <a:pt x="271314" y="2695"/>
                                <a:pt x="345600" y="0"/>
                              </a:cubicBezTo>
                              <a:cubicBezTo>
                                <a:pt x="419886" y="-2695"/>
                                <a:pt x="595401" y="-15240"/>
                                <a:pt x="720000" y="0"/>
                              </a:cubicBezTo>
                              <a:cubicBezTo>
                                <a:pt x="707924" y="132140"/>
                                <a:pt x="719659" y="253904"/>
                                <a:pt x="720000" y="360000"/>
                              </a:cubicBezTo>
                              <a:cubicBezTo>
                                <a:pt x="616881" y="347275"/>
                                <a:pt x="489706" y="371365"/>
                                <a:pt x="352800" y="360000"/>
                              </a:cubicBezTo>
                              <a:cubicBezTo>
                                <a:pt x="215894" y="348635"/>
                                <a:pt x="112713" y="345223"/>
                                <a:pt x="0" y="360000"/>
                              </a:cubicBezTo>
                              <a:cubicBezTo>
                                <a:pt x="-12148" y="271095"/>
                                <a:pt x="2148" y="79566"/>
                                <a:pt x="0" y="0"/>
                              </a:cubicBezTo>
                              <a:close/>
                            </a:path>
                            <a:path w="720000" h="360000" stroke="0" extrusionOk="0">
                              <a:moveTo>
                                <a:pt x="0" y="0"/>
                              </a:moveTo>
                              <a:cubicBezTo>
                                <a:pt x="128168" y="-15208"/>
                                <a:pt x="217329" y="1931"/>
                                <a:pt x="367200" y="0"/>
                              </a:cubicBezTo>
                              <a:cubicBezTo>
                                <a:pt x="517071" y="-1931"/>
                                <a:pt x="584354" y="15957"/>
                                <a:pt x="720000" y="0"/>
                              </a:cubicBezTo>
                              <a:cubicBezTo>
                                <a:pt x="717610" y="109042"/>
                                <a:pt x="725485" y="197288"/>
                                <a:pt x="720000" y="360000"/>
                              </a:cubicBezTo>
                              <a:cubicBezTo>
                                <a:pt x="584896" y="376064"/>
                                <a:pt x="534720" y="352337"/>
                                <a:pt x="367200" y="360000"/>
                              </a:cubicBezTo>
                              <a:cubicBezTo>
                                <a:pt x="199680" y="367663"/>
                                <a:pt x="130548" y="354573"/>
                                <a:pt x="0" y="360000"/>
                              </a:cubicBezTo>
                              <a:cubicBezTo>
                                <a:pt x="-4420" y="180768"/>
                                <a:pt x="2997" y="9516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181918364">
                                <a:prstGeom prst="rect">
                                  <a:avLst/>
                                </a:prstGeom>
                                <ask:type>
                                  <ask:lineSketchFreehand/>
                                </ask:type>
                              </ask:lineSketchStyleProps>
                            </a:ext>
                          </a:extLst>
                        </a:ln>
                      </wps:spPr>
                      <wps:txbx>
                        <w:txbxContent>
                          <w:p w14:paraId="705AE8DE" w14:textId="77777777" w:rsidR="003620B0" w:rsidRPr="0035485B" w:rsidRDefault="003620B0" w:rsidP="000116B9">
                            <w:pPr>
                              <w:pStyle w:val="Textfelder"/>
                            </w:pPr>
                            <w:proofErr w:type="spellStart"/>
                            <w:r>
                              <w:t>gel</w:t>
                            </w:r>
                            <w:proofErr w:type="spellEnd"/>
                            <w:r>
                              <w:t xml:space="preserve"> </w:t>
                            </w:r>
                            <w:proofErr w:type="spellStart"/>
                            <w:r>
                              <w:t>Vö</w:t>
                            </w:r>
                            <w:proofErr w:type="spellEnd"/>
                          </w:p>
                          <w:p w14:paraId="6AA48761" w14:textId="77777777" w:rsidR="003620B0" w:rsidRDefault="003620B0"/>
                          <w:p w14:paraId="44EA8275" w14:textId="77777777" w:rsidR="003620B0" w:rsidRPr="0035485B" w:rsidRDefault="003620B0" w:rsidP="000116B9">
                            <w:pPr>
                              <w:pStyle w:val="Textfelder"/>
                            </w:pPr>
                            <w:proofErr w:type="spellStart"/>
                            <w:r>
                              <w:t>gel</w:t>
                            </w:r>
                            <w:proofErr w:type="spellEnd"/>
                            <w:r>
                              <w:t xml:space="preserve"> </w:t>
                            </w:r>
                            <w:proofErr w:type="spellStart"/>
                            <w:r>
                              <w:t>Vö</w:t>
                            </w:r>
                            <w:proofErr w:type="spellEnd"/>
                          </w:p>
                          <w:p w14:paraId="739BA3C2" w14:textId="77777777" w:rsidR="003620B0" w:rsidRDefault="003620B0"/>
                          <w:p w14:paraId="34E640D7" w14:textId="77777777" w:rsidR="003620B0" w:rsidRPr="0035485B" w:rsidRDefault="003620B0" w:rsidP="000116B9">
                            <w:pPr>
                              <w:pStyle w:val="Textfelder"/>
                            </w:pPr>
                            <w:proofErr w:type="spellStart"/>
                            <w:r>
                              <w:t>gel</w:t>
                            </w:r>
                            <w:proofErr w:type="spellEnd"/>
                            <w:r>
                              <w:t xml:space="preserve"> </w:t>
                            </w:r>
                            <w:proofErr w:type="spellStart"/>
                            <w:r>
                              <w:t>Vö</w:t>
                            </w:r>
                            <w:proofErr w:type="spellEnd"/>
                          </w:p>
                          <w:p w14:paraId="00523939" w14:textId="77777777" w:rsidR="003620B0" w:rsidRDefault="003620B0"/>
                          <w:p w14:paraId="6D69ED43" w14:textId="77777777" w:rsidR="003620B0" w:rsidRPr="0035485B" w:rsidRDefault="003620B0" w:rsidP="000116B9">
                            <w:pPr>
                              <w:pStyle w:val="Textfelder"/>
                            </w:pPr>
                            <w:proofErr w:type="spellStart"/>
                            <w:r>
                              <w:t>gel</w:t>
                            </w:r>
                            <w:proofErr w:type="spellEnd"/>
                            <w:r>
                              <w:t xml:space="preserve"> </w:t>
                            </w:r>
                            <w:proofErr w:type="spellStart"/>
                            <w:r>
                              <w:t>Vö</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ECCD8" id="_x0000_s1269" style="position:absolute;left:0;text-align:left;margin-left:374.2pt;margin-top:0;width:56.7pt;height:28.35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" adj="-11796480,,5400" path="m,nfc79125,-13303,271314,2695,345600,v74286,-2695,249801,-15240,374400,c707924,132140,719659,253904,720000,360000v-103119,-12725,-230294,11365,-367200,c215894,348635,112713,345223,,360000,-12148,271095,2148,79566,,xem,nsc128168,-15208,217329,1931,367200,,517071,-1931,584354,15957,720000,v-2390,109042,5485,197288,,360000c584896,376064,534720,352337,367200,360000,199680,367663,130548,354573,,360000,-4420,180768,2997,95163,,xe">
                <v:stroke joinstyle="miter"/>
                <v:formulas/>
                <v:path o:extrusionok="f" o:connecttype="custom" o:connectlocs="0,0;345600,0;720000,0;720000,360000;352800,360000;0,360000;0,0" o:connectangles="0,0,0,0,0,0,0" textboxrect="0,0,720000,360000"/>
                <v:textbox>
                  <w:txbxContent>
                    <w:p w14:paraId="705AE8DE" w14:textId="77777777" w:rsidR="003620B0" w:rsidRPr="0035485B" w:rsidRDefault="003620B0" w:rsidP="000116B9">
                      <w:pPr>
                        <w:pStyle w:val="Textfelder"/>
                      </w:pPr>
                      <w:r>
                        <w:t xml:space="preserve">gel </w:t>
                      </w:r>
                      <w:proofErr w:type="spellStart"/>
                      <w:r>
                        <w:t>Vö</w:t>
                      </w:r>
                      <w:proofErr w:type="spellEnd"/>
                    </w:p>
                    <w:p w14:paraId="6AA48761" w14:textId="77777777" w:rsidR="003620B0" w:rsidRDefault="003620B0"/>
                    <w:p w14:paraId="44EA8275" w14:textId="77777777" w:rsidR="003620B0" w:rsidRPr="0035485B" w:rsidRDefault="003620B0" w:rsidP="000116B9">
                      <w:pPr>
                        <w:pStyle w:val="Textfelder"/>
                      </w:pPr>
                      <w:r>
                        <w:t xml:space="preserve">gel </w:t>
                      </w:r>
                      <w:proofErr w:type="spellStart"/>
                      <w:r>
                        <w:t>Vö</w:t>
                      </w:r>
                      <w:proofErr w:type="spellEnd"/>
                    </w:p>
                    <w:p w14:paraId="739BA3C2" w14:textId="77777777" w:rsidR="003620B0" w:rsidRDefault="003620B0"/>
                    <w:p w14:paraId="34E640D7" w14:textId="77777777" w:rsidR="003620B0" w:rsidRPr="0035485B" w:rsidRDefault="003620B0" w:rsidP="000116B9">
                      <w:pPr>
                        <w:pStyle w:val="Textfelder"/>
                      </w:pPr>
                      <w:r>
                        <w:t xml:space="preserve">gel </w:t>
                      </w:r>
                      <w:proofErr w:type="spellStart"/>
                      <w:r>
                        <w:t>Vö</w:t>
                      </w:r>
                      <w:proofErr w:type="spellEnd"/>
                    </w:p>
                    <w:p w14:paraId="00523939" w14:textId="77777777" w:rsidR="003620B0" w:rsidRDefault="003620B0"/>
                    <w:p w14:paraId="6D69ED43" w14:textId="77777777" w:rsidR="003620B0" w:rsidRPr="0035485B" w:rsidRDefault="003620B0" w:rsidP="000116B9">
                      <w:pPr>
                        <w:pStyle w:val="Textfelder"/>
                      </w:pPr>
                      <w:r>
                        <w:t xml:space="preserve">gel </w:t>
                      </w:r>
                      <w:proofErr w:type="spellStart"/>
                      <w:r>
                        <w:t>Vö</w:t>
                      </w:r>
                      <w:proofErr w:type="spellEnd"/>
                    </w:p>
                  </w:txbxContent>
                </v:textbox>
                <w10:wrap anchorx="margin"/>
              </v:shape>
            </w:pict>
          </mc:Fallback>
        </mc:AlternateContent>
      </w:r>
    </w:p>
    <w:p w14:paraId="063691EB" w14:textId="77777777" w:rsidR="000116B9" w:rsidRDefault="000116B9" w:rsidP="000116B9">
      <w:pPr>
        <w:rPr>
          <w:sz w:val="28"/>
        </w:rPr>
      </w:pPr>
    </w:p>
    <w:p w14:paraId="768899A4" w14:textId="77777777" w:rsidR="000116B9" w:rsidRDefault="000116B9" w:rsidP="000116B9">
      <w:pPr>
        <w:rPr>
          <w:sz w:val="28"/>
        </w:rPr>
      </w:pPr>
      <w:r>
        <w:rPr>
          <w:sz w:val="28"/>
        </w:rPr>
        <w:t>Größere Haustiere wie Hunde oder ____________ verursachen häufiger Schäden.</w:t>
      </w:r>
    </w:p>
    <w:p w14:paraId="717B2E66"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4016" behindDoc="0" locked="0" layoutInCell="1" allowOverlap="1" wp14:anchorId="4F74EF1A" wp14:editId="5405A251">
                <wp:simplePos x="0" y="0"/>
                <wp:positionH relativeFrom="margin">
                  <wp:posOffset>4752340</wp:posOffset>
                </wp:positionH>
                <wp:positionV relativeFrom="paragraph">
                  <wp:posOffset>0</wp:posOffset>
                </wp:positionV>
                <wp:extent cx="792000" cy="360000"/>
                <wp:effectExtent l="19050" t="19050" r="46355" b="40640"/>
                <wp:wrapNone/>
                <wp:docPr id="4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60000"/>
                        </a:xfrm>
                        <a:custGeom>
                          <a:avLst/>
                          <a:gdLst>
                            <a:gd name="connsiteX0" fmla="*/ 0 w 792000"/>
                            <a:gd name="connsiteY0" fmla="*/ 0 h 360000"/>
                            <a:gd name="connsiteX1" fmla="*/ 380160 w 792000"/>
                            <a:gd name="connsiteY1" fmla="*/ 0 h 360000"/>
                            <a:gd name="connsiteX2" fmla="*/ 792000 w 792000"/>
                            <a:gd name="connsiteY2" fmla="*/ 0 h 360000"/>
                            <a:gd name="connsiteX3" fmla="*/ 792000 w 792000"/>
                            <a:gd name="connsiteY3" fmla="*/ 360000 h 360000"/>
                            <a:gd name="connsiteX4" fmla="*/ 380160 w 792000"/>
                            <a:gd name="connsiteY4" fmla="*/ 360000 h 360000"/>
                            <a:gd name="connsiteX5" fmla="*/ 0 w 792000"/>
                            <a:gd name="connsiteY5" fmla="*/ 360000 h 360000"/>
                            <a:gd name="connsiteX6" fmla="*/ 0 w 792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60000" fill="none" extrusionOk="0">
                              <a:moveTo>
                                <a:pt x="0" y="0"/>
                              </a:moveTo>
                              <a:cubicBezTo>
                                <a:pt x="137159" y="-11195"/>
                                <a:pt x="266223" y="18741"/>
                                <a:pt x="380160" y="0"/>
                              </a:cubicBezTo>
                              <a:cubicBezTo>
                                <a:pt x="494097" y="-18741"/>
                                <a:pt x="669843" y="10521"/>
                                <a:pt x="792000" y="0"/>
                              </a:cubicBezTo>
                              <a:cubicBezTo>
                                <a:pt x="802242" y="101823"/>
                                <a:pt x="780254" y="259488"/>
                                <a:pt x="792000" y="360000"/>
                              </a:cubicBezTo>
                              <a:cubicBezTo>
                                <a:pt x="680249" y="373671"/>
                                <a:pt x="496578" y="344071"/>
                                <a:pt x="380160" y="360000"/>
                              </a:cubicBezTo>
                              <a:cubicBezTo>
                                <a:pt x="263742" y="375929"/>
                                <a:pt x="162722" y="377977"/>
                                <a:pt x="0" y="360000"/>
                              </a:cubicBezTo>
                              <a:cubicBezTo>
                                <a:pt x="11200" y="277583"/>
                                <a:pt x="16085" y="116631"/>
                                <a:pt x="0" y="0"/>
                              </a:cubicBezTo>
                              <a:close/>
                            </a:path>
                            <a:path w="792000" h="360000" stroke="0" extrusionOk="0">
                              <a:moveTo>
                                <a:pt x="0" y="0"/>
                              </a:moveTo>
                              <a:cubicBezTo>
                                <a:pt x="178350" y="16838"/>
                                <a:pt x="190441" y="16468"/>
                                <a:pt x="380160" y="0"/>
                              </a:cubicBezTo>
                              <a:cubicBezTo>
                                <a:pt x="569879" y="-16468"/>
                                <a:pt x="707476" y="-3903"/>
                                <a:pt x="792000" y="0"/>
                              </a:cubicBezTo>
                              <a:cubicBezTo>
                                <a:pt x="781653" y="90648"/>
                                <a:pt x="794453" y="235267"/>
                                <a:pt x="792000" y="360000"/>
                              </a:cubicBezTo>
                              <a:cubicBezTo>
                                <a:pt x="611533" y="366572"/>
                                <a:pt x="546414" y="349394"/>
                                <a:pt x="403920" y="360000"/>
                              </a:cubicBezTo>
                              <a:cubicBezTo>
                                <a:pt x="261426" y="370606"/>
                                <a:pt x="165892" y="343493"/>
                                <a:pt x="0" y="360000"/>
                              </a:cubicBezTo>
                              <a:cubicBezTo>
                                <a:pt x="5248" y="196180"/>
                                <a:pt x="-10523" y="8193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706719533">
                                <a:prstGeom prst="rect">
                                  <a:avLst/>
                                </a:prstGeom>
                                <ask:type>
                                  <ask:lineSketchFreehand/>
                                </ask:type>
                              </ask:lineSketchStyleProps>
                            </a:ext>
                          </a:extLst>
                        </a:ln>
                      </wps:spPr>
                      <wps:txbx>
                        <w:txbxContent>
                          <w:p w14:paraId="49E490E0" w14:textId="77777777" w:rsidR="003620B0" w:rsidRPr="0035485B" w:rsidRDefault="003620B0" w:rsidP="000116B9">
                            <w:pPr>
                              <w:pStyle w:val="Textfelder"/>
                            </w:pPr>
                            <w:r>
                              <w:t xml:space="preserve">de </w:t>
                            </w:r>
                            <w:proofErr w:type="spellStart"/>
                            <w:r>
                              <w:t>Pfer</w:t>
                            </w:r>
                            <w:proofErr w:type="spellEnd"/>
                          </w:p>
                          <w:p w14:paraId="6096BA8A" w14:textId="77777777" w:rsidR="003620B0" w:rsidRDefault="003620B0"/>
                          <w:p w14:paraId="117F1FD2" w14:textId="77777777" w:rsidR="003620B0" w:rsidRPr="0035485B" w:rsidRDefault="003620B0" w:rsidP="000116B9">
                            <w:pPr>
                              <w:pStyle w:val="Textfelder"/>
                            </w:pPr>
                            <w:r>
                              <w:t xml:space="preserve">de </w:t>
                            </w:r>
                            <w:proofErr w:type="spellStart"/>
                            <w:r>
                              <w:t>Pfer</w:t>
                            </w:r>
                            <w:proofErr w:type="spellEnd"/>
                          </w:p>
                          <w:p w14:paraId="54F46D0A" w14:textId="77777777" w:rsidR="003620B0" w:rsidRDefault="003620B0"/>
                          <w:p w14:paraId="400809DA" w14:textId="77777777" w:rsidR="003620B0" w:rsidRPr="0035485B" w:rsidRDefault="003620B0" w:rsidP="000116B9">
                            <w:pPr>
                              <w:pStyle w:val="Textfelder"/>
                            </w:pPr>
                            <w:r>
                              <w:t xml:space="preserve">de </w:t>
                            </w:r>
                            <w:proofErr w:type="spellStart"/>
                            <w:r>
                              <w:t>Pfer</w:t>
                            </w:r>
                            <w:proofErr w:type="spellEnd"/>
                          </w:p>
                          <w:p w14:paraId="0F6EB548" w14:textId="77777777" w:rsidR="003620B0" w:rsidRDefault="003620B0"/>
                          <w:p w14:paraId="252D50C4" w14:textId="77777777" w:rsidR="003620B0" w:rsidRPr="0035485B" w:rsidRDefault="003620B0" w:rsidP="000116B9">
                            <w:pPr>
                              <w:pStyle w:val="Textfelder"/>
                            </w:pPr>
                            <w:r>
                              <w:t xml:space="preserve">de </w:t>
                            </w:r>
                            <w:proofErr w:type="spellStart"/>
                            <w:r>
                              <w:t>Pfer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4EF1A" id="_x0000_s1270" style="position:absolute;left:0;text-align:left;margin-left:374.2pt;margin-top:0;width:62.35pt;height:28.35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9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" adj="-11796480,,5400" path="m,nfc137159,-11195,266223,18741,380160,,494097,-18741,669843,10521,792000,v10242,101823,-11746,259488,,360000c680249,373671,496578,344071,380160,360000,263742,375929,162722,377977,,360000,11200,277583,16085,116631,,xem,nsc178350,16838,190441,16468,380160,,569879,-16468,707476,-3903,792000,v-10347,90648,2453,235267,,360000c611533,366572,546414,349394,403920,360000,261426,370606,165892,343493,,360000,5248,196180,-10523,81937,,xe">
                <v:stroke joinstyle="miter"/>
                <v:formulas/>
                <v:path o:extrusionok="f" o:connecttype="custom" o:connectlocs="0,0;380160,0;792000,0;792000,360000;380160,360000;0,360000;0,0" o:connectangles="0,0,0,0,0,0,0" textboxrect="0,0,792000,360000"/>
                <v:textbox>
                  <w:txbxContent>
                    <w:p w14:paraId="49E490E0" w14:textId="77777777" w:rsidR="003620B0" w:rsidRPr="0035485B" w:rsidRDefault="003620B0" w:rsidP="000116B9">
                      <w:pPr>
                        <w:pStyle w:val="Textfelder"/>
                      </w:pPr>
                      <w:r>
                        <w:t xml:space="preserve">de </w:t>
                      </w:r>
                      <w:proofErr w:type="spellStart"/>
                      <w:r>
                        <w:t>Pfer</w:t>
                      </w:r>
                      <w:proofErr w:type="spellEnd"/>
                    </w:p>
                    <w:p w14:paraId="6096BA8A" w14:textId="77777777" w:rsidR="003620B0" w:rsidRDefault="003620B0"/>
                    <w:p w14:paraId="117F1FD2" w14:textId="77777777" w:rsidR="003620B0" w:rsidRPr="0035485B" w:rsidRDefault="003620B0" w:rsidP="000116B9">
                      <w:pPr>
                        <w:pStyle w:val="Textfelder"/>
                      </w:pPr>
                      <w:r>
                        <w:t xml:space="preserve">de </w:t>
                      </w:r>
                      <w:proofErr w:type="spellStart"/>
                      <w:r>
                        <w:t>Pfer</w:t>
                      </w:r>
                      <w:proofErr w:type="spellEnd"/>
                    </w:p>
                    <w:p w14:paraId="54F46D0A" w14:textId="77777777" w:rsidR="003620B0" w:rsidRDefault="003620B0"/>
                    <w:p w14:paraId="400809DA" w14:textId="77777777" w:rsidR="003620B0" w:rsidRPr="0035485B" w:rsidRDefault="003620B0" w:rsidP="000116B9">
                      <w:pPr>
                        <w:pStyle w:val="Textfelder"/>
                      </w:pPr>
                      <w:r>
                        <w:t xml:space="preserve">de </w:t>
                      </w:r>
                      <w:proofErr w:type="spellStart"/>
                      <w:r>
                        <w:t>Pfer</w:t>
                      </w:r>
                      <w:proofErr w:type="spellEnd"/>
                    </w:p>
                    <w:p w14:paraId="0F6EB548" w14:textId="77777777" w:rsidR="003620B0" w:rsidRDefault="003620B0"/>
                    <w:p w14:paraId="252D50C4" w14:textId="77777777" w:rsidR="003620B0" w:rsidRPr="0035485B" w:rsidRDefault="003620B0" w:rsidP="000116B9">
                      <w:pPr>
                        <w:pStyle w:val="Textfelder"/>
                      </w:pPr>
                      <w:r>
                        <w:t xml:space="preserve">de </w:t>
                      </w:r>
                      <w:proofErr w:type="spellStart"/>
                      <w:r>
                        <w:t>Pfer</w:t>
                      </w:r>
                      <w:proofErr w:type="spellEnd"/>
                    </w:p>
                  </w:txbxContent>
                </v:textbox>
                <w10:wrap anchorx="margin"/>
              </v:shape>
            </w:pict>
          </mc:Fallback>
        </mc:AlternateContent>
      </w:r>
    </w:p>
    <w:p w14:paraId="1DAFE8C8" w14:textId="77777777" w:rsidR="000116B9" w:rsidRDefault="000116B9" w:rsidP="000116B9">
      <w:pPr>
        <w:rPr>
          <w:sz w:val="28"/>
        </w:rPr>
      </w:pPr>
    </w:p>
    <w:p w14:paraId="0081FF86" w14:textId="77777777" w:rsidR="000116B9" w:rsidRDefault="000116B9" w:rsidP="000116B9">
      <w:pPr>
        <w:rPr>
          <w:sz w:val="28"/>
        </w:rPr>
      </w:pPr>
      <w:r>
        <w:rPr>
          <w:sz w:val="28"/>
        </w:rPr>
        <w:t>Deswegen werden solche Schäden nicht von der ________________ Haftpflichtversicherung übernommen.</w:t>
      </w:r>
    </w:p>
    <w:p w14:paraId="16347A5E"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6064" behindDoc="0" locked="0" layoutInCell="1" allowOverlap="1" wp14:anchorId="7730F083" wp14:editId="2B87D1CB">
                <wp:simplePos x="0" y="0"/>
                <wp:positionH relativeFrom="margin">
                  <wp:posOffset>4752340</wp:posOffset>
                </wp:positionH>
                <wp:positionV relativeFrom="paragraph">
                  <wp:posOffset>0</wp:posOffset>
                </wp:positionV>
                <wp:extent cx="936000" cy="360000"/>
                <wp:effectExtent l="19050" t="19050" r="35560" b="40640"/>
                <wp:wrapNone/>
                <wp:docPr id="5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60000"/>
                        </a:xfrm>
                        <a:custGeom>
                          <a:avLst/>
                          <a:gdLst>
                            <a:gd name="connsiteX0" fmla="*/ 0 w 936000"/>
                            <a:gd name="connsiteY0" fmla="*/ 0 h 360000"/>
                            <a:gd name="connsiteX1" fmla="*/ 458640 w 936000"/>
                            <a:gd name="connsiteY1" fmla="*/ 0 h 360000"/>
                            <a:gd name="connsiteX2" fmla="*/ 936000 w 936000"/>
                            <a:gd name="connsiteY2" fmla="*/ 0 h 360000"/>
                            <a:gd name="connsiteX3" fmla="*/ 936000 w 936000"/>
                            <a:gd name="connsiteY3" fmla="*/ 360000 h 360000"/>
                            <a:gd name="connsiteX4" fmla="*/ 449280 w 936000"/>
                            <a:gd name="connsiteY4" fmla="*/ 360000 h 360000"/>
                            <a:gd name="connsiteX5" fmla="*/ 0 w 936000"/>
                            <a:gd name="connsiteY5" fmla="*/ 360000 h 360000"/>
                            <a:gd name="connsiteX6" fmla="*/ 0 w 93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60000" fill="none" extrusionOk="0">
                              <a:moveTo>
                                <a:pt x="0" y="0"/>
                              </a:moveTo>
                              <a:cubicBezTo>
                                <a:pt x="127755" y="3856"/>
                                <a:pt x="362281" y="7081"/>
                                <a:pt x="458640" y="0"/>
                              </a:cubicBezTo>
                              <a:cubicBezTo>
                                <a:pt x="554999" y="-7081"/>
                                <a:pt x="721663" y="1407"/>
                                <a:pt x="936000" y="0"/>
                              </a:cubicBezTo>
                              <a:cubicBezTo>
                                <a:pt x="937877" y="156431"/>
                                <a:pt x="923328" y="245284"/>
                                <a:pt x="936000" y="360000"/>
                              </a:cubicBezTo>
                              <a:cubicBezTo>
                                <a:pt x="732001" y="342954"/>
                                <a:pt x="654698" y="367373"/>
                                <a:pt x="449280" y="360000"/>
                              </a:cubicBezTo>
                              <a:cubicBezTo>
                                <a:pt x="243862" y="352627"/>
                                <a:pt x="215485" y="349313"/>
                                <a:pt x="0" y="360000"/>
                              </a:cubicBezTo>
                              <a:cubicBezTo>
                                <a:pt x="12061" y="225096"/>
                                <a:pt x="-15298" y="123971"/>
                                <a:pt x="0" y="0"/>
                              </a:cubicBezTo>
                              <a:close/>
                            </a:path>
                            <a:path w="936000" h="360000" stroke="0" extrusionOk="0">
                              <a:moveTo>
                                <a:pt x="0" y="0"/>
                              </a:moveTo>
                              <a:cubicBezTo>
                                <a:pt x="160231" y="-6709"/>
                                <a:pt x="276654" y="14215"/>
                                <a:pt x="449280" y="0"/>
                              </a:cubicBezTo>
                              <a:cubicBezTo>
                                <a:pt x="621906" y="-14215"/>
                                <a:pt x="809129" y="-9382"/>
                                <a:pt x="936000" y="0"/>
                              </a:cubicBezTo>
                              <a:cubicBezTo>
                                <a:pt x="937884" y="163674"/>
                                <a:pt x="953669" y="286315"/>
                                <a:pt x="936000" y="360000"/>
                              </a:cubicBezTo>
                              <a:cubicBezTo>
                                <a:pt x="761071" y="356089"/>
                                <a:pt x="606742" y="344358"/>
                                <a:pt x="468000" y="360000"/>
                              </a:cubicBezTo>
                              <a:cubicBezTo>
                                <a:pt x="329258" y="375642"/>
                                <a:pt x="198095" y="348657"/>
                                <a:pt x="0" y="360000"/>
                              </a:cubicBezTo>
                              <a:cubicBezTo>
                                <a:pt x="8419" y="186311"/>
                                <a:pt x="6907" y="16640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661138907">
                                <a:prstGeom prst="rect">
                                  <a:avLst/>
                                </a:prstGeom>
                                <ask:type>
                                  <ask:lineSketchFreehand/>
                                </ask:type>
                              </ask:lineSketchStyleProps>
                            </a:ext>
                          </a:extLst>
                        </a:ln>
                      </wps:spPr>
                      <wps:txbx>
                        <w:txbxContent>
                          <w:p w14:paraId="11066D9D"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3EA7D5D6" w14:textId="77777777" w:rsidR="003620B0" w:rsidRDefault="003620B0"/>
                          <w:p w14:paraId="47C33641"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27052857" w14:textId="77777777" w:rsidR="003620B0" w:rsidRDefault="003620B0"/>
                          <w:p w14:paraId="0BE96B73"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14CBC617" w14:textId="77777777" w:rsidR="003620B0" w:rsidRDefault="003620B0"/>
                          <w:p w14:paraId="687B1361"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0F083" id="_x0000_s1271" style="position:absolute;left:0;text-align:left;margin-left:374.2pt;margin-top:0;width:73.7pt;height:28.35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" adj="-11796480,,5400" path="m,nfc127755,3856,362281,7081,458640,v96359,-7081,263023,1407,477360,c937877,156431,923328,245284,936000,360000v-203999,-17046,-281302,7373,-486720,c243862,352627,215485,349313,,360000,12061,225096,-15298,123971,,xem,nsc160231,-6709,276654,14215,449280,,621906,-14215,809129,-9382,936000,v1884,163674,17669,286315,,360000c761071,356089,606742,344358,468000,360000,329258,375642,198095,348657,,360000,8419,186311,6907,166400,,xe">
                <v:stroke joinstyle="miter"/>
                <v:formulas/>
                <v:path o:extrusionok="f" o:connecttype="custom" o:connectlocs="0,0;458640,0;936000,0;936000,360000;449280,360000;0,360000;0,0" o:connectangles="0,0,0,0,0,0,0" textboxrect="0,0,936000,360000"/>
                <v:textbox>
                  <w:txbxContent>
                    <w:p w14:paraId="11066D9D"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3EA7D5D6" w14:textId="77777777" w:rsidR="003620B0" w:rsidRDefault="003620B0"/>
                    <w:p w14:paraId="47C33641"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27052857" w14:textId="77777777" w:rsidR="003620B0" w:rsidRDefault="003620B0"/>
                    <w:p w14:paraId="0BE96B73"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14CBC617" w14:textId="77777777" w:rsidR="003620B0" w:rsidRDefault="003620B0"/>
                    <w:p w14:paraId="687B1361"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txbxContent>
                </v:textbox>
                <w10:wrap anchorx="margin"/>
              </v:shape>
            </w:pict>
          </mc:Fallback>
        </mc:AlternateContent>
      </w:r>
    </w:p>
    <w:p w14:paraId="764734F3" w14:textId="77777777" w:rsidR="000116B9" w:rsidRDefault="000116B9" w:rsidP="000116B9">
      <w:pPr>
        <w:rPr>
          <w:sz w:val="28"/>
        </w:rPr>
      </w:pPr>
    </w:p>
    <w:p w14:paraId="24C73A97" w14:textId="77777777" w:rsidR="000116B9" w:rsidRDefault="000116B9" w:rsidP="000116B9">
      <w:pPr>
        <w:rPr>
          <w:sz w:val="28"/>
        </w:rPr>
      </w:pPr>
      <w:r>
        <w:rPr>
          <w:sz w:val="28"/>
        </w:rPr>
        <w:t>Damit ____________________ im Schadensfall nicht die Kosten tragen müssen, gibt es die Tierhalter-Haftpflichtversicherung.</w:t>
      </w:r>
    </w:p>
    <w:p w14:paraId="0A1F68BC" w14:textId="77777777" w:rsidR="000116B9" w:rsidRDefault="000116B9" w:rsidP="000116B9">
      <w:pPr>
        <w:tabs>
          <w:tab w:val="left" w:pos="3009"/>
        </w:tabs>
        <w:rPr>
          <w:sz w:val="28"/>
        </w:rPr>
      </w:pPr>
      <w:r w:rsidRPr="0035485B">
        <w:rPr>
          <w:noProof/>
          <w:sz w:val="28"/>
        </w:rPr>
        <mc:AlternateContent>
          <mc:Choice Requires="wps">
            <w:drawing>
              <wp:anchor distT="45720" distB="45720" distL="114300" distR="114300" simplePos="0" relativeHeight="251738112" behindDoc="0" locked="0" layoutInCell="1" allowOverlap="1" wp14:anchorId="14882A7F" wp14:editId="46D30422">
                <wp:simplePos x="0" y="0"/>
                <wp:positionH relativeFrom="margin">
                  <wp:posOffset>4752340</wp:posOffset>
                </wp:positionH>
                <wp:positionV relativeFrom="paragraph">
                  <wp:posOffset>0</wp:posOffset>
                </wp:positionV>
                <wp:extent cx="1044000" cy="360000"/>
                <wp:effectExtent l="19050" t="19050" r="41910" b="40640"/>
                <wp:wrapNone/>
                <wp:docPr id="5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60000"/>
                        </a:xfrm>
                        <a:custGeom>
                          <a:avLst/>
                          <a:gdLst>
                            <a:gd name="connsiteX0" fmla="*/ 0 w 1044000"/>
                            <a:gd name="connsiteY0" fmla="*/ 0 h 360000"/>
                            <a:gd name="connsiteX1" fmla="*/ 542880 w 1044000"/>
                            <a:gd name="connsiteY1" fmla="*/ 0 h 360000"/>
                            <a:gd name="connsiteX2" fmla="*/ 1044000 w 1044000"/>
                            <a:gd name="connsiteY2" fmla="*/ 0 h 360000"/>
                            <a:gd name="connsiteX3" fmla="*/ 1044000 w 1044000"/>
                            <a:gd name="connsiteY3" fmla="*/ 360000 h 360000"/>
                            <a:gd name="connsiteX4" fmla="*/ 553320 w 1044000"/>
                            <a:gd name="connsiteY4" fmla="*/ 360000 h 360000"/>
                            <a:gd name="connsiteX5" fmla="*/ 0 w 1044000"/>
                            <a:gd name="connsiteY5" fmla="*/ 360000 h 360000"/>
                            <a:gd name="connsiteX6" fmla="*/ 0 w 104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60000" fill="none" extrusionOk="0">
                              <a:moveTo>
                                <a:pt x="0" y="0"/>
                              </a:moveTo>
                              <a:cubicBezTo>
                                <a:pt x="221566" y="19868"/>
                                <a:pt x="372526" y="13454"/>
                                <a:pt x="542880" y="0"/>
                              </a:cubicBezTo>
                              <a:cubicBezTo>
                                <a:pt x="713234" y="-13454"/>
                                <a:pt x="828141" y="-13547"/>
                                <a:pt x="1044000" y="0"/>
                              </a:cubicBezTo>
                              <a:cubicBezTo>
                                <a:pt x="1039131" y="142848"/>
                                <a:pt x="1036377" y="251537"/>
                                <a:pt x="1044000" y="360000"/>
                              </a:cubicBezTo>
                              <a:cubicBezTo>
                                <a:pt x="871674" y="339690"/>
                                <a:pt x="796620" y="374293"/>
                                <a:pt x="553320" y="360000"/>
                              </a:cubicBezTo>
                              <a:cubicBezTo>
                                <a:pt x="310020" y="345707"/>
                                <a:pt x="151808" y="350357"/>
                                <a:pt x="0" y="360000"/>
                              </a:cubicBezTo>
                              <a:cubicBezTo>
                                <a:pt x="-8905" y="192077"/>
                                <a:pt x="3325" y="75848"/>
                                <a:pt x="0" y="0"/>
                              </a:cubicBezTo>
                              <a:close/>
                            </a:path>
                            <a:path w="1044000" h="360000" stroke="0" extrusionOk="0">
                              <a:moveTo>
                                <a:pt x="0" y="0"/>
                              </a:moveTo>
                              <a:cubicBezTo>
                                <a:pt x="205977" y="13139"/>
                                <a:pt x="413438" y="-1801"/>
                                <a:pt x="522000" y="0"/>
                              </a:cubicBezTo>
                              <a:cubicBezTo>
                                <a:pt x="630562" y="1801"/>
                                <a:pt x="858766" y="-19680"/>
                                <a:pt x="1044000" y="0"/>
                              </a:cubicBezTo>
                              <a:cubicBezTo>
                                <a:pt x="1042934" y="158075"/>
                                <a:pt x="1040559" y="281187"/>
                                <a:pt x="1044000" y="360000"/>
                              </a:cubicBezTo>
                              <a:cubicBezTo>
                                <a:pt x="843903" y="379664"/>
                                <a:pt x="663800" y="338816"/>
                                <a:pt x="522000" y="360000"/>
                              </a:cubicBezTo>
                              <a:cubicBezTo>
                                <a:pt x="380200" y="381184"/>
                                <a:pt x="244986" y="363536"/>
                                <a:pt x="0" y="360000"/>
                              </a:cubicBezTo>
                              <a:cubicBezTo>
                                <a:pt x="17467" y="196965"/>
                                <a:pt x="7645" y="13142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30439385">
                                <a:prstGeom prst="rect">
                                  <a:avLst/>
                                </a:prstGeom>
                                <ask:type>
                                  <ask:lineSketchFreehand/>
                                </ask:type>
                              </ask:lineSketchStyleProps>
                            </a:ext>
                          </a:extLst>
                        </a:ln>
                      </wps:spPr>
                      <wps:txbx>
                        <w:txbxContent>
                          <w:p w14:paraId="1B5FE4C5"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p w14:paraId="48D8258B" w14:textId="77777777" w:rsidR="003620B0" w:rsidRDefault="003620B0"/>
                          <w:p w14:paraId="27252661"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p w14:paraId="573E2BC2" w14:textId="77777777" w:rsidR="003620B0" w:rsidRDefault="003620B0"/>
                          <w:p w14:paraId="07218720"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p w14:paraId="2C497B57" w14:textId="77777777" w:rsidR="003620B0" w:rsidRDefault="003620B0"/>
                          <w:p w14:paraId="1A0D9299"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82A7F" id="_x0000_s1272" style="position:absolute;left:0;text-align:left;margin-left:374.2pt;margin-top:0;width:82.2pt;height:28.35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4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" adj="-11796480,,5400" path="m,nfc221566,19868,372526,13454,542880,v170354,-13454,285261,-13547,501120,c1039131,142848,1036377,251537,1044000,360000v-172326,-20310,-247380,14293,-490680,c310020,345707,151808,350357,,360000,-8905,192077,3325,75848,,xem,nsc205977,13139,413438,-1801,522000,v108562,1801,336766,-19680,522000,c1042934,158075,1040559,281187,1044000,360000v-200097,19664,-380200,-21184,-522000,c380200,381184,244986,363536,,360000,17467,196965,7645,131425,,xe">
                <v:stroke joinstyle="miter"/>
                <v:formulas/>
                <v:path o:extrusionok="f" o:connecttype="custom" o:connectlocs="0,0;542880,0;1044000,0;1044000,360000;553320,360000;0,360000;0,0" o:connectangles="0,0,0,0,0,0,0" textboxrect="0,0,1044000,360000"/>
                <v:textbox>
                  <w:txbxContent>
                    <w:p w14:paraId="1B5FE4C5"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p w14:paraId="48D8258B" w14:textId="77777777" w:rsidR="003620B0" w:rsidRDefault="003620B0"/>
                    <w:p w14:paraId="27252661"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p w14:paraId="573E2BC2" w14:textId="77777777" w:rsidR="003620B0" w:rsidRDefault="003620B0"/>
                    <w:p w14:paraId="07218720"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p w14:paraId="2C497B57" w14:textId="77777777" w:rsidR="003620B0" w:rsidRDefault="003620B0"/>
                    <w:p w14:paraId="1A0D9299"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txbxContent>
                </v:textbox>
                <w10:wrap anchorx="margin"/>
              </v:shape>
            </w:pict>
          </mc:Fallback>
        </mc:AlternateContent>
      </w:r>
    </w:p>
    <w:p w14:paraId="72019869" w14:textId="77777777" w:rsidR="000116B9" w:rsidRDefault="000116B9" w:rsidP="000116B9">
      <w:pPr>
        <w:tabs>
          <w:tab w:val="left" w:pos="3009"/>
        </w:tabs>
        <w:rPr>
          <w:sz w:val="28"/>
        </w:rPr>
      </w:pPr>
    </w:p>
    <w:p w14:paraId="4240E31D" w14:textId="77777777" w:rsidR="000116B9" w:rsidRDefault="000116B9" w:rsidP="000116B9">
      <w:pPr>
        <w:rPr>
          <w:sz w:val="28"/>
        </w:rPr>
      </w:pPr>
      <w:r>
        <w:rPr>
          <w:sz w:val="28"/>
        </w:rPr>
        <w:t>Wenn man sich nicht sicher ist, ob sein Haustier über die private Haftpflichtversicherung abgedeckt ist, kann man seinen ______________________ fragen.</w:t>
      </w:r>
    </w:p>
    <w:p w14:paraId="4E55A9D3" w14:textId="77777777" w:rsidR="000116B9" w:rsidRDefault="000116B9" w:rsidP="000116B9">
      <w:pPr>
        <w:ind w:left="0"/>
        <w:rPr>
          <w:sz w:val="28"/>
        </w:rPr>
        <w:sectPr w:rsidR="000116B9" w:rsidSect="00434A63">
          <w:headerReference w:type="first" r:id="rId138"/>
          <w:pgSz w:w="11900" w:h="16840"/>
          <w:pgMar w:top="2835" w:right="851" w:bottom="1134" w:left="851" w:header="709" w:footer="454" w:gutter="0"/>
          <w:cols w:space="708"/>
          <w:titlePg/>
          <w:docGrid w:linePitch="360"/>
        </w:sectPr>
      </w:pPr>
      <w:r w:rsidRPr="0035485B">
        <w:rPr>
          <w:noProof/>
          <w:sz w:val="28"/>
        </w:rPr>
        <mc:AlternateContent>
          <mc:Choice Requires="wps">
            <w:drawing>
              <wp:anchor distT="45720" distB="45720" distL="114300" distR="114300" simplePos="0" relativeHeight="251740160" behindDoc="0" locked="0" layoutInCell="1" allowOverlap="1" wp14:anchorId="28525675" wp14:editId="79CB92A1">
                <wp:simplePos x="0" y="0"/>
                <wp:positionH relativeFrom="margin">
                  <wp:posOffset>4752340</wp:posOffset>
                </wp:positionH>
                <wp:positionV relativeFrom="paragraph">
                  <wp:posOffset>0</wp:posOffset>
                </wp:positionV>
                <wp:extent cx="1260000" cy="360000"/>
                <wp:effectExtent l="19050" t="19050" r="35560" b="40640"/>
                <wp:wrapNone/>
                <wp:docPr id="5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60000"/>
                        </a:xfrm>
                        <a:custGeom>
                          <a:avLst/>
                          <a:gdLst>
                            <a:gd name="connsiteX0" fmla="*/ 0 w 1260000"/>
                            <a:gd name="connsiteY0" fmla="*/ 0 h 360000"/>
                            <a:gd name="connsiteX1" fmla="*/ 655200 w 1260000"/>
                            <a:gd name="connsiteY1" fmla="*/ 0 h 360000"/>
                            <a:gd name="connsiteX2" fmla="*/ 1260000 w 1260000"/>
                            <a:gd name="connsiteY2" fmla="*/ 0 h 360000"/>
                            <a:gd name="connsiteX3" fmla="*/ 1260000 w 1260000"/>
                            <a:gd name="connsiteY3" fmla="*/ 360000 h 360000"/>
                            <a:gd name="connsiteX4" fmla="*/ 604800 w 1260000"/>
                            <a:gd name="connsiteY4" fmla="*/ 360000 h 360000"/>
                            <a:gd name="connsiteX5" fmla="*/ 0 w 1260000"/>
                            <a:gd name="connsiteY5" fmla="*/ 360000 h 360000"/>
                            <a:gd name="connsiteX6" fmla="*/ 0 w 126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60000" fill="none" extrusionOk="0">
                              <a:moveTo>
                                <a:pt x="0" y="0"/>
                              </a:moveTo>
                              <a:cubicBezTo>
                                <a:pt x="273829" y="1566"/>
                                <a:pt x="511023" y="-3009"/>
                                <a:pt x="655200" y="0"/>
                              </a:cubicBezTo>
                              <a:cubicBezTo>
                                <a:pt x="799377" y="3009"/>
                                <a:pt x="1119691" y="4882"/>
                                <a:pt x="1260000" y="0"/>
                              </a:cubicBezTo>
                              <a:cubicBezTo>
                                <a:pt x="1256143" y="92098"/>
                                <a:pt x="1261379" y="234731"/>
                                <a:pt x="1260000" y="360000"/>
                              </a:cubicBezTo>
                              <a:cubicBezTo>
                                <a:pt x="1005074" y="328950"/>
                                <a:pt x="737079" y="377289"/>
                                <a:pt x="604800" y="360000"/>
                              </a:cubicBezTo>
                              <a:cubicBezTo>
                                <a:pt x="472521" y="342711"/>
                                <a:pt x="199094" y="381351"/>
                                <a:pt x="0" y="360000"/>
                              </a:cubicBezTo>
                              <a:cubicBezTo>
                                <a:pt x="-8579" y="253724"/>
                                <a:pt x="-12411" y="122818"/>
                                <a:pt x="0" y="0"/>
                              </a:cubicBezTo>
                              <a:close/>
                            </a:path>
                            <a:path w="1260000" h="360000" stroke="0" extrusionOk="0">
                              <a:moveTo>
                                <a:pt x="0" y="0"/>
                              </a:moveTo>
                              <a:cubicBezTo>
                                <a:pt x="260838" y="-28011"/>
                                <a:pt x="462367" y="-10814"/>
                                <a:pt x="630000" y="0"/>
                              </a:cubicBezTo>
                              <a:cubicBezTo>
                                <a:pt x="797633" y="10814"/>
                                <a:pt x="1112191" y="24520"/>
                                <a:pt x="1260000" y="0"/>
                              </a:cubicBezTo>
                              <a:cubicBezTo>
                                <a:pt x="1275762" y="141631"/>
                                <a:pt x="1245799" y="275377"/>
                                <a:pt x="1260000" y="360000"/>
                              </a:cubicBezTo>
                              <a:cubicBezTo>
                                <a:pt x="1103815" y="356381"/>
                                <a:pt x="892980" y="383530"/>
                                <a:pt x="667800" y="360000"/>
                              </a:cubicBezTo>
                              <a:cubicBezTo>
                                <a:pt x="442620" y="336470"/>
                                <a:pt x="248397" y="335492"/>
                                <a:pt x="0" y="360000"/>
                              </a:cubicBezTo>
                              <a:cubicBezTo>
                                <a:pt x="-62" y="191517"/>
                                <a:pt x="-4764" y="810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830506681">
                                <a:prstGeom prst="rect">
                                  <a:avLst/>
                                </a:prstGeom>
                                <ask:type>
                                  <ask:lineSketchFreehand/>
                                </ask:type>
                              </ask:lineSketchStyleProps>
                            </a:ext>
                          </a:extLst>
                        </a:ln>
                      </wps:spPr>
                      <wps:txbx>
                        <w:txbxContent>
                          <w:p w14:paraId="2935862A" w14:textId="77777777" w:rsidR="003620B0" w:rsidRPr="0035485B" w:rsidRDefault="003620B0" w:rsidP="000116B9">
                            <w:pPr>
                              <w:pStyle w:val="Textfelder"/>
                            </w:pPr>
                            <w:proofErr w:type="spellStart"/>
                            <w:r>
                              <w:t>Ver</w:t>
                            </w:r>
                            <w:proofErr w:type="spellEnd"/>
                            <w:r>
                              <w:t xml:space="preserve"> </w:t>
                            </w:r>
                            <w:proofErr w:type="spellStart"/>
                            <w:r>
                              <w:t>che</w:t>
                            </w:r>
                            <w:proofErr w:type="spellEnd"/>
                            <w:r>
                              <w:t xml:space="preserve"> </w:t>
                            </w:r>
                            <w:proofErr w:type="spellStart"/>
                            <w:r>
                              <w:t>rer</w:t>
                            </w:r>
                            <w:proofErr w:type="spellEnd"/>
                            <w:r>
                              <w:t xml:space="preserve"> si</w:t>
                            </w:r>
                          </w:p>
                          <w:p w14:paraId="0568C83C" w14:textId="77777777" w:rsidR="003620B0" w:rsidRDefault="003620B0"/>
                          <w:p w14:paraId="1FD66A82" w14:textId="77777777" w:rsidR="003620B0" w:rsidRPr="0035485B" w:rsidRDefault="003620B0" w:rsidP="000116B9">
                            <w:pPr>
                              <w:pStyle w:val="Textfelder"/>
                            </w:pPr>
                            <w:proofErr w:type="spellStart"/>
                            <w:r>
                              <w:t>Ver</w:t>
                            </w:r>
                            <w:proofErr w:type="spellEnd"/>
                            <w:r>
                              <w:t xml:space="preserve"> </w:t>
                            </w:r>
                            <w:proofErr w:type="spellStart"/>
                            <w:r>
                              <w:t>che</w:t>
                            </w:r>
                            <w:proofErr w:type="spellEnd"/>
                            <w:r>
                              <w:t xml:space="preserve"> </w:t>
                            </w:r>
                            <w:proofErr w:type="spellStart"/>
                            <w:r>
                              <w:t>rer</w:t>
                            </w:r>
                            <w:proofErr w:type="spellEnd"/>
                            <w:r>
                              <w:t xml:space="preserve"> si</w:t>
                            </w:r>
                          </w:p>
                          <w:p w14:paraId="7FC0C65A" w14:textId="77777777" w:rsidR="003620B0" w:rsidRDefault="003620B0"/>
                          <w:p w14:paraId="218675B1" w14:textId="77777777" w:rsidR="003620B0" w:rsidRPr="0035485B" w:rsidRDefault="003620B0" w:rsidP="000116B9">
                            <w:pPr>
                              <w:pStyle w:val="Textfelder"/>
                            </w:pPr>
                            <w:proofErr w:type="spellStart"/>
                            <w:r>
                              <w:t>Ver</w:t>
                            </w:r>
                            <w:proofErr w:type="spellEnd"/>
                            <w:r>
                              <w:t xml:space="preserve"> </w:t>
                            </w:r>
                            <w:proofErr w:type="spellStart"/>
                            <w:r>
                              <w:t>che</w:t>
                            </w:r>
                            <w:proofErr w:type="spellEnd"/>
                            <w:r>
                              <w:t xml:space="preserve"> </w:t>
                            </w:r>
                            <w:proofErr w:type="spellStart"/>
                            <w:r>
                              <w:t>rer</w:t>
                            </w:r>
                            <w:proofErr w:type="spellEnd"/>
                            <w:r>
                              <w:t xml:space="preserve"> si</w:t>
                            </w:r>
                          </w:p>
                          <w:p w14:paraId="3E5DB8AE" w14:textId="77777777" w:rsidR="003620B0" w:rsidRDefault="003620B0"/>
                          <w:p w14:paraId="2C82B996" w14:textId="77777777" w:rsidR="003620B0" w:rsidRPr="0035485B" w:rsidRDefault="003620B0" w:rsidP="000116B9">
                            <w:pPr>
                              <w:pStyle w:val="Textfelder"/>
                            </w:pPr>
                            <w:proofErr w:type="spellStart"/>
                            <w:r>
                              <w:t>Ver</w:t>
                            </w:r>
                            <w:proofErr w:type="spellEnd"/>
                            <w:r>
                              <w:t xml:space="preserve"> </w:t>
                            </w:r>
                            <w:proofErr w:type="spellStart"/>
                            <w:r>
                              <w:t>che</w:t>
                            </w:r>
                            <w:proofErr w:type="spellEnd"/>
                            <w:r>
                              <w:t xml:space="preserve"> </w:t>
                            </w:r>
                            <w:proofErr w:type="spellStart"/>
                            <w:r>
                              <w:t>rer</w:t>
                            </w:r>
                            <w:proofErr w:type="spellEnd"/>
                            <w:r>
                              <w:t xml:space="preserve"> 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25675" id="_x0000_s1273" style="position:absolute;left:0;text-align:left;margin-left:374.2pt;margin-top:0;width:99.2pt;height:28.35pt;z-index:25174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6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" adj="-11796480,,5400" path="m,nfc273829,1566,511023,-3009,655200,v144177,3009,464491,4882,604800,c1256143,92098,1261379,234731,1260000,360000v-254926,-31050,-522921,17289,-655200,c472521,342711,199094,381351,,360000,-8579,253724,-12411,122818,,xem,nsc260838,-28011,462367,-10814,630000,v167633,10814,482191,24520,630000,c1275762,141631,1245799,275377,1260000,360000v-156185,-3619,-367020,23530,-592200,c442620,336470,248397,335492,,360000,-62,191517,-4764,81010,,xe">
                <v:stroke joinstyle="miter"/>
                <v:formulas/>
                <v:path o:extrusionok="f" o:connecttype="custom" o:connectlocs="0,0;655200,0;1260000,0;1260000,360000;604800,360000;0,360000;0,0" o:connectangles="0,0,0,0,0,0,0" textboxrect="0,0,1260000,360000"/>
                <v:textbox>
                  <w:txbxContent>
                    <w:p w14:paraId="2935862A" w14:textId="77777777" w:rsidR="003620B0" w:rsidRPr="0035485B" w:rsidRDefault="003620B0" w:rsidP="000116B9">
                      <w:pPr>
                        <w:pStyle w:val="Textfelder"/>
                      </w:pPr>
                      <w:r>
                        <w:t xml:space="preserve">Ver </w:t>
                      </w:r>
                      <w:proofErr w:type="spellStart"/>
                      <w:r>
                        <w:t>che</w:t>
                      </w:r>
                      <w:proofErr w:type="spellEnd"/>
                      <w:r>
                        <w:t xml:space="preserve"> </w:t>
                      </w:r>
                      <w:proofErr w:type="spellStart"/>
                      <w:r>
                        <w:t>rer</w:t>
                      </w:r>
                      <w:proofErr w:type="spellEnd"/>
                      <w:r>
                        <w:t xml:space="preserve"> si</w:t>
                      </w:r>
                    </w:p>
                    <w:p w14:paraId="0568C83C" w14:textId="77777777" w:rsidR="003620B0" w:rsidRDefault="003620B0"/>
                    <w:p w14:paraId="1FD66A82" w14:textId="77777777" w:rsidR="003620B0" w:rsidRPr="0035485B" w:rsidRDefault="003620B0" w:rsidP="000116B9">
                      <w:pPr>
                        <w:pStyle w:val="Textfelder"/>
                      </w:pPr>
                      <w:r>
                        <w:t xml:space="preserve">Ver </w:t>
                      </w:r>
                      <w:proofErr w:type="spellStart"/>
                      <w:r>
                        <w:t>che</w:t>
                      </w:r>
                      <w:proofErr w:type="spellEnd"/>
                      <w:r>
                        <w:t xml:space="preserve"> </w:t>
                      </w:r>
                      <w:proofErr w:type="spellStart"/>
                      <w:r>
                        <w:t>rer</w:t>
                      </w:r>
                      <w:proofErr w:type="spellEnd"/>
                      <w:r>
                        <w:t xml:space="preserve"> si</w:t>
                      </w:r>
                    </w:p>
                    <w:p w14:paraId="7FC0C65A" w14:textId="77777777" w:rsidR="003620B0" w:rsidRDefault="003620B0"/>
                    <w:p w14:paraId="218675B1" w14:textId="77777777" w:rsidR="003620B0" w:rsidRPr="0035485B" w:rsidRDefault="003620B0" w:rsidP="000116B9">
                      <w:pPr>
                        <w:pStyle w:val="Textfelder"/>
                      </w:pPr>
                      <w:r>
                        <w:t xml:space="preserve">Ver </w:t>
                      </w:r>
                      <w:proofErr w:type="spellStart"/>
                      <w:r>
                        <w:t>che</w:t>
                      </w:r>
                      <w:proofErr w:type="spellEnd"/>
                      <w:r>
                        <w:t xml:space="preserve"> </w:t>
                      </w:r>
                      <w:proofErr w:type="spellStart"/>
                      <w:r>
                        <w:t>rer</w:t>
                      </w:r>
                      <w:proofErr w:type="spellEnd"/>
                      <w:r>
                        <w:t xml:space="preserve"> si</w:t>
                      </w:r>
                    </w:p>
                    <w:p w14:paraId="3E5DB8AE" w14:textId="77777777" w:rsidR="003620B0" w:rsidRDefault="003620B0"/>
                    <w:p w14:paraId="2C82B996" w14:textId="77777777" w:rsidR="003620B0" w:rsidRPr="0035485B" w:rsidRDefault="003620B0" w:rsidP="000116B9">
                      <w:pPr>
                        <w:pStyle w:val="Textfelder"/>
                      </w:pPr>
                      <w:r>
                        <w:t xml:space="preserve">Ver </w:t>
                      </w:r>
                      <w:proofErr w:type="spellStart"/>
                      <w:r>
                        <w:t>che</w:t>
                      </w:r>
                      <w:proofErr w:type="spellEnd"/>
                      <w:r>
                        <w:t xml:space="preserve"> </w:t>
                      </w:r>
                      <w:proofErr w:type="spellStart"/>
                      <w:r>
                        <w:t>rer</w:t>
                      </w:r>
                      <w:proofErr w:type="spellEnd"/>
                      <w:r>
                        <w:t xml:space="preserve"> si</w:t>
                      </w:r>
                    </w:p>
                  </w:txbxContent>
                </v:textbox>
                <w10:wrap anchorx="margin"/>
              </v:shape>
            </w:pict>
          </mc:Fallback>
        </mc:AlternateContent>
      </w:r>
    </w:p>
    <w:p w14:paraId="4760D8C5" w14:textId="77777777" w:rsidR="00F7399D" w:rsidRDefault="00F7399D" w:rsidP="00F7399D">
      <w:pPr>
        <w:rPr>
          <w:sz w:val="28"/>
        </w:rPr>
      </w:pPr>
      <w:r>
        <w:rPr>
          <w:sz w:val="28"/>
        </w:rPr>
        <w:lastRenderedPageBreak/>
        <w:t xml:space="preserve">Schäden, die durch kleinere </w:t>
      </w:r>
      <w:r w:rsidRPr="005C152C">
        <w:rPr>
          <w:b/>
          <w:sz w:val="28"/>
          <w:u w:val="single"/>
        </w:rPr>
        <w:t>Haustiere</w:t>
      </w:r>
      <w:r>
        <w:rPr>
          <w:sz w:val="28"/>
        </w:rPr>
        <w:t xml:space="preserve"> verursacht werden, werden durch die private Haftpflichtversicherung abgedeckt.</w:t>
      </w:r>
    </w:p>
    <w:p w14:paraId="6968E497"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44256" behindDoc="0" locked="0" layoutInCell="1" allowOverlap="1" wp14:anchorId="11C5194F" wp14:editId="5168B80D">
                <wp:simplePos x="0" y="0"/>
                <wp:positionH relativeFrom="margin">
                  <wp:posOffset>4752340</wp:posOffset>
                </wp:positionH>
                <wp:positionV relativeFrom="paragraph">
                  <wp:posOffset>0</wp:posOffset>
                </wp:positionV>
                <wp:extent cx="1080000" cy="360000"/>
                <wp:effectExtent l="19050" t="19050" r="44450" b="40640"/>
                <wp:wrapNone/>
                <wp:docPr id="6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60000"/>
                        </a:xfrm>
                        <a:custGeom>
                          <a:avLst/>
                          <a:gdLst>
                            <a:gd name="connsiteX0" fmla="*/ 0 w 1080000"/>
                            <a:gd name="connsiteY0" fmla="*/ 0 h 360000"/>
                            <a:gd name="connsiteX1" fmla="*/ 518400 w 1080000"/>
                            <a:gd name="connsiteY1" fmla="*/ 0 h 360000"/>
                            <a:gd name="connsiteX2" fmla="*/ 1080000 w 1080000"/>
                            <a:gd name="connsiteY2" fmla="*/ 0 h 360000"/>
                            <a:gd name="connsiteX3" fmla="*/ 1080000 w 1080000"/>
                            <a:gd name="connsiteY3" fmla="*/ 360000 h 360000"/>
                            <a:gd name="connsiteX4" fmla="*/ 550800 w 1080000"/>
                            <a:gd name="connsiteY4" fmla="*/ 360000 h 360000"/>
                            <a:gd name="connsiteX5" fmla="*/ 0 w 1080000"/>
                            <a:gd name="connsiteY5" fmla="*/ 360000 h 360000"/>
                            <a:gd name="connsiteX6" fmla="*/ 0 w 108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60000" fill="none" extrusionOk="0">
                              <a:moveTo>
                                <a:pt x="0" y="0"/>
                              </a:moveTo>
                              <a:cubicBezTo>
                                <a:pt x="245760" y="25714"/>
                                <a:pt x="327258" y="923"/>
                                <a:pt x="518400" y="0"/>
                              </a:cubicBezTo>
                              <a:cubicBezTo>
                                <a:pt x="709542" y="-923"/>
                                <a:pt x="808631" y="-18902"/>
                                <a:pt x="1080000" y="0"/>
                              </a:cubicBezTo>
                              <a:cubicBezTo>
                                <a:pt x="1078194" y="124542"/>
                                <a:pt x="1069400" y="272918"/>
                                <a:pt x="1080000" y="360000"/>
                              </a:cubicBezTo>
                              <a:cubicBezTo>
                                <a:pt x="853226" y="364990"/>
                                <a:pt x="806358" y="341730"/>
                                <a:pt x="550800" y="360000"/>
                              </a:cubicBezTo>
                              <a:cubicBezTo>
                                <a:pt x="295242" y="378270"/>
                                <a:pt x="183134" y="333144"/>
                                <a:pt x="0" y="360000"/>
                              </a:cubicBezTo>
                              <a:cubicBezTo>
                                <a:pt x="5965" y="235367"/>
                                <a:pt x="11337" y="102327"/>
                                <a:pt x="0" y="0"/>
                              </a:cubicBezTo>
                              <a:close/>
                            </a:path>
                            <a:path w="1080000" h="360000" stroke="0" extrusionOk="0">
                              <a:moveTo>
                                <a:pt x="0" y="0"/>
                              </a:moveTo>
                              <a:cubicBezTo>
                                <a:pt x="143529" y="-18200"/>
                                <a:pt x="307848" y="-18331"/>
                                <a:pt x="540000" y="0"/>
                              </a:cubicBezTo>
                              <a:cubicBezTo>
                                <a:pt x="772152" y="18331"/>
                                <a:pt x="956042" y="-18438"/>
                                <a:pt x="1080000" y="0"/>
                              </a:cubicBezTo>
                              <a:cubicBezTo>
                                <a:pt x="1069836" y="170494"/>
                                <a:pt x="1085871" y="241221"/>
                                <a:pt x="1080000" y="360000"/>
                              </a:cubicBezTo>
                              <a:cubicBezTo>
                                <a:pt x="913753" y="367792"/>
                                <a:pt x="739472" y="335250"/>
                                <a:pt x="540000" y="360000"/>
                              </a:cubicBezTo>
                              <a:cubicBezTo>
                                <a:pt x="340528" y="384750"/>
                                <a:pt x="201257" y="361469"/>
                                <a:pt x="0" y="360000"/>
                              </a:cubicBezTo>
                              <a:cubicBezTo>
                                <a:pt x="13441" y="227621"/>
                                <a:pt x="5493" y="134641"/>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46232384">
                                <a:prstGeom prst="rect">
                                  <a:avLst/>
                                </a:prstGeom>
                                <ask:type>
                                  <ask:lineSketchFreehand/>
                                </ask:type>
                              </ask:lineSketchStyleProps>
                            </a:ext>
                          </a:extLst>
                        </a:ln>
                      </wps:spPr>
                      <wps:txbx>
                        <w:txbxContent>
                          <w:p w14:paraId="319993D0"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p w14:paraId="6BC84DD4" w14:textId="77777777" w:rsidR="003620B0" w:rsidRDefault="003620B0"/>
                          <w:p w14:paraId="7E5EB1DA"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p w14:paraId="11D9F182" w14:textId="77777777" w:rsidR="003620B0" w:rsidRDefault="003620B0"/>
                          <w:p w14:paraId="7112BEB2"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p w14:paraId="772AB4E3" w14:textId="77777777" w:rsidR="003620B0" w:rsidRDefault="003620B0"/>
                          <w:p w14:paraId="3C6A5CFB"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5194F" id="_x0000_s1274" style="position:absolute;left:0;text-align:left;margin-left:374.2pt;margin-top:0;width:85.05pt;height:28.35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8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" adj="-11796480,,5400" path="m,nfc245760,25714,327258,923,518400,v191142,-923,290231,-18902,561600,c1078194,124542,1069400,272918,1080000,360000v-226774,4990,-273642,-18270,-529200,c295242,378270,183134,333144,,360000,5965,235367,11337,102327,,xem,nsc143529,-18200,307848,-18331,540000,v232152,18331,416042,-18438,540000,c1069836,170494,1085871,241221,1080000,360000v-166247,7792,-340528,-24750,-540000,c340528,384750,201257,361469,,360000,13441,227621,5493,134641,,xe">
                <v:stroke joinstyle="miter"/>
                <v:formulas/>
                <v:path o:extrusionok="f" o:connecttype="custom" o:connectlocs="0,0;518400,0;1080000,0;1080000,360000;550800,360000;0,360000;0,0" o:connectangles="0,0,0,0,0,0,0" textboxrect="0,0,1080000,360000"/>
                <v:textbox>
                  <w:txbxContent>
                    <w:p w14:paraId="319993D0"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p w14:paraId="6BC84DD4" w14:textId="77777777" w:rsidR="003620B0" w:rsidRDefault="003620B0"/>
                    <w:p w14:paraId="7E5EB1DA"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p w14:paraId="11D9F182" w14:textId="77777777" w:rsidR="003620B0" w:rsidRDefault="003620B0"/>
                    <w:p w14:paraId="7112BEB2"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p w14:paraId="772AB4E3" w14:textId="77777777" w:rsidR="003620B0" w:rsidRDefault="003620B0"/>
                    <w:p w14:paraId="3C6A5CFB"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txbxContent>
                </v:textbox>
                <w10:wrap anchorx="margin"/>
              </v:shape>
            </w:pict>
          </mc:Fallback>
        </mc:AlternateContent>
      </w:r>
    </w:p>
    <w:p w14:paraId="78166BB0" w14:textId="77777777" w:rsidR="00F7399D" w:rsidRDefault="00F7399D" w:rsidP="00F7399D">
      <w:pPr>
        <w:rPr>
          <w:sz w:val="28"/>
        </w:rPr>
      </w:pPr>
    </w:p>
    <w:p w14:paraId="0F2E424A" w14:textId="77777777" w:rsidR="00F7399D" w:rsidRDefault="00F7399D" w:rsidP="00F7399D">
      <w:pPr>
        <w:rPr>
          <w:sz w:val="28"/>
        </w:rPr>
      </w:pPr>
      <w:r>
        <w:rPr>
          <w:sz w:val="28"/>
        </w:rPr>
        <w:t xml:space="preserve">Als kleinere Haustiere werden z.B. Hamster, Katzen oder </w:t>
      </w:r>
      <w:r w:rsidRPr="005C152C">
        <w:rPr>
          <w:b/>
          <w:sz w:val="28"/>
          <w:u w:val="single"/>
        </w:rPr>
        <w:t>Vögel</w:t>
      </w:r>
      <w:r>
        <w:rPr>
          <w:sz w:val="28"/>
        </w:rPr>
        <w:t xml:space="preserve"> verstanden.</w:t>
      </w:r>
    </w:p>
    <w:p w14:paraId="7CB1D464"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54496" behindDoc="0" locked="0" layoutInCell="1" allowOverlap="1" wp14:anchorId="3969A816" wp14:editId="256213E8">
                <wp:simplePos x="0" y="0"/>
                <wp:positionH relativeFrom="margin">
                  <wp:posOffset>4752340</wp:posOffset>
                </wp:positionH>
                <wp:positionV relativeFrom="paragraph">
                  <wp:posOffset>0</wp:posOffset>
                </wp:positionV>
                <wp:extent cx="720000" cy="360000"/>
                <wp:effectExtent l="19050" t="19050" r="42545" b="40640"/>
                <wp:wrapNone/>
                <wp:docPr id="6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60000"/>
                        </a:xfrm>
                        <a:custGeom>
                          <a:avLst/>
                          <a:gdLst>
                            <a:gd name="connsiteX0" fmla="*/ 0 w 720000"/>
                            <a:gd name="connsiteY0" fmla="*/ 0 h 360000"/>
                            <a:gd name="connsiteX1" fmla="*/ 338400 w 720000"/>
                            <a:gd name="connsiteY1" fmla="*/ 0 h 360000"/>
                            <a:gd name="connsiteX2" fmla="*/ 720000 w 720000"/>
                            <a:gd name="connsiteY2" fmla="*/ 0 h 360000"/>
                            <a:gd name="connsiteX3" fmla="*/ 720000 w 720000"/>
                            <a:gd name="connsiteY3" fmla="*/ 360000 h 360000"/>
                            <a:gd name="connsiteX4" fmla="*/ 374400 w 720000"/>
                            <a:gd name="connsiteY4" fmla="*/ 360000 h 360000"/>
                            <a:gd name="connsiteX5" fmla="*/ 0 w 720000"/>
                            <a:gd name="connsiteY5" fmla="*/ 360000 h 360000"/>
                            <a:gd name="connsiteX6" fmla="*/ 0 w 72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60000" fill="none" extrusionOk="0">
                              <a:moveTo>
                                <a:pt x="0" y="0"/>
                              </a:moveTo>
                              <a:cubicBezTo>
                                <a:pt x="78420" y="13969"/>
                                <a:pt x="200236" y="7005"/>
                                <a:pt x="338400" y="0"/>
                              </a:cubicBezTo>
                              <a:cubicBezTo>
                                <a:pt x="476564" y="-7005"/>
                                <a:pt x="622697" y="-7601"/>
                                <a:pt x="720000" y="0"/>
                              </a:cubicBezTo>
                              <a:cubicBezTo>
                                <a:pt x="713112" y="74263"/>
                                <a:pt x="714660" y="257483"/>
                                <a:pt x="720000" y="360000"/>
                              </a:cubicBezTo>
                              <a:cubicBezTo>
                                <a:pt x="618371" y="354751"/>
                                <a:pt x="492506" y="372988"/>
                                <a:pt x="374400" y="360000"/>
                              </a:cubicBezTo>
                              <a:cubicBezTo>
                                <a:pt x="256294" y="347012"/>
                                <a:pt x="79786" y="342367"/>
                                <a:pt x="0" y="360000"/>
                              </a:cubicBezTo>
                              <a:cubicBezTo>
                                <a:pt x="-9927" y="220893"/>
                                <a:pt x="10143" y="103004"/>
                                <a:pt x="0" y="0"/>
                              </a:cubicBezTo>
                              <a:close/>
                            </a:path>
                            <a:path w="720000" h="360000" stroke="0" extrusionOk="0">
                              <a:moveTo>
                                <a:pt x="0" y="0"/>
                              </a:moveTo>
                              <a:cubicBezTo>
                                <a:pt x="174696" y="6904"/>
                                <a:pt x="230444" y="14179"/>
                                <a:pt x="374400" y="0"/>
                              </a:cubicBezTo>
                              <a:cubicBezTo>
                                <a:pt x="518356" y="-14179"/>
                                <a:pt x="628056" y="-12626"/>
                                <a:pt x="720000" y="0"/>
                              </a:cubicBezTo>
                              <a:cubicBezTo>
                                <a:pt x="725924" y="158575"/>
                                <a:pt x="729015" y="246097"/>
                                <a:pt x="720000" y="360000"/>
                              </a:cubicBezTo>
                              <a:cubicBezTo>
                                <a:pt x="620253" y="375252"/>
                                <a:pt x="439947" y="343423"/>
                                <a:pt x="360000" y="360000"/>
                              </a:cubicBezTo>
                              <a:cubicBezTo>
                                <a:pt x="280053" y="376577"/>
                                <a:pt x="87151" y="361676"/>
                                <a:pt x="0" y="360000"/>
                              </a:cubicBezTo>
                              <a:cubicBezTo>
                                <a:pt x="-17863" y="275347"/>
                                <a:pt x="2310" y="13434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199838890">
                                <a:prstGeom prst="rect">
                                  <a:avLst/>
                                </a:prstGeom>
                                <ask:type>
                                  <ask:lineSketchFreehand/>
                                </ask:type>
                              </ask:lineSketchStyleProps>
                            </a:ext>
                          </a:extLst>
                        </a:ln>
                      </wps:spPr>
                      <wps:txbx>
                        <w:txbxContent>
                          <w:p w14:paraId="10565311" w14:textId="77777777" w:rsidR="003620B0" w:rsidRPr="0035485B" w:rsidRDefault="003620B0" w:rsidP="00F7399D">
                            <w:pPr>
                              <w:pStyle w:val="Textfelder"/>
                            </w:pPr>
                            <w:proofErr w:type="spellStart"/>
                            <w:r>
                              <w:t>gel</w:t>
                            </w:r>
                            <w:proofErr w:type="spellEnd"/>
                            <w:r>
                              <w:t xml:space="preserve"> </w:t>
                            </w:r>
                            <w:proofErr w:type="spellStart"/>
                            <w:r>
                              <w:t>Vö</w:t>
                            </w:r>
                            <w:proofErr w:type="spellEnd"/>
                            <w:r>
                              <w:t xml:space="preserve"> </w:t>
                            </w:r>
                          </w:p>
                          <w:p w14:paraId="5ABD6933" w14:textId="77777777" w:rsidR="003620B0" w:rsidRDefault="003620B0"/>
                          <w:p w14:paraId="2F79A1F2" w14:textId="77777777" w:rsidR="003620B0" w:rsidRPr="0035485B" w:rsidRDefault="003620B0" w:rsidP="00F7399D">
                            <w:pPr>
                              <w:pStyle w:val="Textfelder"/>
                            </w:pPr>
                            <w:proofErr w:type="spellStart"/>
                            <w:r>
                              <w:t>gel</w:t>
                            </w:r>
                            <w:proofErr w:type="spellEnd"/>
                            <w:r>
                              <w:t xml:space="preserve"> </w:t>
                            </w:r>
                            <w:proofErr w:type="spellStart"/>
                            <w:r>
                              <w:t>Vö</w:t>
                            </w:r>
                            <w:proofErr w:type="spellEnd"/>
                            <w:r>
                              <w:t xml:space="preserve"> </w:t>
                            </w:r>
                          </w:p>
                          <w:p w14:paraId="68468146" w14:textId="77777777" w:rsidR="003620B0" w:rsidRDefault="003620B0"/>
                          <w:p w14:paraId="73DA5BC1" w14:textId="77777777" w:rsidR="003620B0" w:rsidRPr="0035485B" w:rsidRDefault="003620B0" w:rsidP="00F7399D">
                            <w:pPr>
                              <w:pStyle w:val="Textfelder"/>
                            </w:pPr>
                            <w:proofErr w:type="spellStart"/>
                            <w:r>
                              <w:t>gel</w:t>
                            </w:r>
                            <w:proofErr w:type="spellEnd"/>
                            <w:r>
                              <w:t xml:space="preserve"> </w:t>
                            </w:r>
                            <w:proofErr w:type="spellStart"/>
                            <w:r>
                              <w:t>Vö</w:t>
                            </w:r>
                            <w:proofErr w:type="spellEnd"/>
                            <w:r>
                              <w:t xml:space="preserve"> </w:t>
                            </w:r>
                          </w:p>
                          <w:p w14:paraId="1AFEE896" w14:textId="77777777" w:rsidR="003620B0" w:rsidRDefault="003620B0"/>
                          <w:p w14:paraId="402D8481" w14:textId="77777777" w:rsidR="003620B0" w:rsidRPr="0035485B" w:rsidRDefault="003620B0" w:rsidP="00F7399D">
                            <w:pPr>
                              <w:pStyle w:val="Textfelder"/>
                            </w:pPr>
                            <w:proofErr w:type="spellStart"/>
                            <w:r>
                              <w:t>gel</w:t>
                            </w:r>
                            <w:proofErr w:type="spellEnd"/>
                            <w:r>
                              <w:t xml:space="preserve"> </w:t>
                            </w:r>
                            <w:proofErr w:type="spellStart"/>
                            <w:r>
                              <w:t>Vö</w:t>
                            </w:r>
                            <w:proofErr w:type="spellEnd"/>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9A816" id="_x0000_s1275" style="position:absolute;left:0;text-align:left;margin-left:374.2pt;margin-top:0;width:56.7pt;height:28.3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" adj="-11796480,,5400" path="m,nfc78420,13969,200236,7005,338400,,476564,-7005,622697,-7601,720000,v-6888,74263,-5340,257483,,360000c618371,354751,492506,372988,374400,360000,256294,347012,79786,342367,,360000,-9927,220893,10143,103004,,xem,nsc174696,6904,230444,14179,374400,,518356,-14179,628056,-12626,720000,v5924,158575,9015,246097,,360000c620253,375252,439947,343423,360000,360000,280053,376577,87151,361676,,360000,-17863,275347,2310,134347,,xe">
                <v:stroke joinstyle="miter"/>
                <v:formulas/>
                <v:path o:extrusionok="f" o:connecttype="custom" o:connectlocs="0,0;338400,0;720000,0;720000,360000;374400,360000;0,360000;0,0" o:connectangles="0,0,0,0,0,0,0" textboxrect="0,0,720000,360000"/>
                <v:textbox>
                  <w:txbxContent>
                    <w:p w14:paraId="10565311" w14:textId="77777777" w:rsidR="003620B0" w:rsidRPr="0035485B" w:rsidRDefault="003620B0" w:rsidP="00F7399D">
                      <w:pPr>
                        <w:pStyle w:val="Textfelder"/>
                      </w:pPr>
                      <w:r>
                        <w:t xml:space="preserve">gel </w:t>
                      </w:r>
                      <w:proofErr w:type="spellStart"/>
                      <w:r>
                        <w:t>Vö</w:t>
                      </w:r>
                      <w:proofErr w:type="spellEnd"/>
                      <w:r>
                        <w:t xml:space="preserve"> </w:t>
                      </w:r>
                    </w:p>
                    <w:p w14:paraId="5ABD6933" w14:textId="77777777" w:rsidR="003620B0" w:rsidRDefault="003620B0"/>
                    <w:p w14:paraId="2F79A1F2" w14:textId="77777777" w:rsidR="003620B0" w:rsidRPr="0035485B" w:rsidRDefault="003620B0" w:rsidP="00F7399D">
                      <w:pPr>
                        <w:pStyle w:val="Textfelder"/>
                      </w:pPr>
                      <w:r>
                        <w:t xml:space="preserve">gel </w:t>
                      </w:r>
                      <w:proofErr w:type="spellStart"/>
                      <w:r>
                        <w:t>Vö</w:t>
                      </w:r>
                      <w:proofErr w:type="spellEnd"/>
                      <w:r>
                        <w:t xml:space="preserve"> </w:t>
                      </w:r>
                    </w:p>
                    <w:p w14:paraId="68468146" w14:textId="77777777" w:rsidR="003620B0" w:rsidRDefault="003620B0"/>
                    <w:p w14:paraId="73DA5BC1" w14:textId="77777777" w:rsidR="003620B0" w:rsidRPr="0035485B" w:rsidRDefault="003620B0" w:rsidP="00F7399D">
                      <w:pPr>
                        <w:pStyle w:val="Textfelder"/>
                      </w:pPr>
                      <w:r>
                        <w:t xml:space="preserve">gel </w:t>
                      </w:r>
                      <w:proofErr w:type="spellStart"/>
                      <w:r>
                        <w:t>Vö</w:t>
                      </w:r>
                      <w:proofErr w:type="spellEnd"/>
                      <w:r>
                        <w:t xml:space="preserve"> </w:t>
                      </w:r>
                    </w:p>
                    <w:p w14:paraId="1AFEE896" w14:textId="77777777" w:rsidR="003620B0" w:rsidRDefault="003620B0"/>
                    <w:p w14:paraId="402D8481" w14:textId="77777777" w:rsidR="003620B0" w:rsidRPr="0035485B" w:rsidRDefault="003620B0" w:rsidP="00F7399D">
                      <w:pPr>
                        <w:pStyle w:val="Textfelder"/>
                      </w:pPr>
                      <w:r>
                        <w:t xml:space="preserve">gel </w:t>
                      </w:r>
                      <w:proofErr w:type="spellStart"/>
                      <w:r>
                        <w:t>Vö</w:t>
                      </w:r>
                      <w:proofErr w:type="spellEnd"/>
                      <w:r>
                        <w:t xml:space="preserve"> </w:t>
                      </w:r>
                    </w:p>
                  </w:txbxContent>
                </v:textbox>
                <w10:wrap anchorx="margin"/>
              </v:shape>
            </w:pict>
          </mc:Fallback>
        </mc:AlternateContent>
      </w:r>
    </w:p>
    <w:p w14:paraId="4D2DF36B" w14:textId="77777777" w:rsidR="00F7399D" w:rsidRDefault="00F7399D" w:rsidP="00F7399D">
      <w:pPr>
        <w:ind w:left="0"/>
        <w:rPr>
          <w:sz w:val="28"/>
        </w:rPr>
      </w:pPr>
    </w:p>
    <w:p w14:paraId="76E029B5" w14:textId="77777777" w:rsidR="00F7399D" w:rsidRDefault="00F7399D" w:rsidP="00F7399D">
      <w:pPr>
        <w:rPr>
          <w:sz w:val="28"/>
        </w:rPr>
      </w:pPr>
      <w:r>
        <w:rPr>
          <w:sz w:val="28"/>
        </w:rPr>
        <w:t xml:space="preserve">Größere Haustiere wie Hunde oder </w:t>
      </w:r>
      <w:r w:rsidRPr="005C152C">
        <w:rPr>
          <w:b/>
          <w:sz w:val="28"/>
          <w:u w:val="single"/>
        </w:rPr>
        <w:t>Pferde</w:t>
      </w:r>
      <w:r>
        <w:rPr>
          <w:sz w:val="28"/>
        </w:rPr>
        <w:t xml:space="preserve"> verursachen häufiger Schäden.</w:t>
      </w:r>
    </w:p>
    <w:p w14:paraId="10ACFCCB"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46304" behindDoc="0" locked="0" layoutInCell="1" allowOverlap="1" wp14:anchorId="3EA282CC" wp14:editId="7B80ABF0">
                <wp:simplePos x="0" y="0"/>
                <wp:positionH relativeFrom="margin">
                  <wp:posOffset>4752340</wp:posOffset>
                </wp:positionH>
                <wp:positionV relativeFrom="paragraph">
                  <wp:posOffset>0</wp:posOffset>
                </wp:positionV>
                <wp:extent cx="792000" cy="360000"/>
                <wp:effectExtent l="19050" t="19050" r="46355" b="40640"/>
                <wp:wrapNone/>
                <wp:docPr id="6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60000"/>
                        </a:xfrm>
                        <a:custGeom>
                          <a:avLst/>
                          <a:gdLst>
                            <a:gd name="connsiteX0" fmla="*/ 0 w 792000"/>
                            <a:gd name="connsiteY0" fmla="*/ 0 h 360000"/>
                            <a:gd name="connsiteX1" fmla="*/ 388080 w 792000"/>
                            <a:gd name="connsiteY1" fmla="*/ 0 h 360000"/>
                            <a:gd name="connsiteX2" fmla="*/ 792000 w 792000"/>
                            <a:gd name="connsiteY2" fmla="*/ 0 h 360000"/>
                            <a:gd name="connsiteX3" fmla="*/ 792000 w 792000"/>
                            <a:gd name="connsiteY3" fmla="*/ 360000 h 360000"/>
                            <a:gd name="connsiteX4" fmla="*/ 388080 w 792000"/>
                            <a:gd name="connsiteY4" fmla="*/ 360000 h 360000"/>
                            <a:gd name="connsiteX5" fmla="*/ 0 w 792000"/>
                            <a:gd name="connsiteY5" fmla="*/ 360000 h 360000"/>
                            <a:gd name="connsiteX6" fmla="*/ 0 w 792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60000" fill="none" extrusionOk="0">
                              <a:moveTo>
                                <a:pt x="0" y="0"/>
                              </a:moveTo>
                              <a:cubicBezTo>
                                <a:pt x="175432" y="-15702"/>
                                <a:pt x="263326" y="-18991"/>
                                <a:pt x="388080" y="0"/>
                              </a:cubicBezTo>
                              <a:cubicBezTo>
                                <a:pt x="512834" y="18991"/>
                                <a:pt x="618071" y="-7383"/>
                                <a:pt x="792000" y="0"/>
                              </a:cubicBezTo>
                              <a:cubicBezTo>
                                <a:pt x="787917" y="130123"/>
                                <a:pt x="794976" y="243908"/>
                                <a:pt x="792000" y="360000"/>
                              </a:cubicBezTo>
                              <a:cubicBezTo>
                                <a:pt x="660932" y="343928"/>
                                <a:pt x="474313" y="348301"/>
                                <a:pt x="388080" y="360000"/>
                              </a:cubicBezTo>
                              <a:cubicBezTo>
                                <a:pt x="301847" y="371699"/>
                                <a:pt x="114366" y="344654"/>
                                <a:pt x="0" y="360000"/>
                              </a:cubicBezTo>
                              <a:cubicBezTo>
                                <a:pt x="15692" y="275923"/>
                                <a:pt x="-11850" y="177111"/>
                                <a:pt x="0" y="0"/>
                              </a:cubicBezTo>
                              <a:close/>
                            </a:path>
                            <a:path w="792000" h="360000" stroke="0" extrusionOk="0">
                              <a:moveTo>
                                <a:pt x="0" y="0"/>
                              </a:moveTo>
                              <a:cubicBezTo>
                                <a:pt x="159233" y="17622"/>
                                <a:pt x="245491" y="-17097"/>
                                <a:pt x="388080" y="0"/>
                              </a:cubicBezTo>
                              <a:cubicBezTo>
                                <a:pt x="530669" y="17097"/>
                                <a:pt x="615802" y="9164"/>
                                <a:pt x="792000" y="0"/>
                              </a:cubicBezTo>
                              <a:cubicBezTo>
                                <a:pt x="778236" y="119026"/>
                                <a:pt x="791370" y="282310"/>
                                <a:pt x="792000" y="360000"/>
                              </a:cubicBezTo>
                              <a:cubicBezTo>
                                <a:pt x="663976" y="380389"/>
                                <a:pt x="568394" y="349593"/>
                                <a:pt x="380160" y="360000"/>
                              </a:cubicBezTo>
                              <a:cubicBezTo>
                                <a:pt x="191926" y="370407"/>
                                <a:pt x="151261" y="367123"/>
                                <a:pt x="0" y="360000"/>
                              </a:cubicBezTo>
                              <a:cubicBezTo>
                                <a:pt x="6787" y="224792"/>
                                <a:pt x="3527" y="7849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928420936">
                                <a:prstGeom prst="rect">
                                  <a:avLst/>
                                </a:prstGeom>
                                <ask:type>
                                  <ask:lineSketchFreehand/>
                                </ask:type>
                              </ask:lineSketchStyleProps>
                            </a:ext>
                          </a:extLst>
                        </a:ln>
                      </wps:spPr>
                      <wps:txbx>
                        <w:txbxContent>
                          <w:p w14:paraId="37028362" w14:textId="77777777" w:rsidR="003620B0" w:rsidRPr="0035485B" w:rsidRDefault="003620B0" w:rsidP="00F7399D">
                            <w:pPr>
                              <w:pStyle w:val="Textfelder"/>
                            </w:pPr>
                            <w:r>
                              <w:t xml:space="preserve">de </w:t>
                            </w:r>
                            <w:proofErr w:type="spellStart"/>
                            <w:r>
                              <w:t>Pfer</w:t>
                            </w:r>
                            <w:proofErr w:type="spellEnd"/>
                          </w:p>
                          <w:p w14:paraId="767710C7" w14:textId="77777777" w:rsidR="003620B0" w:rsidRDefault="003620B0"/>
                          <w:p w14:paraId="50CB9BC0" w14:textId="77777777" w:rsidR="003620B0" w:rsidRPr="0035485B" w:rsidRDefault="003620B0" w:rsidP="00F7399D">
                            <w:pPr>
                              <w:pStyle w:val="Textfelder"/>
                            </w:pPr>
                            <w:r>
                              <w:t xml:space="preserve">de </w:t>
                            </w:r>
                            <w:proofErr w:type="spellStart"/>
                            <w:r>
                              <w:t>Pfer</w:t>
                            </w:r>
                            <w:proofErr w:type="spellEnd"/>
                          </w:p>
                          <w:p w14:paraId="2E22FF86" w14:textId="77777777" w:rsidR="003620B0" w:rsidRDefault="003620B0"/>
                          <w:p w14:paraId="0FB18B4E" w14:textId="77777777" w:rsidR="003620B0" w:rsidRPr="0035485B" w:rsidRDefault="003620B0" w:rsidP="00F7399D">
                            <w:pPr>
                              <w:pStyle w:val="Textfelder"/>
                            </w:pPr>
                            <w:r>
                              <w:t xml:space="preserve">de </w:t>
                            </w:r>
                            <w:proofErr w:type="spellStart"/>
                            <w:r>
                              <w:t>Pfer</w:t>
                            </w:r>
                            <w:proofErr w:type="spellEnd"/>
                          </w:p>
                          <w:p w14:paraId="2939D7B9" w14:textId="77777777" w:rsidR="003620B0" w:rsidRDefault="003620B0"/>
                          <w:p w14:paraId="2B15AA60" w14:textId="77777777" w:rsidR="003620B0" w:rsidRPr="0035485B" w:rsidRDefault="003620B0" w:rsidP="00F7399D">
                            <w:pPr>
                              <w:pStyle w:val="Textfelder"/>
                            </w:pPr>
                            <w:r>
                              <w:t xml:space="preserve">de </w:t>
                            </w:r>
                            <w:proofErr w:type="spellStart"/>
                            <w:r>
                              <w:t>Pfer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282CC" id="_x0000_s1276" style="position:absolute;left:0;text-align:left;margin-left:374.2pt;margin-top:0;width:62.35pt;height:28.35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9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" adj="-11796480,,5400" path="m,nfc175432,-15702,263326,-18991,388080,,512834,18991,618071,-7383,792000,v-4083,130123,2976,243908,,360000c660932,343928,474313,348301,388080,360000,301847,371699,114366,344654,,360000,15692,275923,-11850,177111,,xem,nsc159233,17622,245491,-17097,388080,,530669,17097,615802,9164,792000,v-13764,119026,-630,282310,,360000c663976,380389,568394,349593,380160,360000,191926,370407,151261,367123,,360000,6787,224792,3527,78499,,xe">
                <v:stroke joinstyle="miter"/>
                <v:formulas/>
                <v:path o:extrusionok="f" o:connecttype="custom" o:connectlocs="0,0;388080,0;792000,0;792000,360000;388080,360000;0,360000;0,0" o:connectangles="0,0,0,0,0,0,0" textboxrect="0,0,792000,360000"/>
                <v:textbox>
                  <w:txbxContent>
                    <w:p w14:paraId="37028362" w14:textId="77777777" w:rsidR="003620B0" w:rsidRPr="0035485B" w:rsidRDefault="003620B0" w:rsidP="00F7399D">
                      <w:pPr>
                        <w:pStyle w:val="Textfelder"/>
                      </w:pPr>
                      <w:r>
                        <w:t xml:space="preserve">de </w:t>
                      </w:r>
                      <w:proofErr w:type="spellStart"/>
                      <w:r>
                        <w:t>Pfer</w:t>
                      </w:r>
                      <w:proofErr w:type="spellEnd"/>
                    </w:p>
                    <w:p w14:paraId="767710C7" w14:textId="77777777" w:rsidR="003620B0" w:rsidRDefault="003620B0"/>
                    <w:p w14:paraId="50CB9BC0" w14:textId="77777777" w:rsidR="003620B0" w:rsidRPr="0035485B" w:rsidRDefault="003620B0" w:rsidP="00F7399D">
                      <w:pPr>
                        <w:pStyle w:val="Textfelder"/>
                      </w:pPr>
                      <w:r>
                        <w:t xml:space="preserve">de </w:t>
                      </w:r>
                      <w:proofErr w:type="spellStart"/>
                      <w:r>
                        <w:t>Pfer</w:t>
                      </w:r>
                      <w:proofErr w:type="spellEnd"/>
                    </w:p>
                    <w:p w14:paraId="2E22FF86" w14:textId="77777777" w:rsidR="003620B0" w:rsidRDefault="003620B0"/>
                    <w:p w14:paraId="0FB18B4E" w14:textId="77777777" w:rsidR="003620B0" w:rsidRPr="0035485B" w:rsidRDefault="003620B0" w:rsidP="00F7399D">
                      <w:pPr>
                        <w:pStyle w:val="Textfelder"/>
                      </w:pPr>
                      <w:r>
                        <w:t xml:space="preserve">de </w:t>
                      </w:r>
                      <w:proofErr w:type="spellStart"/>
                      <w:r>
                        <w:t>Pfer</w:t>
                      </w:r>
                      <w:proofErr w:type="spellEnd"/>
                    </w:p>
                    <w:p w14:paraId="2939D7B9" w14:textId="77777777" w:rsidR="003620B0" w:rsidRDefault="003620B0"/>
                    <w:p w14:paraId="2B15AA60" w14:textId="77777777" w:rsidR="003620B0" w:rsidRPr="0035485B" w:rsidRDefault="003620B0" w:rsidP="00F7399D">
                      <w:pPr>
                        <w:pStyle w:val="Textfelder"/>
                      </w:pPr>
                      <w:r>
                        <w:t xml:space="preserve">de </w:t>
                      </w:r>
                      <w:proofErr w:type="spellStart"/>
                      <w:r>
                        <w:t>Pfer</w:t>
                      </w:r>
                      <w:proofErr w:type="spellEnd"/>
                    </w:p>
                  </w:txbxContent>
                </v:textbox>
                <w10:wrap anchorx="margin"/>
              </v:shape>
            </w:pict>
          </mc:Fallback>
        </mc:AlternateContent>
      </w:r>
    </w:p>
    <w:p w14:paraId="576AAAEC" w14:textId="77777777" w:rsidR="00F7399D" w:rsidRDefault="00F7399D" w:rsidP="00F7399D">
      <w:pPr>
        <w:rPr>
          <w:sz w:val="28"/>
        </w:rPr>
      </w:pPr>
    </w:p>
    <w:p w14:paraId="322BFBE6" w14:textId="77777777" w:rsidR="00F7399D" w:rsidRDefault="00F7399D" w:rsidP="00F7399D">
      <w:pPr>
        <w:rPr>
          <w:sz w:val="28"/>
        </w:rPr>
      </w:pPr>
      <w:r>
        <w:rPr>
          <w:sz w:val="28"/>
        </w:rPr>
        <w:t xml:space="preserve">Deswegen werden solche Schäden nicht von der </w:t>
      </w:r>
      <w:r w:rsidRPr="005C152C">
        <w:rPr>
          <w:b/>
          <w:sz w:val="28"/>
          <w:u w:val="single"/>
        </w:rPr>
        <w:t>privaten</w:t>
      </w:r>
      <w:r w:rsidRPr="005C152C">
        <w:rPr>
          <w:b/>
          <w:sz w:val="28"/>
        </w:rPr>
        <w:t xml:space="preserve"> </w:t>
      </w:r>
      <w:r>
        <w:rPr>
          <w:sz w:val="28"/>
        </w:rPr>
        <w:t>Haftpflichtversicherung übernommen.</w:t>
      </w:r>
    </w:p>
    <w:p w14:paraId="5C6B6A10"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48352" behindDoc="0" locked="0" layoutInCell="1" allowOverlap="1" wp14:anchorId="1251229B" wp14:editId="4DA95712">
                <wp:simplePos x="0" y="0"/>
                <wp:positionH relativeFrom="margin">
                  <wp:posOffset>4752340</wp:posOffset>
                </wp:positionH>
                <wp:positionV relativeFrom="paragraph">
                  <wp:posOffset>0</wp:posOffset>
                </wp:positionV>
                <wp:extent cx="936000" cy="360000"/>
                <wp:effectExtent l="19050" t="19050" r="35560" b="40640"/>
                <wp:wrapNone/>
                <wp:docPr id="6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60000"/>
                        </a:xfrm>
                        <a:custGeom>
                          <a:avLst/>
                          <a:gdLst>
                            <a:gd name="connsiteX0" fmla="*/ 0 w 936000"/>
                            <a:gd name="connsiteY0" fmla="*/ 0 h 360000"/>
                            <a:gd name="connsiteX1" fmla="*/ 449280 w 936000"/>
                            <a:gd name="connsiteY1" fmla="*/ 0 h 360000"/>
                            <a:gd name="connsiteX2" fmla="*/ 936000 w 936000"/>
                            <a:gd name="connsiteY2" fmla="*/ 0 h 360000"/>
                            <a:gd name="connsiteX3" fmla="*/ 936000 w 936000"/>
                            <a:gd name="connsiteY3" fmla="*/ 360000 h 360000"/>
                            <a:gd name="connsiteX4" fmla="*/ 486720 w 936000"/>
                            <a:gd name="connsiteY4" fmla="*/ 360000 h 360000"/>
                            <a:gd name="connsiteX5" fmla="*/ 0 w 936000"/>
                            <a:gd name="connsiteY5" fmla="*/ 360000 h 360000"/>
                            <a:gd name="connsiteX6" fmla="*/ 0 w 93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60000" fill="none" extrusionOk="0">
                              <a:moveTo>
                                <a:pt x="0" y="0"/>
                              </a:moveTo>
                              <a:cubicBezTo>
                                <a:pt x="147687" y="3552"/>
                                <a:pt x="350535" y="-2828"/>
                                <a:pt x="449280" y="0"/>
                              </a:cubicBezTo>
                              <a:cubicBezTo>
                                <a:pt x="548025" y="2828"/>
                                <a:pt x="837428" y="-23153"/>
                                <a:pt x="936000" y="0"/>
                              </a:cubicBezTo>
                              <a:cubicBezTo>
                                <a:pt x="918345" y="134582"/>
                                <a:pt x="921946" y="206452"/>
                                <a:pt x="936000" y="360000"/>
                              </a:cubicBezTo>
                              <a:cubicBezTo>
                                <a:pt x="788254" y="342689"/>
                                <a:pt x="624305" y="353964"/>
                                <a:pt x="486720" y="360000"/>
                              </a:cubicBezTo>
                              <a:cubicBezTo>
                                <a:pt x="349135" y="366036"/>
                                <a:pt x="231783" y="345980"/>
                                <a:pt x="0" y="360000"/>
                              </a:cubicBezTo>
                              <a:cubicBezTo>
                                <a:pt x="-14863" y="234580"/>
                                <a:pt x="16627" y="83930"/>
                                <a:pt x="0" y="0"/>
                              </a:cubicBezTo>
                              <a:close/>
                            </a:path>
                            <a:path w="936000" h="360000" stroke="0" extrusionOk="0">
                              <a:moveTo>
                                <a:pt x="0" y="0"/>
                              </a:moveTo>
                              <a:cubicBezTo>
                                <a:pt x="128231" y="20532"/>
                                <a:pt x="281173" y="6042"/>
                                <a:pt x="458640" y="0"/>
                              </a:cubicBezTo>
                              <a:cubicBezTo>
                                <a:pt x="636107" y="-6042"/>
                                <a:pt x="756746" y="10895"/>
                                <a:pt x="936000" y="0"/>
                              </a:cubicBezTo>
                              <a:cubicBezTo>
                                <a:pt x="949438" y="137677"/>
                                <a:pt x="926829" y="266590"/>
                                <a:pt x="936000" y="360000"/>
                              </a:cubicBezTo>
                              <a:cubicBezTo>
                                <a:pt x="838559" y="352367"/>
                                <a:pt x="635490" y="360774"/>
                                <a:pt x="486720" y="360000"/>
                              </a:cubicBezTo>
                              <a:cubicBezTo>
                                <a:pt x="337950" y="359226"/>
                                <a:pt x="238415" y="380638"/>
                                <a:pt x="0" y="360000"/>
                              </a:cubicBezTo>
                              <a:cubicBezTo>
                                <a:pt x="13905" y="221924"/>
                                <a:pt x="-15746" y="14216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4161438333">
                                <a:prstGeom prst="rect">
                                  <a:avLst/>
                                </a:prstGeom>
                                <ask:type>
                                  <ask:lineSketchFreehand/>
                                </ask:type>
                              </ask:lineSketchStyleProps>
                            </a:ext>
                          </a:extLst>
                        </a:ln>
                      </wps:spPr>
                      <wps:txbx>
                        <w:txbxContent>
                          <w:p w14:paraId="26D2CBA8"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7FDBA7E5" w14:textId="77777777" w:rsidR="003620B0" w:rsidRDefault="003620B0"/>
                          <w:p w14:paraId="28C5016A"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28D417DA" w14:textId="77777777" w:rsidR="003620B0" w:rsidRDefault="003620B0"/>
                          <w:p w14:paraId="6BA3BF97"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03F9E2F2" w14:textId="77777777" w:rsidR="003620B0" w:rsidRDefault="003620B0"/>
                          <w:p w14:paraId="2483FE5C"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1229B" id="_x0000_s1277" style="position:absolute;left:0;text-align:left;margin-left:374.2pt;margin-top:0;width:73.7pt;height:28.35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" adj="-11796480,,5400" path="m,nfc147687,3552,350535,-2828,449280,v98745,2828,388148,-23153,486720,c918345,134582,921946,206452,936000,360000v-147746,-17311,-311695,-6036,-449280,c349135,366036,231783,345980,,360000,-14863,234580,16627,83930,,xem,nsc128231,20532,281173,6042,458640,,636107,-6042,756746,10895,936000,v13438,137677,-9171,266590,,360000c838559,352367,635490,360774,486720,360000,337950,359226,238415,380638,,360000,13905,221924,-15746,142160,,xe">
                <v:stroke joinstyle="miter"/>
                <v:formulas/>
                <v:path o:extrusionok="f" o:connecttype="custom" o:connectlocs="0,0;449280,0;936000,0;936000,360000;486720,360000;0,360000;0,0" o:connectangles="0,0,0,0,0,0,0" textboxrect="0,0,936000,360000"/>
                <v:textbox>
                  <w:txbxContent>
                    <w:p w14:paraId="26D2CBA8"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7FDBA7E5" w14:textId="77777777" w:rsidR="003620B0" w:rsidRDefault="003620B0"/>
                    <w:p w14:paraId="28C5016A"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28D417DA" w14:textId="77777777" w:rsidR="003620B0" w:rsidRDefault="003620B0"/>
                    <w:p w14:paraId="6BA3BF97"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03F9E2F2" w14:textId="77777777" w:rsidR="003620B0" w:rsidRDefault="003620B0"/>
                    <w:p w14:paraId="2483FE5C"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txbxContent>
                </v:textbox>
                <w10:wrap anchorx="margin"/>
              </v:shape>
            </w:pict>
          </mc:Fallback>
        </mc:AlternateContent>
      </w:r>
    </w:p>
    <w:p w14:paraId="1FD0DAE8" w14:textId="77777777" w:rsidR="00F7399D" w:rsidRDefault="00F7399D" w:rsidP="00F7399D">
      <w:pPr>
        <w:rPr>
          <w:sz w:val="28"/>
        </w:rPr>
      </w:pPr>
    </w:p>
    <w:p w14:paraId="2A6AA9C2" w14:textId="77777777" w:rsidR="00F7399D" w:rsidRDefault="00F7399D" w:rsidP="00F7399D">
      <w:pPr>
        <w:rPr>
          <w:sz w:val="28"/>
        </w:rPr>
      </w:pPr>
      <w:r>
        <w:rPr>
          <w:sz w:val="28"/>
        </w:rPr>
        <w:t xml:space="preserve">Damit </w:t>
      </w:r>
      <w:r w:rsidRPr="005C152C">
        <w:rPr>
          <w:b/>
          <w:sz w:val="28"/>
          <w:u w:val="single"/>
        </w:rPr>
        <w:t>Tierhalter</w:t>
      </w:r>
      <w:r>
        <w:rPr>
          <w:sz w:val="28"/>
        </w:rPr>
        <w:t xml:space="preserve"> im Schadensfall nicht die Kosten tragen müssen, gibt es die Tierhalter-Haftpflichtversicherung.</w:t>
      </w:r>
    </w:p>
    <w:p w14:paraId="58FF4926"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50400" behindDoc="0" locked="0" layoutInCell="1" allowOverlap="1" wp14:anchorId="747E214E" wp14:editId="25D0B063">
                <wp:simplePos x="0" y="0"/>
                <wp:positionH relativeFrom="margin">
                  <wp:posOffset>4752340</wp:posOffset>
                </wp:positionH>
                <wp:positionV relativeFrom="paragraph">
                  <wp:posOffset>0</wp:posOffset>
                </wp:positionV>
                <wp:extent cx="1044000" cy="360000"/>
                <wp:effectExtent l="19050" t="19050" r="41910" b="40640"/>
                <wp:wrapNone/>
                <wp:docPr id="2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60000"/>
                        </a:xfrm>
                        <a:custGeom>
                          <a:avLst/>
                          <a:gdLst>
                            <a:gd name="connsiteX0" fmla="*/ 0 w 1044000"/>
                            <a:gd name="connsiteY0" fmla="*/ 0 h 360000"/>
                            <a:gd name="connsiteX1" fmla="*/ 490680 w 1044000"/>
                            <a:gd name="connsiteY1" fmla="*/ 0 h 360000"/>
                            <a:gd name="connsiteX2" fmla="*/ 1044000 w 1044000"/>
                            <a:gd name="connsiteY2" fmla="*/ 0 h 360000"/>
                            <a:gd name="connsiteX3" fmla="*/ 1044000 w 1044000"/>
                            <a:gd name="connsiteY3" fmla="*/ 360000 h 360000"/>
                            <a:gd name="connsiteX4" fmla="*/ 501120 w 1044000"/>
                            <a:gd name="connsiteY4" fmla="*/ 360000 h 360000"/>
                            <a:gd name="connsiteX5" fmla="*/ 0 w 1044000"/>
                            <a:gd name="connsiteY5" fmla="*/ 360000 h 360000"/>
                            <a:gd name="connsiteX6" fmla="*/ 0 w 104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60000" fill="none" extrusionOk="0">
                              <a:moveTo>
                                <a:pt x="0" y="0"/>
                              </a:moveTo>
                              <a:cubicBezTo>
                                <a:pt x="128839" y="-22401"/>
                                <a:pt x="309628" y="9139"/>
                                <a:pt x="490680" y="0"/>
                              </a:cubicBezTo>
                              <a:cubicBezTo>
                                <a:pt x="671732" y="-9139"/>
                                <a:pt x="869411" y="11753"/>
                                <a:pt x="1044000" y="0"/>
                              </a:cubicBezTo>
                              <a:cubicBezTo>
                                <a:pt x="1049823" y="146004"/>
                                <a:pt x="1055784" y="223983"/>
                                <a:pt x="1044000" y="360000"/>
                              </a:cubicBezTo>
                              <a:cubicBezTo>
                                <a:pt x="783386" y="337588"/>
                                <a:pt x="634247" y="361736"/>
                                <a:pt x="501120" y="360000"/>
                              </a:cubicBezTo>
                              <a:cubicBezTo>
                                <a:pt x="367993" y="358264"/>
                                <a:pt x="235047" y="373765"/>
                                <a:pt x="0" y="360000"/>
                              </a:cubicBezTo>
                              <a:cubicBezTo>
                                <a:pt x="-1354" y="189456"/>
                                <a:pt x="-922" y="87396"/>
                                <a:pt x="0" y="0"/>
                              </a:cubicBezTo>
                              <a:close/>
                            </a:path>
                            <a:path w="1044000" h="360000" stroke="0" extrusionOk="0">
                              <a:moveTo>
                                <a:pt x="0" y="0"/>
                              </a:moveTo>
                              <a:cubicBezTo>
                                <a:pt x="148562" y="-12824"/>
                                <a:pt x="246567" y="19783"/>
                                <a:pt x="490680" y="0"/>
                              </a:cubicBezTo>
                              <a:cubicBezTo>
                                <a:pt x="734793" y="-19783"/>
                                <a:pt x="797896" y="-17623"/>
                                <a:pt x="1044000" y="0"/>
                              </a:cubicBezTo>
                              <a:cubicBezTo>
                                <a:pt x="1050223" y="128234"/>
                                <a:pt x="1048097" y="256012"/>
                                <a:pt x="1044000" y="360000"/>
                              </a:cubicBezTo>
                              <a:cubicBezTo>
                                <a:pt x="897475" y="377899"/>
                                <a:pt x="641413" y="348197"/>
                                <a:pt x="532440" y="360000"/>
                              </a:cubicBezTo>
                              <a:cubicBezTo>
                                <a:pt x="423467" y="371803"/>
                                <a:pt x="128676" y="340554"/>
                                <a:pt x="0" y="360000"/>
                              </a:cubicBezTo>
                              <a:cubicBezTo>
                                <a:pt x="3665" y="223327"/>
                                <a:pt x="13482" y="9007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978699437">
                                <a:prstGeom prst="rect">
                                  <a:avLst/>
                                </a:prstGeom>
                                <ask:type>
                                  <ask:lineSketchFreehand/>
                                </ask:type>
                              </ask:lineSketchStyleProps>
                            </a:ext>
                          </a:extLst>
                        </a:ln>
                      </wps:spPr>
                      <wps:txbx>
                        <w:txbxContent>
                          <w:p w14:paraId="061BF82A"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p w14:paraId="7A0C1F1F" w14:textId="77777777" w:rsidR="003620B0" w:rsidRDefault="003620B0"/>
                          <w:p w14:paraId="3E12ED7C"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p w14:paraId="772D8662" w14:textId="77777777" w:rsidR="003620B0" w:rsidRDefault="003620B0"/>
                          <w:p w14:paraId="288963BA"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p w14:paraId="39C38F71" w14:textId="77777777" w:rsidR="003620B0" w:rsidRDefault="003620B0"/>
                          <w:p w14:paraId="1E62B6B9"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E214E" id="_x0000_s1278" style="position:absolute;left:0;text-align:left;margin-left:374.2pt;margin-top:0;width:82.2pt;height:28.35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4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" adj="-11796480,,5400" path="m,nfc128839,-22401,309628,9139,490680,v181052,-9139,378731,11753,553320,c1049823,146004,1055784,223983,1044000,360000v-260614,-22412,-409753,1736,-542880,c367993,358264,235047,373765,,360000,-1354,189456,-922,87396,,xem,nsc148562,-12824,246567,19783,490680,v244113,-19783,307216,-17623,553320,c1050223,128234,1048097,256012,1044000,360000v-146525,17899,-402587,-11803,-511560,c423467,371803,128676,340554,,360000,3665,223327,13482,90070,,xe">
                <v:stroke joinstyle="miter"/>
                <v:formulas/>
                <v:path o:extrusionok="f" o:connecttype="custom" o:connectlocs="0,0;490680,0;1044000,0;1044000,360000;501120,360000;0,360000;0,0" o:connectangles="0,0,0,0,0,0,0" textboxrect="0,0,1044000,360000"/>
                <v:textbox>
                  <w:txbxContent>
                    <w:p w14:paraId="061BF82A"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p w14:paraId="7A0C1F1F" w14:textId="77777777" w:rsidR="003620B0" w:rsidRDefault="003620B0"/>
                    <w:p w14:paraId="3E12ED7C"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p w14:paraId="772D8662" w14:textId="77777777" w:rsidR="003620B0" w:rsidRDefault="003620B0"/>
                    <w:p w14:paraId="288963BA"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p w14:paraId="39C38F71" w14:textId="77777777" w:rsidR="003620B0" w:rsidRDefault="003620B0"/>
                    <w:p w14:paraId="1E62B6B9"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txbxContent>
                </v:textbox>
                <w10:wrap anchorx="margin"/>
              </v:shape>
            </w:pict>
          </mc:Fallback>
        </mc:AlternateContent>
      </w:r>
    </w:p>
    <w:p w14:paraId="54A61031" w14:textId="77777777" w:rsidR="00F7399D" w:rsidRDefault="00F7399D" w:rsidP="00F7399D">
      <w:pPr>
        <w:rPr>
          <w:sz w:val="28"/>
        </w:rPr>
      </w:pPr>
    </w:p>
    <w:p w14:paraId="01C81C65" w14:textId="77777777" w:rsidR="00F7399D" w:rsidRDefault="00F7399D" w:rsidP="00F7399D">
      <w:pPr>
        <w:rPr>
          <w:sz w:val="28"/>
        </w:rPr>
      </w:pPr>
      <w:r>
        <w:rPr>
          <w:sz w:val="28"/>
        </w:rPr>
        <w:t xml:space="preserve">Wenn man sich nicht sicher ist, ob sein Haustier über die private Haftpflichtversicherung abgedeckt ist, kann man seinen </w:t>
      </w:r>
      <w:r w:rsidRPr="005C152C">
        <w:rPr>
          <w:b/>
          <w:sz w:val="28"/>
          <w:u w:val="single"/>
        </w:rPr>
        <w:t>Versicherer</w:t>
      </w:r>
      <w:r>
        <w:rPr>
          <w:sz w:val="28"/>
        </w:rPr>
        <w:t xml:space="preserve"> fragen.</w:t>
      </w:r>
    </w:p>
    <w:p w14:paraId="74F5F414" w14:textId="77777777" w:rsidR="00F7399D" w:rsidRPr="00E5493A" w:rsidRDefault="00F7399D" w:rsidP="00F7399D">
      <w:r w:rsidRPr="0035485B">
        <w:rPr>
          <w:noProof/>
          <w:sz w:val="28"/>
        </w:rPr>
        <mc:AlternateContent>
          <mc:Choice Requires="wps">
            <w:drawing>
              <wp:anchor distT="45720" distB="45720" distL="114300" distR="114300" simplePos="0" relativeHeight="251752448" behindDoc="0" locked="0" layoutInCell="1" allowOverlap="1" wp14:anchorId="520B93F7" wp14:editId="213847F2">
                <wp:simplePos x="0" y="0"/>
                <wp:positionH relativeFrom="margin">
                  <wp:posOffset>4752340</wp:posOffset>
                </wp:positionH>
                <wp:positionV relativeFrom="paragraph">
                  <wp:posOffset>0</wp:posOffset>
                </wp:positionV>
                <wp:extent cx="1260000" cy="360000"/>
                <wp:effectExtent l="19050" t="19050" r="35560" b="40640"/>
                <wp:wrapNone/>
                <wp:docPr id="6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60000"/>
                        </a:xfrm>
                        <a:custGeom>
                          <a:avLst/>
                          <a:gdLst>
                            <a:gd name="connsiteX0" fmla="*/ 0 w 1260000"/>
                            <a:gd name="connsiteY0" fmla="*/ 0 h 360000"/>
                            <a:gd name="connsiteX1" fmla="*/ 617400 w 1260000"/>
                            <a:gd name="connsiteY1" fmla="*/ 0 h 360000"/>
                            <a:gd name="connsiteX2" fmla="*/ 1260000 w 1260000"/>
                            <a:gd name="connsiteY2" fmla="*/ 0 h 360000"/>
                            <a:gd name="connsiteX3" fmla="*/ 1260000 w 1260000"/>
                            <a:gd name="connsiteY3" fmla="*/ 360000 h 360000"/>
                            <a:gd name="connsiteX4" fmla="*/ 655200 w 1260000"/>
                            <a:gd name="connsiteY4" fmla="*/ 360000 h 360000"/>
                            <a:gd name="connsiteX5" fmla="*/ 0 w 1260000"/>
                            <a:gd name="connsiteY5" fmla="*/ 360000 h 360000"/>
                            <a:gd name="connsiteX6" fmla="*/ 0 w 126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60000" fill="none" extrusionOk="0">
                              <a:moveTo>
                                <a:pt x="0" y="0"/>
                              </a:moveTo>
                              <a:cubicBezTo>
                                <a:pt x="201332" y="24362"/>
                                <a:pt x="393571" y="-28719"/>
                                <a:pt x="617400" y="0"/>
                              </a:cubicBezTo>
                              <a:cubicBezTo>
                                <a:pt x="841229" y="28719"/>
                                <a:pt x="1045955" y="-26709"/>
                                <a:pt x="1260000" y="0"/>
                              </a:cubicBezTo>
                              <a:cubicBezTo>
                                <a:pt x="1249871" y="158975"/>
                                <a:pt x="1246982" y="248398"/>
                                <a:pt x="1260000" y="360000"/>
                              </a:cubicBezTo>
                              <a:cubicBezTo>
                                <a:pt x="1077211" y="335640"/>
                                <a:pt x="826763" y="335894"/>
                                <a:pt x="655200" y="360000"/>
                              </a:cubicBezTo>
                              <a:cubicBezTo>
                                <a:pt x="483637" y="384106"/>
                                <a:pt x="312863" y="361346"/>
                                <a:pt x="0" y="360000"/>
                              </a:cubicBezTo>
                              <a:cubicBezTo>
                                <a:pt x="2548" y="222965"/>
                                <a:pt x="-17873" y="163583"/>
                                <a:pt x="0" y="0"/>
                              </a:cubicBezTo>
                              <a:close/>
                            </a:path>
                            <a:path w="1260000" h="360000" stroke="0" extrusionOk="0">
                              <a:moveTo>
                                <a:pt x="0" y="0"/>
                              </a:moveTo>
                              <a:cubicBezTo>
                                <a:pt x="307039" y="-8577"/>
                                <a:pt x="337017" y="-25270"/>
                                <a:pt x="617400" y="0"/>
                              </a:cubicBezTo>
                              <a:cubicBezTo>
                                <a:pt x="897783" y="25270"/>
                                <a:pt x="1043574" y="13254"/>
                                <a:pt x="1260000" y="0"/>
                              </a:cubicBezTo>
                              <a:cubicBezTo>
                                <a:pt x="1247547" y="153499"/>
                                <a:pt x="1256602" y="279588"/>
                                <a:pt x="1260000" y="360000"/>
                              </a:cubicBezTo>
                              <a:cubicBezTo>
                                <a:pt x="1130308" y="373883"/>
                                <a:pt x="772087" y="386918"/>
                                <a:pt x="630000" y="360000"/>
                              </a:cubicBezTo>
                              <a:cubicBezTo>
                                <a:pt x="487913" y="333082"/>
                                <a:pt x="194631" y="380626"/>
                                <a:pt x="0" y="360000"/>
                              </a:cubicBezTo>
                              <a:cubicBezTo>
                                <a:pt x="-10123" y="279733"/>
                                <a:pt x="2612" y="11360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452996469">
                                <a:prstGeom prst="rect">
                                  <a:avLst/>
                                </a:prstGeom>
                                <ask:type>
                                  <ask:lineSketchFreehand/>
                                </ask:type>
                              </ask:lineSketchStyleProps>
                            </a:ext>
                          </a:extLst>
                        </a:ln>
                      </wps:spPr>
                      <wps:txbx>
                        <w:txbxContent>
                          <w:p w14:paraId="0032DC70" w14:textId="77777777" w:rsidR="003620B0" w:rsidRPr="0035485B" w:rsidRDefault="003620B0" w:rsidP="00F7399D">
                            <w:pPr>
                              <w:pStyle w:val="Textfelder"/>
                            </w:pPr>
                            <w:proofErr w:type="spellStart"/>
                            <w:r>
                              <w:t>Ver</w:t>
                            </w:r>
                            <w:proofErr w:type="spellEnd"/>
                            <w:r>
                              <w:t xml:space="preserve"> </w:t>
                            </w:r>
                            <w:proofErr w:type="spellStart"/>
                            <w:r>
                              <w:t>che</w:t>
                            </w:r>
                            <w:proofErr w:type="spellEnd"/>
                            <w:r>
                              <w:t xml:space="preserve"> </w:t>
                            </w:r>
                            <w:proofErr w:type="spellStart"/>
                            <w:r>
                              <w:t>rer</w:t>
                            </w:r>
                            <w:proofErr w:type="spellEnd"/>
                            <w:r>
                              <w:t xml:space="preserve"> si</w:t>
                            </w:r>
                          </w:p>
                          <w:p w14:paraId="3A3F6910" w14:textId="77777777" w:rsidR="003620B0" w:rsidRDefault="003620B0"/>
                          <w:p w14:paraId="2DAE6361" w14:textId="77777777" w:rsidR="003620B0" w:rsidRPr="0035485B" w:rsidRDefault="003620B0" w:rsidP="00F7399D">
                            <w:pPr>
                              <w:pStyle w:val="Textfelder"/>
                            </w:pPr>
                            <w:proofErr w:type="spellStart"/>
                            <w:r>
                              <w:t>Ver</w:t>
                            </w:r>
                            <w:proofErr w:type="spellEnd"/>
                            <w:r>
                              <w:t xml:space="preserve"> </w:t>
                            </w:r>
                            <w:proofErr w:type="spellStart"/>
                            <w:r>
                              <w:t>che</w:t>
                            </w:r>
                            <w:proofErr w:type="spellEnd"/>
                            <w:r>
                              <w:t xml:space="preserve"> </w:t>
                            </w:r>
                            <w:proofErr w:type="spellStart"/>
                            <w:r>
                              <w:t>rer</w:t>
                            </w:r>
                            <w:proofErr w:type="spellEnd"/>
                            <w:r>
                              <w:t xml:space="preserve"> si</w:t>
                            </w:r>
                          </w:p>
                          <w:p w14:paraId="16275CED" w14:textId="77777777" w:rsidR="003620B0" w:rsidRDefault="003620B0"/>
                          <w:p w14:paraId="7F24BE05" w14:textId="77777777" w:rsidR="003620B0" w:rsidRPr="0035485B" w:rsidRDefault="003620B0" w:rsidP="00F7399D">
                            <w:pPr>
                              <w:pStyle w:val="Textfelder"/>
                            </w:pPr>
                            <w:proofErr w:type="spellStart"/>
                            <w:r>
                              <w:t>Ver</w:t>
                            </w:r>
                            <w:proofErr w:type="spellEnd"/>
                            <w:r>
                              <w:t xml:space="preserve"> </w:t>
                            </w:r>
                            <w:proofErr w:type="spellStart"/>
                            <w:r>
                              <w:t>che</w:t>
                            </w:r>
                            <w:proofErr w:type="spellEnd"/>
                            <w:r>
                              <w:t xml:space="preserve"> </w:t>
                            </w:r>
                            <w:proofErr w:type="spellStart"/>
                            <w:r>
                              <w:t>rer</w:t>
                            </w:r>
                            <w:proofErr w:type="spellEnd"/>
                            <w:r>
                              <w:t xml:space="preserve"> si</w:t>
                            </w:r>
                          </w:p>
                          <w:p w14:paraId="3F9AC26C" w14:textId="77777777" w:rsidR="003620B0" w:rsidRDefault="003620B0"/>
                          <w:p w14:paraId="2F2185C6" w14:textId="77777777" w:rsidR="003620B0" w:rsidRPr="0035485B" w:rsidRDefault="003620B0" w:rsidP="00F7399D">
                            <w:pPr>
                              <w:pStyle w:val="Textfelder"/>
                            </w:pPr>
                            <w:proofErr w:type="spellStart"/>
                            <w:r>
                              <w:t>Ver</w:t>
                            </w:r>
                            <w:proofErr w:type="spellEnd"/>
                            <w:r>
                              <w:t xml:space="preserve"> </w:t>
                            </w:r>
                            <w:proofErr w:type="spellStart"/>
                            <w:r>
                              <w:t>che</w:t>
                            </w:r>
                            <w:proofErr w:type="spellEnd"/>
                            <w:r>
                              <w:t xml:space="preserve"> </w:t>
                            </w:r>
                            <w:proofErr w:type="spellStart"/>
                            <w:r>
                              <w:t>rer</w:t>
                            </w:r>
                            <w:proofErr w:type="spellEnd"/>
                            <w:r>
                              <w:t xml:space="preserve"> 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B93F7" id="_x0000_s1279" style="position:absolute;left:0;text-align:left;margin-left:374.2pt;margin-top:0;width:99.2pt;height:28.35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6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" adj="-11796480,,5400" path="m,nfc201332,24362,393571,-28719,617400,v223829,28719,428555,-26709,642600,c1249871,158975,1246982,248398,1260000,360000v-182789,-24360,-433237,-24106,-604800,c483637,384106,312863,361346,,360000,2548,222965,-17873,163583,,xem,nsc307039,-8577,337017,-25270,617400,v280383,25270,426174,13254,642600,c1247547,153499,1256602,279588,1260000,360000v-129692,13883,-487913,26918,-630000,c487913,333082,194631,380626,,360000,-10123,279733,2612,113603,,xe">
                <v:stroke joinstyle="miter"/>
                <v:formulas/>
                <v:path o:extrusionok="f" o:connecttype="custom" o:connectlocs="0,0;617400,0;1260000,0;1260000,360000;655200,360000;0,360000;0,0" o:connectangles="0,0,0,0,0,0,0" textboxrect="0,0,1260000,360000"/>
                <v:textbox>
                  <w:txbxContent>
                    <w:p w14:paraId="0032DC70" w14:textId="77777777" w:rsidR="003620B0" w:rsidRPr="0035485B" w:rsidRDefault="003620B0" w:rsidP="00F7399D">
                      <w:pPr>
                        <w:pStyle w:val="Textfelder"/>
                      </w:pPr>
                      <w:r>
                        <w:t xml:space="preserve">Ver </w:t>
                      </w:r>
                      <w:proofErr w:type="spellStart"/>
                      <w:r>
                        <w:t>che</w:t>
                      </w:r>
                      <w:proofErr w:type="spellEnd"/>
                      <w:r>
                        <w:t xml:space="preserve"> </w:t>
                      </w:r>
                      <w:proofErr w:type="spellStart"/>
                      <w:r>
                        <w:t>rer</w:t>
                      </w:r>
                      <w:proofErr w:type="spellEnd"/>
                      <w:r>
                        <w:t xml:space="preserve"> si</w:t>
                      </w:r>
                    </w:p>
                    <w:p w14:paraId="3A3F6910" w14:textId="77777777" w:rsidR="003620B0" w:rsidRDefault="003620B0"/>
                    <w:p w14:paraId="2DAE6361" w14:textId="77777777" w:rsidR="003620B0" w:rsidRPr="0035485B" w:rsidRDefault="003620B0" w:rsidP="00F7399D">
                      <w:pPr>
                        <w:pStyle w:val="Textfelder"/>
                      </w:pPr>
                      <w:r>
                        <w:t xml:space="preserve">Ver </w:t>
                      </w:r>
                      <w:proofErr w:type="spellStart"/>
                      <w:r>
                        <w:t>che</w:t>
                      </w:r>
                      <w:proofErr w:type="spellEnd"/>
                      <w:r>
                        <w:t xml:space="preserve"> </w:t>
                      </w:r>
                      <w:proofErr w:type="spellStart"/>
                      <w:r>
                        <w:t>rer</w:t>
                      </w:r>
                      <w:proofErr w:type="spellEnd"/>
                      <w:r>
                        <w:t xml:space="preserve"> si</w:t>
                      </w:r>
                    </w:p>
                    <w:p w14:paraId="16275CED" w14:textId="77777777" w:rsidR="003620B0" w:rsidRDefault="003620B0"/>
                    <w:p w14:paraId="7F24BE05" w14:textId="77777777" w:rsidR="003620B0" w:rsidRPr="0035485B" w:rsidRDefault="003620B0" w:rsidP="00F7399D">
                      <w:pPr>
                        <w:pStyle w:val="Textfelder"/>
                      </w:pPr>
                      <w:r>
                        <w:t xml:space="preserve">Ver </w:t>
                      </w:r>
                      <w:proofErr w:type="spellStart"/>
                      <w:r>
                        <w:t>che</w:t>
                      </w:r>
                      <w:proofErr w:type="spellEnd"/>
                      <w:r>
                        <w:t xml:space="preserve"> </w:t>
                      </w:r>
                      <w:proofErr w:type="spellStart"/>
                      <w:r>
                        <w:t>rer</w:t>
                      </w:r>
                      <w:proofErr w:type="spellEnd"/>
                      <w:r>
                        <w:t xml:space="preserve"> si</w:t>
                      </w:r>
                    </w:p>
                    <w:p w14:paraId="3F9AC26C" w14:textId="77777777" w:rsidR="003620B0" w:rsidRDefault="003620B0"/>
                    <w:p w14:paraId="2F2185C6" w14:textId="77777777" w:rsidR="003620B0" w:rsidRPr="0035485B" w:rsidRDefault="003620B0" w:rsidP="00F7399D">
                      <w:pPr>
                        <w:pStyle w:val="Textfelder"/>
                      </w:pPr>
                      <w:r>
                        <w:t xml:space="preserve">Ver </w:t>
                      </w:r>
                      <w:proofErr w:type="spellStart"/>
                      <w:r>
                        <w:t>che</w:t>
                      </w:r>
                      <w:proofErr w:type="spellEnd"/>
                      <w:r>
                        <w:t xml:space="preserve"> </w:t>
                      </w:r>
                      <w:proofErr w:type="spellStart"/>
                      <w:r>
                        <w:t>rer</w:t>
                      </w:r>
                      <w:proofErr w:type="spellEnd"/>
                      <w:r>
                        <w:t xml:space="preserve"> si</w:t>
                      </w:r>
                    </w:p>
                  </w:txbxContent>
                </v:textbox>
                <w10:wrap anchorx="margin"/>
              </v:shape>
            </w:pict>
          </mc:Fallback>
        </mc:AlternateContent>
      </w:r>
    </w:p>
    <w:p w14:paraId="1AA1959C" w14:textId="77777777" w:rsidR="00F7399D" w:rsidRDefault="00F7399D" w:rsidP="000116B9">
      <w:pPr>
        <w:ind w:left="0"/>
        <w:rPr>
          <w:sz w:val="28"/>
        </w:rPr>
        <w:sectPr w:rsidR="00F7399D" w:rsidSect="00434A63">
          <w:headerReference w:type="first" r:id="rId139"/>
          <w:pgSz w:w="11900" w:h="16840"/>
          <w:pgMar w:top="2835" w:right="851" w:bottom="1134" w:left="851" w:header="709" w:footer="454" w:gutter="0"/>
          <w:cols w:space="708"/>
          <w:titlePg/>
          <w:docGrid w:linePitch="360"/>
        </w:sectPr>
      </w:pPr>
    </w:p>
    <w:p w14:paraId="43F55345" w14:textId="77777777" w:rsidR="00321E40" w:rsidRDefault="00321E40" w:rsidP="00321E40">
      <w:pPr>
        <w:rPr>
          <w:rFonts w:eastAsia="Times New Roman"/>
        </w:rPr>
      </w:pPr>
      <w:r>
        <w:rPr>
          <w:rFonts w:eastAsia="Times New Roman"/>
        </w:rPr>
        <w:lastRenderedPageBreak/>
        <w:t>Lernziel: Die Lernenden verstehen die Unterschiede zwischen einer Teil- und Vollkaskoversicherung für Kraftfahrzeuge.</w:t>
      </w:r>
    </w:p>
    <w:p w14:paraId="3588507D" w14:textId="77777777" w:rsidR="00321E40" w:rsidRDefault="00321E40" w:rsidP="00321E40">
      <w:pPr>
        <w:rPr>
          <w:rFonts w:eastAsia="Times New Roman"/>
        </w:rPr>
      </w:pPr>
      <w:r>
        <w:rPr>
          <w:rFonts w:eastAsia="Times New Roman"/>
        </w:rPr>
        <w:t>Die Lernenden lernen folgende Kernbotschaften:</w:t>
      </w:r>
    </w:p>
    <w:p w14:paraId="49849DC2" w14:textId="77777777" w:rsidR="00321E40" w:rsidRDefault="00321E40" w:rsidP="00321E40">
      <w:pPr>
        <w:rPr>
          <w:rFonts w:eastAsia="Times New Roman"/>
        </w:rPr>
      </w:pPr>
      <w:r>
        <w:rPr>
          <w:rFonts w:eastAsia="Times New Roman"/>
        </w:rPr>
        <w:t>Kernbotschaft 1: Es gibt eine Teil- und eine Vollkaskoversicherung.</w:t>
      </w:r>
    </w:p>
    <w:p w14:paraId="7FA4E6DA" w14:textId="77777777" w:rsidR="00321E40" w:rsidRDefault="00321E40" w:rsidP="00321E40">
      <w:pPr>
        <w:rPr>
          <w:rFonts w:eastAsia="Times New Roman"/>
        </w:rPr>
      </w:pPr>
      <w:r>
        <w:rPr>
          <w:rFonts w:eastAsia="Times New Roman"/>
        </w:rPr>
        <w:t>Kernbotschaft 2: Die Vollkaskoversicherung ist teurer, bietet aber auch mehr Versicherungsschutz.</w:t>
      </w:r>
    </w:p>
    <w:p w14:paraId="74392F0E" w14:textId="77777777" w:rsidR="00321E40" w:rsidRDefault="00321E40" w:rsidP="00321E40">
      <w:pPr>
        <w:rPr>
          <w:rFonts w:eastAsia="Times New Roman"/>
        </w:rPr>
      </w:pPr>
      <w:r>
        <w:rPr>
          <w:rFonts w:eastAsia="Times New Roman"/>
        </w:rPr>
        <w:t xml:space="preserve">Kernbotschaft 3: Die Wahl der Kaskoversicherung sollte abhängig sein vom Wert des Fahrzeugs und vom </w:t>
      </w:r>
      <w:r w:rsidR="004E69E0">
        <w:rPr>
          <w:rFonts w:eastAsia="Times New Roman"/>
        </w:rPr>
        <w:t xml:space="preserve">eigenen </w:t>
      </w:r>
      <w:r>
        <w:rPr>
          <w:rFonts w:eastAsia="Times New Roman"/>
        </w:rPr>
        <w:t>Fahrverhalten.</w:t>
      </w:r>
    </w:p>
    <w:p w14:paraId="50CF21A6" w14:textId="77777777" w:rsidR="00321E40" w:rsidRDefault="00321E40" w:rsidP="00321E40">
      <w:pPr>
        <w:rPr>
          <w:rFonts w:eastAsia="Times New Roman"/>
        </w:rPr>
      </w:pPr>
    </w:p>
    <w:p w14:paraId="354AB6FF" w14:textId="77777777" w:rsidR="00321E40" w:rsidRPr="00DA5335" w:rsidRDefault="00321E40" w:rsidP="00321E40">
      <w:pPr>
        <w:rPr>
          <w:rFonts w:eastAsia="Times New Roman"/>
        </w:rPr>
      </w:pPr>
      <w:r>
        <w:rPr>
          <w:rFonts w:eastAsia="Times New Roman"/>
          <w:bCs/>
        </w:rPr>
        <w:t xml:space="preserve">Vorgeschlagener </w:t>
      </w:r>
      <w:r w:rsidRPr="00DA5335">
        <w:rPr>
          <w:rFonts w:eastAsia="Times New Roman"/>
          <w:bCs/>
        </w:rPr>
        <w:t xml:space="preserve">Ablauf: </w:t>
      </w:r>
    </w:p>
    <w:p w14:paraId="0E5B1860" w14:textId="77777777" w:rsidR="00321E40" w:rsidRPr="000241EC" w:rsidRDefault="00321E40" w:rsidP="00321E40">
      <w:pPr>
        <w:rPr>
          <w:rFonts w:eastAsia="Times New Roman"/>
        </w:rPr>
      </w:pPr>
      <w:r w:rsidRPr="000241EC">
        <w:rPr>
          <w:rFonts w:eastAsia="Times New Roman"/>
        </w:rPr>
        <w:t>Stellen Sie den Lernenden folgende Einstiegsfragen:</w:t>
      </w:r>
    </w:p>
    <w:p w14:paraId="57C2D624" w14:textId="77777777" w:rsidR="00321E40" w:rsidRPr="000241EC" w:rsidRDefault="00321E40" w:rsidP="00321E40">
      <w:pPr>
        <w:numPr>
          <w:ilvl w:val="0"/>
          <w:numId w:val="10"/>
        </w:numPr>
        <w:ind w:right="0"/>
        <w:contextualSpacing/>
        <w:rPr>
          <w:rFonts w:eastAsia="Calibri"/>
          <w:lang w:eastAsia="en-US"/>
        </w:rPr>
      </w:pPr>
      <w:r w:rsidRPr="000241EC">
        <w:rPr>
          <w:rFonts w:eastAsia="Calibri"/>
          <w:lang w:eastAsia="en-US"/>
        </w:rPr>
        <w:t xml:space="preserve">Wer von Ihnen besitzt ein eigenes </w:t>
      </w:r>
      <w:r>
        <w:rPr>
          <w:rFonts w:eastAsia="Calibri"/>
          <w:lang w:eastAsia="en-US"/>
        </w:rPr>
        <w:t>Fahrzeug, wie z.B. ein Auto oder Motorrad</w:t>
      </w:r>
      <w:r w:rsidRPr="000241EC">
        <w:rPr>
          <w:rFonts w:eastAsia="Calibri"/>
          <w:lang w:eastAsia="en-US"/>
        </w:rPr>
        <w:t>?</w:t>
      </w:r>
    </w:p>
    <w:p w14:paraId="689E16EA" w14:textId="77777777" w:rsidR="00321E40" w:rsidRPr="000241EC" w:rsidRDefault="00321E40" w:rsidP="00321E40">
      <w:pPr>
        <w:numPr>
          <w:ilvl w:val="0"/>
          <w:numId w:val="10"/>
        </w:numPr>
        <w:ind w:right="0"/>
        <w:contextualSpacing/>
        <w:rPr>
          <w:rFonts w:eastAsia="Calibri"/>
          <w:lang w:eastAsia="en-US"/>
        </w:rPr>
      </w:pPr>
      <w:r w:rsidRPr="000241EC">
        <w:rPr>
          <w:rFonts w:eastAsia="Calibri"/>
          <w:lang w:eastAsia="en-US"/>
        </w:rPr>
        <w:t>Haben Sie eine zusätzliche Kaskoversicherung?</w:t>
      </w:r>
    </w:p>
    <w:p w14:paraId="13E2082B" w14:textId="77777777" w:rsidR="00321E40" w:rsidRPr="000241EC" w:rsidRDefault="00321E40" w:rsidP="00321E40">
      <w:pPr>
        <w:numPr>
          <w:ilvl w:val="0"/>
          <w:numId w:val="10"/>
        </w:numPr>
        <w:ind w:right="0"/>
        <w:contextualSpacing/>
        <w:rPr>
          <w:rFonts w:eastAsia="Calibri"/>
          <w:lang w:eastAsia="en-US"/>
        </w:rPr>
      </w:pPr>
      <w:r w:rsidRPr="000241EC">
        <w:rPr>
          <w:rFonts w:eastAsia="Calibri"/>
          <w:lang w:eastAsia="en-US"/>
        </w:rPr>
        <w:t>Kennen Sie den Unterschied zwischen einer Teil</w:t>
      </w:r>
      <w:r w:rsidR="00B014FC">
        <w:rPr>
          <w:rFonts w:eastAsia="Calibri"/>
          <w:lang w:eastAsia="en-US"/>
        </w:rPr>
        <w:t>kasko</w:t>
      </w:r>
      <w:r w:rsidRPr="000241EC">
        <w:rPr>
          <w:rFonts w:eastAsia="Calibri"/>
          <w:lang w:eastAsia="en-US"/>
        </w:rPr>
        <w:t>- und Vollkaskoversicherung?</w:t>
      </w:r>
    </w:p>
    <w:p w14:paraId="61602872" w14:textId="77777777" w:rsidR="00321E40" w:rsidRPr="000241EC" w:rsidRDefault="00321E40" w:rsidP="00321E40">
      <w:pPr>
        <w:rPr>
          <w:rFonts w:eastAsia="Times New Roman"/>
        </w:rPr>
      </w:pPr>
    </w:p>
    <w:p w14:paraId="40FC7A8D" w14:textId="77777777" w:rsidR="00321E40" w:rsidRDefault="00321E40" w:rsidP="00321E40">
      <w:pPr>
        <w:rPr>
          <w:rFonts w:eastAsia="Times New Roman"/>
        </w:rPr>
      </w:pPr>
      <w:r w:rsidRPr="00335DC7">
        <w:rPr>
          <w:rFonts w:eastAsia="Times New Roman"/>
          <w:color w:val="000000" w:themeColor="text1"/>
        </w:rPr>
        <w:t xml:space="preserve">Verteilen </w:t>
      </w:r>
      <w:r>
        <w:rPr>
          <w:rFonts w:eastAsia="Times New Roman"/>
          <w:color w:val="000000" w:themeColor="text1"/>
        </w:rPr>
        <w:t>Sie nun den Arbeitsbogen</w:t>
      </w:r>
      <w:r w:rsidRPr="00335DC7">
        <w:rPr>
          <w:rFonts w:eastAsia="Times New Roman"/>
          <w:color w:val="000000" w:themeColor="text1"/>
        </w:rPr>
        <w:t xml:space="preserve"> „Unterschiede zwischen Teil</w:t>
      </w:r>
      <w:r w:rsidR="00B014FC">
        <w:rPr>
          <w:rFonts w:eastAsia="Times New Roman"/>
          <w:color w:val="000000" w:themeColor="text1"/>
        </w:rPr>
        <w:t>kasko</w:t>
      </w:r>
      <w:r w:rsidRPr="00335DC7">
        <w:rPr>
          <w:rFonts w:eastAsia="Times New Roman"/>
          <w:color w:val="000000" w:themeColor="text1"/>
        </w:rPr>
        <w:t>- und Vo</w:t>
      </w:r>
      <w:r>
        <w:rPr>
          <w:rFonts w:eastAsia="Times New Roman"/>
          <w:color w:val="000000" w:themeColor="text1"/>
        </w:rPr>
        <w:t>llkaskoversicherung“. Die Lernenden arbeiten in Einzelarbeit. Anschließend sollte ein Vergleich der Ergebnisse im Plenum erfolgen. Die Vor- und Nachteile der beiden Versicherungstypen können Sie mithilfe der Hintergrundinformationen erörtern, die Sie zu Beginn der Lerneinheit vorfinden.</w:t>
      </w:r>
    </w:p>
    <w:p w14:paraId="30F64499" w14:textId="77777777" w:rsidR="00321E40" w:rsidRDefault="00321E40" w:rsidP="000116B9">
      <w:pPr>
        <w:ind w:left="0"/>
        <w:rPr>
          <w:sz w:val="28"/>
        </w:rPr>
        <w:sectPr w:rsidR="00321E40" w:rsidSect="00434A63">
          <w:headerReference w:type="first" r:id="rId140"/>
          <w:pgSz w:w="11900" w:h="16840"/>
          <w:pgMar w:top="2835" w:right="851" w:bottom="1134" w:left="851" w:header="709" w:footer="454" w:gutter="0"/>
          <w:cols w:space="708"/>
          <w:titlePg/>
          <w:docGrid w:linePitch="360"/>
        </w:sectPr>
      </w:pPr>
    </w:p>
    <w:p w14:paraId="72B25F18" w14:textId="77777777" w:rsidR="00373D38" w:rsidRPr="00DA5335" w:rsidRDefault="00373D38" w:rsidP="00373D38">
      <w:pPr>
        <w:rPr>
          <w:rFonts w:eastAsia="Times New Roman"/>
          <w:sz w:val="28"/>
          <w:szCs w:val="28"/>
        </w:rPr>
      </w:pPr>
      <w:r>
        <w:rPr>
          <w:rFonts w:eastAsia="Times New Roman"/>
          <w:noProof/>
          <w:sz w:val="28"/>
          <w:szCs w:val="28"/>
        </w:rPr>
        <w:lastRenderedPageBreak/>
        <w:drawing>
          <wp:anchor distT="0" distB="0" distL="114300" distR="114300" simplePos="0" relativeHeight="251772928" behindDoc="0" locked="0" layoutInCell="1" allowOverlap="1" wp14:anchorId="072CC0E5" wp14:editId="5AF0CA96">
            <wp:simplePos x="0" y="0"/>
            <wp:positionH relativeFrom="column">
              <wp:posOffset>-180340</wp:posOffset>
            </wp:positionH>
            <wp:positionV relativeFrom="paragraph">
              <wp:posOffset>-90170</wp:posOffset>
            </wp:positionV>
            <wp:extent cx="367200" cy="367200"/>
            <wp:effectExtent l="0" t="0" r="0" b="0"/>
            <wp:wrapNone/>
            <wp:docPr id="660" name="Grafik 660"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DA5335">
        <w:rPr>
          <w:rFonts w:eastAsia="Times New Roman"/>
          <w:sz w:val="28"/>
          <w:szCs w:val="28"/>
        </w:rPr>
        <w:t>Schreiben Sie die W</w:t>
      </w:r>
      <w:r w:rsidR="006D2169">
        <w:rPr>
          <w:rFonts w:eastAsia="Times New Roman"/>
          <w:sz w:val="28"/>
          <w:szCs w:val="28"/>
        </w:rPr>
        <w:t>örter</w:t>
      </w:r>
      <w:r w:rsidRPr="00DA5335">
        <w:rPr>
          <w:rFonts w:eastAsia="Times New Roman"/>
          <w:sz w:val="28"/>
          <w:szCs w:val="28"/>
        </w:rPr>
        <w:t xml:space="preserve"> richtig in die Lücken!</w:t>
      </w:r>
    </w:p>
    <w:p w14:paraId="3FF720CB" w14:textId="77777777" w:rsidR="00373D38" w:rsidRPr="00DA5335" w:rsidRDefault="00373D38" w:rsidP="00373D38">
      <w:pPr>
        <w:rPr>
          <w:rFonts w:eastAsia="Times New Roman"/>
          <w:sz w:val="28"/>
          <w:szCs w:val="28"/>
        </w:rPr>
      </w:pPr>
    </w:p>
    <w:p w14:paraId="06B1D601" w14:textId="77777777" w:rsidR="00373D38" w:rsidRPr="00DA5335" w:rsidRDefault="00FA413D"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4736" behindDoc="0" locked="0" layoutInCell="1" allowOverlap="1" wp14:anchorId="6298BB93" wp14:editId="1860E380">
                <wp:simplePos x="0" y="0"/>
                <wp:positionH relativeFrom="column">
                  <wp:posOffset>4134485</wp:posOffset>
                </wp:positionH>
                <wp:positionV relativeFrom="paragraph">
                  <wp:posOffset>257175</wp:posOffset>
                </wp:positionV>
                <wp:extent cx="1944000" cy="324000"/>
                <wp:effectExtent l="19050" t="19050" r="18415" b="38100"/>
                <wp:wrapNone/>
                <wp:docPr id="648" name="Textfeld 648"/>
                <wp:cNvGraphicFramePr/>
                <a:graphic xmlns:a="http://schemas.openxmlformats.org/drawingml/2006/main">
                  <a:graphicData uri="http://schemas.microsoft.com/office/word/2010/wordprocessingShape">
                    <wps:wsp>
                      <wps:cNvSpPr txBox="1"/>
                      <wps:spPr>
                        <a:xfrm>
                          <a:off x="0" y="0"/>
                          <a:ext cx="1944000" cy="324000"/>
                        </a:xfrm>
                        <a:custGeom>
                          <a:avLst/>
                          <a:gdLst>
                            <a:gd name="connsiteX0" fmla="*/ 0 w 1944000"/>
                            <a:gd name="connsiteY0" fmla="*/ 0 h 324000"/>
                            <a:gd name="connsiteX1" fmla="*/ 589680 w 1944000"/>
                            <a:gd name="connsiteY1" fmla="*/ 0 h 324000"/>
                            <a:gd name="connsiteX2" fmla="*/ 1179360 w 1944000"/>
                            <a:gd name="connsiteY2" fmla="*/ 0 h 324000"/>
                            <a:gd name="connsiteX3" fmla="*/ 1944000 w 1944000"/>
                            <a:gd name="connsiteY3" fmla="*/ 0 h 324000"/>
                            <a:gd name="connsiteX4" fmla="*/ 1944000 w 1944000"/>
                            <a:gd name="connsiteY4" fmla="*/ 324000 h 324000"/>
                            <a:gd name="connsiteX5" fmla="*/ 1315440 w 1944000"/>
                            <a:gd name="connsiteY5" fmla="*/ 324000 h 324000"/>
                            <a:gd name="connsiteX6" fmla="*/ 648000 w 1944000"/>
                            <a:gd name="connsiteY6" fmla="*/ 324000 h 324000"/>
                            <a:gd name="connsiteX7" fmla="*/ 0 w 1944000"/>
                            <a:gd name="connsiteY7" fmla="*/ 324000 h 324000"/>
                            <a:gd name="connsiteX8" fmla="*/ 0 w 1944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44000" h="324000" fill="none" extrusionOk="0">
                              <a:moveTo>
                                <a:pt x="0" y="0"/>
                              </a:moveTo>
                              <a:cubicBezTo>
                                <a:pt x="213286" y="-18841"/>
                                <a:pt x="313197" y="22966"/>
                                <a:pt x="589680" y="0"/>
                              </a:cubicBezTo>
                              <a:cubicBezTo>
                                <a:pt x="866163" y="-22966"/>
                                <a:pt x="938037" y="-11243"/>
                                <a:pt x="1179360" y="0"/>
                              </a:cubicBezTo>
                              <a:cubicBezTo>
                                <a:pt x="1420683" y="11243"/>
                                <a:pt x="1643433" y="15133"/>
                                <a:pt x="1944000" y="0"/>
                              </a:cubicBezTo>
                              <a:cubicBezTo>
                                <a:pt x="1936524" y="75577"/>
                                <a:pt x="1929823" y="218438"/>
                                <a:pt x="1944000" y="324000"/>
                              </a:cubicBezTo>
                              <a:cubicBezTo>
                                <a:pt x="1686744" y="343939"/>
                                <a:pt x="1471358" y="337272"/>
                                <a:pt x="1315440" y="324000"/>
                              </a:cubicBezTo>
                              <a:cubicBezTo>
                                <a:pt x="1159522" y="310728"/>
                                <a:pt x="807584" y="339670"/>
                                <a:pt x="648000" y="324000"/>
                              </a:cubicBezTo>
                              <a:cubicBezTo>
                                <a:pt x="488416" y="308330"/>
                                <a:pt x="260076" y="317060"/>
                                <a:pt x="0" y="324000"/>
                              </a:cubicBezTo>
                              <a:cubicBezTo>
                                <a:pt x="-13757" y="252441"/>
                                <a:pt x="-14225" y="98252"/>
                                <a:pt x="0" y="0"/>
                              </a:cubicBezTo>
                              <a:close/>
                            </a:path>
                            <a:path w="1944000" h="324000" stroke="0" extrusionOk="0">
                              <a:moveTo>
                                <a:pt x="0" y="0"/>
                              </a:moveTo>
                              <a:cubicBezTo>
                                <a:pt x="211662" y="-2411"/>
                                <a:pt x="476856" y="28988"/>
                                <a:pt x="609120" y="0"/>
                              </a:cubicBezTo>
                              <a:cubicBezTo>
                                <a:pt x="741384" y="-28988"/>
                                <a:pt x="1084470" y="13991"/>
                                <a:pt x="1218240" y="0"/>
                              </a:cubicBezTo>
                              <a:cubicBezTo>
                                <a:pt x="1352010" y="-13991"/>
                                <a:pt x="1686257" y="-6287"/>
                                <a:pt x="1944000" y="0"/>
                              </a:cubicBezTo>
                              <a:cubicBezTo>
                                <a:pt x="1955406" y="125188"/>
                                <a:pt x="1949923" y="221468"/>
                                <a:pt x="1944000" y="324000"/>
                              </a:cubicBezTo>
                              <a:cubicBezTo>
                                <a:pt x="1655044" y="352419"/>
                                <a:pt x="1475382" y="329865"/>
                                <a:pt x="1315440" y="324000"/>
                              </a:cubicBezTo>
                              <a:cubicBezTo>
                                <a:pt x="1155498" y="318135"/>
                                <a:pt x="860264" y="340365"/>
                                <a:pt x="706320" y="324000"/>
                              </a:cubicBezTo>
                              <a:cubicBezTo>
                                <a:pt x="552376" y="307635"/>
                                <a:pt x="321469" y="310307"/>
                                <a:pt x="0" y="324000"/>
                              </a:cubicBezTo>
                              <a:cubicBezTo>
                                <a:pt x="-200" y="185140"/>
                                <a:pt x="1520" y="124787"/>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291655213">
                                <a:prstGeom prst="rect">
                                  <a:avLst/>
                                </a:prstGeom>
                                <ask:type>
                                  <ask:lineSketchFreehand/>
                                </ask:type>
                              </ask:lineSketchStyleProps>
                            </a:ext>
                          </a:extLst>
                        </a:ln>
                      </wps:spPr>
                      <wps:txbx>
                        <w:txbxContent>
                          <w:p w14:paraId="40FD61DB"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p w14:paraId="539FEA45" w14:textId="77777777" w:rsidR="003620B0" w:rsidRDefault="003620B0"/>
                          <w:p w14:paraId="38EB3F7E"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p w14:paraId="33EFAA3A" w14:textId="77777777" w:rsidR="003620B0" w:rsidRDefault="003620B0"/>
                          <w:p w14:paraId="0C624AAA"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p w14:paraId="31D71C33" w14:textId="77777777" w:rsidR="003620B0" w:rsidRDefault="003620B0"/>
                          <w:p w14:paraId="24618C19"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8BB93" id="Textfeld 648" o:spid="_x0000_s1280" style="position:absolute;left:0;text-align:left;margin-left:325.55pt;margin-top:20.25pt;width:153.05pt;height:2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94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" adj="-11796480,,5400" path="m,nfc213286,-18841,313197,22966,589680,v276483,-22966,348357,-11243,589680,c1420683,11243,1643433,15133,1944000,v-7476,75577,-14177,218438,,324000c1686744,343939,1471358,337272,1315440,324000v-155918,-13272,-507856,15670,-667440,c488416,308330,260076,317060,,324000,-13757,252441,-14225,98252,,xem,nsc211662,-2411,476856,28988,609120,v132264,-28988,475350,13991,609120,c1352010,-13991,1686257,-6287,1944000,v11406,125188,5923,221468,,324000c1655044,352419,1475382,329865,1315440,324000v-159942,-5865,-455176,16365,-609120,c552376,307635,321469,310307,,324000,-200,185140,1520,124787,,xe" fillcolor="window" strokeweight=".5pt">
                <v:stroke joinstyle="miter"/>
                <v:formulas/>
                <v:path arrowok="t" o:extrusionok="f" o:connecttype="custom" o:connectlocs="0,0;589680,0;1179360,0;1944000,0;1944000,324000;1315440,324000;648000,324000;0,324000;0,0" o:connectangles="0,0,0,0,0,0,0,0,0" textboxrect="0,0,1944000,324000"/>
                <v:textbox>
                  <w:txbxContent>
                    <w:p w14:paraId="40FD61DB"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p w14:paraId="539FEA45" w14:textId="77777777" w:rsidR="003620B0" w:rsidRDefault="003620B0"/>
                    <w:p w14:paraId="38EB3F7E"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p w14:paraId="33EFAA3A" w14:textId="77777777" w:rsidR="003620B0" w:rsidRDefault="003620B0"/>
                    <w:p w14:paraId="0C624AAA"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p w14:paraId="31D71C33" w14:textId="77777777" w:rsidR="003620B0" w:rsidRDefault="003620B0"/>
                    <w:p w14:paraId="24618C19"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txbxContent>
                </v:textbox>
              </v:shape>
            </w:pict>
          </mc:Fallback>
        </mc:AlternateContent>
      </w:r>
      <w:r>
        <w:rPr>
          <w:rFonts w:eastAsia="Calibri"/>
          <w:sz w:val="28"/>
          <w:szCs w:val="28"/>
          <w:lang w:eastAsia="en-US"/>
        </w:rPr>
        <w:t>Für Autos gibt e</w:t>
      </w:r>
      <w:r w:rsidR="00373D38" w:rsidRPr="00DA5335">
        <w:rPr>
          <w:rFonts w:eastAsia="Calibri"/>
          <w:sz w:val="28"/>
          <w:szCs w:val="28"/>
          <w:lang w:eastAsia="en-US"/>
        </w:rPr>
        <w:t>s gibt eine Teil</w:t>
      </w:r>
      <w:r w:rsidR="00B014FC">
        <w:rPr>
          <w:rFonts w:eastAsia="Calibri"/>
          <w:sz w:val="28"/>
          <w:szCs w:val="28"/>
          <w:lang w:eastAsia="en-US"/>
        </w:rPr>
        <w:t>kasko</w:t>
      </w:r>
      <w:r w:rsidR="00373D38" w:rsidRPr="00DA5335">
        <w:rPr>
          <w:rFonts w:eastAsia="Calibri"/>
          <w:sz w:val="28"/>
          <w:szCs w:val="28"/>
          <w:lang w:eastAsia="en-US"/>
        </w:rPr>
        <w:t>- und</w:t>
      </w:r>
      <w:r w:rsidR="00373D38">
        <w:rPr>
          <w:rFonts w:eastAsia="Calibri"/>
          <w:sz w:val="28"/>
          <w:szCs w:val="28"/>
          <w:lang w:eastAsia="en-US"/>
        </w:rPr>
        <w:t xml:space="preserve"> eine Voll__________________________________.</w:t>
      </w:r>
    </w:p>
    <w:p w14:paraId="6F6B9810" w14:textId="77777777" w:rsidR="00373D38" w:rsidRPr="00DA5335" w:rsidRDefault="00373D38" w:rsidP="00373D38">
      <w:pPr>
        <w:rPr>
          <w:rFonts w:eastAsia="Times New Roman"/>
          <w:sz w:val="28"/>
          <w:szCs w:val="28"/>
        </w:rPr>
      </w:pPr>
    </w:p>
    <w:p w14:paraId="0DB58465" w14:textId="77777777" w:rsidR="00373D38" w:rsidRPr="00DA5335" w:rsidRDefault="00373D38"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6784" behindDoc="0" locked="0" layoutInCell="1" allowOverlap="1" wp14:anchorId="58046AF5" wp14:editId="3C882174">
                <wp:simplePos x="0" y="0"/>
                <wp:positionH relativeFrom="column">
                  <wp:posOffset>3919220</wp:posOffset>
                </wp:positionH>
                <wp:positionV relativeFrom="paragraph">
                  <wp:posOffset>243840</wp:posOffset>
                </wp:positionV>
                <wp:extent cx="1008000" cy="324000"/>
                <wp:effectExtent l="19050" t="19050" r="40005" b="38100"/>
                <wp:wrapNone/>
                <wp:docPr id="649" name="Textfeld 649"/>
                <wp:cNvGraphicFramePr/>
                <a:graphic xmlns:a="http://schemas.openxmlformats.org/drawingml/2006/main">
                  <a:graphicData uri="http://schemas.microsoft.com/office/word/2010/wordprocessingShape">
                    <wps:wsp>
                      <wps:cNvSpPr txBox="1"/>
                      <wps:spPr>
                        <a:xfrm>
                          <a:off x="0" y="0"/>
                          <a:ext cx="1008000" cy="324000"/>
                        </a:xfrm>
                        <a:custGeom>
                          <a:avLst/>
                          <a:gdLst>
                            <a:gd name="connsiteX0" fmla="*/ 0 w 1008000"/>
                            <a:gd name="connsiteY0" fmla="*/ 0 h 324000"/>
                            <a:gd name="connsiteX1" fmla="*/ 504000 w 1008000"/>
                            <a:gd name="connsiteY1" fmla="*/ 0 h 324000"/>
                            <a:gd name="connsiteX2" fmla="*/ 1008000 w 1008000"/>
                            <a:gd name="connsiteY2" fmla="*/ 0 h 324000"/>
                            <a:gd name="connsiteX3" fmla="*/ 1008000 w 1008000"/>
                            <a:gd name="connsiteY3" fmla="*/ 324000 h 324000"/>
                            <a:gd name="connsiteX4" fmla="*/ 52416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fill="none" extrusionOk="0">
                              <a:moveTo>
                                <a:pt x="0" y="0"/>
                              </a:moveTo>
                              <a:cubicBezTo>
                                <a:pt x="143743" y="-13868"/>
                                <a:pt x="390989" y="-1236"/>
                                <a:pt x="504000" y="0"/>
                              </a:cubicBezTo>
                              <a:cubicBezTo>
                                <a:pt x="617011" y="1236"/>
                                <a:pt x="808122" y="-5049"/>
                                <a:pt x="1008000" y="0"/>
                              </a:cubicBezTo>
                              <a:cubicBezTo>
                                <a:pt x="1009229" y="132008"/>
                                <a:pt x="1003273" y="185038"/>
                                <a:pt x="1008000" y="324000"/>
                              </a:cubicBezTo>
                              <a:cubicBezTo>
                                <a:pt x="854665" y="316521"/>
                                <a:pt x="714891" y="326902"/>
                                <a:pt x="524160" y="324000"/>
                              </a:cubicBezTo>
                              <a:cubicBezTo>
                                <a:pt x="333429" y="321098"/>
                                <a:pt x="118846" y="316930"/>
                                <a:pt x="0" y="324000"/>
                              </a:cubicBezTo>
                              <a:cubicBezTo>
                                <a:pt x="-15802" y="172892"/>
                                <a:pt x="-7789" y="103111"/>
                                <a:pt x="0" y="0"/>
                              </a:cubicBezTo>
                              <a:close/>
                            </a:path>
                            <a:path w="1008000" h="324000" stroke="0" extrusionOk="0">
                              <a:moveTo>
                                <a:pt x="0" y="0"/>
                              </a:moveTo>
                              <a:cubicBezTo>
                                <a:pt x="141928" y="-25931"/>
                                <a:pt x="306636" y="24058"/>
                                <a:pt x="524160" y="0"/>
                              </a:cubicBezTo>
                              <a:cubicBezTo>
                                <a:pt x="741684" y="-24058"/>
                                <a:pt x="780100" y="17082"/>
                                <a:pt x="1008000" y="0"/>
                              </a:cubicBezTo>
                              <a:cubicBezTo>
                                <a:pt x="992084" y="108743"/>
                                <a:pt x="994463" y="174271"/>
                                <a:pt x="1008000" y="324000"/>
                              </a:cubicBezTo>
                              <a:cubicBezTo>
                                <a:pt x="775009" y="323784"/>
                                <a:pt x="690053" y="318923"/>
                                <a:pt x="493920" y="324000"/>
                              </a:cubicBezTo>
                              <a:cubicBezTo>
                                <a:pt x="297787" y="329077"/>
                                <a:pt x="152229" y="309268"/>
                                <a:pt x="0" y="324000"/>
                              </a:cubicBezTo>
                              <a:cubicBezTo>
                                <a:pt x="-1684" y="211490"/>
                                <a:pt x="11474" y="11720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952241762">
                                <a:prstGeom prst="rect">
                                  <a:avLst/>
                                </a:prstGeom>
                                <ask:type>
                                  <ask:lineSketchFreehand/>
                                </ask:type>
                              </ask:lineSketchStyleProps>
                            </a:ext>
                          </a:extLst>
                        </a:ln>
                      </wps:spPr>
                      <wps:txbx>
                        <w:txbxContent>
                          <w:p w14:paraId="6C4D9AD9" w14:textId="77777777" w:rsidR="003620B0" w:rsidRPr="00E256C1" w:rsidRDefault="003620B0" w:rsidP="00373D38">
                            <w:pPr>
                              <w:pStyle w:val="Textfelder"/>
                            </w:pPr>
                            <w:r w:rsidRPr="00E256C1">
                              <w:t>stahl Dieb</w:t>
                            </w:r>
                          </w:p>
                          <w:p w14:paraId="783A6D84" w14:textId="77777777" w:rsidR="003620B0" w:rsidRDefault="003620B0"/>
                          <w:p w14:paraId="7488565D" w14:textId="77777777" w:rsidR="003620B0" w:rsidRPr="00E256C1" w:rsidRDefault="003620B0" w:rsidP="00373D38">
                            <w:pPr>
                              <w:pStyle w:val="Textfelder"/>
                            </w:pPr>
                            <w:r w:rsidRPr="00E256C1">
                              <w:t>stahl Dieb</w:t>
                            </w:r>
                          </w:p>
                          <w:p w14:paraId="2D661FE7" w14:textId="77777777" w:rsidR="003620B0" w:rsidRDefault="003620B0"/>
                          <w:p w14:paraId="41E2ACF8" w14:textId="77777777" w:rsidR="003620B0" w:rsidRPr="00E256C1" w:rsidRDefault="003620B0" w:rsidP="00373D38">
                            <w:pPr>
                              <w:pStyle w:val="Textfelder"/>
                            </w:pPr>
                            <w:r w:rsidRPr="00E256C1">
                              <w:t>stahl Dieb</w:t>
                            </w:r>
                          </w:p>
                          <w:p w14:paraId="30128DF2" w14:textId="77777777" w:rsidR="003620B0" w:rsidRDefault="003620B0"/>
                          <w:p w14:paraId="52DC4D50" w14:textId="77777777" w:rsidR="003620B0" w:rsidRPr="00E256C1" w:rsidRDefault="003620B0" w:rsidP="00373D38">
                            <w:pPr>
                              <w:pStyle w:val="Textfelder"/>
                            </w:pPr>
                            <w:r w:rsidRPr="00E256C1">
                              <w:t>stahl Dieb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46AF5" id="Textfeld 649" o:spid="_x0000_s1281" style="position:absolute;left:0;text-align:left;margin-left:308.6pt;margin-top:19.2pt;width:79.35pt;height:2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0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" adj="-11796480,,5400" path="m,nfc143743,-13868,390989,-1236,504000,v113011,1236,304122,-5049,504000,c1009229,132008,1003273,185038,1008000,324000v-153335,-7479,-293109,2902,-483840,c333429,321098,118846,316930,,324000,-15802,172892,-7789,103111,,xem,nsc141928,-25931,306636,24058,524160,v217524,-24058,255940,17082,483840,c992084,108743,994463,174271,1008000,324000v-232991,-216,-317947,-5077,-514080,c297787,329077,152229,309268,,324000,-1684,211490,11474,117200,,xe" fillcolor="window" strokeweight=".5pt">
                <v:stroke joinstyle="miter"/>
                <v:formulas/>
                <v:path arrowok="t" o:extrusionok="f" o:connecttype="custom" o:connectlocs="0,0;504000,0;1008000,0;1008000,324000;524160,324000;0,324000;0,0" o:connectangles="0,0,0,0,0,0,0" textboxrect="0,0,1008000,324000"/>
                <v:textbox>
                  <w:txbxContent>
                    <w:p w14:paraId="6C4D9AD9" w14:textId="77777777" w:rsidR="003620B0" w:rsidRPr="00E256C1" w:rsidRDefault="003620B0" w:rsidP="00373D38">
                      <w:pPr>
                        <w:pStyle w:val="Textfelder"/>
                      </w:pPr>
                      <w:r w:rsidRPr="00E256C1">
                        <w:t>stahl Dieb</w:t>
                      </w:r>
                    </w:p>
                    <w:p w14:paraId="783A6D84" w14:textId="77777777" w:rsidR="003620B0" w:rsidRDefault="003620B0"/>
                    <w:p w14:paraId="7488565D" w14:textId="77777777" w:rsidR="003620B0" w:rsidRPr="00E256C1" w:rsidRDefault="003620B0" w:rsidP="00373D38">
                      <w:pPr>
                        <w:pStyle w:val="Textfelder"/>
                      </w:pPr>
                      <w:r w:rsidRPr="00E256C1">
                        <w:t>stahl Dieb</w:t>
                      </w:r>
                    </w:p>
                    <w:p w14:paraId="2D661FE7" w14:textId="77777777" w:rsidR="003620B0" w:rsidRDefault="003620B0"/>
                    <w:p w14:paraId="41E2ACF8" w14:textId="77777777" w:rsidR="003620B0" w:rsidRPr="00E256C1" w:rsidRDefault="003620B0" w:rsidP="00373D38">
                      <w:pPr>
                        <w:pStyle w:val="Textfelder"/>
                      </w:pPr>
                      <w:r w:rsidRPr="00E256C1">
                        <w:t>stahl Dieb</w:t>
                      </w:r>
                    </w:p>
                    <w:p w14:paraId="30128DF2" w14:textId="77777777" w:rsidR="003620B0" w:rsidRDefault="003620B0"/>
                    <w:p w14:paraId="52DC4D50" w14:textId="77777777" w:rsidR="003620B0" w:rsidRPr="00E256C1" w:rsidRDefault="003620B0" w:rsidP="00373D38">
                      <w:pPr>
                        <w:pStyle w:val="Textfelder"/>
                      </w:pPr>
                      <w:r w:rsidRPr="00E256C1">
                        <w:t>stahl Dieb</w:t>
                      </w:r>
                    </w:p>
                  </w:txbxContent>
                </v:textbox>
              </v:shape>
            </w:pict>
          </mc:Fallback>
        </mc:AlternateContent>
      </w:r>
      <w:r w:rsidRPr="00DA5335">
        <w:rPr>
          <w:rFonts w:eastAsia="Calibri"/>
          <w:sz w:val="28"/>
          <w:szCs w:val="28"/>
          <w:lang w:eastAsia="en-US"/>
        </w:rPr>
        <w:t>Bei einer Teilkaskoversicherung sind Schäden durch Blitzschlag, Bran</w:t>
      </w:r>
      <w:r>
        <w:rPr>
          <w:rFonts w:eastAsia="Calibri"/>
          <w:sz w:val="28"/>
          <w:szCs w:val="28"/>
          <w:lang w:eastAsia="en-US"/>
        </w:rPr>
        <w:t>d, Hagel, Einbruch oder __________________</w:t>
      </w:r>
      <w:r>
        <w:rPr>
          <w:rFonts w:eastAsia="Calibri"/>
          <w:sz w:val="28"/>
          <w:szCs w:val="28"/>
          <w:lang w:eastAsia="en-US"/>
        </w:rPr>
        <w:tab/>
      </w:r>
      <w:r>
        <w:rPr>
          <w:rFonts w:eastAsia="Calibri"/>
          <w:sz w:val="28"/>
          <w:szCs w:val="28"/>
          <w:lang w:eastAsia="en-US"/>
        </w:rPr>
        <w:tab/>
      </w:r>
      <w:r>
        <w:rPr>
          <w:rFonts w:eastAsia="Calibri"/>
          <w:sz w:val="28"/>
          <w:szCs w:val="28"/>
          <w:lang w:eastAsia="en-US"/>
        </w:rPr>
        <w:tab/>
        <w:t xml:space="preserve"> </w:t>
      </w:r>
      <w:r w:rsidRPr="00DA5335">
        <w:rPr>
          <w:rFonts w:eastAsia="Calibri"/>
          <w:sz w:val="28"/>
          <w:szCs w:val="28"/>
          <w:lang w:eastAsia="en-US"/>
        </w:rPr>
        <w:t>versichert.</w:t>
      </w:r>
    </w:p>
    <w:p w14:paraId="07A4BD6F" w14:textId="77777777" w:rsidR="00373D38" w:rsidRPr="00DA5335" w:rsidRDefault="00373D38" w:rsidP="00373D38">
      <w:pPr>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70880" behindDoc="0" locked="0" layoutInCell="1" allowOverlap="1" wp14:anchorId="4D7840EC" wp14:editId="195F7926">
                <wp:simplePos x="0" y="0"/>
                <wp:positionH relativeFrom="column">
                  <wp:posOffset>5247005</wp:posOffset>
                </wp:positionH>
                <wp:positionV relativeFrom="paragraph">
                  <wp:posOffset>247015</wp:posOffset>
                </wp:positionV>
                <wp:extent cx="756000" cy="324000"/>
                <wp:effectExtent l="0" t="19050" r="44450" b="38100"/>
                <wp:wrapNone/>
                <wp:docPr id="650" name="Textfeld 650"/>
                <wp:cNvGraphicFramePr/>
                <a:graphic xmlns:a="http://schemas.openxmlformats.org/drawingml/2006/main">
                  <a:graphicData uri="http://schemas.microsoft.com/office/word/2010/wordprocessingShape">
                    <wps:wsp>
                      <wps:cNvSpPr txBox="1"/>
                      <wps:spPr>
                        <a:xfrm>
                          <a:off x="0" y="0"/>
                          <a:ext cx="756000" cy="324000"/>
                        </a:xfrm>
                        <a:custGeom>
                          <a:avLst/>
                          <a:gdLst>
                            <a:gd name="connsiteX0" fmla="*/ 0 w 756000"/>
                            <a:gd name="connsiteY0" fmla="*/ 0 h 324000"/>
                            <a:gd name="connsiteX1" fmla="*/ 385560 w 756000"/>
                            <a:gd name="connsiteY1" fmla="*/ 0 h 324000"/>
                            <a:gd name="connsiteX2" fmla="*/ 756000 w 756000"/>
                            <a:gd name="connsiteY2" fmla="*/ 0 h 324000"/>
                            <a:gd name="connsiteX3" fmla="*/ 756000 w 756000"/>
                            <a:gd name="connsiteY3" fmla="*/ 324000 h 324000"/>
                            <a:gd name="connsiteX4" fmla="*/ 37800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104337" y="929"/>
                                <a:pt x="214972" y="-11818"/>
                                <a:pt x="385560" y="0"/>
                              </a:cubicBezTo>
                              <a:cubicBezTo>
                                <a:pt x="556148" y="11818"/>
                                <a:pt x="611120" y="5362"/>
                                <a:pt x="756000" y="0"/>
                              </a:cubicBezTo>
                              <a:cubicBezTo>
                                <a:pt x="765044" y="127371"/>
                                <a:pt x="746673" y="195198"/>
                                <a:pt x="756000" y="324000"/>
                              </a:cubicBezTo>
                              <a:cubicBezTo>
                                <a:pt x="577647" y="332518"/>
                                <a:pt x="504550" y="318035"/>
                                <a:pt x="378000" y="324000"/>
                              </a:cubicBezTo>
                              <a:cubicBezTo>
                                <a:pt x="251450" y="329965"/>
                                <a:pt x="84160" y="337466"/>
                                <a:pt x="0" y="324000"/>
                              </a:cubicBezTo>
                              <a:cubicBezTo>
                                <a:pt x="1293" y="198176"/>
                                <a:pt x="2399" y="116304"/>
                                <a:pt x="0" y="0"/>
                              </a:cubicBezTo>
                              <a:close/>
                            </a:path>
                            <a:path w="756000" h="324000" stroke="0" extrusionOk="0">
                              <a:moveTo>
                                <a:pt x="0" y="0"/>
                              </a:moveTo>
                              <a:cubicBezTo>
                                <a:pt x="98552" y="-8068"/>
                                <a:pt x="184689" y="13762"/>
                                <a:pt x="355320" y="0"/>
                              </a:cubicBezTo>
                              <a:cubicBezTo>
                                <a:pt x="525951" y="-13762"/>
                                <a:pt x="590516" y="4387"/>
                                <a:pt x="756000" y="0"/>
                              </a:cubicBezTo>
                              <a:cubicBezTo>
                                <a:pt x="766113" y="83956"/>
                                <a:pt x="745194" y="243671"/>
                                <a:pt x="756000" y="324000"/>
                              </a:cubicBezTo>
                              <a:cubicBezTo>
                                <a:pt x="634629" y="317571"/>
                                <a:pt x="520745" y="311260"/>
                                <a:pt x="385560" y="324000"/>
                              </a:cubicBezTo>
                              <a:cubicBezTo>
                                <a:pt x="250375" y="336740"/>
                                <a:pt x="78009" y="323077"/>
                                <a:pt x="0" y="324000"/>
                              </a:cubicBezTo>
                              <a:cubicBezTo>
                                <a:pt x="7318" y="188451"/>
                                <a:pt x="11110" y="10296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741435078">
                                <a:prstGeom prst="rect">
                                  <a:avLst/>
                                </a:prstGeom>
                                <ask:type>
                                  <ask:lineSketchFreehand/>
                                </ask:type>
                              </ask:lineSketchStyleProps>
                            </a:ext>
                          </a:extLst>
                        </a:ln>
                      </wps:spPr>
                      <wps:txbx>
                        <w:txbxContent>
                          <w:p w14:paraId="4938092F" w14:textId="77777777" w:rsidR="003620B0" w:rsidRPr="00E450F6" w:rsidRDefault="003620B0" w:rsidP="00373D38">
                            <w:pPr>
                              <w:pStyle w:val="Textfelder"/>
                              <w:rPr>
                                <w:lang w:val="en-US"/>
                              </w:rPr>
                            </w:pPr>
                            <w:proofErr w:type="spellStart"/>
                            <w:r w:rsidRPr="00E450F6">
                              <w:rPr>
                                <w:lang w:val="en-US"/>
                              </w:rPr>
                              <w:t>sen</w:t>
                            </w:r>
                            <w:proofErr w:type="spellEnd"/>
                            <w:r w:rsidRPr="00E450F6">
                              <w:rPr>
                                <w:lang w:val="en-US"/>
                              </w:rPr>
                              <w:t xml:space="preserve"> Ha</w:t>
                            </w:r>
                          </w:p>
                          <w:p w14:paraId="05C53BD3" w14:textId="77777777" w:rsidR="003620B0" w:rsidRPr="00E450F6" w:rsidRDefault="003620B0">
                            <w:pPr>
                              <w:rPr>
                                <w:lang w:val="en-US"/>
                              </w:rPr>
                            </w:pPr>
                          </w:p>
                          <w:p w14:paraId="7A94C8C4" w14:textId="77777777" w:rsidR="003620B0" w:rsidRPr="00E450F6" w:rsidRDefault="003620B0" w:rsidP="00373D38">
                            <w:pPr>
                              <w:pStyle w:val="Textfelder"/>
                              <w:rPr>
                                <w:lang w:val="en-US"/>
                              </w:rPr>
                            </w:pPr>
                            <w:proofErr w:type="spellStart"/>
                            <w:r w:rsidRPr="00E450F6">
                              <w:rPr>
                                <w:lang w:val="en-US"/>
                              </w:rPr>
                              <w:t>sen</w:t>
                            </w:r>
                            <w:proofErr w:type="spellEnd"/>
                            <w:r w:rsidRPr="00E450F6">
                              <w:rPr>
                                <w:lang w:val="en-US"/>
                              </w:rPr>
                              <w:t xml:space="preserve"> Ha</w:t>
                            </w:r>
                          </w:p>
                          <w:p w14:paraId="38E71378" w14:textId="77777777" w:rsidR="003620B0" w:rsidRPr="00E450F6" w:rsidRDefault="003620B0">
                            <w:pPr>
                              <w:rPr>
                                <w:lang w:val="en-US"/>
                              </w:rPr>
                            </w:pPr>
                          </w:p>
                          <w:p w14:paraId="13E2BDA2" w14:textId="77777777" w:rsidR="003620B0" w:rsidRPr="00E450F6" w:rsidRDefault="003620B0" w:rsidP="00373D38">
                            <w:pPr>
                              <w:pStyle w:val="Textfelder"/>
                              <w:rPr>
                                <w:lang w:val="en-US"/>
                              </w:rPr>
                            </w:pPr>
                            <w:proofErr w:type="spellStart"/>
                            <w:r w:rsidRPr="00E450F6">
                              <w:rPr>
                                <w:lang w:val="en-US"/>
                              </w:rPr>
                              <w:t>sen</w:t>
                            </w:r>
                            <w:proofErr w:type="spellEnd"/>
                            <w:r w:rsidRPr="00E450F6">
                              <w:rPr>
                                <w:lang w:val="en-US"/>
                              </w:rPr>
                              <w:t xml:space="preserve"> Ha</w:t>
                            </w:r>
                          </w:p>
                          <w:p w14:paraId="7C91BDEC" w14:textId="77777777" w:rsidR="003620B0" w:rsidRPr="00E450F6" w:rsidRDefault="003620B0">
                            <w:pPr>
                              <w:rPr>
                                <w:lang w:val="en-US"/>
                              </w:rPr>
                            </w:pPr>
                          </w:p>
                          <w:p w14:paraId="7E301146" w14:textId="77777777" w:rsidR="003620B0" w:rsidRPr="00E256C1" w:rsidRDefault="003620B0" w:rsidP="00373D38">
                            <w:pPr>
                              <w:pStyle w:val="Textfelder"/>
                            </w:pPr>
                            <w:proofErr w:type="spellStart"/>
                            <w:r>
                              <w:t>sen</w:t>
                            </w:r>
                            <w:proofErr w:type="spellEnd"/>
                            <w:r>
                              <w:t xml:space="preserve">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840EC" id="Textfeld 650" o:spid="_x0000_s1282" style="position:absolute;left:0;text-align:left;margin-left:413.15pt;margin-top:19.45pt;width:59.55pt;height:2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5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" adj="-11796480,,5400" path="m,nfc104337,929,214972,-11818,385560,,556148,11818,611120,5362,756000,v9044,127371,-9327,195198,,324000c577647,332518,504550,318035,378000,324000,251450,329965,84160,337466,,324000,1293,198176,2399,116304,,xem,nsc98552,-8068,184689,13762,355320,,525951,-13762,590516,4387,756000,v10113,83956,-10806,243671,,324000c634629,317571,520745,311260,385560,324000,250375,336740,78009,323077,,324000,7318,188451,11110,102966,,xe" fillcolor="window" strokeweight=".5pt">
                <v:stroke joinstyle="miter"/>
                <v:formulas/>
                <v:path arrowok="t" o:extrusionok="f" o:connecttype="custom" o:connectlocs="0,0;385560,0;756000,0;756000,324000;378000,324000;0,324000;0,0" o:connectangles="0,0,0,0,0,0,0" textboxrect="0,0,756000,324000"/>
                <v:textbox>
                  <w:txbxContent>
                    <w:p w14:paraId="4938092F" w14:textId="77777777" w:rsidR="003620B0" w:rsidRPr="00E450F6" w:rsidRDefault="003620B0" w:rsidP="00373D38">
                      <w:pPr>
                        <w:pStyle w:val="Textfelder"/>
                        <w:rPr>
                          <w:lang w:val="en-US"/>
                        </w:rPr>
                      </w:pPr>
                      <w:proofErr w:type="spellStart"/>
                      <w:r w:rsidRPr="00E450F6">
                        <w:rPr>
                          <w:lang w:val="en-US"/>
                        </w:rPr>
                        <w:t>sen</w:t>
                      </w:r>
                      <w:proofErr w:type="spellEnd"/>
                      <w:r w:rsidRPr="00E450F6">
                        <w:rPr>
                          <w:lang w:val="en-US"/>
                        </w:rPr>
                        <w:t xml:space="preserve"> Ha</w:t>
                      </w:r>
                    </w:p>
                    <w:p w14:paraId="05C53BD3" w14:textId="77777777" w:rsidR="003620B0" w:rsidRPr="00E450F6" w:rsidRDefault="003620B0">
                      <w:pPr>
                        <w:rPr>
                          <w:lang w:val="en-US"/>
                        </w:rPr>
                      </w:pPr>
                    </w:p>
                    <w:p w14:paraId="7A94C8C4" w14:textId="77777777" w:rsidR="003620B0" w:rsidRPr="00E450F6" w:rsidRDefault="003620B0" w:rsidP="00373D38">
                      <w:pPr>
                        <w:pStyle w:val="Textfelder"/>
                        <w:rPr>
                          <w:lang w:val="en-US"/>
                        </w:rPr>
                      </w:pPr>
                      <w:proofErr w:type="spellStart"/>
                      <w:r w:rsidRPr="00E450F6">
                        <w:rPr>
                          <w:lang w:val="en-US"/>
                        </w:rPr>
                        <w:t>sen</w:t>
                      </w:r>
                      <w:proofErr w:type="spellEnd"/>
                      <w:r w:rsidRPr="00E450F6">
                        <w:rPr>
                          <w:lang w:val="en-US"/>
                        </w:rPr>
                        <w:t xml:space="preserve"> Ha</w:t>
                      </w:r>
                    </w:p>
                    <w:p w14:paraId="38E71378" w14:textId="77777777" w:rsidR="003620B0" w:rsidRPr="00E450F6" w:rsidRDefault="003620B0">
                      <w:pPr>
                        <w:rPr>
                          <w:lang w:val="en-US"/>
                        </w:rPr>
                      </w:pPr>
                    </w:p>
                    <w:p w14:paraId="13E2BDA2" w14:textId="77777777" w:rsidR="003620B0" w:rsidRPr="00E450F6" w:rsidRDefault="003620B0" w:rsidP="00373D38">
                      <w:pPr>
                        <w:pStyle w:val="Textfelder"/>
                        <w:rPr>
                          <w:lang w:val="en-US"/>
                        </w:rPr>
                      </w:pPr>
                      <w:proofErr w:type="spellStart"/>
                      <w:r w:rsidRPr="00E450F6">
                        <w:rPr>
                          <w:lang w:val="en-US"/>
                        </w:rPr>
                        <w:t>sen</w:t>
                      </w:r>
                      <w:proofErr w:type="spellEnd"/>
                      <w:r w:rsidRPr="00E450F6">
                        <w:rPr>
                          <w:lang w:val="en-US"/>
                        </w:rPr>
                        <w:t xml:space="preserve"> Ha</w:t>
                      </w:r>
                    </w:p>
                    <w:p w14:paraId="7C91BDEC" w14:textId="77777777" w:rsidR="003620B0" w:rsidRPr="00E450F6" w:rsidRDefault="003620B0">
                      <w:pPr>
                        <w:rPr>
                          <w:lang w:val="en-US"/>
                        </w:rPr>
                      </w:pPr>
                    </w:p>
                    <w:p w14:paraId="7E301146" w14:textId="77777777" w:rsidR="003620B0" w:rsidRPr="00E256C1" w:rsidRDefault="003620B0" w:rsidP="00373D38">
                      <w:pPr>
                        <w:pStyle w:val="Textfelder"/>
                      </w:pPr>
                      <w:proofErr w:type="spellStart"/>
                      <w:r>
                        <w:t>sen</w:t>
                      </w:r>
                      <w:proofErr w:type="spellEnd"/>
                      <w:r>
                        <w:t xml:space="preserve"> Ha</w:t>
                      </w:r>
                    </w:p>
                  </w:txbxContent>
                </v:textbox>
              </v:shape>
            </w:pict>
          </mc:Fallback>
        </mc:AlternateContent>
      </w:r>
    </w:p>
    <w:p w14:paraId="5603FB47" w14:textId="77777777" w:rsidR="00373D38" w:rsidRDefault="00373D38" w:rsidP="00373D38">
      <w:pPr>
        <w:spacing w:after="160"/>
        <w:contextualSpacing/>
        <w:rPr>
          <w:rFonts w:eastAsia="Calibri"/>
          <w:sz w:val="28"/>
          <w:szCs w:val="28"/>
          <w:lang w:eastAsia="en-US"/>
        </w:rPr>
      </w:pPr>
      <w:r w:rsidRPr="00DA5335">
        <w:rPr>
          <w:rFonts w:eastAsia="Calibri"/>
          <w:sz w:val="28"/>
          <w:szCs w:val="28"/>
          <w:lang w:eastAsia="en-US"/>
        </w:rPr>
        <w:t>Auch Schäden durch Unfä</w:t>
      </w:r>
      <w:r>
        <w:rPr>
          <w:rFonts w:eastAsia="Calibri"/>
          <w:sz w:val="28"/>
          <w:szCs w:val="28"/>
          <w:lang w:eastAsia="en-US"/>
        </w:rPr>
        <w:t>lle mit einem Reh oder __________</w:t>
      </w:r>
      <w:r w:rsidRPr="00DA5335">
        <w:rPr>
          <w:rFonts w:eastAsia="Calibri"/>
          <w:sz w:val="28"/>
          <w:szCs w:val="28"/>
          <w:lang w:eastAsia="en-US"/>
        </w:rPr>
        <w:t xml:space="preserve"> </w:t>
      </w:r>
      <w:r>
        <w:rPr>
          <w:rFonts w:eastAsia="Calibri"/>
          <w:sz w:val="28"/>
          <w:szCs w:val="28"/>
          <w:lang w:eastAsia="en-US"/>
        </w:rPr>
        <w:tab/>
      </w:r>
    </w:p>
    <w:p w14:paraId="71CBB638" w14:textId="77777777" w:rsidR="00373D38" w:rsidRPr="00DA5335" w:rsidRDefault="00373D38" w:rsidP="00373D38">
      <w:pPr>
        <w:spacing w:after="160"/>
        <w:contextualSpacing/>
        <w:rPr>
          <w:rFonts w:eastAsia="Calibri"/>
          <w:sz w:val="28"/>
          <w:szCs w:val="28"/>
          <w:lang w:eastAsia="en-US"/>
        </w:rPr>
      </w:pPr>
      <w:r w:rsidRPr="00DA5335">
        <w:rPr>
          <w:rFonts w:eastAsia="Calibri"/>
          <w:sz w:val="28"/>
          <w:szCs w:val="28"/>
          <w:lang w:eastAsia="en-US"/>
        </w:rPr>
        <w:t xml:space="preserve">sind versichert. </w:t>
      </w:r>
    </w:p>
    <w:p w14:paraId="2F1A83F9" w14:textId="77777777" w:rsidR="00373D38" w:rsidRPr="00DA5335" w:rsidRDefault="00373D38" w:rsidP="00373D38">
      <w:pPr>
        <w:rPr>
          <w:rFonts w:eastAsia="Times New Roman"/>
          <w:sz w:val="28"/>
          <w:szCs w:val="28"/>
        </w:rPr>
      </w:pPr>
      <w:r w:rsidRPr="00DA5335">
        <w:rPr>
          <w:rFonts w:eastAsia="Times New Roman"/>
          <w:noProof/>
        </w:rPr>
        <mc:AlternateContent>
          <mc:Choice Requires="wps">
            <w:drawing>
              <wp:anchor distT="0" distB="0" distL="114300" distR="114300" simplePos="0" relativeHeight="251756544" behindDoc="0" locked="0" layoutInCell="1" allowOverlap="1" wp14:anchorId="7EB7715B" wp14:editId="5E84A5FF">
                <wp:simplePos x="0" y="0"/>
                <wp:positionH relativeFrom="margin">
                  <wp:posOffset>4898390</wp:posOffset>
                </wp:positionH>
                <wp:positionV relativeFrom="paragraph">
                  <wp:posOffset>218440</wp:posOffset>
                </wp:positionV>
                <wp:extent cx="720000" cy="324000"/>
                <wp:effectExtent l="19050" t="19050" r="23495" b="38100"/>
                <wp:wrapNone/>
                <wp:docPr id="651" name="Textfeld 651"/>
                <wp:cNvGraphicFramePr/>
                <a:graphic xmlns:a="http://schemas.openxmlformats.org/drawingml/2006/main">
                  <a:graphicData uri="http://schemas.microsoft.com/office/word/2010/wordprocessingShape">
                    <wps:wsp>
                      <wps:cNvSpPr txBox="1"/>
                      <wps:spPr>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528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3673" y="-2513"/>
                                <a:pt x="242376" y="591"/>
                                <a:pt x="338400" y="0"/>
                              </a:cubicBezTo>
                              <a:cubicBezTo>
                                <a:pt x="434424" y="-591"/>
                                <a:pt x="531814" y="12136"/>
                                <a:pt x="720000" y="0"/>
                              </a:cubicBezTo>
                              <a:cubicBezTo>
                                <a:pt x="720244" y="76745"/>
                                <a:pt x="706721" y="239137"/>
                                <a:pt x="720000" y="324000"/>
                              </a:cubicBezTo>
                              <a:cubicBezTo>
                                <a:pt x="548053" y="327020"/>
                                <a:pt x="521689" y="312302"/>
                                <a:pt x="352800" y="324000"/>
                              </a:cubicBezTo>
                              <a:cubicBezTo>
                                <a:pt x="183911" y="335698"/>
                                <a:pt x="119842" y="310970"/>
                                <a:pt x="0" y="324000"/>
                              </a:cubicBezTo>
                              <a:cubicBezTo>
                                <a:pt x="-5628" y="253534"/>
                                <a:pt x="-11142" y="83570"/>
                                <a:pt x="0" y="0"/>
                              </a:cubicBezTo>
                              <a:close/>
                            </a:path>
                            <a:path w="720000" h="324000" stroke="0" extrusionOk="0">
                              <a:moveTo>
                                <a:pt x="0" y="0"/>
                              </a:moveTo>
                              <a:cubicBezTo>
                                <a:pt x="75620" y="28"/>
                                <a:pt x="235490" y="4495"/>
                                <a:pt x="367200" y="0"/>
                              </a:cubicBezTo>
                              <a:cubicBezTo>
                                <a:pt x="498910" y="-4495"/>
                                <a:pt x="583213" y="3596"/>
                                <a:pt x="720000" y="0"/>
                              </a:cubicBezTo>
                              <a:cubicBezTo>
                                <a:pt x="711452" y="102537"/>
                                <a:pt x="728008" y="237042"/>
                                <a:pt x="720000" y="324000"/>
                              </a:cubicBezTo>
                              <a:cubicBezTo>
                                <a:pt x="572438" y="340513"/>
                                <a:pt x="465889" y="323619"/>
                                <a:pt x="381600" y="324000"/>
                              </a:cubicBezTo>
                              <a:cubicBezTo>
                                <a:pt x="297311" y="324381"/>
                                <a:pt x="190441" y="314474"/>
                                <a:pt x="0" y="324000"/>
                              </a:cubicBezTo>
                              <a:cubicBezTo>
                                <a:pt x="7009" y="230345"/>
                                <a:pt x="4945" y="7674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171997875">
                                <a:prstGeom prst="rect">
                                  <a:avLst/>
                                </a:prstGeom>
                                <ask:type>
                                  <ask:lineSketchFreehand/>
                                </ask:type>
                              </ask:lineSketchStyleProps>
                            </a:ext>
                          </a:extLst>
                        </a:ln>
                      </wps:spPr>
                      <wps:txbx>
                        <w:txbxContent>
                          <w:p w14:paraId="2DB1242B" w14:textId="77777777" w:rsidR="003620B0" w:rsidRPr="00E256C1" w:rsidRDefault="003620B0" w:rsidP="00373D38">
                            <w:pPr>
                              <w:pStyle w:val="Textfelder"/>
                            </w:pPr>
                            <w:r>
                              <w:t>f</w:t>
                            </w:r>
                            <w:r w:rsidRPr="00E256C1">
                              <w:t xml:space="preserve">all </w:t>
                            </w:r>
                            <w:proofErr w:type="spellStart"/>
                            <w:r w:rsidRPr="00E256C1">
                              <w:t>Un</w:t>
                            </w:r>
                            <w:proofErr w:type="spellEnd"/>
                          </w:p>
                          <w:p w14:paraId="7FC56407" w14:textId="77777777" w:rsidR="003620B0" w:rsidRDefault="003620B0"/>
                          <w:p w14:paraId="529B5BA6" w14:textId="77777777" w:rsidR="003620B0" w:rsidRPr="00E256C1" w:rsidRDefault="003620B0" w:rsidP="00373D38">
                            <w:pPr>
                              <w:pStyle w:val="Textfelder"/>
                            </w:pPr>
                            <w:r>
                              <w:t>f</w:t>
                            </w:r>
                            <w:r w:rsidRPr="00E256C1">
                              <w:t xml:space="preserve">all </w:t>
                            </w:r>
                            <w:proofErr w:type="spellStart"/>
                            <w:r w:rsidRPr="00E256C1">
                              <w:t>Un</w:t>
                            </w:r>
                            <w:proofErr w:type="spellEnd"/>
                          </w:p>
                          <w:p w14:paraId="2D17D9EE" w14:textId="77777777" w:rsidR="003620B0" w:rsidRDefault="003620B0"/>
                          <w:p w14:paraId="07104526" w14:textId="77777777" w:rsidR="003620B0" w:rsidRPr="00E256C1" w:rsidRDefault="003620B0" w:rsidP="00373D38">
                            <w:pPr>
                              <w:pStyle w:val="Textfelder"/>
                            </w:pPr>
                            <w:r>
                              <w:t>f</w:t>
                            </w:r>
                            <w:r w:rsidRPr="00E256C1">
                              <w:t xml:space="preserve">all </w:t>
                            </w:r>
                            <w:proofErr w:type="spellStart"/>
                            <w:r w:rsidRPr="00E256C1">
                              <w:t>Un</w:t>
                            </w:r>
                            <w:proofErr w:type="spellEnd"/>
                          </w:p>
                          <w:p w14:paraId="16397370" w14:textId="77777777" w:rsidR="003620B0" w:rsidRDefault="003620B0"/>
                          <w:p w14:paraId="350E3EBE" w14:textId="77777777" w:rsidR="003620B0" w:rsidRPr="00E256C1" w:rsidRDefault="003620B0" w:rsidP="00373D38">
                            <w:pPr>
                              <w:pStyle w:val="Textfelder"/>
                            </w:pPr>
                            <w:r>
                              <w:t>f</w:t>
                            </w:r>
                            <w:r w:rsidRPr="00E256C1">
                              <w:t xml:space="preserve">all </w:t>
                            </w:r>
                            <w:proofErr w:type="spellStart"/>
                            <w:r w:rsidRPr="00E256C1">
                              <w:t>Un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7715B" id="Textfeld 651" o:spid="_x0000_s1283" style="position:absolute;left:0;text-align:left;margin-left:385.7pt;margin-top:17.2pt;width:56.7pt;height:25.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" adj="-11796480,,5400" path="m,nfc133673,-2513,242376,591,338400,v96024,-591,193414,12136,381600,c720244,76745,706721,239137,720000,324000v-171947,3020,-198311,-11698,-367200,c183911,335698,119842,310970,,324000,-5628,253534,-11142,83570,,xem,nsc75620,28,235490,4495,367200,,498910,-4495,583213,3596,720000,v-8548,102537,8008,237042,,324000c572438,340513,465889,323619,381600,324000v-84289,381,-191159,-9526,-381600,c7009,230345,4945,76746,,xe" fillcolor="window" strokeweight=".5pt">
                <v:stroke joinstyle="miter"/>
                <v:formulas/>
                <v:path arrowok="t" o:extrusionok="f" o:connecttype="custom" o:connectlocs="0,0;338400,0;720000,0;720000,324000;352800,324000;0,324000;0,0" o:connectangles="0,0,0,0,0,0,0" textboxrect="0,0,720000,324000"/>
                <v:textbox>
                  <w:txbxContent>
                    <w:p w14:paraId="2DB1242B" w14:textId="77777777" w:rsidR="003620B0" w:rsidRPr="00E256C1" w:rsidRDefault="003620B0" w:rsidP="00373D38">
                      <w:pPr>
                        <w:pStyle w:val="Textfelder"/>
                      </w:pPr>
                      <w:r>
                        <w:t>f</w:t>
                      </w:r>
                      <w:r w:rsidRPr="00E256C1">
                        <w:t xml:space="preserve">all </w:t>
                      </w:r>
                      <w:proofErr w:type="spellStart"/>
                      <w:r w:rsidRPr="00E256C1">
                        <w:t>Un</w:t>
                      </w:r>
                      <w:proofErr w:type="spellEnd"/>
                    </w:p>
                    <w:p w14:paraId="7FC56407" w14:textId="77777777" w:rsidR="003620B0" w:rsidRDefault="003620B0"/>
                    <w:p w14:paraId="529B5BA6" w14:textId="77777777" w:rsidR="003620B0" w:rsidRPr="00E256C1" w:rsidRDefault="003620B0" w:rsidP="00373D38">
                      <w:pPr>
                        <w:pStyle w:val="Textfelder"/>
                      </w:pPr>
                      <w:r>
                        <w:t>f</w:t>
                      </w:r>
                      <w:r w:rsidRPr="00E256C1">
                        <w:t xml:space="preserve">all </w:t>
                      </w:r>
                      <w:proofErr w:type="spellStart"/>
                      <w:r w:rsidRPr="00E256C1">
                        <w:t>Un</w:t>
                      </w:r>
                      <w:proofErr w:type="spellEnd"/>
                    </w:p>
                    <w:p w14:paraId="2D17D9EE" w14:textId="77777777" w:rsidR="003620B0" w:rsidRDefault="003620B0"/>
                    <w:p w14:paraId="07104526" w14:textId="77777777" w:rsidR="003620B0" w:rsidRPr="00E256C1" w:rsidRDefault="003620B0" w:rsidP="00373D38">
                      <w:pPr>
                        <w:pStyle w:val="Textfelder"/>
                      </w:pPr>
                      <w:r>
                        <w:t>f</w:t>
                      </w:r>
                      <w:r w:rsidRPr="00E256C1">
                        <w:t xml:space="preserve">all </w:t>
                      </w:r>
                      <w:proofErr w:type="spellStart"/>
                      <w:r w:rsidRPr="00E256C1">
                        <w:t>Un</w:t>
                      </w:r>
                      <w:proofErr w:type="spellEnd"/>
                    </w:p>
                    <w:p w14:paraId="16397370" w14:textId="77777777" w:rsidR="003620B0" w:rsidRDefault="003620B0"/>
                    <w:p w14:paraId="350E3EBE" w14:textId="77777777" w:rsidR="003620B0" w:rsidRPr="00E256C1" w:rsidRDefault="003620B0" w:rsidP="00373D38">
                      <w:pPr>
                        <w:pStyle w:val="Textfelder"/>
                      </w:pPr>
                      <w:r>
                        <w:t>f</w:t>
                      </w:r>
                      <w:r w:rsidRPr="00E256C1">
                        <w:t xml:space="preserve">all </w:t>
                      </w:r>
                      <w:proofErr w:type="spellStart"/>
                      <w:r w:rsidRPr="00E256C1">
                        <w:t>Un</w:t>
                      </w:r>
                      <w:proofErr w:type="spellEnd"/>
                    </w:p>
                  </w:txbxContent>
                </v:textbox>
                <w10:wrap anchorx="margin"/>
              </v:shape>
            </w:pict>
          </mc:Fallback>
        </mc:AlternateContent>
      </w:r>
    </w:p>
    <w:p w14:paraId="2745A43A" w14:textId="77777777" w:rsidR="00373D38" w:rsidRPr="00DA5335" w:rsidRDefault="00373D38" w:rsidP="00373D38">
      <w:pPr>
        <w:spacing w:after="160"/>
        <w:contextualSpacing/>
        <w:rPr>
          <w:rFonts w:eastAsia="Calibri"/>
          <w:sz w:val="28"/>
          <w:szCs w:val="28"/>
          <w:lang w:eastAsia="en-US"/>
        </w:rPr>
      </w:pPr>
      <w:r w:rsidRPr="00DA5335">
        <w:rPr>
          <w:rFonts w:eastAsia="Calibri"/>
          <w:sz w:val="28"/>
          <w:szCs w:val="28"/>
          <w:lang w:eastAsia="en-US"/>
        </w:rPr>
        <w:t>Es kann auch passieren, d</w:t>
      </w:r>
      <w:r>
        <w:rPr>
          <w:rFonts w:eastAsia="Calibri"/>
          <w:sz w:val="28"/>
          <w:szCs w:val="28"/>
          <w:lang w:eastAsia="en-US"/>
        </w:rPr>
        <w:t>ass man einen ____________</w:t>
      </w:r>
    </w:p>
    <w:p w14:paraId="35BA0476" w14:textId="77777777" w:rsidR="00373D38" w:rsidRPr="00DA5335" w:rsidRDefault="00373D38" w:rsidP="00373D38">
      <w:pPr>
        <w:contextualSpacing/>
        <w:rPr>
          <w:rFonts w:eastAsia="Calibri"/>
          <w:sz w:val="28"/>
          <w:szCs w:val="28"/>
          <w:lang w:eastAsia="en-US"/>
        </w:rPr>
      </w:pPr>
      <w:r w:rsidRPr="00DA5335">
        <w:rPr>
          <w:rFonts w:eastAsia="Calibri"/>
          <w:sz w:val="28"/>
          <w:szCs w:val="28"/>
          <w:lang w:eastAsia="en-US"/>
        </w:rPr>
        <w:t>verursacht und das eigene Auto dabei kaputtgeht.</w:t>
      </w:r>
    </w:p>
    <w:p w14:paraId="3C49EFF8" w14:textId="77777777" w:rsidR="00373D38" w:rsidRPr="00DA5335" w:rsidRDefault="00373D38" w:rsidP="00373D38">
      <w:pPr>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58592" behindDoc="0" locked="0" layoutInCell="1" allowOverlap="1" wp14:anchorId="21E0FDE2" wp14:editId="4F787D33">
                <wp:simplePos x="0" y="0"/>
                <wp:positionH relativeFrom="margin">
                  <wp:posOffset>2804160</wp:posOffset>
                </wp:positionH>
                <wp:positionV relativeFrom="paragraph">
                  <wp:posOffset>205740</wp:posOffset>
                </wp:positionV>
                <wp:extent cx="1152000" cy="324000"/>
                <wp:effectExtent l="19050" t="19050" r="29210" b="38100"/>
                <wp:wrapNone/>
                <wp:docPr id="653" name="Textfeld 653"/>
                <wp:cNvGraphicFramePr/>
                <a:graphic xmlns:a="http://schemas.openxmlformats.org/drawingml/2006/main">
                  <a:graphicData uri="http://schemas.microsoft.com/office/word/2010/wordprocessingShape">
                    <wps:wsp>
                      <wps:cNvSpPr txBox="1"/>
                      <wps:spPr>
                        <a:xfrm>
                          <a:off x="0" y="0"/>
                          <a:ext cx="1152000" cy="324000"/>
                        </a:xfrm>
                        <a:custGeom>
                          <a:avLst/>
                          <a:gdLst>
                            <a:gd name="connsiteX0" fmla="*/ 0 w 1152000"/>
                            <a:gd name="connsiteY0" fmla="*/ 0 h 324000"/>
                            <a:gd name="connsiteX1" fmla="*/ 576000 w 1152000"/>
                            <a:gd name="connsiteY1" fmla="*/ 0 h 324000"/>
                            <a:gd name="connsiteX2" fmla="*/ 1152000 w 1152000"/>
                            <a:gd name="connsiteY2" fmla="*/ 0 h 324000"/>
                            <a:gd name="connsiteX3" fmla="*/ 1152000 w 1152000"/>
                            <a:gd name="connsiteY3" fmla="*/ 324000 h 324000"/>
                            <a:gd name="connsiteX4" fmla="*/ 587520 w 1152000"/>
                            <a:gd name="connsiteY4" fmla="*/ 324000 h 324000"/>
                            <a:gd name="connsiteX5" fmla="*/ 0 w 1152000"/>
                            <a:gd name="connsiteY5" fmla="*/ 324000 h 324000"/>
                            <a:gd name="connsiteX6" fmla="*/ 0 w 115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52000" h="324000" fill="none" extrusionOk="0">
                              <a:moveTo>
                                <a:pt x="0" y="0"/>
                              </a:moveTo>
                              <a:cubicBezTo>
                                <a:pt x="270521" y="19220"/>
                                <a:pt x="365369" y="-11521"/>
                                <a:pt x="576000" y="0"/>
                              </a:cubicBezTo>
                              <a:cubicBezTo>
                                <a:pt x="786631" y="11521"/>
                                <a:pt x="913499" y="12730"/>
                                <a:pt x="1152000" y="0"/>
                              </a:cubicBezTo>
                              <a:cubicBezTo>
                                <a:pt x="1144342" y="137121"/>
                                <a:pt x="1163306" y="204082"/>
                                <a:pt x="1152000" y="324000"/>
                              </a:cubicBezTo>
                              <a:cubicBezTo>
                                <a:pt x="932018" y="318531"/>
                                <a:pt x="839199" y="311364"/>
                                <a:pt x="587520" y="324000"/>
                              </a:cubicBezTo>
                              <a:cubicBezTo>
                                <a:pt x="335841" y="336636"/>
                                <a:pt x="178925" y="351432"/>
                                <a:pt x="0" y="324000"/>
                              </a:cubicBezTo>
                              <a:cubicBezTo>
                                <a:pt x="8330" y="165059"/>
                                <a:pt x="-10261" y="132349"/>
                                <a:pt x="0" y="0"/>
                              </a:cubicBezTo>
                              <a:close/>
                            </a:path>
                            <a:path w="1152000" h="324000" stroke="0" extrusionOk="0">
                              <a:moveTo>
                                <a:pt x="0" y="0"/>
                              </a:moveTo>
                              <a:cubicBezTo>
                                <a:pt x="235052" y="1951"/>
                                <a:pt x="429502" y="24280"/>
                                <a:pt x="552960" y="0"/>
                              </a:cubicBezTo>
                              <a:cubicBezTo>
                                <a:pt x="676418" y="-24280"/>
                                <a:pt x="999729" y="4853"/>
                                <a:pt x="1152000" y="0"/>
                              </a:cubicBezTo>
                              <a:cubicBezTo>
                                <a:pt x="1151484" y="90011"/>
                                <a:pt x="1159689" y="167026"/>
                                <a:pt x="1152000" y="324000"/>
                              </a:cubicBezTo>
                              <a:cubicBezTo>
                                <a:pt x="907568" y="349143"/>
                                <a:pt x="855244" y="303746"/>
                                <a:pt x="564480" y="324000"/>
                              </a:cubicBezTo>
                              <a:cubicBezTo>
                                <a:pt x="273716" y="344254"/>
                                <a:pt x="157686" y="313435"/>
                                <a:pt x="0" y="324000"/>
                              </a:cubicBezTo>
                              <a:cubicBezTo>
                                <a:pt x="-11239" y="203484"/>
                                <a:pt x="11300" y="7753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2981353076">
                                <a:prstGeom prst="rect">
                                  <a:avLst/>
                                </a:prstGeom>
                                <ask:type>
                                  <ask:lineSketchFreehand/>
                                </ask:type>
                              </ask:lineSketchStyleProps>
                            </a:ext>
                          </a:extLst>
                        </a:ln>
                      </wps:spPr>
                      <wps:txbx>
                        <w:txbxContent>
                          <w:p w14:paraId="09B8E34E"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p w14:paraId="14F4DF9C" w14:textId="77777777" w:rsidR="003620B0" w:rsidRDefault="003620B0"/>
                          <w:p w14:paraId="113326F6"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p w14:paraId="726A6330" w14:textId="77777777" w:rsidR="003620B0" w:rsidRDefault="003620B0"/>
                          <w:p w14:paraId="766C0EA3"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p w14:paraId="2A7A7A21" w14:textId="77777777" w:rsidR="003620B0" w:rsidRDefault="003620B0"/>
                          <w:p w14:paraId="37AC01A8"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0FDE2" id="Textfeld 653" o:spid="_x0000_s1284" style="position:absolute;left:0;text-align:left;margin-left:220.8pt;margin-top:16.2pt;width:90.7pt;height:25.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15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" adj="-11796480,,5400" path="m,nfc270521,19220,365369,-11521,576000,v210631,11521,337499,12730,576000,c1144342,137121,1163306,204082,1152000,324000v-219982,-5469,-312801,-12636,-564480,c335841,336636,178925,351432,,324000,8330,165059,-10261,132349,,xem,nsc235052,1951,429502,24280,552960,v123458,-24280,446769,4853,599040,c1151484,90011,1159689,167026,1152000,324000v-244432,25143,-296756,-20254,-587520,c273716,344254,157686,313435,,324000,-11239,203484,11300,77536,,xe" fillcolor="window" strokeweight=".5pt">
                <v:stroke joinstyle="miter"/>
                <v:formulas/>
                <v:path arrowok="t" o:extrusionok="f" o:connecttype="custom" o:connectlocs="0,0;576000,0;1152000,0;1152000,324000;587520,324000;0,324000;0,0" o:connectangles="0,0,0,0,0,0,0" textboxrect="0,0,1152000,324000"/>
                <v:textbox>
                  <w:txbxContent>
                    <w:p w14:paraId="09B8E34E"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p w14:paraId="14F4DF9C" w14:textId="77777777" w:rsidR="003620B0" w:rsidRDefault="003620B0"/>
                    <w:p w14:paraId="113326F6"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p w14:paraId="726A6330" w14:textId="77777777" w:rsidR="003620B0" w:rsidRDefault="003620B0"/>
                    <w:p w14:paraId="766C0EA3"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p w14:paraId="2A7A7A21" w14:textId="77777777" w:rsidR="003620B0" w:rsidRDefault="003620B0"/>
                    <w:p w14:paraId="37AC01A8"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txbxContent>
                </v:textbox>
                <w10:wrap anchorx="margin"/>
              </v:shape>
            </w:pict>
          </mc:Fallback>
        </mc:AlternateContent>
      </w:r>
    </w:p>
    <w:p w14:paraId="7B87D368" w14:textId="77777777" w:rsidR="00373D38" w:rsidRDefault="00373D38"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8832" behindDoc="0" locked="0" layoutInCell="1" allowOverlap="1" wp14:anchorId="5C67ECE9" wp14:editId="19F88941">
                <wp:simplePos x="0" y="0"/>
                <wp:positionH relativeFrom="margin">
                  <wp:posOffset>3244850</wp:posOffset>
                </wp:positionH>
                <wp:positionV relativeFrom="paragraph">
                  <wp:posOffset>533400</wp:posOffset>
                </wp:positionV>
                <wp:extent cx="1080000" cy="325465"/>
                <wp:effectExtent l="19050" t="19050" r="44450" b="36830"/>
                <wp:wrapNone/>
                <wp:docPr id="655" name="Textfeld 655"/>
                <wp:cNvGraphicFramePr/>
                <a:graphic xmlns:a="http://schemas.openxmlformats.org/drawingml/2006/main">
                  <a:graphicData uri="http://schemas.microsoft.com/office/word/2010/wordprocessingShape">
                    <wps:wsp>
                      <wps:cNvSpPr txBox="1"/>
                      <wps:spPr>
                        <a:xfrm>
                          <a:off x="0" y="0"/>
                          <a:ext cx="1080000" cy="325465"/>
                        </a:xfrm>
                        <a:custGeom>
                          <a:avLst/>
                          <a:gdLst>
                            <a:gd name="connsiteX0" fmla="*/ 0 w 1080000"/>
                            <a:gd name="connsiteY0" fmla="*/ 0 h 325465"/>
                            <a:gd name="connsiteX1" fmla="*/ 518400 w 1080000"/>
                            <a:gd name="connsiteY1" fmla="*/ 0 h 325465"/>
                            <a:gd name="connsiteX2" fmla="*/ 1080000 w 1080000"/>
                            <a:gd name="connsiteY2" fmla="*/ 0 h 325465"/>
                            <a:gd name="connsiteX3" fmla="*/ 1080000 w 1080000"/>
                            <a:gd name="connsiteY3" fmla="*/ 325465 h 325465"/>
                            <a:gd name="connsiteX4" fmla="*/ 518400 w 1080000"/>
                            <a:gd name="connsiteY4" fmla="*/ 325465 h 325465"/>
                            <a:gd name="connsiteX5" fmla="*/ 0 w 1080000"/>
                            <a:gd name="connsiteY5" fmla="*/ 325465 h 325465"/>
                            <a:gd name="connsiteX6" fmla="*/ 0 w 1080000"/>
                            <a:gd name="connsiteY6" fmla="*/ 0 h 3254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25465" fill="none" extrusionOk="0">
                              <a:moveTo>
                                <a:pt x="0" y="0"/>
                              </a:moveTo>
                              <a:cubicBezTo>
                                <a:pt x="138228" y="22899"/>
                                <a:pt x="276177" y="6736"/>
                                <a:pt x="518400" y="0"/>
                              </a:cubicBezTo>
                              <a:cubicBezTo>
                                <a:pt x="760623" y="-6736"/>
                                <a:pt x="967032" y="-26062"/>
                                <a:pt x="1080000" y="0"/>
                              </a:cubicBezTo>
                              <a:cubicBezTo>
                                <a:pt x="1074756" y="108416"/>
                                <a:pt x="1092919" y="214285"/>
                                <a:pt x="1080000" y="325465"/>
                              </a:cubicBezTo>
                              <a:cubicBezTo>
                                <a:pt x="908771" y="338654"/>
                                <a:pt x="712294" y="312152"/>
                                <a:pt x="518400" y="325465"/>
                              </a:cubicBezTo>
                              <a:cubicBezTo>
                                <a:pt x="324506" y="338778"/>
                                <a:pt x="229938" y="349233"/>
                                <a:pt x="0" y="325465"/>
                              </a:cubicBezTo>
                              <a:cubicBezTo>
                                <a:pt x="-4020" y="207462"/>
                                <a:pt x="-891" y="86304"/>
                                <a:pt x="0" y="0"/>
                              </a:cubicBezTo>
                              <a:close/>
                            </a:path>
                            <a:path w="1080000" h="325465" stroke="0" extrusionOk="0">
                              <a:moveTo>
                                <a:pt x="0" y="0"/>
                              </a:moveTo>
                              <a:cubicBezTo>
                                <a:pt x="169237" y="3305"/>
                                <a:pt x="301705" y="-3160"/>
                                <a:pt x="518400" y="0"/>
                              </a:cubicBezTo>
                              <a:cubicBezTo>
                                <a:pt x="735095" y="3160"/>
                                <a:pt x="799690" y="-13517"/>
                                <a:pt x="1080000" y="0"/>
                              </a:cubicBezTo>
                              <a:cubicBezTo>
                                <a:pt x="1092288" y="148508"/>
                                <a:pt x="1070874" y="200634"/>
                                <a:pt x="1080000" y="325465"/>
                              </a:cubicBezTo>
                              <a:cubicBezTo>
                                <a:pt x="895707" y="336502"/>
                                <a:pt x="706654" y="344067"/>
                                <a:pt x="529200" y="325465"/>
                              </a:cubicBezTo>
                              <a:cubicBezTo>
                                <a:pt x="351746" y="306863"/>
                                <a:pt x="194569" y="302914"/>
                                <a:pt x="0" y="325465"/>
                              </a:cubicBezTo>
                              <a:cubicBezTo>
                                <a:pt x="6319" y="227788"/>
                                <a:pt x="-11034" y="7059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4184210767">
                                <a:prstGeom prst="rect">
                                  <a:avLst/>
                                </a:prstGeom>
                                <ask:type>
                                  <ask:lineSketchFreehand/>
                                </ask:type>
                              </ask:lineSketchStyleProps>
                            </a:ext>
                          </a:extLst>
                        </a:ln>
                      </wps:spPr>
                      <wps:txbx>
                        <w:txbxContent>
                          <w:p w14:paraId="0BBDF571"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p w14:paraId="117DA481" w14:textId="77777777" w:rsidR="003620B0" w:rsidRDefault="003620B0"/>
                          <w:p w14:paraId="1C1CA209"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p w14:paraId="1180FD74" w14:textId="77777777" w:rsidR="003620B0" w:rsidRDefault="003620B0"/>
                          <w:p w14:paraId="1C87F7E0"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p w14:paraId="273D10B6" w14:textId="77777777" w:rsidR="003620B0" w:rsidRDefault="003620B0"/>
                          <w:p w14:paraId="6CB6E2C4"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7ECE9" id="Textfeld 655" o:spid="_x0000_s1285" style="position:absolute;left:0;text-align:left;margin-left:255.5pt;margin-top:42pt;width:85.05pt;height:25.6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80000,3254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" adj="-11796480,,5400" path="m,nfc138228,22899,276177,6736,518400,v242223,-6736,448632,-26062,561600,c1074756,108416,1092919,214285,1080000,325465v-171229,13189,-367706,-13313,-561600,c324506,338778,229938,349233,,325465,-4020,207462,-891,86304,,xem,nsc169237,3305,301705,-3160,518400,v216695,3160,281290,-13517,561600,c1092288,148508,1070874,200634,1080000,325465v-184293,11037,-373346,18602,-550800,c351746,306863,194569,302914,,325465,6319,227788,-11034,70590,,xe" fillcolor="window" strokeweight=".5pt">
                <v:stroke joinstyle="miter"/>
                <v:formulas/>
                <v:path arrowok="t" o:extrusionok="f" o:connecttype="custom" o:connectlocs="0,0;518400,0;1080000,0;1080000,325465;518400,325465;0,325465;0,0" o:connectangles="0,0,0,0,0,0,0" textboxrect="0,0,1080000,325465"/>
                <v:textbox>
                  <w:txbxContent>
                    <w:p w14:paraId="0BBDF571"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p w14:paraId="117DA481" w14:textId="77777777" w:rsidR="003620B0" w:rsidRDefault="003620B0"/>
                    <w:p w14:paraId="1C1CA209"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p w14:paraId="1180FD74" w14:textId="77777777" w:rsidR="003620B0" w:rsidRDefault="003620B0"/>
                    <w:p w14:paraId="1C87F7E0"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p w14:paraId="273D10B6" w14:textId="77777777" w:rsidR="003620B0" w:rsidRDefault="003620B0"/>
                    <w:p w14:paraId="6CB6E2C4"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txbxContent>
                </v:textbox>
                <w10:wrap anchorx="margin"/>
              </v:shape>
            </w:pict>
          </mc:Fallback>
        </mc:AlternateContent>
      </w:r>
      <w:r>
        <w:rPr>
          <w:rFonts w:eastAsia="Calibri"/>
          <w:sz w:val="28"/>
          <w:szCs w:val="28"/>
          <w:lang w:eastAsia="en-US"/>
        </w:rPr>
        <w:t>Um die __________________</w:t>
      </w:r>
      <w:r>
        <w:rPr>
          <w:rFonts w:eastAsia="Calibri"/>
          <w:sz w:val="28"/>
          <w:szCs w:val="28"/>
          <w:lang w:eastAsia="en-US"/>
        </w:rPr>
        <w:tab/>
      </w:r>
      <w:r>
        <w:rPr>
          <w:rFonts w:eastAsia="Calibri"/>
          <w:sz w:val="28"/>
          <w:szCs w:val="28"/>
          <w:lang w:eastAsia="en-US"/>
        </w:rPr>
        <w:tab/>
      </w:r>
      <w:r>
        <w:rPr>
          <w:rFonts w:eastAsia="Calibri"/>
          <w:sz w:val="28"/>
          <w:szCs w:val="28"/>
          <w:lang w:eastAsia="en-US"/>
        </w:rPr>
        <w:tab/>
      </w:r>
      <w:r>
        <w:rPr>
          <w:rFonts w:eastAsia="Calibri"/>
          <w:sz w:val="28"/>
          <w:szCs w:val="28"/>
          <w:lang w:eastAsia="en-US"/>
        </w:rPr>
        <w:tab/>
      </w:r>
      <w:r w:rsidRPr="00DA5335">
        <w:rPr>
          <w:rFonts w:eastAsia="Calibri"/>
          <w:sz w:val="28"/>
          <w:szCs w:val="28"/>
          <w:lang w:eastAsia="en-US"/>
        </w:rPr>
        <w:t xml:space="preserve">von seiner Versicherung bezahlt </w:t>
      </w:r>
      <w:r>
        <w:rPr>
          <w:rFonts w:eastAsia="Calibri"/>
          <w:sz w:val="28"/>
          <w:szCs w:val="28"/>
          <w:lang w:eastAsia="en-US"/>
        </w:rPr>
        <w:t xml:space="preserve">zu bekommen, braucht man eine </w:t>
      </w:r>
    </w:p>
    <w:p w14:paraId="24C64694" w14:textId="77777777" w:rsidR="00373D38" w:rsidRPr="00DA5335" w:rsidRDefault="00373D38" w:rsidP="00373D38">
      <w:pPr>
        <w:spacing w:after="160"/>
        <w:contextualSpacing/>
        <w:rPr>
          <w:rFonts w:eastAsia="Calibri"/>
          <w:sz w:val="28"/>
          <w:szCs w:val="28"/>
          <w:lang w:eastAsia="en-US"/>
        </w:rPr>
      </w:pPr>
      <w:r>
        <w:rPr>
          <w:rFonts w:eastAsia="Calibri"/>
          <w:sz w:val="28"/>
          <w:szCs w:val="28"/>
          <w:lang w:eastAsia="en-US"/>
        </w:rPr>
        <w:t>__________________</w:t>
      </w:r>
      <w:proofErr w:type="spellStart"/>
      <w:r w:rsidRPr="00DA5335">
        <w:rPr>
          <w:rFonts w:eastAsia="Calibri"/>
          <w:sz w:val="28"/>
          <w:szCs w:val="28"/>
          <w:lang w:eastAsia="en-US"/>
        </w:rPr>
        <w:t>versicherung</w:t>
      </w:r>
      <w:proofErr w:type="spellEnd"/>
      <w:r w:rsidRPr="00DA5335">
        <w:rPr>
          <w:rFonts w:eastAsia="Calibri"/>
          <w:sz w:val="28"/>
          <w:szCs w:val="28"/>
          <w:lang w:eastAsia="en-US"/>
        </w:rPr>
        <w:t>.</w:t>
      </w:r>
    </w:p>
    <w:p w14:paraId="658E50BD" w14:textId="77777777" w:rsidR="00373D38" w:rsidRPr="00DA5335" w:rsidRDefault="00373D38" w:rsidP="00373D38">
      <w:pPr>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0640" behindDoc="0" locked="0" layoutInCell="1" allowOverlap="1" wp14:anchorId="6EB63796" wp14:editId="5F7F5F70">
                <wp:simplePos x="0" y="0"/>
                <wp:positionH relativeFrom="column">
                  <wp:posOffset>1890395</wp:posOffset>
                </wp:positionH>
                <wp:positionV relativeFrom="paragraph">
                  <wp:posOffset>221615</wp:posOffset>
                </wp:positionV>
                <wp:extent cx="720000" cy="324000"/>
                <wp:effectExtent l="19050" t="19050" r="42545" b="38100"/>
                <wp:wrapNone/>
                <wp:docPr id="658" name="Textfeld 658"/>
                <wp:cNvGraphicFramePr/>
                <a:graphic xmlns:a="http://schemas.openxmlformats.org/drawingml/2006/main">
                  <a:graphicData uri="http://schemas.microsoft.com/office/word/2010/wordprocessingShape">
                    <wps:wsp>
                      <wps:cNvSpPr txBox="1"/>
                      <wps:spPr>
                        <a:xfrm>
                          <a:off x="0" y="0"/>
                          <a:ext cx="720000" cy="324000"/>
                        </a:xfrm>
                        <a:custGeom>
                          <a:avLst/>
                          <a:gdLst>
                            <a:gd name="connsiteX0" fmla="*/ 0 w 720000"/>
                            <a:gd name="connsiteY0" fmla="*/ 0 h 324000"/>
                            <a:gd name="connsiteX1" fmla="*/ 352800 w 720000"/>
                            <a:gd name="connsiteY1" fmla="*/ 0 h 324000"/>
                            <a:gd name="connsiteX2" fmla="*/ 720000 w 720000"/>
                            <a:gd name="connsiteY2" fmla="*/ 0 h 324000"/>
                            <a:gd name="connsiteX3" fmla="*/ 720000 w 720000"/>
                            <a:gd name="connsiteY3" fmla="*/ 324000 h 324000"/>
                            <a:gd name="connsiteX4" fmla="*/ 3456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6934" y="16077"/>
                                <a:pt x="178777" y="-11614"/>
                                <a:pt x="352800" y="0"/>
                              </a:cubicBezTo>
                              <a:cubicBezTo>
                                <a:pt x="526823" y="11614"/>
                                <a:pt x="597477" y="-877"/>
                                <a:pt x="720000" y="0"/>
                              </a:cubicBezTo>
                              <a:cubicBezTo>
                                <a:pt x="704596" y="141759"/>
                                <a:pt x="729101" y="196589"/>
                                <a:pt x="720000" y="324000"/>
                              </a:cubicBezTo>
                              <a:cubicBezTo>
                                <a:pt x="570219" y="316718"/>
                                <a:pt x="519864" y="332014"/>
                                <a:pt x="345600" y="324000"/>
                              </a:cubicBezTo>
                              <a:cubicBezTo>
                                <a:pt x="171336" y="315986"/>
                                <a:pt x="72015" y="319145"/>
                                <a:pt x="0" y="324000"/>
                              </a:cubicBezTo>
                              <a:cubicBezTo>
                                <a:pt x="2386" y="258742"/>
                                <a:pt x="-5568" y="116196"/>
                                <a:pt x="0" y="0"/>
                              </a:cubicBezTo>
                              <a:close/>
                            </a:path>
                            <a:path w="720000" h="324000" stroke="0" extrusionOk="0">
                              <a:moveTo>
                                <a:pt x="0" y="0"/>
                              </a:moveTo>
                              <a:cubicBezTo>
                                <a:pt x="117351" y="9279"/>
                                <a:pt x="250357" y="7925"/>
                                <a:pt x="360000" y="0"/>
                              </a:cubicBezTo>
                              <a:cubicBezTo>
                                <a:pt x="469643" y="-7925"/>
                                <a:pt x="592073" y="9875"/>
                                <a:pt x="720000" y="0"/>
                              </a:cubicBezTo>
                              <a:cubicBezTo>
                                <a:pt x="723607" y="68923"/>
                                <a:pt x="720121" y="190082"/>
                                <a:pt x="720000" y="324000"/>
                              </a:cubicBezTo>
                              <a:cubicBezTo>
                                <a:pt x="593986" y="326118"/>
                                <a:pt x="504028" y="325367"/>
                                <a:pt x="374400" y="324000"/>
                              </a:cubicBezTo>
                              <a:cubicBezTo>
                                <a:pt x="244772" y="322633"/>
                                <a:pt x="131995" y="316113"/>
                                <a:pt x="0" y="324000"/>
                              </a:cubicBezTo>
                              <a:cubicBezTo>
                                <a:pt x="5472" y="179442"/>
                                <a:pt x="9388" y="123539"/>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407145100">
                                <a:prstGeom prst="rect">
                                  <a:avLst/>
                                </a:prstGeom>
                                <ask:type>
                                  <ask:lineSketchFreehand/>
                                </ask:type>
                              </ask:lineSketchStyleProps>
                            </a:ext>
                          </a:extLst>
                        </a:ln>
                      </wps:spPr>
                      <wps:txbx>
                        <w:txbxContent>
                          <w:p w14:paraId="410108A1" w14:textId="77777777" w:rsidR="003620B0" w:rsidRPr="00E256C1" w:rsidRDefault="003620B0" w:rsidP="00373D38">
                            <w:pPr>
                              <w:pStyle w:val="Textfelder"/>
                            </w:pPr>
                            <w:proofErr w:type="spellStart"/>
                            <w:r w:rsidRPr="00E256C1">
                              <w:t>tet</w:t>
                            </w:r>
                            <w:proofErr w:type="spellEnd"/>
                            <w:r w:rsidRPr="00E256C1">
                              <w:t xml:space="preserve"> kos</w:t>
                            </w:r>
                          </w:p>
                          <w:p w14:paraId="5FB4EF70" w14:textId="77777777" w:rsidR="003620B0" w:rsidRDefault="003620B0"/>
                          <w:p w14:paraId="3B528B8E" w14:textId="77777777" w:rsidR="003620B0" w:rsidRPr="00E256C1" w:rsidRDefault="003620B0" w:rsidP="00373D38">
                            <w:pPr>
                              <w:pStyle w:val="Textfelder"/>
                            </w:pPr>
                            <w:proofErr w:type="spellStart"/>
                            <w:r w:rsidRPr="00E256C1">
                              <w:t>tet</w:t>
                            </w:r>
                            <w:proofErr w:type="spellEnd"/>
                            <w:r w:rsidRPr="00E256C1">
                              <w:t xml:space="preserve"> kos</w:t>
                            </w:r>
                          </w:p>
                          <w:p w14:paraId="68C0A7B1" w14:textId="77777777" w:rsidR="003620B0" w:rsidRDefault="003620B0"/>
                          <w:p w14:paraId="41EE1ABA" w14:textId="77777777" w:rsidR="003620B0" w:rsidRPr="00E256C1" w:rsidRDefault="003620B0" w:rsidP="00373D38">
                            <w:pPr>
                              <w:pStyle w:val="Textfelder"/>
                            </w:pPr>
                            <w:proofErr w:type="spellStart"/>
                            <w:r w:rsidRPr="00E256C1">
                              <w:t>tet</w:t>
                            </w:r>
                            <w:proofErr w:type="spellEnd"/>
                            <w:r w:rsidRPr="00E256C1">
                              <w:t xml:space="preserve"> kos</w:t>
                            </w:r>
                          </w:p>
                          <w:p w14:paraId="66841AD9" w14:textId="77777777" w:rsidR="003620B0" w:rsidRDefault="003620B0"/>
                          <w:p w14:paraId="7506E965" w14:textId="77777777" w:rsidR="003620B0" w:rsidRPr="00E256C1" w:rsidRDefault="003620B0" w:rsidP="00373D38">
                            <w:pPr>
                              <w:pStyle w:val="Textfelder"/>
                            </w:pPr>
                            <w:proofErr w:type="spellStart"/>
                            <w:r w:rsidRPr="00E256C1">
                              <w:t>tet</w:t>
                            </w:r>
                            <w:proofErr w:type="spellEnd"/>
                            <w:r w:rsidRPr="00E256C1">
                              <w:t xml:space="preserve"> kos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63796" id="Textfeld 658" o:spid="_x0000_s1286" style="position:absolute;left:0;text-align:left;margin-left:148.85pt;margin-top:17.45pt;width:56.7pt;height:2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" adj="-11796480,,5400" path="m,nfc136934,16077,178777,-11614,352800,,526823,11614,597477,-877,720000,v-15404,141759,9101,196589,,324000c570219,316718,519864,332014,345600,324000,171336,315986,72015,319145,,324000,2386,258742,-5568,116196,,xem,nsc117351,9279,250357,7925,360000,,469643,-7925,592073,9875,720000,v3607,68923,121,190082,,324000c593986,326118,504028,325367,374400,324000,244772,322633,131995,316113,,324000,5472,179442,9388,123539,,xe" fillcolor="window" strokeweight=".5pt">
                <v:stroke joinstyle="miter"/>
                <v:formulas/>
                <v:path arrowok="t" o:extrusionok="f" o:connecttype="custom" o:connectlocs="0,0;352800,0;720000,0;720000,324000;345600,324000;0,324000;0,0" o:connectangles="0,0,0,0,0,0,0" textboxrect="0,0,720000,324000"/>
                <v:textbox>
                  <w:txbxContent>
                    <w:p w14:paraId="410108A1" w14:textId="77777777" w:rsidR="003620B0" w:rsidRPr="00E256C1" w:rsidRDefault="003620B0" w:rsidP="00373D38">
                      <w:pPr>
                        <w:pStyle w:val="Textfelder"/>
                      </w:pPr>
                      <w:proofErr w:type="spellStart"/>
                      <w:r w:rsidRPr="00E256C1">
                        <w:t>tet</w:t>
                      </w:r>
                      <w:proofErr w:type="spellEnd"/>
                      <w:r w:rsidRPr="00E256C1">
                        <w:t xml:space="preserve"> kos</w:t>
                      </w:r>
                    </w:p>
                    <w:p w14:paraId="5FB4EF70" w14:textId="77777777" w:rsidR="003620B0" w:rsidRDefault="003620B0"/>
                    <w:p w14:paraId="3B528B8E" w14:textId="77777777" w:rsidR="003620B0" w:rsidRPr="00E256C1" w:rsidRDefault="003620B0" w:rsidP="00373D38">
                      <w:pPr>
                        <w:pStyle w:val="Textfelder"/>
                      </w:pPr>
                      <w:proofErr w:type="spellStart"/>
                      <w:r w:rsidRPr="00E256C1">
                        <w:t>tet</w:t>
                      </w:r>
                      <w:proofErr w:type="spellEnd"/>
                      <w:r w:rsidRPr="00E256C1">
                        <w:t xml:space="preserve"> kos</w:t>
                      </w:r>
                    </w:p>
                    <w:p w14:paraId="68C0A7B1" w14:textId="77777777" w:rsidR="003620B0" w:rsidRDefault="003620B0"/>
                    <w:p w14:paraId="41EE1ABA" w14:textId="77777777" w:rsidR="003620B0" w:rsidRPr="00E256C1" w:rsidRDefault="003620B0" w:rsidP="00373D38">
                      <w:pPr>
                        <w:pStyle w:val="Textfelder"/>
                      </w:pPr>
                      <w:proofErr w:type="spellStart"/>
                      <w:r w:rsidRPr="00E256C1">
                        <w:t>tet</w:t>
                      </w:r>
                      <w:proofErr w:type="spellEnd"/>
                      <w:r w:rsidRPr="00E256C1">
                        <w:t xml:space="preserve"> kos</w:t>
                      </w:r>
                    </w:p>
                    <w:p w14:paraId="66841AD9" w14:textId="77777777" w:rsidR="003620B0" w:rsidRDefault="003620B0"/>
                    <w:p w14:paraId="7506E965" w14:textId="77777777" w:rsidR="003620B0" w:rsidRPr="00E256C1" w:rsidRDefault="003620B0" w:rsidP="00373D38">
                      <w:pPr>
                        <w:pStyle w:val="Textfelder"/>
                      </w:pPr>
                      <w:proofErr w:type="spellStart"/>
                      <w:r w:rsidRPr="00E256C1">
                        <w:t>tet</w:t>
                      </w:r>
                      <w:proofErr w:type="spellEnd"/>
                      <w:r w:rsidRPr="00E256C1">
                        <w:t xml:space="preserve"> kos</w:t>
                      </w:r>
                    </w:p>
                  </w:txbxContent>
                </v:textbox>
              </v:shape>
            </w:pict>
          </mc:Fallback>
        </mc:AlternateContent>
      </w:r>
    </w:p>
    <w:p w14:paraId="1FBC4C9C" w14:textId="77777777" w:rsidR="00373D38" w:rsidRPr="00DA5335" w:rsidRDefault="00373D38" w:rsidP="00373D38">
      <w:pPr>
        <w:spacing w:after="160"/>
        <w:contextualSpacing/>
        <w:rPr>
          <w:rFonts w:eastAsia="Calibri"/>
          <w:sz w:val="28"/>
          <w:szCs w:val="28"/>
          <w:lang w:eastAsia="en-US"/>
        </w:rPr>
      </w:pPr>
      <w:r>
        <w:rPr>
          <w:rFonts w:eastAsia="Calibri"/>
          <w:sz w:val="28"/>
          <w:szCs w:val="28"/>
          <w:lang w:eastAsia="en-US"/>
        </w:rPr>
        <w:t>Sie ____________</w:t>
      </w:r>
      <w:r>
        <w:rPr>
          <w:rFonts w:eastAsia="Calibri"/>
          <w:sz w:val="28"/>
          <w:szCs w:val="28"/>
          <w:lang w:eastAsia="en-US"/>
        </w:rPr>
        <w:tab/>
      </w:r>
      <w:r>
        <w:rPr>
          <w:rFonts w:eastAsia="Calibri"/>
          <w:sz w:val="28"/>
          <w:szCs w:val="28"/>
          <w:lang w:eastAsia="en-US"/>
        </w:rPr>
        <w:tab/>
      </w:r>
      <w:r>
        <w:rPr>
          <w:rFonts w:eastAsia="Calibri"/>
          <w:sz w:val="28"/>
          <w:szCs w:val="28"/>
          <w:lang w:eastAsia="en-US"/>
        </w:rPr>
        <w:tab/>
      </w:r>
      <w:r w:rsidRPr="00DA5335">
        <w:rPr>
          <w:rFonts w:eastAsia="Calibri"/>
          <w:sz w:val="28"/>
          <w:szCs w:val="28"/>
          <w:lang w:eastAsia="en-US"/>
        </w:rPr>
        <w:t>zusätzliches Geld. Die Summe hängt zum Beispiel vom Automodell oder vorherigen Unfällen ab.</w:t>
      </w:r>
    </w:p>
    <w:p w14:paraId="15D3D05F" w14:textId="77777777" w:rsidR="00373D38" w:rsidRPr="00DA5335" w:rsidRDefault="00373D38" w:rsidP="00373D38">
      <w:pPr>
        <w:contextualSpacing/>
        <w:rPr>
          <w:rFonts w:eastAsia="Calibri"/>
          <w:sz w:val="28"/>
          <w:szCs w:val="28"/>
          <w:lang w:eastAsia="en-US"/>
        </w:rPr>
      </w:pPr>
    </w:p>
    <w:p w14:paraId="79ED7BDD" w14:textId="77777777" w:rsidR="00373D38" w:rsidRDefault="00373D38"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2688" behindDoc="0" locked="0" layoutInCell="1" allowOverlap="1" wp14:anchorId="347D45E6" wp14:editId="44EF45D9">
                <wp:simplePos x="0" y="0"/>
                <wp:positionH relativeFrom="column">
                  <wp:posOffset>285750</wp:posOffset>
                </wp:positionH>
                <wp:positionV relativeFrom="paragraph">
                  <wp:posOffset>248920</wp:posOffset>
                </wp:positionV>
                <wp:extent cx="900000" cy="324000"/>
                <wp:effectExtent l="19050" t="19050" r="33655" b="38100"/>
                <wp:wrapNone/>
                <wp:docPr id="659" name="Textfeld 659"/>
                <wp:cNvGraphicFramePr/>
                <a:graphic xmlns:a="http://schemas.openxmlformats.org/drawingml/2006/main">
                  <a:graphicData uri="http://schemas.microsoft.com/office/word/2010/wordprocessingShape">
                    <wps:wsp>
                      <wps:cNvSpPr txBox="1"/>
                      <wps:spPr>
                        <a:xfrm>
                          <a:off x="0" y="0"/>
                          <a:ext cx="900000" cy="324000"/>
                        </a:xfrm>
                        <a:custGeom>
                          <a:avLst/>
                          <a:gdLst>
                            <a:gd name="connsiteX0" fmla="*/ 0 w 900000"/>
                            <a:gd name="connsiteY0" fmla="*/ 0 h 324000"/>
                            <a:gd name="connsiteX1" fmla="*/ 468000 w 900000"/>
                            <a:gd name="connsiteY1" fmla="*/ 0 h 324000"/>
                            <a:gd name="connsiteX2" fmla="*/ 900000 w 900000"/>
                            <a:gd name="connsiteY2" fmla="*/ 0 h 324000"/>
                            <a:gd name="connsiteX3" fmla="*/ 900000 w 900000"/>
                            <a:gd name="connsiteY3" fmla="*/ 324000 h 324000"/>
                            <a:gd name="connsiteX4" fmla="*/ 450000 w 900000"/>
                            <a:gd name="connsiteY4" fmla="*/ 324000 h 324000"/>
                            <a:gd name="connsiteX5" fmla="*/ 0 w 900000"/>
                            <a:gd name="connsiteY5" fmla="*/ 324000 h 324000"/>
                            <a:gd name="connsiteX6" fmla="*/ 0 w 90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24000" fill="none" extrusionOk="0">
                              <a:moveTo>
                                <a:pt x="0" y="0"/>
                              </a:moveTo>
                              <a:cubicBezTo>
                                <a:pt x="225084" y="-19547"/>
                                <a:pt x="311350" y="-7841"/>
                                <a:pt x="468000" y="0"/>
                              </a:cubicBezTo>
                              <a:cubicBezTo>
                                <a:pt x="624650" y="7841"/>
                                <a:pt x="689871" y="1036"/>
                                <a:pt x="900000" y="0"/>
                              </a:cubicBezTo>
                              <a:cubicBezTo>
                                <a:pt x="908918" y="133848"/>
                                <a:pt x="910030" y="163361"/>
                                <a:pt x="900000" y="324000"/>
                              </a:cubicBezTo>
                              <a:cubicBezTo>
                                <a:pt x="789604" y="335918"/>
                                <a:pt x="583336" y="329086"/>
                                <a:pt x="450000" y="324000"/>
                              </a:cubicBezTo>
                              <a:cubicBezTo>
                                <a:pt x="316664" y="318914"/>
                                <a:pt x="113581" y="312601"/>
                                <a:pt x="0" y="324000"/>
                              </a:cubicBezTo>
                              <a:cubicBezTo>
                                <a:pt x="-7795" y="232252"/>
                                <a:pt x="-13950" y="100445"/>
                                <a:pt x="0" y="0"/>
                              </a:cubicBezTo>
                              <a:close/>
                            </a:path>
                            <a:path w="900000" h="324000" stroke="0" extrusionOk="0">
                              <a:moveTo>
                                <a:pt x="0" y="0"/>
                              </a:moveTo>
                              <a:cubicBezTo>
                                <a:pt x="96927" y="-7087"/>
                                <a:pt x="247539" y="-795"/>
                                <a:pt x="450000" y="0"/>
                              </a:cubicBezTo>
                              <a:cubicBezTo>
                                <a:pt x="652461" y="795"/>
                                <a:pt x="776498" y="4765"/>
                                <a:pt x="900000" y="0"/>
                              </a:cubicBezTo>
                              <a:cubicBezTo>
                                <a:pt x="897134" y="126387"/>
                                <a:pt x="900086" y="220855"/>
                                <a:pt x="900000" y="324000"/>
                              </a:cubicBezTo>
                              <a:cubicBezTo>
                                <a:pt x="711458" y="319717"/>
                                <a:pt x="581715" y="331369"/>
                                <a:pt x="459000" y="324000"/>
                              </a:cubicBezTo>
                              <a:cubicBezTo>
                                <a:pt x="336285" y="316631"/>
                                <a:pt x="108286" y="343905"/>
                                <a:pt x="0" y="324000"/>
                              </a:cubicBezTo>
                              <a:cubicBezTo>
                                <a:pt x="5828" y="253277"/>
                                <a:pt x="-3645" y="107471"/>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2691848090">
                                <a:prstGeom prst="rect">
                                  <a:avLst/>
                                </a:prstGeom>
                                <ask:type>
                                  <ask:lineSketchFreehand/>
                                </ask:type>
                              </ask:lineSketchStyleProps>
                            </a:ext>
                          </a:extLst>
                        </a:ln>
                      </wps:spPr>
                      <wps:txbx>
                        <w:txbxContent>
                          <w:p w14:paraId="7355DFD6" w14:textId="77777777" w:rsidR="003620B0" w:rsidRPr="00E256C1" w:rsidRDefault="003620B0" w:rsidP="00373D38">
                            <w:pPr>
                              <w:pStyle w:val="Textfelder"/>
                            </w:pPr>
                            <w:r w:rsidRPr="00E256C1">
                              <w:t xml:space="preserve">stand Zu </w:t>
                            </w:r>
                          </w:p>
                          <w:p w14:paraId="407911DF" w14:textId="77777777" w:rsidR="003620B0" w:rsidRDefault="003620B0"/>
                          <w:p w14:paraId="7FAF7F09" w14:textId="77777777" w:rsidR="003620B0" w:rsidRPr="00E256C1" w:rsidRDefault="003620B0" w:rsidP="00373D38">
                            <w:pPr>
                              <w:pStyle w:val="Textfelder"/>
                            </w:pPr>
                            <w:r w:rsidRPr="00F06453">
                              <w:t>Lerneinheit II: Die private Haftpflichtversicherung</w:t>
                            </w:r>
                            <w:r w:rsidRPr="00E256C1">
                              <w:t xml:space="preserve">stand Zu </w:t>
                            </w:r>
                          </w:p>
                          <w:p w14:paraId="0AA9731C" w14:textId="77777777" w:rsidR="003620B0" w:rsidRDefault="003620B0"/>
                          <w:p w14:paraId="21B1AFF2" w14:textId="77777777" w:rsidR="003620B0" w:rsidRPr="00F06453" w:rsidRDefault="003620B0" w:rsidP="00467803">
                            <w:pPr>
                              <w:pStyle w:val="Lerneinheit"/>
                              <w:rPr>
                                <w:b/>
                                <w:bCs/>
                              </w:rPr>
                            </w:pPr>
                            <w:r w:rsidRPr="00F06453">
                              <w:t>Lerneinheit II: Die private Haftpflichtversicherung</w:t>
                            </w:r>
                          </w:p>
                          <w:p w14:paraId="38B7A849" w14:textId="77777777" w:rsidR="003620B0" w:rsidRDefault="003620B0"/>
                          <w:p w14:paraId="78BFDC65" w14:textId="77777777" w:rsidR="003620B0" w:rsidRPr="00E256C1" w:rsidRDefault="003620B0" w:rsidP="00373D38">
                            <w:pPr>
                              <w:pStyle w:val="Textfelder"/>
                            </w:pPr>
                            <w:r>
                              <w:t xml:space="preserve">Die </w:t>
                            </w:r>
                            <w:proofErr w:type="spellStart"/>
                            <w:r>
                              <w:t>Haftpflicht</w:t>
                            </w:r>
                            <w:r w:rsidRPr="00F06453">
                              <w:t>Lerneinheit</w:t>
                            </w:r>
                            <w:proofErr w:type="spellEnd"/>
                            <w:r w:rsidRPr="00F06453">
                              <w:t xml:space="preserve"> II: Die private Haftpflichtversicherung</w:t>
                            </w:r>
                            <w:r w:rsidRPr="00E256C1">
                              <w:t xml:space="preserve">stand Zu </w:t>
                            </w:r>
                          </w:p>
                          <w:p w14:paraId="737713C3" w14:textId="77777777" w:rsidR="003620B0" w:rsidRDefault="003620B0"/>
                          <w:p w14:paraId="3A3E1075" w14:textId="77777777" w:rsidR="003620B0" w:rsidRPr="00E256C1" w:rsidRDefault="003620B0" w:rsidP="00373D38">
                            <w:pPr>
                              <w:pStyle w:val="Textfelder"/>
                            </w:pPr>
                            <w:r w:rsidRPr="00F06453">
                              <w:t>Lerneinheit II: Die private Haftpflichtversicherung</w:t>
                            </w:r>
                            <w:r w:rsidRPr="00E256C1">
                              <w:t xml:space="preserve">stand Zu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D45E6" id="Textfeld 659" o:spid="_x0000_s1287" style="position:absolute;left:0;text-align:left;margin-left:22.5pt;margin-top:19.6pt;width:70.85pt;height:2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0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" adj="-11796480,,5400" path="m,nfc225084,-19547,311350,-7841,468000,,624650,7841,689871,1036,900000,v8918,133848,10030,163361,,324000c789604,335918,583336,329086,450000,324000,316664,318914,113581,312601,,324000,-7795,232252,-13950,100445,,xem,nsc96927,-7087,247539,-795,450000,,652461,795,776498,4765,900000,v-2866,126387,86,220855,,324000c711458,319717,581715,331369,459000,324000,336285,316631,108286,343905,,324000,5828,253277,-3645,107471,,xe" fillcolor="window" strokeweight=".5pt">
                <v:stroke joinstyle="miter"/>
                <v:formulas/>
                <v:path arrowok="t" o:extrusionok="f" o:connecttype="custom" o:connectlocs="0,0;468000,0;900000,0;900000,324000;450000,324000;0,324000;0,0" o:connectangles="0,0,0,0,0,0,0" textboxrect="0,0,900000,324000"/>
                <v:textbox>
                  <w:txbxContent>
                    <w:p w14:paraId="7355DFD6" w14:textId="77777777" w:rsidR="003620B0" w:rsidRPr="00E256C1" w:rsidRDefault="003620B0" w:rsidP="00373D38">
                      <w:pPr>
                        <w:pStyle w:val="Textfelder"/>
                      </w:pPr>
                      <w:r w:rsidRPr="00E256C1">
                        <w:t xml:space="preserve">stand Zu </w:t>
                      </w:r>
                    </w:p>
                    <w:p w14:paraId="407911DF" w14:textId="77777777" w:rsidR="003620B0" w:rsidRDefault="003620B0"/>
                    <w:p w14:paraId="7FAF7F09" w14:textId="77777777" w:rsidR="003620B0" w:rsidRPr="00E256C1" w:rsidRDefault="003620B0" w:rsidP="00373D38">
                      <w:pPr>
                        <w:pStyle w:val="Textfelder"/>
                      </w:pPr>
                      <w:r w:rsidRPr="00F06453">
                        <w:t>Lerneinheit II: Die private Haftpflichtversicherung</w:t>
                      </w:r>
                      <w:r w:rsidRPr="00E256C1">
                        <w:t xml:space="preserve">stand Zu </w:t>
                      </w:r>
                    </w:p>
                    <w:p w14:paraId="0AA9731C" w14:textId="77777777" w:rsidR="003620B0" w:rsidRDefault="003620B0"/>
                    <w:p w14:paraId="21B1AFF2" w14:textId="77777777" w:rsidR="003620B0" w:rsidRPr="00F06453" w:rsidRDefault="003620B0" w:rsidP="00467803">
                      <w:pPr>
                        <w:pStyle w:val="Lerneinheit"/>
                        <w:rPr>
                          <w:b/>
                          <w:bCs/>
                        </w:rPr>
                      </w:pPr>
                      <w:r w:rsidRPr="00F06453">
                        <w:t>Lerneinheit II: Die private Haftpflichtversicherung</w:t>
                      </w:r>
                    </w:p>
                    <w:p w14:paraId="38B7A849" w14:textId="77777777" w:rsidR="003620B0" w:rsidRDefault="003620B0"/>
                    <w:p w14:paraId="78BFDC65" w14:textId="77777777" w:rsidR="003620B0" w:rsidRPr="00E256C1" w:rsidRDefault="003620B0" w:rsidP="00373D38">
                      <w:pPr>
                        <w:pStyle w:val="Textfelder"/>
                      </w:pPr>
                      <w:r>
                        <w:t xml:space="preserve">Die </w:t>
                      </w:r>
                      <w:proofErr w:type="spellStart"/>
                      <w:r>
                        <w:t>Haftpflicht</w:t>
                      </w:r>
                      <w:r w:rsidRPr="00F06453">
                        <w:t>Lerneinheit</w:t>
                      </w:r>
                      <w:proofErr w:type="spellEnd"/>
                      <w:r w:rsidRPr="00F06453">
                        <w:t xml:space="preserve"> II: Die private Haftpflichtversicherung</w:t>
                      </w:r>
                      <w:r w:rsidRPr="00E256C1">
                        <w:t xml:space="preserve">stand Zu </w:t>
                      </w:r>
                    </w:p>
                    <w:p w14:paraId="737713C3" w14:textId="77777777" w:rsidR="003620B0" w:rsidRDefault="003620B0"/>
                    <w:p w14:paraId="3A3E1075" w14:textId="77777777" w:rsidR="003620B0" w:rsidRPr="00E256C1" w:rsidRDefault="003620B0" w:rsidP="00373D38">
                      <w:pPr>
                        <w:pStyle w:val="Textfelder"/>
                      </w:pPr>
                      <w:r w:rsidRPr="00F06453">
                        <w:t>Lerneinheit II: Die private Haftpflichtversicherung</w:t>
                      </w:r>
                      <w:r w:rsidRPr="00E256C1">
                        <w:t xml:space="preserve">stand Zu </w:t>
                      </w:r>
                    </w:p>
                  </w:txbxContent>
                </v:textbox>
              </v:shape>
            </w:pict>
          </mc:Fallback>
        </mc:AlternateContent>
      </w:r>
      <w:r w:rsidRPr="00DA5335">
        <w:rPr>
          <w:rFonts w:eastAsia="Calibri"/>
          <w:sz w:val="28"/>
          <w:szCs w:val="28"/>
          <w:lang w:eastAsia="en-US"/>
        </w:rPr>
        <w:t>Die Wahl der Ve</w:t>
      </w:r>
      <w:r>
        <w:rPr>
          <w:rFonts w:eastAsia="Calibri"/>
          <w:sz w:val="28"/>
          <w:szCs w:val="28"/>
          <w:lang w:eastAsia="en-US"/>
        </w:rPr>
        <w:t xml:space="preserve">rsicherung hängt vom Alter und ______________ </w:t>
      </w:r>
    </w:p>
    <w:p w14:paraId="26B5C5B2" w14:textId="77777777" w:rsidR="00373D38" w:rsidRPr="00DA5335" w:rsidRDefault="00373D38" w:rsidP="00373D38">
      <w:pPr>
        <w:spacing w:after="160"/>
        <w:ind w:left="1841"/>
        <w:contextualSpacing/>
        <w:rPr>
          <w:rFonts w:eastAsia="Calibri"/>
          <w:sz w:val="28"/>
          <w:szCs w:val="28"/>
          <w:lang w:eastAsia="en-US"/>
        </w:rPr>
      </w:pPr>
      <w:r>
        <w:rPr>
          <w:rFonts w:eastAsia="Calibri"/>
          <w:sz w:val="28"/>
          <w:szCs w:val="28"/>
          <w:lang w:eastAsia="en-US"/>
        </w:rPr>
        <w:t xml:space="preserve">  </w:t>
      </w:r>
      <w:r w:rsidRPr="00DA5335">
        <w:rPr>
          <w:rFonts w:eastAsia="Calibri"/>
          <w:sz w:val="28"/>
          <w:szCs w:val="28"/>
          <w:lang w:eastAsia="en-US"/>
        </w:rPr>
        <w:t xml:space="preserve">des Autos ab. </w:t>
      </w:r>
    </w:p>
    <w:p w14:paraId="266E139C" w14:textId="77777777" w:rsidR="00373D38" w:rsidRDefault="00373D38" w:rsidP="000116B9">
      <w:pPr>
        <w:ind w:left="0"/>
        <w:rPr>
          <w:sz w:val="28"/>
        </w:rPr>
        <w:sectPr w:rsidR="00373D38" w:rsidSect="00434A63">
          <w:headerReference w:type="first" r:id="rId141"/>
          <w:pgSz w:w="11900" w:h="16840"/>
          <w:pgMar w:top="2835" w:right="851" w:bottom="1134" w:left="851" w:header="709" w:footer="454" w:gutter="0"/>
          <w:cols w:space="708"/>
          <w:titlePg/>
          <w:docGrid w:linePitch="360"/>
        </w:sectPr>
      </w:pPr>
    </w:p>
    <w:p w14:paraId="67F30842" w14:textId="77777777" w:rsidR="00D1154E" w:rsidRDefault="00FA413D" w:rsidP="00D1154E">
      <w:pPr>
        <w:pStyle w:val="Listenabsatz"/>
        <w:spacing w:after="0" w:line="360" w:lineRule="auto"/>
        <w:ind w:left="425" w:right="425"/>
        <w:rPr>
          <w:sz w:val="28"/>
          <w:szCs w:val="28"/>
        </w:rPr>
      </w:pPr>
      <w:r>
        <w:rPr>
          <w:sz w:val="28"/>
          <w:szCs w:val="28"/>
        </w:rPr>
        <w:lastRenderedPageBreak/>
        <w:t>Für Autos</w:t>
      </w:r>
      <w:r w:rsidR="00D1154E">
        <w:rPr>
          <w:sz w:val="28"/>
          <w:szCs w:val="28"/>
        </w:rPr>
        <w:t xml:space="preserve"> gibt </w:t>
      </w:r>
      <w:r>
        <w:rPr>
          <w:sz w:val="28"/>
          <w:szCs w:val="28"/>
        </w:rPr>
        <w:t xml:space="preserve">es </w:t>
      </w:r>
      <w:r w:rsidR="00D1154E">
        <w:rPr>
          <w:sz w:val="28"/>
          <w:szCs w:val="28"/>
        </w:rPr>
        <w:t>eine Teil</w:t>
      </w:r>
      <w:r w:rsidR="00B014FC">
        <w:rPr>
          <w:sz w:val="28"/>
          <w:szCs w:val="28"/>
        </w:rPr>
        <w:t>kasko</w:t>
      </w:r>
      <w:r w:rsidR="00D1154E">
        <w:rPr>
          <w:sz w:val="28"/>
          <w:szCs w:val="28"/>
        </w:rPr>
        <w:t>- und eine Voll</w:t>
      </w:r>
      <w:r w:rsidR="00D1154E" w:rsidRPr="00264526">
        <w:rPr>
          <w:b/>
          <w:bCs/>
          <w:sz w:val="28"/>
          <w:szCs w:val="28"/>
          <w:u w:val="single"/>
        </w:rPr>
        <w:t>kaskoversicherung</w:t>
      </w:r>
      <w:r w:rsidR="00D1154E">
        <w:rPr>
          <w:sz w:val="28"/>
          <w:szCs w:val="28"/>
        </w:rPr>
        <w:t>.</w:t>
      </w:r>
    </w:p>
    <w:p w14:paraId="7190BBD8" w14:textId="77777777" w:rsidR="00D1154E" w:rsidRDefault="00D1154E" w:rsidP="00D1154E">
      <w:pPr>
        <w:pStyle w:val="Listenabsatz"/>
        <w:spacing w:after="0" w:line="360" w:lineRule="auto"/>
        <w:ind w:left="785" w:right="425"/>
        <w:rPr>
          <w:sz w:val="28"/>
          <w:szCs w:val="28"/>
        </w:rPr>
      </w:pPr>
    </w:p>
    <w:p w14:paraId="58832E93" w14:textId="77777777" w:rsidR="00D1154E" w:rsidRPr="00264526" w:rsidRDefault="00D1154E" w:rsidP="00D1154E">
      <w:pPr>
        <w:rPr>
          <w:sz w:val="28"/>
          <w:szCs w:val="28"/>
        </w:rPr>
      </w:pPr>
      <w:r w:rsidRPr="00264526">
        <w:rPr>
          <w:rFonts w:eastAsia="Calibri"/>
          <w:sz w:val="28"/>
          <w:szCs w:val="28"/>
        </w:rPr>
        <w:t xml:space="preserve">Bei einer Teilkaskoversicherung sind Schäden durch Blitzschlag, Brand, Hagel, Einbruch oder </w:t>
      </w:r>
      <w:r w:rsidRPr="00264526">
        <w:rPr>
          <w:rFonts w:eastAsia="Calibri"/>
          <w:b/>
          <w:bCs/>
          <w:sz w:val="28"/>
          <w:szCs w:val="28"/>
          <w:u w:val="single"/>
        </w:rPr>
        <w:t>Diebstahl</w:t>
      </w:r>
      <w:r w:rsidRPr="00264526">
        <w:rPr>
          <w:rFonts w:eastAsia="Calibri"/>
          <w:sz w:val="28"/>
          <w:szCs w:val="28"/>
        </w:rPr>
        <w:t xml:space="preserve"> versichert.</w:t>
      </w:r>
    </w:p>
    <w:p w14:paraId="3B9EA6D4" w14:textId="77777777" w:rsidR="00D1154E" w:rsidRPr="00C01884" w:rsidRDefault="00D1154E" w:rsidP="00D1154E">
      <w:pPr>
        <w:pStyle w:val="Listenabsatz"/>
        <w:spacing w:after="0" w:line="360" w:lineRule="auto"/>
        <w:ind w:left="785" w:right="425"/>
        <w:rPr>
          <w:sz w:val="28"/>
          <w:szCs w:val="28"/>
        </w:rPr>
      </w:pPr>
    </w:p>
    <w:p w14:paraId="5072DC4B" w14:textId="77777777" w:rsidR="00D1154E" w:rsidRPr="00264526" w:rsidRDefault="00D1154E" w:rsidP="00D1154E">
      <w:pPr>
        <w:rPr>
          <w:sz w:val="28"/>
          <w:szCs w:val="28"/>
        </w:rPr>
      </w:pPr>
      <w:r w:rsidRPr="00264526">
        <w:rPr>
          <w:rFonts w:eastAsia="Calibri"/>
          <w:sz w:val="28"/>
          <w:szCs w:val="28"/>
        </w:rPr>
        <w:t xml:space="preserve">Auch Schäden durch Unfälle mit einem Reh oder </w:t>
      </w:r>
      <w:r w:rsidRPr="00264526">
        <w:rPr>
          <w:rFonts w:eastAsia="Calibri"/>
          <w:b/>
          <w:bCs/>
          <w:sz w:val="28"/>
          <w:szCs w:val="28"/>
          <w:u w:val="single"/>
        </w:rPr>
        <w:t>Hasen</w:t>
      </w:r>
      <w:r w:rsidRPr="00264526">
        <w:rPr>
          <w:rFonts w:eastAsia="Calibri"/>
          <w:sz w:val="28"/>
          <w:szCs w:val="28"/>
        </w:rPr>
        <w:t xml:space="preserve"> sind versichert.</w:t>
      </w:r>
    </w:p>
    <w:p w14:paraId="617A1BCF" w14:textId="77777777" w:rsidR="00D1154E" w:rsidRPr="00C01884" w:rsidRDefault="00D1154E" w:rsidP="00D1154E">
      <w:pPr>
        <w:pStyle w:val="Listenabsatz"/>
        <w:spacing w:after="0" w:line="360" w:lineRule="auto"/>
        <w:ind w:left="785" w:right="425"/>
        <w:rPr>
          <w:sz w:val="28"/>
          <w:szCs w:val="28"/>
        </w:rPr>
      </w:pPr>
    </w:p>
    <w:p w14:paraId="2489C9FD" w14:textId="77777777" w:rsidR="00D1154E" w:rsidRPr="00264526" w:rsidRDefault="00D1154E" w:rsidP="00D1154E">
      <w:pPr>
        <w:rPr>
          <w:sz w:val="28"/>
          <w:szCs w:val="28"/>
        </w:rPr>
      </w:pPr>
      <w:r w:rsidRPr="00264526">
        <w:rPr>
          <w:rFonts w:eastAsia="Calibri"/>
          <w:sz w:val="28"/>
          <w:szCs w:val="28"/>
        </w:rPr>
        <w:t xml:space="preserve">Es kann auch passieren, dass man einen </w:t>
      </w:r>
      <w:r w:rsidRPr="00264526">
        <w:rPr>
          <w:rFonts w:eastAsia="Calibri"/>
          <w:b/>
          <w:bCs/>
          <w:sz w:val="28"/>
          <w:szCs w:val="28"/>
          <w:u w:val="single"/>
        </w:rPr>
        <w:t>Unfall</w:t>
      </w:r>
      <w:r w:rsidRPr="00264526">
        <w:rPr>
          <w:rFonts w:eastAsia="Calibri"/>
          <w:sz w:val="28"/>
          <w:szCs w:val="28"/>
        </w:rPr>
        <w:t xml:space="preserve"> verursacht und das eigene Auto dabei kaputtgeht.</w:t>
      </w:r>
    </w:p>
    <w:p w14:paraId="5516B711" w14:textId="77777777" w:rsidR="00D1154E" w:rsidRPr="00C01884" w:rsidRDefault="00D1154E" w:rsidP="00D1154E">
      <w:pPr>
        <w:pStyle w:val="Listenabsatz"/>
        <w:spacing w:after="0" w:line="360" w:lineRule="auto"/>
        <w:ind w:left="785" w:right="425"/>
        <w:rPr>
          <w:sz w:val="28"/>
          <w:szCs w:val="28"/>
        </w:rPr>
      </w:pPr>
    </w:p>
    <w:p w14:paraId="6379DDF1" w14:textId="77777777" w:rsidR="00D1154E" w:rsidRPr="00264526" w:rsidRDefault="00D1154E" w:rsidP="00D1154E">
      <w:pPr>
        <w:rPr>
          <w:rFonts w:eastAsia="Calibri"/>
          <w:sz w:val="28"/>
          <w:szCs w:val="28"/>
        </w:rPr>
      </w:pPr>
      <w:r w:rsidRPr="00264526">
        <w:rPr>
          <w:rFonts w:eastAsia="Calibri"/>
          <w:sz w:val="28"/>
          <w:szCs w:val="28"/>
        </w:rPr>
        <w:t xml:space="preserve">Um die </w:t>
      </w:r>
      <w:r w:rsidRPr="00264526">
        <w:rPr>
          <w:rFonts w:eastAsia="Calibri"/>
          <w:b/>
          <w:bCs/>
          <w:sz w:val="28"/>
          <w:szCs w:val="28"/>
          <w:u w:val="single"/>
        </w:rPr>
        <w:t>Reparatur</w:t>
      </w:r>
      <w:r w:rsidRPr="00264526">
        <w:rPr>
          <w:rFonts w:eastAsia="Calibri"/>
          <w:sz w:val="28"/>
          <w:szCs w:val="28"/>
        </w:rPr>
        <w:t xml:space="preserve"> von seiner Versicherung bezahlt zu bekommen, braucht man eine </w:t>
      </w:r>
      <w:r w:rsidRPr="00264526">
        <w:rPr>
          <w:rFonts w:eastAsia="Calibri"/>
          <w:b/>
          <w:bCs/>
          <w:sz w:val="28"/>
          <w:szCs w:val="28"/>
          <w:u w:val="single"/>
        </w:rPr>
        <w:t>Vollkasko</w:t>
      </w:r>
      <w:r w:rsidRPr="00264526">
        <w:rPr>
          <w:rFonts w:eastAsia="Calibri"/>
          <w:sz w:val="28"/>
          <w:szCs w:val="28"/>
        </w:rPr>
        <w:t>versicherung.</w:t>
      </w:r>
    </w:p>
    <w:p w14:paraId="55444D6D" w14:textId="77777777" w:rsidR="00D1154E" w:rsidRPr="00816D8A" w:rsidRDefault="00D1154E" w:rsidP="00D1154E">
      <w:pPr>
        <w:pStyle w:val="Listenabsatz"/>
        <w:spacing w:after="0" w:line="360" w:lineRule="auto"/>
        <w:ind w:left="785" w:right="425"/>
        <w:rPr>
          <w:rFonts w:eastAsia="Calibri"/>
          <w:sz w:val="28"/>
          <w:szCs w:val="28"/>
        </w:rPr>
      </w:pPr>
    </w:p>
    <w:p w14:paraId="385B3780" w14:textId="77777777" w:rsidR="00D1154E" w:rsidRPr="00264526" w:rsidRDefault="00D1154E" w:rsidP="00D1154E">
      <w:pPr>
        <w:rPr>
          <w:rFonts w:eastAsia="Calibri"/>
          <w:sz w:val="28"/>
          <w:szCs w:val="28"/>
        </w:rPr>
      </w:pPr>
      <w:r w:rsidRPr="00264526">
        <w:rPr>
          <w:rFonts w:eastAsia="Calibri"/>
          <w:sz w:val="28"/>
          <w:szCs w:val="28"/>
        </w:rPr>
        <w:t xml:space="preserve">Sie </w:t>
      </w:r>
      <w:r w:rsidRPr="00264526">
        <w:rPr>
          <w:rFonts w:eastAsia="Calibri"/>
          <w:b/>
          <w:bCs/>
          <w:sz w:val="28"/>
          <w:szCs w:val="28"/>
          <w:u w:val="single"/>
        </w:rPr>
        <w:t>kostet</w:t>
      </w:r>
      <w:r w:rsidRPr="00264526">
        <w:rPr>
          <w:rFonts w:eastAsia="Calibri"/>
          <w:sz w:val="28"/>
          <w:szCs w:val="28"/>
        </w:rPr>
        <w:t xml:space="preserve"> zusätzliches Geld. Die Summe hängt zum Beispiel vom Automodell oder vorherigen Unfällen ab.</w:t>
      </w:r>
    </w:p>
    <w:p w14:paraId="1E6CE85E" w14:textId="77777777" w:rsidR="00D1154E" w:rsidRPr="00816D8A" w:rsidRDefault="00D1154E" w:rsidP="00D1154E">
      <w:pPr>
        <w:pStyle w:val="Listenabsatz"/>
        <w:spacing w:after="0" w:line="360" w:lineRule="auto"/>
        <w:ind w:left="785" w:right="425"/>
        <w:rPr>
          <w:rFonts w:eastAsia="Calibri"/>
          <w:sz w:val="28"/>
          <w:szCs w:val="28"/>
        </w:rPr>
      </w:pPr>
    </w:p>
    <w:p w14:paraId="531B20D5" w14:textId="77777777" w:rsidR="00D1154E" w:rsidRPr="00264526" w:rsidRDefault="00D1154E" w:rsidP="00D1154E">
      <w:pPr>
        <w:rPr>
          <w:sz w:val="28"/>
          <w:szCs w:val="28"/>
        </w:rPr>
      </w:pPr>
      <w:r w:rsidRPr="00264526">
        <w:rPr>
          <w:sz w:val="28"/>
          <w:szCs w:val="28"/>
        </w:rPr>
        <w:t xml:space="preserve">Die Wahl der Versicherung hängt vom Alter und </w:t>
      </w:r>
      <w:r w:rsidRPr="00264526">
        <w:rPr>
          <w:b/>
          <w:bCs/>
          <w:sz w:val="28"/>
          <w:szCs w:val="28"/>
          <w:u w:val="single"/>
        </w:rPr>
        <w:t>Zustand</w:t>
      </w:r>
      <w:r w:rsidRPr="00264526">
        <w:rPr>
          <w:sz w:val="28"/>
          <w:szCs w:val="28"/>
        </w:rPr>
        <w:t xml:space="preserve"> des Autos ab.</w:t>
      </w:r>
    </w:p>
    <w:p w14:paraId="52C77E8B" w14:textId="77777777" w:rsidR="00D1154E" w:rsidRDefault="00D1154E" w:rsidP="000116B9">
      <w:pPr>
        <w:ind w:left="0"/>
        <w:rPr>
          <w:sz w:val="28"/>
        </w:rPr>
        <w:sectPr w:rsidR="00D1154E" w:rsidSect="00434A63">
          <w:headerReference w:type="first" r:id="rId142"/>
          <w:pgSz w:w="11900" w:h="16840"/>
          <w:pgMar w:top="2835" w:right="851" w:bottom="1134" w:left="851" w:header="709" w:footer="454" w:gutter="0"/>
          <w:cols w:space="708"/>
          <w:titlePg/>
          <w:docGrid w:linePitch="360"/>
        </w:sectPr>
      </w:pPr>
    </w:p>
    <w:p w14:paraId="4A4E7B4E" w14:textId="77777777" w:rsidR="00D306E6" w:rsidRPr="00013689" w:rsidRDefault="00D306E6" w:rsidP="00D306E6">
      <w:pPr>
        <w:rPr>
          <w:sz w:val="28"/>
          <w:szCs w:val="28"/>
        </w:rPr>
      </w:pPr>
    </w:p>
    <w:p w14:paraId="3FDD2CE3" w14:textId="77777777" w:rsidR="00D306E6" w:rsidRPr="00013689" w:rsidRDefault="00D306E6" w:rsidP="00D306E6">
      <w:pPr>
        <w:rPr>
          <w:sz w:val="28"/>
          <w:szCs w:val="28"/>
        </w:rPr>
      </w:pPr>
    </w:p>
    <w:p w14:paraId="230FDA3B" w14:textId="77777777" w:rsidR="00D306E6" w:rsidRPr="00013689" w:rsidRDefault="00D306E6" w:rsidP="00D306E6">
      <w:pPr>
        <w:rPr>
          <w:sz w:val="28"/>
          <w:szCs w:val="28"/>
        </w:rPr>
      </w:pPr>
      <w:r>
        <w:rPr>
          <w:noProof/>
          <w:color w:val="0A2446"/>
        </w:rPr>
        <w:drawing>
          <wp:anchor distT="0" distB="0" distL="114300" distR="114300" simplePos="0" relativeHeight="251773952" behindDoc="0" locked="0" layoutInCell="1" allowOverlap="1" wp14:anchorId="2A575FA3" wp14:editId="74FCC6D4">
            <wp:simplePos x="0" y="0"/>
            <wp:positionH relativeFrom="margin">
              <wp:align>center</wp:align>
            </wp:positionH>
            <wp:positionV relativeFrom="margin">
              <wp:posOffset>1080135</wp:posOffset>
            </wp:positionV>
            <wp:extent cx="1350000" cy="1350000"/>
            <wp:effectExtent l="0" t="0" r="3175" b="3175"/>
            <wp:wrapNone/>
            <wp:docPr id="672" name="Grafi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233D423" w14:textId="77777777" w:rsidR="00D306E6" w:rsidRPr="00013689" w:rsidRDefault="00D306E6" w:rsidP="00D306E6">
      <w:pPr>
        <w:rPr>
          <w:sz w:val="28"/>
          <w:szCs w:val="28"/>
        </w:rPr>
      </w:pPr>
    </w:p>
    <w:p w14:paraId="095E203B" w14:textId="77777777" w:rsidR="00D306E6" w:rsidRPr="00013689" w:rsidRDefault="00D306E6" w:rsidP="00D306E6">
      <w:pPr>
        <w:rPr>
          <w:sz w:val="28"/>
          <w:szCs w:val="28"/>
        </w:rPr>
      </w:pPr>
    </w:p>
    <w:p w14:paraId="7B071EEB" w14:textId="77777777" w:rsidR="00D306E6" w:rsidRPr="00013689" w:rsidRDefault="00D306E6" w:rsidP="00D306E6">
      <w:pPr>
        <w:rPr>
          <w:sz w:val="28"/>
          <w:szCs w:val="28"/>
        </w:rPr>
      </w:pPr>
    </w:p>
    <w:p w14:paraId="5B3A1302" w14:textId="77777777" w:rsidR="00D306E6" w:rsidRPr="00013689" w:rsidRDefault="00D306E6" w:rsidP="00D306E6">
      <w:pPr>
        <w:rPr>
          <w:sz w:val="28"/>
          <w:szCs w:val="28"/>
        </w:rPr>
      </w:pPr>
    </w:p>
    <w:p w14:paraId="5DF81475" w14:textId="77777777" w:rsidR="00D306E6" w:rsidRPr="00013689" w:rsidRDefault="00D306E6" w:rsidP="00D306E6">
      <w:pPr>
        <w:rPr>
          <w:sz w:val="28"/>
          <w:szCs w:val="28"/>
        </w:rPr>
      </w:pPr>
    </w:p>
    <w:p w14:paraId="1135B974" w14:textId="77777777" w:rsidR="00D306E6" w:rsidRPr="00013689" w:rsidRDefault="00D306E6" w:rsidP="00D306E6">
      <w:pPr>
        <w:rPr>
          <w:sz w:val="28"/>
          <w:szCs w:val="28"/>
        </w:rPr>
      </w:pPr>
    </w:p>
    <w:p w14:paraId="55184EA9" w14:textId="77777777" w:rsidR="00D306E6" w:rsidRPr="00013689" w:rsidRDefault="00D306E6" w:rsidP="00D306E6">
      <w:pPr>
        <w:rPr>
          <w:sz w:val="28"/>
          <w:szCs w:val="28"/>
        </w:rPr>
      </w:pPr>
    </w:p>
    <w:p w14:paraId="208E9A17" w14:textId="77777777" w:rsidR="00D306E6" w:rsidRDefault="00D306E6" w:rsidP="00D306E6">
      <w:pPr>
        <w:rPr>
          <w:sz w:val="28"/>
          <w:szCs w:val="28"/>
        </w:rPr>
      </w:pPr>
    </w:p>
    <w:p w14:paraId="19BA1F07" w14:textId="77777777" w:rsidR="00D306E6" w:rsidRDefault="00467803" w:rsidP="00D306E6">
      <w:pPr>
        <w:rPr>
          <w:sz w:val="28"/>
          <w:szCs w:val="28"/>
        </w:rPr>
      </w:pPr>
      <w:r>
        <w:rPr>
          <w:noProof/>
        </w:rPr>
        <mc:AlternateContent>
          <mc:Choice Requires="wps">
            <w:drawing>
              <wp:anchor distT="0" distB="0" distL="114300" distR="114300" simplePos="0" relativeHeight="251230208" behindDoc="0" locked="0" layoutInCell="1" allowOverlap="1" wp14:anchorId="2064B252" wp14:editId="5219BEA4">
                <wp:simplePos x="0" y="0"/>
                <wp:positionH relativeFrom="margin">
                  <wp:align>center</wp:align>
                </wp:positionH>
                <wp:positionV relativeFrom="margin">
                  <wp:posOffset>3060700</wp:posOffset>
                </wp:positionV>
                <wp:extent cx="6872400" cy="645459"/>
                <wp:effectExtent l="0" t="0" r="5080" b="2540"/>
                <wp:wrapNone/>
                <wp:docPr id="671" name="Textfeld 671"/>
                <wp:cNvGraphicFramePr/>
                <a:graphic xmlns:a="http://schemas.openxmlformats.org/drawingml/2006/main">
                  <a:graphicData uri="http://schemas.microsoft.com/office/word/2010/wordprocessingShape">
                    <wps:wsp>
                      <wps:cNvSpPr txBox="1"/>
                      <wps:spPr>
                        <a:xfrm>
                          <a:off x="0" y="0"/>
                          <a:ext cx="6872400" cy="645459"/>
                        </a:xfrm>
                        <a:prstGeom prst="rect">
                          <a:avLst/>
                        </a:prstGeom>
                        <a:solidFill>
                          <a:schemeClr val="lt1"/>
                        </a:solidFill>
                        <a:ln w="6350">
                          <a:noFill/>
                        </a:ln>
                      </wps:spPr>
                      <wps:txbx>
                        <w:txbxContent>
                          <w:p w14:paraId="7445AB1F" w14:textId="77777777" w:rsidR="003620B0" w:rsidRPr="00F06453" w:rsidRDefault="003620B0" w:rsidP="00F64059">
                            <w:pPr>
                              <w:pStyle w:val="LERNEINHEITEN"/>
                              <w:rPr>
                                <w:b/>
                                <w:bCs/>
                              </w:rPr>
                            </w:pPr>
                            <w:bookmarkStart w:id="28" w:name="_Toc71025067"/>
                            <w:bookmarkStart w:id="29" w:name="_Toc71026384"/>
                            <w:bookmarkStart w:id="30" w:name="_Toc75172213"/>
                            <w:bookmarkStart w:id="31" w:name="Lerneinheit_Zwei"/>
                            <w:bookmarkStart w:id="32" w:name="_Toc71024741"/>
                            <w:r w:rsidRPr="00F06453">
                              <w:t>Lerneinheit II: Die private Haftpflichtversicherung</w:t>
                            </w:r>
                            <w:bookmarkEnd w:id="28"/>
                            <w:bookmarkEnd w:id="29"/>
                            <w:bookmarkEnd w:id="30"/>
                            <w:bookmarkEnd w:id="31"/>
                            <w:bookmarkEnd w:id="3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4B252" id="Textfeld 671" o:spid="_x0000_s1288" type="#_x0000_t202" style="position:absolute;left:0;text-align:left;margin-left:0;margin-top:241pt;width:541.15pt;height:50.8pt;z-index:2512302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" fillcolor="white [3201]" stroked="f" strokeweight=".5pt">
                <v:textbox>
                  <w:txbxContent>
                    <w:p w14:paraId="7445AB1F" w14:textId="77777777" w:rsidR="003620B0" w:rsidRPr="00F06453" w:rsidRDefault="003620B0" w:rsidP="00F64059">
                      <w:pPr>
                        <w:pStyle w:val="LERNEINHEITEN"/>
                        <w:rPr>
                          <w:b/>
                          <w:bCs/>
                        </w:rPr>
                      </w:pPr>
                      <w:bookmarkStart w:id="59" w:name="_Toc71025067"/>
                      <w:bookmarkStart w:id="60" w:name="_Toc71026384"/>
                      <w:bookmarkStart w:id="61" w:name="_Toc75172213"/>
                      <w:bookmarkStart w:id="62" w:name="Lerneinheit_Zwei"/>
                      <w:bookmarkStart w:id="63" w:name="_Toc71024741"/>
                      <w:r w:rsidRPr="00F06453">
                        <w:t>Lerneinheit II: Die private Haftpflichtversicherung</w:t>
                      </w:r>
                      <w:bookmarkEnd w:id="59"/>
                      <w:bookmarkEnd w:id="60"/>
                      <w:bookmarkEnd w:id="61"/>
                      <w:bookmarkEnd w:id="62"/>
                      <w:bookmarkEnd w:id="63"/>
                    </w:p>
                  </w:txbxContent>
                </v:textbox>
                <w10:wrap anchorx="margin" anchory="margin"/>
              </v:shape>
            </w:pict>
          </mc:Fallback>
        </mc:AlternateContent>
      </w:r>
    </w:p>
    <w:p w14:paraId="14450BA3" w14:textId="77777777" w:rsidR="003E27CF" w:rsidRDefault="003E27CF" w:rsidP="000116B9">
      <w:pPr>
        <w:ind w:left="0"/>
        <w:rPr>
          <w:sz w:val="28"/>
        </w:rPr>
        <w:sectPr w:rsidR="003E27CF" w:rsidSect="00434A63">
          <w:headerReference w:type="first" r:id="rId143"/>
          <w:pgSz w:w="11900" w:h="16840"/>
          <w:pgMar w:top="2835" w:right="851" w:bottom="1134" w:left="851" w:header="709" w:footer="454" w:gutter="0"/>
          <w:cols w:space="708"/>
          <w:titlePg/>
          <w:docGrid w:linePitch="360"/>
        </w:sectPr>
      </w:pPr>
    </w:p>
    <w:p w14:paraId="37DC399E" w14:textId="77777777" w:rsidR="00883450" w:rsidRPr="00253BBD" w:rsidRDefault="00253BBD" w:rsidP="003E27CF">
      <w:pPr>
        <w:rPr>
          <w:b/>
          <w:bCs/>
        </w:rPr>
      </w:pPr>
      <w:r w:rsidRPr="00253BBD">
        <w:rPr>
          <w:b/>
          <w:bCs/>
        </w:rPr>
        <w:lastRenderedPageBreak/>
        <w:t>Die Haftpflicht</w:t>
      </w:r>
    </w:p>
    <w:p w14:paraId="169B2E3B" w14:textId="31463CFB" w:rsidR="00253BBD" w:rsidRDefault="003E27CF" w:rsidP="003E27CF">
      <w:r>
        <w:t xml:space="preserve">Eine Versicherung, die zwar nicht verpflichtend ist, aber deren Versicherungsschutz für alle Bürger sinnvoll ist, ist die private Haftpflichtversicherung. Ihr Name stammt von der im Grundgesetz vorgegebenen Haftpflicht. </w:t>
      </w:r>
      <w:r w:rsidRPr="007B0AFE">
        <w:t>Darunter wird verstanden, dass jeglicher Schaden, den eine Person verursacht, au</w:t>
      </w:r>
      <w:r>
        <w:t xml:space="preserve">ch von ihr getragen werden muss. </w:t>
      </w:r>
      <w:r w:rsidRPr="007B0AFE">
        <w:t xml:space="preserve">Die Haftung von Privatpersonen ist unbegrenzt und kann zu horrenden Forderungssummen führen. </w:t>
      </w:r>
    </w:p>
    <w:p w14:paraId="5A493A04" w14:textId="77777777" w:rsidR="00253BBD" w:rsidRPr="00253BBD" w:rsidRDefault="00253BBD" w:rsidP="003E27CF">
      <w:pPr>
        <w:rPr>
          <w:b/>
          <w:bCs/>
        </w:rPr>
      </w:pPr>
      <w:r w:rsidRPr="00253BBD">
        <w:rPr>
          <w:b/>
          <w:bCs/>
        </w:rPr>
        <w:t>Die private Haftpflichtversicherung</w:t>
      </w:r>
    </w:p>
    <w:p w14:paraId="46438837" w14:textId="77777777" w:rsidR="00181E72" w:rsidRDefault="003E27CF" w:rsidP="003E27CF">
      <w:r w:rsidRPr="007B0AFE">
        <w:t>Die private Haftpflichtversicherung umfasst Entschädigungen für Personen- und Sachschäden an Dritten, die im privaten Umfeld des Versicherungsnehmers entstehen (nicht im Berufs- oder Vereinsleben). Für den Teil der Kosten, der die Versicherungssumme übersteigt, muss der</w:t>
      </w:r>
      <w:r>
        <w:t>/die</w:t>
      </w:r>
      <w:r w:rsidRPr="007B0AFE">
        <w:t xml:space="preserve"> </w:t>
      </w:r>
      <w:proofErr w:type="spellStart"/>
      <w:r w:rsidRPr="007B0AFE">
        <w:t>Versicherungsnehmer</w:t>
      </w:r>
      <w:r>
        <w:t>In</w:t>
      </w:r>
      <w:proofErr w:type="spellEnd"/>
      <w:r w:rsidRPr="007B0AFE">
        <w:t xml:space="preserve"> mit seinem</w:t>
      </w:r>
      <w:r>
        <w:t>/ihrem</w:t>
      </w:r>
      <w:r w:rsidRPr="007B0AFE">
        <w:t xml:space="preserve"> Privatvermögen haften. Da auch Personenschäden abgedeckt werden und bei einem solchen Schaden Behandlungskosten, Schmerzensgeld sowie mögliche Rentenzahlungen auftreten können, sollte die Versicherungssumme </w:t>
      </w:r>
      <w:r>
        <w:t xml:space="preserve">der privaten Haftpflichtversicherung </w:t>
      </w:r>
      <w:r w:rsidRPr="007B0AFE">
        <w:t xml:space="preserve">mindestens </w:t>
      </w:r>
      <w:r>
        <w:t>zehn</w:t>
      </w:r>
      <w:r w:rsidRPr="007B0AFE">
        <w:t xml:space="preserve"> Millionen Euro betragen.</w:t>
      </w:r>
    </w:p>
    <w:p w14:paraId="27CD7AE0" w14:textId="77777777" w:rsidR="00181E72" w:rsidRPr="00181E72" w:rsidRDefault="00181E72" w:rsidP="003E27CF">
      <w:pPr>
        <w:rPr>
          <w:b/>
          <w:bCs/>
        </w:rPr>
      </w:pPr>
      <w:r w:rsidRPr="00181E72">
        <w:rPr>
          <w:b/>
          <w:bCs/>
        </w:rPr>
        <w:t>Grenzen des Geltungsbereichs</w:t>
      </w:r>
    </w:p>
    <w:p w14:paraId="10EFB580" w14:textId="77777777" w:rsidR="003E27CF" w:rsidRDefault="003E27CF" w:rsidP="003E27CF">
      <w:r>
        <w:t>Von der privaten Haftpflichtversicherung a</w:t>
      </w:r>
      <w:r w:rsidRPr="007B0AFE">
        <w:t xml:space="preserve">usgeklammert sind Schäden, die </w:t>
      </w:r>
      <w:r w:rsidR="00FE63E2">
        <w:t>durch</w:t>
      </w:r>
      <w:r w:rsidR="001B4BAB">
        <w:t xml:space="preserve"> </w:t>
      </w:r>
      <w:r w:rsidRPr="007B0AFE">
        <w:t xml:space="preserve">Kraftfahrzeuge entstehen. Schäden, die von Haustieren verursacht werden, werden nur teilweise </w:t>
      </w:r>
      <w:r>
        <w:t>von</w:t>
      </w:r>
      <w:r w:rsidRPr="007B0AFE">
        <w:t xml:space="preserve"> der privaten Haftpflichtversicherung abgedeckt</w:t>
      </w:r>
      <w:r>
        <w:t>.</w:t>
      </w:r>
      <w:r w:rsidRPr="007B0AFE">
        <w:t xml:space="preserve"> </w:t>
      </w:r>
      <w:r>
        <w:t>F</w:t>
      </w:r>
      <w:r w:rsidRPr="007B0AFE">
        <w:t>ür</w:t>
      </w:r>
      <w:r>
        <w:t xml:space="preserve"> einen Versicherungsschutz </w:t>
      </w:r>
      <w:r w:rsidRPr="007B0AFE">
        <w:t>größere</w:t>
      </w:r>
      <w:r>
        <w:t>r</w:t>
      </w:r>
      <w:r w:rsidRPr="007B0AFE">
        <w:t xml:space="preserve"> Tiere empfiehlt sich eine Tierhalter-Haftpflichtversicherung.</w:t>
      </w:r>
      <w:r w:rsidR="00181E72" w:rsidRPr="00181E72">
        <w:t xml:space="preserve"> </w:t>
      </w:r>
      <w:r w:rsidR="00181E72" w:rsidRPr="007B0AFE">
        <w:t xml:space="preserve">Nicht inbegriffen sind </w:t>
      </w:r>
      <w:r w:rsidR="00181E72">
        <w:t xml:space="preserve">zudem </w:t>
      </w:r>
      <w:r w:rsidR="00181E72" w:rsidRPr="007B0AFE">
        <w:t>in der Regel Aufwände für Schäden an Mietwagen</w:t>
      </w:r>
      <w:r w:rsidR="005C2FEE">
        <w:t xml:space="preserve"> sowie für Schäden innerhalb eines Haushalts. Für absichtlich herbeigeführte Schäden kommen Versicherungen generell nicht auf</w:t>
      </w:r>
      <w:r w:rsidR="00181E72" w:rsidRPr="007B0AFE">
        <w:t>.</w:t>
      </w:r>
    </w:p>
    <w:p w14:paraId="5712A5F9" w14:textId="77777777" w:rsidR="00D666F0" w:rsidRPr="008D5A9D" w:rsidRDefault="001B5E1A" w:rsidP="00D666F0">
      <w:r w:rsidRPr="0061213D">
        <w:rPr>
          <w:b/>
        </w:rPr>
        <w:t>Im Beruf</w:t>
      </w:r>
    </w:p>
    <w:p w14:paraId="01761D53" w14:textId="54A165E3" w:rsidR="002852C1" w:rsidRDefault="00D666F0">
      <w:r w:rsidRPr="008D5A9D">
        <w:t xml:space="preserve">Schäden im beruflichen Umfeld sind komplex. Man haftet Dritten, zum Beispiel Kunden, gegenüber, wenn man in Ausübung seiner beruflichen Tätigkeit einen Schaden verursacht. Dabei muss ein Arbeitgeber sich ggf. auch das Fehlverhalten der Betriebsangehörigen zurechnen lassen. Für den Arbeitgeber gibt es die Berufshaftpflichtversicherung oder die Betriebshaftpflichtversicherung. Die Betriebshaftpflichtversicherung richtet sich in erster Linie an Unternehmen und deren Mitarbeiter. Die Berufshaftpflichtversicherung schützt bestimmte Berufsgruppen und </w:t>
      </w:r>
      <w:r w:rsidRPr="008D5A9D">
        <w:lastRenderedPageBreak/>
        <w:t xml:space="preserve">Tätigkeitsfelder. Beide Versicherungen eignen sich, um ein Unternehmen oder eine berufliche Tätigkeit gegen zum Teil existenzgefährdende Schadenersatzforderungen abzusichern. Eine Berufshaftpflichtversicherung ist nicht dafür zuständig, wenn ein Mitarbeiter Kaffee verschüttet und dadurch der Computer des Chefs oder des Betriebs kaputt ist. Arbeitnehmer sind verpflichtet, mit Arbeitsmaterialien wie Computern, Werkzeugen oder auch Firmenwagen achtsam umzugehen. Grundsätzlich haften Arbeitnehmer für einen Schaden, wenn dieser vorsätzlich oder fahrlässig verursacht wurde. Bei Schäden gegenüber dem Arbeitgeber gibt es allerdings eine Abstufung. Es gilt: Wenn es sich nur um eine leichte Fahrlässigkeit handelt, und das ist der Fall, wenn man versehentlich eine Kaffeetasse umkippt, muss man den Schaden nicht bezahlen. Das ist Sache des Arbeitgebers. Bei einer mittleren Fahrlässigkeit wird der Schaden zwischen Arbeitnehmer und Arbeitgeber aufgeteilt. Bei grober Fahrlässigkeit oder Vorsatz muss man zahlen. Man muss sich also erkundigen, ob die Haftpflichtversicherung auch in solchen Fällen greift. Das steht im Kleingedruckten des Vertrags. </w:t>
      </w:r>
    </w:p>
    <w:p w14:paraId="2B4FA0CA" w14:textId="77777777" w:rsidR="002852C1" w:rsidRPr="00883450" w:rsidRDefault="00905FF7" w:rsidP="003E27CF">
      <w:pPr>
        <w:rPr>
          <w:b/>
          <w:bCs/>
        </w:rPr>
      </w:pPr>
      <w:r w:rsidRPr="00883450">
        <w:rPr>
          <w:b/>
          <w:bCs/>
        </w:rPr>
        <w:t>Übergeordnetes Ziel:</w:t>
      </w:r>
    </w:p>
    <w:p w14:paraId="28D84299" w14:textId="77777777" w:rsidR="00905FF7" w:rsidRDefault="002471DF" w:rsidP="003E27CF">
      <w:r>
        <w:t xml:space="preserve">Die Lernenden kennen Ziel und Umfang </w:t>
      </w:r>
      <w:r w:rsidR="00D843D9">
        <w:t xml:space="preserve">einer privaten Haftpflichtversicherung und wissen um </w:t>
      </w:r>
      <w:r w:rsidR="00E6492E">
        <w:t>die Bedeutung eines umfassenden Versicherungsschutzes im Bereich der Haftpflicht</w:t>
      </w:r>
      <w:r w:rsidR="00D843D9">
        <w:t>.</w:t>
      </w:r>
    </w:p>
    <w:p w14:paraId="0B7FA510" w14:textId="168E4F4F" w:rsidR="0009214A" w:rsidRPr="00883450" w:rsidRDefault="0009214A" w:rsidP="008D5A9D">
      <w:pPr>
        <w:rPr>
          <w:b/>
          <w:bCs/>
        </w:rPr>
      </w:pPr>
      <w:r w:rsidRPr="00883450">
        <w:rPr>
          <w:b/>
          <w:bCs/>
        </w:rPr>
        <w:t>Einzelne Lernziele:</w:t>
      </w:r>
    </w:p>
    <w:p w14:paraId="3AEC1EDB" w14:textId="77777777" w:rsidR="00A92858" w:rsidRDefault="002238BA" w:rsidP="001E08B1">
      <w:r>
        <w:t>Die Lernenden…</w:t>
      </w:r>
    </w:p>
    <w:p w14:paraId="0F68970F" w14:textId="77777777" w:rsidR="002238BA" w:rsidRDefault="002238BA" w:rsidP="001E08B1">
      <w:r>
        <w:t>…</w:t>
      </w:r>
      <w:r w:rsidR="00A24341">
        <w:t xml:space="preserve"> </w:t>
      </w:r>
      <w:r w:rsidR="00E912C0">
        <w:t xml:space="preserve">kennen den </w:t>
      </w:r>
      <w:r w:rsidR="008C0C48">
        <w:t>Begriff der</w:t>
      </w:r>
      <w:r w:rsidR="00E912C0">
        <w:t xml:space="preserve"> Haftpflicht und wissen, dass Haftpflichtversicherungen nicht verpflichtend sind.</w:t>
      </w:r>
    </w:p>
    <w:p w14:paraId="3A77CE00" w14:textId="77777777" w:rsidR="0009214A" w:rsidRDefault="00B062FC" w:rsidP="001E08B1">
      <w:r>
        <w:t xml:space="preserve">… können differenzieren zwischen Schäden, die von der privaten Haftpflichtversicherung abgedeckt sind und solchen, die nicht </w:t>
      </w:r>
      <w:r w:rsidR="003E7A99">
        <w:t>in</w:t>
      </w:r>
      <w:r w:rsidR="002471DF">
        <w:t xml:space="preserve"> ihren </w:t>
      </w:r>
      <w:r w:rsidR="003E7A99">
        <w:t>Geltungsbereich</w:t>
      </w:r>
      <w:r w:rsidR="002471DF">
        <w:t xml:space="preserve"> fallen.</w:t>
      </w:r>
    </w:p>
    <w:p w14:paraId="2126AEA4" w14:textId="77777777" w:rsidR="008C0C48" w:rsidRDefault="008C0C48" w:rsidP="001E08B1">
      <w:r>
        <w:t>… wissen, auf welche Vertragsbedingungen sie bei Abschluss einer privaten Haftpflichtversicherung</w:t>
      </w:r>
      <w:r w:rsidR="00992AB6">
        <w:t xml:space="preserve"> besonders achten sollten.</w:t>
      </w:r>
    </w:p>
    <w:p w14:paraId="64069ED8" w14:textId="77777777" w:rsidR="00992AB6" w:rsidRDefault="00992AB6" w:rsidP="001E08B1">
      <w:r>
        <w:t>…</w:t>
      </w:r>
      <w:r w:rsidR="00375B21">
        <w:t xml:space="preserve"> wissen, we</w:t>
      </w:r>
      <w:r w:rsidR="003B148A">
        <w:t>lche Personen</w:t>
      </w:r>
      <w:r w:rsidR="00375B21">
        <w:t xml:space="preserve"> </w:t>
      </w:r>
      <w:r w:rsidR="001E29B2">
        <w:t>sich im Geltungsbereich der privaten</w:t>
      </w:r>
      <w:r w:rsidR="00633876">
        <w:t xml:space="preserve"> Haftpflichtversicherung befinde</w:t>
      </w:r>
      <w:r w:rsidR="00B135A5">
        <w:t>n</w:t>
      </w:r>
      <w:r w:rsidR="00633876">
        <w:t>.</w:t>
      </w:r>
    </w:p>
    <w:p w14:paraId="6D08B96E" w14:textId="77777777" w:rsidR="00D306E6" w:rsidRDefault="00D306E6" w:rsidP="000116B9">
      <w:pPr>
        <w:ind w:left="0"/>
        <w:rPr>
          <w:sz w:val="28"/>
        </w:rPr>
        <w:sectPr w:rsidR="00D306E6" w:rsidSect="00434A63">
          <w:headerReference w:type="default" r:id="rId144"/>
          <w:headerReference w:type="first" r:id="rId145"/>
          <w:pgSz w:w="11900" w:h="16840"/>
          <w:pgMar w:top="2835" w:right="851" w:bottom="1134" w:left="851" w:header="709" w:footer="454" w:gutter="0"/>
          <w:cols w:space="708"/>
          <w:titlePg/>
          <w:docGrid w:linePitch="360"/>
        </w:sectPr>
      </w:pPr>
    </w:p>
    <w:p w14:paraId="02BE9F8F" w14:textId="77777777" w:rsidR="00F06453" w:rsidRPr="00013689" w:rsidRDefault="00F06453" w:rsidP="00F06453">
      <w:pPr>
        <w:rPr>
          <w:sz w:val="28"/>
          <w:szCs w:val="28"/>
        </w:rPr>
      </w:pPr>
    </w:p>
    <w:p w14:paraId="65FBE852" w14:textId="77777777" w:rsidR="00F06453" w:rsidRPr="00013689" w:rsidRDefault="00F06453" w:rsidP="00F06453">
      <w:pPr>
        <w:rPr>
          <w:sz w:val="28"/>
          <w:szCs w:val="28"/>
        </w:rPr>
      </w:pPr>
    </w:p>
    <w:p w14:paraId="0C0C748D" w14:textId="77777777" w:rsidR="00F06453" w:rsidRPr="00013689" w:rsidRDefault="00F06453" w:rsidP="00F06453">
      <w:pPr>
        <w:rPr>
          <w:sz w:val="28"/>
          <w:szCs w:val="28"/>
        </w:rPr>
      </w:pPr>
      <w:r>
        <w:rPr>
          <w:noProof/>
          <w:color w:val="0A2446"/>
        </w:rPr>
        <w:drawing>
          <wp:anchor distT="0" distB="0" distL="114300" distR="114300" simplePos="0" relativeHeight="251776000" behindDoc="0" locked="0" layoutInCell="1" allowOverlap="1" wp14:anchorId="40B38507" wp14:editId="42032327">
            <wp:simplePos x="0" y="0"/>
            <wp:positionH relativeFrom="margin">
              <wp:align>center</wp:align>
            </wp:positionH>
            <wp:positionV relativeFrom="margin">
              <wp:posOffset>1080135</wp:posOffset>
            </wp:positionV>
            <wp:extent cx="1350000" cy="1350000"/>
            <wp:effectExtent l="0" t="0" r="3175" b="3175"/>
            <wp:wrapNone/>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54DFF8C6" w14:textId="77777777" w:rsidR="00F06453" w:rsidRPr="00013689" w:rsidRDefault="00F06453" w:rsidP="00F06453">
      <w:pPr>
        <w:rPr>
          <w:sz w:val="28"/>
          <w:szCs w:val="28"/>
        </w:rPr>
      </w:pPr>
    </w:p>
    <w:p w14:paraId="2F579C92" w14:textId="77777777" w:rsidR="00F06453" w:rsidRPr="00013689" w:rsidRDefault="00F06453" w:rsidP="00F06453">
      <w:pPr>
        <w:rPr>
          <w:sz w:val="28"/>
          <w:szCs w:val="28"/>
        </w:rPr>
      </w:pPr>
    </w:p>
    <w:p w14:paraId="4F1E624F" w14:textId="77777777" w:rsidR="00F06453" w:rsidRPr="00013689" w:rsidRDefault="00F06453" w:rsidP="00F06453">
      <w:pPr>
        <w:rPr>
          <w:sz w:val="28"/>
          <w:szCs w:val="28"/>
        </w:rPr>
      </w:pPr>
    </w:p>
    <w:p w14:paraId="5BAE3F4C" w14:textId="77777777" w:rsidR="00F06453" w:rsidRPr="00013689" w:rsidRDefault="00F06453" w:rsidP="00F06453">
      <w:pPr>
        <w:rPr>
          <w:sz w:val="28"/>
          <w:szCs w:val="28"/>
        </w:rPr>
      </w:pPr>
    </w:p>
    <w:p w14:paraId="46BF3534" w14:textId="77777777" w:rsidR="00F06453" w:rsidRPr="00013689" w:rsidRDefault="00F06453" w:rsidP="00F06453">
      <w:pPr>
        <w:rPr>
          <w:sz w:val="28"/>
          <w:szCs w:val="28"/>
        </w:rPr>
      </w:pPr>
    </w:p>
    <w:p w14:paraId="3068E9A1" w14:textId="77777777" w:rsidR="00F06453" w:rsidRPr="00013689" w:rsidRDefault="00F06453" w:rsidP="00F06453">
      <w:pPr>
        <w:rPr>
          <w:sz w:val="28"/>
          <w:szCs w:val="28"/>
        </w:rPr>
      </w:pPr>
    </w:p>
    <w:p w14:paraId="43D781E1" w14:textId="77777777" w:rsidR="00F06453" w:rsidRPr="00013689" w:rsidRDefault="00F06453" w:rsidP="00F06453">
      <w:pPr>
        <w:rPr>
          <w:sz w:val="28"/>
          <w:szCs w:val="28"/>
        </w:rPr>
      </w:pPr>
    </w:p>
    <w:p w14:paraId="3D9E7E03" w14:textId="77777777" w:rsidR="00F06453" w:rsidRDefault="00F06453" w:rsidP="00F06453">
      <w:pPr>
        <w:rPr>
          <w:sz w:val="28"/>
          <w:szCs w:val="28"/>
        </w:rPr>
      </w:pPr>
    </w:p>
    <w:p w14:paraId="04551ACD" w14:textId="77777777" w:rsidR="00F06453" w:rsidRDefault="00467803" w:rsidP="00F06453">
      <w:pPr>
        <w:rPr>
          <w:sz w:val="28"/>
          <w:szCs w:val="28"/>
        </w:rPr>
      </w:pPr>
      <w:r>
        <w:rPr>
          <w:noProof/>
        </w:rPr>
        <mc:AlternateContent>
          <mc:Choice Requires="wps">
            <w:drawing>
              <wp:anchor distT="0" distB="0" distL="114300" distR="114300" simplePos="0" relativeHeight="251231232" behindDoc="0" locked="0" layoutInCell="1" allowOverlap="1" wp14:anchorId="0D685F32" wp14:editId="7818B456">
                <wp:simplePos x="0" y="0"/>
                <wp:positionH relativeFrom="margin">
                  <wp:align>center</wp:align>
                </wp:positionH>
                <wp:positionV relativeFrom="margin">
                  <wp:posOffset>3060700</wp:posOffset>
                </wp:positionV>
                <wp:extent cx="2088000" cy="451822"/>
                <wp:effectExtent l="0" t="0" r="7620" b="5715"/>
                <wp:wrapNone/>
                <wp:docPr id="673" name="Textfeld 673"/>
                <wp:cNvGraphicFramePr/>
                <a:graphic xmlns:a="http://schemas.openxmlformats.org/drawingml/2006/main">
                  <a:graphicData uri="http://schemas.microsoft.com/office/word/2010/wordprocessingShape">
                    <wps:wsp>
                      <wps:cNvSpPr txBox="1"/>
                      <wps:spPr>
                        <a:xfrm>
                          <a:off x="0" y="0"/>
                          <a:ext cx="2088000" cy="451822"/>
                        </a:xfrm>
                        <a:prstGeom prst="rect">
                          <a:avLst/>
                        </a:prstGeom>
                        <a:solidFill>
                          <a:schemeClr val="lt1"/>
                        </a:solidFill>
                        <a:ln w="6350">
                          <a:noFill/>
                        </a:ln>
                      </wps:spPr>
                      <wps:txbx>
                        <w:txbxContent>
                          <w:p w14:paraId="5B73F7F2" w14:textId="77777777" w:rsidR="003620B0" w:rsidRPr="00980DE8" w:rsidRDefault="003620B0" w:rsidP="00467803">
                            <w:pPr>
                              <w:pStyle w:val="Kapitel"/>
                              <w:rPr>
                                <w:b/>
                                <w:bCs/>
                              </w:rPr>
                            </w:pPr>
                            <w:bookmarkStart w:id="33" w:name="_Toc71025072"/>
                            <w:bookmarkStart w:id="34" w:name="_Toc71026385"/>
                            <w:bookmarkStart w:id="35" w:name="_Toc75172214"/>
                            <w:bookmarkStart w:id="36" w:name="Haftpflicht"/>
                            <w:bookmarkStart w:id="37" w:name="_Toc71024742"/>
                            <w:r>
                              <w:t>Die Haftpflicht</w:t>
                            </w:r>
                            <w:bookmarkEnd w:id="33"/>
                            <w:bookmarkEnd w:id="34"/>
                            <w:bookmarkEnd w:id="35"/>
                            <w:bookmarkEnd w:id="36"/>
                            <w:bookmarkEnd w:id="3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85F32" id="Textfeld 673" o:spid="_x0000_s1289" type="#_x0000_t202" style="position:absolute;left:0;text-align:left;margin-left:0;margin-top:241pt;width:164.4pt;height:35.6pt;z-index:25123123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" fillcolor="white [3201]" stroked="f" strokeweight=".5pt">
                <v:textbox>
                  <w:txbxContent>
                    <w:p w14:paraId="5B73F7F2" w14:textId="77777777" w:rsidR="003620B0" w:rsidRPr="00980DE8" w:rsidRDefault="003620B0" w:rsidP="00467803">
                      <w:pPr>
                        <w:pStyle w:val="Kapitel"/>
                        <w:rPr>
                          <w:b/>
                          <w:bCs/>
                        </w:rPr>
                      </w:pPr>
                      <w:bookmarkStart w:id="70" w:name="_Toc71025072"/>
                      <w:bookmarkStart w:id="71" w:name="_Toc71026385"/>
                      <w:bookmarkStart w:id="72" w:name="_Toc75172214"/>
                      <w:bookmarkStart w:id="73" w:name="Haftpflicht"/>
                      <w:bookmarkStart w:id="74" w:name="_Toc71024742"/>
                      <w:r>
                        <w:t>Die Haftpflicht</w:t>
                      </w:r>
                      <w:bookmarkEnd w:id="70"/>
                      <w:bookmarkEnd w:id="71"/>
                      <w:bookmarkEnd w:id="72"/>
                      <w:bookmarkEnd w:id="73"/>
                      <w:bookmarkEnd w:id="74"/>
                    </w:p>
                  </w:txbxContent>
                </v:textbox>
                <w10:wrap anchorx="margin" anchory="margin"/>
              </v:shape>
            </w:pict>
          </mc:Fallback>
        </mc:AlternateContent>
      </w:r>
    </w:p>
    <w:p w14:paraId="4FF1D88E" w14:textId="77777777" w:rsidR="00F06453" w:rsidRDefault="00F06453" w:rsidP="000116B9">
      <w:pPr>
        <w:ind w:left="0"/>
        <w:rPr>
          <w:sz w:val="28"/>
        </w:rPr>
        <w:sectPr w:rsidR="00F06453" w:rsidSect="00434A63">
          <w:headerReference w:type="first" r:id="rId146"/>
          <w:pgSz w:w="11900" w:h="16840"/>
          <w:pgMar w:top="2835" w:right="851" w:bottom="1134" w:left="851" w:header="709" w:footer="454" w:gutter="0"/>
          <w:cols w:space="708"/>
          <w:titlePg/>
          <w:docGrid w:linePitch="360"/>
        </w:sectPr>
      </w:pPr>
    </w:p>
    <w:p w14:paraId="0C0D8E44" w14:textId="77777777" w:rsidR="005E519F" w:rsidRPr="00D6404D" w:rsidRDefault="005E519F" w:rsidP="005E519F">
      <w:pPr>
        <w:rPr>
          <w:rFonts w:eastAsia="Times New Roman" w:cs="Times New Roman"/>
          <w:color w:val="0D0D0D"/>
          <w:szCs w:val="20"/>
        </w:rPr>
      </w:pPr>
      <w:r w:rsidRPr="00D6404D">
        <w:rPr>
          <w:rFonts w:eastAsia="Times New Roman" w:cs="Times New Roman"/>
          <w:color w:val="0D0D0D"/>
          <w:szCs w:val="20"/>
        </w:rPr>
        <w:lastRenderedPageBreak/>
        <w:t>Lernziel: Die Lernenden erwerben grundlegende Kenntnisse über die Haftpflicht und die private Haftpflichtversicherung.</w:t>
      </w:r>
    </w:p>
    <w:p w14:paraId="7F176F89" w14:textId="77777777" w:rsidR="005E519F" w:rsidRPr="00D6404D" w:rsidRDefault="005E519F" w:rsidP="005E519F">
      <w:pPr>
        <w:rPr>
          <w:rFonts w:eastAsia="Times New Roman" w:cs="Times New Roman"/>
          <w:color w:val="0D0D0D"/>
          <w:szCs w:val="20"/>
        </w:rPr>
      </w:pPr>
      <w:r w:rsidRPr="006276FB">
        <w:rPr>
          <w:rFonts w:eastAsia="Times New Roman"/>
        </w:rPr>
        <w:t>Die Lernenden lernen die folgenden</w:t>
      </w:r>
      <w:r w:rsidRPr="00D6404D">
        <w:rPr>
          <w:rFonts w:eastAsia="Times New Roman" w:cs="Times New Roman"/>
          <w:color w:val="0D0D0D"/>
          <w:szCs w:val="20"/>
        </w:rPr>
        <w:t xml:space="preserve"> Kernbotschaften:</w:t>
      </w:r>
    </w:p>
    <w:p w14:paraId="411EDABF" w14:textId="77777777" w:rsidR="005E519F" w:rsidRPr="00D6404D" w:rsidRDefault="005E519F" w:rsidP="005E519F">
      <w:pPr>
        <w:rPr>
          <w:rFonts w:eastAsia="Times New Roman" w:cs="Times New Roman"/>
          <w:color w:val="0D0D0D"/>
          <w:szCs w:val="20"/>
        </w:rPr>
      </w:pPr>
      <w:r w:rsidRPr="00D6404D">
        <w:rPr>
          <w:rFonts w:eastAsia="Times New Roman" w:cs="Times New Roman"/>
          <w:color w:val="0D0D0D"/>
          <w:szCs w:val="20"/>
        </w:rPr>
        <w:t>Kernbotschaft 1: Die Haftpflicht bezeichnet die gesetzlich verankerte Pflicht, für selbst verschuldete Schäden zu haften.</w:t>
      </w:r>
    </w:p>
    <w:p w14:paraId="57BAB484" w14:textId="77777777" w:rsidR="005E519F" w:rsidRPr="00D6404D" w:rsidRDefault="005E519F" w:rsidP="005E519F">
      <w:pPr>
        <w:rPr>
          <w:rFonts w:eastAsia="Times New Roman" w:cs="Times New Roman"/>
          <w:color w:val="0D0D0D"/>
          <w:szCs w:val="20"/>
        </w:rPr>
      </w:pPr>
      <w:r w:rsidRPr="00D6404D">
        <w:rPr>
          <w:rFonts w:eastAsia="Times New Roman" w:cs="Times New Roman"/>
          <w:color w:val="0D0D0D"/>
          <w:szCs w:val="20"/>
        </w:rPr>
        <w:t>Kernbotschaft 2: Die private Haftpflichtversicherung ist sinnvoll, da sie dem Verbraucher im Schadensfall die Existenz sichern kann.</w:t>
      </w:r>
    </w:p>
    <w:p w14:paraId="30AC11B5" w14:textId="77777777" w:rsidR="005E519F" w:rsidRPr="00D6404D" w:rsidRDefault="005E519F" w:rsidP="005E519F">
      <w:pPr>
        <w:rPr>
          <w:rFonts w:eastAsia="Times New Roman" w:cs="Times New Roman"/>
          <w:color w:val="0D0D0D"/>
          <w:szCs w:val="20"/>
        </w:rPr>
      </w:pPr>
    </w:p>
    <w:p w14:paraId="543019DB" w14:textId="77777777" w:rsidR="005E519F" w:rsidRPr="00D6404D" w:rsidRDefault="005E519F" w:rsidP="005E519F">
      <w:pPr>
        <w:rPr>
          <w:rFonts w:eastAsia="Times New Roman" w:cs="Times New Roman"/>
          <w:color w:val="0D0D0D"/>
          <w:szCs w:val="20"/>
        </w:rPr>
      </w:pPr>
      <w:r>
        <w:rPr>
          <w:rFonts w:eastAsia="Times New Roman" w:cs="Times New Roman"/>
          <w:color w:val="0D0D0D"/>
          <w:szCs w:val="20"/>
        </w:rPr>
        <w:t xml:space="preserve">Vorgeschlagener </w:t>
      </w:r>
      <w:r w:rsidRPr="00D6404D">
        <w:rPr>
          <w:rFonts w:eastAsia="Times New Roman" w:cs="Times New Roman"/>
          <w:color w:val="0D0D0D"/>
          <w:szCs w:val="20"/>
        </w:rPr>
        <w:t>Ablauf:</w:t>
      </w:r>
    </w:p>
    <w:p w14:paraId="545CBCE0" w14:textId="77777777" w:rsidR="005E519F" w:rsidRDefault="005E519F" w:rsidP="005E519F">
      <w:pPr>
        <w:rPr>
          <w:sz w:val="28"/>
          <w:szCs w:val="28"/>
        </w:rPr>
      </w:pPr>
      <w:r w:rsidRPr="00D6404D">
        <w:rPr>
          <w:rFonts w:eastAsia="Times New Roman" w:cs="Times New Roman"/>
          <w:color w:val="0D0D0D"/>
          <w:szCs w:val="20"/>
        </w:rPr>
        <w:t>Verteilen Sie d</w:t>
      </w:r>
      <w:r w:rsidR="00610756">
        <w:rPr>
          <w:rFonts w:eastAsia="Times New Roman" w:cs="Times New Roman"/>
          <w:color w:val="0D0D0D"/>
          <w:szCs w:val="20"/>
        </w:rPr>
        <w:t>ie</w:t>
      </w:r>
      <w:r>
        <w:rPr>
          <w:rFonts w:eastAsia="Times New Roman" w:cs="Times New Roman"/>
          <w:color w:val="0D0D0D"/>
          <w:szCs w:val="20"/>
        </w:rPr>
        <w:t xml:space="preserve"> Arbeitsb</w:t>
      </w:r>
      <w:r w:rsidR="00610756">
        <w:rPr>
          <w:rFonts w:eastAsia="Times New Roman" w:cs="Times New Roman"/>
          <w:color w:val="0D0D0D"/>
          <w:szCs w:val="20"/>
        </w:rPr>
        <w:t>ö</w:t>
      </w:r>
      <w:r>
        <w:rPr>
          <w:rFonts w:eastAsia="Times New Roman" w:cs="Times New Roman"/>
          <w:color w:val="0D0D0D"/>
          <w:szCs w:val="20"/>
        </w:rPr>
        <w:t>gen</w:t>
      </w:r>
      <w:r w:rsidRPr="00D6404D">
        <w:rPr>
          <w:rFonts w:eastAsia="Times New Roman" w:cs="Times New Roman"/>
          <w:color w:val="0D0D0D"/>
          <w:szCs w:val="20"/>
        </w:rPr>
        <w:t xml:space="preserve"> „Haftpflicht“. Die Lernenden lesen den Sachtext in Einzel- oder Partnerarbeit. Anschließend beantworten Sie in Einzelarbeit die Multiple-Choice-Fragen. Die Lernenden kontrollieren ihre Lösungen selbstständig mit dem beiliegenden Lösungs</w:t>
      </w:r>
      <w:r>
        <w:rPr>
          <w:rFonts w:eastAsia="Times New Roman" w:cs="Times New Roman"/>
          <w:color w:val="0D0D0D"/>
          <w:szCs w:val="20"/>
        </w:rPr>
        <w:t>bogen</w:t>
      </w:r>
      <w:r w:rsidRPr="00D6404D">
        <w:rPr>
          <w:rFonts w:eastAsia="Times New Roman" w:cs="Times New Roman"/>
          <w:color w:val="0D0D0D"/>
          <w:szCs w:val="20"/>
        </w:rPr>
        <w:t>. In einer abschließenden Diskussion im Plenum können die Lernenden Fragen stellen bzw. äußern, was ihnen in Bezug auf die Haftpflicht</w:t>
      </w:r>
      <w:r w:rsidR="0073132D">
        <w:rPr>
          <w:rFonts w:eastAsia="Times New Roman" w:cs="Times New Roman"/>
          <w:color w:val="0D0D0D"/>
          <w:szCs w:val="20"/>
        </w:rPr>
        <w:t xml:space="preserve"> </w:t>
      </w:r>
      <w:r w:rsidRPr="00D6404D">
        <w:rPr>
          <w:rFonts w:eastAsia="Times New Roman" w:cs="Times New Roman"/>
          <w:color w:val="0D0D0D"/>
          <w:szCs w:val="20"/>
        </w:rPr>
        <w:t>unklar geblieben ist.</w:t>
      </w:r>
    </w:p>
    <w:p w14:paraId="04C6C0CF" w14:textId="77777777" w:rsidR="005E519F" w:rsidRDefault="005E519F" w:rsidP="000116B9">
      <w:pPr>
        <w:ind w:left="0"/>
        <w:rPr>
          <w:sz w:val="28"/>
        </w:rPr>
        <w:sectPr w:rsidR="005E519F" w:rsidSect="00434A63">
          <w:headerReference w:type="first" r:id="rId147"/>
          <w:pgSz w:w="11900" w:h="16840"/>
          <w:pgMar w:top="2835" w:right="851" w:bottom="1134" w:left="851" w:header="709" w:footer="454" w:gutter="0"/>
          <w:cols w:space="708"/>
          <w:titlePg/>
          <w:docGrid w:linePitch="360"/>
        </w:sectPr>
      </w:pPr>
    </w:p>
    <w:p w14:paraId="57DF7A19" w14:textId="77777777" w:rsidR="006915DE" w:rsidRPr="006915DE" w:rsidRDefault="006915DE" w:rsidP="006915DE">
      <w:pPr>
        <w:spacing w:after="160" w:line="259" w:lineRule="auto"/>
        <w:ind w:left="0" w:firstLine="425"/>
        <w:rPr>
          <w:rFonts w:eastAsia="Calibri"/>
          <w:sz w:val="28"/>
          <w:szCs w:val="28"/>
          <w:lang w:eastAsia="en-US"/>
        </w:rPr>
      </w:pPr>
      <w:r w:rsidRPr="006915DE">
        <w:rPr>
          <w:rFonts w:eastAsia="Calibri"/>
          <w:noProof/>
          <w:sz w:val="28"/>
          <w:szCs w:val="28"/>
        </w:rPr>
        <w:lastRenderedPageBreak/>
        <w:drawing>
          <wp:anchor distT="0" distB="0" distL="114300" distR="114300" simplePos="0" relativeHeight="251942912" behindDoc="0" locked="0" layoutInCell="1" allowOverlap="1" wp14:anchorId="66CB49C4" wp14:editId="1FD9CE3B">
            <wp:simplePos x="0" y="0"/>
            <wp:positionH relativeFrom="column">
              <wp:posOffset>-180340</wp:posOffset>
            </wp:positionH>
            <wp:positionV relativeFrom="paragraph">
              <wp:posOffset>-71755</wp:posOffset>
            </wp:positionV>
            <wp:extent cx="367200" cy="367200"/>
            <wp:effectExtent l="0" t="0" r="0" b="0"/>
            <wp:wrapNone/>
            <wp:docPr id="1075" name="Grafik 1075"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6915DE">
        <w:rPr>
          <w:rFonts w:eastAsia="Calibri"/>
          <w:sz w:val="28"/>
          <w:szCs w:val="28"/>
          <w:lang w:eastAsia="en-US"/>
        </w:rPr>
        <w:t>Lesen Sie den Text!</w:t>
      </w:r>
    </w:p>
    <w:p w14:paraId="335BF410" w14:textId="77777777" w:rsidR="006915DE" w:rsidRPr="006915DE" w:rsidRDefault="006915DE" w:rsidP="006915DE">
      <w:pPr>
        <w:spacing w:after="160" w:line="259" w:lineRule="auto"/>
        <w:rPr>
          <w:rFonts w:eastAsia="Calibri"/>
          <w:sz w:val="28"/>
          <w:szCs w:val="28"/>
          <w:lang w:eastAsia="en-US"/>
        </w:rPr>
      </w:pPr>
    </w:p>
    <w:p w14:paraId="69AEE1A0" w14:textId="77777777" w:rsidR="006915DE" w:rsidRPr="006915DE" w:rsidRDefault="006915DE" w:rsidP="006915DE">
      <w:pPr>
        <w:spacing w:after="160"/>
        <w:rPr>
          <w:rFonts w:eastAsia="Calibri"/>
          <w:sz w:val="28"/>
          <w:szCs w:val="28"/>
          <w:lang w:eastAsia="en-US"/>
        </w:rPr>
      </w:pPr>
      <w:r w:rsidRPr="006915DE">
        <w:rPr>
          <w:rFonts w:eastAsia="Calibri"/>
          <w:noProof/>
          <w:sz w:val="28"/>
          <w:szCs w:val="28"/>
        </w:rPr>
        <w:drawing>
          <wp:anchor distT="0" distB="0" distL="114300" distR="114300" simplePos="0" relativeHeight="251939840" behindDoc="0" locked="0" layoutInCell="1" allowOverlap="1" wp14:anchorId="01C961BD" wp14:editId="25B73AE5">
            <wp:simplePos x="0" y="0"/>
            <wp:positionH relativeFrom="margin">
              <wp:posOffset>5003165</wp:posOffset>
            </wp:positionH>
            <wp:positionV relativeFrom="paragraph">
              <wp:posOffset>317500</wp:posOffset>
            </wp:positionV>
            <wp:extent cx="1295400" cy="914400"/>
            <wp:effectExtent l="0" t="0" r="0" b="0"/>
            <wp:wrapNone/>
            <wp:docPr id="1076" name="Grafik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95400" cy="914400"/>
                    </a:xfrm>
                    <a:prstGeom prst="rect">
                      <a:avLst/>
                    </a:prstGeom>
                    <a:noFill/>
                  </pic:spPr>
                </pic:pic>
              </a:graphicData>
            </a:graphic>
            <wp14:sizeRelH relativeFrom="margin">
              <wp14:pctWidth>0</wp14:pctWidth>
            </wp14:sizeRelH>
            <wp14:sizeRelV relativeFrom="margin">
              <wp14:pctHeight>0</wp14:pctHeight>
            </wp14:sizeRelV>
          </wp:anchor>
        </w:drawing>
      </w:r>
      <w:r w:rsidRPr="006915DE">
        <w:rPr>
          <w:rFonts w:eastAsia="Calibri"/>
          <w:sz w:val="28"/>
          <w:szCs w:val="28"/>
          <w:lang w:eastAsia="en-US"/>
        </w:rPr>
        <w:t>Haftpflicht heißt: Ich hafte für Schäden, die ich verursache.</w:t>
      </w:r>
    </w:p>
    <w:p w14:paraId="7512B2D4"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Die Haftpflicht ist im Gesetz geregelt.</w:t>
      </w:r>
    </w:p>
    <w:p w14:paraId="69636AF2" w14:textId="77777777" w:rsidR="006915DE" w:rsidRPr="006915DE" w:rsidRDefault="006915DE" w:rsidP="006915DE">
      <w:pPr>
        <w:rPr>
          <w:rFonts w:eastAsia="Calibri"/>
          <w:sz w:val="28"/>
          <w:szCs w:val="28"/>
          <w:lang w:eastAsia="en-US"/>
        </w:rPr>
      </w:pPr>
      <w:r w:rsidRPr="006915DE">
        <w:rPr>
          <w:rFonts w:eastAsia="Calibri"/>
          <w:sz w:val="28"/>
          <w:szCs w:val="28"/>
          <w:lang w:eastAsia="en-US"/>
        </w:rPr>
        <w:t xml:space="preserve">Wenn ich also die Vase eines Freundes aus Versehen </w:t>
      </w:r>
    </w:p>
    <w:p w14:paraId="260AB08A"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kaputt mache, muss ich die Kosten übernehmen.</w:t>
      </w:r>
    </w:p>
    <w:p w14:paraId="032363D2" w14:textId="77777777" w:rsidR="006915DE" w:rsidRPr="006915DE" w:rsidRDefault="006915DE" w:rsidP="000A232F">
      <w:pPr>
        <w:spacing w:after="160"/>
        <w:rPr>
          <w:rFonts w:eastAsia="Calibri"/>
          <w:sz w:val="28"/>
          <w:szCs w:val="28"/>
          <w:lang w:eastAsia="en-US"/>
        </w:rPr>
      </w:pPr>
      <w:r w:rsidRPr="006915DE">
        <w:rPr>
          <w:rFonts w:eastAsia="Calibri"/>
          <w:sz w:val="28"/>
          <w:szCs w:val="28"/>
          <w:lang w:eastAsia="en-US"/>
        </w:rPr>
        <w:t>Schäden an Gegenständen oder anderen Personen können sehr</w:t>
      </w:r>
      <w:r w:rsidR="000A232F">
        <w:rPr>
          <w:rFonts w:eastAsia="Calibri"/>
          <w:sz w:val="28"/>
          <w:szCs w:val="28"/>
          <w:lang w:eastAsia="en-US"/>
        </w:rPr>
        <w:t xml:space="preserve"> </w:t>
      </w:r>
      <w:r w:rsidRPr="006915DE">
        <w:rPr>
          <w:rFonts w:eastAsia="Calibri"/>
          <w:sz w:val="28"/>
          <w:szCs w:val="28"/>
          <w:lang w:eastAsia="en-US"/>
        </w:rPr>
        <w:t>teuer werden.</w:t>
      </w:r>
    </w:p>
    <w:p w14:paraId="7FB91FEA"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 xml:space="preserve">So teuer sogar, dass manche Menschen ihr Leben lang Schulden haben. </w:t>
      </w:r>
    </w:p>
    <w:p w14:paraId="7C0A4FCA" w14:textId="77777777" w:rsidR="006915DE" w:rsidRPr="006915DE" w:rsidRDefault="006915DE" w:rsidP="006915DE">
      <w:pPr>
        <w:rPr>
          <w:rFonts w:eastAsia="Calibri"/>
          <w:sz w:val="28"/>
          <w:szCs w:val="28"/>
          <w:lang w:eastAsia="en-US"/>
        </w:rPr>
      </w:pPr>
      <w:r w:rsidRPr="006915DE">
        <w:rPr>
          <w:rFonts w:eastAsia="Calibri"/>
          <w:sz w:val="28"/>
          <w:szCs w:val="28"/>
          <w:lang w:eastAsia="en-US"/>
        </w:rPr>
        <w:t>Damit aus einem Schaden nicht ein ganzes Leben ruiniert wird,</w:t>
      </w:r>
    </w:p>
    <w:p w14:paraId="32A3EC00"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gibt es die private Haftpflichtversicherung.</w:t>
      </w:r>
    </w:p>
    <w:p w14:paraId="55A179F7"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Diese kommt für Schäden auf, die ich unabsichtlich verursache.</w:t>
      </w:r>
    </w:p>
    <w:p w14:paraId="2ED0DAE3" w14:textId="77777777" w:rsidR="006915DE" w:rsidRPr="006915DE" w:rsidRDefault="006915DE" w:rsidP="006915DE">
      <w:pPr>
        <w:rPr>
          <w:rFonts w:eastAsia="Calibri"/>
          <w:sz w:val="28"/>
          <w:szCs w:val="28"/>
          <w:lang w:eastAsia="en-US"/>
        </w:rPr>
      </w:pPr>
      <w:r w:rsidRPr="006915DE">
        <w:rPr>
          <w:rFonts w:eastAsia="Calibri"/>
          <w:sz w:val="28"/>
          <w:szCs w:val="28"/>
          <w:lang w:eastAsia="en-US"/>
        </w:rPr>
        <w:t xml:space="preserve">Privat heißt im Fall der privaten Haftpflichtversicherung, </w:t>
      </w:r>
    </w:p>
    <w:p w14:paraId="1D6A0E5C" w14:textId="77777777" w:rsidR="006915DE" w:rsidRPr="006915DE" w:rsidRDefault="006915DE" w:rsidP="006915DE">
      <w:pPr>
        <w:spacing w:after="160"/>
        <w:rPr>
          <w:rFonts w:eastAsia="Calibri"/>
          <w:sz w:val="28"/>
          <w:szCs w:val="28"/>
          <w:lang w:eastAsia="en-US"/>
        </w:rPr>
      </w:pPr>
      <w:r w:rsidRPr="006915DE">
        <w:rPr>
          <w:rFonts w:ascii="Calibri" w:eastAsia="Calibri" w:hAnsi="Calibri" w:cs="Times New Roman"/>
          <w:noProof/>
          <w:sz w:val="22"/>
          <w:szCs w:val="22"/>
        </w:rPr>
        <w:drawing>
          <wp:anchor distT="0" distB="0" distL="114300" distR="114300" simplePos="0" relativeHeight="251943936" behindDoc="0" locked="0" layoutInCell="1" allowOverlap="1" wp14:anchorId="015B359E" wp14:editId="2324B163">
            <wp:simplePos x="0" y="0"/>
            <wp:positionH relativeFrom="margin">
              <wp:posOffset>4212368</wp:posOffset>
            </wp:positionH>
            <wp:positionV relativeFrom="paragraph">
              <wp:posOffset>286577</wp:posOffset>
            </wp:positionV>
            <wp:extent cx="2306734" cy="1626013"/>
            <wp:effectExtent l="0" t="0" r="0" b="0"/>
            <wp:wrapNone/>
            <wp:docPr id="1077" name="Grafik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49" cstate="print">
                      <a:extLst>
                        <a:ext uri="{28A0092B-C50C-407E-A947-70E740481C1C}">
                          <a14:useLocalDpi xmlns:a14="http://schemas.microsoft.com/office/drawing/2010/main" val="0"/>
                        </a:ext>
                        <a:ext uri="{96DAC541-7B7A-43D3-8B79-37D633B846F1}">
                          <asvg:svgBlip xmlns:asvg="http://schemas.microsoft.com/office/drawing/2016/SVG/main" r:embed="rId150"/>
                        </a:ext>
                      </a:extLst>
                    </a:blip>
                    <a:stretch>
                      <a:fillRect/>
                    </a:stretch>
                  </pic:blipFill>
                  <pic:spPr>
                    <a:xfrm>
                      <a:off x="0" y="0"/>
                      <a:ext cx="2312489" cy="1630070"/>
                    </a:xfrm>
                    <a:prstGeom prst="rect">
                      <a:avLst/>
                    </a:prstGeom>
                  </pic:spPr>
                </pic:pic>
              </a:graphicData>
            </a:graphic>
            <wp14:sizeRelH relativeFrom="margin">
              <wp14:pctWidth>0</wp14:pctWidth>
            </wp14:sizeRelH>
            <wp14:sizeRelV relativeFrom="margin">
              <wp14:pctHeight>0</wp14:pctHeight>
            </wp14:sizeRelV>
          </wp:anchor>
        </w:drawing>
      </w:r>
      <w:r w:rsidRPr="006915DE">
        <w:rPr>
          <w:rFonts w:eastAsia="Calibri"/>
          <w:sz w:val="28"/>
          <w:szCs w:val="28"/>
          <w:lang w:eastAsia="en-US"/>
        </w:rPr>
        <w:t>dass Schäden in meinem privaten Umfeld versichert sind.</w:t>
      </w:r>
    </w:p>
    <w:p w14:paraId="08B59560" w14:textId="77777777" w:rsidR="006915DE" w:rsidRPr="006915DE" w:rsidRDefault="006915DE" w:rsidP="006915DE">
      <w:pPr>
        <w:rPr>
          <w:rFonts w:eastAsia="Calibri"/>
          <w:sz w:val="28"/>
          <w:szCs w:val="28"/>
          <w:lang w:eastAsia="en-US"/>
        </w:rPr>
      </w:pPr>
      <w:r w:rsidRPr="006915DE">
        <w:rPr>
          <w:rFonts w:eastAsia="Calibri"/>
          <w:sz w:val="28"/>
          <w:szCs w:val="28"/>
          <w:lang w:eastAsia="en-US"/>
        </w:rPr>
        <w:t>Dazu zählt zum Beispiel, wenn ich als Fahrradfahrer</w:t>
      </w:r>
    </w:p>
    <w:p w14:paraId="39302EF6"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einen Unfall verursache.</w:t>
      </w:r>
    </w:p>
    <w:p w14:paraId="088657DB" w14:textId="77777777" w:rsidR="006915DE" w:rsidRPr="006915DE" w:rsidRDefault="006915DE" w:rsidP="006915DE">
      <w:pPr>
        <w:rPr>
          <w:rFonts w:eastAsia="Calibri"/>
          <w:sz w:val="28"/>
          <w:szCs w:val="28"/>
          <w:lang w:eastAsia="en-US"/>
        </w:rPr>
      </w:pPr>
      <w:r w:rsidRPr="006915DE">
        <w:rPr>
          <w:rFonts w:eastAsia="Calibri"/>
          <w:sz w:val="28"/>
          <w:szCs w:val="28"/>
          <w:lang w:eastAsia="en-US"/>
        </w:rPr>
        <w:t xml:space="preserve">Wenn ich als Autofahrer einen Unfall verursache, </w:t>
      </w:r>
    </w:p>
    <w:p w14:paraId="24E520C9" w14:textId="77777777" w:rsidR="006915DE" w:rsidRPr="006915DE" w:rsidRDefault="006915DE" w:rsidP="006915DE">
      <w:pPr>
        <w:rPr>
          <w:rFonts w:eastAsia="Calibri"/>
          <w:sz w:val="28"/>
          <w:szCs w:val="28"/>
          <w:lang w:eastAsia="en-US"/>
        </w:rPr>
      </w:pPr>
      <w:r w:rsidRPr="006915DE">
        <w:rPr>
          <w:rFonts w:eastAsia="Calibri"/>
          <w:sz w:val="28"/>
          <w:szCs w:val="28"/>
          <w:lang w:eastAsia="en-US"/>
        </w:rPr>
        <w:t>sind die Kosten nicht durch die private</w:t>
      </w:r>
    </w:p>
    <w:p w14:paraId="052789A7"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Haftpflichtversicherung abgedeckt.</w:t>
      </w:r>
    </w:p>
    <w:p w14:paraId="58D87BD8" w14:textId="77777777" w:rsidR="006915DE" w:rsidRPr="006915DE" w:rsidRDefault="006915DE" w:rsidP="006915DE">
      <w:pPr>
        <w:spacing w:after="160"/>
        <w:rPr>
          <w:rFonts w:eastAsia="Calibri"/>
          <w:sz w:val="28"/>
          <w:szCs w:val="28"/>
          <w:lang w:eastAsia="en-US"/>
        </w:rPr>
        <w:sectPr w:rsidR="006915DE" w:rsidRPr="006915DE" w:rsidSect="00781E9C">
          <w:headerReference w:type="default" r:id="rId151"/>
          <w:pgSz w:w="11906" w:h="16838"/>
          <w:pgMar w:top="2835" w:right="851" w:bottom="1134" w:left="851" w:header="709" w:footer="709" w:gutter="0"/>
          <w:cols w:space="708"/>
          <w:docGrid w:linePitch="360"/>
        </w:sectPr>
      </w:pPr>
      <w:r w:rsidRPr="006915DE">
        <w:rPr>
          <w:rFonts w:eastAsia="Calibri"/>
          <w:sz w:val="28"/>
          <w:szCs w:val="28"/>
          <w:lang w:eastAsia="en-US"/>
        </w:rPr>
        <w:t>Hierfür wird eine Kfz-Haftpflichtversicherung benötigt.</w:t>
      </w:r>
    </w:p>
    <w:p w14:paraId="041405CF" w14:textId="77777777" w:rsidR="00D53A04" w:rsidRPr="00D53A04" w:rsidRDefault="00D53A04" w:rsidP="00D53A04">
      <w:pPr>
        <w:rPr>
          <w:rFonts w:eastAsia="Calibri"/>
          <w:sz w:val="28"/>
          <w:szCs w:val="28"/>
          <w:lang w:eastAsia="en-US"/>
        </w:rPr>
      </w:pPr>
      <w:r w:rsidRPr="00D53A04">
        <w:rPr>
          <w:rFonts w:eastAsia="Calibri"/>
          <w:sz w:val="28"/>
          <w:szCs w:val="28"/>
          <w:lang w:eastAsia="en-US"/>
        </w:rPr>
        <w:lastRenderedPageBreak/>
        <w:t>Schäden innerhalb eines Haushalts sind meistens nicht mitversichert.</w:t>
      </w:r>
    </w:p>
    <w:p w14:paraId="0F2F7EBD" w14:textId="77777777" w:rsidR="00D53A04" w:rsidRPr="00D53A04" w:rsidRDefault="00D53A04" w:rsidP="00D53A04">
      <w:pPr>
        <w:rPr>
          <w:rFonts w:eastAsia="Calibri"/>
          <w:sz w:val="28"/>
          <w:szCs w:val="28"/>
          <w:lang w:eastAsia="en-US"/>
        </w:rPr>
      </w:pPr>
      <w:r w:rsidRPr="00D53A04">
        <w:rPr>
          <w:rFonts w:eastAsia="Calibri"/>
          <w:noProof/>
          <w:sz w:val="28"/>
          <w:szCs w:val="28"/>
        </w:rPr>
        <w:drawing>
          <wp:anchor distT="0" distB="0" distL="114300" distR="114300" simplePos="0" relativeHeight="251944960" behindDoc="0" locked="0" layoutInCell="1" allowOverlap="1" wp14:anchorId="51B5E547" wp14:editId="4A29B09E">
            <wp:simplePos x="0" y="0"/>
            <wp:positionH relativeFrom="column">
              <wp:posOffset>4565015</wp:posOffset>
            </wp:positionH>
            <wp:positionV relativeFrom="paragraph">
              <wp:posOffset>11430</wp:posOffset>
            </wp:positionV>
            <wp:extent cx="1517650" cy="1578724"/>
            <wp:effectExtent l="0" t="0" r="6350" b="2540"/>
            <wp:wrapNone/>
            <wp:docPr id="1080" name="Grafik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17650" cy="1578724"/>
                    </a:xfrm>
                    <a:prstGeom prst="rect">
                      <a:avLst/>
                    </a:prstGeom>
                    <a:noFill/>
                  </pic:spPr>
                </pic:pic>
              </a:graphicData>
            </a:graphic>
            <wp14:sizeRelH relativeFrom="margin">
              <wp14:pctWidth>0</wp14:pctWidth>
            </wp14:sizeRelH>
            <wp14:sizeRelV relativeFrom="margin">
              <wp14:pctHeight>0</wp14:pctHeight>
            </wp14:sizeRelV>
          </wp:anchor>
        </w:drawing>
      </w:r>
      <w:r w:rsidRPr="00D53A04">
        <w:rPr>
          <w:rFonts w:eastAsia="Calibri"/>
          <w:sz w:val="28"/>
          <w:szCs w:val="28"/>
          <w:lang w:eastAsia="en-US"/>
        </w:rPr>
        <w:t>Wenn ich einen Schaden absichtlich verursache,</w:t>
      </w:r>
    </w:p>
    <w:p w14:paraId="2C1DD667" w14:textId="77777777" w:rsidR="00D53A04" w:rsidRPr="00D53A04" w:rsidRDefault="00D53A04" w:rsidP="00D53A04">
      <w:pPr>
        <w:spacing w:after="160"/>
        <w:rPr>
          <w:rFonts w:eastAsia="Calibri"/>
          <w:sz w:val="28"/>
          <w:szCs w:val="28"/>
          <w:lang w:eastAsia="en-US"/>
        </w:rPr>
      </w:pPr>
      <w:r w:rsidRPr="00D53A04">
        <w:rPr>
          <w:rFonts w:eastAsia="Calibri"/>
          <w:sz w:val="28"/>
          <w:szCs w:val="28"/>
          <w:lang w:eastAsia="en-US"/>
        </w:rPr>
        <w:t>kommt die Haftpflichtversicherung nicht dafür auf.</w:t>
      </w:r>
    </w:p>
    <w:p w14:paraId="0FB6FAAC" w14:textId="77777777" w:rsidR="003D2022" w:rsidRDefault="003D2022" w:rsidP="003D2022">
      <w:pPr>
        <w:spacing w:after="160"/>
        <w:rPr>
          <w:rFonts w:eastAsia="Calibri"/>
          <w:sz w:val="28"/>
          <w:szCs w:val="28"/>
          <w:lang w:eastAsia="en-US"/>
        </w:rPr>
      </w:pPr>
    </w:p>
    <w:p w14:paraId="79BB565F" w14:textId="77777777" w:rsidR="00770BF8" w:rsidRDefault="00770BF8" w:rsidP="003D2022">
      <w:pPr>
        <w:spacing w:after="160"/>
        <w:rPr>
          <w:sz w:val="28"/>
          <w:szCs w:val="28"/>
        </w:rPr>
      </w:pPr>
      <w:r>
        <w:rPr>
          <w:noProof/>
          <w:sz w:val="28"/>
          <w:szCs w:val="28"/>
        </w:rPr>
        <w:drawing>
          <wp:anchor distT="0" distB="0" distL="114300" distR="114300" simplePos="0" relativeHeight="251778048" behindDoc="0" locked="0" layoutInCell="1" allowOverlap="1" wp14:anchorId="3C697B0F" wp14:editId="35A2CA3D">
            <wp:simplePos x="0" y="0"/>
            <wp:positionH relativeFrom="column">
              <wp:posOffset>-180340</wp:posOffset>
            </wp:positionH>
            <wp:positionV relativeFrom="paragraph">
              <wp:posOffset>-90170</wp:posOffset>
            </wp:positionV>
            <wp:extent cx="367200" cy="367200"/>
            <wp:effectExtent l="0" t="0" r="0" b="0"/>
            <wp:wrapNone/>
            <wp:docPr id="316" name="Grafik 316" descr="Schließ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Schließen mit einfarbiger Füllung"/>
                    <pic:cNvPicPr/>
                  </pic:nvPicPr>
                  <pic:blipFill>
                    <a:blip r:embed="rId153" cstate="print">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 xml:space="preserve">Kreuzen Sie </w:t>
      </w:r>
      <w:proofErr w:type="gramStart"/>
      <w:r>
        <w:rPr>
          <w:sz w:val="28"/>
          <w:szCs w:val="28"/>
        </w:rPr>
        <w:t>die richtige Antworten</w:t>
      </w:r>
      <w:proofErr w:type="gramEnd"/>
      <w:r>
        <w:rPr>
          <w:sz w:val="28"/>
          <w:szCs w:val="28"/>
        </w:rPr>
        <w:t xml:space="preserve"> an!</w:t>
      </w:r>
    </w:p>
    <w:p w14:paraId="22ED7C11" w14:textId="77777777" w:rsidR="00770BF8" w:rsidRDefault="00770BF8" w:rsidP="00770BF8">
      <w:pPr>
        <w:rPr>
          <w:sz w:val="28"/>
          <w:szCs w:val="28"/>
        </w:rPr>
      </w:pPr>
    </w:p>
    <w:p w14:paraId="0BBD4DE7" w14:textId="77777777" w:rsidR="00770BF8" w:rsidRPr="00D6404D" w:rsidRDefault="00770BF8" w:rsidP="00770BF8">
      <w:pPr>
        <w:rPr>
          <w:sz w:val="28"/>
          <w:szCs w:val="28"/>
        </w:rPr>
      </w:pPr>
      <w:r w:rsidRPr="00D6404D">
        <w:rPr>
          <w:sz w:val="28"/>
          <w:szCs w:val="28"/>
        </w:rPr>
        <w:t>Wie nennt man die im Gesetz verankerte Pflicht, für verursachte Schäden zu haften?</w:t>
      </w:r>
    </w:p>
    <w:p w14:paraId="78625375"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Pflichthaft</w:t>
      </w:r>
    </w:p>
    <w:p w14:paraId="6F28A6B6"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Haftpflicht</w:t>
      </w:r>
    </w:p>
    <w:p w14:paraId="05909406"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private Haftpflicht</w:t>
      </w:r>
    </w:p>
    <w:p w14:paraId="168B600E" w14:textId="77777777" w:rsidR="00770BF8" w:rsidRPr="00D6404D" w:rsidRDefault="00770BF8" w:rsidP="00770BF8">
      <w:pPr>
        <w:rPr>
          <w:sz w:val="28"/>
          <w:szCs w:val="28"/>
        </w:rPr>
      </w:pPr>
    </w:p>
    <w:p w14:paraId="7BF0C390" w14:textId="77777777" w:rsidR="00770BF8" w:rsidRPr="00D6404D" w:rsidRDefault="00770BF8" w:rsidP="00770BF8">
      <w:pPr>
        <w:rPr>
          <w:sz w:val="28"/>
          <w:szCs w:val="28"/>
        </w:rPr>
      </w:pPr>
      <w:r w:rsidRPr="00D6404D">
        <w:rPr>
          <w:sz w:val="28"/>
          <w:szCs w:val="28"/>
        </w:rPr>
        <w:t>In welchem Beispiel greift die private Haftpflichtversicherung?</w:t>
      </w:r>
    </w:p>
    <w:p w14:paraId="5E8B5A48"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Ich zerkratze mit Absicht das Auto einer anderen Person.</w:t>
      </w:r>
    </w:p>
    <w:p w14:paraId="23135672"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Ich fahre unabsichtlich mit dem Fahrrad einen Fußgänger an.</w:t>
      </w:r>
    </w:p>
    <w:p w14:paraId="37E82889" w14:textId="77777777" w:rsidR="00770BF8" w:rsidRPr="00D6404D" w:rsidRDefault="00770BF8" w:rsidP="00770BF8">
      <w:pPr>
        <w:ind w:left="709" w:hanging="284"/>
        <w:rPr>
          <w:sz w:val="28"/>
          <w:szCs w:val="28"/>
        </w:rPr>
      </w:pPr>
      <w:r w:rsidRPr="00D6404D">
        <w:rPr>
          <w:rFonts w:ascii="Segoe UI Symbol" w:hAnsi="Segoe UI Symbol" w:cs="Segoe UI Symbol"/>
          <w:sz w:val="28"/>
          <w:szCs w:val="28"/>
        </w:rPr>
        <w:t>☐</w:t>
      </w:r>
      <w:r w:rsidRPr="00D6404D">
        <w:rPr>
          <w:sz w:val="28"/>
          <w:szCs w:val="28"/>
        </w:rPr>
        <w:t xml:space="preserve"> Ich mache absichtlich einen von einem Freund geliehenen Gegenstand</w:t>
      </w:r>
      <w:r>
        <w:rPr>
          <w:sz w:val="28"/>
          <w:szCs w:val="28"/>
        </w:rPr>
        <w:t xml:space="preserve"> </w:t>
      </w:r>
      <w:r w:rsidRPr="00D6404D">
        <w:rPr>
          <w:sz w:val="28"/>
          <w:szCs w:val="28"/>
        </w:rPr>
        <w:t>kaputt.</w:t>
      </w:r>
    </w:p>
    <w:p w14:paraId="6067D06E" w14:textId="77777777" w:rsidR="00770BF8" w:rsidRPr="00D6404D" w:rsidRDefault="00770BF8" w:rsidP="00770BF8">
      <w:pPr>
        <w:rPr>
          <w:sz w:val="28"/>
          <w:szCs w:val="28"/>
        </w:rPr>
      </w:pPr>
    </w:p>
    <w:p w14:paraId="09B402CD" w14:textId="77777777" w:rsidR="00770BF8" w:rsidRPr="00D6404D" w:rsidRDefault="0019138C" w:rsidP="00770BF8">
      <w:pPr>
        <w:rPr>
          <w:sz w:val="28"/>
          <w:szCs w:val="28"/>
        </w:rPr>
      </w:pPr>
      <w:r>
        <w:rPr>
          <w:sz w:val="28"/>
          <w:szCs w:val="28"/>
        </w:rPr>
        <w:t>W</w:t>
      </w:r>
      <w:r w:rsidR="00D319D1">
        <w:rPr>
          <w:sz w:val="28"/>
          <w:szCs w:val="28"/>
        </w:rPr>
        <w:t xml:space="preserve">elche Schäden </w:t>
      </w:r>
      <w:r>
        <w:rPr>
          <w:sz w:val="28"/>
          <w:szCs w:val="28"/>
        </w:rPr>
        <w:t>deckt die</w:t>
      </w:r>
      <w:r w:rsidR="00D319D1">
        <w:rPr>
          <w:sz w:val="28"/>
          <w:szCs w:val="28"/>
        </w:rPr>
        <w:t xml:space="preserve"> Kfz-Haftpflichtversicherung</w:t>
      </w:r>
      <w:r>
        <w:rPr>
          <w:sz w:val="28"/>
          <w:szCs w:val="28"/>
        </w:rPr>
        <w:t xml:space="preserve"> ab</w:t>
      </w:r>
      <w:r w:rsidR="00770BF8" w:rsidRPr="00D6404D">
        <w:rPr>
          <w:sz w:val="28"/>
          <w:szCs w:val="28"/>
        </w:rPr>
        <w:t>?</w:t>
      </w:r>
    </w:p>
    <w:p w14:paraId="59DC2918"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w:t>
      </w:r>
      <w:r w:rsidR="00264D55">
        <w:rPr>
          <w:sz w:val="28"/>
          <w:szCs w:val="28"/>
        </w:rPr>
        <w:t>Schäden, di</w:t>
      </w:r>
      <w:r w:rsidR="003165CF">
        <w:rPr>
          <w:sz w:val="28"/>
          <w:szCs w:val="28"/>
        </w:rPr>
        <w:t xml:space="preserve">e </w:t>
      </w:r>
      <w:r w:rsidR="00D319D1">
        <w:rPr>
          <w:sz w:val="28"/>
          <w:szCs w:val="28"/>
        </w:rPr>
        <w:t>ich als Fahrradfahrer</w:t>
      </w:r>
      <w:r w:rsidR="003165CF">
        <w:rPr>
          <w:sz w:val="28"/>
          <w:szCs w:val="28"/>
        </w:rPr>
        <w:t xml:space="preserve"> verursach</w:t>
      </w:r>
      <w:r w:rsidR="00D319D1">
        <w:rPr>
          <w:sz w:val="28"/>
          <w:szCs w:val="28"/>
        </w:rPr>
        <w:t>e</w:t>
      </w:r>
    </w:p>
    <w:p w14:paraId="6E216784"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w:t>
      </w:r>
      <w:r w:rsidR="003165CF">
        <w:rPr>
          <w:sz w:val="28"/>
          <w:szCs w:val="28"/>
        </w:rPr>
        <w:t xml:space="preserve">Schäden, die </w:t>
      </w:r>
      <w:r w:rsidR="00D319D1">
        <w:rPr>
          <w:sz w:val="28"/>
          <w:szCs w:val="28"/>
        </w:rPr>
        <w:t>ich als Autofahrer ver</w:t>
      </w:r>
      <w:r w:rsidR="003165CF">
        <w:rPr>
          <w:sz w:val="28"/>
          <w:szCs w:val="28"/>
        </w:rPr>
        <w:t>u</w:t>
      </w:r>
      <w:r w:rsidR="00D761B2">
        <w:rPr>
          <w:sz w:val="28"/>
          <w:szCs w:val="28"/>
        </w:rPr>
        <w:t>rsach</w:t>
      </w:r>
      <w:r w:rsidR="00D319D1">
        <w:rPr>
          <w:sz w:val="28"/>
          <w:szCs w:val="28"/>
        </w:rPr>
        <w:t>e</w:t>
      </w:r>
    </w:p>
    <w:p w14:paraId="128D1F14" w14:textId="77777777" w:rsidR="00770BF8"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w:t>
      </w:r>
      <w:r w:rsidR="003165CF">
        <w:rPr>
          <w:sz w:val="28"/>
          <w:szCs w:val="28"/>
        </w:rPr>
        <w:t xml:space="preserve">Schäden, die </w:t>
      </w:r>
      <w:r w:rsidR="00D319D1">
        <w:rPr>
          <w:sz w:val="28"/>
          <w:szCs w:val="28"/>
        </w:rPr>
        <w:t xml:space="preserve">ich als </w:t>
      </w:r>
      <w:r w:rsidR="003165CF">
        <w:rPr>
          <w:sz w:val="28"/>
          <w:szCs w:val="28"/>
        </w:rPr>
        <w:t>Fußgänger verursach</w:t>
      </w:r>
      <w:r w:rsidR="00D319D1">
        <w:rPr>
          <w:sz w:val="28"/>
          <w:szCs w:val="28"/>
        </w:rPr>
        <w:t>e</w:t>
      </w:r>
    </w:p>
    <w:p w14:paraId="4AEDF9F0" w14:textId="77777777" w:rsidR="003165CF" w:rsidRDefault="003165CF" w:rsidP="00770BF8">
      <w:pPr>
        <w:rPr>
          <w:sz w:val="28"/>
          <w:szCs w:val="28"/>
        </w:rPr>
      </w:pPr>
    </w:p>
    <w:p w14:paraId="269A4474" w14:textId="77777777" w:rsidR="00770BF8" w:rsidRDefault="00770BF8" w:rsidP="000116B9">
      <w:pPr>
        <w:ind w:left="0"/>
        <w:rPr>
          <w:sz w:val="28"/>
        </w:rPr>
        <w:sectPr w:rsidR="00770BF8" w:rsidSect="00434A63">
          <w:headerReference w:type="first" r:id="rId155"/>
          <w:pgSz w:w="11900" w:h="16840"/>
          <w:pgMar w:top="2835" w:right="851" w:bottom="1134" w:left="851" w:header="709" w:footer="454" w:gutter="0"/>
          <w:cols w:space="708"/>
          <w:titlePg/>
          <w:docGrid w:linePitch="360"/>
        </w:sectPr>
      </w:pPr>
    </w:p>
    <w:p w14:paraId="0740EEEF" w14:textId="77777777" w:rsidR="00FD2465" w:rsidRPr="00321144" w:rsidRDefault="00FD2465" w:rsidP="00FD2465">
      <w:pPr>
        <w:rPr>
          <w:sz w:val="28"/>
          <w:szCs w:val="28"/>
        </w:rPr>
      </w:pPr>
      <w:r w:rsidRPr="00321144">
        <w:rPr>
          <w:sz w:val="28"/>
          <w:szCs w:val="28"/>
        </w:rPr>
        <w:lastRenderedPageBreak/>
        <w:t>Wie nennt man die im Gesetz verankerte Pflicht, für verursachte Schäden zu haften?</w:t>
      </w:r>
    </w:p>
    <w:p w14:paraId="611B03AA" w14:textId="77777777" w:rsidR="00FD2465" w:rsidRPr="00321144" w:rsidRDefault="00FD2465" w:rsidP="00FD2465">
      <w:pPr>
        <w:rPr>
          <w:sz w:val="28"/>
          <w:szCs w:val="28"/>
        </w:rPr>
      </w:pPr>
      <w:r w:rsidRPr="00321144">
        <w:rPr>
          <w:rFonts w:ascii="Segoe UI Symbol" w:hAnsi="Segoe UI Symbol" w:cs="Segoe UI Symbol"/>
          <w:sz w:val="28"/>
          <w:szCs w:val="28"/>
        </w:rPr>
        <w:t>☐</w:t>
      </w:r>
      <w:r w:rsidRPr="00321144">
        <w:rPr>
          <w:sz w:val="28"/>
          <w:szCs w:val="28"/>
        </w:rPr>
        <w:t xml:space="preserve"> Pflichthaft</w:t>
      </w:r>
    </w:p>
    <w:p w14:paraId="64687D7A" w14:textId="77777777" w:rsidR="00FD2465" w:rsidRPr="00161FD9" w:rsidRDefault="00FD2465" w:rsidP="00FD2465">
      <w:pPr>
        <w:rPr>
          <w:b/>
          <w:bCs/>
          <w:sz w:val="28"/>
          <w:szCs w:val="28"/>
        </w:rPr>
      </w:pPr>
      <w:r w:rsidRPr="00161FD9">
        <w:rPr>
          <w:rFonts w:ascii="Segoe UI Symbol" w:hAnsi="Segoe UI Symbol" w:cs="Segoe UI Symbol"/>
          <w:b/>
          <w:bCs/>
          <w:sz w:val="28"/>
          <w:szCs w:val="28"/>
        </w:rPr>
        <w:t>☒</w:t>
      </w:r>
      <w:r w:rsidRPr="00161FD9">
        <w:rPr>
          <w:b/>
          <w:bCs/>
          <w:sz w:val="28"/>
          <w:szCs w:val="28"/>
        </w:rPr>
        <w:t xml:space="preserve"> Haftpflicht</w:t>
      </w:r>
    </w:p>
    <w:p w14:paraId="17A2A0AB" w14:textId="77777777" w:rsidR="00FD2465" w:rsidRPr="00321144" w:rsidRDefault="00FD2465" w:rsidP="00FD2465">
      <w:pPr>
        <w:rPr>
          <w:sz w:val="28"/>
          <w:szCs w:val="28"/>
        </w:rPr>
      </w:pPr>
      <w:r w:rsidRPr="00321144">
        <w:rPr>
          <w:rFonts w:ascii="Segoe UI Symbol" w:hAnsi="Segoe UI Symbol" w:cs="Segoe UI Symbol"/>
          <w:sz w:val="28"/>
          <w:szCs w:val="28"/>
        </w:rPr>
        <w:t>☐</w:t>
      </w:r>
      <w:r w:rsidRPr="00321144">
        <w:rPr>
          <w:sz w:val="28"/>
          <w:szCs w:val="28"/>
        </w:rPr>
        <w:t xml:space="preserve"> private Haftpflicht</w:t>
      </w:r>
    </w:p>
    <w:p w14:paraId="54FA7073" w14:textId="77777777" w:rsidR="00FD2465" w:rsidRPr="00321144" w:rsidRDefault="00FD2465" w:rsidP="00FD2465">
      <w:pPr>
        <w:rPr>
          <w:sz w:val="28"/>
          <w:szCs w:val="28"/>
        </w:rPr>
      </w:pPr>
    </w:p>
    <w:p w14:paraId="26B8CBB0" w14:textId="77777777" w:rsidR="00FD2465" w:rsidRPr="00321144" w:rsidRDefault="00FD2465" w:rsidP="00FD2465">
      <w:pPr>
        <w:rPr>
          <w:sz w:val="28"/>
          <w:szCs w:val="28"/>
        </w:rPr>
      </w:pPr>
      <w:r w:rsidRPr="00321144">
        <w:rPr>
          <w:sz w:val="28"/>
          <w:szCs w:val="28"/>
        </w:rPr>
        <w:t>In welchem Beispiel greift die private Haftpflichtversicherung?</w:t>
      </w:r>
    </w:p>
    <w:p w14:paraId="1A6AE599" w14:textId="77777777" w:rsidR="00FD2465" w:rsidRPr="00321144" w:rsidRDefault="00FD2465" w:rsidP="00FD2465">
      <w:pPr>
        <w:rPr>
          <w:sz w:val="28"/>
          <w:szCs w:val="28"/>
        </w:rPr>
      </w:pPr>
      <w:r w:rsidRPr="00321144">
        <w:rPr>
          <w:rFonts w:ascii="Segoe UI Symbol" w:hAnsi="Segoe UI Symbol" w:cs="Segoe UI Symbol"/>
          <w:sz w:val="28"/>
          <w:szCs w:val="28"/>
        </w:rPr>
        <w:t>☐</w:t>
      </w:r>
      <w:r w:rsidRPr="00321144">
        <w:rPr>
          <w:sz w:val="28"/>
          <w:szCs w:val="28"/>
        </w:rPr>
        <w:t xml:space="preserve"> Ich zerkratze mit Absicht das Auto einer anderen Person.</w:t>
      </w:r>
    </w:p>
    <w:p w14:paraId="11F6DD13" w14:textId="77777777" w:rsidR="00FD2465" w:rsidRPr="00BB58F8" w:rsidRDefault="00BB58F8" w:rsidP="00FD2465">
      <w:pPr>
        <w:rPr>
          <w:b/>
          <w:bCs/>
          <w:sz w:val="28"/>
          <w:szCs w:val="28"/>
        </w:rPr>
      </w:pPr>
      <w:r w:rsidRPr="00BB58F8">
        <w:rPr>
          <w:rFonts w:ascii="Segoe UI Symbol" w:hAnsi="Segoe UI Symbol" w:cs="Segoe UI Symbol"/>
          <w:b/>
          <w:bCs/>
          <w:sz w:val="28"/>
          <w:szCs w:val="28"/>
        </w:rPr>
        <w:t>☒</w:t>
      </w:r>
      <w:r w:rsidR="00FD2465" w:rsidRPr="00BB58F8">
        <w:rPr>
          <w:b/>
          <w:bCs/>
          <w:sz w:val="28"/>
          <w:szCs w:val="28"/>
        </w:rPr>
        <w:t xml:space="preserve"> Ich fahre unabsichtlich mit dem Fahrrad einen Fußgänger an.</w:t>
      </w:r>
    </w:p>
    <w:p w14:paraId="468BE81C" w14:textId="77777777" w:rsidR="00FD2465" w:rsidRPr="00BB58F8" w:rsidRDefault="00BB58F8" w:rsidP="00FD2465">
      <w:pPr>
        <w:ind w:left="709" w:hanging="284"/>
        <w:rPr>
          <w:sz w:val="28"/>
          <w:szCs w:val="28"/>
        </w:rPr>
      </w:pPr>
      <w:r w:rsidRPr="00321144">
        <w:rPr>
          <w:rFonts w:ascii="Segoe UI Symbol" w:hAnsi="Segoe UI Symbol" w:cs="Segoe UI Symbol"/>
          <w:sz w:val="28"/>
          <w:szCs w:val="28"/>
        </w:rPr>
        <w:t>☐</w:t>
      </w:r>
      <w:r w:rsidR="00FD2465" w:rsidRPr="00BB58F8">
        <w:rPr>
          <w:sz w:val="28"/>
          <w:szCs w:val="28"/>
        </w:rPr>
        <w:t xml:space="preserve"> Ich mache absichtlich einen von einem Freund geliehenen Gegenstand kaputt.</w:t>
      </w:r>
    </w:p>
    <w:p w14:paraId="00545B95" w14:textId="77777777" w:rsidR="00FD2465" w:rsidRPr="00321144" w:rsidRDefault="00FD2465" w:rsidP="00FD2465">
      <w:pPr>
        <w:rPr>
          <w:sz w:val="28"/>
          <w:szCs w:val="28"/>
        </w:rPr>
      </w:pPr>
    </w:p>
    <w:p w14:paraId="3F4A1BB3" w14:textId="77777777" w:rsidR="0019138C" w:rsidRPr="00D6404D" w:rsidRDefault="0019138C" w:rsidP="0019138C">
      <w:pPr>
        <w:rPr>
          <w:sz w:val="28"/>
          <w:szCs w:val="28"/>
        </w:rPr>
      </w:pPr>
      <w:r>
        <w:rPr>
          <w:sz w:val="28"/>
          <w:szCs w:val="28"/>
        </w:rPr>
        <w:t>Welche Schäden deckt die Kfz-Haftpflichtversicherung ab</w:t>
      </w:r>
      <w:r w:rsidRPr="00D6404D">
        <w:rPr>
          <w:sz w:val="28"/>
          <w:szCs w:val="28"/>
        </w:rPr>
        <w:t>?</w:t>
      </w:r>
    </w:p>
    <w:p w14:paraId="19158131" w14:textId="77777777" w:rsidR="0019138C" w:rsidRPr="00D6404D" w:rsidRDefault="0019138C" w:rsidP="0019138C">
      <w:pPr>
        <w:rPr>
          <w:sz w:val="28"/>
          <w:szCs w:val="28"/>
        </w:rPr>
      </w:pPr>
      <w:r w:rsidRPr="00D6404D">
        <w:rPr>
          <w:rFonts w:ascii="Segoe UI Symbol" w:hAnsi="Segoe UI Symbol" w:cs="Segoe UI Symbol"/>
          <w:sz w:val="28"/>
          <w:szCs w:val="28"/>
        </w:rPr>
        <w:t>☐</w:t>
      </w:r>
      <w:r w:rsidRPr="00D6404D">
        <w:rPr>
          <w:sz w:val="28"/>
          <w:szCs w:val="28"/>
        </w:rPr>
        <w:t xml:space="preserve"> </w:t>
      </w:r>
      <w:r>
        <w:rPr>
          <w:sz w:val="28"/>
          <w:szCs w:val="28"/>
        </w:rPr>
        <w:t>Schäden, die ich als Fahrradfahrer verursache</w:t>
      </w:r>
    </w:p>
    <w:p w14:paraId="6909EA86" w14:textId="77777777" w:rsidR="0019138C" w:rsidRPr="0019138C" w:rsidRDefault="0019138C" w:rsidP="0019138C">
      <w:pPr>
        <w:rPr>
          <w:b/>
          <w:bCs/>
          <w:sz w:val="28"/>
          <w:szCs w:val="28"/>
        </w:rPr>
      </w:pPr>
      <w:r w:rsidRPr="0019138C">
        <w:rPr>
          <w:rFonts w:ascii="Segoe UI Symbol" w:hAnsi="Segoe UI Symbol" w:cs="Segoe UI Symbol"/>
          <w:b/>
          <w:bCs/>
          <w:sz w:val="28"/>
          <w:szCs w:val="28"/>
        </w:rPr>
        <w:t>☒</w:t>
      </w:r>
      <w:r w:rsidRPr="0019138C">
        <w:rPr>
          <w:b/>
          <w:bCs/>
          <w:sz w:val="28"/>
          <w:szCs w:val="28"/>
        </w:rPr>
        <w:t xml:space="preserve"> Schäden, die ich als Autofahrer verursache</w:t>
      </w:r>
    </w:p>
    <w:p w14:paraId="3C76F996" w14:textId="77777777" w:rsidR="0019138C" w:rsidRDefault="0019138C" w:rsidP="0019138C">
      <w:pPr>
        <w:rPr>
          <w:sz w:val="28"/>
          <w:szCs w:val="28"/>
        </w:rPr>
      </w:pPr>
      <w:r w:rsidRPr="00D6404D">
        <w:rPr>
          <w:rFonts w:ascii="Segoe UI Symbol" w:hAnsi="Segoe UI Symbol" w:cs="Segoe UI Symbol"/>
          <w:sz w:val="28"/>
          <w:szCs w:val="28"/>
        </w:rPr>
        <w:t>☐</w:t>
      </w:r>
      <w:r w:rsidRPr="00D6404D">
        <w:rPr>
          <w:sz w:val="28"/>
          <w:szCs w:val="28"/>
        </w:rPr>
        <w:t xml:space="preserve"> </w:t>
      </w:r>
      <w:r>
        <w:rPr>
          <w:sz w:val="28"/>
          <w:szCs w:val="28"/>
        </w:rPr>
        <w:t>Schäden, die ich als Fußgänger verursache</w:t>
      </w:r>
    </w:p>
    <w:p w14:paraId="3B51C057" w14:textId="77777777" w:rsidR="0019138C" w:rsidRPr="00161FD9" w:rsidRDefault="0019138C" w:rsidP="00FD2465">
      <w:pPr>
        <w:rPr>
          <w:b/>
          <w:bCs/>
          <w:sz w:val="28"/>
          <w:szCs w:val="28"/>
        </w:rPr>
      </w:pPr>
    </w:p>
    <w:p w14:paraId="4A4CA312" w14:textId="77777777" w:rsidR="00FD2465" w:rsidRDefault="00FD2465" w:rsidP="000116B9">
      <w:pPr>
        <w:ind w:left="0"/>
        <w:rPr>
          <w:sz w:val="28"/>
        </w:rPr>
        <w:sectPr w:rsidR="00FD2465" w:rsidSect="00434A63">
          <w:headerReference w:type="first" r:id="rId156"/>
          <w:pgSz w:w="11900" w:h="16840"/>
          <w:pgMar w:top="2835" w:right="851" w:bottom="1134" w:left="851" w:header="709" w:footer="454" w:gutter="0"/>
          <w:cols w:space="708"/>
          <w:titlePg/>
          <w:docGrid w:linePitch="360"/>
        </w:sectPr>
      </w:pPr>
    </w:p>
    <w:p w14:paraId="7918BEBB" w14:textId="77777777" w:rsidR="00FD2465" w:rsidRPr="00013689" w:rsidRDefault="00FD2465" w:rsidP="00FD2465">
      <w:pPr>
        <w:rPr>
          <w:sz w:val="28"/>
          <w:szCs w:val="28"/>
        </w:rPr>
      </w:pPr>
    </w:p>
    <w:p w14:paraId="4559F9EE" w14:textId="77777777" w:rsidR="00FD2465" w:rsidRPr="00013689" w:rsidRDefault="00FD2465" w:rsidP="00FD2465">
      <w:pPr>
        <w:rPr>
          <w:sz w:val="28"/>
          <w:szCs w:val="28"/>
        </w:rPr>
      </w:pPr>
    </w:p>
    <w:p w14:paraId="27D5EBD1" w14:textId="77777777" w:rsidR="00FD2465" w:rsidRPr="00013689" w:rsidRDefault="00FD2465" w:rsidP="00FD2465">
      <w:pPr>
        <w:rPr>
          <w:sz w:val="28"/>
          <w:szCs w:val="28"/>
        </w:rPr>
      </w:pPr>
      <w:r>
        <w:rPr>
          <w:noProof/>
          <w:color w:val="0A2446"/>
        </w:rPr>
        <w:drawing>
          <wp:anchor distT="0" distB="0" distL="114300" distR="114300" simplePos="0" relativeHeight="251780096" behindDoc="0" locked="0" layoutInCell="1" allowOverlap="1" wp14:anchorId="41354D31" wp14:editId="34DF3222">
            <wp:simplePos x="0" y="0"/>
            <wp:positionH relativeFrom="margin">
              <wp:align>center</wp:align>
            </wp:positionH>
            <wp:positionV relativeFrom="margin">
              <wp:posOffset>1080135</wp:posOffset>
            </wp:positionV>
            <wp:extent cx="1350000" cy="1350000"/>
            <wp:effectExtent l="0" t="0" r="3175" b="3175"/>
            <wp:wrapNone/>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54C467EC" w14:textId="77777777" w:rsidR="00FD2465" w:rsidRPr="00013689" w:rsidRDefault="00FD2465" w:rsidP="00FD2465">
      <w:pPr>
        <w:rPr>
          <w:sz w:val="28"/>
          <w:szCs w:val="28"/>
        </w:rPr>
      </w:pPr>
    </w:p>
    <w:p w14:paraId="0DD3AF04" w14:textId="77777777" w:rsidR="00FD2465" w:rsidRPr="00013689" w:rsidRDefault="00FD2465" w:rsidP="00FD2465">
      <w:pPr>
        <w:rPr>
          <w:sz w:val="28"/>
          <w:szCs w:val="28"/>
        </w:rPr>
      </w:pPr>
    </w:p>
    <w:p w14:paraId="0CEDDD9C" w14:textId="77777777" w:rsidR="00FD2465" w:rsidRPr="00013689" w:rsidRDefault="00FD2465" w:rsidP="00FD2465">
      <w:pPr>
        <w:rPr>
          <w:sz w:val="28"/>
          <w:szCs w:val="28"/>
        </w:rPr>
      </w:pPr>
    </w:p>
    <w:p w14:paraId="1C5B6325" w14:textId="77777777" w:rsidR="00FD2465" w:rsidRPr="00013689" w:rsidRDefault="00FD2465" w:rsidP="00FD2465">
      <w:pPr>
        <w:rPr>
          <w:sz w:val="28"/>
          <w:szCs w:val="28"/>
        </w:rPr>
      </w:pPr>
    </w:p>
    <w:p w14:paraId="78F74221" w14:textId="77777777" w:rsidR="00FD2465" w:rsidRPr="00013689" w:rsidRDefault="00FD2465" w:rsidP="00FD2465">
      <w:pPr>
        <w:rPr>
          <w:sz w:val="28"/>
          <w:szCs w:val="28"/>
        </w:rPr>
      </w:pPr>
    </w:p>
    <w:p w14:paraId="40B0D4F7" w14:textId="77777777" w:rsidR="00FD2465" w:rsidRPr="00013689" w:rsidRDefault="00FD2465" w:rsidP="00FD2465">
      <w:pPr>
        <w:rPr>
          <w:sz w:val="28"/>
          <w:szCs w:val="28"/>
        </w:rPr>
      </w:pPr>
    </w:p>
    <w:p w14:paraId="5AE6CDA3" w14:textId="77777777" w:rsidR="00FD2465" w:rsidRPr="00013689" w:rsidRDefault="00FD2465" w:rsidP="00FD2465">
      <w:pPr>
        <w:rPr>
          <w:sz w:val="28"/>
          <w:szCs w:val="28"/>
        </w:rPr>
      </w:pPr>
    </w:p>
    <w:p w14:paraId="636BD21C" w14:textId="77777777" w:rsidR="00FD2465" w:rsidRDefault="00FD2465" w:rsidP="00FD2465">
      <w:pPr>
        <w:rPr>
          <w:sz w:val="28"/>
          <w:szCs w:val="28"/>
        </w:rPr>
      </w:pPr>
    </w:p>
    <w:p w14:paraId="3A686B97" w14:textId="77777777" w:rsidR="00FD2465" w:rsidRDefault="00FD2465" w:rsidP="00FD2465">
      <w:pPr>
        <w:rPr>
          <w:sz w:val="28"/>
          <w:szCs w:val="28"/>
        </w:rPr>
      </w:pPr>
      <w:r>
        <w:rPr>
          <w:noProof/>
        </w:rPr>
        <mc:AlternateContent>
          <mc:Choice Requires="wps">
            <w:drawing>
              <wp:anchor distT="0" distB="0" distL="114300" distR="114300" simplePos="0" relativeHeight="251782144" behindDoc="0" locked="0" layoutInCell="1" allowOverlap="1" wp14:anchorId="71931A51" wp14:editId="336578B5">
                <wp:simplePos x="0" y="0"/>
                <wp:positionH relativeFrom="margin">
                  <wp:align>center</wp:align>
                </wp:positionH>
                <wp:positionV relativeFrom="margin">
                  <wp:posOffset>3060700</wp:posOffset>
                </wp:positionV>
                <wp:extent cx="4730400" cy="957431"/>
                <wp:effectExtent l="0" t="0" r="0" b="0"/>
                <wp:wrapNone/>
                <wp:docPr id="345" name="Textfeld 345"/>
                <wp:cNvGraphicFramePr/>
                <a:graphic xmlns:a="http://schemas.openxmlformats.org/drawingml/2006/main">
                  <a:graphicData uri="http://schemas.microsoft.com/office/word/2010/wordprocessingShape">
                    <wps:wsp>
                      <wps:cNvSpPr txBox="1"/>
                      <wps:spPr>
                        <a:xfrm>
                          <a:off x="0" y="0"/>
                          <a:ext cx="4730400" cy="957431"/>
                        </a:xfrm>
                        <a:prstGeom prst="rect">
                          <a:avLst/>
                        </a:prstGeom>
                        <a:solidFill>
                          <a:schemeClr val="lt1"/>
                        </a:solidFill>
                        <a:ln w="6350">
                          <a:noFill/>
                        </a:ln>
                      </wps:spPr>
                      <wps:txbx>
                        <w:txbxContent>
                          <w:p w14:paraId="7C0D4664" w14:textId="77777777" w:rsidR="003620B0" w:rsidRPr="00980DE8" w:rsidRDefault="003620B0" w:rsidP="00E50E6A">
                            <w:pPr>
                              <w:pStyle w:val="Kapitel"/>
                              <w:rPr>
                                <w:b/>
                                <w:bCs/>
                              </w:rPr>
                            </w:pPr>
                            <w:bookmarkStart w:id="38" w:name="_Toc71025077"/>
                            <w:bookmarkStart w:id="39" w:name="_Toc71026386"/>
                            <w:bookmarkStart w:id="40" w:name="_Toc75172215"/>
                            <w:bookmarkStart w:id="41" w:name="Schäden_private_Haftpflicht"/>
                            <w:bookmarkStart w:id="42" w:name="_Toc71024743"/>
                            <w:r>
                              <w:t>Schäden im Bereich der privaten Haftpflichtversicherung</w:t>
                            </w:r>
                            <w:bookmarkEnd w:id="38"/>
                            <w:bookmarkEnd w:id="39"/>
                            <w:bookmarkEnd w:id="40"/>
                            <w:bookmarkEnd w:id="41"/>
                            <w:bookmarkEnd w:id="4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31A51" id="Textfeld 345" o:spid="_x0000_s1290" type="#_x0000_t202" style="position:absolute;left:0;text-align:left;margin-left:0;margin-top:241pt;width:372.45pt;height:75.4pt;z-index:25178214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" fillcolor="white [3201]" stroked="f" strokeweight=".5pt">
                <v:textbox>
                  <w:txbxContent>
                    <w:p w14:paraId="7C0D4664" w14:textId="77777777" w:rsidR="003620B0" w:rsidRPr="00980DE8" w:rsidRDefault="003620B0" w:rsidP="00E50E6A">
                      <w:pPr>
                        <w:pStyle w:val="Kapitel"/>
                        <w:rPr>
                          <w:b/>
                          <w:bCs/>
                        </w:rPr>
                      </w:pPr>
                      <w:bookmarkStart w:id="80" w:name="_Toc71025077"/>
                      <w:bookmarkStart w:id="81" w:name="_Toc71026386"/>
                      <w:bookmarkStart w:id="82" w:name="_Toc75172215"/>
                      <w:bookmarkStart w:id="83" w:name="Schäden_private_Haftpflicht"/>
                      <w:bookmarkStart w:id="84" w:name="_Toc71024743"/>
                      <w:r>
                        <w:t>Schäden im Bereich der privaten Haftpflichtversicherung</w:t>
                      </w:r>
                      <w:bookmarkEnd w:id="80"/>
                      <w:bookmarkEnd w:id="81"/>
                      <w:bookmarkEnd w:id="82"/>
                      <w:bookmarkEnd w:id="83"/>
                      <w:bookmarkEnd w:id="84"/>
                    </w:p>
                  </w:txbxContent>
                </v:textbox>
                <w10:wrap anchorx="margin" anchory="margin"/>
              </v:shape>
            </w:pict>
          </mc:Fallback>
        </mc:AlternateContent>
      </w:r>
    </w:p>
    <w:p w14:paraId="52F45D84" w14:textId="77777777" w:rsidR="00FD2465" w:rsidRDefault="00FD2465" w:rsidP="000116B9">
      <w:pPr>
        <w:ind w:left="0"/>
        <w:rPr>
          <w:sz w:val="28"/>
        </w:rPr>
        <w:sectPr w:rsidR="00FD2465" w:rsidSect="00434A63">
          <w:headerReference w:type="first" r:id="rId157"/>
          <w:pgSz w:w="11900" w:h="16840"/>
          <w:pgMar w:top="2835" w:right="851" w:bottom="1134" w:left="851" w:header="709" w:footer="454" w:gutter="0"/>
          <w:cols w:space="708"/>
          <w:titlePg/>
          <w:docGrid w:linePitch="360"/>
        </w:sectPr>
      </w:pPr>
    </w:p>
    <w:p w14:paraId="03B46CBF" w14:textId="77777777" w:rsidR="00C37098" w:rsidRPr="00AF7CDA" w:rsidRDefault="00C37098" w:rsidP="00C37098">
      <w:pPr>
        <w:tabs>
          <w:tab w:val="left" w:pos="1410"/>
        </w:tabs>
      </w:pPr>
      <w:r w:rsidRPr="00AF7CDA">
        <w:lastRenderedPageBreak/>
        <w:t>Lernziel: Die Lernenden erkennen, dass es verschiedene Versicherungsarten gibt und erwerben zeitgleich für das Lesen von Sätzen hilfreiche Kompetenzen.</w:t>
      </w:r>
    </w:p>
    <w:p w14:paraId="3BBC7C0E" w14:textId="77777777" w:rsidR="00C37098" w:rsidRPr="00AF7CDA" w:rsidRDefault="003A1897" w:rsidP="00C37098">
      <w:pPr>
        <w:tabs>
          <w:tab w:val="left" w:pos="1410"/>
        </w:tabs>
      </w:pPr>
      <w:r>
        <w:t xml:space="preserve">Die Lernenden lernen folgende </w:t>
      </w:r>
      <w:r w:rsidR="00C37098" w:rsidRPr="00AF7CDA">
        <w:t>Kernbotschaft: Die private Haftpflichtversicherung ist zentral für einen umfassenden Versicherungsschutz.</w:t>
      </w:r>
    </w:p>
    <w:p w14:paraId="48F0066B" w14:textId="77777777" w:rsidR="00C37098" w:rsidRPr="00AF7CDA" w:rsidRDefault="00C37098" w:rsidP="00C37098">
      <w:pPr>
        <w:tabs>
          <w:tab w:val="left" w:pos="1410"/>
        </w:tabs>
      </w:pPr>
    </w:p>
    <w:p w14:paraId="3B330ED6" w14:textId="77777777" w:rsidR="00C37098" w:rsidRDefault="00C37098" w:rsidP="00C37098">
      <w:pPr>
        <w:tabs>
          <w:tab w:val="left" w:pos="1410"/>
        </w:tabs>
      </w:pPr>
      <w:r>
        <w:t xml:space="preserve">Vorgeschlagener </w:t>
      </w:r>
      <w:r w:rsidRPr="00AF7CDA">
        <w:t>Ablauf:</w:t>
      </w:r>
    </w:p>
    <w:p w14:paraId="30CD0B06" w14:textId="77777777" w:rsidR="00C37098" w:rsidRPr="00AF7CDA" w:rsidRDefault="00C37098" w:rsidP="00584D6A">
      <w:pPr>
        <w:tabs>
          <w:tab w:val="left" w:pos="1410"/>
        </w:tabs>
      </w:pPr>
      <w:r w:rsidRPr="00AF7CDA">
        <w:t>Verteilen Sie die nach Alpha-Level differenzierenden Arbeitsb</w:t>
      </w:r>
      <w:r>
        <w:t>ögen</w:t>
      </w:r>
      <w:r w:rsidRPr="00AF7CDA">
        <w:t xml:space="preserve"> „Stolperwörter“. Die Lernenden bearbeiten </w:t>
      </w:r>
      <w:r>
        <w:t>diese</w:t>
      </w:r>
      <w:r w:rsidRPr="00AF7CDA">
        <w:t xml:space="preserve"> zunächst in Einzelarbeit.</w:t>
      </w:r>
      <w:r w:rsidR="00584D6A">
        <w:t xml:space="preserve"> </w:t>
      </w:r>
      <w:r w:rsidRPr="00AF7CDA">
        <w:t>Im Anschluss ist eine gemeinsame Besprechung der Ergebnisse im Plenum empfehlenswert. Dabei können unklare Begriffe geklärt und Fragen gestellt werden. Die beiliegenden Lösungsb</w:t>
      </w:r>
      <w:r>
        <w:t>ögen</w:t>
      </w:r>
      <w:r w:rsidRPr="00AF7CDA">
        <w:t xml:space="preserve"> können zur (Selbst</w:t>
      </w:r>
      <w:proofErr w:type="gramStart"/>
      <w:r w:rsidR="00584D6A">
        <w:noBreakHyphen/>
      </w:r>
      <w:r w:rsidRPr="00AF7CDA">
        <w:t>)Kontrolle</w:t>
      </w:r>
      <w:proofErr w:type="gramEnd"/>
      <w:r w:rsidRPr="00AF7CDA">
        <w:t xml:space="preserve"> eingesetzt werden.</w:t>
      </w:r>
    </w:p>
    <w:p w14:paraId="452CB281" w14:textId="77777777" w:rsidR="00C37098" w:rsidRDefault="00C37098" w:rsidP="000116B9">
      <w:pPr>
        <w:ind w:left="0"/>
        <w:rPr>
          <w:sz w:val="28"/>
        </w:rPr>
        <w:sectPr w:rsidR="00C37098" w:rsidSect="00434A63">
          <w:headerReference w:type="first" r:id="rId158"/>
          <w:pgSz w:w="11900" w:h="16840"/>
          <w:pgMar w:top="2835" w:right="851" w:bottom="1134" w:left="851" w:header="709" w:footer="454" w:gutter="0"/>
          <w:cols w:space="708"/>
          <w:titlePg/>
          <w:docGrid w:linePitch="360"/>
        </w:sectPr>
      </w:pPr>
    </w:p>
    <w:p w14:paraId="5EC8EA16" w14:textId="77777777" w:rsidR="00EA132E" w:rsidRPr="00321144" w:rsidRDefault="00EA132E" w:rsidP="00EA132E">
      <w:pPr>
        <w:rPr>
          <w:sz w:val="28"/>
          <w:szCs w:val="28"/>
        </w:rPr>
      </w:pPr>
      <w:r>
        <w:rPr>
          <w:noProof/>
          <w:sz w:val="28"/>
          <w:szCs w:val="28"/>
        </w:rPr>
        <w:lastRenderedPageBreak/>
        <w:drawing>
          <wp:anchor distT="0" distB="0" distL="114300" distR="114300" simplePos="0" relativeHeight="251784192" behindDoc="0" locked="0" layoutInCell="1" allowOverlap="1" wp14:anchorId="56D48527" wp14:editId="32051B5C">
            <wp:simplePos x="0" y="0"/>
            <wp:positionH relativeFrom="column">
              <wp:posOffset>-180340</wp:posOffset>
            </wp:positionH>
            <wp:positionV relativeFrom="paragraph">
              <wp:posOffset>-71755</wp:posOffset>
            </wp:positionV>
            <wp:extent cx="320400" cy="320400"/>
            <wp:effectExtent l="0" t="0" r="3810" b="0"/>
            <wp:wrapNone/>
            <wp:docPr id="347" name="Grafik 347"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Lesen Sie die Sätze sorgfältig!</w:t>
      </w:r>
    </w:p>
    <w:p w14:paraId="5CC9250F" w14:textId="77777777" w:rsidR="00EA132E" w:rsidRPr="00321144" w:rsidRDefault="00EA132E" w:rsidP="00EA132E">
      <w:pPr>
        <w:rPr>
          <w:sz w:val="28"/>
          <w:szCs w:val="28"/>
        </w:rPr>
      </w:pPr>
      <w:r w:rsidRPr="00321144">
        <w:rPr>
          <w:sz w:val="28"/>
          <w:szCs w:val="28"/>
        </w:rPr>
        <w:t>In jedem befindet sich ein überflüssiges Wort</w:t>
      </w:r>
      <w:r w:rsidR="006D2169">
        <w:rPr>
          <w:sz w:val="28"/>
          <w:szCs w:val="28"/>
        </w:rPr>
        <w:t>.</w:t>
      </w:r>
    </w:p>
    <w:p w14:paraId="2B9F8CD6" w14:textId="77777777" w:rsidR="00EA132E" w:rsidRPr="00321144" w:rsidRDefault="00EA132E" w:rsidP="00EA132E">
      <w:pPr>
        <w:rPr>
          <w:sz w:val="28"/>
          <w:szCs w:val="28"/>
        </w:rPr>
      </w:pPr>
      <w:r>
        <w:rPr>
          <w:noProof/>
          <w:sz w:val="28"/>
          <w:szCs w:val="28"/>
        </w:rPr>
        <w:drawing>
          <wp:anchor distT="0" distB="0" distL="114300" distR="114300" simplePos="0" relativeHeight="251786240" behindDoc="0" locked="0" layoutInCell="1" allowOverlap="1" wp14:anchorId="08F76B5F" wp14:editId="16DED1EA">
            <wp:simplePos x="0" y="0"/>
            <wp:positionH relativeFrom="column">
              <wp:posOffset>-180340</wp:posOffset>
            </wp:positionH>
            <wp:positionV relativeFrom="paragraph">
              <wp:posOffset>-90170</wp:posOffset>
            </wp:positionV>
            <wp:extent cx="320400" cy="320400"/>
            <wp:effectExtent l="0" t="0" r="3810" b="3810"/>
            <wp:wrapNone/>
            <wp:docPr id="348" name="Grafik 348"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Streichen Sie dieses durch!</w:t>
      </w:r>
    </w:p>
    <w:p w14:paraId="22EAC629" w14:textId="77777777" w:rsidR="00EA132E" w:rsidRDefault="00EA132E" w:rsidP="00584D6A">
      <w:pPr>
        <w:spacing w:after="240"/>
        <w:rPr>
          <w:sz w:val="28"/>
          <w:szCs w:val="28"/>
        </w:rPr>
      </w:pPr>
    </w:p>
    <w:p w14:paraId="23C0D343" w14:textId="77777777" w:rsidR="00EA132E" w:rsidRPr="00321144" w:rsidRDefault="00EA132E" w:rsidP="00EA132E">
      <w:pPr>
        <w:rPr>
          <w:sz w:val="28"/>
          <w:szCs w:val="28"/>
        </w:rPr>
      </w:pPr>
      <w:r w:rsidRPr="00321144">
        <w:rPr>
          <w:sz w:val="28"/>
          <w:szCs w:val="28"/>
        </w:rPr>
        <w:t xml:space="preserve">Ein Mann fährt Fahrrad </w:t>
      </w:r>
      <w:r w:rsidR="00D07613">
        <w:rPr>
          <w:sz w:val="28"/>
          <w:szCs w:val="28"/>
        </w:rPr>
        <w:t>machen</w:t>
      </w:r>
      <w:r w:rsidRPr="00321144">
        <w:rPr>
          <w:sz w:val="28"/>
          <w:szCs w:val="28"/>
        </w:rPr>
        <w:t>.</w:t>
      </w:r>
    </w:p>
    <w:p w14:paraId="377565F1" w14:textId="77777777" w:rsidR="00EA132E" w:rsidRPr="00321144" w:rsidRDefault="00EA132E" w:rsidP="00EA132E">
      <w:pPr>
        <w:rPr>
          <w:sz w:val="28"/>
          <w:szCs w:val="28"/>
        </w:rPr>
      </w:pPr>
    </w:p>
    <w:p w14:paraId="2DD495A9" w14:textId="77777777" w:rsidR="00EA132E" w:rsidRPr="00321144" w:rsidRDefault="00EA132E" w:rsidP="00EA132E">
      <w:pPr>
        <w:rPr>
          <w:sz w:val="28"/>
          <w:szCs w:val="28"/>
        </w:rPr>
      </w:pPr>
      <w:r w:rsidRPr="00321144">
        <w:rPr>
          <w:sz w:val="28"/>
          <w:szCs w:val="28"/>
        </w:rPr>
        <w:t xml:space="preserve">Er ist und unterwegs. </w:t>
      </w:r>
    </w:p>
    <w:p w14:paraId="4F7E3655" w14:textId="77777777" w:rsidR="00EA132E" w:rsidRPr="00321144" w:rsidRDefault="00EA132E" w:rsidP="00EA132E">
      <w:pPr>
        <w:rPr>
          <w:sz w:val="28"/>
          <w:szCs w:val="28"/>
        </w:rPr>
      </w:pPr>
    </w:p>
    <w:p w14:paraId="37F72EB9" w14:textId="77777777" w:rsidR="00EA132E" w:rsidRPr="00321144" w:rsidRDefault="00EA132E" w:rsidP="00EA132E">
      <w:pPr>
        <w:rPr>
          <w:sz w:val="28"/>
          <w:szCs w:val="28"/>
        </w:rPr>
      </w:pPr>
      <w:r w:rsidRPr="00321144">
        <w:rPr>
          <w:sz w:val="28"/>
          <w:szCs w:val="28"/>
        </w:rPr>
        <w:t>Der Mann übersieht er eine ältere Dame.</w:t>
      </w:r>
    </w:p>
    <w:p w14:paraId="20C852DD" w14:textId="77777777" w:rsidR="00EA132E" w:rsidRPr="00321144" w:rsidRDefault="00EA132E" w:rsidP="00EA132E">
      <w:pPr>
        <w:rPr>
          <w:sz w:val="28"/>
          <w:szCs w:val="28"/>
        </w:rPr>
      </w:pPr>
    </w:p>
    <w:p w14:paraId="401FB217" w14:textId="77777777" w:rsidR="00EA132E" w:rsidRPr="00321144" w:rsidRDefault="00EA132E" w:rsidP="00EA132E">
      <w:pPr>
        <w:rPr>
          <w:sz w:val="28"/>
          <w:szCs w:val="28"/>
        </w:rPr>
      </w:pPr>
      <w:r w:rsidRPr="00321144">
        <w:rPr>
          <w:sz w:val="28"/>
          <w:szCs w:val="28"/>
        </w:rPr>
        <w:t xml:space="preserve">Die Frau </w:t>
      </w:r>
      <w:r w:rsidR="004A0AE7">
        <w:rPr>
          <w:sz w:val="28"/>
          <w:szCs w:val="28"/>
        </w:rPr>
        <w:t>mi</w:t>
      </w:r>
      <w:r w:rsidRPr="00321144">
        <w:rPr>
          <w:sz w:val="28"/>
          <w:szCs w:val="28"/>
        </w:rPr>
        <w:t xml:space="preserve">t verletzt sich.  </w:t>
      </w:r>
    </w:p>
    <w:p w14:paraId="1AFFF2FA" w14:textId="77777777" w:rsidR="00EA132E" w:rsidRPr="00321144" w:rsidRDefault="00EA132E" w:rsidP="00EA132E">
      <w:pPr>
        <w:rPr>
          <w:sz w:val="28"/>
          <w:szCs w:val="28"/>
        </w:rPr>
      </w:pPr>
    </w:p>
    <w:p w14:paraId="68191365" w14:textId="77777777" w:rsidR="00EA132E" w:rsidRPr="00321144" w:rsidRDefault="00EA132E" w:rsidP="00EA132E">
      <w:pPr>
        <w:rPr>
          <w:sz w:val="28"/>
          <w:szCs w:val="28"/>
        </w:rPr>
      </w:pPr>
      <w:r w:rsidRPr="00321144">
        <w:rPr>
          <w:sz w:val="28"/>
          <w:szCs w:val="28"/>
        </w:rPr>
        <w:t>Ihr Bein ist gebrochen sehr.</w:t>
      </w:r>
    </w:p>
    <w:p w14:paraId="2509FAD6" w14:textId="77777777" w:rsidR="00EA132E" w:rsidRPr="00321144" w:rsidRDefault="00EA132E" w:rsidP="00EA132E">
      <w:pPr>
        <w:rPr>
          <w:sz w:val="28"/>
          <w:szCs w:val="28"/>
        </w:rPr>
      </w:pPr>
    </w:p>
    <w:p w14:paraId="0AE8A1DC" w14:textId="77777777" w:rsidR="00EA132E" w:rsidRPr="00321144" w:rsidRDefault="00EA132E" w:rsidP="00EA132E">
      <w:pPr>
        <w:rPr>
          <w:sz w:val="28"/>
          <w:szCs w:val="28"/>
        </w:rPr>
      </w:pPr>
      <w:r w:rsidRPr="00321144">
        <w:rPr>
          <w:sz w:val="28"/>
          <w:szCs w:val="28"/>
        </w:rPr>
        <w:t xml:space="preserve">Der Mann hat eine </w:t>
      </w:r>
      <w:proofErr w:type="gramStart"/>
      <w:r w:rsidRPr="00321144">
        <w:rPr>
          <w:sz w:val="28"/>
          <w:szCs w:val="28"/>
        </w:rPr>
        <w:t>der private Haftpflichtversicherung</w:t>
      </w:r>
      <w:proofErr w:type="gramEnd"/>
      <w:r w:rsidRPr="00321144">
        <w:rPr>
          <w:sz w:val="28"/>
          <w:szCs w:val="28"/>
        </w:rPr>
        <w:t>.</w:t>
      </w:r>
    </w:p>
    <w:p w14:paraId="19963EA7" w14:textId="77777777" w:rsidR="00EA132E" w:rsidRPr="00321144" w:rsidRDefault="00EA132E" w:rsidP="00EA132E">
      <w:pPr>
        <w:rPr>
          <w:sz w:val="28"/>
          <w:szCs w:val="28"/>
        </w:rPr>
      </w:pPr>
    </w:p>
    <w:p w14:paraId="33EE5C51" w14:textId="77777777" w:rsidR="00EA132E" w:rsidRDefault="00EA132E" w:rsidP="00EA132E">
      <w:pPr>
        <w:rPr>
          <w:sz w:val="28"/>
          <w:szCs w:val="28"/>
        </w:rPr>
        <w:sectPr w:rsidR="00EA132E" w:rsidSect="00781E9C">
          <w:headerReference w:type="default" r:id="rId159"/>
          <w:pgSz w:w="11906" w:h="16838"/>
          <w:pgMar w:top="2835" w:right="851" w:bottom="1134" w:left="851" w:header="709" w:footer="709" w:gutter="0"/>
          <w:cols w:space="708"/>
          <w:docGrid w:linePitch="360"/>
        </w:sectPr>
      </w:pPr>
      <w:r w:rsidRPr="00321144">
        <w:rPr>
          <w:sz w:val="28"/>
          <w:szCs w:val="28"/>
        </w:rPr>
        <w:t>Diese wird übernimmt den Schaden.</w:t>
      </w:r>
    </w:p>
    <w:p w14:paraId="5A586C7C" w14:textId="77777777" w:rsidR="001F3C8C" w:rsidRPr="00321144" w:rsidRDefault="001F3C8C" w:rsidP="001F3C8C">
      <w:pPr>
        <w:tabs>
          <w:tab w:val="left" w:pos="855"/>
        </w:tabs>
        <w:rPr>
          <w:sz w:val="28"/>
          <w:szCs w:val="28"/>
        </w:rPr>
      </w:pPr>
      <w:r w:rsidRPr="00321144">
        <w:rPr>
          <w:sz w:val="28"/>
          <w:szCs w:val="28"/>
        </w:rPr>
        <w:lastRenderedPageBreak/>
        <w:t xml:space="preserve">Ein Mann fährt Fahrrad </w:t>
      </w:r>
      <w:r w:rsidR="00D07613">
        <w:rPr>
          <w:b/>
          <w:bCs/>
          <w:strike/>
          <w:sz w:val="28"/>
          <w:szCs w:val="28"/>
        </w:rPr>
        <w:t>mach</w:t>
      </w:r>
      <w:r w:rsidRPr="00161FD9">
        <w:rPr>
          <w:b/>
          <w:bCs/>
          <w:strike/>
          <w:sz w:val="28"/>
          <w:szCs w:val="28"/>
        </w:rPr>
        <w:t>en</w:t>
      </w:r>
      <w:r w:rsidRPr="006E32DC">
        <w:rPr>
          <w:sz w:val="28"/>
          <w:szCs w:val="28"/>
        </w:rPr>
        <w:t>.</w:t>
      </w:r>
    </w:p>
    <w:p w14:paraId="0D46C1D1" w14:textId="77777777" w:rsidR="001F3C8C" w:rsidRPr="00321144" w:rsidRDefault="001F3C8C" w:rsidP="001F3C8C">
      <w:pPr>
        <w:tabs>
          <w:tab w:val="left" w:pos="855"/>
        </w:tabs>
        <w:rPr>
          <w:sz w:val="28"/>
          <w:szCs w:val="28"/>
        </w:rPr>
      </w:pPr>
    </w:p>
    <w:p w14:paraId="6E86308F" w14:textId="77777777" w:rsidR="001F3C8C" w:rsidRPr="00321144" w:rsidRDefault="001F3C8C" w:rsidP="001F3C8C">
      <w:pPr>
        <w:tabs>
          <w:tab w:val="left" w:pos="855"/>
        </w:tabs>
        <w:rPr>
          <w:sz w:val="28"/>
          <w:szCs w:val="28"/>
        </w:rPr>
      </w:pPr>
      <w:r w:rsidRPr="00321144">
        <w:rPr>
          <w:sz w:val="28"/>
          <w:szCs w:val="28"/>
        </w:rPr>
        <w:t xml:space="preserve">Er ist </w:t>
      </w:r>
      <w:r w:rsidRPr="00161FD9">
        <w:rPr>
          <w:b/>
          <w:bCs/>
          <w:strike/>
          <w:sz w:val="28"/>
          <w:szCs w:val="28"/>
        </w:rPr>
        <w:t>und</w:t>
      </w:r>
      <w:r w:rsidRPr="007F6196">
        <w:rPr>
          <w:sz w:val="28"/>
          <w:szCs w:val="28"/>
        </w:rPr>
        <w:t xml:space="preserve"> </w:t>
      </w:r>
      <w:r w:rsidRPr="00321144">
        <w:rPr>
          <w:sz w:val="28"/>
          <w:szCs w:val="28"/>
        </w:rPr>
        <w:t xml:space="preserve">unterwegs. </w:t>
      </w:r>
    </w:p>
    <w:p w14:paraId="2D01E2A6" w14:textId="77777777" w:rsidR="001F3C8C" w:rsidRPr="00321144" w:rsidRDefault="001F3C8C" w:rsidP="001F3C8C">
      <w:pPr>
        <w:tabs>
          <w:tab w:val="left" w:pos="855"/>
        </w:tabs>
        <w:rPr>
          <w:sz w:val="28"/>
          <w:szCs w:val="28"/>
        </w:rPr>
      </w:pPr>
    </w:p>
    <w:p w14:paraId="3C60C828" w14:textId="77777777" w:rsidR="001F3C8C" w:rsidRPr="00321144" w:rsidRDefault="001F3C8C" w:rsidP="001F3C8C">
      <w:pPr>
        <w:tabs>
          <w:tab w:val="left" w:pos="855"/>
        </w:tabs>
        <w:rPr>
          <w:sz w:val="28"/>
          <w:szCs w:val="28"/>
        </w:rPr>
      </w:pPr>
      <w:r w:rsidRPr="00321144">
        <w:rPr>
          <w:sz w:val="28"/>
          <w:szCs w:val="28"/>
        </w:rPr>
        <w:t xml:space="preserve">Der Mann übersieht </w:t>
      </w:r>
      <w:r w:rsidRPr="00161FD9">
        <w:rPr>
          <w:b/>
          <w:bCs/>
          <w:strike/>
          <w:sz w:val="28"/>
          <w:szCs w:val="28"/>
        </w:rPr>
        <w:t>er</w:t>
      </w:r>
      <w:r w:rsidRPr="00321144">
        <w:rPr>
          <w:sz w:val="28"/>
          <w:szCs w:val="28"/>
        </w:rPr>
        <w:t xml:space="preserve"> eine ältere Dame.</w:t>
      </w:r>
    </w:p>
    <w:p w14:paraId="67EB75CE" w14:textId="77777777" w:rsidR="001F3C8C" w:rsidRPr="00321144" w:rsidRDefault="001F3C8C" w:rsidP="001F3C8C">
      <w:pPr>
        <w:tabs>
          <w:tab w:val="left" w:pos="855"/>
        </w:tabs>
        <w:rPr>
          <w:sz w:val="28"/>
          <w:szCs w:val="28"/>
        </w:rPr>
      </w:pPr>
    </w:p>
    <w:p w14:paraId="4F13406B" w14:textId="77777777" w:rsidR="001F3C8C" w:rsidRPr="00321144" w:rsidRDefault="001F3C8C" w:rsidP="001F3C8C">
      <w:pPr>
        <w:tabs>
          <w:tab w:val="left" w:pos="855"/>
        </w:tabs>
        <w:rPr>
          <w:sz w:val="28"/>
          <w:szCs w:val="28"/>
        </w:rPr>
      </w:pPr>
      <w:r w:rsidRPr="00321144">
        <w:rPr>
          <w:sz w:val="28"/>
          <w:szCs w:val="28"/>
        </w:rPr>
        <w:t xml:space="preserve">Die Frau </w:t>
      </w:r>
      <w:r w:rsidR="004A0AE7">
        <w:rPr>
          <w:b/>
          <w:bCs/>
          <w:strike/>
          <w:sz w:val="28"/>
          <w:szCs w:val="28"/>
        </w:rPr>
        <w:t>mit</w:t>
      </w:r>
      <w:r w:rsidRPr="00321144">
        <w:rPr>
          <w:sz w:val="28"/>
          <w:szCs w:val="28"/>
        </w:rPr>
        <w:t xml:space="preserve"> verletzt sich.  </w:t>
      </w:r>
    </w:p>
    <w:p w14:paraId="309B27E2" w14:textId="77777777" w:rsidR="001F3C8C" w:rsidRPr="00321144" w:rsidRDefault="001F3C8C" w:rsidP="001F3C8C">
      <w:pPr>
        <w:tabs>
          <w:tab w:val="left" w:pos="855"/>
        </w:tabs>
        <w:rPr>
          <w:sz w:val="28"/>
          <w:szCs w:val="28"/>
        </w:rPr>
      </w:pPr>
    </w:p>
    <w:p w14:paraId="4B55C8DD" w14:textId="77777777" w:rsidR="001F3C8C" w:rsidRPr="00321144" w:rsidRDefault="001F3C8C" w:rsidP="001F3C8C">
      <w:pPr>
        <w:tabs>
          <w:tab w:val="left" w:pos="855"/>
        </w:tabs>
        <w:rPr>
          <w:sz w:val="28"/>
          <w:szCs w:val="28"/>
        </w:rPr>
      </w:pPr>
      <w:r w:rsidRPr="00321144">
        <w:rPr>
          <w:sz w:val="28"/>
          <w:szCs w:val="28"/>
        </w:rPr>
        <w:t xml:space="preserve">Ihr Bein ist gebrochen </w:t>
      </w:r>
      <w:r w:rsidRPr="00161FD9">
        <w:rPr>
          <w:b/>
          <w:bCs/>
          <w:strike/>
          <w:sz w:val="28"/>
          <w:szCs w:val="28"/>
        </w:rPr>
        <w:t>sehr</w:t>
      </w:r>
      <w:r w:rsidRPr="006E32DC">
        <w:rPr>
          <w:sz w:val="28"/>
          <w:szCs w:val="28"/>
        </w:rPr>
        <w:t>.</w:t>
      </w:r>
    </w:p>
    <w:p w14:paraId="3507B63B" w14:textId="77777777" w:rsidR="001F3C8C" w:rsidRPr="00321144" w:rsidRDefault="001F3C8C" w:rsidP="001F3C8C">
      <w:pPr>
        <w:tabs>
          <w:tab w:val="left" w:pos="855"/>
        </w:tabs>
        <w:rPr>
          <w:sz w:val="28"/>
          <w:szCs w:val="28"/>
        </w:rPr>
      </w:pPr>
    </w:p>
    <w:p w14:paraId="03E6B726" w14:textId="77777777" w:rsidR="001F3C8C" w:rsidRPr="00321144" w:rsidRDefault="001F3C8C" w:rsidP="001F3C8C">
      <w:pPr>
        <w:tabs>
          <w:tab w:val="left" w:pos="855"/>
        </w:tabs>
        <w:rPr>
          <w:sz w:val="28"/>
          <w:szCs w:val="28"/>
        </w:rPr>
      </w:pPr>
      <w:r w:rsidRPr="00321144">
        <w:rPr>
          <w:sz w:val="28"/>
          <w:szCs w:val="28"/>
        </w:rPr>
        <w:t xml:space="preserve">Der Mann hat eine </w:t>
      </w:r>
      <w:proofErr w:type="gramStart"/>
      <w:r w:rsidRPr="00161FD9">
        <w:rPr>
          <w:b/>
          <w:bCs/>
          <w:strike/>
          <w:sz w:val="28"/>
          <w:szCs w:val="28"/>
        </w:rPr>
        <w:t>der</w:t>
      </w:r>
      <w:r w:rsidRPr="00321144">
        <w:rPr>
          <w:sz w:val="28"/>
          <w:szCs w:val="28"/>
        </w:rPr>
        <w:t xml:space="preserve"> private Haftpflichtversicherung</w:t>
      </w:r>
      <w:proofErr w:type="gramEnd"/>
      <w:r w:rsidRPr="00321144">
        <w:rPr>
          <w:sz w:val="28"/>
          <w:szCs w:val="28"/>
        </w:rPr>
        <w:t>.</w:t>
      </w:r>
    </w:p>
    <w:p w14:paraId="450CEBBF" w14:textId="77777777" w:rsidR="001F3C8C" w:rsidRPr="00321144" w:rsidRDefault="001F3C8C" w:rsidP="001F3C8C">
      <w:pPr>
        <w:tabs>
          <w:tab w:val="left" w:pos="855"/>
        </w:tabs>
        <w:rPr>
          <w:sz w:val="28"/>
          <w:szCs w:val="28"/>
        </w:rPr>
      </w:pPr>
    </w:p>
    <w:p w14:paraId="1BBCC80B" w14:textId="77777777" w:rsidR="001F3C8C" w:rsidRPr="00321144" w:rsidRDefault="001F3C8C" w:rsidP="001F3C8C">
      <w:pPr>
        <w:tabs>
          <w:tab w:val="left" w:pos="855"/>
        </w:tabs>
        <w:rPr>
          <w:sz w:val="28"/>
          <w:szCs w:val="28"/>
        </w:rPr>
      </w:pPr>
      <w:r w:rsidRPr="00321144">
        <w:rPr>
          <w:sz w:val="28"/>
          <w:szCs w:val="28"/>
        </w:rPr>
        <w:t xml:space="preserve">Diese </w:t>
      </w:r>
      <w:r w:rsidRPr="00161FD9">
        <w:rPr>
          <w:b/>
          <w:bCs/>
          <w:strike/>
          <w:sz w:val="28"/>
          <w:szCs w:val="28"/>
        </w:rPr>
        <w:t>wird</w:t>
      </w:r>
      <w:r w:rsidRPr="00321144">
        <w:rPr>
          <w:sz w:val="28"/>
          <w:szCs w:val="28"/>
        </w:rPr>
        <w:t xml:space="preserve"> übernimmt den Schaden.</w:t>
      </w:r>
    </w:p>
    <w:p w14:paraId="345316AD" w14:textId="77777777" w:rsidR="001F3C8C" w:rsidRDefault="001F3C8C" w:rsidP="000116B9">
      <w:pPr>
        <w:ind w:left="0"/>
        <w:rPr>
          <w:sz w:val="28"/>
        </w:rPr>
        <w:sectPr w:rsidR="001F3C8C" w:rsidSect="00434A63">
          <w:headerReference w:type="first" r:id="rId160"/>
          <w:pgSz w:w="11900" w:h="16840"/>
          <w:pgMar w:top="2835" w:right="851" w:bottom="1134" w:left="851" w:header="709" w:footer="454" w:gutter="0"/>
          <w:cols w:space="708"/>
          <w:titlePg/>
          <w:docGrid w:linePitch="360"/>
        </w:sectPr>
      </w:pPr>
    </w:p>
    <w:p w14:paraId="7299CC07" w14:textId="77777777" w:rsidR="003F3D99" w:rsidRPr="00321144" w:rsidRDefault="003F3D99" w:rsidP="003F3D99">
      <w:pPr>
        <w:rPr>
          <w:sz w:val="28"/>
          <w:szCs w:val="28"/>
        </w:rPr>
      </w:pPr>
      <w:r>
        <w:rPr>
          <w:noProof/>
          <w:sz w:val="28"/>
          <w:szCs w:val="28"/>
        </w:rPr>
        <w:lastRenderedPageBreak/>
        <w:drawing>
          <wp:anchor distT="0" distB="0" distL="114300" distR="114300" simplePos="0" relativeHeight="251788288" behindDoc="0" locked="0" layoutInCell="1" allowOverlap="1" wp14:anchorId="7D27AC89" wp14:editId="7612FC40">
            <wp:simplePos x="0" y="0"/>
            <wp:positionH relativeFrom="column">
              <wp:posOffset>-180340</wp:posOffset>
            </wp:positionH>
            <wp:positionV relativeFrom="paragraph">
              <wp:posOffset>-71755</wp:posOffset>
            </wp:positionV>
            <wp:extent cx="320400" cy="320400"/>
            <wp:effectExtent l="0" t="0" r="3810" b="0"/>
            <wp:wrapNone/>
            <wp:docPr id="351" name="Grafik 35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Lesen Sie die Sätze sorgfältig!</w:t>
      </w:r>
    </w:p>
    <w:p w14:paraId="113518F0" w14:textId="77777777" w:rsidR="003F3D99" w:rsidRPr="00321144" w:rsidRDefault="003F3D99" w:rsidP="003F3D99">
      <w:pPr>
        <w:rPr>
          <w:sz w:val="28"/>
          <w:szCs w:val="28"/>
        </w:rPr>
      </w:pPr>
      <w:r w:rsidRPr="00321144">
        <w:rPr>
          <w:sz w:val="28"/>
          <w:szCs w:val="28"/>
        </w:rPr>
        <w:t>In jedem befindet sich ein überflüssiges Wort</w:t>
      </w:r>
      <w:r w:rsidR="006D2169">
        <w:rPr>
          <w:sz w:val="28"/>
          <w:szCs w:val="28"/>
        </w:rPr>
        <w:t>.</w:t>
      </w:r>
    </w:p>
    <w:p w14:paraId="3D0A7459" w14:textId="77777777" w:rsidR="003F3D99" w:rsidRPr="00321144" w:rsidRDefault="003F3D99" w:rsidP="003F3D99">
      <w:pPr>
        <w:rPr>
          <w:sz w:val="28"/>
          <w:szCs w:val="28"/>
        </w:rPr>
      </w:pPr>
      <w:r>
        <w:rPr>
          <w:noProof/>
          <w:sz w:val="28"/>
          <w:szCs w:val="28"/>
        </w:rPr>
        <w:drawing>
          <wp:anchor distT="0" distB="0" distL="114300" distR="114300" simplePos="0" relativeHeight="251790336" behindDoc="0" locked="0" layoutInCell="1" allowOverlap="1" wp14:anchorId="51642673" wp14:editId="0A23E5B8">
            <wp:simplePos x="0" y="0"/>
            <wp:positionH relativeFrom="column">
              <wp:posOffset>-180340</wp:posOffset>
            </wp:positionH>
            <wp:positionV relativeFrom="paragraph">
              <wp:posOffset>-90170</wp:posOffset>
            </wp:positionV>
            <wp:extent cx="320400" cy="320400"/>
            <wp:effectExtent l="0" t="0" r="3810" b="3810"/>
            <wp:wrapNone/>
            <wp:docPr id="352" name="Grafik 352"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Streichen Sie dieses durch!</w:t>
      </w:r>
    </w:p>
    <w:p w14:paraId="551E46E8" w14:textId="77777777" w:rsidR="003F3D99" w:rsidRPr="00321144" w:rsidRDefault="003F3D99" w:rsidP="00584D6A">
      <w:pPr>
        <w:spacing w:after="240"/>
        <w:ind w:firstLine="708"/>
        <w:rPr>
          <w:sz w:val="28"/>
          <w:szCs w:val="28"/>
        </w:rPr>
      </w:pPr>
    </w:p>
    <w:p w14:paraId="0593248D" w14:textId="77777777" w:rsidR="003F3D99" w:rsidRPr="00321144" w:rsidRDefault="003F3D99" w:rsidP="006E7AC1">
      <w:pPr>
        <w:rPr>
          <w:sz w:val="28"/>
          <w:szCs w:val="28"/>
        </w:rPr>
      </w:pPr>
      <w:r w:rsidRPr="00321144">
        <w:rPr>
          <w:sz w:val="28"/>
          <w:szCs w:val="28"/>
        </w:rPr>
        <w:t>Ein Mann fährt in der Stadt mit seinem Fahrrad fahren.</w:t>
      </w:r>
    </w:p>
    <w:p w14:paraId="78EDE8C5" w14:textId="77777777" w:rsidR="003F3D99" w:rsidRPr="00321144" w:rsidRDefault="003F3D99" w:rsidP="003F3D99">
      <w:pPr>
        <w:ind w:firstLine="708"/>
        <w:rPr>
          <w:sz w:val="28"/>
          <w:szCs w:val="28"/>
        </w:rPr>
      </w:pPr>
    </w:p>
    <w:p w14:paraId="5A07CC92" w14:textId="77777777" w:rsidR="003F3D99" w:rsidRPr="00321144" w:rsidRDefault="003F3D99" w:rsidP="006E7AC1">
      <w:pPr>
        <w:rPr>
          <w:sz w:val="28"/>
          <w:szCs w:val="28"/>
        </w:rPr>
      </w:pPr>
      <w:r w:rsidRPr="00321144">
        <w:rPr>
          <w:sz w:val="28"/>
          <w:szCs w:val="28"/>
        </w:rPr>
        <w:t xml:space="preserve">Er </w:t>
      </w:r>
      <w:r w:rsidR="008B0AF8">
        <w:rPr>
          <w:sz w:val="28"/>
          <w:szCs w:val="28"/>
        </w:rPr>
        <w:t>fährt</w:t>
      </w:r>
      <w:r w:rsidR="002F3B8C">
        <w:rPr>
          <w:sz w:val="28"/>
          <w:szCs w:val="28"/>
        </w:rPr>
        <w:t xml:space="preserve"> </w:t>
      </w:r>
      <w:r w:rsidR="005D6ACA">
        <w:rPr>
          <w:sz w:val="28"/>
          <w:szCs w:val="28"/>
        </w:rPr>
        <w:t xml:space="preserve">unter </w:t>
      </w:r>
      <w:r w:rsidR="008B0AF8">
        <w:rPr>
          <w:sz w:val="28"/>
          <w:szCs w:val="28"/>
        </w:rPr>
        <w:t>sehr schnell</w:t>
      </w:r>
      <w:r w:rsidRPr="00321144">
        <w:rPr>
          <w:sz w:val="28"/>
          <w:szCs w:val="28"/>
        </w:rPr>
        <w:t xml:space="preserve">. </w:t>
      </w:r>
    </w:p>
    <w:p w14:paraId="783FD261" w14:textId="77777777" w:rsidR="003F3D99" w:rsidRPr="00321144" w:rsidRDefault="003F3D99" w:rsidP="003F3D99">
      <w:pPr>
        <w:ind w:firstLine="708"/>
        <w:rPr>
          <w:sz w:val="28"/>
          <w:szCs w:val="28"/>
        </w:rPr>
      </w:pPr>
    </w:p>
    <w:p w14:paraId="4376CF2B" w14:textId="77777777" w:rsidR="003F3D99" w:rsidRPr="00321144" w:rsidRDefault="003F3D99" w:rsidP="006E7AC1">
      <w:pPr>
        <w:rPr>
          <w:sz w:val="28"/>
          <w:szCs w:val="28"/>
        </w:rPr>
      </w:pPr>
      <w:r w:rsidRPr="00321144">
        <w:rPr>
          <w:sz w:val="28"/>
          <w:szCs w:val="28"/>
        </w:rPr>
        <w:t>In einer der Kurve übersieht er eine ältere Dame.</w:t>
      </w:r>
    </w:p>
    <w:p w14:paraId="3FF68F3F" w14:textId="77777777" w:rsidR="003F3D99" w:rsidRPr="00321144" w:rsidRDefault="003F3D99" w:rsidP="003F3D99">
      <w:pPr>
        <w:ind w:firstLine="708"/>
        <w:rPr>
          <w:sz w:val="28"/>
          <w:szCs w:val="28"/>
        </w:rPr>
      </w:pPr>
    </w:p>
    <w:p w14:paraId="70E22991" w14:textId="77777777" w:rsidR="003F3D99" w:rsidRPr="00321144" w:rsidRDefault="003F3D99" w:rsidP="006E7AC1">
      <w:pPr>
        <w:rPr>
          <w:sz w:val="28"/>
          <w:szCs w:val="28"/>
        </w:rPr>
      </w:pPr>
      <w:r w:rsidRPr="00321144">
        <w:rPr>
          <w:sz w:val="28"/>
          <w:szCs w:val="28"/>
        </w:rPr>
        <w:t xml:space="preserve">Die Frau verletzt sich und muss auf in das Krankenhaus. </w:t>
      </w:r>
    </w:p>
    <w:p w14:paraId="2F619D08" w14:textId="77777777" w:rsidR="003F3D99" w:rsidRPr="00321144" w:rsidRDefault="003F3D99" w:rsidP="003F3D99">
      <w:pPr>
        <w:ind w:firstLine="708"/>
        <w:rPr>
          <w:sz w:val="28"/>
          <w:szCs w:val="28"/>
        </w:rPr>
      </w:pPr>
    </w:p>
    <w:p w14:paraId="4ED21166" w14:textId="77777777" w:rsidR="003F3D99" w:rsidRPr="00321144" w:rsidRDefault="003F3D99" w:rsidP="006E7AC1">
      <w:pPr>
        <w:rPr>
          <w:sz w:val="28"/>
          <w:szCs w:val="28"/>
        </w:rPr>
      </w:pPr>
      <w:r w:rsidRPr="00321144">
        <w:rPr>
          <w:sz w:val="28"/>
          <w:szCs w:val="28"/>
        </w:rPr>
        <w:t xml:space="preserve">Anschließend geht sie </w:t>
      </w:r>
      <w:r w:rsidR="008B0AF8">
        <w:rPr>
          <w:sz w:val="28"/>
          <w:szCs w:val="28"/>
        </w:rPr>
        <w:t>drei</w:t>
      </w:r>
      <w:r w:rsidRPr="00321144">
        <w:rPr>
          <w:sz w:val="28"/>
          <w:szCs w:val="28"/>
        </w:rPr>
        <w:t xml:space="preserve"> Wochen über in Reha.</w:t>
      </w:r>
    </w:p>
    <w:p w14:paraId="6BF2598F" w14:textId="77777777" w:rsidR="003F3D99" w:rsidRPr="00321144" w:rsidRDefault="003F3D99" w:rsidP="003F3D99">
      <w:pPr>
        <w:ind w:firstLine="708"/>
        <w:rPr>
          <w:sz w:val="28"/>
          <w:szCs w:val="28"/>
        </w:rPr>
      </w:pPr>
    </w:p>
    <w:p w14:paraId="4B62A52E" w14:textId="77777777" w:rsidR="003F3D99" w:rsidRDefault="003F3D99" w:rsidP="003F3D99">
      <w:pPr>
        <w:rPr>
          <w:sz w:val="28"/>
          <w:szCs w:val="28"/>
        </w:rPr>
      </w:pPr>
      <w:r w:rsidRPr="00321144">
        <w:rPr>
          <w:sz w:val="28"/>
          <w:szCs w:val="28"/>
        </w:rPr>
        <w:t>Die private Haftpflichtversicherung des Mannes wird übernimmt den Schaden.</w:t>
      </w:r>
    </w:p>
    <w:p w14:paraId="2267B4A6" w14:textId="77777777" w:rsidR="003F3D99" w:rsidRDefault="003F3D99" w:rsidP="000116B9">
      <w:pPr>
        <w:ind w:left="0"/>
        <w:rPr>
          <w:sz w:val="28"/>
        </w:rPr>
        <w:sectPr w:rsidR="003F3D99" w:rsidSect="00434A63">
          <w:headerReference w:type="first" r:id="rId161"/>
          <w:pgSz w:w="11900" w:h="16840"/>
          <w:pgMar w:top="2835" w:right="851" w:bottom="1134" w:left="851" w:header="709" w:footer="454" w:gutter="0"/>
          <w:cols w:space="708"/>
          <w:titlePg/>
          <w:docGrid w:linePitch="360"/>
        </w:sectPr>
      </w:pPr>
    </w:p>
    <w:p w14:paraId="7F89FD19" w14:textId="77777777" w:rsidR="000244D8" w:rsidRPr="00B059C2" w:rsidRDefault="000244D8" w:rsidP="000244D8">
      <w:pPr>
        <w:tabs>
          <w:tab w:val="left" w:pos="1140"/>
        </w:tabs>
        <w:rPr>
          <w:sz w:val="28"/>
          <w:szCs w:val="28"/>
        </w:rPr>
      </w:pPr>
      <w:r w:rsidRPr="00B059C2">
        <w:rPr>
          <w:sz w:val="28"/>
          <w:szCs w:val="28"/>
        </w:rPr>
        <w:lastRenderedPageBreak/>
        <w:t xml:space="preserve">Ein Mann fährt in der Stadt mit seinem Fahrrad </w:t>
      </w:r>
      <w:r w:rsidRPr="00161FD9">
        <w:rPr>
          <w:b/>
          <w:bCs/>
          <w:strike/>
          <w:sz w:val="28"/>
          <w:szCs w:val="28"/>
        </w:rPr>
        <w:t>fahren</w:t>
      </w:r>
      <w:r w:rsidRPr="00B059C2">
        <w:rPr>
          <w:sz w:val="28"/>
          <w:szCs w:val="28"/>
        </w:rPr>
        <w:t>.</w:t>
      </w:r>
    </w:p>
    <w:p w14:paraId="6BBF9C25" w14:textId="77777777" w:rsidR="000244D8" w:rsidRPr="00B059C2" w:rsidRDefault="000244D8" w:rsidP="000244D8">
      <w:pPr>
        <w:tabs>
          <w:tab w:val="left" w:pos="1140"/>
        </w:tabs>
        <w:rPr>
          <w:sz w:val="28"/>
          <w:szCs w:val="28"/>
        </w:rPr>
      </w:pPr>
    </w:p>
    <w:p w14:paraId="30D61F38" w14:textId="77777777" w:rsidR="000244D8" w:rsidRPr="00B059C2" w:rsidRDefault="000244D8" w:rsidP="000244D8">
      <w:pPr>
        <w:tabs>
          <w:tab w:val="left" w:pos="1140"/>
        </w:tabs>
        <w:rPr>
          <w:sz w:val="28"/>
          <w:szCs w:val="28"/>
        </w:rPr>
      </w:pPr>
      <w:r w:rsidRPr="00B059C2">
        <w:rPr>
          <w:sz w:val="28"/>
          <w:szCs w:val="28"/>
        </w:rPr>
        <w:t xml:space="preserve">Er </w:t>
      </w:r>
      <w:r w:rsidR="005D6ACA">
        <w:rPr>
          <w:sz w:val="28"/>
          <w:szCs w:val="28"/>
        </w:rPr>
        <w:t xml:space="preserve">fährt </w:t>
      </w:r>
      <w:r w:rsidR="005D6ACA" w:rsidRPr="005D6ACA">
        <w:rPr>
          <w:b/>
          <w:bCs/>
          <w:strike/>
          <w:sz w:val="28"/>
          <w:szCs w:val="28"/>
        </w:rPr>
        <w:t>unter</w:t>
      </w:r>
      <w:r w:rsidR="005D6ACA">
        <w:rPr>
          <w:sz w:val="28"/>
          <w:szCs w:val="28"/>
        </w:rPr>
        <w:t xml:space="preserve"> sehr schnell.</w:t>
      </w:r>
      <w:r w:rsidRPr="00B059C2">
        <w:rPr>
          <w:sz w:val="28"/>
          <w:szCs w:val="28"/>
        </w:rPr>
        <w:t xml:space="preserve"> </w:t>
      </w:r>
    </w:p>
    <w:p w14:paraId="217870DA" w14:textId="77777777" w:rsidR="000244D8" w:rsidRPr="00B059C2" w:rsidRDefault="000244D8" w:rsidP="000244D8">
      <w:pPr>
        <w:tabs>
          <w:tab w:val="left" w:pos="1140"/>
        </w:tabs>
        <w:rPr>
          <w:sz w:val="28"/>
          <w:szCs w:val="28"/>
        </w:rPr>
      </w:pPr>
    </w:p>
    <w:p w14:paraId="248E15F1" w14:textId="77777777" w:rsidR="000244D8" w:rsidRPr="00B059C2" w:rsidRDefault="000244D8" w:rsidP="000244D8">
      <w:pPr>
        <w:tabs>
          <w:tab w:val="left" w:pos="1140"/>
        </w:tabs>
        <w:rPr>
          <w:sz w:val="28"/>
          <w:szCs w:val="28"/>
        </w:rPr>
      </w:pPr>
      <w:r w:rsidRPr="00B059C2">
        <w:rPr>
          <w:sz w:val="28"/>
          <w:szCs w:val="28"/>
        </w:rPr>
        <w:t xml:space="preserve">In einer </w:t>
      </w:r>
      <w:r w:rsidRPr="00161FD9">
        <w:rPr>
          <w:b/>
          <w:bCs/>
          <w:strike/>
          <w:sz w:val="28"/>
          <w:szCs w:val="28"/>
        </w:rPr>
        <w:t>der</w:t>
      </w:r>
      <w:r w:rsidRPr="00B059C2">
        <w:rPr>
          <w:sz w:val="28"/>
          <w:szCs w:val="28"/>
        </w:rPr>
        <w:t xml:space="preserve"> Kurve übersieht er eine ältere Dame.</w:t>
      </w:r>
    </w:p>
    <w:p w14:paraId="79EC819C" w14:textId="77777777" w:rsidR="000244D8" w:rsidRPr="00B059C2" w:rsidRDefault="000244D8" w:rsidP="000244D8">
      <w:pPr>
        <w:tabs>
          <w:tab w:val="left" w:pos="1140"/>
        </w:tabs>
        <w:rPr>
          <w:sz w:val="28"/>
          <w:szCs w:val="28"/>
        </w:rPr>
      </w:pPr>
    </w:p>
    <w:p w14:paraId="01352D52" w14:textId="77777777" w:rsidR="000244D8" w:rsidRPr="00B059C2" w:rsidRDefault="000244D8" w:rsidP="000244D8">
      <w:pPr>
        <w:tabs>
          <w:tab w:val="left" w:pos="1140"/>
        </w:tabs>
        <w:rPr>
          <w:sz w:val="28"/>
          <w:szCs w:val="28"/>
        </w:rPr>
      </w:pPr>
      <w:r w:rsidRPr="00B059C2">
        <w:rPr>
          <w:sz w:val="28"/>
          <w:szCs w:val="28"/>
        </w:rPr>
        <w:t xml:space="preserve">Die Frau verletzt sich und muss </w:t>
      </w:r>
      <w:r w:rsidRPr="00161FD9">
        <w:rPr>
          <w:b/>
          <w:bCs/>
          <w:strike/>
          <w:sz w:val="28"/>
          <w:szCs w:val="28"/>
        </w:rPr>
        <w:t>auf</w:t>
      </w:r>
      <w:r w:rsidRPr="00B059C2">
        <w:rPr>
          <w:sz w:val="28"/>
          <w:szCs w:val="28"/>
        </w:rPr>
        <w:t xml:space="preserve"> in das Krankenhaus. </w:t>
      </w:r>
    </w:p>
    <w:p w14:paraId="701848C6" w14:textId="77777777" w:rsidR="000244D8" w:rsidRPr="00B059C2" w:rsidRDefault="000244D8" w:rsidP="000244D8">
      <w:pPr>
        <w:tabs>
          <w:tab w:val="left" w:pos="1140"/>
        </w:tabs>
        <w:rPr>
          <w:sz w:val="28"/>
          <w:szCs w:val="28"/>
        </w:rPr>
      </w:pPr>
    </w:p>
    <w:p w14:paraId="6EACD7A7" w14:textId="77777777" w:rsidR="000244D8" w:rsidRPr="00B059C2" w:rsidRDefault="000244D8" w:rsidP="000244D8">
      <w:pPr>
        <w:tabs>
          <w:tab w:val="left" w:pos="1140"/>
        </w:tabs>
        <w:rPr>
          <w:sz w:val="28"/>
          <w:szCs w:val="28"/>
        </w:rPr>
      </w:pPr>
      <w:r w:rsidRPr="00B059C2">
        <w:rPr>
          <w:sz w:val="28"/>
          <w:szCs w:val="28"/>
        </w:rPr>
        <w:t xml:space="preserve">Anschließend geht sie </w:t>
      </w:r>
      <w:r w:rsidR="008B0AF8">
        <w:rPr>
          <w:sz w:val="28"/>
          <w:szCs w:val="28"/>
        </w:rPr>
        <w:t>drei</w:t>
      </w:r>
      <w:r w:rsidRPr="00B059C2">
        <w:rPr>
          <w:sz w:val="28"/>
          <w:szCs w:val="28"/>
        </w:rPr>
        <w:t xml:space="preserve"> Wochen </w:t>
      </w:r>
      <w:r w:rsidRPr="00161FD9">
        <w:rPr>
          <w:b/>
          <w:bCs/>
          <w:strike/>
          <w:sz w:val="28"/>
          <w:szCs w:val="28"/>
        </w:rPr>
        <w:t>über</w:t>
      </w:r>
      <w:r w:rsidRPr="00B059C2">
        <w:rPr>
          <w:sz w:val="28"/>
          <w:szCs w:val="28"/>
        </w:rPr>
        <w:t xml:space="preserve"> in Reha.</w:t>
      </w:r>
    </w:p>
    <w:p w14:paraId="77DA137B" w14:textId="77777777" w:rsidR="000244D8" w:rsidRPr="00B059C2" w:rsidRDefault="000244D8" w:rsidP="000244D8">
      <w:pPr>
        <w:tabs>
          <w:tab w:val="left" w:pos="1140"/>
        </w:tabs>
        <w:rPr>
          <w:sz w:val="28"/>
          <w:szCs w:val="28"/>
        </w:rPr>
      </w:pPr>
    </w:p>
    <w:p w14:paraId="042A5298" w14:textId="77777777" w:rsidR="000244D8" w:rsidRPr="00B059C2" w:rsidRDefault="000244D8" w:rsidP="000244D8">
      <w:pPr>
        <w:tabs>
          <w:tab w:val="left" w:pos="1140"/>
        </w:tabs>
        <w:rPr>
          <w:sz w:val="28"/>
          <w:szCs w:val="28"/>
        </w:rPr>
      </w:pPr>
      <w:r w:rsidRPr="00B059C2">
        <w:rPr>
          <w:sz w:val="28"/>
          <w:szCs w:val="28"/>
        </w:rPr>
        <w:t xml:space="preserve">Die private Haftpflichtversicherung des Mannes </w:t>
      </w:r>
      <w:r w:rsidRPr="00161FD9">
        <w:rPr>
          <w:b/>
          <w:bCs/>
          <w:strike/>
          <w:sz w:val="28"/>
          <w:szCs w:val="28"/>
        </w:rPr>
        <w:t>wird</w:t>
      </w:r>
      <w:r w:rsidRPr="00B059C2">
        <w:rPr>
          <w:sz w:val="28"/>
          <w:szCs w:val="28"/>
        </w:rPr>
        <w:t xml:space="preserve"> übernimmt den Schaden.</w:t>
      </w:r>
    </w:p>
    <w:p w14:paraId="66AF3CE6" w14:textId="77777777" w:rsidR="000244D8" w:rsidRDefault="000244D8" w:rsidP="000116B9">
      <w:pPr>
        <w:ind w:left="0"/>
        <w:rPr>
          <w:sz w:val="28"/>
        </w:rPr>
        <w:sectPr w:rsidR="000244D8" w:rsidSect="00434A63">
          <w:headerReference w:type="first" r:id="rId162"/>
          <w:pgSz w:w="11900" w:h="16840"/>
          <w:pgMar w:top="2835" w:right="851" w:bottom="1134" w:left="851" w:header="709" w:footer="454" w:gutter="0"/>
          <w:cols w:space="708"/>
          <w:titlePg/>
          <w:docGrid w:linePitch="360"/>
        </w:sectPr>
      </w:pPr>
    </w:p>
    <w:p w14:paraId="6BC03FC9" w14:textId="77777777" w:rsidR="009B0E64" w:rsidRPr="00321144" w:rsidRDefault="009B0E64" w:rsidP="00584D6A">
      <w:pPr>
        <w:rPr>
          <w:sz w:val="28"/>
          <w:szCs w:val="28"/>
        </w:rPr>
      </w:pPr>
      <w:r>
        <w:rPr>
          <w:noProof/>
          <w:sz w:val="28"/>
          <w:szCs w:val="28"/>
        </w:rPr>
        <w:lastRenderedPageBreak/>
        <w:drawing>
          <wp:anchor distT="0" distB="0" distL="114300" distR="114300" simplePos="0" relativeHeight="251792384" behindDoc="0" locked="0" layoutInCell="1" allowOverlap="1" wp14:anchorId="1E307274" wp14:editId="43A37EDE">
            <wp:simplePos x="0" y="0"/>
            <wp:positionH relativeFrom="column">
              <wp:posOffset>-180340</wp:posOffset>
            </wp:positionH>
            <wp:positionV relativeFrom="paragraph">
              <wp:posOffset>-71755</wp:posOffset>
            </wp:positionV>
            <wp:extent cx="320400" cy="320400"/>
            <wp:effectExtent l="0" t="0" r="3810" b="0"/>
            <wp:wrapNone/>
            <wp:docPr id="354" name="Grafik 354"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Lesen Sie die Sätze sorgfältig!</w:t>
      </w:r>
    </w:p>
    <w:p w14:paraId="495BE201" w14:textId="77777777" w:rsidR="009B0E64" w:rsidRPr="00321144" w:rsidRDefault="009B0E64" w:rsidP="00584D6A">
      <w:pPr>
        <w:rPr>
          <w:sz w:val="28"/>
          <w:szCs w:val="28"/>
        </w:rPr>
      </w:pPr>
      <w:r w:rsidRPr="00321144">
        <w:rPr>
          <w:sz w:val="28"/>
          <w:szCs w:val="28"/>
        </w:rPr>
        <w:t>In jedem befindet sich ein überflüssiges Wort</w:t>
      </w:r>
      <w:r w:rsidR="00E450F6">
        <w:rPr>
          <w:sz w:val="28"/>
          <w:szCs w:val="28"/>
        </w:rPr>
        <w:t>.</w:t>
      </w:r>
    </w:p>
    <w:p w14:paraId="64FA0E10" w14:textId="77777777" w:rsidR="009B0E64" w:rsidRPr="00321144" w:rsidRDefault="009B0E64" w:rsidP="00584D6A">
      <w:pPr>
        <w:rPr>
          <w:sz w:val="28"/>
          <w:szCs w:val="28"/>
        </w:rPr>
      </w:pPr>
      <w:r>
        <w:rPr>
          <w:noProof/>
          <w:sz w:val="28"/>
          <w:szCs w:val="28"/>
        </w:rPr>
        <w:drawing>
          <wp:anchor distT="0" distB="0" distL="114300" distR="114300" simplePos="0" relativeHeight="251794432" behindDoc="0" locked="0" layoutInCell="1" allowOverlap="1" wp14:anchorId="7246E35C" wp14:editId="248D4306">
            <wp:simplePos x="0" y="0"/>
            <wp:positionH relativeFrom="column">
              <wp:posOffset>-180340</wp:posOffset>
            </wp:positionH>
            <wp:positionV relativeFrom="paragraph">
              <wp:posOffset>-90170</wp:posOffset>
            </wp:positionV>
            <wp:extent cx="320400" cy="320400"/>
            <wp:effectExtent l="0" t="0" r="3810" b="3810"/>
            <wp:wrapNone/>
            <wp:docPr id="355" name="Grafik 355"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Streichen Sie dieses durch!</w:t>
      </w:r>
    </w:p>
    <w:p w14:paraId="67FA6383" w14:textId="77777777" w:rsidR="009B0E64" w:rsidRDefault="009B0E64" w:rsidP="00584D6A">
      <w:pPr>
        <w:spacing w:after="240"/>
      </w:pPr>
    </w:p>
    <w:p w14:paraId="0BC8816B" w14:textId="77777777" w:rsidR="009B0E64" w:rsidRDefault="009B0E64" w:rsidP="00584D6A">
      <w:pPr>
        <w:rPr>
          <w:noProof/>
          <w:sz w:val="28"/>
          <w:szCs w:val="28"/>
        </w:rPr>
      </w:pPr>
      <w:r w:rsidRPr="00045466">
        <w:rPr>
          <w:sz w:val="28"/>
          <w:szCs w:val="28"/>
        </w:rPr>
        <w:t>Max ist besucht seinen Freund Finn.</w:t>
      </w:r>
      <w:r w:rsidRPr="0065599F">
        <w:rPr>
          <w:noProof/>
          <w:sz w:val="28"/>
          <w:szCs w:val="28"/>
        </w:rPr>
        <w:t xml:space="preserve"> </w:t>
      </w:r>
    </w:p>
    <w:p w14:paraId="26199DC5" w14:textId="77777777" w:rsidR="00584D6A" w:rsidRPr="00045466" w:rsidRDefault="00584D6A" w:rsidP="00584D6A">
      <w:pPr>
        <w:rPr>
          <w:sz w:val="28"/>
          <w:szCs w:val="28"/>
        </w:rPr>
      </w:pPr>
    </w:p>
    <w:p w14:paraId="3FC65560" w14:textId="77777777" w:rsidR="009B0E64" w:rsidRPr="00045466" w:rsidRDefault="009B0E64" w:rsidP="00584D6A">
      <w:pPr>
        <w:rPr>
          <w:sz w:val="28"/>
          <w:szCs w:val="28"/>
        </w:rPr>
      </w:pPr>
      <w:r w:rsidRPr="00045466">
        <w:rPr>
          <w:sz w:val="28"/>
          <w:szCs w:val="28"/>
        </w:rPr>
        <w:t xml:space="preserve">Aus Versehen kippt er die Limonade um über. </w:t>
      </w:r>
    </w:p>
    <w:p w14:paraId="36C6104E" w14:textId="77777777" w:rsidR="00584D6A" w:rsidRDefault="00584D6A" w:rsidP="00584D6A">
      <w:pPr>
        <w:rPr>
          <w:sz w:val="28"/>
          <w:szCs w:val="28"/>
        </w:rPr>
      </w:pPr>
    </w:p>
    <w:p w14:paraId="676C3E4D" w14:textId="77777777" w:rsidR="009B0E64" w:rsidRPr="00045466" w:rsidRDefault="009B0E64" w:rsidP="00584D6A">
      <w:pPr>
        <w:rPr>
          <w:sz w:val="28"/>
          <w:szCs w:val="28"/>
        </w:rPr>
      </w:pPr>
      <w:r w:rsidRPr="00045466">
        <w:rPr>
          <w:sz w:val="28"/>
          <w:szCs w:val="28"/>
        </w:rPr>
        <w:t>Der Laptop funktioniert nicht an mehr.</w:t>
      </w:r>
    </w:p>
    <w:p w14:paraId="3E9EF221" w14:textId="77777777" w:rsidR="00584D6A" w:rsidRDefault="00584D6A" w:rsidP="00584D6A">
      <w:pPr>
        <w:rPr>
          <w:sz w:val="28"/>
          <w:szCs w:val="28"/>
        </w:rPr>
      </w:pPr>
    </w:p>
    <w:p w14:paraId="72BBB3E0" w14:textId="77777777" w:rsidR="009B0E64" w:rsidRPr="00045466" w:rsidRDefault="009B0E64" w:rsidP="00584D6A">
      <w:pPr>
        <w:rPr>
          <w:sz w:val="28"/>
          <w:szCs w:val="28"/>
        </w:rPr>
      </w:pPr>
      <w:r w:rsidRPr="00045466">
        <w:rPr>
          <w:sz w:val="28"/>
          <w:szCs w:val="28"/>
        </w:rPr>
        <w:t>Er muss repariert von werden.</w:t>
      </w:r>
    </w:p>
    <w:p w14:paraId="25F09B0D" w14:textId="77777777" w:rsidR="00584D6A" w:rsidRDefault="00584D6A" w:rsidP="00584D6A">
      <w:pPr>
        <w:rPr>
          <w:sz w:val="28"/>
          <w:szCs w:val="28"/>
        </w:rPr>
      </w:pPr>
    </w:p>
    <w:p w14:paraId="1A79132C" w14:textId="77777777" w:rsidR="009B0E64" w:rsidRPr="00045466" w:rsidRDefault="009B0E64" w:rsidP="00584D6A">
      <w:pPr>
        <w:rPr>
          <w:sz w:val="28"/>
          <w:szCs w:val="28"/>
        </w:rPr>
      </w:pPr>
      <w:r w:rsidRPr="00045466">
        <w:rPr>
          <w:sz w:val="28"/>
          <w:szCs w:val="28"/>
        </w:rPr>
        <w:t>Max wird besitzt eine private Haftpflichtversicherung.</w:t>
      </w:r>
    </w:p>
    <w:p w14:paraId="31E14378" w14:textId="77777777" w:rsidR="00584D6A" w:rsidRDefault="00584D6A" w:rsidP="00584D6A">
      <w:pPr>
        <w:rPr>
          <w:sz w:val="28"/>
          <w:szCs w:val="28"/>
        </w:rPr>
      </w:pPr>
    </w:p>
    <w:p w14:paraId="29E62D2F" w14:textId="77777777" w:rsidR="009B0E64" w:rsidRPr="00045466" w:rsidRDefault="009B0E64" w:rsidP="00584D6A">
      <w:pPr>
        <w:rPr>
          <w:sz w:val="28"/>
          <w:szCs w:val="28"/>
        </w:rPr>
      </w:pPr>
      <w:r w:rsidRPr="00045466">
        <w:rPr>
          <w:sz w:val="28"/>
          <w:szCs w:val="28"/>
        </w:rPr>
        <w:t>Diese übernimmt an die Kosten der Reparatur.</w:t>
      </w:r>
    </w:p>
    <w:p w14:paraId="7E602EB3" w14:textId="77777777" w:rsidR="009B0E64" w:rsidRDefault="009B0E64" w:rsidP="000116B9">
      <w:pPr>
        <w:ind w:left="0"/>
        <w:rPr>
          <w:sz w:val="28"/>
        </w:rPr>
        <w:sectPr w:rsidR="009B0E64" w:rsidSect="00434A63">
          <w:headerReference w:type="first" r:id="rId163"/>
          <w:pgSz w:w="11900" w:h="16840"/>
          <w:pgMar w:top="2835" w:right="851" w:bottom="1134" w:left="851" w:header="709" w:footer="454" w:gutter="0"/>
          <w:cols w:space="708"/>
          <w:titlePg/>
          <w:docGrid w:linePitch="360"/>
        </w:sectPr>
      </w:pPr>
    </w:p>
    <w:p w14:paraId="4AEC85EF" w14:textId="77777777" w:rsidR="00B8574F" w:rsidRPr="000E0279" w:rsidRDefault="00B8574F" w:rsidP="00B8574F">
      <w:pPr>
        <w:spacing w:line="600" w:lineRule="auto"/>
        <w:rPr>
          <w:sz w:val="28"/>
          <w:szCs w:val="28"/>
        </w:rPr>
      </w:pPr>
      <w:r w:rsidRPr="000E0279">
        <w:rPr>
          <w:sz w:val="28"/>
          <w:szCs w:val="28"/>
        </w:rPr>
        <w:lastRenderedPageBreak/>
        <w:t xml:space="preserve">Max </w:t>
      </w:r>
      <w:r w:rsidRPr="00161FD9">
        <w:rPr>
          <w:b/>
          <w:bCs/>
          <w:strike/>
          <w:sz w:val="28"/>
          <w:szCs w:val="28"/>
        </w:rPr>
        <w:t>ist</w:t>
      </w:r>
      <w:r w:rsidRPr="00161FD9">
        <w:rPr>
          <w:sz w:val="28"/>
          <w:szCs w:val="28"/>
        </w:rPr>
        <w:t xml:space="preserve"> </w:t>
      </w:r>
      <w:r w:rsidRPr="000E0279">
        <w:rPr>
          <w:sz w:val="28"/>
          <w:szCs w:val="28"/>
        </w:rPr>
        <w:t>besucht seinen Freund Finn.</w:t>
      </w:r>
      <w:r w:rsidRPr="000E0279">
        <w:rPr>
          <w:noProof/>
          <w:sz w:val="28"/>
          <w:szCs w:val="28"/>
        </w:rPr>
        <w:t xml:space="preserve"> </w:t>
      </w:r>
    </w:p>
    <w:p w14:paraId="6EDAF3DE" w14:textId="77777777" w:rsidR="00B8574F" w:rsidRPr="000E0279" w:rsidRDefault="00B8574F" w:rsidP="00B8574F">
      <w:pPr>
        <w:spacing w:line="600" w:lineRule="auto"/>
        <w:rPr>
          <w:sz w:val="28"/>
          <w:szCs w:val="28"/>
        </w:rPr>
      </w:pPr>
      <w:r w:rsidRPr="000E0279">
        <w:rPr>
          <w:sz w:val="28"/>
          <w:szCs w:val="28"/>
        </w:rPr>
        <w:t xml:space="preserve">Aus Versehen kippt er die Limonade um </w:t>
      </w:r>
      <w:r w:rsidRPr="00161FD9">
        <w:rPr>
          <w:b/>
          <w:bCs/>
          <w:strike/>
          <w:sz w:val="28"/>
          <w:szCs w:val="28"/>
        </w:rPr>
        <w:t>über</w:t>
      </w:r>
      <w:r w:rsidRPr="000E0279">
        <w:rPr>
          <w:sz w:val="28"/>
          <w:szCs w:val="28"/>
        </w:rPr>
        <w:t xml:space="preserve">. </w:t>
      </w:r>
    </w:p>
    <w:p w14:paraId="60CA87E1" w14:textId="77777777" w:rsidR="00B8574F" w:rsidRPr="000E0279" w:rsidRDefault="00B8574F" w:rsidP="00B8574F">
      <w:pPr>
        <w:spacing w:line="600" w:lineRule="auto"/>
        <w:rPr>
          <w:sz w:val="28"/>
          <w:szCs w:val="28"/>
        </w:rPr>
      </w:pPr>
      <w:r w:rsidRPr="000E0279">
        <w:rPr>
          <w:sz w:val="28"/>
          <w:szCs w:val="28"/>
        </w:rPr>
        <w:t xml:space="preserve">Der Laptop funktioniert nicht </w:t>
      </w:r>
      <w:r w:rsidRPr="00161FD9">
        <w:rPr>
          <w:b/>
          <w:bCs/>
          <w:strike/>
          <w:sz w:val="28"/>
          <w:szCs w:val="28"/>
        </w:rPr>
        <w:t>an</w:t>
      </w:r>
      <w:r w:rsidRPr="000E0279">
        <w:rPr>
          <w:sz w:val="28"/>
          <w:szCs w:val="28"/>
        </w:rPr>
        <w:t xml:space="preserve"> mehr.</w:t>
      </w:r>
    </w:p>
    <w:p w14:paraId="54CBA2DF" w14:textId="77777777" w:rsidR="00B8574F" w:rsidRPr="000E0279" w:rsidRDefault="00B8574F" w:rsidP="00B8574F">
      <w:pPr>
        <w:spacing w:line="600" w:lineRule="auto"/>
        <w:rPr>
          <w:sz w:val="28"/>
          <w:szCs w:val="28"/>
        </w:rPr>
      </w:pPr>
      <w:r w:rsidRPr="000E0279">
        <w:rPr>
          <w:sz w:val="28"/>
          <w:szCs w:val="28"/>
        </w:rPr>
        <w:t xml:space="preserve">Er muss repariert </w:t>
      </w:r>
      <w:r w:rsidRPr="00161FD9">
        <w:rPr>
          <w:b/>
          <w:bCs/>
          <w:strike/>
          <w:sz w:val="28"/>
          <w:szCs w:val="28"/>
        </w:rPr>
        <w:t>von</w:t>
      </w:r>
      <w:r w:rsidRPr="000E0279">
        <w:rPr>
          <w:sz w:val="28"/>
          <w:szCs w:val="28"/>
        </w:rPr>
        <w:t xml:space="preserve"> werden.</w:t>
      </w:r>
    </w:p>
    <w:p w14:paraId="23342094" w14:textId="77777777" w:rsidR="00B8574F" w:rsidRPr="000E0279" w:rsidRDefault="00B8574F" w:rsidP="00B8574F">
      <w:pPr>
        <w:spacing w:line="600" w:lineRule="auto"/>
        <w:rPr>
          <w:sz w:val="28"/>
          <w:szCs w:val="28"/>
        </w:rPr>
      </w:pPr>
      <w:r w:rsidRPr="000E0279">
        <w:rPr>
          <w:sz w:val="28"/>
          <w:szCs w:val="28"/>
        </w:rPr>
        <w:t xml:space="preserve">Max </w:t>
      </w:r>
      <w:r w:rsidRPr="00161FD9">
        <w:rPr>
          <w:b/>
          <w:bCs/>
          <w:strike/>
          <w:sz w:val="28"/>
          <w:szCs w:val="28"/>
        </w:rPr>
        <w:t>wird</w:t>
      </w:r>
      <w:r w:rsidRPr="000E0279">
        <w:rPr>
          <w:sz w:val="28"/>
          <w:szCs w:val="28"/>
        </w:rPr>
        <w:t xml:space="preserve"> besitzt eine private Haftpflichtversicherung.</w:t>
      </w:r>
    </w:p>
    <w:p w14:paraId="21D27FE5" w14:textId="77777777" w:rsidR="00B8574F" w:rsidRPr="000E0279" w:rsidRDefault="00B8574F" w:rsidP="00B8574F">
      <w:pPr>
        <w:spacing w:line="600" w:lineRule="auto"/>
        <w:rPr>
          <w:sz w:val="28"/>
          <w:szCs w:val="28"/>
        </w:rPr>
      </w:pPr>
      <w:r w:rsidRPr="000E0279">
        <w:rPr>
          <w:sz w:val="28"/>
          <w:szCs w:val="28"/>
        </w:rPr>
        <w:t xml:space="preserve">Diese übernimmt </w:t>
      </w:r>
      <w:r w:rsidRPr="00161FD9">
        <w:rPr>
          <w:b/>
          <w:bCs/>
          <w:strike/>
          <w:sz w:val="28"/>
          <w:szCs w:val="28"/>
        </w:rPr>
        <w:t>an</w:t>
      </w:r>
      <w:r w:rsidRPr="000E0279">
        <w:rPr>
          <w:sz w:val="28"/>
          <w:szCs w:val="28"/>
        </w:rPr>
        <w:t xml:space="preserve"> die Kosten der Reparatur.</w:t>
      </w:r>
    </w:p>
    <w:p w14:paraId="23813B86" w14:textId="77777777" w:rsidR="00B8574F" w:rsidRDefault="00B8574F" w:rsidP="000116B9">
      <w:pPr>
        <w:ind w:left="0"/>
        <w:rPr>
          <w:sz w:val="28"/>
        </w:rPr>
        <w:sectPr w:rsidR="00B8574F" w:rsidSect="00434A63">
          <w:headerReference w:type="first" r:id="rId164"/>
          <w:pgSz w:w="11900" w:h="16840"/>
          <w:pgMar w:top="2835" w:right="851" w:bottom="1134" w:left="851" w:header="709" w:footer="454" w:gutter="0"/>
          <w:cols w:space="708"/>
          <w:titlePg/>
          <w:docGrid w:linePitch="360"/>
        </w:sectPr>
      </w:pPr>
    </w:p>
    <w:p w14:paraId="2FD55A86" w14:textId="77777777" w:rsidR="00797EA6" w:rsidRPr="00190CB6" w:rsidRDefault="00797EA6" w:rsidP="00797EA6">
      <w:r w:rsidRPr="00190CB6">
        <w:lastRenderedPageBreak/>
        <w:t>Lernziel: Die Lernenden kennen die wichtigsten Begriffe rund um die Haftpflichtversicherung.</w:t>
      </w:r>
    </w:p>
    <w:p w14:paraId="26FE8E2A" w14:textId="77777777" w:rsidR="00797EA6" w:rsidRPr="00190CB6" w:rsidRDefault="00797EA6" w:rsidP="00797EA6">
      <w:r w:rsidRPr="00190CB6">
        <w:t>Die Lernenden lernen folgende Kernbotschaft: Eine Versicherung sollte immer den größten anzunehmenden Unfall abdecken.</w:t>
      </w:r>
    </w:p>
    <w:p w14:paraId="0EA09FAD" w14:textId="77777777" w:rsidR="00797EA6" w:rsidRPr="00190CB6" w:rsidRDefault="00797EA6" w:rsidP="00797EA6"/>
    <w:p w14:paraId="431A6F16" w14:textId="77777777" w:rsidR="00797EA6" w:rsidRPr="00190CB6" w:rsidRDefault="00797EA6" w:rsidP="00797EA6">
      <w:r>
        <w:t xml:space="preserve">Vorgeschlagener </w:t>
      </w:r>
      <w:r w:rsidRPr="00190CB6">
        <w:t>Ablauf:</w:t>
      </w:r>
    </w:p>
    <w:p w14:paraId="68248485" w14:textId="77777777" w:rsidR="00797EA6" w:rsidRPr="00190CB6" w:rsidRDefault="00797EA6" w:rsidP="00797EA6">
      <w:r w:rsidRPr="00190CB6">
        <w:t>Verteilen Sie d</w:t>
      </w:r>
      <w:r w:rsidR="008D189B">
        <w:t>ie</w:t>
      </w:r>
      <w:r w:rsidRPr="00190CB6">
        <w:t xml:space="preserve"> Arbeits</w:t>
      </w:r>
      <w:r>
        <w:t>b</w:t>
      </w:r>
      <w:r w:rsidR="008D189B">
        <w:t>ö</w:t>
      </w:r>
      <w:r>
        <w:t>gen</w:t>
      </w:r>
      <w:r w:rsidRPr="00190CB6">
        <w:t xml:space="preserve"> „Worttreppen Haftpflichtversicherung“. Die Lernenden lesen d</w:t>
      </w:r>
      <w:r>
        <w:t>iese</w:t>
      </w:r>
      <w:r w:rsidRPr="00190CB6">
        <w:t xml:space="preserve"> in Einzelarbeit und bilden Wörter mit dem richtigen Artikel.</w:t>
      </w:r>
      <w:r>
        <w:t xml:space="preserve"> </w:t>
      </w:r>
      <w:r w:rsidRPr="00190CB6">
        <w:t>Diskutieren Sie anschließend im Plenum, was die gelesenen Begriffe bedeuten bzw. was sie mit der privaten Haftpflichtversicherung zu tun haben.</w:t>
      </w:r>
      <w:r>
        <w:t xml:space="preserve"> Achten Sie besonders darauf, die </w:t>
      </w:r>
      <w:proofErr w:type="gramStart"/>
      <w:r>
        <w:t>unten stehenden</w:t>
      </w:r>
      <w:proofErr w:type="gramEnd"/>
      <w:r>
        <w:t xml:space="preserve"> Begriffe zu erläutern.</w:t>
      </w:r>
    </w:p>
    <w:p w14:paraId="5BFCC0E0" w14:textId="77777777" w:rsidR="00797EA6" w:rsidRDefault="00797EA6" w:rsidP="00797EA6">
      <w:r w:rsidRPr="00190CB6">
        <w:rPr>
          <w:noProof/>
        </w:rPr>
        <mc:AlternateContent>
          <mc:Choice Requires="wps">
            <w:drawing>
              <wp:anchor distT="45720" distB="45720" distL="114300" distR="114300" simplePos="0" relativeHeight="251796480" behindDoc="0" locked="0" layoutInCell="1" allowOverlap="1" wp14:anchorId="5A5107BB" wp14:editId="71A286DE">
                <wp:simplePos x="0" y="0"/>
                <wp:positionH relativeFrom="margin">
                  <wp:posOffset>221615</wp:posOffset>
                </wp:positionH>
                <wp:positionV relativeFrom="paragraph">
                  <wp:posOffset>267335</wp:posOffset>
                </wp:positionV>
                <wp:extent cx="6010275" cy="2160000"/>
                <wp:effectExtent l="19050" t="19050" r="47625" b="31115"/>
                <wp:wrapSquare wrapText="bothSides"/>
                <wp:docPr id="3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2160000"/>
                        </a:xfrm>
                        <a:custGeom>
                          <a:avLst/>
                          <a:gdLst>
                            <a:gd name="connsiteX0" fmla="*/ 0 w 6010275"/>
                            <a:gd name="connsiteY0" fmla="*/ 0 h 2160000"/>
                            <a:gd name="connsiteX1" fmla="*/ 727911 w 6010275"/>
                            <a:gd name="connsiteY1" fmla="*/ 0 h 2160000"/>
                            <a:gd name="connsiteX2" fmla="*/ 1215411 w 6010275"/>
                            <a:gd name="connsiteY2" fmla="*/ 0 h 2160000"/>
                            <a:gd name="connsiteX3" fmla="*/ 1823117 w 6010275"/>
                            <a:gd name="connsiteY3" fmla="*/ 0 h 2160000"/>
                            <a:gd name="connsiteX4" fmla="*/ 2611131 w 6010275"/>
                            <a:gd name="connsiteY4" fmla="*/ 0 h 2160000"/>
                            <a:gd name="connsiteX5" fmla="*/ 3278939 w 6010275"/>
                            <a:gd name="connsiteY5" fmla="*/ 0 h 2160000"/>
                            <a:gd name="connsiteX6" fmla="*/ 4006850 w 6010275"/>
                            <a:gd name="connsiteY6" fmla="*/ 0 h 2160000"/>
                            <a:gd name="connsiteX7" fmla="*/ 4614556 w 6010275"/>
                            <a:gd name="connsiteY7" fmla="*/ 0 h 2160000"/>
                            <a:gd name="connsiteX8" fmla="*/ 5282364 w 6010275"/>
                            <a:gd name="connsiteY8" fmla="*/ 0 h 2160000"/>
                            <a:gd name="connsiteX9" fmla="*/ 6010275 w 6010275"/>
                            <a:gd name="connsiteY9" fmla="*/ 0 h 2160000"/>
                            <a:gd name="connsiteX10" fmla="*/ 6010275 w 6010275"/>
                            <a:gd name="connsiteY10" fmla="*/ 496800 h 2160000"/>
                            <a:gd name="connsiteX11" fmla="*/ 6010275 w 6010275"/>
                            <a:gd name="connsiteY11" fmla="*/ 972000 h 2160000"/>
                            <a:gd name="connsiteX12" fmla="*/ 6010275 w 6010275"/>
                            <a:gd name="connsiteY12" fmla="*/ 1468800 h 2160000"/>
                            <a:gd name="connsiteX13" fmla="*/ 6010275 w 6010275"/>
                            <a:gd name="connsiteY13" fmla="*/ 2160000 h 2160000"/>
                            <a:gd name="connsiteX14" fmla="*/ 5342467 w 6010275"/>
                            <a:gd name="connsiteY14" fmla="*/ 2160000 h 2160000"/>
                            <a:gd name="connsiteX15" fmla="*/ 4674658 w 6010275"/>
                            <a:gd name="connsiteY15" fmla="*/ 2160000 h 2160000"/>
                            <a:gd name="connsiteX16" fmla="*/ 4127056 w 6010275"/>
                            <a:gd name="connsiteY16" fmla="*/ 2160000 h 2160000"/>
                            <a:gd name="connsiteX17" fmla="*/ 3459247 w 6010275"/>
                            <a:gd name="connsiteY17" fmla="*/ 2160000 h 2160000"/>
                            <a:gd name="connsiteX18" fmla="*/ 2791439 w 6010275"/>
                            <a:gd name="connsiteY18" fmla="*/ 2160000 h 2160000"/>
                            <a:gd name="connsiteX19" fmla="*/ 2123630 w 6010275"/>
                            <a:gd name="connsiteY19" fmla="*/ 2160000 h 2160000"/>
                            <a:gd name="connsiteX20" fmla="*/ 1455822 w 6010275"/>
                            <a:gd name="connsiteY20" fmla="*/ 2160000 h 2160000"/>
                            <a:gd name="connsiteX21" fmla="*/ 848117 w 6010275"/>
                            <a:gd name="connsiteY21" fmla="*/ 2160000 h 2160000"/>
                            <a:gd name="connsiteX22" fmla="*/ 0 w 6010275"/>
                            <a:gd name="connsiteY22" fmla="*/ 2160000 h 2160000"/>
                            <a:gd name="connsiteX23" fmla="*/ 0 w 6010275"/>
                            <a:gd name="connsiteY23" fmla="*/ 1620000 h 2160000"/>
                            <a:gd name="connsiteX24" fmla="*/ 0 w 6010275"/>
                            <a:gd name="connsiteY24" fmla="*/ 1058400 h 2160000"/>
                            <a:gd name="connsiteX25" fmla="*/ 0 w 6010275"/>
                            <a:gd name="connsiteY25" fmla="*/ 496800 h 2160000"/>
                            <a:gd name="connsiteX26" fmla="*/ 0 w 6010275"/>
                            <a:gd name="connsiteY26" fmla="*/ 0 h 21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010275" h="2160000" fill="none" extrusionOk="0">
                              <a:moveTo>
                                <a:pt x="0" y="0"/>
                              </a:moveTo>
                              <a:cubicBezTo>
                                <a:pt x="316633" y="-31254"/>
                                <a:pt x="446373" y="469"/>
                                <a:pt x="727911" y="0"/>
                              </a:cubicBezTo>
                              <a:cubicBezTo>
                                <a:pt x="1009449" y="-469"/>
                                <a:pt x="1063150" y="10678"/>
                                <a:pt x="1215411" y="0"/>
                              </a:cubicBezTo>
                              <a:cubicBezTo>
                                <a:pt x="1367672" y="-10678"/>
                                <a:pt x="1661765" y="24708"/>
                                <a:pt x="1823117" y="0"/>
                              </a:cubicBezTo>
                              <a:cubicBezTo>
                                <a:pt x="1984469" y="-24708"/>
                                <a:pt x="2389327" y="8957"/>
                                <a:pt x="2611131" y="0"/>
                              </a:cubicBezTo>
                              <a:cubicBezTo>
                                <a:pt x="2832935" y="-8957"/>
                                <a:pt x="3017047" y="-30246"/>
                                <a:pt x="3278939" y="0"/>
                              </a:cubicBezTo>
                              <a:cubicBezTo>
                                <a:pt x="3540831" y="30246"/>
                                <a:pt x="3791957" y="-21957"/>
                                <a:pt x="4006850" y="0"/>
                              </a:cubicBezTo>
                              <a:cubicBezTo>
                                <a:pt x="4221743" y="21957"/>
                                <a:pt x="4433713" y="-17491"/>
                                <a:pt x="4614556" y="0"/>
                              </a:cubicBezTo>
                              <a:cubicBezTo>
                                <a:pt x="4795399" y="17491"/>
                                <a:pt x="5024984" y="-17748"/>
                                <a:pt x="5282364" y="0"/>
                              </a:cubicBezTo>
                              <a:cubicBezTo>
                                <a:pt x="5539744" y="17748"/>
                                <a:pt x="5701976" y="-29678"/>
                                <a:pt x="6010275" y="0"/>
                              </a:cubicBezTo>
                              <a:cubicBezTo>
                                <a:pt x="6029384" y="195137"/>
                                <a:pt x="6024416" y="377959"/>
                                <a:pt x="6010275" y="496800"/>
                              </a:cubicBezTo>
                              <a:cubicBezTo>
                                <a:pt x="5996134" y="615641"/>
                                <a:pt x="6007329" y="847986"/>
                                <a:pt x="6010275" y="972000"/>
                              </a:cubicBezTo>
                              <a:cubicBezTo>
                                <a:pt x="6013221" y="1096014"/>
                                <a:pt x="5990457" y="1318072"/>
                                <a:pt x="6010275" y="1468800"/>
                              </a:cubicBezTo>
                              <a:cubicBezTo>
                                <a:pt x="6030093" y="1619528"/>
                                <a:pt x="6033977" y="1821506"/>
                                <a:pt x="6010275" y="2160000"/>
                              </a:cubicBezTo>
                              <a:cubicBezTo>
                                <a:pt x="5859449" y="2175853"/>
                                <a:pt x="5635822" y="2174426"/>
                                <a:pt x="5342467" y="2160000"/>
                              </a:cubicBezTo>
                              <a:cubicBezTo>
                                <a:pt x="5049112" y="2145574"/>
                                <a:pt x="4943431" y="2177981"/>
                                <a:pt x="4674658" y="2160000"/>
                              </a:cubicBezTo>
                              <a:cubicBezTo>
                                <a:pt x="4405885" y="2142019"/>
                                <a:pt x="4314753" y="2149831"/>
                                <a:pt x="4127056" y="2160000"/>
                              </a:cubicBezTo>
                              <a:cubicBezTo>
                                <a:pt x="3939359" y="2170169"/>
                                <a:pt x="3719477" y="2172234"/>
                                <a:pt x="3459247" y="2160000"/>
                              </a:cubicBezTo>
                              <a:cubicBezTo>
                                <a:pt x="3199017" y="2147766"/>
                                <a:pt x="3063599" y="2190784"/>
                                <a:pt x="2791439" y="2160000"/>
                              </a:cubicBezTo>
                              <a:cubicBezTo>
                                <a:pt x="2519279" y="2129216"/>
                                <a:pt x="2364301" y="2154993"/>
                                <a:pt x="2123630" y="2160000"/>
                              </a:cubicBezTo>
                              <a:cubicBezTo>
                                <a:pt x="1882959" y="2165007"/>
                                <a:pt x="1693370" y="2131440"/>
                                <a:pt x="1455822" y="2160000"/>
                              </a:cubicBezTo>
                              <a:cubicBezTo>
                                <a:pt x="1218274" y="2188560"/>
                                <a:pt x="1028141" y="2156272"/>
                                <a:pt x="848117" y="2160000"/>
                              </a:cubicBezTo>
                              <a:cubicBezTo>
                                <a:pt x="668093" y="2163728"/>
                                <a:pt x="340685" y="2195862"/>
                                <a:pt x="0" y="2160000"/>
                              </a:cubicBezTo>
                              <a:cubicBezTo>
                                <a:pt x="-8342" y="2008496"/>
                                <a:pt x="-6595" y="1832156"/>
                                <a:pt x="0" y="1620000"/>
                              </a:cubicBezTo>
                              <a:cubicBezTo>
                                <a:pt x="6595" y="1407844"/>
                                <a:pt x="5973" y="1231398"/>
                                <a:pt x="0" y="1058400"/>
                              </a:cubicBezTo>
                              <a:cubicBezTo>
                                <a:pt x="-5973" y="885402"/>
                                <a:pt x="-553" y="724229"/>
                                <a:pt x="0" y="496800"/>
                              </a:cubicBezTo>
                              <a:cubicBezTo>
                                <a:pt x="553" y="269371"/>
                                <a:pt x="9758" y="113425"/>
                                <a:pt x="0" y="0"/>
                              </a:cubicBezTo>
                              <a:close/>
                            </a:path>
                            <a:path w="6010275" h="2160000" stroke="0" extrusionOk="0">
                              <a:moveTo>
                                <a:pt x="0" y="0"/>
                              </a:moveTo>
                              <a:cubicBezTo>
                                <a:pt x="303696" y="-13749"/>
                                <a:pt x="441452" y="-13889"/>
                                <a:pt x="607706" y="0"/>
                              </a:cubicBezTo>
                              <a:cubicBezTo>
                                <a:pt x="773960" y="13889"/>
                                <a:pt x="865613" y="4424"/>
                                <a:pt x="1095206" y="0"/>
                              </a:cubicBezTo>
                              <a:cubicBezTo>
                                <a:pt x="1324799" y="-4424"/>
                                <a:pt x="1717348" y="-895"/>
                                <a:pt x="1883220" y="0"/>
                              </a:cubicBezTo>
                              <a:cubicBezTo>
                                <a:pt x="2049092" y="895"/>
                                <a:pt x="2341449" y="24590"/>
                                <a:pt x="2490925" y="0"/>
                              </a:cubicBezTo>
                              <a:cubicBezTo>
                                <a:pt x="2640402" y="-24590"/>
                                <a:pt x="2855992" y="-19258"/>
                                <a:pt x="3098631" y="0"/>
                              </a:cubicBezTo>
                              <a:cubicBezTo>
                                <a:pt x="3341270" y="19258"/>
                                <a:pt x="3718506" y="-31306"/>
                                <a:pt x="3886644" y="0"/>
                              </a:cubicBezTo>
                              <a:cubicBezTo>
                                <a:pt x="4054782" y="31306"/>
                                <a:pt x="4303988" y="-7790"/>
                                <a:pt x="4434247" y="0"/>
                              </a:cubicBezTo>
                              <a:cubicBezTo>
                                <a:pt x="4564506" y="7790"/>
                                <a:pt x="4941880" y="-34232"/>
                                <a:pt x="5222261" y="0"/>
                              </a:cubicBezTo>
                              <a:cubicBezTo>
                                <a:pt x="5502642" y="34232"/>
                                <a:pt x="5803280" y="-38215"/>
                                <a:pt x="6010275" y="0"/>
                              </a:cubicBezTo>
                              <a:cubicBezTo>
                                <a:pt x="6013934" y="134827"/>
                                <a:pt x="6017472" y="309647"/>
                                <a:pt x="6010275" y="540000"/>
                              </a:cubicBezTo>
                              <a:cubicBezTo>
                                <a:pt x="6003078" y="770353"/>
                                <a:pt x="6015744" y="817572"/>
                                <a:pt x="6010275" y="1080000"/>
                              </a:cubicBezTo>
                              <a:cubicBezTo>
                                <a:pt x="6004806" y="1342428"/>
                                <a:pt x="6007021" y="1442834"/>
                                <a:pt x="6010275" y="1641600"/>
                              </a:cubicBezTo>
                              <a:cubicBezTo>
                                <a:pt x="6013529" y="1840366"/>
                                <a:pt x="6029818" y="1913562"/>
                                <a:pt x="6010275" y="2160000"/>
                              </a:cubicBezTo>
                              <a:cubicBezTo>
                                <a:pt x="5717165" y="2175972"/>
                                <a:pt x="5504828" y="2133394"/>
                                <a:pt x="5342467" y="2160000"/>
                              </a:cubicBezTo>
                              <a:cubicBezTo>
                                <a:pt x="5180106" y="2186606"/>
                                <a:pt x="5061565" y="2168759"/>
                                <a:pt x="4794864" y="2160000"/>
                              </a:cubicBezTo>
                              <a:cubicBezTo>
                                <a:pt x="4528163" y="2151241"/>
                                <a:pt x="4411296" y="2128747"/>
                                <a:pt x="4127056" y="2160000"/>
                              </a:cubicBezTo>
                              <a:cubicBezTo>
                                <a:pt x="3842816" y="2191253"/>
                                <a:pt x="3500370" y="2127311"/>
                                <a:pt x="3339042" y="2160000"/>
                              </a:cubicBezTo>
                              <a:cubicBezTo>
                                <a:pt x="3177714" y="2192689"/>
                                <a:pt x="2943123" y="2145193"/>
                                <a:pt x="2671233" y="2160000"/>
                              </a:cubicBezTo>
                              <a:cubicBezTo>
                                <a:pt x="2399343" y="2174807"/>
                                <a:pt x="2404392" y="2177252"/>
                                <a:pt x="2183733" y="2160000"/>
                              </a:cubicBezTo>
                              <a:cubicBezTo>
                                <a:pt x="1963074" y="2142748"/>
                                <a:pt x="1842585" y="2177277"/>
                                <a:pt x="1636130" y="2160000"/>
                              </a:cubicBezTo>
                              <a:cubicBezTo>
                                <a:pt x="1429675" y="2142723"/>
                                <a:pt x="1129122" y="2198267"/>
                                <a:pt x="848117" y="2160000"/>
                              </a:cubicBezTo>
                              <a:cubicBezTo>
                                <a:pt x="567112" y="2121733"/>
                                <a:pt x="198579" y="2183728"/>
                                <a:pt x="0" y="2160000"/>
                              </a:cubicBezTo>
                              <a:cubicBezTo>
                                <a:pt x="-12687" y="2016541"/>
                                <a:pt x="8764" y="1891466"/>
                                <a:pt x="0" y="1663200"/>
                              </a:cubicBezTo>
                              <a:cubicBezTo>
                                <a:pt x="-8764" y="1434934"/>
                                <a:pt x="-8253" y="1306837"/>
                                <a:pt x="0" y="1144800"/>
                              </a:cubicBezTo>
                              <a:cubicBezTo>
                                <a:pt x="8253" y="982763"/>
                                <a:pt x="10329" y="794739"/>
                                <a:pt x="0" y="669600"/>
                              </a:cubicBezTo>
                              <a:cubicBezTo>
                                <a:pt x="-10329" y="544461"/>
                                <a:pt x="10607" y="27932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09FB8781"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118A082E" w14:textId="77777777" w:rsidR="003620B0" w:rsidRPr="00190CB6" w:rsidRDefault="003620B0" w:rsidP="00456FD8">
                            <w:pPr>
                              <w:pStyle w:val="Textfeld"/>
                              <w:jc w:val="left"/>
                              <w:rPr>
                                <w:szCs w:val="24"/>
                              </w:rPr>
                            </w:pPr>
                            <w:r w:rsidRPr="00411B80">
                              <w:rPr>
                                <w:sz w:val="24"/>
                                <w:szCs w:val="24"/>
                              </w:rPr>
                              <w:t xml:space="preserve">Die Haftpflicht bezeichnet die gesetzlich verankerte Pflicht, für einen selbst verschuldeten Schaden am Eigentum oder Körper eines anderen aufzukommen. </w:t>
                            </w:r>
                            <w:r>
                              <w:rPr>
                                <w:sz w:val="24"/>
                                <w:szCs w:val="24"/>
                              </w:rPr>
                              <w:t>Eine</w:t>
                            </w:r>
                            <w:r w:rsidRPr="00411B80">
                              <w:rPr>
                                <w:sz w:val="24"/>
                                <w:szCs w:val="24"/>
                              </w:rPr>
                              <w:t xml:space="preserve"> Haftpflichtversicherung kommt an Stelle des Schadensverursachers für den Schaden auf und entschädigt den Geschädigten.</w:t>
                            </w:r>
                          </w:p>
                          <w:p w14:paraId="7768758B" w14:textId="77777777" w:rsidR="003620B0" w:rsidRDefault="003620B0"/>
                          <w:p w14:paraId="7D725578"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2645E617"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6298BFD1" w14:textId="77777777" w:rsidR="003620B0" w:rsidRDefault="003620B0"/>
                          <w:p w14:paraId="1903AF5C"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3D6B2E9E"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53E84734" w14:textId="77777777" w:rsidR="003620B0" w:rsidRDefault="003620B0"/>
                          <w:p w14:paraId="11006DA3"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587AAE3A"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107BB" id="_x0000_s1291" style="position:absolute;left:0;text-align:left;margin-left:17.45pt;margin-top:21.05pt;width:473.25pt;height:170.1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010275,21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" adj="-11796480,,5400" path="m,nfc316633,-31254,446373,469,727911,v281538,-469,335239,10678,487500,c1367672,-10678,1661765,24708,1823117,v161352,-24708,566210,8957,788014,c2832935,-8957,3017047,-30246,3278939,v261892,30246,513018,-21957,727911,c4221743,21957,4433713,-17491,4614556,v180843,17491,410428,-17748,667808,c5539744,17748,5701976,-29678,6010275,v19109,195137,14141,377959,,496800c5996134,615641,6007329,847986,6010275,972000v2946,124014,-19818,346072,,496800c6030093,1619528,6033977,1821506,6010275,2160000v-150826,15853,-374453,14426,-667808,c5049112,2145574,4943431,2177981,4674658,2160000v-268773,-17981,-359905,-10169,-547602,c3939359,2170169,3719477,2172234,3459247,2160000v-260230,-12234,-395648,30784,-667808,c2519279,2129216,2364301,2154993,2123630,2160000v-240671,5007,-430260,-28560,-667808,c1218274,2188560,1028141,2156272,848117,2160000v-180024,3728,-507432,35862,-848117,c-8342,2008496,-6595,1832156,,1620000,6595,1407844,5973,1231398,,1058400,-5973,885402,-553,724229,,496800,553,269371,9758,113425,,xem,nsc303696,-13749,441452,-13889,607706,v166254,13889,257907,4424,487500,c1324799,-4424,1717348,-895,1883220,v165872,895,458229,24590,607705,c2640402,-24590,2855992,-19258,3098631,v242639,19258,619875,-31306,788013,c4054782,31306,4303988,-7790,4434247,v130259,7790,507633,-34232,788014,c5502642,34232,5803280,-38215,6010275,v3659,134827,7197,309647,,540000c6003078,770353,6015744,817572,6010275,1080000v-5469,262428,-3254,362834,,561600c6013529,1840366,6029818,1913562,6010275,2160000v-293110,15972,-505447,-26606,-667808,c5180106,2186606,5061565,2168759,4794864,2160000v-266701,-8759,-383568,-31253,-667808,c3842816,2191253,3500370,2127311,3339042,2160000v-161328,32689,-395919,-14807,-667809,c2399343,2174807,2404392,2177252,2183733,2160000v-220659,-17252,-341148,17277,-547603,c1429675,2142723,1129122,2198267,848117,2160000v-281005,-38267,-649538,23728,-848117,c-12687,2016541,8764,1891466,,1663200,-8764,1434934,-8253,1306837,,1144800,8253,982763,10329,794739,,669600,-10329,544461,10607,279324,,xe">
                <v:stroke joinstyle="miter"/>
                <v:formulas/>
                <v:path o:extrusionok="f" o:connecttype="custom" o:connectlocs="0,0;727911,0;1215411,0;1823117,0;2611131,0;3278939,0;4006850,0;4614556,0;5282364,0;6010275,0;6010275,496800;6010275,972000;6010275,1468800;6010275,2160000;5342467,2160000;4674658,2160000;4127056,2160000;3459247,2160000;2791439,2160000;2123630,2160000;1455822,2160000;848117,2160000;0,2160000;0,1620000;0,1058400;0,496800;0,0" o:connectangles="0,0,0,0,0,0,0,0,0,0,0,0,0,0,0,0,0,0,0,0,0,0,0,0,0,0,0" textboxrect="0,0,6010275,2160000"/>
                <v:textbox>
                  <w:txbxContent>
                    <w:p w14:paraId="09FB8781"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118A082E" w14:textId="77777777" w:rsidR="003620B0" w:rsidRPr="00190CB6" w:rsidRDefault="003620B0" w:rsidP="00456FD8">
                      <w:pPr>
                        <w:pStyle w:val="Textfeld"/>
                        <w:jc w:val="left"/>
                        <w:rPr>
                          <w:szCs w:val="24"/>
                        </w:rPr>
                      </w:pPr>
                      <w:r w:rsidRPr="00411B80">
                        <w:rPr>
                          <w:sz w:val="24"/>
                          <w:szCs w:val="24"/>
                        </w:rPr>
                        <w:t xml:space="preserve">Die Haftpflicht bezeichnet die gesetzlich verankerte Pflicht, für einen selbst verschuldeten Schaden am Eigentum oder Körper eines anderen aufzukommen. </w:t>
                      </w:r>
                      <w:r>
                        <w:rPr>
                          <w:sz w:val="24"/>
                          <w:szCs w:val="24"/>
                        </w:rPr>
                        <w:t>Eine</w:t>
                      </w:r>
                      <w:r w:rsidRPr="00411B80">
                        <w:rPr>
                          <w:sz w:val="24"/>
                          <w:szCs w:val="24"/>
                        </w:rPr>
                        <w:t xml:space="preserve"> Haftpflichtversicherung kommt an Stelle des Schadensverursachers für den Schaden auf und entschädigt den Geschädigten.</w:t>
                      </w:r>
                    </w:p>
                    <w:p w14:paraId="7768758B" w14:textId="77777777" w:rsidR="003620B0" w:rsidRDefault="003620B0"/>
                    <w:p w14:paraId="7D725578"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2645E617"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6298BFD1" w14:textId="77777777" w:rsidR="003620B0" w:rsidRDefault="003620B0"/>
                    <w:p w14:paraId="1903AF5C"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3D6B2E9E"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53E84734" w14:textId="77777777" w:rsidR="003620B0" w:rsidRDefault="003620B0"/>
                    <w:p w14:paraId="11006DA3"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587AAE3A"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txbxContent>
                </v:textbox>
                <w10:wrap type="square" anchorx="margin"/>
              </v:shape>
            </w:pict>
          </mc:Fallback>
        </mc:AlternateContent>
      </w:r>
    </w:p>
    <w:p w14:paraId="0A80340F" w14:textId="77777777" w:rsidR="00797EA6" w:rsidRDefault="00797EA6" w:rsidP="000116B9">
      <w:pPr>
        <w:ind w:left="0"/>
        <w:rPr>
          <w:sz w:val="28"/>
        </w:rPr>
        <w:sectPr w:rsidR="00797EA6" w:rsidSect="00434A63">
          <w:headerReference w:type="first" r:id="rId165"/>
          <w:pgSz w:w="11900" w:h="16840"/>
          <w:pgMar w:top="2835" w:right="851" w:bottom="1134" w:left="851" w:header="709" w:footer="454" w:gutter="0"/>
          <w:cols w:space="708"/>
          <w:titlePg/>
          <w:docGrid w:linePitch="360"/>
        </w:sectPr>
      </w:pPr>
    </w:p>
    <w:p w14:paraId="7359DF64" w14:textId="77777777" w:rsidR="00A34D3B" w:rsidRPr="00A34D3B" w:rsidRDefault="00A34D3B" w:rsidP="00A34D3B">
      <w:pPr>
        <w:spacing w:after="160" w:line="276" w:lineRule="auto"/>
        <w:rPr>
          <w:rFonts w:eastAsia="Times New Roman" w:cs="Times New Roman"/>
          <w:sz w:val="28"/>
          <w:szCs w:val="20"/>
        </w:rPr>
      </w:pPr>
      <w:r w:rsidRPr="00A34D3B">
        <w:rPr>
          <w:rFonts w:eastAsia="Times New Roman" w:cs="Times New Roman"/>
          <w:noProof/>
          <w:sz w:val="28"/>
          <w:szCs w:val="20"/>
        </w:rPr>
        <w:lastRenderedPageBreak/>
        <w:drawing>
          <wp:anchor distT="0" distB="0" distL="114300" distR="114300" simplePos="0" relativeHeight="251819008" behindDoc="0" locked="0" layoutInCell="1" allowOverlap="1" wp14:anchorId="031CEF1C" wp14:editId="080DAD6A">
            <wp:simplePos x="0" y="0"/>
            <wp:positionH relativeFrom="column">
              <wp:posOffset>-180340</wp:posOffset>
            </wp:positionH>
            <wp:positionV relativeFrom="paragraph">
              <wp:posOffset>-90170</wp:posOffset>
            </wp:positionV>
            <wp:extent cx="367200" cy="367200"/>
            <wp:effectExtent l="0" t="0" r="0" b="0"/>
            <wp:wrapNone/>
            <wp:docPr id="401" name="Grafik 40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Grafik 938"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A34D3B">
        <w:rPr>
          <w:rFonts w:eastAsia="Times New Roman" w:cs="Times New Roman"/>
          <w:sz w:val="28"/>
          <w:szCs w:val="20"/>
        </w:rPr>
        <w:t>Lesen Sie!</w:t>
      </w:r>
    </w:p>
    <w:p w14:paraId="59DBE528" w14:textId="77777777" w:rsidR="00A34D3B" w:rsidRPr="00A34D3B" w:rsidRDefault="00A34D3B" w:rsidP="00A34D3B">
      <w:pPr>
        <w:spacing w:after="160" w:line="276" w:lineRule="auto"/>
        <w:rPr>
          <w:rFonts w:eastAsia="Times New Roman" w:cs="Times New Roman"/>
          <w:szCs w:val="20"/>
        </w:rPr>
      </w:pPr>
    </w:p>
    <w:p w14:paraId="63F303AD"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4672" behindDoc="0" locked="0" layoutInCell="1" allowOverlap="1" wp14:anchorId="0FC25D62" wp14:editId="2E85209B">
                <wp:simplePos x="0" y="0"/>
                <wp:positionH relativeFrom="character">
                  <wp:posOffset>1191895</wp:posOffset>
                </wp:positionH>
                <wp:positionV relativeFrom="page">
                  <wp:posOffset>2468083</wp:posOffset>
                </wp:positionV>
                <wp:extent cx="611505" cy="359410"/>
                <wp:effectExtent l="19050" t="19050" r="17145" b="40640"/>
                <wp:wrapNone/>
                <wp:docPr id="373" name="Textfeld 373"/>
                <wp:cNvGraphicFramePr/>
                <a:graphic xmlns:a="http://schemas.openxmlformats.org/drawingml/2006/main">
                  <a:graphicData uri="http://schemas.microsoft.com/office/word/2010/wordprocessingShape">
                    <wps:wsp>
                      <wps:cNvSpPr txBox="1"/>
                      <wps:spPr>
                        <a:xfrm>
                          <a:off x="0" y="0"/>
                          <a:ext cx="611505" cy="359410"/>
                        </a:xfrm>
                        <a:custGeom>
                          <a:avLst/>
                          <a:gdLst>
                            <a:gd name="connsiteX0" fmla="*/ 0 w 611505"/>
                            <a:gd name="connsiteY0" fmla="*/ 0 h 359410"/>
                            <a:gd name="connsiteX1" fmla="*/ 611505 w 611505"/>
                            <a:gd name="connsiteY1" fmla="*/ 0 h 359410"/>
                            <a:gd name="connsiteX2" fmla="*/ 611505 w 611505"/>
                            <a:gd name="connsiteY2" fmla="*/ 359410 h 359410"/>
                            <a:gd name="connsiteX3" fmla="*/ 0 w 611505"/>
                            <a:gd name="connsiteY3" fmla="*/ 359410 h 359410"/>
                            <a:gd name="connsiteX4" fmla="*/ 0 w 611505"/>
                            <a:gd name="connsiteY4" fmla="*/ 0 h 3594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359410" fill="none" extrusionOk="0">
                              <a:moveTo>
                                <a:pt x="0" y="0"/>
                              </a:moveTo>
                              <a:cubicBezTo>
                                <a:pt x="283846" y="4182"/>
                                <a:pt x="416348" y="1476"/>
                                <a:pt x="611505" y="0"/>
                              </a:cubicBezTo>
                              <a:cubicBezTo>
                                <a:pt x="605583" y="106765"/>
                                <a:pt x="594458" y="231650"/>
                                <a:pt x="611505" y="359410"/>
                              </a:cubicBezTo>
                              <a:cubicBezTo>
                                <a:pt x="420069" y="364346"/>
                                <a:pt x="178703" y="342510"/>
                                <a:pt x="0" y="359410"/>
                              </a:cubicBezTo>
                              <a:cubicBezTo>
                                <a:pt x="-16858" y="257852"/>
                                <a:pt x="6382" y="124281"/>
                                <a:pt x="0" y="0"/>
                              </a:cubicBezTo>
                              <a:close/>
                            </a:path>
                            <a:path w="611505" h="359410" stroke="0" extrusionOk="0">
                              <a:moveTo>
                                <a:pt x="0" y="0"/>
                              </a:moveTo>
                              <a:cubicBezTo>
                                <a:pt x="239495" y="25770"/>
                                <a:pt x="436063" y="8637"/>
                                <a:pt x="611505" y="0"/>
                              </a:cubicBezTo>
                              <a:cubicBezTo>
                                <a:pt x="609868" y="171044"/>
                                <a:pt x="621624" y="241371"/>
                                <a:pt x="611505" y="359410"/>
                              </a:cubicBezTo>
                              <a:cubicBezTo>
                                <a:pt x="423190" y="331260"/>
                                <a:pt x="188326" y="388743"/>
                                <a:pt x="0" y="359410"/>
                              </a:cubicBezTo>
                              <a:cubicBezTo>
                                <a:pt x="5074" y="267777"/>
                                <a:pt x="-15079" y="162719"/>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sd="1670402538">
                                <a:prstGeom prst="rect">
                                  <a:avLst/>
                                </a:prstGeom>
                                <ask:type>
                                  <ask:lineSketchFreehand/>
                                </ask:type>
                              </ask:lineSketchStyleProps>
                            </a:ext>
                          </a:extLst>
                        </a:ln>
                      </wps:spPr>
                      <wps:txbx>
                        <w:txbxContent>
                          <w:p w14:paraId="0141BC94" w14:textId="77777777" w:rsidR="003620B0" w:rsidRPr="00F33347" w:rsidRDefault="003620B0" w:rsidP="00A34D3B">
                            <w:pPr>
                              <w:pStyle w:val="Textfeld"/>
                            </w:pPr>
                            <w:r>
                              <w:t>GAU</w:t>
                            </w:r>
                          </w:p>
                          <w:p w14:paraId="51EC3508" w14:textId="77777777" w:rsidR="003620B0" w:rsidRDefault="003620B0"/>
                          <w:p w14:paraId="6DBB67BE" w14:textId="77777777" w:rsidR="003620B0" w:rsidRPr="00F33347" w:rsidRDefault="003620B0" w:rsidP="00A34D3B">
                            <w:pPr>
                              <w:pStyle w:val="Textfeld"/>
                            </w:pPr>
                            <w:r>
                              <w:t>GAU</w:t>
                            </w:r>
                          </w:p>
                          <w:p w14:paraId="4987E8A5" w14:textId="77777777" w:rsidR="003620B0" w:rsidRDefault="003620B0"/>
                          <w:p w14:paraId="7DF4EF42" w14:textId="77777777" w:rsidR="003620B0" w:rsidRPr="00F33347" w:rsidRDefault="003620B0" w:rsidP="00A34D3B">
                            <w:pPr>
                              <w:pStyle w:val="Textfeld"/>
                            </w:pPr>
                            <w:r>
                              <w:t>GAU</w:t>
                            </w:r>
                          </w:p>
                          <w:p w14:paraId="388BB7B4" w14:textId="77777777" w:rsidR="003620B0" w:rsidRDefault="003620B0"/>
                          <w:p w14:paraId="631350A0" w14:textId="77777777" w:rsidR="003620B0" w:rsidRPr="00F33347" w:rsidRDefault="003620B0" w:rsidP="00A34D3B">
                            <w:pPr>
                              <w:pStyle w:val="Textfeld"/>
                            </w:pPr>
                            <w:r>
                              <w:t>GAU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25D62" id="Textfeld 373" o:spid="_x0000_s1292" style="position:absolute;margin-left:93.85pt;margin-top:194.35pt;width:48.15pt;height:28.3pt;z-index:251804672;visibility:visible;mso-wrap-style:square;mso-width-percent:0;mso-height-percent:0;mso-wrap-distance-left:9pt;mso-wrap-distance-top:0;mso-wrap-distance-right:9pt;mso-wrap-distance-bottom:0;mso-position-horizontal:absolute;mso-position-horizontal-relative:char;mso-position-vertical:absolute;mso-position-vertical-relative:page;mso-width-percent:0;mso-height-percent:0;mso-width-relative:margin;mso-height-relative:margin;v-text-anchor:top" coordsize="611505,359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" adj="-11796480,,5400" path="m,nfc283846,4182,416348,1476,611505,v-5922,106765,-17047,231650,,359410c420069,364346,178703,342510,,359410,-16858,257852,6382,124281,,xem,nsc239495,25770,436063,8637,611505,v-1637,171044,10119,241371,,359410c423190,331260,188326,388743,,359410,5074,267777,-15079,162719,,xe" fillcolor="window" strokeweight="1.5pt">
                <v:stroke joinstyle="miter"/>
                <v:formulas/>
                <v:path arrowok="t" o:extrusionok="f" o:connecttype="custom" o:connectlocs="0,0;611505,0;611505,359410;0,359410;0,0" o:connectangles="0,0,0,0,0" textboxrect="0,0,611505,359410"/>
                <v:textbox>
                  <w:txbxContent>
                    <w:p w14:paraId="0141BC94" w14:textId="77777777" w:rsidR="003620B0" w:rsidRPr="00F33347" w:rsidRDefault="003620B0" w:rsidP="00A34D3B">
                      <w:pPr>
                        <w:pStyle w:val="Textfeld"/>
                      </w:pPr>
                      <w:r>
                        <w:t>GAU</w:t>
                      </w:r>
                    </w:p>
                    <w:p w14:paraId="51EC3508" w14:textId="77777777" w:rsidR="003620B0" w:rsidRDefault="003620B0"/>
                    <w:p w14:paraId="6DBB67BE" w14:textId="77777777" w:rsidR="003620B0" w:rsidRPr="00F33347" w:rsidRDefault="003620B0" w:rsidP="00A34D3B">
                      <w:pPr>
                        <w:pStyle w:val="Textfeld"/>
                      </w:pPr>
                      <w:r>
                        <w:t>GAU</w:t>
                      </w:r>
                    </w:p>
                    <w:p w14:paraId="4987E8A5" w14:textId="77777777" w:rsidR="003620B0" w:rsidRDefault="003620B0"/>
                    <w:p w14:paraId="7DF4EF42" w14:textId="77777777" w:rsidR="003620B0" w:rsidRPr="00F33347" w:rsidRDefault="003620B0" w:rsidP="00A34D3B">
                      <w:pPr>
                        <w:pStyle w:val="Textfeld"/>
                      </w:pPr>
                      <w:r>
                        <w:t>GAU</w:t>
                      </w:r>
                    </w:p>
                    <w:p w14:paraId="388BB7B4" w14:textId="77777777" w:rsidR="003620B0" w:rsidRDefault="003620B0"/>
                    <w:p w14:paraId="631350A0" w14:textId="77777777" w:rsidR="003620B0" w:rsidRPr="00F33347" w:rsidRDefault="003620B0" w:rsidP="00A34D3B">
                      <w:pPr>
                        <w:pStyle w:val="Textfeld"/>
                      </w:pPr>
                      <w:r>
                        <w:t>GAU</w:t>
                      </w:r>
                    </w:p>
                  </w:txbxContent>
                </v:textbox>
                <w10:wrap anchory="page"/>
              </v:shape>
            </w:pict>
          </mc:Fallback>
        </mc:AlternateContent>
      </w:r>
      <w:r w:rsidRPr="00A34D3B">
        <w:rPr>
          <w:rFonts w:eastAsia="Times New Roman" w:cs="Times New Roman"/>
          <w:noProof/>
          <w:szCs w:val="20"/>
        </w:rPr>
        <mc:AlternateContent>
          <mc:Choice Requires="wps">
            <w:drawing>
              <wp:anchor distT="0" distB="0" distL="114300" distR="114300" simplePos="0" relativeHeight="251812864" behindDoc="0" locked="0" layoutInCell="1" allowOverlap="1" wp14:anchorId="4440A4C0" wp14:editId="7EFD320D">
                <wp:simplePos x="0" y="0"/>
                <wp:positionH relativeFrom="margin">
                  <wp:posOffset>263051</wp:posOffset>
                </wp:positionH>
                <wp:positionV relativeFrom="page">
                  <wp:posOffset>2452076</wp:posOffset>
                </wp:positionV>
                <wp:extent cx="720000" cy="907200"/>
                <wp:effectExtent l="0" t="0" r="23495" b="26670"/>
                <wp:wrapNone/>
                <wp:docPr id="374" name="Textfeld 374"/>
                <wp:cNvGraphicFramePr/>
                <a:graphic xmlns:a="http://schemas.openxmlformats.org/drawingml/2006/main">
                  <a:graphicData uri="http://schemas.microsoft.com/office/word/2010/wordprocessingShape">
                    <wps:wsp>
                      <wps:cNvSpPr txBox="1"/>
                      <wps:spPr>
                        <a:xfrm>
                          <a:off x="0" y="0"/>
                          <a:ext cx="720000" cy="907200"/>
                        </a:xfrm>
                        <a:prstGeom prst="rect">
                          <a:avLst/>
                        </a:prstGeom>
                        <a:solidFill>
                          <a:sysClr val="window" lastClr="FFFFFF"/>
                        </a:solidFill>
                        <a:ln w="6350">
                          <a:solidFill>
                            <a:prstClr val="black"/>
                          </a:solidFill>
                        </a:ln>
                      </wps:spPr>
                      <wps:txbx>
                        <w:txbxContent>
                          <w:p w14:paraId="2E90C4B3" w14:textId="77777777" w:rsidR="003620B0" w:rsidRDefault="003620B0" w:rsidP="00E50E6A">
                            <w:pPr>
                              <w:pStyle w:val="Textfeld"/>
                              <w:jc w:val="left"/>
                            </w:pPr>
                            <w:r>
                              <w:t>G</w:t>
                            </w:r>
                          </w:p>
                          <w:p w14:paraId="02D6E152" w14:textId="77777777" w:rsidR="003620B0" w:rsidRDefault="003620B0" w:rsidP="00E50E6A">
                            <w:pPr>
                              <w:pStyle w:val="Textfeld"/>
                              <w:jc w:val="left"/>
                            </w:pPr>
                            <w:r>
                              <w:t>GA</w:t>
                            </w:r>
                          </w:p>
                          <w:p w14:paraId="088EB58C" w14:textId="77777777" w:rsidR="003620B0" w:rsidRPr="00F33347" w:rsidRDefault="003620B0" w:rsidP="00E50E6A">
                            <w:pPr>
                              <w:pStyle w:val="Textfeld"/>
                              <w:jc w:val="left"/>
                            </w:pPr>
                            <w:r>
                              <w:t>GAU</w:t>
                            </w:r>
                          </w:p>
                          <w:p w14:paraId="65D77C86" w14:textId="77777777" w:rsidR="003620B0" w:rsidRDefault="003620B0"/>
                          <w:p w14:paraId="16D10826" w14:textId="77777777" w:rsidR="003620B0" w:rsidRDefault="003620B0" w:rsidP="00E50E6A">
                            <w:pPr>
                              <w:pStyle w:val="Textfeld"/>
                              <w:jc w:val="left"/>
                            </w:pPr>
                            <w:r>
                              <w:t>G</w:t>
                            </w:r>
                          </w:p>
                          <w:p w14:paraId="6C325E70" w14:textId="77777777" w:rsidR="003620B0" w:rsidRDefault="003620B0" w:rsidP="00E50E6A">
                            <w:pPr>
                              <w:pStyle w:val="Textfeld"/>
                              <w:jc w:val="left"/>
                            </w:pPr>
                            <w:r>
                              <w:t>GA</w:t>
                            </w:r>
                          </w:p>
                          <w:p w14:paraId="635DD736" w14:textId="77777777" w:rsidR="003620B0" w:rsidRPr="00F33347" w:rsidRDefault="003620B0" w:rsidP="00E50E6A">
                            <w:pPr>
                              <w:pStyle w:val="Textfeld"/>
                              <w:jc w:val="left"/>
                            </w:pPr>
                            <w:r>
                              <w:t>GAU</w:t>
                            </w:r>
                          </w:p>
                          <w:p w14:paraId="22161B72" w14:textId="77777777" w:rsidR="003620B0" w:rsidRDefault="003620B0"/>
                          <w:p w14:paraId="45279C50" w14:textId="77777777" w:rsidR="003620B0" w:rsidRDefault="003620B0" w:rsidP="00E50E6A">
                            <w:pPr>
                              <w:pStyle w:val="Textfeld"/>
                              <w:jc w:val="left"/>
                            </w:pPr>
                            <w:r>
                              <w:t>G</w:t>
                            </w:r>
                          </w:p>
                          <w:p w14:paraId="1BA46FDF" w14:textId="77777777" w:rsidR="003620B0" w:rsidRDefault="003620B0" w:rsidP="00E50E6A">
                            <w:pPr>
                              <w:pStyle w:val="Textfeld"/>
                              <w:jc w:val="left"/>
                            </w:pPr>
                            <w:r>
                              <w:t>GA</w:t>
                            </w:r>
                          </w:p>
                          <w:p w14:paraId="0E648A71" w14:textId="77777777" w:rsidR="003620B0" w:rsidRPr="00F33347" w:rsidRDefault="003620B0" w:rsidP="00E50E6A">
                            <w:pPr>
                              <w:pStyle w:val="Textfeld"/>
                              <w:jc w:val="left"/>
                            </w:pPr>
                            <w:r>
                              <w:t>GAU</w:t>
                            </w:r>
                          </w:p>
                          <w:p w14:paraId="421FCF04" w14:textId="77777777" w:rsidR="003620B0" w:rsidRDefault="003620B0"/>
                          <w:p w14:paraId="5955AE9C" w14:textId="77777777" w:rsidR="003620B0" w:rsidRDefault="003620B0" w:rsidP="00E50E6A">
                            <w:pPr>
                              <w:pStyle w:val="Textfeld"/>
                              <w:jc w:val="left"/>
                            </w:pPr>
                            <w:r>
                              <w:t>G</w:t>
                            </w:r>
                          </w:p>
                          <w:p w14:paraId="47186E90" w14:textId="77777777" w:rsidR="003620B0" w:rsidRDefault="003620B0" w:rsidP="00E50E6A">
                            <w:pPr>
                              <w:pStyle w:val="Textfeld"/>
                              <w:jc w:val="left"/>
                            </w:pPr>
                            <w:r>
                              <w:t>GA</w:t>
                            </w:r>
                          </w:p>
                          <w:p w14:paraId="0F5666A1" w14:textId="77777777" w:rsidR="003620B0" w:rsidRPr="00F33347" w:rsidRDefault="003620B0" w:rsidP="00E50E6A">
                            <w:pPr>
                              <w:pStyle w:val="Textfeld"/>
                              <w:jc w:val="left"/>
                            </w:pPr>
                            <w:r>
                              <w:t>GAU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0A4C0" id="Textfeld 374" o:spid="_x0000_s1293" type="#_x0000_t202" style="position:absolute;left:0;text-align:left;margin-left:20.7pt;margin-top:193.1pt;width:56.7pt;height:71.4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" fillcolor="window" strokeweight=".5pt">
                <v:textbox>
                  <w:txbxContent>
                    <w:p w14:paraId="2E90C4B3" w14:textId="77777777" w:rsidR="003620B0" w:rsidRDefault="003620B0" w:rsidP="00E50E6A">
                      <w:pPr>
                        <w:pStyle w:val="Textfeld"/>
                        <w:jc w:val="left"/>
                      </w:pPr>
                      <w:r>
                        <w:t>G</w:t>
                      </w:r>
                    </w:p>
                    <w:p w14:paraId="02D6E152" w14:textId="77777777" w:rsidR="003620B0" w:rsidRDefault="003620B0" w:rsidP="00E50E6A">
                      <w:pPr>
                        <w:pStyle w:val="Textfeld"/>
                        <w:jc w:val="left"/>
                      </w:pPr>
                      <w:r>
                        <w:t>GA</w:t>
                      </w:r>
                    </w:p>
                    <w:p w14:paraId="088EB58C" w14:textId="77777777" w:rsidR="003620B0" w:rsidRPr="00F33347" w:rsidRDefault="003620B0" w:rsidP="00E50E6A">
                      <w:pPr>
                        <w:pStyle w:val="Textfeld"/>
                        <w:jc w:val="left"/>
                      </w:pPr>
                      <w:r>
                        <w:t>GAU</w:t>
                      </w:r>
                    </w:p>
                    <w:p w14:paraId="65D77C86" w14:textId="77777777" w:rsidR="003620B0" w:rsidRDefault="003620B0"/>
                    <w:p w14:paraId="16D10826" w14:textId="77777777" w:rsidR="003620B0" w:rsidRDefault="003620B0" w:rsidP="00E50E6A">
                      <w:pPr>
                        <w:pStyle w:val="Textfeld"/>
                        <w:jc w:val="left"/>
                      </w:pPr>
                      <w:r>
                        <w:t>G</w:t>
                      </w:r>
                    </w:p>
                    <w:p w14:paraId="6C325E70" w14:textId="77777777" w:rsidR="003620B0" w:rsidRDefault="003620B0" w:rsidP="00E50E6A">
                      <w:pPr>
                        <w:pStyle w:val="Textfeld"/>
                        <w:jc w:val="left"/>
                      </w:pPr>
                      <w:r>
                        <w:t>GA</w:t>
                      </w:r>
                    </w:p>
                    <w:p w14:paraId="635DD736" w14:textId="77777777" w:rsidR="003620B0" w:rsidRPr="00F33347" w:rsidRDefault="003620B0" w:rsidP="00E50E6A">
                      <w:pPr>
                        <w:pStyle w:val="Textfeld"/>
                        <w:jc w:val="left"/>
                      </w:pPr>
                      <w:r>
                        <w:t>GAU</w:t>
                      </w:r>
                    </w:p>
                    <w:p w14:paraId="22161B72" w14:textId="77777777" w:rsidR="003620B0" w:rsidRDefault="003620B0"/>
                    <w:p w14:paraId="45279C50" w14:textId="77777777" w:rsidR="003620B0" w:rsidRDefault="003620B0" w:rsidP="00E50E6A">
                      <w:pPr>
                        <w:pStyle w:val="Textfeld"/>
                        <w:jc w:val="left"/>
                      </w:pPr>
                      <w:r>
                        <w:t>G</w:t>
                      </w:r>
                    </w:p>
                    <w:p w14:paraId="1BA46FDF" w14:textId="77777777" w:rsidR="003620B0" w:rsidRDefault="003620B0" w:rsidP="00E50E6A">
                      <w:pPr>
                        <w:pStyle w:val="Textfeld"/>
                        <w:jc w:val="left"/>
                      </w:pPr>
                      <w:r>
                        <w:t>GA</w:t>
                      </w:r>
                    </w:p>
                    <w:p w14:paraId="0E648A71" w14:textId="77777777" w:rsidR="003620B0" w:rsidRPr="00F33347" w:rsidRDefault="003620B0" w:rsidP="00E50E6A">
                      <w:pPr>
                        <w:pStyle w:val="Textfeld"/>
                        <w:jc w:val="left"/>
                      </w:pPr>
                      <w:r>
                        <w:t>GAU</w:t>
                      </w:r>
                    </w:p>
                    <w:p w14:paraId="421FCF04" w14:textId="77777777" w:rsidR="003620B0" w:rsidRDefault="003620B0"/>
                    <w:p w14:paraId="5955AE9C" w14:textId="77777777" w:rsidR="003620B0" w:rsidRDefault="003620B0" w:rsidP="00E50E6A">
                      <w:pPr>
                        <w:pStyle w:val="Textfeld"/>
                        <w:jc w:val="left"/>
                      </w:pPr>
                      <w:r>
                        <w:t>G</w:t>
                      </w:r>
                    </w:p>
                    <w:p w14:paraId="47186E90" w14:textId="77777777" w:rsidR="003620B0" w:rsidRDefault="003620B0" w:rsidP="00E50E6A">
                      <w:pPr>
                        <w:pStyle w:val="Textfeld"/>
                        <w:jc w:val="left"/>
                      </w:pPr>
                      <w:r>
                        <w:t>GA</w:t>
                      </w:r>
                    </w:p>
                    <w:p w14:paraId="0F5666A1" w14:textId="77777777" w:rsidR="003620B0" w:rsidRPr="00F33347" w:rsidRDefault="003620B0" w:rsidP="00E50E6A">
                      <w:pPr>
                        <w:pStyle w:val="Textfeld"/>
                        <w:jc w:val="left"/>
                      </w:pPr>
                      <w:r>
                        <w:t>GAU</w:t>
                      </w:r>
                    </w:p>
                  </w:txbxContent>
                </v:textbox>
                <w10:wrap anchorx="margin" anchory="page"/>
              </v:shape>
            </w:pict>
          </mc:Fallback>
        </mc:AlternateContent>
      </w:r>
    </w:p>
    <w:p w14:paraId="7CE0DD02" w14:textId="77777777" w:rsidR="00A34D3B" w:rsidRPr="00A34D3B" w:rsidRDefault="00A34D3B" w:rsidP="00A34D3B">
      <w:pPr>
        <w:spacing w:after="160" w:line="276" w:lineRule="auto"/>
        <w:rPr>
          <w:rFonts w:eastAsia="Times New Roman" w:cs="Times New Roman"/>
          <w:szCs w:val="20"/>
        </w:rPr>
      </w:pPr>
    </w:p>
    <w:p w14:paraId="598B9BC6" w14:textId="77777777" w:rsidR="00A34D3B" w:rsidRPr="00A34D3B" w:rsidRDefault="00A34D3B" w:rsidP="00A34D3B">
      <w:pPr>
        <w:spacing w:after="160" w:line="276" w:lineRule="auto"/>
        <w:rPr>
          <w:rFonts w:eastAsia="Times New Roman" w:cs="Times New Roman"/>
          <w:szCs w:val="20"/>
        </w:rPr>
      </w:pPr>
    </w:p>
    <w:p w14:paraId="5BE3D31E"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0576" behindDoc="0" locked="0" layoutInCell="1" allowOverlap="1" wp14:anchorId="52760C37" wp14:editId="15BF7E9D">
                <wp:simplePos x="0" y="0"/>
                <wp:positionH relativeFrom="character">
                  <wp:posOffset>1908810</wp:posOffset>
                </wp:positionH>
                <wp:positionV relativeFrom="paragraph">
                  <wp:posOffset>304800</wp:posOffset>
                </wp:positionV>
                <wp:extent cx="720000" cy="360000"/>
                <wp:effectExtent l="0" t="0" r="23495" b="21590"/>
                <wp:wrapNone/>
                <wp:docPr id="375" name="Textfeld 375"/>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5BC6A0E3" w14:textId="77777777" w:rsidR="003620B0" w:rsidRPr="00F33347" w:rsidRDefault="003620B0" w:rsidP="00A34D3B">
                            <w:pPr>
                              <w:pStyle w:val="Textfeld"/>
                            </w:pPr>
                            <w:proofErr w:type="spellStart"/>
                            <w:r>
                              <w:t>vat</w:t>
                            </w:r>
                            <w:proofErr w:type="spellEnd"/>
                          </w:p>
                          <w:p w14:paraId="6E16FF0D" w14:textId="77777777" w:rsidR="003620B0" w:rsidRDefault="003620B0"/>
                          <w:p w14:paraId="0343922F" w14:textId="77777777" w:rsidR="003620B0" w:rsidRPr="00F33347" w:rsidRDefault="003620B0" w:rsidP="00A34D3B">
                            <w:pPr>
                              <w:pStyle w:val="Textfeld"/>
                            </w:pPr>
                            <w:proofErr w:type="spellStart"/>
                            <w:r>
                              <w:t>vat</w:t>
                            </w:r>
                            <w:proofErr w:type="spellEnd"/>
                          </w:p>
                          <w:p w14:paraId="524BBD4F" w14:textId="77777777" w:rsidR="003620B0" w:rsidRDefault="003620B0"/>
                          <w:p w14:paraId="3EAA6E4C" w14:textId="77777777" w:rsidR="003620B0" w:rsidRPr="00F33347" w:rsidRDefault="003620B0" w:rsidP="00A34D3B">
                            <w:pPr>
                              <w:pStyle w:val="Textfeld"/>
                            </w:pPr>
                            <w:proofErr w:type="spellStart"/>
                            <w:r>
                              <w:t>vat</w:t>
                            </w:r>
                            <w:proofErr w:type="spellEnd"/>
                          </w:p>
                          <w:p w14:paraId="2B5627FC" w14:textId="77777777" w:rsidR="003620B0" w:rsidRDefault="003620B0"/>
                          <w:p w14:paraId="2348C83D" w14:textId="77777777" w:rsidR="003620B0" w:rsidRPr="00F33347" w:rsidRDefault="003620B0" w:rsidP="00A34D3B">
                            <w:pPr>
                              <w:pStyle w:val="Textfeld"/>
                            </w:pPr>
                            <w:proofErr w:type="spellStart"/>
                            <w:r>
                              <w:t>vat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60C37" id="Textfeld 375" o:spid="_x0000_s1294" type="#_x0000_t202" style="position:absolute;margin-left:150.3pt;margin-top:24pt;width:56.7pt;height:28.35pt;z-index:251800576;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" fillcolor="window" strokeweight=".5pt">
                <v:textbox>
                  <w:txbxContent>
                    <w:p w14:paraId="5BC6A0E3" w14:textId="77777777" w:rsidR="003620B0" w:rsidRPr="00F33347" w:rsidRDefault="003620B0" w:rsidP="00A34D3B">
                      <w:pPr>
                        <w:pStyle w:val="Textfeld"/>
                      </w:pPr>
                      <w:proofErr w:type="spellStart"/>
                      <w:r>
                        <w:t>vat</w:t>
                      </w:r>
                      <w:proofErr w:type="spellEnd"/>
                    </w:p>
                    <w:p w14:paraId="6E16FF0D" w14:textId="77777777" w:rsidR="003620B0" w:rsidRDefault="003620B0"/>
                    <w:p w14:paraId="0343922F" w14:textId="77777777" w:rsidR="003620B0" w:rsidRPr="00F33347" w:rsidRDefault="003620B0" w:rsidP="00A34D3B">
                      <w:pPr>
                        <w:pStyle w:val="Textfeld"/>
                      </w:pPr>
                      <w:proofErr w:type="spellStart"/>
                      <w:r>
                        <w:t>vat</w:t>
                      </w:r>
                      <w:proofErr w:type="spellEnd"/>
                    </w:p>
                    <w:p w14:paraId="524BBD4F" w14:textId="77777777" w:rsidR="003620B0" w:rsidRDefault="003620B0"/>
                    <w:p w14:paraId="3EAA6E4C" w14:textId="77777777" w:rsidR="003620B0" w:rsidRPr="00F33347" w:rsidRDefault="003620B0" w:rsidP="00A34D3B">
                      <w:pPr>
                        <w:pStyle w:val="Textfeld"/>
                      </w:pPr>
                      <w:proofErr w:type="spellStart"/>
                      <w:r>
                        <w:t>vat</w:t>
                      </w:r>
                      <w:proofErr w:type="spellEnd"/>
                    </w:p>
                    <w:p w14:paraId="2B5627FC" w14:textId="77777777" w:rsidR="003620B0" w:rsidRDefault="003620B0"/>
                    <w:p w14:paraId="2348C83D" w14:textId="77777777" w:rsidR="003620B0" w:rsidRPr="00F33347" w:rsidRDefault="003620B0" w:rsidP="00A34D3B">
                      <w:pPr>
                        <w:pStyle w:val="Textfeld"/>
                      </w:pPr>
                      <w:proofErr w:type="spellStart"/>
                      <w:r>
                        <w:t>vat</w:t>
                      </w:r>
                      <w:proofErr w:type="spellEnd"/>
                    </w:p>
                  </w:txbxContent>
                </v:textbox>
              </v:shape>
            </w:pict>
          </mc:Fallback>
        </mc:AlternateContent>
      </w:r>
    </w:p>
    <w:p w14:paraId="4E271E15"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798528" behindDoc="0" locked="0" layoutInCell="1" allowOverlap="1" wp14:anchorId="6E68FE56" wp14:editId="4CF21703">
                <wp:simplePos x="0" y="0"/>
                <wp:positionH relativeFrom="character">
                  <wp:posOffset>1191895</wp:posOffset>
                </wp:positionH>
                <wp:positionV relativeFrom="paragraph">
                  <wp:posOffset>1905</wp:posOffset>
                </wp:positionV>
                <wp:extent cx="720000" cy="360000"/>
                <wp:effectExtent l="0" t="0" r="23495" b="21590"/>
                <wp:wrapNone/>
                <wp:docPr id="376" name="Textfeld 376"/>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5A3B25D2" w14:textId="77777777" w:rsidR="003620B0" w:rsidRPr="00F33347" w:rsidRDefault="003620B0" w:rsidP="00A34D3B">
                            <w:pPr>
                              <w:pStyle w:val="Textfeld"/>
                            </w:pPr>
                            <w:proofErr w:type="spellStart"/>
                            <w:r>
                              <w:t>pri</w:t>
                            </w:r>
                            <w:proofErr w:type="spellEnd"/>
                          </w:p>
                          <w:p w14:paraId="2A26DD21" w14:textId="77777777" w:rsidR="003620B0" w:rsidRDefault="003620B0"/>
                          <w:p w14:paraId="2FFE0DC9" w14:textId="77777777" w:rsidR="003620B0" w:rsidRPr="00F33347" w:rsidRDefault="003620B0" w:rsidP="00A34D3B">
                            <w:pPr>
                              <w:pStyle w:val="Textfeld"/>
                            </w:pPr>
                            <w:proofErr w:type="spellStart"/>
                            <w:r>
                              <w:t>pri</w:t>
                            </w:r>
                            <w:proofErr w:type="spellEnd"/>
                          </w:p>
                          <w:p w14:paraId="4063A6D8" w14:textId="77777777" w:rsidR="003620B0" w:rsidRDefault="003620B0"/>
                          <w:p w14:paraId="4A04899B" w14:textId="77777777" w:rsidR="003620B0" w:rsidRPr="00F33347" w:rsidRDefault="003620B0" w:rsidP="00A34D3B">
                            <w:pPr>
                              <w:pStyle w:val="Textfeld"/>
                            </w:pPr>
                            <w:proofErr w:type="spellStart"/>
                            <w:r>
                              <w:t>pri</w:t>
                            </w:r>
                            <w:proofErr w:type="spellEnd"/>
                          </w:p>
                          <w:p w14:paraId="2B1FD0AF" w14:textId="77777777" w:rsidR="003620B0" w:rsidRDefault="003620B0"/>
                          <w:p w14:paraId="7E958716" w14:textId="77777777" w:rsidR="003620B0" w:rsidRPr="00F33347" w:rsidRDefault="003620B0" w:rsidP="00A34D3B">
                            <w:pPr>
                              <w:pStyle w:val="Textfeld"/>
                            </w:pPr>
                            <w:proofErr w:type="spellStart"/>
                            <w:r>
                              <w:t>pri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8FE56" id="Textfeld 376" o:spid="_x0000_s1295" type="#_x0000_t202" style="position:absolute;margin-left:93.85pt;margin-top:.15pt;width:56.7pt;height:28.35pt;z-index:251798528;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" fillcolor="window" strokeweight=".5pt">
                <v:textbox>
                  <w:txbxContent>
                    <w:p w14:paraId="5A3B25D2" w14:textId="77777777" w:rsidR="003620B0" w:rsidRPr="00F33347" w:rsidRDefault="003620B0" w:rsidP="00A34D3B">
                      <w:pPr>
                        <w:pStyle w:val="Textfeld"/>
                      </w:pPr>
                      <w:proofErr w:type="spellStart"/>
                      <w:r>
                        <w:t>pri</w:t>
                      </w:r>
                      <w:proofErr w:type="spellEnd"/>
                    </w:p>
                    <w:p w14:paraId="2A26DD21" w14:textId="77777777" w:rsidR="003620B0" w:rsidRDefault="003620B0"/>
                    <w:p w14:paraId="2FFE0DC9" w14:textId="77777777" w:rsidR="003620B0" w:rsidRPr="00F33347" w:rsidRDefault="003620B0" w:rsidP="00A34D3B">
                      <w:pPr>
                        <w:pStyle w:val="Textfeld"/>
                      </w:pPr>
                      <w:proofErr w:type="spellStart"/>
                      <w:r>
                        <w:t>pri</w:t>
                      </w:r>
                      <w:proofErr w:type="spellEnd"/>
                    </w:p>
                    <w:p w14:paraId="4063A6D8" w14:textId="77777777" w:rsidR="003620B0" w:rsidRDefault="003620B0"/>
                    <w:p w14:paraId="4A04899B" w14:textId="77777777" w:rsidR="003620B0" w:rsidRPr="00F33347" w:rsidRDefault="003620B0" w:rsidP="00A34D3B">
                      <w:pPr>
                        <w:pStyle w:val="Textfeld"/>
                      </w:pPr>
                      <w:proofErr w:type="spellStart"/>
                      <w:r>
                        <w:t>pri</w:t>
                      </w:r>
                      <w:proofErr w:type="spellEnd"/>
                    </w:p>
                    <w:p w14:paraId="2B1FD0AF" w14:textId="77777777" w:rsidR="003620B0" w:rsidRDefault="003620B0"/>
                    <w:p w14:paraId="7E958716" w14:textId="77777777" w:rsidR="003620B0" w:rsidRPr="00F33347" w:rsidRDefault="003620B0" w:rsidP="00A34D3B">
                      <w:pPr>
                        <w:pStyle w:val="Textfeld"/>
                      </w:pPr>
                      <w:proofErr w:type="spellStart"/>
                      <w:r>
                        <w:t>pri</w:t>
                      </w:r>
                      <w:proofErr w:type="spellEnd"/>
                    </w:p>
                  </w:txbxContent>
                </v:textbox>
              </v:shape>
            </w:pict>
          </mc:Fallback>
        </mc:AlternateContent>
      </w:r>
      <w:r w:rsidRPr="00A34D3B">
        <w:rPr>
          <w:rFonts w:eastAsia="Times New Roman" w:cs="Times New Roman"/>
          <w:noProof/>
          <w:szCs w:val="20"/>
        </w:rPr>
        <mc:AlternateContent>
          <mc:Choice Requires="wps">
            <w:drawing>
              <wp:anchor distT="0" distB="0" distL="114300" distR="114300" simplePos="0" relativeHeight="251814912" behindDoc="0" locked="0" layoutInCell="1" allowOverlap="1" wp14:anchorId="7E69ABF9" wp14:editId="36F76026">
                <wp:simplePos x="0" y="0"/>
                <wp:positionH relativeFrom="margin">
                  <wp:posOffset>263051</wp:posOffset>
                </wp:positionH>
                <wp:positionV relativeFrom="page">
                  <wp:posOffset>3657960</wp:posOffset>
                </wp:positionV>
                <wp:extent cx="720000" cy="1854000"/>
                <wp:effectExtent l="0" t="0" r="23495" b="13335"/>
                <wp:wrapNone/>
                <wp:docPr id="377" name="Textfeld 377"/>
                <wp:cNvGraphicFramePr/>
                <a:graphic xmlns:a="http://schemas.openxmlformats.org/drawingml/2006/main">
                  <a:graphicData uri="http://schemas.microsoft.com/office/word/2010/wordprocessingShape">
                    <wps:wsp>
                      <wps:cNvSpPr txBox="1"/>
                      <wps:spPr>
                        <a:xfrm>
                          <a:off x="0" y="0"/>
                          <a:ext cx="720000" cy="1854000"/>
                        </a:xfrm>
                        <a:prstGeom prst="rect">
                          <a:avLst/>
                        </a:prstGeom>
                        <a:solidFill>
                          <a:sysClr val="window" lastClr="FFFFFF"/>
                        </a:solidFill>
                        <a:ln w="6350">
                          <a:solidFill>
                            <a:prstClr val="black"/>
                          </a:solidFill>
                        </a:ln>
                      </wps:spPr>
                      <wps:txbx>
                        <w:txbxContent>
                          <w:p w14:paraId="5D14C26E" w14:textId="77777777" w:rsidR="003620B0" w:rsidRPr="00E450F6" w:rsidRDefault="003620B0" w:rsidP="00E50E6A">
                            <w:pPr>
                              <w:pStyle w:val="Textfeld"/>
                              <w:jc w:val="left"/>
                              <w:rPr>
                                <w:lang w:val="en-US"/>
                              </w:rPr>
                            </w:pPr>
                            <w:r w:rsidRPr="00E450F6">
                              <w:rPr>
                                <w:lang w:val="en-US"/>
                              </w:rPr>
                              <w:t>p</w:t>
                            </w:r>
                          </w:p>
                          <w:p w14:paraId="0073D007" w14:textId="77777777" w:rsidR="003620B0" w:rsidRPr="00E450F6" w:rsidRDefault="003620B0" w:rsidP="00E50E6A">
                            <w:pPr>
                              <w:pStyle w:val="Textfeld"/>
                              <w:jc w:val="left"/>
                              <w:rPr>
                                <w:lang w:val="en-US"/>
                              </w:rPr>
                            </w:pPr>
                            <w:r w:rsidRPr="00E450F6">
                              <w:rPr>
                                <w:lang w:val="en-US"/>
                              </w:rPr>
                              <w:t>pr</w:t>
                            </w:r>
                          </w:p>
                          <w:p w14:paraId="76005CC1" w14:textId="77777777" w:rsidR="003620B0" w:rsidRPr="00E450F6" w:rsidRDefault="003620B0" w:rsidP="00E50E6A">
                            <w:pPr>
                              <w:pStyle w:val="Textfeld"/>
                              <w:jc w:val="left"/>
                              <w:rPr>
                                <w:lang w:val="en-US"/>
                              </w:rPr>
                            </w:pPr>
                            <w:proofErr w:type="spellStart"/>
                            <w:r w:rsidRPr="00E450F6">
                              <w:rPr>
                                <w:lang w:val="en-US"/>
                              </w:rPr>
                              <w:t>pri</w:t>
                            </w:r>
                            <w:proofErr w:type="spellEnd"/>
                          </w:p>
                          <w:p w14:paraId="06F34B82" w14:textId="77777777" w:rsidR="003620B0" w:rsidRPr="00E450F6" w:rsidRDefault="003620B0" w:rsidP="00E50E6A">
                            <w:pPr>
                              <w:pStyle w:val="Textfeld"/>
                              <w:jc w:val="left"/>
                              <w:rPr>
                                <w:lang w:val="en-US"/>
                              </w:rPr>
                            </w:pPr>
                            <w:proofErr w:type="spellStart"/>
                            <w:r w:rsidRPr="00E450F6">
                              <w:rPr>
                                <w:lang w:val="en-US"/>
                              </w:rPr>
                              <w:t>priv</w:t>
                            </w:r>
                            <w:proofErr w:type="spellEnd"/>
                          </w:p>
                          <w:p w14:paraId="3EA46EC0" w14:textId="77777777" w:rsidR="003620B0" w:rsidRPr="00E450F6" w:rsidRDefault="003620B0" w:rsidP="00E50E6A">
                            <w:pPr>
                              <w:pStyle w:val="Textfeld"/>
                              <w:jc w:val="left"/>
                              <w:rPr>
                                <w:lang w:val="en-US"/>
                              </w:rPr>
                            </w:pPr>
                            <w:proofErr w:type="spellStart"/>
                            <w:r w:rsidRPr="00E450F6">
                              <w:rPr>
                                <w:lang w:val="en-US"/>
                              </w:rPr>
                              <w:t>priva</w:t>
                            </w:r>
                            <w:proofErr w:type="spellEnd"/>
                          </w:p>
                          <w:p w14:paraId="4539A240" w14:textId="77777777" w:rsidR="003620B0" w:rsidRPr="00E450F6" w:rsidRDefault="003620B0" w:rsidP="00E50E6A">
                            <w:pPr>
                              <w:pStyle w:val="Textfeld"/>
                              <w:jc w:val="left"/>
                              <w:rPr>
                                <w:lang w:val="en-US"/>
                              </w:rPr>
                            </w:pPr>
                            <w:proofErr w:type="spellStart"/>
                            <w:r w:rsidRPr="00E450F6">
                              <w:rPr>
                                <w:lang w:val="en-US"/>
                              </w:rPr>
                              <w:t>privat</w:t>
                            </w:r>
                            <w:proofErr w:type="spellEnd"/>
                          </w:p>
                          <w:p w14:paraId="4F125DAC" w14:textId="77777777" w:rsidR="003620B0" w:rsidRPr="00E450F6" w:rsidRDefault="003620B0">
                            <w:pPr>
                              <w:rPr>
                                <w:lang w:val="en-US"/>
                              </w:rPr>
                            </w:pPr>
                          </w:p>
                          <w:p w14:paraId="0EA062F5" w14:textId="77777777" w:rsidR="003620B0" w:rsidRPr="00E450F6" w:rsidRDefault="003620B0" w:rsidP="00E50E6A">
                            <w:pPr>
                              <w:pStyle w:val="Textfeld"/>
                              <w:jc w:val="left"/>
                              <w:rPr>
                                <w:lang w:val="en-US"/>
                              </w:rPr>
                            </w:pPr>
                            <w:r w:rsidRPr="00E450F6">
                              <w:rPr>
                                <w:lang w:val="en-US"/>
                              </w:rPr>
                              <w:t>p</w:t>
                            </w:r>
                          </w:p>
                          <w:p w14:paraId="3A0111D1" w14:textId="77777777" w:rsidR="003620B0" w:rsidRPr="00E450F6" w:rsidRDefault="003620B0" w:rsidP="00E50E6A">
                            <w:pPr>
                              <w:pStyle w:val="Textfeld"/>
                              <w:jc w:val="left"/>
                              <w:rPr>
                                <w:lang w:val="en-US"/>
                              </w:rPr>
                            </w:pPr>
                            <w:r w:rsidRPr="00E450F6">
                              <w:rPr>
                                <w:lang w:val="en-US"/>
                              </w:rPr>
                              <w:t>pr</w:t>
                            </w:r>
                          </w:p>
                          <w:p w14:paraId="56155D56" w14:textId="77777777" w:rsidR="003620B0" w:rsidRPr="00E450F6" w:rsidRDefault="003620B0" w:rsidP="00E50E6A">
                            <w:pPr>
                              <w:pStyle w:val="Textfeld"/>
                              <w:jc w:val="left"/>
                              <w:rPr>
                                <w:lang w:val="en-US"/>
                              </w:rPr>
                            </w:pPr>
                            <w:proofErr w:type="spellStart"/>
                            <w:r w:rsidRPr="00E450F6">
                              <w:rPr>
                                <w:lang w:val="en-US"/>
                              </w:rPr>
                              <w:t>pri</w:t>
                            </w:r>
                            <w:proofErr w:type="spellEnd"/>
                          </w:p>
                          <w:p w14:paraId="0CAA80FD" w14:textId="77777777" w:rsidR="003620B0" w:rsidRPr="00E450F6" w:rsidRDefault="003620B0" w:rsidP="00E50E6A">
                            <w:pPr>
                              <w:pStyle w:val="Textfeld"/>
                              <w:jc w:val="left"/>
                              <w:rPr>
                                <w:lang w:val="en-US"/>
                              </w:rPr>
                            </w:pPr>
                            <w:proofErr w:type="spellStart"/>
                            <w:r w:rsidRPr="00E450F6">
                              <w:rPr>
                                <w:lang w:val="en-US"/>
                              </w:rPr>
                              <w:t>priv</w:t>
                            </w:r>
                            <w:proofErr w:type="spellEnd"/>
                          </w:p>
                          <w:p w14:paraId="04232E19" w14:textId="77777777" w:rsidR="003620B0" w:rsidRPr="00E450F6" w:rsidRDefault="003620B0" w:rsidP="00E50E6A">
                            <w:pPr>
                              <w:pStyle w:val="Textfeld"/>
                              <w:jc w:val="left"/>
                              <w:rPr>
                                <w:lang w:val="en-US"/>
                              </w:rPr>
                            </w:pPr>
                            <w:proofErr w:type="spellStart"/>
                            <w:r w:rsidRPr="00E450F6">
                              <w:rPr>
                                <w:lang w:val="en-US"/>
                              </w:rPr>
                              <w:t>priva</w:t>
                            </w:r>
                            <w:proofErr w:type="spellEnd"/>
                          </w:p>
                          <w:p w14:paraId="54AC33CC" w14:textId="77777777" w:rsidR="003620B0" w:rsidRPr="00E450F6" w:rsidRDefault="003620B0" w:rsidP="00E50E6A">
                            <w:pPr>
                              <w:pStyle w:val="Textfeld"/>
                              <w:jc w:val="left"/>
                              <w:rPr>
                                <w:lang w:val="en-US"/>
                              </w:rPr>
                            </w:pPr>
                            <w:proofErr w:type="spellStart"/>
                            <w:r w:rsidRPr="00E450F6">
                              <w:rPr>
                                <w:lang w:val="en-US"/>
                              </w:rPr>
                              <w:t>privat</w:t>
                            </w:r>
                            <w:proofErr w:type="spellEnd"/>
                          </w:p>
                          <w:p w14:paraId="6D4BF438" w14:textId="77777777" w:rsidR="003620B0" w:rsidRPr="00E450F6" w:rsidRDefault="003620B0">
                            <w:pPr>
                              <w:rPr>
                                <w:lang w:val="en-US"/>
                              </w:rPr>
                            </w:pPr>
                          </w:p>
                          <w:p w14:paraId="15E503C1" w14:textId="77777777" w:rsidR="003620B0" w:rsidRPr="00E450F6" w:rsidRDefault="003620B0" w:rsidP="00E50E6A">
                            <w:pPr>
                              <w:pStyle w:val="Textfeld"/>
                              <w:jc w:val="left"/>
                              <w:rPr>
                                <w:lang w:val="en-US"/>
                              </w:rPr>
                            </w:pPr>
                            <w:r w:rsidRPr="00E450F6">
                              <w:rPr>
                                <w:lang w:val="en-US"/>
                              </w:rPr>
                              <w:t>p</w:t>
                            </w:r>
                          </w:p>
                          <w:p w14:paraId="0DCDBCE3" w14:textId="77777777" w:rsidR="003620B0" w:rsidRPr="00E450F6" w:rsidRDefault="003620B0" w:rsidP="00E50E6A">
                            <w:pPr>
                              <w:pStyle w:val="Textfeld"/>
                              <w:jc w:val="left"/>
                              <w:rPr>
                                <w:lang w:val="en-US"/>
                              </w:rPr>
                            </w:pPr>
                            <w:r w:rsidRPr="00E450F6">
                              <w:rPr>
                                <w:lang w:val="en-US"/>
                              </w:rPr>
                              <w:t>pr</w:t>
                            </w:r>
                          </w:p>
                          <w:p w14:paraId="28D405AA" w14:textId="77777777" w:rsidR="003620B0" w:rsidRPr="00E450F6" w:rsidRDefault="003620B0" w:rsidP="00E50E6A">
                            <w:pPr>
                              <w:pStyle w:val="Textfeld"/>
                              <w:jc w:val="left"/>
                              <w:rPr>
                                <w:lang w:val="en-US"/>
                              </w:rPr>
                            </w:pPr>
                            <w:proofErr w:type="spellStart"/>
                            <w:r w:rsidRPr="00E450F6">
                              <w:rPr>
                                <w:lang w:val="en-US"/>
                              </w:rPr>
                              <w:t>pri</w:t>
                            </w:r>
                            <w:proofErr w:type="spellEnd"/>
                          </w:p>
                          <w:p w14:paraId="68EA233F" w14:textId="77777777" w:rsidR="003620B0" w:rsidRPr="00E450F6" w:rsidRDefault="003620B0" w:rsidP="00E50E6A">
                            <w:pPr>
                              <w:pStyle w:val="Textfeld"/>
                              <w:jc w:val="left"/>
                              <w:rPr>
                                <w:lang w:val="en-US"/>
                              </w:rPr>
                            </w:pPr>
                            <w:proofErr w:type="spellStart"/>
                            <w:r w:rsidRPr="00E450F6">
                              <w:rPr>
                                <w:lang w:val="en-US"/>
                              </w:rPr>
                              <w:t>priv</w:t>
                            </w:r>
                            <w:proofErr w:type="spellEnd"/>
                          </w:p>
                          <w:p w14:paraId="79571594" w14:textId="77777777" w:rsidR="003620B0" w:rsidRPr="00E450F6" w:rsidRDefault="003620B0" w:rsidP="00E50E6A">
                            <w:pPr>
                              <w:pStyle w:val="Textfeld"/>
                              <w:jc w:val="left"/>
                              <w:rPr>
                                <w:lang w:val="en-US"/>
                              </w:rPr>
                            </w:pPr>
                            <w:proofErr w:type="spellStart"/>
                            <w:r w:rsidRPr="00E450F6">
                              <w:rPr>
                                <w:lang w:val="en-US"/>
                              </w:rPr>
                              <w:t>priva</w:t>
                            </w:r>
                            <w:proofErr w:type="spellEnd"/>
                          </w:p>
                          <w:p w14:paraId="1CE3CBF9" w14:textId="77777777" w:rsidR="003620B0" w:rsidRPr="00E450F6" w:rsidRDefault="003620B0" w:rsidP="00E50E6A">
                            <w:pPr>
                              <w:pStyle w:val="Textfeld"/>
                              <w:jc w:val="left"/>
                              <w:rPr>
                                <w:lang w:val="en-US"/>
                              </w:rPr>
                            </w:pPr>
                            <w:proofErr w:type="spellStart"/>
                            <w:r w:rsidRPr="00E450F6">
                              <w:rPr>
                                <w:lang w:val="en-US"/>
                              </w:rPr>
                              <w:t>privat</w:t>
                            </w:r>
                            <w:proofErr w:type="spellEnd"/>
                          </w:p>
                          <w:p w14:paraId="6A14D703" w14:textId="77777777" w:rsidR="003620B0" w:rsidRPr="00E450F6" w:rsidRDefault="003620B0">
                            <w:pPr>
                              <w:rPr>
                                <w:lang w:val="en-US"/>
                              </w:rPr>
                            </w:pPr>
                          </w:p>
                          <w:p w14:paraId="3C8979D6" w14:textId="77777777" w:rsidR="003620B0" w:rsidRPr="00E450F6" w:rsidRDefault="003620B0" w:rsidP="00E50E6A">
                            <w:pPr>
                              <w:pStyle w:val="Textfeld"/>
                              <w:jc w:val="left"/>
                              <w:rPr>
                                <w:lang w:val="en-US"/>
                              </w:rPr>
                            </w:pPr>
                            <w:r w:rsidRPr="00E450F6">
                              <w:rPr>
                                <w:lang w:val="en-US"/>
                              </w:rPr>
                              <w:t>p</w:t>
                            </w:r>
                          </w:p>
                          <w:p w14:paraId="0113E83A" w14:textId="77777777" w:rsidR="003620B0" w:rsidRPr="00E450F6" w:rsidRDefault="003620B0" w:rsidP="00E50E6A">
                            <w:pPr>
                              <w:pStyle w:val="Textfeld"/>
                              <w:jc w:val="left"/>
                              <w:rPr>
                                <w:lang w:val="en-US"/>
                              </w:rPr>
                            </w:pPr>
                            <w:r w:rsidRPr="00E450F6">
                              <w:rPr>
                                <w:lang w:val="en-US"/>
                              </w:rPr>
                              <w:t>pr</w:t>
                            </w:r>
                          </w:p>
                          <w:p w14:paraId="73C0B89B" w14:textId="77777777" w:rsidR="003620B0" w:rsidRDefault="003620B0" w:rsidP="00E50E6A">
                            <w:pPr>
                              <w:pStyle w:val="Textfeld"/>
                              <w:jc w:val="left"/>
                            </w:pPr>
                            <w:proofErr w:type="spellStart"/>
                            <w:r>
                              <w:t>pri</w:t>
                            </w:r>
                            <w:proofErr w:type="spellEnd"/>
                          </w:p>
                          <w:p w14:paraId="437713B6" w14:textId="77777777" w:rsidR="003620B0" w:rsidRDefault="003620B0" w:rsidP="00E50E6A">
                            <w:pPr>
                              <w:pStyle w:val="Textfeld"/>
                              <w:jc w:val="left"/>
                            </w:pPr>
                            <w:proofErr w:type="spellStart"/>
                            <w:r>
                              <w:t>priv</w:t>
                            </w:r>
                            <w:proofErr w:type="spellEnd"/>
                          </w:p>
                          <w:p w14:paraId="4A3C06CE" w14:textId="77777777" w:rsidR="003620B0" w:rsidRDefault="003620B0" w:rsidP="00E50E6A">
                            <w:pPr>
                              <w:pStyle w:val="Textfeld"/>
                              <w:jc w:val="left"/>
                            </w:pPr>
                            <w:proofErr w:type="spellStart"/>
                            <w:r>
                              <w:t>priva</w:t>
                            </w:r>
                            <w:proofErr w:type="spellEnd"/>
                          </w:p>
                          <w:p w14:paraId="7BDDF6EE" w14:textId="77777777" w:rsidR="003620B0" w:rsidRPr="00F33347" w:rsidRDefault="003620B0" w:rsidP="00E50E6A">
                            <w:pPr>
                              <w:pStyle w:val="Textfeld"/>
                              <w:jc w:val="left"/>
                            </w:pPr>
                            <w:r>
                              <w:t>privat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9ABF9" id="Textfeld 377" o:spid="_x0000_s1296" type="#_x0000_t202" style="position:absolute;left:0;text-align:left;margin-left:20.7pt;margin-top:288.05pt;width:56.7pt;height:146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" fillcolor="window" strokeweight=".5pt">
                <v:textbox>
                  <w:txbxContent>
                    <w:p w14:paraId="5D14C26E" w14:textId="77777777" w:rsidR="003620B0" w:rsidRPr="00E450F6" w:rsidRDefault="003620B0" w:rsidP="00E50E6A">
                      <w:pPr>
                        <w:pStyle w:val="Textfeld"/>
                        <w:jc w:val="left"/>
                        <w:rPr>
                          <w:lang w:val="en-US"/>
                        </w:rPr>
                      </w:pPr>
                      <w:r w:rsidRPr="00E450F6">
                        <w:rPr>
                          <w:lang w:val="en-US"/>
                        </w:rPr>
                        <w:t>p</w:t>
                      </w:r>
                    </w:p>
                    <w:p w14:paraId="0073D007" w14:textId="77777777" w:rsidR="003620B0" w:rsidRPr="00E450F6" w:rsidRDefault="003620B0" w:rsidP="00E50E6A">
                      <w:pPr>
                        <w:pStyle w:val="Textfeld"/>
                        <w:jc w:val="left"/>
                        <w:rPr>
                          <w:lang w:val="en-US"/>
                        </w:rPr>
                      </w:pPr>
                      <w:r w:rsidRPr="00E450F6">
                        <w:rPr>
                          <w:lang w:val="en-US"/>
                        </w:rPr>
                        <w:t>pr</w:t>
                      </w:r>
                    </w:p>
                    <w:p w14:paraId="76005CC1" w14:textId="77777777" w:rsidR="003620B0" w:rsidRPr="00E450F6" w:rsidRDefault="003620B0" w:rsidP="00E50E6A">
                      <w:pPr>
                        <w:pStyle w:val="Textfeld"/>
                        <w:jc w:val="left"/>
                        <w:rPr>
                          <w:lang w:val="en-US"/>
                        </w:rPr>
                      </w:pPr>
                      <w:proofErr w:type="spellStart"/>
                      <w:r w:rsidRPr="00E450F6">
                        <w:rPr>
                          <w:lang w:val="en-US"/>
                        </w:rPr>
                        <w:t>pri</w:t>
                      </w:r>
                      <w:proofErr w:type="spellEnd"/>
                    </w:p>
                    <w:p w14:paraId="06F34B82" w14:textId="77777777" w:rsidR="003620B0" w:rsidRPr="00E450F6" w:rsidRDefault="003620B0" w:rsidP="00E50E6A">
                      <w:pPr>
                        <w:pStyle w:val="Textfeld"/>
                        <w:jc w:val="left"/>
                        <w:rPr>
                          <w:lang w:val="en-US"/>
                        </w:rPr>
                      </w:pPr>
                      <w:proofErr w:type="spellStart"/>
                      <w:r w:rsidRPr="00E450F6">
                        <w:rPr>
                          <w:lang w:val="en-US"/>
                        </w:rPr>
                        <w:t>priv</w:t>
                      </w:r>
                      <w:proofErr w:type="spellEnd"/>
                    </w:p>
                    <w:p w14:paraId="3EA46EC0" w14:textId="77777777" w:rsidR="003620B0" w:rsidRPr="00E450F6" w:rsidRDefault="003620B0" w:rsidP="00E50E6A">
                      <w:pPr>
                        <w:pStyle w:val="Textfeld"/>
                        <w:jc w:val="left"/>
                        <w:rPr>
                          <w:lang w:val="en-US"/>
                        </w:rPr>
                      </w:pPr>
                      <w:proofErr w:type="spellStart"/>
                      <w:r w:rsidRPr="00E450F6">
                        <w:rPr>
                          <w:lang w:val="en-US"/>
                        </w:rPr>
                        <w:t>priva</w:t>
                      </w:r>
                      <w:proofErr w:type="spellEnd"/>
                    </w:p>
                    <w:p w14:paraId="4539A240" w14:textId="77777777" w:rsidR="003620B0" w:rsidRPr="00E450F6" w:rsidRDefault="003620B0" w:rsidP="00E50E6A">
                      <w:pPr>
                        <w:pStyle w:val="Textfeld"/>
                        <w:jc w:val="left"/>
                        <w:rPr>
                          <w:lang w:val="en-US"/>
                        </w:rPr>
                      </w:pPr>
                      <w:proofErr w:type="spellStart"/>
                      <w:r w:rsidRPr="00E450F6">
                        <w:rPr>
                          <w:lang w:val="en-US"/>
                        </w:rPr>
                        <w:t>privat</w:t>
                      </w:r>
                      <w:proofErr w:type="spellEnd"/>
                    </w:p>
                    <w:p w14:paraId="4F125DAC" w14:textId="77777777" w:rsidR="003620B0" w:rsidRPr="00E450F6" w:rsidRDefault="003620B0">
                      <w:pPr>
                        <w:rPr>
                          <w:lang w:val="en-US"/>
                        </w:rPr>
                      </w:pPr>
                    </w:p>
                    <w:p w14:paraId="0EA062F5" w14:textId="77777777" w:rsidR="003620B0" w:rsidRPr="00E450F6" w:rsidRDefault="003620B0" w:rsidP="00E50E6A">
                      <w:pPr>
                        <w:pStyle w:val="Textfeld"/>
                        <w:jc w:val="left"/>
                        <w:rPr>
                          <w:lang w:val="en-US"/>
                        </w:rPr>
                      </w:pPr>
                      <w:r w:rsidRPr="00E450F6">
                        <w:rPr>
                          <w:lang w:val="en-US"/>
                        </w:rPr>
                        <w:t>p</w:t>
                      </w:r>
                    </w:p>
                    <w:p w14:paraId="3A0111D1" w14:textId="77777777" w:rsidR="003620B0" w:rsidRPr="00E450F6" w:rsidRDefault="003620B0" w:rsidP="00E50E6A">
                      <w:pPr>
                        <w:pStyle w:val="Textfeld"/>
                        <w:jc w:val="left"/>
                        <w:rPr>
                          <w:lang w:val="en-US"/>
                        </w:rPr>
                      </w:pPr>
                      <w:r w:rsidRPr="00E450F6">
                        <w:rPr>
                          <w:lang w:val="en-US"/>
                        </w:rPr>
                        <w:t>pr</w:t>
                      </w:r>
                    </w:p>
                    <w:p w14:paraId="56155D56" w14:textId="77777777" w:rsidR="003620B0" w:rsidRPr="00E450F6" w:rsidRDefault="003620B0" w:rsidP="00E50E6A">
                      <w:pPr>
                        <w:pStyle w:val="Textfeld"/>
                        <w:jc w:val="left"/>
                        <w:rPr>
                          <w:lang w:val="en-US"/>
                        </w:rPr>
                      </w:pPr>
                      <w:proofErr w:type="spellStart"/>
                      <w:r w:rsidRPr="00E450F6">
                        <w:rPr>
                          <w:lang w:val="en-US"/>
                        </w:rPr>
                        <w:t>pri</w:t>
                      </w:r>
                      <w:proofErr w:type="spellEnd"/>
                    </w:p>
                    <w:p w14:paraId="0CAA80FD" w14:textId="77777777" w:rsidR="003620B0" w:rsidRPr="00E450F6" w:rsidRDefault="003620B0" w:rsidP="00E50E6A">
                      <w:pPr>
                        <w:pStyle w:val="Textfeld"/>
                        <w:jc w:val="left"/>
                        <w:rPr>
                          <w:lang w:val="en-US"/>
                        </w:rPr>
                      </w:pPr>
                      <w:proofErr w:type="spellStart"/>
                      <w:r w:rsidRPr="00E450F6">
                        <w:rPr>
                          <w:lang w:val="en-US"/>
                        </w:rPr>
                        <w:t>priv</w:t>
                      </w:r>
                      <w:proofErr w:type="spellEnd"/>
                    </w:p>
                    <w:p w14:paraId="04232E19" w14:textId="77777777" w:rsidR="003620B0" w:rsidRPr="00E450F6" w:rsidRDefault="003620B0" w:rsidP="00E50E6A">
                      <w:pPr>
                        <w:pStyle w:val="Textfeld"/>
                        <w:jc w:val="left"/>
                        <w:rPr>
                          <w:lang w:val="en-US"/>
                        </w:rPr>
                      </w:pPr>
                      <w:proofErr w:type="spellStart"/>
                      <w:r w:rsidRPr="00E450F6">
                        <w:rPr>
                          <w:lang w:val="en-US"/>
                        </w:rPr>
                        <w:t>priva</w:t>
                      </w:r>
                      <w:proofErr w:type="spellEnd"/>
                    </w:p>
                    <w:p w14:paraId="54AC33CC" w14:textId="77777777" w:rsidR="003620B0" w:rsidRPr="00E450F6" w:rsidRDefault="003620B0" w:rsidP="00E50E6A">
                      <w:pPr>
                        <w:pStyle w:val="Textfeld"/>
                        <w:jc w:val="left"/>
                        <w:rPr>
                          <w:lang w:val="en-US"/>
                        </w:rPr>
                      </w:pPr>
                      <w:proofErr w:type="spellStart"/>
                      <w:r w:rsidRPr="00E450F6">
                        <w:rPr>
                          <w:lang w:val="en-US"/>
                        </w:rPr>
                        <w:t>privat</w:t>
                      </w:r>
                      <w:proofErr w:type="spellEnd"/>
                    </w:p>
                    <w:p w14:paraId="6D4BF438" w14:textId="77777777" w:rsidR="003620B0" w:rsidRPr="00E450F6" w:rsidRDefault="003620B0">
                      <w:pPr>
                        <w:rPr>
                          <w:lang w:val="en-US"/>
                        </w:rPr>
                      </w:pPr>
                    </w:p>
                    <w:p w14:paraId="15E503C1" w14:textId="77777777" w:rsidR="003620B0" w:rsidRPr="00E450F6" w:rsidRDefault="003620B0" w:rsidP="00E50E6A">
                      <w:pPr>
                        <w:pStyle w:val="Textfeld"/>
                        <w:jc w:val="left"/>
                        <w:rPr>
                          <w:lang w:val="en-US"/>
                        </w:rPr>
                      </w:pPr>
                      <w:r w:rsidRPr="00E450F6">
                        <w:rPr>
                          <w:lang w:val="en-US"/>
                        </w:rPr>
                        <w:t>p</w:t>
                      </w:r>
                    </w:p>
                    <w:p w14:paraId="0DCDBCE3" w14:textId="77777777" w:rsidR="003620B0" w:rsidRPr="00E450F6" w:rsidRDefault="003620B0" w:rsidP="00E50E6A">
                      <w:pPr>
                        <w:pStyle w:val="Textfeld"/>
                        <w:jc w:val="left"/>
                        <w:rPr>
                          <w:lang w:val="en-US"/>
                        </w:rPr>
                      </w:pPr>
                      <w:r w:rsidRPr="00E450F6">
                        <w:rPr>
                          <w:lang w:val="en-US"/>
                        </w:rPr>
                        <w:t>pr</w:t>
                      </w:r>
                    </w:p>
                    <w:p w14:paraId="28D405AA" w14:textId="77777777" w:rsidR="003620B0" w:rsidRPr="00E450F6" w:rsidRDefault="003620B0" w:rsidP="00E50E6A">
                      <w:pPr>
                        <w:pStyle w:val="Textfeld"/>
                        <w:jc w:val="left"/>
                        <w:rPr>
                          <w:lang w:val="en-US"/>
                        </w:rPr>
                      </w:pPr>
                      <w:proofErr w:type="spellStart"/>
                      <w:r w:rsidRPr="00E450F6">
                        <w:rPr>
                          <w:lang w:val="en-US"/>
                        </w:rPr>
                        <w:t>pri</w:t>
                      </w:r>
                      <w:proofErr w:type="spellEnd"/>
                    </w:p>
                    <w:p w14:paraId="68EA233F" w14:textId="77777777" w:rsidR="003620B0" w:rsidRPr="00E450F6" w:rsidRDefault="003620B0" w:rsidP="00E50E6A">
                      <w:pPr>
                        <w:pStyle w:val="Textfeld"/>
                        <w:jc w:val="left"/>
                        <w:rPr>
                          <w:lang w:val="en-US"/>
                        </w:rPr>
                      </w:pPr>
                      <w:proofErr w:type="spellStart"/>
                      <w:r w:rsidRPr="00E450F6">
                        <w:rPr>
                          <w:lang w:val="en-US"/>
                        </w:rPr>
                        <w:t>priv</w:t>
                      </w:r>
                      <w:proofErr w:type="spellEnd"/>
                    </w:p>
                    <w:p w14:paraId="79571594" w14:textId="77777777" w:rsidR="003620B0" w:rsidRPr="00E450F6" w:rsidRDefault="003620B0" w:rsidP="00E50E6A">
                      <w:pPr>
                        <w:pStyle w:val="Textfeld"/>
                        <w:jc w:val="left"/>
                        <w:rPr>
                          <w:lang w:val="en-US"/>
                        </w:rPr>
                      </w:pPr>
                      <w:proofErr w:type="spellStart"/>
                      <w:r w:rsidRPr="00E450F6">
                        <w:rPr>
                          <w:lang w:val="en-US"/>
                        </w:rPr>
                        <w:t>priva</w:t>
                      </w:r>
                      <w:proofErr w:type="spellEnd"/>
                    </w:p>
                    <w:p w14:paraId="1CE3CBF9" w14:textId="77777777" w:rsidR="003620B0" w:rsidRPr="00E450F6" w:rsidRDefault="003620B0" w:rsidP="00E50E6A">
                      <w:pPr>
                        <w:pStyle w:val="Textfeld"/>
                        <w:jc w:val="left"/>
                        <w:rPr>
                          <w:lang w:val="en-US"/>
                        </w:rPr>
                      </w:pPr>
                      <w:proofErr w:type="spellStart"/>
                      <w:r w:rsidRPr="00E450F6">
                        <w:rPr>
                          <w:lang w:val="en-US"/>
                        </w:rPr>
                        <w:t>privat</w:t>
                      </w:r>
                      <w:proofErr w:type="spellEnd"/>
                    </w:p>
                    <w:p w14:paraId="6A14D703" w14:textId="77777777" w:rsidR="003620B0" w:rsidRPr="00E450F6" w:rsidRDefault="003620B0">
                      <w:pPr>
                        <w:rPr>
                          <w:lang w:val="en-US"/>
                        </w:rPr>
                      </w:pPr>
                    </w:p>
                    <w:p w14:paraId="3C8979D6" w14:textId="77777777" w:rsidR="003620B0" w:rsidRPr="00E450F6" w:rsidRDefault="003620B0" w:rsidP="00E50E6A">
                      <w:pPr>
                        <w:pStyle w:val="Textfeld"/>
                        <w:jc w:val="left"/>
                        <w:rPr>
                          <w:lang w:val="en-US"/>
                        </w:rPr>
                      </w:pPr>
                      <w:r w:rsidRPr="00E450F6">
                        <w:rPr>
                          <w:lang w:val="en-US"/>
                        </w:rPr>
                        <w:t>p</w:t>
                      </w:r>
                    </w:p>
                    <w:p w14:paraId="0113E83A" w14:textId="77777777" w:rsidR="003620B0" w:rsidRPr="00E450F6" w:rsidRDefault="003620B0" w:rsidP="00E50E6A">
                      <w:pPr>
                        <w:pStyle w:val="Textfeld"/>
                        <w:jc w:val="left"/>
                        <w:rPr>
                          <w:lang w:val="en-US"/>
                        </w:rPr>
                      </w:pPr>
                      <w:r w:rsidRPr="00E450F6">
                        <w:rPr>
                          <w:lang w:val="en-US"/>
                        </w:rPr>
                        <w:t>pr</w:t>
                      </w:r>
                    </w:p>
                    <w:p w14:paraId="73C0B89B" w14:textId="77777777" w:rsidR="003620B0" w:rsidRDefault="003620B0" w:rsidP="00E50E6A">
                      <w:pPr>
                        <w:pStyle w:val="Textfeld"/>
                        <w:jc w:val="left"/>
                      </w:pPr>
                      <w:proofErr w:type="spellStart"/>
                      <w:r>
                        <w:t>pri</w:t>
                      </w:r>
                      <w:proofErr w:type="spellEnd"/>
                    </w:p>
                    <w:p w14:paraId="437713B6" w14:textId="77777777" w:rsidR="003620B0" w:rsidRDefault="003620B0" w:rsidP="00E50E6A">
                      <w:pPr>
                        <w:pStyle w:val="Textfeld"/>
                        <w:jc w:val="left"/>
                      </w:pPr>
                      <w:proofErr w:type="spellStart"/>
                      <w:r>
                        <w:t>priv</w:t>
                      </w:r>
                      <w:proofErr w:type="spellEnd"/>
                    </w:p>
                    <w:p w14:paraId="4A3C06CE" w14:textId="77777777" w:rsidR="003620B0" w:rsidRDefault="003620B0" w:rsidP="00E50E6A">
                      <w:pPr>
                        <w:pStyle w:val="Textfeld"/>
                        <w:jc w:val="left"/>
                      </w:pPr>
                      <w:proofErr w:type="spellStart"/>
                      <w:r>
                        <w:t>priva</w:t>
                      </w:r>
                      <w:proofErr w:type="spellEnd"/>
                    </w:p>
                    <w:p w14:paraId="7BDDF6EE" w14:textId="77777777" w:rsidR="003620B0" w:rsidRPr="00F33347" w:rsidRDefault="003620B0" w:rsidP="00E50E6A">
                      <w:pPr>
                        <w:pStyle w:val="Textfeld"/>
                        <w:jc w:val="left"/>
                      </w:pPr>
                      <w:r>
                        <w:t>privat</w:t>
                      </w:r>
                    </w:p>
                  </w:txbxContent>
                </v:textbox>
                <w10:wrap anchorx="margin" anchory="page"/>
              </v:shape>
            </w:pict>
          </mc:Fallback>
        </mc:AlternateContent>
      </w:r>
    </w:p>
    <w:p w14:paraId="4DB9F2F4"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2624" behindDoc="0" locked="0" layoutInCell="1" allowOverlap="1" wp14:anchorId="4B3072D6" wp14:editId="1CB25E33">
                <wp:simplePos x="0" y="0"/>
                <wp:positionH relativeFrom="character">
                  <wp:posOffset>1205865</wp:posOffset>
                </wp:positionH>
                <wp:positionV relativeFrom="paragraph">
                  <wp:posOffset>300355</wp:posOffset>
                </wp:positionV>
                <wp:extent cx="648000" cy="324000"/>
                <wp:effectExtent l="19050" t="0" r="19050" b="38100"/>
                <wp:wrapNone/>
                <wp:docPr id="378" name="Textfeld 378"/>
                <wp:cNvGraphicFramePr/>
                <a:graphic xmlns:a="http://schemas.openxmlformats.org/drawingml/2006/main">
                  <a:graphicData uri="http://schemas.microsoft.com/office/word/2010/wordprocessingShape">
                    <wps:wsp>
                      <wps:cNvSpPr txBox="1"/>
                      <wps:spPr>
                        <a:xfrm>
                          <a:off x="0" y="0"/>
                          <a:ext cx="648000" cy="324000"/>
                        </a:xfrm>
                        <a:custGeom>
                          <a:avLst/>
                          <a:gdLst>
                            <a:gd name="connsiteX0" fmla="*/ 0 w 648000"/>
                            <a:gd name="connsiteY0" fmla="*/ 0 h 324000"/>
                            <a:gd name="connsiteX1" fmla="*/ 648000 w 648000"/>
                            <a:gd name="connsiteY1" fmla="*/ 0 h 324000"/>
                            <a:gd name="connsiteX2" fmla="*/ 648000 w 648000"/>
                            <a:gd name="connsiteY2" fmla="*/ 324000 h 324000"/>
                            <a:gd name="connsiteX3" fmla="*/ 0 w 648000"/>
                            <a:gd name="connsiteY3" fmla="*/ 324000 h 324000"/>
                            <a:gd name="connsiteX4" fmla="*/ 0 w 648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8000" h="324000" fill="none" extrusionOk="0">
                              <a:moveTo>
                                <a:pt x="0" y="0"/>
                              </a:moveTo>
                              <a:cubicBezTo>
                                <a:pt x="288037" y="15628"/>
                                <a:pt x="514087" y="22293"/>
                                <a:pt x="648000" y="0"/>
                              </a:cubicBezTo>
                              <a:cubicBezTo>
                                <a:pt x="647518" y="74889"/>
                                <a:pt x="638546" y="196197"/>
                                <a:pt x="648000" y="324000"/>
                              </a:cubicBezTo>
                              <a:cubicBezTo>
                                <a:pt x="415485" y="351611"/>
                                <a:pt x="212286" y="336327"/>
                                <a:pt x="0" y="324000"/>
                              </a:cubicBezTo>
                              <a:cubicBezTo>
                                <a:pt x="-10029" y="232516"/>
                                <a:pt x="1876" y="67480"/>
                                <a:pt x="0" y="0"/>
                              </a:cubicBezTo>
                              <a:close/>
                            </a:path>
                            <a:path w="648000" h="324000" stroke="0" extrusionOk="0">
                              <a:moveTo>
                                <a:pt x="0" y="0"/>
                              </a:moveTo>
                              <a:cubicBezTo>
                                <a:pt x="203792" y="-20793"/>
                                <a:pt x="368231" y="95"/>
                                <a:pt x="648000" y="0"/>
                              </a:cubicBezTo>
                              <a:cubicBezTo>
                                <a:pt x="653623" y="90560"/>
                                <a:pt x="650047" y="235237"/>
                                <a:pt x="648000" y="324000"/>
                              </a:cubicBezTo>
                              <a:cubicBezTo>
                                <a:pt x="397650" y="299056"/>
                                <a:pt x="161330" y="349436"/>
                                <a:pt x="0" y="324000"/>
                              </a:cubicBezTo>
                              <a:cubicBezTo>
                                <a:pt x="1232" y="162864"/>
                                <a:pt x="-9018" y="89743"/>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sd="999097943">
                                <a:prstGeom prst="rect">
                                  <a:avLst/>
                                </a:prstGeom>
                                <ask:type>
                                  <ask:lineSketchFreehand/>
                                </ask:type>
                              </ask:lineSketchStyleProps>
                            </a:ext>
                          </a:extLst>
                        </a:ln>
                      </wps:spPr>
                      <wps:txbx>
                        <w:txbxContent>
                          <w:p w14:paraId="601F260E" w14:textId="77777777" w:rsidR="003620B0" w:rsidRPr="00F33347" w:rsidRDefault="003620B0" w:rsidP="00A34D3B">
                            <w:pPr>
                              <w:pStyle w:val="Textfeld"/>
                            </w:pPr>
                            <w:r>
                              <w:t>privat</w:t>
                            </w:r>
                          </w:p>
                          <w:p w14:paraId="2603C0DA" w14:textId="77777777" w:rsidR="003620B0" w:rsidRDefault="003620B0"/>
                          <w:p w14:paraId="790A35E5" w14:textId="77777777" w:rsidR="003620B0" w:rsidRPr="00F33347" w:rsidRDefault="003620B0" w:rsidP="00A34D3B">
                            <w:pPr>
                              <w:pStyle w:val="Textfeld"/>
                            </w:pPr>
                            <w:r>
                              <w:t>privat</w:t>
                            </w:r>
                          </w:p>
                          <w:p w14:paraId="17C29611" w14:textId="77777777" w:rsidR="003620B0" w:rsidRDefault="003620B0"/>
                          <w:p w14:paraId="1F03D807" w14:textId="77777777" w:rsidR="003620B0" w:rsidRPr="00F33347" w:rsidRDefault="003620B0" w:rsidP="00A34D3B">
                            <w:pPr>
                              <w:pStyle w:val="Textfeld"/>
                            </w:pPr>
                            <w:r>
                              <w:t>privat</w:t>
                            </w:r>
                          </w:p>
                          <w:p w14:paraId="718353D0" w14:textId="77777777" w:rsidR="003620B0" w:rsidRDefault="003620B0"/>
                          <w:p w14:paraId="56335982" w14:textId="77777777" w:rsidR="003620B0" w:rsidRPr="00F33347" w:rsidRDefault="003620B0" w:rsidP="00A34D3B">
                            <w:pPr>
                              <w:pStyle w:val="Textfeld"/>
                            </w:pPr>
                            <w:r>
                              <w:t>privat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072D6" id="Textfeld 378" o:spid="_x0000_s1297" style="position:absolute;margin-left:94.95pt;margin-top:23.65pt;width:51pt;height:25.5pt;z-index:251802624;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coordsize="64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" adj="-11796480,,5400" path="m,nfc288037,15628,514087,22293,648000,v-482,74889,-9454,196197,,324000c415485,351611,212286,336327,,324000,-10029,232516,1876,67480,,xem,nsc203792,-20793,368231,95,648000,v5623,90560,2047,235237,,324000c397650,299056,161330,349436,,324000,1232,162864,-9018,89743,,xe" fillcolor="window" strokeweight="1.5pt">
                <v:stroke joinstyle="miter"/>
                <v:formulas/>
                <v:path arrowok="t" o:extrusionok="f" o:connecttype="custom" o:connectlocs="0,0;648000,0;648000,324000;0,324000;0,0" o:connectangles="0,0,0,0,0" textboxrect="0,0,648000,324000"/>
                <v:textbox>
                  <w:txbxContent>
                    <w:p w14:paraId="601F260E" w14:textId="77777777" w:rsidR="003620B0" w:rsidRPr="00F33347" w:rsidRDefault="003620B0" w:rsidP="00A34D3B">
                      <w:pPr>
                        <w:pStyle w:val="Textfeld"/>
                      </w:pPr>
                      <w:r>
                        <w:t>privat</w:t>
                      </w:r>
                    </w:p>
                    <w:p w14:paraId="2603C0DA" w14:textId="77777777" w:rsidR="003620B0" w:rsidRDefault="003620B0"/>
                    <w:p w14:paraId="790A35E5" w14:textId="77777777" w:rsidR="003620B0" w:rsidRPr="00F33347" w:rsidRDefault="003620B0" w:rsidP="00A34D3B">
                      <w:pPr>
                        <w:pStyle w:val="Textfeld"/>
                      </w:pPr>
                      <w:r>
                        <w:t>privat</w:t>
                      </w:r>
                    </w:p>
                    <w:p w14:paraId="17C29611" w14:textId="77777777" w:rsidR="003620B0" w:rsidRDefault="003620B0"/>
                    <w:p w14:paraId="1F03D807" w14:textId="77777777" w:rsidR="003620B0" w:rsidRPr="00F33347" w:rsidRDefault="003620B0" w:rsidP="00A34D3B">
                      <w:pPr>
                        <w:pStyle w:val="Textfeld"/>
                      </w:pPr>
                      <w:r>
                        <w:t>privat</w:t>
                      </w:r>
                    </w:p>
                    <w:p w14:paraId="718353D0" w14:textId="77777777" w:rsidR="003620B0" w:rsidRDefault="003620B0"/>
                    <w:p w14:paraId="56335982" w14:textId="77777777" w:rsidR="003620B0" w:rsidRPr="00F33347" w:rsidRDefault="003620B0" w:rsidP="00A34D3B">
                      <w:pPr>
                        <w:pStyle w:val="Textfeld"/>
                      </w:pPr>
                      <w:r>
                        <w:t>privat</w:t>
                      </w:r>
                    </w:p>
                  </w:txbxContent>
                </v:textbox>
              </v:shape>
            </w:pict>
          </mc:Fallback>
        </mc:AlternateContent>
      </w:r>
    </w:p>
    <w:p w14:paraId="71AA66FC" w14:textId="77777777" w:rsidR="00A34D3B" w:rsidRPr="00A34D3B" w:rsidRDefault="00A34D3B" w:rsidP="00A34D3B">
      <w:pPr>
        <w:spacing w:after="160" w:line="276" w:lineRule="auto"/>
        <w:rPr>
          <w:rFonts w:eastAsia="Times New Roman" w:cs="Times New Roman"/>
          <w:szCs w:val="20"/>
        </w:rPr>
      </w:pPr>
    </w:p>
    <w:p w14:paraId="313DC46A" w14:textId="77777777" w:rsidR="00A34D3B" w:rsidRPr="00A34D3B" w:rsidRDefault="00A34D3B" w:rsidP="00A34D3B">
      <w:pPr>
        <w:spacing w:after="160" w:line="276" w:lineRule="auto"/>
        <w:rPr>
          <w:rFonts w:eastAsia="Times New Roman" w:cs="Times New Roman"/>
          <w:szCs w:val="20"/>
        </w:rPr>
      </w:pPr>
    </w:p>
    <w:p w14:paraId="29A4DB85" w14:textId="77777777" w:rsidR="00A34D3B" w:rsidRPr="00A34D3B" w:rsidRDefault="00A34D3B" w:rsidP="00A34D3B">
      <w:pPr>
        <w:spacing w:after="160" w:line="276" w:lineRule="auto"/>
        <w:rPr>
          <w:rFonts w:eastAsia="Times New Roman" w:cs="Times New Roman"/>
          <w:szCs w:val="20"/>
        </w:rPr>
      </w:pPr>
    </w:p>
    <w:p w14:paraId="34863BF5" w14:textId="77777777" w:rsidR="00A34D3B" w:rsidRPr="00A34D3B" w:rsidRDefault="00A34D3B" w:rsidP="00A34D3B">
      <w:pPr>
        <w:spacing w:after="160" w:line="276" w:lineRule="auto"/>
        <w:rPr>
          <w:rFonts w:eastAsia="Times New Roman" w:cs="Times New Roman"/>
          <w:szCs w:val="20"/>
        </w:rPr>
      </w:pPr>
    </w:p>
    <w:p w14:paraId="1CB6FA27" w14:textId="77777777" w:rsidR="00A34D3B" w:rsidRPr="00A34D3B" w:rsidRDefault="00A34D3B" w:rsidP="00A34D3B">
      <w:pPr>
        <w:spacing w:after="160" w:line="276" w:lineRule="auto"/>
        <w:rPr>
          <w:rFonts w:eastAsia="Times New Roman" w:cs="Times New Roman"/>
          <w:szCs w:val="20"/>
        </w:rPr>
      </w:pPr>
    </w:p>
    <w:p w14:paraId="32A75CF8"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8768" behindDoc="0" locked="0" layoutInCell="1" allowOverlap="1" wp14:anchorId="01D497EF" wp14:editId="53D5514A">
                <wp:simplePos x="0" y="0"/>
                <wp:positionH relativeFrom="character">
                  <wp:posOffset>2022002</wp:posOffset>
                </wp:positionH>
                <wp:positionV relativeFrom="paragraph">
                  <wp:posOffset>311785</wp:posOffset>
                </wp:positionV>
                <wp:extent cx="719455" cy="359410"/>
                <wp:effectExtent l="0" t="0" r="23495" b="21590"/>
                <wp:wrapNone/>
                <wp:docPr id="380" name="Textfeld 380"/>
                <wp:cNvGraphicFramePr/>
                <a:graphic xmlns:a="http://schemas.openxmlformats.org/drawingml/2006/main">
                  <a:graphicData uri="http://schemas.microsoft.com/office/word/2010/wordprocessingShape">
                    <wps:wsp>
                      <wps:cNvSpPr txBox="1"/>
                      <wps:spPr>
                        <a:xfrm>
                          <a:off x="0" y="0"/>
                          <a:ext cx="719455" cy="359410"/>
                        </a:xfrm>
                        <a:prstGeom prst="rect">
                          <a:avLst/>
                        </a:prstGeom>
                        <a:solidFill>
                          <a:sysClr val="window" lastClr="FFFFFF"/>
                        </a:solidFill>
                        <a:ln w="6350">
                          <a:solidFill>
                            <a:prstClr val="black"/>
                          </a:solidFill>
                        </a:ln>
                      </wps:spPr>
                      <wps:txbx>
                        <w:txbxContent>
                          <w:p w14:paraId="413B56CC" w14:textId="77777777" w:rsidR="003620B0" w:rsidRPr="00F33347" w:rsidRDefault="003620B0" w:rsidP="00A34D3B">
                            <w:pPr>
                              <w:pStyle w:val="Textfeld"/>
                            </w:pPr>
                            <w:r>
                              <w:t>fall</w:t>
                            </w:r>
                          </w:p>
                          <w:p w14:paraId="1C7D9592" w14:textId="77777777" w:rsidR="003620B0" w:rsidRDefault="003620B0"/>
                          <w:p w14:paraId="18DFC421" w14:textId="77777777" w:rsidR="003620B0" w:rsidRPr="00F33347" w:rsidRDefault="003620B0" w:rsidP="00A34D3B">
                            <w:pPr>
                              <w:pStyle w:val="Textfeld"/>
                            </w:pPr>
                            <w:r>
                              <w:t>fall</w:t>
                            </w:r>
                          </w:p>
                          <w:p w14:paraId="5B73E168" w14:textId="77777777" w:rsidR="003620B0" w:rsidRDefault="003620B0"/>
                          <w:p w14:paraId="079B2E33" w14:textId="77777777" w:rsidR="003620B0" w:rsidRPr="00F33347" w:rsidRDefault="003620B0" w:rsidP="00A34D3B">
                            <w:pPr>
                              <w:pStyle w:val="Textfeld"/>
                            </w:pPr>
                            <w:r>
                              <w:t>fall</w:t>
                            </w:r>
                          </w:p>
                          <w:p w14:paraId="6747FEB7" w14:textId="77777777" w:rsidR="003620B0" w:rsidRDefault="003620B0"/>
                          <w:p w14:paraId="5003A86B" w14:textId="77777777" w:rsidR="003620B0" w:rsidRPr="00F33347" w:rsidRDefault="003620B0" w:rsidP="00A34D3B">
                            <w:pPr>
                              <w:pStyle w:val="Textfeld"/>
                            </w:pPr>
                            <w:r>
                              <w:t>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497EF" id="Textfeld 380" o:spid="_x0000_s1298" type="#_x0000_t202" style="position:absolute;margin-left:159.2pt;margin-top:24.55pt;width:56.65pt;height:28.3pt;z-index:251808768;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" fillcolor="window" strokeweight=".5pt">
                <v:textbox>
                  <w:txbxContent>
                    <w:p w14:paraId="413B56CC" w14:textId="77777777" w:rsidR="003620B0" w:rsidRPr="00F33347" w:rsidRDefault="003620B0" w:rsidP="00A34D3B">
                      <w:pPr>
                        <w:pStyle w:val="Textfeld"/>
                      </w:pPr>
                      <w:r>
                        <w:t>fall</w:t>
                      </w:r>
                    </w:p>
                    <w:p w14:paraId="1C7D9592" w14:textId="77777777" w:rsidR="003620B0" w:rsidRDefault="003620B0"/>
                    <w:p w14:paraId="18DFC421" w14:textId="77777777" w:rsidR="003620B0" w:rsidRPr="00F33347" w:rsidRDefault="003620B0" w:rsidP="00A34D3B">
                      <w:pPr>
                        <w:pStyle w:val="Textfeld"/>
                      </w:pPr>
                      <w:r>
                        <w:t>fall</w:t>
                      </w:r>
                    </w:p>
                    <w:p w14:paraId="5B73E168" w14:textId="77777777" w:rsidR="003620B0" w:rsidRDefault="003620B0"/>
                    <w:p w14:paraId="079B2E33" w14:textId="77777777" w:rsidR="003620B0" w:rsidRPr="00F33347" w:rsidRDefault="003620B0" w:rsidP="00A34D3B">
                      <w:pPr>
                        <w:pStyle w:val="Textfeld"/>
                      </w:pPr>
                      <w:r>
                        <w:t>fall</w:t>
                      </w:r>
                    </w:p>
                    <w:p w14:paraId="6747FEB7" w14:textId="77777777" w:rsidR="003620B0" w:rsidRDefault="003620B0"/>
                    <w:p w14:paraId="5003A86B" w14:textId="77777777" w:rsidR="003620B0" w:rsidRPr="00F33347" w:rsidRDefault="003620B0" w:rsidP="00A34D3B">
                      <w:pPr>
                        <w:pStyle w:val="Textfeld"/>
                      </w:pPr>
                      <w:r>
                        <w:t>fall</w:t>
                      </w:r>
                    </w:p>
                  </w:txbxContent>
                </v:textbox>
              </v:shape>
            </w:pict>
          </mc:Fallback>
        </mc:AlternateContent>
      </w:r>
      <w:r w:rsidRPr="00A34D3B">
        <w:rPr>
          <w:rFonts w:eastAsia="Times New Roman" w:cs="Times New Roman"/>
          <w:noProof/>
          <w:szCs w:val="20"/>
        </w:rPr>
        <mc:AlternateContent>
          <mc:Choice Requires="wps">
            <w:drawing>
              <wp:anchor distT="0" distB="0" distL="114300" distR="114300" simplePos="0" relativeHeight="251806720" behindDoc="0" locked="0" layoutInCell="1" allowOverlap="1" wp14:anchorId="399C56D5" wp14:editId="3DBBF6C8">
                <wp:simplePos x="0" y="0"/>
                <wp:positionH relativeFrom="character">
                  <wp:posOffset>1294278</wp:posOffset>
                </wp:positionH>
                <wp:positionV relativeFrom="paragraph">
                  <wp:posOffset>311150</wp:posOffset>
                </wp:positionV>
                <wp:extent cx="719455" cy="359410"/>
                <wp:effectExtent l="0" t="0" r="23495" b="21590"/>
                <wp:wrapNone/>
                <wp:docPr id="381" name="Textfeld 381"/>
                <wp:cNvGraphicFramePr/>
                <a:graphic xmlns:a="http://schemas.openxmlformats.org/drawingml/2006/main">
                  <a:graphicData uri="http://schemas.microsoft.com/office/word/2010/wordprocessingShape">
                    <wps:wsp>
                      <wps:cNvSpPr txBox="1"/>
                      <wps:spPr>
                        <a:xfrm>
                          <a:off x="0" y="0"/>
                          <a:ext cx="719455" cy="359410"/>
                        </a:xfrm>
                        <a:prstGeom prst="rect">
                          <a:avLst/>
                        </a:prstGeom>
                        <a:solidFill>
                          <a:sysClr val="window" lastClr="FFFFFF"/>
                        </a:solidFill>
                        <a:ln w="6350">
                          <a:solidFill>
                            <a:prstClr val="black"/>
                          </a:solidFill>
                        </a:ln>
                      </wps:spPr>
                      <wps:txbx>
                        <w:txbxContent>
                          <w:p w14:paraId="1B896042" w14:textId="77777777" w:rsidR="003620B0" w:rsidRPr="00F33347" w:rsidRDefault="003620B0" w:rsidP="00A34D3B">
                            <w:pPr>
                              <w:pStyle w:val="Textfeld"/>
                            </w:pPr>
                            <w:proofErr w:type="spellStart"/>
                            <w:r>
                              <w:t>Un</w:t>
                            </w:r>
                            <w:proofErr w:type="spellEnd"/>
                          </w:p>
                          <w:p w14:paraId="003E853E" w14:textId="77777777" w:rsidR="003620B0" w:rsidRDefault="003620B0"/>
                          <w:p w14:paraId="798A5703" w14:textId="77777777" w:rsidR="003620B0" w:rsidRPr="00F33347" w:rsidRDefault="003620B0" w:rsidP="00A34D3B">
                            <w:pPr>
                              <w:pStyle w:val="Textfeld"/>
                            </w:pPr>
                            <w:proofErr w:type="spellStart"/>
                            <w:r>
                              <w:t>Un</w:t>
                            </w:r>
                            <w:proofErr w:type="spellEnd"/>
                          </w:p>
                          <w:p w14:paraId="4B3916D6" w14:textId="77777777" w:rsidR="003620B0" w:rsidRDefault="003620B0"/>
                          <w:p w14:paraId="682DE4A2" w14:textId="77777777" w:rsidR="003620B0" w:rsidRPr="00F33347" w:rsidRDefault="003620B0" w:rsidP="00A34D3B">
                            <w:pPr>
                              <w:pStyle w:val="Textfeld"/>
                            </w:pPr>
                            <w:proofErr w:type="spellStart"/>
                            <w:r>
                              <w:t>Un</w:t>
                            </w:r>
                            <w:proofErr w:type="spellEnd"/>
                          </w:p>
                          <w:p w14:paraId="43A91356" w14:textId="77777777" w:rsidR="003620B0" w:rsidRDefault="003620B0"/>
                          <w:p w14:paraId="4857A714" w14:textId="77777777" w:rsidR="003620B0" w:rsidRPr="00F33347" w:rsidRDefault="003620B0" w:rsidP="00A34D3B">
                            <w:pPr>
                              <w:pStyle w:val="Textfeld"/>
                            </w:pPr>
                            <w:proofErr w:type="spellStart"/>
                            <w:r>
                              <w:t>Un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C56D5" id="Textfeld 381" o:spid="_x0000_s1299" type="#_x0000_t202" style="position:absolute;margin-left:101.9pt;margin-top:24.5pt;width:56.65pt;height:28.3pt;z-index:251806720;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" fillcolor="window" strokeweight=".5pt">
                <v:textbox>
                  <w:txbxContent>
                    <w:p w14:paraId="1B896042" w14:textId="77777777" w:rsidR="003620B0" w:rsidRPr="00F33347" w:rsidRDefault="003620B0" w:rsidP="00A34D3B">
                      <w:pPr>
                        <w:pStyle w:val="Textfeld"/>
                      </w:pPr>
                      <w:proofErr w:type="spellStart"/>
                      <w:r>
                        <w:t>Un</w:t>
                      </w:r>
                      <w:proofErr w:type="spellEnd"/>
                    </w:p>
                    <w:p w14:paraId="003E853E" w14:textId="77777777" w:rsidR="003620B0" w:rsidRDefault="003620B0"/>
                    <w:p w14:paraId="798A5703" w14:textId="77777777" w:rsidR="003620B0" w:rsidRPr="00F33347" w:rsidRDefault="003620B0" w:rsidP="00A34D3B">
                      <w:pPr>
                        <w:pStyle w:val="Textfeld"/>
                      </w:pPr>
                      <w:proofErr w:type="spellStart"/>
                      <w:r>
                        <w:t>Un</w:t>
                      </w:r>
                      <w:proofErr w:type="spellEnd"/>
                    </w:p>
                    <w:p w14:paraId="4B3916D6" w14:textId="77777777" w:rsidR="003620B0" w:rsidRDefault="003620B0"/>
                    <w:p w14:paraId="682DE4A2" w14:textId="77777777" w:rsidR="003620B0" w:rsidRPr="00F33347" w:rsidRDefault="003620B0" w:rsidP="00A34D3B">
                      <w:pPr>
                        <w:pStyle w:val="Textfeld"/>
                      </w:pPr>
                      <w:proofErr w:type="spellStart"/>
                      <w:r>
                        <w:t>Un</w:t>
                      </w:r>
                      <w:proofErr w:type="spellEnd"/>
                    </w:p>
                    <w:p w14:paraId="43A91356" w14:textId="77777777" w:rsidR="003620B0" w:rsidRDefault="003620B0"/>
                    <w:p w14:paraId="4857A714" w14:textId="77777777" w:rsidR="003620B0" w:rsidRPr="00F33347" w:rsidRDefault="003620B0" w:rsidP="00A34D3B">
                      <w:pPr>
                        <w:pStyle w:val="Textfeld"/>
                      </w:pPr>
                      <w:proofErr w:type="spellStart"/>
                      <w:r>
                        <w:t>Un</w:t>
                      </w:r>
                      <w:proofErr w:type="spellEnd"/>
                    </w:p>
                  </w:txbxContent>
                </v:textbox>
              </v:shape>
            </w:pict>
          </mc:Fallback>
        </mc:AlternateContent>
      </w:r>
    </w:p>
    <w:p w14:paraId="59A675C7"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16960" behindDoc="0" locked="0" layoutInCell="1" allowOverlap="1" wp14:anchorId="6EF7227B" wp14:editId="19F2C1FF">
                <wp:simplePos x="0" y="0"/>
                <wp:positionH relativeFrom="margin">
                  <wp:posOffset>269875</wp:posOffset>
                </wp:positionH>
                <wp:positionV relativeFrom="topMargin">
                  <wp:posOffset>6086645</wp:posOffset>
                </wp:positionV>
                <wp:extent cx="720000" cy="1854000"/>
                <wp:effectExtent l="0" t="0" r="23495" b="13335"/>
                <wp:wrapNone/>
                <wp:docPr id="382" name="Textfeld 382"/>
                <wp:cNvGraphicFramePr/>
                <a:graphic xmlns:a="http://schemas.openxmlformats.org/drawingml/2006/main">
                  <a:graphicData uri="http://schemas.microsoft.com/office/word/2010/wordprocessingShape">
                    <wps:wsp>
                      <wps:cNvSpPr txBox="1"/>
                      <wps:spPr>
                        <a:xfrm>
                          <a:off x="0" y="0"/>
                          <a:ext cx="720000" cy="1854000"/>
                        </a:xfrm>
                        <a:prstGeom prst="rect">
                          <a:avLst/>
                        </a:prstGeom>
                        <a:solidFill>
                          <a:sysClr val="window" lastClr="FFFFFF"/>
                        </a:solidFill>
                        <a:ln w="6350">
                          <a:solidFill>
                            <a:prstClr val="black"/>
                          </a:solidFill>
                        </a:ln>
                      </wps:spPr>
                      <wps:txbx>
                        <w:txbxContent>
                          <w:p w14:paraId="66736DFD" w14:textId="77777777" w:rsidR="003620B0" w:rsidRDefault="003620B0" w:rsidP="00E50E6A">
                            <w:pPr>
                              <w:pStyle w:val="Textfeld"/>
                              <w:jc w:val="left"/>
                            </w:pPr>
                            <w:r>
                              <w:t>U</w:t>
                            </w:r>
                          </w:p>
                          <w:p w14:paraId="754F601E" w14:textId="77777777" w:rsidR="003620B0" w:rsidRDefault="003620B0" w:rsidP="00E50E6A">
                            <w:pPr>
                              <w:pStyle w:val="Textfeld"/>
                              <w:jc w:val="left"/>
                            </w:pPr>
                            <w:proofErr w:type="spellStart"/>
                            <w:r>
                              <w:t>Un</w:t>
                            </w:r>
                            <w:proofErr w:type="spellEnd"/>
                          </w:p>
                          <w:p w14:paraId="01275D9B" w14:textId="77777777" w:rsidR="003620B0" w:rsidRDefault="003620B0" w:rsidP="00E50E6A">
                            <w:pPr>
                              <w:pStyle w:val="Textfeld"/>
                              <w:jc w:val="left"/>
                            </w:pPr>
                            <w:proofErr w:type="spellStart"/>
                            <w:r>
                              <w:t>Unf</w:t>
                            </w:r>
                            <w:proofErr w:type="spellEnd"/>
                          </w:p>
                          <w:p w14:paraId="5E3EBCC7" w14:textId="77777777" w:rsidR="003620B0" w:rsidRDefault="003620B0" w:rsidP="00E50E6A">
                            <w:pPr>
                              <w:pStyle w:val="Textfeld"/>
                              <w:jc w:val="left"/>
                            </w:pPr>
                            <w:proofErr w:type="spellStart"/>
                            <w:r>
                              <w:t>Unfa</w:t>
                            </w:r>
                            <w:proofErr w:type="spellEnd"/>
                          </w:p>
                          <w:p w14:paraId="27DD0459" w14:textId="77777777" w:rsidR="003620B0" w:rsidRDefault="003620B0" w:rsidP="00E50E6A">
                            <w:pPr>
                              <w:pStyle w:val="Textfeld"/>
                              <w:jc w:val="left"/>
                            </w:pPr>
                            <w:proofErr w:type="spellStart"/>
                            <w:r>
                              <w:t>Unfal</w:t>
                            </w:r>
                            <w:proofErr w:type="spellEnd"/>
                          </w:p>
                          <w:p w14:paraId="64FC9868" w14:textId="77777777" w:rsidR="003620B0" w:rsidRPr="00F33347" w:rsidRDefault="003620B0" w:rsidP="00E50E6A">
                            <w:pPr>
                              <w:pStyle w:val="Textfeld"/>
                              <w:jc w:val="left"/>
                            </w:pPr>
                            <w:r>
                              <w:t>Unfall</w:t>
                            </w:r>
                          </w:p>
                          <w:p w14:paraId="496FB1F6" w14:textId="77777777" w:rsidR="003620B0" w:rsidRDefault="003620B0"/>
                          <w:p w14:paraId="5D0AFE96" w14:textId="77777777" w:rsidR="003620B0" w:rsidRDefault="003620B0" w:rsidP="00E50E6A">
                            <w:pPr>
                              <w:pStyle w:val="Textfeld"/>
                              <w:jc w:val="left"/>
                            </w:pPr>
                            <w:r>
                              <w:t>U</w:t>
                            </w:r>
                          </w:p>
                          <w:p w14:paraId="09D5A0A1" w14:textId="77777777" w:rsidR="003620B0" w:rsidRDefault="003620B0" w:rsidP="00E50E6A">
                            <w:pPr>
                              <w:pStyle w:val="Textfeld"/>
                              <w:jc w:val="left"/>
                            </w:pPr>
                            <w:proofErr w:type="spellStart"/>
                            <w:r>
                              <w:t>Un</w:t>
                            </w:r>
                            <w:proofErr w:type="spellEnd"/>
                          </w:p>
                          <w:p w14:paraId="637FF5AF" w14:textId="77777777" w:rsidR="003620B0" w:rsidRDefault="003620B0" w:rsidP="00E50E6A">
                            <w:pPr>
                              <w:pStyle w:val="Textfeld"/>
                              <w:jc w:val="left"/>
                            </w:pPr>
                            <w:proofErr w:type="spellStart"/>
                            <w:r>
                              <w:t>Unf</w:t>
                            </w:r>
                            <w:proofErr w:type="spellEnd"/>
                          </w:p>
                          <w:p w14:paraId="3F01396E" w14:textId="77777777" w:rsidR="003620B0" w:rsidRDefault="003620B0" w:rsidP="00E50E6A">
                            <w:pPr>
                              <w:pStyle w:val="Textfeld"/>
                              <w:jc w:val="left"/>
                            </w:pPr>
                            <w:proofErr w:type="spellStart"/>
                            <w:r>
                              <w:t>Unfa</w:t>
                            </w:r>
                            <w:proofErr w:type="spellEnd"/>
                          </w:p>
                          <w:p w14:paraId="2D04F84B" w14:textId="77777777" w:rsidR="003620B0" w:rsidRDefault="003620B0" w:rsidP="00E50E6A">
                            <w:pPr>
                              <w:pStyle w:val="Textfeld"/>
                              <w:jc w:val="left"/>
                            </w:pPr>
                            <w:proofErr w:type="spellStart"/>
                            <w:r>
                              <w:t>Unfal</w:t>
                            </w:r>
                            <w:proofErr w:type="spellEnd"/>
                          </w:p>
                          <w:p w14:paraId="32B62C17" w14:textId="77777777" w:rsidR="003620B0" w:rsidRPr="00F33347" w:rsidRDefault="003620B0" w:rsidP="00E50E6A">
                            <w:pPr>
                              <w:pStyle w:val="Textfeld"/>
                              <w:jc w:val="left"/>
                            </w:pPr>
                            <w:r>
                              <w:t>Unfall</w:t>
                            </w:r>
                          </w:p>
                          <w:p w14:paraId="11C635D7" w14:textId="77777777" w:rsidR="003620B0" w:rsidRDefault="003620B0"/>
                          <w:p w14:paraId="7C0C3784" w14:textId="77777777" w:rsidR="003620B0" w:rsidRDefault="003620B0" w:rsidP="00E50E6A">
                            <w:pPr>
                              <w:pStyle w:val="Textfeld"/>
                              <w:jc w:val="left"/>
                            </w:pPr>
                            <w:r>
                              <w:t>U</w:t>
                            </w:r>
                          </w:p>
                          <w:p w14:paraId="7BBACEEA" w14:textId="77777777" w:rsidR="003620B0" w:rsidRDefault="003620B0" w:rsidP="00E50E6A">
                            <w:pPr>
                              <w:pStyle w:val="Textfeld"/>
                              <w:jc w:val="left"/>
                            </w:pPr>
                            <w:proofErr w:type="spellStart"/>
                            <w:r>
                              <w:t>Un</w:t>
                            </w:r>
                            <w:proofErr w:type="spellEnd"/>
                          </w:p>
                          <w:p w14:paraId="48A0F2E6" w14:textId="77777777" w:rsidR="003620B0" w:rsidRDefault="003620B0" w:rsidP="00E50E6A">
                            <w:pPr>
                              <w:pStyle w:val="Textfeld"/>
                              <w:jc w:val="left"/>
                            </w:pPr>
                            <w:proofErr w:type="spellStart"/>
                            <w:r>
                              <w:t>Unf</w:t>
                            </w:r>
                            <w:proofErr w:type="spellEnd"/>
                          </w:p>
                          <w:p w14:paraId="61934030" w14:textId="77777777" w:rsidR="003620B0" w:rsidRDefault="003620B0" w:rsidP="00E50E6A">
                            <w:pPr>
                              <w:pStyle w:val="Textfeld"/>
                              <w:jc w:val="left"/>
                            </w:pPr>
                            <w:proofErr w:type="spellStart"/>
                            <w:r>
                              <w:t>Unfa</w:t>
                            </w:r>
                            <w:proofErr w:type="spellEnd"/>
                          </w:p>
                          <w:p w14:paraId="69125B16" w14:textId="77777777" w:rsidR="003620B0" w:rsidRDefault="003620B0" w:rsidP="00E50E6A">
                            <w:pPr>
                              <w:pStyle w:val="Textfeld"/>
                              <w:jc w:val="left"/>
                            </w:pPr>
                            <w:proofErr w:type="spellStart"/>
                            <w:r>
                              <w:t>Unfal</w:t>
                            </w:r>
                            <w:proofErr w:type="spellEnd"/>
                          </w:p>
                          <w:p w14:paraId="003D392E" w14:textId="77777777" w:rsidR="003620B0" w:rsidRPr="00F33347" w:rsidRDefault="003620B0" w:rsidP="00E50E6A">
                            <w:pPr>
                              <w:pStyle w:val="Textfeld"/>
                              <w:jc w:val="left"/>
                            </w:pPr>
                            <w:r>
                              <w:t>Unfall</w:t>
                            </w:r>
                          </w:p>
                          <w:p w14:paraId="47C7598D" w14:textId="77777777" w:rsidR="003620B0" w:rsidRDefault="003620B0"/>
                          <w:p w14:paraId="45C346C6" w14:textId="77777777" w:rsidR="003620B0" w:rsidRDefault="003620B0" w:rsidP="00E50E6A">
                            <w:pPr>
                              <w:pStyle w:val="Textfeld"/>
                              <w:jc w:val="left"/>
                            </w:pPr>
                            <w:r>
                              <w:t>U</w:t>
                            </w:r>
                          </w:p>
                          <w:p w14:paraId="6F7EE5E8" w14:textId="77777777" w:rsidR="003620B0" w:rsidRDefault="003620B0" w:rsidP="00E50E6A">
                            <w:pPr>
                              <w:pStyle w:val="Textfeld"/>
                              <w:jc w:val="left"/>
                            </w:pPr>
                            <w:proofErr w:type="spellStart"/>
                            <w:r>
                              <w:t>Un</w:t>
                            </w:r>
                            <w:proofErr w:type="spellEnd"/>
                          </w:p>
                          <w:p w14:paraId="7246D629" w14:textId="77777777" w:rsidR="003620B0" w:rsidRDefault="003620B0" w:rsidP="00E50E6A">
                            <w:pPr>
                              <w:pStyle w:val="Textfeld"/>
                              <w:jc w:val="left"/>
                            </w:pPr>
                            <w:proofErr w:type="spellStart"/>
                            <w:r>
                              <w:t>Unf</w:t>
                            </w:r>
                            <w:proofErr w:type="spellEnd"/>
                          </w:p>
                          <w:p w14:paraId="2292DDDB" w14:textId="77777777" w:rsidR="003620B0" w:rsidRDefault="003620B0" w:rsidP="00E50E6A">
                            <w:pPr>
                              <w:pStyle w:val="Textfeld"/>
                              <w:jc w:val="left"/>
                            </w:pPr>
                            <w:proofErr w:type="spellStart"/>
                            <w:r>
                              <w:t>Unfa</w:t>
                            </w:r>
                            <w:proofErr w:type="spellEnd"/>
                          </w:p>
                          <w:p w14:paraId="7755D0E1" w14:textId="77777777" w:rsidR="003620B0" w:rsidRDefault="003620B0" w:rsidP="00E50E6A">
                            <w:pPr>
                              <w:pStyle w:val="Textfeld"/>
                              <w:jc w:val="left"/>
                            </w:pPr>
                            <w:proofErr w:type="spellStart"/>
                            <w:r>
                              <w:t>Unfal</w:t>
                            </w:r>
                            <w:proofErr w:type="spellEnd"/>
                          </w:p>
                          <w:p w14:paraId="323B3C07" w14:textId="77777777" w:rsidR="003620B0" w:rsidRPr="00F33347" w:rsidRDefault="003620B0" w:rsidP="00E50E6A">
                            <w:pPr>
                              <w:pStyle w:val="Textfeld"/>
                              <w:jc w:val="left"/>
                            </w:pPr>
                            <w:r>
                              <w:t>Unfall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7227B" id="Textfeld 382" o:spid="_x0000_s1300" type="#_x0000_t202" style="position:absolute;left:0;text-align:left;margin-left:21.25pt;margin-top:479.25pt;width:56.7pt;height:146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" fillcolor="window" strokeweight=".5pt">
                <v:textbox>
                  <w:txbxContent>
                    <w:p w14:paraId="66736DFD" w14:textId="77777777" w:rsidR="003620B0" w:rsidRDefault="003620B0" w:rsidP="00E50E6A">
                      <w:pPr>
                        <w:pStyle w:val="Textfeld"/>
                        <w:jc w:val="left"/>
                      </w:pPr>
                      <w:r>
                        <w:t>U</w:t>
                      </w:r>
                    </w:p>
                    <w:p w14:paraId="754F601E" w14:textId="77777777" w:rsidR="003620B0" w:rsidRDefault="003620B0" w:rsidP="00E50E6A">
                      <w:pPr>
                        <w:pStyle w:val="Textfeld"/>
                        <w:jc w:val="left"/>
                      </w:pPr>
                      <w:proofErr w:type="spellStart"/>
                      <w:r>
                        <w:t>Un</w:t>
                      </w:r>
                      <w:proofErr w:type="spellEnd"/>
                    </w:p>
                    <w:p w14:paraId="01275D9B" w14:textId="77777777" w:rsidR="003620B0" w:rsidRDefault="003620B0" w:rsidP="00E50E6A">
                      <w:pPr>
                        <w:pStyle w:val="Textfeld"/>
                        <w:jc w:val="left"/>
                      </w:pPr>
                      <w:proofErr w:type="spellStart"/>
                      <w:r>
                        <w:t>Unf</w:t>
                      </w:r>
                      <w:proofErr w:type="spellEnd"/>
                    </w:p>
                    <w:p w14:paraId="5E3EBCC7" w14:textId="77777777" w:rsidR="003620B0" w:rsidRDefault="003620B0" w:rsidP="00E50E6A">
                      <w:pPr>
                        <w:pStyle w:val="Textfeld"/>
                        <w:jc w:val="left"/>
                      </w:pPr>
                      <w:proofErr w:type="spellStart"/>
                      <w:r>
                        <w:t>Unfa</w:t>
                      </w:r>
                      <w:proofErr w:type="spellEnd"/>
                    </w:p>
                    <w:p w14:paraId="27DD0459" w14:textId="77777777" w:rsidR="003620B0" w:rsidRDefault="003620B0" w:rsidP="00E50E6A">
                      <w:pPr>
                        <w:pStyle w:val="Textfeld"/>
                        <w:jc w:val="left"/>
                      </w:pPr>
                      <w:proofErr w:type="spellStart"/>
                      <w:r>
                        <w:t>Unfal</w:t>
                      </w:r>
                      <w:proofErr w:type="spellEnd"/>
                    </w:p>
                    <w:p w14:paraId="64FC9868" w14:textId="77777777" w:rsidR="003620B0" w:rsidRPr="00F33347" w:rsidRDefault="003620B0" w:rsidP="00E50E6A">
                      <w:pPr>
                        <w:pStyle w:val="Textfeld"/>
                        <w:jc w:val="left"/>
                      </w:pPr>
                      <w:r>
                        <w:t>Unfall</w:t>
                      </w:r>
                    </w:p>
                    <w:p w14:paraId="496FB1F6" w14:textId="77777777" w:rsidR="003620B0" w:rsidRDefault="003620B0"/>
                    <w:p w14:paraId="5D0AFE96" w14:textId="77777777" w:rsidR="003620B0" w:rsidRDefault="003620B0" w:rsidP="00E50E6A">
                      <w:pPr>
                        <w:pStyle w:val="Textfeld"/>
                        <w:jc w:val="left"/>
                      </w:pPr>
                      <w:r>
                        <w:t>U</w:t>
                      </w:r>
                    </w:p>
                    <w:p w14:paraId="09D5A0A1" w14:textId="77777777" w:rsidR="003620B0" w:rsidRDefault="003620B0" w:rsidP="00E50E6A">
                      <w:pPr>
                        <w:pStyle w:val="Textfeld"/>
                        <w:jc w:val="left"/>
                      </w:pPr>
                      <w:proofErr w:type="spellStart"/>
                      <w:r>
                        <w:t>Un</w:t>
                      </w:r>
                      <w:proofErr w:type="spellEnd"/>
                    </w:p>
                    <w:p w14:paraId="637FF5AF" w14:textId="77777777" w:rsidR="003620B0" w:rsidRDefault="003620B0" w:rsidP="00E50E6A">
                      <w:pPr>
                        <w:pStyle w:val="Textfeld"/>
                        <w:jc w:val="left"/>
                      </w:pPr>
                      <w:proofErr w:type="spellStart"/>
                      <w:r>
                        <w:t>Unf</w:t>
                      </w:r>
                      <w:proofErr w:type="spellEnd"/>
                    </w:p>
                    <w:p w14:paraId="3F01396E" w14:textId="77777777" w:rsidR="003620B0" w:rsidRDefault="003620B0" w:rsidP="00E50E6A">
                      <w:pPr>
                        <w:pStyle w:val="Textfeld"/>
                        <w:jc w:val="left"/>
                      </w:pPr>
                      <w:proofErr w:type="spellStart"/>
                      <w:r>
                        <w:t>Unfa</w:t>
                      </w:r>
                      <w:proofErr w:type="spellEnd"/>
                    </w:p>
                    <w:p w14:paraId="2D04F84B" w14:textId="77777777" w:rsidR="003620B0" w:rsidRDefault="003620B0" w:rsidP="00E50E6A">
                      <w:pPr>
                        <w:pStyle w:val="Textfeld"/>
                        <w:jc w:val="left"/>
                      </w:pPr>
                      <w:proofErr w:type="spellStart"/>
                      <w:r>
                        <w:t>Unfal</w:t>
                      </w:r>
                      <w:proofErr w:type="spellEnd"/>
                    </w:p>
                    <w:p w14:paraId="32B62C17" w14:textId="77777777" w:rsidR="003620B0" w:rsidRPr="00F33347" w:rsidRDefault="003620B0" w:rsidP="00E50E6A">
                      <w:pPr>
                        <w:pStyle w:val="Textfeld"/>
                        <w:jc w:val="left"/>
                      </w:pPr>
                      <w:r>
                        <w:t>Unfall</w:t>
                      </w:r>
                    </w:p>
                    <w:p w14:paraId="11C635D7" w14:textId="77777777" w:rsidR="003620B0" w:rsidRDefault="003620B0"/>
                    <w:p w14:paraId="7C0C3784" w14:textId="77777777" w:rsidR="003620B0" w:rsidRDefault="003620B0" w:rsidP="00E50E6A">
                      <w:pPr>
                        <w:pStyle w:val="Textfeld"/>
                        <w:jc w:val="left"/>
                      </w:pPr>
                      <w:r>
                        <w:t>U</w:t>
                      </w:r>
                    </w:p>
                    <w:p w14:paraId="7BBACEEA" w14:textId="77777777" w:rsidR="003620B0" w:rsidRDefault="003620B0" w:rsidP="00E50E6A">
                      <w:pPr>
                        <w:pStyle w:val="Textfeld"/>
                        <w:jc w:val="left"/>
                      </w:pPr>
                      <w:proofErr w:type="spellStart"/>
                      <w:r>
                        <w:t>Un</w:t>
                      </w:r>
                      <w:proofErr w:type="spellEnd"/>
                    </w:p>
                    <w:p w14:paraId="48A0F2E6" w14:textId="77777777" w:rsidR="003620B0" w:rsidRDefault="003620B0" w:rsidP="00E50E6A">
                      <w:pPr>
                        <w:pStyle w:val="Textfeld"/>
                        <w:jc w:val="left"/>
                      </w:pPr>
                      <w:proofErr w:type="spellStart"/>
                      <w:r>
                        <w:t>Unf</w:t>
                      </w:r>
                      <w:proofErr w:type="spellEnd"/>
                    </w:p>
                    <w:p w14:paraId="61934030" w14:textId="77777777" w:rsidR="003620B0" w:rsidRDefault="003620B0" w:rsidP="00E50E6A">
                      <w:pPr>
                        <w:pStyle w:val="Textfeld"/>
                        <w:jc w:val="left"/>
                      </w:pPr>
                      <w:proofErr w:type="spellStart"/>
                      <w:r>
                        <w:t>Unfa</w:t>
                      </w:r>
                      <w:proofErr w:type="spellEnd"/>
                    </w:p>
                    <w:p w14:paraId="69125B16" w14:textId="77777777" w:rsidR="003620B0" w:rsidRDefault="003620B0" w:rsidP="00E50E6A">
                      <w:pPr>
                        <w:pStyle w:val="Textfeld"/>
                        <w:jc w:val="left"/>
                      </w:pPr>
                      <w:proofErr w:type="spellStart"/>
                      <w:r>
                        <w:t>Unfal</w:t>
                      </w:r>
                      <w:proofErr w:type="spellEnd"/>
                    </w:p>
                    <w:p w14:paraId="003D392E" w14:textId="77777777" w:rsidR="003620B0" w:rsidRPr="00F33347" w:rsidRDefault="003620B0" w:rsidP="00E50E6A">
                      <w:pPr>
                        <w:pStyle w:val="Textfeld"/>
                        <w:jc w:val="left"/>
                      </w:pPr>
                      <w:r>
                        <w:t>Unfall</w:t>
                      </w:r>
                    </w:p>
                    <w:p w14:paraId="47C7598D" w14:textId="77777777" w:rsidR="003620B0" w:rsidRDefault="003620B0"/>
                    <w:p w14:paraId="45C346C6" w14:textId="77777777" w:rsidR="003620B0" w:rsidRDefault="003620B0" w:rsidP="00E50E6A">
                      <w:pPr>
                        <w:pStyle w:val="Textfeld"/>
                        <w:jc w:val="left"/>
                      </w:pPr>
                      <w:r>
                        <w:t>U</w:t>
                      </w:r>
                    </w:p>
                    <w:p w14:paraId="6F7EE5E8" w14:textId="77777777" w:rsidR="003620B0" w:rsidRDefault="003620B0" w:rsidP="00E50E6A">
                      <w:pPr>
                        <w:pStyle w:val="Textfeld"/>
                        <w:jc w:val="left"/>
                      </w:pPr>
                      <w:proofErr w:type="spellStart"/>
                      <w:r>
                        <w:t>Un</w:t>
                      </w:r>
                      <w:proofErr w:type="spellEnd"/>
                    </w:p>
                    <w:p w14:paraId="7246D629" w14:textId="77777777" w:rsidR="003620B0" w:rsidRDefault="003620B0" w:rsidP="00E50E6A">
                      <w:pPr>
                        <w:pStyle w:val="Textfeld"/>
                        <w:jc w:val="left"/>
                      </w:pPr>
                      <w:proofErr w:type="spellStart"/>
                      <w:r>
                        <w:t>Unf</w:t>
                      </w:r>
                      <w:proofErr w:type="spellEnd"/>
                    </w:p>
                    <w:p w14:paraId="2292DDDB" w14:textId="77777777" w:rsidR="003620B0" w:rsidRDefault="003620B0" w:rsidP="00E50E6A">
                      <w:pPr>
                        <w:pStyle w:val="Textfeld"/>
                        <w:jc w:val="left"/>
                      </w:pPr>
                      <w:proofErr w:type="spellStart"/>
                      <w:r>
                        <w:t>Unfa</w:t>
                      </w:r>
                      <w:proofErr w:type="spellEnd"/>
                    </w:p>
                    <w:p w14:paraId="7755D0E1" w14:textId="77777777" w:rsidR="003620B0" w:rsidRDefault="003620B0" w:rsidP="00E50E6A">
                      <w:pPr>
                        <w:pStyle w:val="Textfeld"/>
                        <w:jc w:val="left"/>
                      </w:pPr>
                      <w:proofErr w:type="spellStart"/>
                      <w:r>
                        <w:t>Unfal</w:t>
                      </w:r>
                      <w:proofErr w:type="spellEnd"/>
                    </w:p>
                    <w:p w14:paraId="323B3C07" w14:textId="77777777" w:rsidR="003620B0" w:rsidRPr="00F33347" w:rsidRDefault="003620B0" w:rsidP="00E50E6A">
                      <w:pPr>
                        <w:pStyle w:val="Textfeld"/>
                        <w:jc w:val="left"/>
                      </w:pPr>
                      <w:r>
                        <w:t>Unfall</w:t>
                      </w:r>
                    </w:p>
                  </w:txbxContent>
                </v:textbox>
                <w10:wrap anchorx="margin" anchory="margin"/>
              </v:shape>
            </w:pict>
          </mc:Fallback>
        </mc:AlternateContent>
      </w:r>
    </w:p>
    <w:p w14:paraId="62012B68" w14:textId="77777777" w:rsidR="00A34D3B" w:rsidRPr="00A34D3B" w:rsidRDefault="00A34D3B" w:rsidP="00A34D3B">
      <w:pPr>
        <w:spacing w:after="160" w:line="276" w:lineRule="auto"/>
        <w:rPr>
          <w:rFonts w:eastAsia="Times New Roman" w:cs="Times New Roman"/>
          <w:szCs w:val="20"/>
        </w:rPr>
      </w:pPr>
    </w:p>
    <w:p w14:paraId="61EB25FF"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10816" behindDoc="0" locked="0" layoutInCell="1" allowOverlap="1" wp14:anchorId="11090A1D" wp14:editId="22D5B009">
                <wp:simplePos x="0" y="0"/>
                <wp:positionH relativeFrom="character">
                  <wp:posOffset>1307303</wp:posOffset>
                </wp:positionH>
                <wp:positionV relativeFrom="paragraph">
                  <wp:posOffset>36195</wp:posOffset>
                </wp:positionV>
                <wp:extent cx="684000" cy="342000"/>
                <wp:effectExtent l="19050" t="19050" r="40005" b="20320"/>
                <wp:wrapNone/>
                <wp:docPr id="392" name="Textfeld 392"/>
                <wp:cNvGraphicFramePr/>
                <a:graphic xmlns:a="http://schemas.openxmlformats.org/drawingml/2006/main">
                  <a:graphicData uri="http://schemas.microsoft.com/office/word/2010/wordprocessingShape">
                    <wps:wsp>
                      <wps:cNvSpPr txBox="1"/>
                      <wps:spPr>
                        <a:xfrm>
                          <a:off x="0" y="0"/>
                          <a:ext cx="684000" cy="342000"/>
                        </a:xfrm>
                        <a:custGeom>
                          <a:avLst/>
                          <a:gdLst>
                            <a:gd name="connsiteX0" fmla="*/ 0 w 684000"/>
                            <a:gd name="connsiteY0" fmla="*/ 0 h 342000"/>
                            <a:gd name="connsiteX1" fmla="*/ 684000 w 684000"/>
                            <a:gd name="connsiteY1" fmla="*/ 0 h 342000"/>
                            <a:gd name="connsiteX2" fmla="*/ 684000 w 684000"/>
                            <a:gd name="connsiteY2" fmla="*/ 342000 h 342000"/>
                            <a:gd name="connsiteX3" fmla="*/ 0 w 684000"/>
                            <a:gd name="connsiteY3" fmla="*/ 342000 h 342000"/>
                            <a:gd name="connsiteX4" fmla="*/ 0 w 684000"/>
                            <a:gd name="connsiteY4" fmla="*/ 0 h 34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42000" fill="none" extrusionOk="0">
                              <a:moveTo>
                                <a:pt x="0" y="0"/>
                              </a:moveTo>
                              <a:cubicBezTo>
                                <a:pt x="210932" y="-12152"/>
                                <a:pt x="403333" y="17519"/>
                                <a:pt x="684000" y="0"/>
                              </a:cubicBezTo>
                              <a:cubicBezTo>
                                <a:pt x="698541" y="71962"/>
                                <a:pt x="693726" y="265681"/>
                                <a:pt x="684000" y="342000"/>
                              </a:cubicBezTo>
                              <a:cubicBezTo>
                                <a:pt x="527149" y="323425"/>
                                <a:pt x="282522" y="312673"/>
                                <a:pt x="0" y="342000"/>
                              </a:cubicBezTo>
                              <a:cubicBezTo>
                                <a:pt x="-10977" y="268592"/>
                                <a:pt x="5067" y="147084"/>
                                <a:pt x="0" y="0"/>
                              </a:cubicBezTo>
                              <a:close/>
                            </a:path>
                            <a:path w="684000" h="342000" stroke="0" extrusionOk="0">
                              <a:moveTo>
                                <a:pt x="0" y="0"/>
                              </a:moveTo>
                              <a:cubicBezTo>
                                <a:pt x="186807" y="20099"/>
                                <a:pt x="434515" y="14506"/>
                                <a:pt x="684000" y="0"/>
                              </a:cubicBezTo>
                              <a:cubicBezTo>
                                <a:pt x="672927" y="77814"/>
                                <a:pt x="680451" y="196621"/>
                                <a:pt x="684000" y="342000"/>
                              </a:cubicBezTo>
                              <a:cubicBezTo>
                                <a:pt x="362083" y="317365"/>
                                <a:pt x="222842" y="332869"/>
                                <a:pt x="0" y="342000"/>
                              </a:cubicBezTo>
                              <a:cubicBezTo>
                                <a:pt x="4092" y="248313"/>
                                <a:pt x="4650" y="93988"/>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sd="1151745165">
                                <a:prstGeom prst="rect">
                                  <a:avLst/>
                                </a:prstGeom>
                                <ask:type>
                                  <ask:lineSketchFreehand/>
                                </ask:type>
                              </ask:lineSketchStyleProps>
                            </a:ext>
                          </a:extLst>
                        </a:ln>
                      </wps:spPr>
                      <wps:txbx>
                        <w:txbxContent>
                          <w:p w14:paraId="6E90317B" w14:textId="77777777" w:rsidR="003620B0" w:rsidRPr="00F33347" w:rsidRDefault="003620B0" w:rsidP="00A34D3B">
                            <w:pPr>
                              <w:pStyle w:val="Textfeld"/>
                            </w:pPr>
                            <w:r>
                              <w:t>Unfall</w:t>
                            </w:r>
                          </w:p>
                          <w:p w14:paraId="2CC71B12" w14:textId="77777777" w:rsidR="003620B0" w:rsidRDefault="003620B0"/>
                          <w:p w14:paraId="6D663DDB" w14:textId="77777777" w:rsidR="003620B0" w:rsidRPr="00F33347" w:rsidRDefault="003620B0" w:rsidP="00A34D3B">
                            <w:pPr>
                              <w:pStyle w:val="Textfeld"/>
                            </w:pPr>
                            <w:r>
                              <w:t>Unfall</w:t>
                            </w:r>
                          </w:p>
                          <w:p w14:paraId="065FDCDE" w14:textId="77777777" w:rsidR="003620B0" w:rsidRDefault="003620B0"/>
                          <w:p w14:paraId="26A8F01D" w14:textId="77777777" w:rsidR="003620B0" w:rsidRPr="00F33347" w:rsidRDefault="003620B0" w:rsidP="00A34D3B">
                            <w:pPr>
                              <w:pStyle w:val="Textfeld"/>
                            </w:pPr>
                            <w:r>
                              <w:t>Unfall</w:t>
                            </w:r>
                          </w:p>
                          <w:p w14:paraId="3A105C9B" w14:textId="77777777" w:rsidR="003620B0" w:rsidRDefault="003620B0"/>
                          <w:p w14:paraId="20BD7882" w14:textId="77777777" w:rsidR="003620B0" w:rsidRPr="00F33347" w:rsidRDefault="003620B0" w:rsidP="00A34D3B">
                            <w:pPr>
                              <w:pStyle w:val="Textfeld"/>
                            </w:pPr>
                            <w:r>
                              <w:t>Unfall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90A1D" id="Textfeld 392" o:spid="_x0000_s1301" style="position:absolute;margin-left:102.95pt;margin-top:2.85pt;width:53.85pt;height:26.95pt;z-index:251810816;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coordsize="684000,34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" adj="-11796480,,5400" path="m,nfc210932,-12152,403333,17519,684000,v14541,71962,9726,265681,,342000c527149,323425,282522,312673,,342000,-10977,268592,5067,147084,,xem,nsc186807,20099,434515,14506,684000,v-11073,77814,-3549,196621,,342000c362083,317365,222842,332869,,342000,4092,248313,4650,93988,,xe" fillcolor="window" strokeweight="1.5pt">
                <v:stroke joinstyle="miter"/>
                <v:formulas/>
                <v:path arrowok="t" o:extrusionok="f" o:connecttype="custom" o:connectlocs="0,0;684000,0;684000,342000;0,342000;0,0" o:connectangles="0,0,0,0,0" textboxrect="0,0,684000,342000"/>
                <v:textbox>
                  <w:txbxContent>
                    <w:p w14:paraId="6E90317B" w14:textId="77777777" w:rsidR="003620B0" w:rsidRPr="00F33347" w:rsidRDefault="003620B0" w:rsidP="00A34D3B">
                      <w:pPr>
                        <w:pStyle w:val="Textfeld"/>
                      </w:pPr>
                      <w:r>
                        <w:t>Unfall</w:t>
                      </w:r>
                    </w:p>
                    <w:p w14:paraId="2CC71B12" w14:textId="77777777" w:rsidR="003620B0" w:rsidRDefault="003620B0"/>
                    <w:p w14:paraId="6D663DDB" w14:textId="77777777" w:rsidR="003620B0" w:rsidRPr="00F33347" w:rsidRDefault="003620B0" w:rsidP="00A34D3B">
                      <w:pPr>
                        <w:pStyle w:val="Textfeld"/>
                      </w:pPr>
                      <w:r>
                        <w:t>Unfall</w:t>
                      </w:r>
                    </w:p>
                    <w:p w14:paraId="065FDCDE" w14:textId="77777777" w:rsidR="003620B0" w:rsidRDefault="003620B0"/>
                    <w:p w14:paraId="26A8F01D" w14:textId="77777777" w:rsidR="003620B0" w:rsidRPr="00F33347" w:rsidRDefault="003620B0" w:rsidP="00A34D3B">
                      <w:pPr>
                        <w:pStyle w:val="Textfeld"/>
                      </w:pPr>
                      <w:r>
                        <w:t>Unfall</w:t>
                      </w:r>
                    </w:p>
                    <w:p w14:paraId="3A105C9B" w14:textId="77777777" w:rsidR="003620B0" w:rsidRDefault="003620B0"/>
                    <w:p w14:paraId="20BD7882" w14:textId="77777777" w:rsidR="003620B0" w:rsidRPr="00F33347" w:rsidRDefault="003620B0" w:rsidP="00A34D3B">
                      <w:pPr>
                        <w:pStyle w:val="Textfeld"/>
                      </w:pPr>
                      <w:r>
                        <w:t>Unfall</w:t>
                      </w:r>
                    </w:p>
                  </w:txbxContent>
                </v:textbox>
              </v:shape>
            </w:pict>
          </mc:Fallback>
        </mc:AlternateContent>
      </w:r>
    </w:p>
    <w:p w14:paraId="151D9316" w14:textId="77777777" w:rsidR="00A34D3B" w:rsidRPr="00A34D3B" w:rsidRDefault="00A34D3B" w:rsidP="00A34D3B">
      <w:pPr>
        <w:spacing w:after="160" w:line="276" w:lineRule="auto"/>
        <w:rPr>
          <w:rFonts w:eastAsia="Times New Roman" w:cs="Times New Roman"/>
          <w:szCs w:val="20"/>
        </w:rPr>
      </w:pPr>
    </w:p>
    <w:p w14:paraId="2AA0789A" w14:textId="77777777" w:rsidR="00A34D3B" w:rsidRPr="00A34D3B" w:rsidRDefault="00A34D3B" w:rsidP="00A34D3B">
      <w:pPr>
        <w:spacing w:after="160" w:line="276" w:lineRule="auto"/>
        <w:rPr>
          <w:rFonts w:eastAsia="Times New Roman" w:cs="Times New Roman"/>
          <w:szCs w:val="20"/>
        </w:rPr>
      </w:pPr>
    </w:p>
    <w:p w14:paraId="693F7BF7" w14:textId="77777777" w:rsidR="00A34D3B" w:rsidRDefault="00A34D3B" w:rsidP="000116B9">
      <w:pPr>
        <w:ind w:left="0"/>
        <w:rPr>
          <w:sz w:val="28"/>
        </w:rPr>
        <w:sectPr w:rsidR="00A34D3B" w:rsidSect="00434A63">
          <w:headerReference w:type="first" r:id="rId166"/>
          <w:pgSz w:w="11900" w:h="16840"/>
          <w:pgMar w:top="2835" w:right="851" w:bottom="1134" w:left="851" w:header="709" w:footer="454" w:gutter="0"/>
          <w:cols w:space="708"/>
          <w:titlePg/>
          <w:docGrid w:linePitch="360"/>
        </w:sectPr>
      </w:pPr>
    </w:p>
    <w:p w14:paraId="4383B2A2" w14:textId="77777777" w:rsidR="00821FD6" w:rsidRPr="00821FD6" w:rsidRDefault="00821FD6" w:rsidP="00821FD6">
      <w:pPr>
        <w:tabs>
          <w:tab w:val="left" w:pos="915"/>
        </w:tabs>
        <w:rPr>
          <w:rFonts w:eastAsia="Calibri"/>
          <w:sz w:val="28"/>
          <w:szCs w:val="28"/>
          <w:lang w:eastAsia="en-US"/>
        </w:rPr>
      </w:pPr>
    </w:p>
    <w:p w14:paraId="2E68CD04" w14:textId="77777777" w:rsidR="00821FD6" w:rsidRPr="00821FD6" w:rsidRDefault="00821FD6" w:rsidP="00821FD6">
      <w:pPr>
        <w:spacing w:after="160" w:line="259" w:lineRule="auto"/>
        <w:rPr>
          <w:rFonts w:ascii="Calibri" w:eastAsia="Calibri" w:hAnsi="Calibri" w:cs="Times New Roman"/>
          <w:sz w:val="22"/>
          <w:szCs w:val="22"/>
          <w:lang w:eastAsia="en-US"/>
        </w:rPr>
      </w:pPr>
      <w:r w:rsidRPr="00821FD6">
        <w:rPr>
          <w:rFonts w:ascii="Calibri" w:eastAsia="Calibri" w:hAnsi="Calibri" w:cs="Times New Roman"/>
          <w:noProof/>
          <w:sz w:val="22"/>
          <w:szCs w:val="22"/>
        </w:rPr>
        <mc:AlternateContent>
          <mc:Choice Requires="wps">
            <w:drawing>
              <wp:anchor distT="0" distB="0" distL="114300" distR="114300" simplePos="0" relativeHeight="251821056" behindDoc="0" locked="0" layoutInCell="1" allowOverlap="1" wp14:anchorId="7ACF1744" wp14:editId="75BC8F46">
                <wp:simplePos x="0" y="0"/>
                <wp:positionH relativeFrom="column">
                  <wp:posOffset>1925571</wp:posOffset>
                </wp:positionH>
                <wp:positionV relativeFrom="paragraph">
                  <wp:posOffset>10160</wp:posOffset>
                </wp:positionV>
                <wp:extent cx="720000" cy="360000"/>
                <wp:effectExtent l="0" t="0" r="23495" b="21590"/>
                <wp:wrapNone/>
                <wp:docPr id="490" name="Textfeld 490"/>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5C8607DC" w14:textId="77777777" w:rsidR="003620B0" w:rsidRPr="00F33347" w:rsidRDefault="003620B0" w:rsidP="00821FD6">
                            <w:pPr>
                              <w:pStyle w:val="Textfeld"/>
                            </w:pPr>
                            <w:proofErr w:type="spellStart"/>
                            <w:r>
                              <w:t>Schä</w:t>
                            </w:r>
                            <w:proofErr w:type="spellEnd"/>
                          </w:p>
                          <w:p w14:paraId="1CE877AA" w14:textId="77777777" w:rsidR="003620B0" w:rsidRDefault="003620B0"/>
                          <w:p w14:paraId="1D436816" w14:textId="77777777" w:rsidR="003620B0" w:rsidRPr="00F33347" w:rsidRDefault="003620B0" w:rsidP="00821FD6">
                            <w:pPr>
                              <w:pStyle w:val="Textfeld"/>
                            </w:pPr>
                            <w:proofErr w:type="spellStart"/>
                            <w:r>
                              <w:t>Schä</w:t>
                            </w:r>
                            <w:proofErr w:type="spellEnd"/>
                          </w:p>
                          <w:p w14:paraId="3DFCD7BA" w14:textId="77777777" w:rsidR="003620B0" w:rsidRDefault="003620B0"/>
                          <w:p w14:paraId="27ECDC34" w14:textId="77777777" w:rsidR="003620B0" w:rsidRPr="00F33347" w:rsidRDefault="003620B0" w:rsidP="00821FD6">
                            <w:pPr>
                              <w:pStyle w:val="Textfeld"/>
                            </w:pPr>
                            <w:proofErr w:type="spellStart"/>
                            <w:r>
                              <w:t>Schä</w:t>
                            </w:r>
                            <w:proofErr w:type="spellEnd"/>
                          </w:p>
                          <w:p w14:paraId="44C8845E" w14:textId="77777777" w:rsidR="003620B0" w:rsidRDefault="003620B0"/>
                          <w:p w14:paraId="5B8ADCF1" w14:textId="77777777" w:rsidR="003620B0" w:rsidRPr="00F33347" w:rsidRDefault="003620B0" w:rsidP="00821FD6">
                            <w:pPr>
                              <w:pStyle w:val="Textfeld"/>
                            </w:pPr>
                            <w:proofErr w:type="spellStart"/>
                            <w:r>
                              <w:t>Schä</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F1744" id="Textfeld 490" o:spid="_x0000_s1302" type="#_x0000_t202" style="position:absolute;left:0;text-align:left;margin-left:151.6pt;margin-top:.8pt;width:56.7pt;height:28.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" fillcolor="window" strokeweight=".5pt">
                <v:textbox>
                  <w:txbxContent>
                    <w:p w14:paraId="5C8607DC" w14:textId="77777777" w:rsidR="003620B0" w:rsidRPr="00F33347" w:rsidRDefault="003620B0" w:rsidP="00821FD6">
                      <w:pPr>
                        <w:pStyle w:val="Textfeld"/>
                      </w:pPr>
                      <w:proofErr w:type="spellStart"/>
                      <w:r>
                        <w:t>Schä</w:t>
                      </w:r>
                      <w:proofErr w:type="spellEnd"/>
                    </w:p>
                    <w:p w14:paraId="1CE877AA" w14:textId="77777777" w:rsidR="003620B0" w:rsidRDefault="003620B0"/>
                    <w:p w14:paraId="1D436816" w14:textId="77777777" w:rsidR="003620B0" w:rsidRPr="00F33347" w:rsidRDefault="003620B0" w:rsidP="00821FD6">
                      <w:pPr>
                        <w:pStyle w:val="Textfeld"/>
                      </w:pPr>
                      <w:proofErr w:type="spellStart"/>
                      <w:r>
                        <w:t>Schä</w:t>
                      </w:r>
                      <w:proofErr w:type="spellEnd"/>
                    </w:p>
                    <w:p w14:paraId="3DFCD7BA" w14:textId="77777777" w:rsidR="003620B0" w:rsidRDefault="003620B0"/>
                    <w:p w14:paraId="27ECDC34" w14:textId="77777777" w:rsidR="003620B0" w:rsidRPr="00F33347" w:rsidRDefault="003620B0" w:rsidP="00821FD6">
                      <w:pPr>
                        <w:pStyle w:val="Textfeld"/>
                      </w:pPr>
                      <w:proofErr w:type="spellStart"/>
                      <w:r>
                        <w:t>Schä</w:t>
                      </w:r>
                      <w:proofErr w:type="spellEnd"/>
                    </w:p>
                    <w:p w14:paraId="44C8845E" w14:textId="77777777" w:rsidR="003620B0" w:rsidRDefault="003620B0"/>
                    <w:p w14:paraId="5B8ADCF1" w14:textId="77777777" w:rsidR="003620B0" w:rsidRPr="00F33347" w:rsidRDefault="003620B0" w:rsidP="00821FD6">
                      <w:pPr>
                        <w:pStyle w:val="Textfeld"/>
                      </w:pPr>
                      <w:proofErr w:type="spellStart"/>
                      <w:r>
                        <w:t>Schä</w:t>
                      </w:r>
                      <w:proofErr w:type="spellEnd"/>
                    </w:p>
                  </w:txbxContent>
                </v:textbox>
              </v:shape>
            </w:pict>
          </mc:Fallback>
        </mc:AlternateContent>
      </w:r>
      <w:r w:rsidRPr="00821FD6">
        <w:rPr>
          <w:rFonts w:ascii="Calibri" w:eastAsia="Calibri" w:hAnsi="Calibri" w:cs="Times New Roman"/>
          <w:noProof/>
          <w:sz w:val="22"/>
          <w:szCs w:val="22"/>
        </w:rPr>
        <mc:AlternateContent>
          <mc:Choice Requires="wps">
            <w:drawing>
              <wp:anchor distT="0" distB="0" distL="114300" distR="114300" simplePos="0" relativeHeight="251823104" behindDoc="0" locked="0" layoutInCell="1" allowOverlap="1" wp14:anchorId="5DD16F22" wp14:editId="46A14B2F">
                <wp:simplePos x="0" y="0"/>
                <wp:positionH relativeFrom="column">
                  <wp:posOffset>2644981</wp:posOffset>
                </wp:positionH>
                <wp:positionV relativeFrom="paragraph">
                  <wp:posOffset>10160</wp:posOffset>
                </wp:positionV>
                <wp:extent cx="720000" cy="360000"/>
                <wp:effectExtent l="0" t="0" r="23495" b="21590"/>
                <wp:wrapNone/>
                <wp:docPr id="491" name="Textfeld 491"/>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4D1B75CC" w14:textId="77777777" w:rsidR="003620B0" w:rsidRPr="00F33347" w:rsidRDefault="003620B0" w:rsidP="00821FD6">
                            <w:pPr>
                              <w:pStyle w:val="Textfeld"/>
                            </w:pPr>
                            <w:r>
                              <w:t>den</w:t>
                            </w:r>
                          </w:p>
                          <w:p w14:paraId="3182E48F" w14:textId="77777777" w:rsidR="003620B0" w:rsidRDefault="003620B0"/>
                          <w:p w14:paraId="05870670" w14:textId="77777777" w:rsidR="003620B0" w:rsidRPr="00F33347" w:rsidRDefault="003620B0" w:rsidP="00821FD6">
                            <w:pPr>
                              <w:pStyle w:val="Textfeld"/>
                            </w:pPr>
                            <w:r>
                              <w:t>den</w:t>
                            </w:r>
                          </w:p>
                          <w:p w14:paraId="280EAAEA" w14:textId="77777777" w:rsidR="003620B0" w:rsidRDefault="003620B0"/>
                          <w:p w14:paraId="55BF9DA3" w14:textId="77777777" w:rsidR="003620B0" w:rsidRPr="00F33347" w:rsidRDefault="003620B0" w:rsidP="00821FD6">
                            <w:pPr>
                              <w:pStyle w:val="Textfeld"/>
                            </w:pPr>
                            <w:r>
                              <w:t>den</w:t>
                            </w:r>
                          </w:p>
                          <w:p w14:paraId="330F4CC2" w14:textId="77777777" w:rsidR="003620B0" w:rsidRDefault="003620B0"/>
                          <w:p w14:paraId="6D008072" w14:textId="77777777" w:rsidR="003620B0" w:rsidRPr="00F33347" w:rsidRDefault="003620B0" w:rsidP="00821FD6">
                            <w:pPr>
                              <w:pStyle w:val="Textfeld"/>
                            </w:pPr>
                            <w:r>
                              <w:t>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16F22" id="Textfeld 491" o:spid="_x0000_s1303" type="#_x0000_t202" style="position:absolute;left:0;text-align:left;margin-left:208.25pt;margin-top:.8pt;width:56.7pt;height:28.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" fillcolor="window" strokeweight=".5pt">
                <v:textbox>
                  <w:txbxContent>
                    <w:p w14:paraId="4D1B75CC" w14:textId="77777777" w:rsidR="003620B0" w:rsidRPr="00F33347" w:rsidRDefault="003620B0" w:rsidP="00821FD6">
                      <w:pPr>
                        <w:pStyle w:val="Textfeld"/>
                      </w:pPr>
                      <w:r>
                        <w:t>den</w:t>
                      </w:r>
                    </w:p>
                    <w:p w14:paraId="3182E48F" w14:textId="77777777" w:rsidR="003620B0" w:rsidRDefault="003620B0"/>
                    <w:p w14:paraId="05870670" w14:textId="77777777" w:rsidR="003620B0" w:rsidRPr="00F33347" w:rsidRDefault="003620B0" w:rsidP="00821FD6">
                      <w:pPr>
                        <w:pStyle w:val="Textfeld"/>
                      </w:pPr>
                      <w:r>
                        <w:t>den</w:t>
                      </w:r>
                    </w:p>
                    <w:p w14:paraId="280EAAEA" w14:textId="77777777" w:rsidR="003620B0" w:rsidRDefault="003620B0"/>
                    <w:p w14:paraId="55BF9DA3" w14:textId="77777777" w:rsidR="003620B0" w:rsidRPr="00F33347" w:rsidRDefault="003620B0" w:rsidP="00821FD6">
                      <w:pPr>
                        <w:pStyle w:val="Textfeld"/>
                      </w:pPr>
                      <w:r>
                        <w:t>den</w:t>
                      </w:r>
                    </w:p>
                    <w:p w14:paraId="330F4CC2" w14:textId="77777777" w:rsidR="003620B0" w:rsidRDefault="003620B0"/>
                    <w:p w14:paraId="6D008072" w14:textId="77777777" w:rsidR="003620B0" w:rsidRPr="00F33347" w:rsidRDefault="003620B0" w:rsidP="00821FD6">
                      <w:pPr>
                        <w:pStyle w:val="Textfeld"/>
                      </w:pPr>
                      <w:r>
                        <w:t>den</w:t>
                      </w:r>
                    </w:p>
                  </w:txbxContent>
                </v:textbox>
              </v:shape>
            </w:pict>
          </mc:Fallback>
        </mc:AlternateContent>
      </w:r>
      <w:r w:rsidRPr="00821FD6">
        <w:rPr>
          <w:rFonts w:eastAsia="Times New Roman" w:cs="Times New Roman"/>
          <w:noProof/>
          <w:szCs w:val="20"/>
        </w:rPr>
        <mc:AlternateContent>
          <mc:Choice Requires="wps">
            <w:drawing>
              <wp:anchor distT="0" distB="0" distL="114300" distR="114300" simplePos="0" relativeHeight="251831296" behindDoc="0" locked="0" layoutInCell="1" allowOverlap="1" wp14:anchorId="34CE3021" wp14:editId="65192499">
                <wp:simplePos x="0" y="0"/>
                <wp:positionH relativeFrom="margin">
                  <wp:posOffset>269875</wp:posOffset>
                </wp:positionH>
                <wp:positionV relativeFrom="page">
                  <wp:posOffset>2113280</wp:posOffset>
                </wp:positionV>
                <wp:extent cx="1080000" cy="1828800"/>
                <wp:effectExtent l="0" t="0" r="25400" b="19050"/>
                <wp:wrapNone/>
                <wp:docPr id="492" name="Textfeld 492"/>
                <wp:cNvGraphicFramePr/>
                <a:graphic xmlns:a="http://schemas.openxmlformats.org/drawingml/2006/main">
                  <a:graphicData uri="http://schemas.microsoft.com/office/word/2010/wordprocessingShape">
                    <wps:wsp>
                      <wps:cNvSpPr txBox="1"/>
                      <wps:spPr>
                        <a:xfrm>
                          <a:off x="0" y="0"/>
                          <a:ext cx="1080000" cy="1828800"/>
                        </a:xfrm>
                        <a:prstGeom prst="rect">
                          <a:avLst/>
                        </a:prstGeom>
                        <a:solidFill>
                          <a:sysClr val="window" lastClr="FFFFFF"/>
                        </a:solidFill>
                        <a:ln w="6350">
                          <a:solidFill>
                            <a:prstClr val="black"/>
                          </a:solidFill>
                        </a:ln>
                      </wps:spPr>
                      <wps:txbx>
                        <w:txbxContent>
                          <w:p w14:paraId="5E70F306" w14:textId="77777777" w:rsidR="003620B0" w:rsidRDefault="003620B0" w:rsidP="00E50E6A">
                            <w:pPr>
                              <w:pStyle w:val="Textfeld"/>
                              <w:jc w:val="left"/>
                            </w:pPr>
                            <w:r>
                              <w:t>S</w:t>
                            </w:r>
                          </w:p>
                          <w:p w14:paraId="2E2827C4" w14:textId="77777777" w:rsidR="003620B0" w:rsidRDefault="003620B0" w:rsidP="00E50E6A">
                            <w:pPr>
                              <w:pStyle w:val="Textfeld"/>
                              <w:jc w:val="left"/>
                            </w:pPr>
                            <w:proofErr w:type="spellStart"/>
                            <w:r>
                              <w:t>Sch</w:t>
                            </w:r>
                            <w:proofErr w:type="spellEnd"/>
                          </w:p>
                          <w:p w14:paraId="558A43F9" w14:textId="77777777" w:rsidR="003620B0" w:rsidRDefault="003620B0" w:rsidP="00E50E6A">
                            <w:pPr>
                              <w:pStyle w:val="Textfeld"/>
                              <w:jc w:val="left"/>
                            </w:pPr>
                            <w:proofErr w:type="spellStart"/>
                            <w:r>
                              <w:t>Schä</w:t>
                            </w:r>
                            <w:proofErr w:type="spellEnd"/>
                          </w:p>
                          <w:p w14:paraId="345E8305" w14:textId="77777777" w:rsidR="003620B0" w:rsidRDefault="003620B0" w:rsidP="00E50E6A">
                            <w:pPr>
                              <w:pStyle w:val="Textfeld"/>
                              <w:jc w:val="left"/>
                            </w:pPr>
                            <w:proofErr w:type="spellStart"/>
                            <w:r>
                              <w:t>Schäd</w:t>
                            </w:r>
                            <w:proofErr w:type="spellEnd"/>
                          </w:p>
                          <w:p w14:paraId="28D52F4F" w14:textId="77777777" w:rsidR="003620B0" w:rsidRDefault="003620B0" w:rsidP="00E50E6A">
                            <w:pPr>
                              <w:pStyle w:val="Textfeld"/>
                              <w:jc w:val="left"/>
                            </w:pPr>
                            <w:proofErr w:type="spellStart"/>
                            <w:r>
                              <w:t>Schäde</w:t>
                            </w:r>
                            <w:proofErr w:type="spellEnd"/>
                          </w:p>
                          <w:p w14:paraId="1584B109" w14:textId="77777777" w:rsidR="003620B0" w:rsidRPr="00F33347" w:rsidRDefault="003620B0" w:rsidP="00E50E6A">
                            <w:pPr>
                              <w:pStyle w:val="Textfeld"/>
                              <w:jc w:val="left"/>
                            </w:pPr>
                            <w:r>
                              <w:t>Schäden</w:t>
                            </w:r>
                          </w:p>
                          <w:p w14:paraId="1E8856C0" w14:textId="77777777" w:rsidR="003620B0" w:rsidRDefault="003620B0"/>
                          <w:p w14:paraId="6F74CB3B" w14:textId="77777777" w:rsidR="003620B0" w:rsidRDefault="003620B0" w:rsidP="00E50E6A">
                            <w:pPr>
                              <w:pStyle w:val="Textfeld"/>
                              <w:jc w:val="left"/>
                            </w:pPr>
                            <w:r>
                              <w:t>S</w:t>
                            </w:r>
                          </w:p>
                          <w:p w14:paraId="6EA57B36" w14:textId="77777777" w:rsidR="003620B0" w:rsidRDefault="003620B0" w:rsidP="00E50E6A">
                            <w:pPr>
                              <w:pStyle w:val="Textfeld"/>
                              <w:jc w:val="left"/>
                            </w:pPr>
                            <w:proofErr w:type="spellStart"/>
                            <w:r>
                              <w:t>Sch</w:t>
                            </w:r>
                            <w:proofErr w:type="spellEnd"/>
                          </w:p>
                          <w:p w14:paraId="5D74AC4B" w14:textId="77777777" w:rsidR="003620B0" w:rsidRDefault="003620B0" w:rsidP="00E50E6A">
                            <w:pPr>
                              <w:pStyle w:val="Textfeld"/>
                              <w:jc w:val="left"/>
                            </w:pPr>
                            <w:proofErr w:type="spellStart"/>
                            <w:r>
                              <w:t>Schä</w:t>
                            </w:r>
                            <w:proofErr w:type="spellEnd"/>
                          </w:p>
                          <w:p w14:paraId="6002A5D1" w14:textId="77777777" w:rsidR="003620B0" w:rsidRDefault="003620B0" w:rsidP="00E50E6A">
                            <w:pPr>
                              <w:pStyle w:val="Textfeld"/>
                              <w:jc w:val="left"/>
                            </w:pPr>
                            <w:proofErr w:type="spellStart"/>
                            <w:r>
                              <w:t>Schäd</w:t>
                            </w:r>
                            <w:proofErr w:type="spellEnd"/>
                          </w:p>
                          <w:p w14:paraId="60A02455" w14:textId="77777777" w:rsidR="003620B0" w:rsidRDefault="003620B0" w:rsidP="00E50E6A">
                            <w:pPr>
                              <w:pStyle w:val="Textfeld"/>
                              <w:jc w:val="left"/>
                            </w:pPr>
                            <w:proofErr w:type="spellStart"/>
                            <w:r>
                              <w:t>Schäde</w:t>
                            </w:r>
                            <w:proofErr w:type="spellEnd"/>
                          </w:p>
                          <w:p w14:paraId="7A9EAFCF" w14:textId="77777777" w:rsidR="003620B0" w:rsidRPr="00F33347" w:rsidRDefault="003620B0" w:rsidP="00E50E6A">
                            <w:pPr>
                              <w:pStyle w:val="Textfeld"/>
                              <w:jc w:val="left"/>
                            </w:pPr>
                            <w:r>
                              <w:t>Schäden</w:t>
                            </w:r>
                          </w:p>
                          <w:p w14:paraId="34CB9DB9" w14:textId="77777777" w:rsidR="003620B0" w:rsidRDefault="003620B0"/>
                          <w:p w14:paraId="026E9010" w14:textId="77777777" w:rsidR="003620B0" w:rsidRDefault="003620B0" w:rsidP="00E50E6A">
                            <w:pPr>
                              <w:pStyle w:val="Textfeld"/>
                              <w:jc w:val="left"/>
                            </w:pPr>
                            <w:r>
                              <w:t>S</w:t>
                            </w:r>
                          </w:p>
                          <w:p w14:paraId="66995EB9" w14:textId="77777777" w:rsidR="003620B0" w:rsidRDefault="003620B0" w:rsidP="00E50E6A">
                            <w:pPr>
                              <w:pStyle w:val="Textfeld"/>
                              <w:jc w:val="left"/>
                            </w:pPr>
                            <w:proofErr w:type="spellStart"/>
                            <w:r>
                              <w:t>Sch</w:t>
                            </w:r>
                            <w:proofErr w:type="spellEnd"/>
                          </w:p>
                          <w:p w14:paraId="24D3BFCB" w14:textId="77777777" w:rsidR="003620B0" w:rsidRDefault="003620B0" w:rsidP="00E50E6A">
                            <w:pPr>
                              <w:pStyle w:val="Textfeld"/>
                              <w:jc w:val="left"/>
                            </w:pPr>
                            <w:proofErr w:type="spellStart"/>
                            <w:r>
                              <w:t>Schä</w:t>
                            </w:r>
                            <w:proofErr w:type="spellEnd"/>
                          </w:p>
                          <w:p w14:paraId="6A719E65" w14:textId="77777777" w:rsidR="003620B0" w:rsidRDefault="003620B0" w:rsidP="00E50E6A">
                            <w:pPr>
                              <w:pStyle w:val="Textfeld"/>
                              <w:jc w:val="left"/>
                            </w:pPr>
                            <w:proofErr w:type="spellStart"/>
                            <w:r>
                              <w:t>Schäd</w:t>
                            </w:r>
                            <w:proofErr w:type="spellEnd"/>
                          </w:p>
                          <w:p w14:paraId="23D665C1" w14:textId="77777777" w:rsidR="003620B0" w:rsidRDefault="003620B0" w:rsidP="00E50E6A">
                            <w:pPr>
                              <w:pStyle w:val="Textfeld"/>
                              <w:jc w:val="left"/>
                            </w:pPr>
                            <w:proofErr w:type="spellStart"/>
                            <w:r>
                              <w:t>Schäde</w:t>
                            </w:r>
                            <w:proofErr w:type="spellEnd"/>
                          </w:p>
                          <w:p w14:paraId="730A6784" w14:textId="77777777" w:rsidR="003620B0" w:rsidRPr="00F33347" w:rsidRDefault="003620B0" w:rsidP="00E50E6A">
                            <w:pPr>
                              <w:pStyle w:val="Textfeld"/>
                              <w:jc w:val="left"/>
                            </w:pPr>
                            <w:r>
                              <w:t>Schäden</w:t>
                            </w:r>
                          </w:p>
                          <w:p w14:paraId="71321AF3" w14:textId="77777777" w:rsidR="003620B0" w:rsidRDefault="003620B0"/>
                          <w:p w14:paraId="2A40E0FA" w14:textId="77777777" w:rsidR="003620B0" w:rsidRDefault="003620B0" w:rsidP="00E50E6A">
                            <w:pPr>
                              <w:pStyle w:val="Textfeld"/>
                              <w:jc w:val="left"/>
                            </w:pPr>
                            <w:r>
                              <w:t>S</w:t>
                            </w:r>
                          </w:p>
                          <w:p w14:paraId="1603A4AC" w14:textId="77777777" w:rsidR="003620B0" w:rsidRDefault="003620B0" w:rsidP="00E50E6A">
                            <w:pPr>
                              <w:pStyle w:val="Textfeld"/>
                              <w:jc w:val="left"/>
                            </w:pPr>
                            <w:proofErr w:type="spellStart"/>
                            <w:r>
                              <w:t>Sch</w:t>
                            </w:r>
                            <w:proofErr w:type="spellEnd"/>
                          </w:p>
                          <w:p w14:paraId="24D129C3" w14:textId="77777777" w:rsidR="003620B0" w:rsidRDefault="003620B0" w:rsidP="00E50E6A">
                            <w:pPr>
                              <w:pStyle w:val="Textfeld"/>
                              <w:jc w:val="left"/>
                            </w:pPr>
                            <w:proofErr w:type="spellStart"/>
                            <w:r>
                              <w:t>Schä</w:t>
                            </w:r>
                            <w:proofErr w:type="spellEnd"/>
                          </w:p>
                          <w:p w14:paraId="073BD810" w14:textId="77777777" w:rsidR="003620B0" w:rsidRDefault="003620B0" w:rsidP="00E50E6A">
                            <w:pPr>
                              <w:pStyle w:val="Textfeld"/>
                              <w:jc w:val="left"/>
                            </w:pPr>
                            <w:proofErr w:type="spellStart"/>
                            <w:r>
                              <w:t>Schäd</w:t>
                            </w:r>
                            <w:proofErr w:type="spellEnd"/>
                          </w:p>
                          <w:p w14:paraId="1DDC9676" w14:textId="77777777" w:rsidR="003620B0" w:rsidRDefault="003620B0" w:rsidP="00E50E6A">
                            <w:pPr>
                              <w:pStyle w:val="Textfeld"/>
                              <w:jc w:val="left"/>
                            </w:pPr>
                            <w:proofErr w:type="spellStart"/>
                            <w:r>
                              <w:t>Schäde</w:t>
                            </w:r>
                            <w:proofErr w:type="spellEnd"/>
                          </w:p>
                          <w:p w14:paraId="3284ECA2" w14:textId="77777777" w:rsidR="003620B0" w:rsidRPr="00F33347" w:rsidRDefault="003620B0" w:rsidP="00E50E6A">
                            <w:pPr>
                              <w:pStyle w:val="Textfeld"/>
                              <w:jc w:val="left"/>
                            </w:pPr>
                            <w:r>
                              <w:t>Schäden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E3021" id="Textfeld 492" o:spid="_x0000_s1304" type="#_x0000_t202" style="position:absolute;left:0;text-align:left;margin-left:21.25pt;margin-top:166.4pt;width:85.05pt;height:2in;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" fillcolor="window" strokeweight=".5pt">
                <v:textbox>
                  <w:txbxContent>
                    <w:p w14:paraId="5E70F306" w14:textId="77777777" w:rsidR="003620B0" w:rsidRDefault="003620B0" w:rsidP="00E50E6A">
                      <w:pPr>
                        <w:pStyle w:val="Textfeld"/>
                        <w:jc w:val="left"/>
                      </w:pPr>
                      <w:r>
                        <w:t>S</w:t>
                      </w:r>
                    </w:p>
                    <w:p w14:paraId="2E2827C4" w14:textId="77777777" w:rsidR="003620B0" w:rsidRDefault="003620B0" w:rsidP="00E50E6A">
                      <w:pPr>
                        <w:pStyle w:val="Textfeld"/>
                        <w:jc w:val="left"/>
                      </w:pPr>
                      <w:proofErr w:type="spellStart"/>
                      <w:r>
                        <w:t>Sch</w:t>
                      </w:r>
                      <w:proofErr w:type="spellEnd"/>
                    </w:p>
                    <w:p w14:paraId="558A43F9" w14:textId="77777777" w:rsidR="003620B0" w:rsidRDefault="003620B0" w:rsidP="00E50E6A">
                      <w:pPr>
                        <w:pStyle w:val="Textfeld"/>
                        <w:jc w:val="left"/>
                      </w:pPr>
                      <w:proofErr w:type="spellStart"/>
                      <w:r>
                        <w:t>Schä</w:t>
                      </w:r>
                      <w:proofErr w:type="spellEnd"/>
                    </w:p>
                    <w:p w14:paraId="345E8305" w14:textId="77777777" w:rsidR="003620B0" w:rsidRDefault="003620B0" w:rsidP="00E50E6A">
                      <w:pPr>
                        <w:pStyle w:val="Textfeld"/>
                        <w:jc w:val="left"/>
                      </w:pPr>
                      <w:proofErr w:type="spellStart"/>
                      <w:r>
                        <w:t>Schäd</w:t>
                      </w:r>
                      <w:proofErr w:type="spellEnd"/>
                    </w:p>
                    <w:p w14:paraId="28D52F4F" w14:textId="77777777" w:rsidR="003620B0" w:rsidRDefault="003620B0" w:rsidP="00E50E6A">
                      <w:pPr>
                        <w:pStyle w:val="Textfeld"/>
                        <w:jc w:val="left"/>
                      </w:pPr>
                      <w:proofErr w:type="spellStart"/>
                      <w:r>
                        <w:t>Schäde</w:t>
                      </w:r>
                      <w:proofErr w:type="spellEnd"/>
                    </w:p>
                    <w:p w14:paraId="1584B109" w14:textId="77777777" w:rsidR="003620B0" w:rsidRPr="00F33347" w:rsidRDefault="003620B0" w:rsidP="00E50E6A">
                      <w:pPr>
                        <w:pStyle w:val="Textfeld"/>
                        <w:jc w:val="left"/>
                      </w:pPr>
                      <w:r>
                        <w:t>Schäden</w:t>
                      </w:r>
                    </w:p>
                    <w:p w14:paraId="1E8856C0" w14:textId="77777777" w:rsidR="003620B0" w:rsidRDefault="003620B0"/>
                    <w:p w14:paraId="6F74CB3B" w14:textId="77777777" w:rsidR="003620B0" w:rsidRDefault="003620B0" w:rsidP="00E50E6A">
                      <w:pPr>
                        <w:pStyle w:val="Textfeld"/>
                        <w:jc w:val="left"/>
                      </w:pPr>
                      <w:r>
                        <w:t>S</w:t>
                      </w:r>
                    </w:p>
                    <w:p w14:paraId="6EA57B36" w14:textId="77777777" w:rsidR="003620B0" w:rsidRDefault="003620B0" w:rsidP="00E50E6A">
                      <w:pPr>
                        <w:pStyle w:val="Textfeld"/>
                        <w:jc w:val="left"/>
                      </w:pPr>
                      <w:proofErr w:type="spellStart"/>
                      <w:r>
                        <w:t>Sch</w:t>
                      </w:r>
                      <w:proofErr w:type="spellEnd"/>
                    </w:p>
                    <w:p w14:paraId="5D74AC4B" w14:textId="77777777" w:rsidR="003620B0" w:rsidRDefault="003620B0" w:rsidP="00E50E6A">
                      <w:pPr>
                        <w:pStyle w:val="Textfeld"/>
                        <w:jc w:val="left"/>
                      </w:pPr>
                      <w:proofErr w:type="spellStart"/>
                      <w:r>
                        <w:t>Schä</w:t>
                      </w:r>
                      <w:proofErr w:type="spellEnd"/>
                    </w:p>
                    <w:p w14:paraId="6002A5D1" w14:textId="77777777" w:rsidR="003620B0" w:rsidRDefault="003620B0" w:rsidP="00E50E6A">
                      <w:pPr>
                        <w:pStyle w:val="Textfeld"/>
                        <w:jc w:val="left"/>
                      </w:pPr>
                      <w:proofErr w:type="spellStart"/>
                      <w:r>
                        <w:t>Schäd</w:t>
                      </w:r>
                      <w:proofErr w:type="spellEnd"/>
                    </w:p>
                    <w:p w14:paraId="60A02455" w14:textId="77777777" w:rsidR="003620B0" w:rsidRDefault="003620B0" w:rsidP="00E50E6A">
                      <w:pPr>
                        <w:pStyle w:val="Textfeld"/>
                        <w:jc w:val="left"/>
                      </w:pPr>
                      <w:proofErr w:type="spellStart"/>
                      <w:r>
                        <w:t>Schäde</w:t>
                      </w:r>
                      <w:proofErr w:type="spellEnd"/>
                    </w:p>
                    <w:p w14:paraId="7A9EAFCF" w14:textId="77777777" w:rsidR="003620B0" w:rsidRPr="00F33347" w:rsidRDefault="003620B0" w:rsidP="00E50E6A">
                      <w:pPr>
                        <w:pStyle w:val="Textfeld"/>
                        <w:jc w:val="left"/>
                      </w:pPr>
                      <w:r>
                        <w:t>Schäden</w:t>
                      </w:r>
                    </w:p>
                    <w:p w14:paraId="34CB9DB9" w14:textId="77777777" w:rsidR="003620B0" w:rsidRDefault="003620B0"/>
                    <w:p w14:paraId="026E9010" w14:textId="77777777" w:rsidR="003620B0" w:rsidRDefault="003620B0" w:rsidP="00E50E6A">
                      <w:pPr>
                        <w:pStyle w:val="Textfeld"/>
                        <w:jc w:val="left"/>
                      </w:pPr>
                      <w:r>
                        <w:t>S</w:t>
                      </w:r>
                    </w:p>
                    <w:p w14:paraId="66995EB9" w14:textId="77777777" w:rsidR="003620B0" w:rsidRDefault="003620B0" w:rsidP="00E50E6A">
                      <w:pPr>
                        <w:pStyle w:val="Textfeld"/>
                        <w:jc w:val="left"/>
                      </w:pPr>
                      <w:proofErr w:type="spellStart"/>
                      <w:r>
                        <w:t>Sch</w:t>
                      </w:r>
                      <w:proofErr w:type="spellEnd"/>
                    </w:p>
                    <w:p w14:paraId="24D3BFCB" w14:textId="77777777" w:rsidR="003620B0" w:rsidRDefault="003620B0" w:rsidP="00E50E6A">
                      <w:pPr>
                        <w:pStyle w:val="Textfeld"/>
                        <w:jc w:val="left"/>
                      </w:pPr>
                      <w:proofErr w:type="spellStart"/>
                      <w:r>
                        <w:t>Schä</w:t>
                      </w:r>
                      <w:proofErr w:type="spellEnd"/>
                    </w:p>
                    <w:p w14:paraId="6A719E65" w14:textId="77777777" w:rsidR="003620B0" w:rsidRDefault="003620B0" w:rsidP="00E50E6A">
                      <w:pPr>
                        <w:pStyle w:val="Textfeld"/>
                        <w:jc w:val="left"/>
                      </w:pPr>
                      <w:proofErr w:type="spellStart"/>
                      <w:r>
                        <w:t>Schäd</w:t>
                      </w:r>
                      <w:proofErr w:type="spellEnd"/>
                    </w:p>
                    <w:p w14:paraId="23D665C1" w14:textId="77777777" w:rsidR="003620B0" w:rsidRDefault="003620B0" w:rsidP="00E50E6A">
                      <w:pPr>
                        <w:pStyle w:val="Textfeld"/>
                        <w:jc w:val="left"/>
                      </w:pPr>
                      <w:proofErr w:type="spellStart"/>
                      <w:r>
                        <w:t>Schäde</w:t>
                      </w:r>
                      <w:proofErr w:type="spellEnd"/>
                    </w:p>
                    <w:p w14:paraId="730A6784" w14:textId="77777777" w:rsidR="003620B0" w:rsidRPr="00F33347" w:rsidRDefault="003620B0" w:rsidP="00E50E6A">
                      <w:pPr>
                        <w:pStyle w:val="Textfeld"/>
                        <w:jc w:val="left"/>
                      </w:pPr>
                      <w:r>
                        <w:t>Schäden</w:t>
                      </w:r>
                    </w:p>
                    <w:p w14:paraId="71321AF3" w14:textId="77777777" w:rsidR="003620B0" w:rsidRDefault="003620B0"/>
                    <w:p w14:paraId="2A40E0FA" w14:textId="77777777" w:rsidR="003620B0" w:rsidRDefault="003620B0" w:rsidP="00E50E6A">
                      <w:pPr>
                        <w:pStyle w:val="Textfeld"/>
                        <w:jc w:val="left"/>
                      </w:pPr>
                      <w:r>
                        <w:t>S</w:t>
                      </w:r>
                    </w:p>
                    <w:p w14:paraId="1603A4AC" w14:textId="77777777" w:rsidR="003620B0" w:rsidRDefault="003620B0" w:rsidP="00E50E6A">
                      <w:pPr>
                        <w:pStyle w:val="Textfeld"/>
                        <w:jc w:val="left"/>
                      </w:pPr>
                      <w:proofErr w:type="spellStart"/>
                      <w:r>
                        <w:t>Sch</w:t>
                      </w:r>
                      <w:proofErr w:type="spellEnd"/>
                    </w:p>
                    <w:p w14:paraId="24D129C3" w14:textId="77777777" w:rsidR="003620B0" w:rsidRDefault="003620B0" w:rsidP="00E50E6A">
                      <w:pPr>
                        <w:pStyle w:val="Textfeld"/>
                        <w:jc w:val="left"/>
                      </w:pPr>
                      <w:proofErr w:type="spellStart"/>
                      <w:r>
                        <w:t>Schä</w:t>
                      </w:r>
                      <w:proofErr w:type="spellEnd"/>
                    </w:p>
                    <w:p w14:paraId="073BD810" w14:textId="77777777" w:rsidR="003620B0" w:rsidRDefault="003620B0" w:rsidP="00E50E6A">
                      <w:pPr>
                        <w:pStyle w:val="Textfeld"/>
                        <w:jc w:val="left"/>
                      </w:pPr>
                      <w:proofErr w:type="spellStart"/>
                      <w:r>
                        <w:t>Schäd</w:t>
                      </w:r>
                      <w:proofErr w:type="spellEnd"/>
                    </w:p>
                    <w:p w14:paraId="1DDC9676" w14:textId="77777777" w:rsidR="003620B0" w:rsidRDefault="003620B0" w:rsidP="00E50E6A">
                      <w:pPr>
                        <w:pStyle w:val="Textfeld"/>
                        <w:jc w:val="left"/>
                      </w:pPr>
                      <w:proofErr w:type="spellStart"/>
                      <w:r>
                        <w:t>Schäde</w:t>
                      </w:r>
                      <w:proofErr w:type="spellEnd"/>
                    </w:p>
                    <w:p w14:paraId="3284ECA2" w14:textId="77777777" w:rsidR="003620B0" w:rsidRPr="00F33347" w:rsidRDefault="003620B0" w:rsidP="00E50E6A">
                      <w:pPr>
                        <w:pStyle w:val="Textfeld"/>
                        <w:jc w:val="left"/>
                      </w:pPr>
                      <w:r>
                        <w:t>Schäden</w:t>
                      </w:r>
                    </w:p>
                  </w:txbxContent>
                </v:textbox>
                <w10:wrap anchorx="margin" anchory="page"/>
              </v:shape>
            </w:pict>
          </mc:Fallback>
        </mc:AlternateContent>
      </w:r>
    </w:p>
    <w:p w14:paraId="058DD5F8"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2D563175" w14:textId="77777777" w:rsidR="00821FD6" w:rsidRPr="00821FD6" w:rsidRDefault="00821FD6" w:rsidP="00821FD6">
      <w:pPr>
        <w:spacing w:after="160" w:line="259" w:lineRule="auto"/>
        <w:rPr>
          <w:rFonts w:ascii="Calibri" w:eastAsia="Calibri" w:hAnsi="Calibri" w:cs="Times New Roman"/>
          <w:sz w:val="22"/>
          <w:szCs w:val="22"/>
          <w:lang w:eastAsia="en-US"/>
        </w:rPr>
      </w:pPr>
      <w:r w:rsidRPr="00821FD6">
        <w:rPr>
          <w:rFonts w:ascii="Calibri" w:eastAsia="Calibri" w:hAnsi="Calibri" w:cs="Times New Roman"/>
          <w:noProof/>
          <w:sz w:val="22"/>
          <w:szCs w:val="22"/>
        </w:rPr>
        <mc:AlternateContent>
          <mc:Choice Requires="wps">
            <w:drawing>
              <wp:anchor distT="0" distB="0" distL="114300" distR="114300" simplePos="0" relativeHeight="251825152" behindDoc="0" locked="0" layoutInCell="1" allowOverlap="1" wp14:anchorId="109DEDC8" wp14:editId="15B7D039">
                <wp:simplePos x="0" y="0"/>
                <wp:positionH relativeFrom="column">
                  <wp:posOffset>1924345</wp:posOffset>
                </wp:positionH>
                <wp:positionV relativeFrom="paragraph">
                  <wp:posOffset>35072</wp:posOffset>
                </wp:positionV>
                <wp:extent cx="936000" cy="360000"/>
                <wp:effectExtent l="19050" t="19050" r="35560" b="40640"/>
                <wp:wrapNone/>
                <wp:docPr id="499" name="Textfeld 499"/>
                <wp:cNvGraphicFramePr/>
                <a:graphic xmlns:a="http://schemas.openxmlformats.org/drawingml/2006/main">
                  <a:graphicData uri="http://schemas.microsoft.com/office/word/2010/wordprocessingShape">
                    <wps:wsp>
                      <wps:cNvSpPr txBox="1"/>
                      <wps:spPr>
                        <a:xfrm>
                          <a:off x="0" y="0"/>
                          <a:ext cx="936000" cy="360000"/>
                        </a:xfrm>
                        <a:custGeom>
                          <a:avLst/>
                          <a:gdLst>
                            <a:gd name="connsiteX0" fmla="*/ 0 w 936000"/>
                            <a:gd name="connsiteY0" fmla="*/ 0 h 360000"/>
                            <a:gd name="connsiteX1" fmla="*/ 439920 w 936000"/>
                            <a:gd name="connsiteY1" fmla="*/ 0 h 360000"/>
                            <a:gd name="connsiteX2" fmla="*/ 936000 w 936000"/>
                            <a:gd name="connsiteY2" fmla="*/ 0 h 360000"/>
                            <a:gd name="connsiteX3" fmla="*/ 936000 w 936000"/>
                            <a:gd name="connsiteY3" fmla="*/ 360000 h 360000"/>
                            <a:gd name="connsiteX4" fmla="*/ 458640 w 936000"/>
                            <a:gd name="connsiteY4" fmla="*/ 360000 h 360000"/>
                            <a:gd name="connsiteX5" fmla="*/ 0 w 936000"/>
                            <a:gd name="connsiteY5" fmla="*/ 360000 h 360000"/>
                            <a:gd name="connsiteX6" fmla="*/ 0 w 93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60000" fill="none" extrusionOk="0">
                              <a:moveTo>
                                <a:pt x="0" y="0"/>
                              </a:moveTo>
                              <a:cubicBezTo>
                                <a:pt x="137427" y="-17906"/>
                                <a:pt x="278797" y="-15415"/>
                                <a:pt x="439920" y="0"/>
                              </a:cubicBezTo>
                              <a:cubicBezTo>
                                <a:pt x="601043" y="15415"/>
                                <a:pt x="750586" y="5808"/>
                                <a:pt x="936000" y="0"/>
                              </a:cubicBezTo>
                              <a:cubicBezTo>
                                <a:pt x="950282" y="121186"/>
                                <a:pt x="944846" y="234299"/>
                                <a:pt x="936000" y="360000"/>
                              </a:cubicBezTo>
                              <a:cubicBezTo>
                                <a:pt x="839472" y="364820"/>
                                <a:pt x="685507" y="341163"/>
                                <a:pt x="458640" y="360000"/>
                              </a:cubicBezTo>
                              <a:cubicBezTo>
                                <a:pt x="231773" y="378837"/>
                                <a:pt x="204735" y="358263"/>
                                <a:pt x="0" y="360000"/>
                              </a:cubicBezTo>
                              <a:cubicBezTo>
                                <a:pt x="-4255" y="267265"/>
                                <a:pt x="7885" y="145912"/>
                                <a:pt x="0" y="0"/>
                              </a:cubicBezTo>
                              <a:close/>
                            </a:path>
                            <a:path w="936000" h="360000" stroke="0" extrusionOk="0">
                              <a:moveTo>
                                <a:pt x="0" y="0"/>
                              </a:moveTo>
                              <a:cubicBezTo>
                                <a:pt x="167505" y="5054"/>
                                <a:pt x="292549" y="21417"/>
                                <a:pt x="468000" y="0"/>
                              </a:cubicBezTo>
                              <a:cubicBezTo>
                                <a:pt x="643451" y="-21417"/>
                                <a:pt x="733842" y="-2666"/>
                                <a:pt x="936000" y="0"/>
                              </a:cubicBezTo>
                              <a:cubicBezTo>
                                <a:pt x="933983" y="172191"/>
                                <a:pt x="937796" y="211751"/>
                                <a:pt x="936000" y="360000"/>
                              </a:cubicBezTo>
                              <a:cubicBezTo>
                                <a:pt x="709478" y="365135"/>
                                <a:pt x="697223" y="364366"/>
                                <a:pt x="458640" y="360000"/>
                              </a:cubicBezTo>
                              <a:cubicBezTo>
                                <a:pt x="220057" y="355634"/>
                                <a:pt x="96812" y="340384"/>
                                <a:pt x="0" y="360000"/>
                              </a:cubicBezTo>
                              <a:cubicBezTo>
                                <a:pt x="5250" y="238060"/>
                                <a:pt x="-14686" y="175047"/>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sd="1523781466">
                                <a:prstGeom prst="rect">
                                  <a:avLst/>
                                </a:prstGeom>
                                <ask:type>
                                  <ask:lineSketchFreehand/>
                                </ask:type>
                              </ask:lineSketchStyleProps>
                            </a:ext>
                          </a:extLst>
                        </a:ln>
                      </wps:spPr>
                      <wps:txbx>
                        <w:txbxContent>
                          <w:p w14:paraId="588D8009" w14:textId="77777777" w:rsidR="003620B0" w:rsidRPr="00F33347" w:rsidRDefault="003620B0" w:rsidP="00821FD6">
                            <w:pPr>
                              <w:pStyle w:val="Textfeld"/>
                            </w:pPr>
                            <w:r>
                              <w:t>Schäden</w:t>
                            </w:r>
                          </w:p>
                          <w:p w14:paraId="4775BE93" w14:textId="77777777" w:rsidR="003620B0" w:rsidRDefault="003620B0"/>
                          <w:p w14:paraId="0B1CD70F" w14:textId="77777777" w:rsidR="003620B0" w:rsidRPr="00F33347" w:rsidRDefault="003620B0" w:rsidP="00821FD6">
                            <w:pPr>
                              <w:pStyle w:val="Textfeld"/>
                            </w:pPr>
                            <w:r>
                              <w:t>Schäden</w:t>
                            </w:r>
                          </w:p>
                          <w:p w14:paraId="6C732321" w14:textId="77777777" w:rsidR="003620B0" w:rsidRDefault="003620B0"/>
                          <w:p w14:paraId="18178A2C" w14:textId="77777777" w:rsidR="003620B0" w:rsidRPr="00F33347" w:rsidRDefault="003620B0" w:rsidP="00821FD6">
                            <w:pPr>
                              <w:pStyle w:val="Textfeld"/>
                            </w:pPr>
                            <w:r>
                              <w:t>Schäden</w:t>
                            </w:r>
                          </w:p>
                          <w:p w14:paraId="5A1C8416" w14:textId="77777777" w:rsidR="003620B0" w:rsidRDefault="003620B0"/>
                          <w:p w14:paraId="1304327C" w14:textId="77777777" w:rsidR="003620B0" w:rsidRPr="00F33347" w:rsidRDefault="003620B0" w:rsidP="00821FD6">
                            <w:pPr>
                              <w:pStyle w:val="Textfeld"/>
                            </w:pPr>
                            <w:r>
                              <w:t>Schäden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DEDC8" id="Textfeld 499" o:spid="_x0000_s1305" style="position:absolute;left:0;text-align:left;margin-left:151.5pt;margin-top:2.75pt;width:73.7pt;height:28.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3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" adj="-11796480,,5400" path="m,nfc137427,-17906,278797,-15415,439920,,601043,15415,750586,5808,936000,v14282,121186,8846,234299,,360000c839472,364820,685507,341163,458640,360000,231773,378837,204735,358263,,360000,-4255,267265,7885,145912,,xem,nsc167505,5054,292549,21417,468000,,643451,-21417,733842,-2666,936000,v-2017,172191,1796,211751,,360000c709478,365135,697223,364366,458640,360000,220057,355634,96812,340384,,360000,5250,238060,-14686,175047,,xe" fillcolor="window" strokeweight="1.5pt">
                <v:stroke joinstyle="miter"/>
                <v:formulas/>
                <v:path arrowok="t" o:extrusionok="f" o:connecttype="custom" o:connectlocs="0,0;439920,0;936000,0;936000,360000;458640,360000;0,360000;0,0" o:connectangles="0,0,0,0,0,0,0" textboxrect="0,0,936000,360000"/>
                <v:textbox>
                  <w:txbxContent>
                    <w:p w14:paraId="588D8009" w14:textId="77777777" w:rsidR="003620B0" w:rsidRPr="00F33347" w:rsidRDefault="003620B0" w:rsidP="00821FD6">
                      <w:pPr>
                        <w:pStyle w:val="Textfeld"/>
                      </w:pPr>
                      <w:r>
                        <w:t>Schäden</w:t>
                      </w:r>
                    </w:p>
                    <w:p w14:paraId="4775BE93" w14:textId="77777777" w:rsidR="003620B0" w:rsidRDefault="003620B0"/>
                    <w:p w14:paraId="0B1CD70F" w14:textId="77777777" w:rsidR="003620B0" w:rsidRPr="00F33347" w:rsidRDefault="003620B0" w:rsidP="00821FD6">
                      <w:pPr>
                        <w:pStyle w:val="Textfeld"/>
                      </w:pPr>
                      <w:r>
                        <w:t>Schäden</w:t>
                      </w:r>
                    </w:p>
                    <w:p w14:paraId="6C732321" w14:textId="77777777" w:rsidR="003620B0" w:rsidRDefault="003620B0"/>
                    <w:p w14:paraId="18178A2C" w14:textId="77777777" w:rsidR="003620B0" w:rsidRPr="00F33347" w:rsidRDefault="003620B0" w:rsidP="00821FD6">
                      <w:pPr>
                        <w:pStyle w:val="Textfeld"/>
                      </w:pPr>
                      <w:r>
                        <w:t>Schäden</w:t>
                      </w:r>
                    </w:p>
                    <w:p w14:paraId="5A1C8416" w14:textId="77777777" w:rsidR="003620B0" w:rsidRDefault="003620B0"/>
                    <w:p w14:paraId="1304327C" w14:textId="77777777" w:rsidR="003620B0" w:rsidRPr="00F33347" w:rsidRDefault="003620B0" w:rsidP="00821FD6">
                      <w:pPr>
                        <w:pStyle w:val="Textfeld"/>
                      </w:pPr>
                      <w:r>
                        <w:t>Schäden</w:t>
                      </w:r>
                    </w:p>
                  </w:txbxContent>
                </v:textbox>
              </v:shape>
            </w:pict>
          </mc:Fallback>
        </mc:AlternateContent>
      </w:r>
    </w:p>
    <w:p w14:paraId="5EB42F57"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418914A4"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42E9B0F8"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1A36E852"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477B5D8B"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62C06979" w14:textId="77777777" w:rsidR="00821FD6" w:rsidRPr="00821FD6" w:rsidRDefault="00821FD6" w:rsidP="00821FD6">
      <w:pPr>
        <w:spacing w:after="160" w:line="259" w:lineRule="auto"/>
        <w:rPr>
          <w:rFonts w:ascii="Calibri" w:eastAsia="Calibri" w:hAnsi="Calibri" w:cs="Times New Roman"/>
          <w:sz w:val="22"/>
          <w:szCs w:val="22"/>
          <w:lang w:eastAsia="en-US"/>
        </w:rPr>
      </w:pPr>
      <w:r w:rsidRPr="00821FD6">
        <w:rPr>
          <w:rFonts w:eastAsia="Times New Roman" w:cs="Times New Roman"/>
          <w:noProof/>
          <w:szCs w:val="20"/>
        </w:rPr>
        <mc:AlternateContent>
          <mc:Choice Requires="wps">
            <w:drawing>
              <wp:anchor distT="0" distB="0" distL="114300" distR="114300" simplePos="0" relativeHeight="251835392" behindDoc="0" locked="0" layoutInCell="1" allowOverlap="1" wp14:anchorId="47BBE7E2" wp14:editId="0EBBA664">
                <wp:simplePos x="0" y="0"/>
                <wp:positionH relativeFrom="character">
                  <wp:posOffset>1769922</wp:posOffset>
                </wp:positionH>
                <wp:positionV relativeFrom="page">
                  <wp:posOffset>5124258</wp:posOffset>
                </wp:positionV>
                <wp:extent cx="1008000" cy="324000"/>
                <wp:effectExtent l="19050" t="19050" r="20955" b="38100"/>
                <wp:wrapNone/>
                <wp:docPr id="500" name="Textfeld 500"/>
                <wp:cNvGraphicFramePr/>
                <a:graphic xmlns:a="http://schemas.openxmlformats.org/drawingml/2006/main">
                  <a:graphicData uri="http://schemas.microsoft.com/office/word/2010/wordprocessingShape">
                    <wps:wsp>
                      <wps:cNvSpPr txBox="1"/>
                      <wps:spPr>
                        <a:xfrm>
                          <a:off x="0" y="0"/>
                          <a:ext cx="1008000" cy="324000"/>
                        </a:xfrm>
                        <a:custGeom>
                          <a:avLst/>
                          <a:gdLst>
                            <a:gd name="connsiteX0" fmla="*/ 0 w 1008000"/>
                            <a:gd name="connsiteY0" fmla="*/ 0 h 324000"/>
                            <a:gd name="connsiteX1" fmla="*/ 524160 w 1008000"/>
                            <a:gd name="connsiteY1" fmla="*/ 0 h 324000"/>
                            <a:gd name="connsiteX2" fmla="*/ 1008000 w 1008000"/>
                            <a:gd name="connsiteY2" fmla="*/ 0 h 324000"/>
                            <a:gd name="connsiteX3" fmla="*/ 1008000 w 1008000"/>
                            <a:gd name="connsiteY3" fmla="*/ 324000 h 324000"/>
                            <a:gd name="connsiteX4" fmla="*/ 49392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fill="none" extrusionOk="0">
                              <a:moveTo>
                                <a:pt x="0" y="0"/>
                              </a:moveTo>
                              <a:cubicBezTo>
                                <a:pt x="248472" y="-4799"/>
                                <a:pt x="324297" y="8315"/>
                                <a:pt x="524160" y="0"/>
                              </a:cubicBezTo>
                              <a:cubicBezTo>
                                <a:pt x="724023" y="-8315"/>
                                <a:pt x="773326" y="-22141"/>
                                <a:pt x="1008000" y="0"/>
                              </a:cubicBezTo>
                              <a:cubicBezTo>
                                <a:pt x="1000336" y="85726"/>
                                <a:pt x="992636" y="176359"/>
                                <a:pt x="1008000" y="324000"/>
                              </a:cubicBezTo>
                              <a:cubicBezTo>
                                <a:pt x="829495" y="329227"/>
                                <a:pt x="607375" y="301577"/>
                                <a:pt x="493920" y="324000"/>
                              </a:cubicBezTo>
                              <a:cubicBezTo>
                                <a:pt x="380465" y="346423"/>
                                <a:pt x="109372" y="305044"/>
                                <a:pt x="0" y="324000"/>
                              </a:cubicBezTo>
                              <a:cubicBezTo>
                                <a:pt x="-13990" y="194297"/>
                                <a:pt x="-6699" y="72204"/>
                                <a:pt x="0" y="0"/>
                              </a:cubicBezTo>
                              <a:close/>
                            </a:path>
                            <a:path w="1008000" h="324000" stroke="0" extrusionOk="0">
                              <a:moveTo>
                                <a:pt x="0" y="0"/>
                              </a:moveTo>
                              <a:cubicBezTo>
                                <a:pt x="192053" y="17009"/>
                                <a:pt x="371338" y="-4405"/>
                                <a:pt x="483840" y="0"/>
                              </a:cubicBezTo>
                              <a:cubicBezTo>
                                <a:pt x="596342" y="4405"/>
                                <a:pt x="778850" y="-17645"/>
                                <a:pt x="1008000" y="0"/>
                              </a:cubicBezTo>
                              <a:cubicBezTo>
                                <a:pt x="1013073" y="160355"/>
                                <a:pt x="1003864" y="200199"/>
                                <a:pt x="1008000" y="324000"/>
                              </a:cubicBezTo>
                              <a:cubicBezTo>
                                <a:pt x="773574" y="339201"/>
                                <a:pt x="693689" y="349517"/>
                                <a:pt x="493920" y="324000"/>
                              </a:cubicBezTo>
                              <a:cubicBezTo>
                                <a:pt x="294151" y="298483"/>
                                <a:pt x="141008" y="316628"/>
                                <a:pt x="0" y="324000"/>
                              </a:cubicBezTo>
                              <a:cubicBezTo>
                                <a:pt x="-1120" y="246316"/>
                                <a:pt x="5394" y="92949"/>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sd="2504276288">
                                <a:prstGeom prst="rect">
                                  <a:avLst/>
                                </a:prstGeom>
                                <ask:type>
                                  <ask:lineSketchFreehand/>
                                </ask:type>
                              </ask:lineSketchStyleProps>
                            </a:ext>
                          </a:extLst>
                        </a:ln>
                      </wps:spPr>
                      <wps:txbx>
                        <w:txbxContent>
                          <w:p w14:paraId="72882C23" w14:textId="77777777" w:rsidR="003620B0" w:rsidRPr="00F33347" w:rsidRDefault="003620B0" w:rsidP="00821FD6">
                            <w:pPr>
                              <w:pStyle w:val="Textfeld"/>
                            </w:pPr>
                            <w:r>
                              <w:t>Haftpflicht</w:t>
                            </w:r>
                          </w:p>
                          <w:p w14:paraId="6D123778" w14:textId="77777777" w:rsidR="003620B0" w:rsidRDefault="003620B0"/>
                          <w:p w14:paraId="6EE6E110" w14:textId="77777777" w:rsidR="003620B0" w:rsidRPr="00F33347" w:rsidRDefault="003620B0" w:rsidP="00821FD6">
                            <w:pPr>
                              <w:pStyle w:val="Textfeld"/>
                            </w:pPr>
                            <w:r>
                              <w:t>Haftpflicht</w:t>
                            </w:r>
                          </w:p>
                          <w:p w14:paraId="2A55275D" w14:textId="77777777" w:rsidR="003620B0" w:rsidRDefault="003620B0"/>
                          <w:p w14:paraId="1FD3DAB4" w14:textId="77777777" w:rsidR="003620B0" w:rsidRPr="00F33347" w:rsidRDefault="003620B0" w:rsidP="00821FD6">
                            <w:pPr>
                              <w:pStyle w:val="Textfeld"/>
                            </w:pPr>
                            <w:r>
                              <w:t>Haftpflicht</w:t>
                            </w:r>
                          </w:p>
                          <w:p w14:paraId="1D79DC8C" w14:textId="77777777" w:rsidR="003620B0" w:rsidRDefault="003620B0"/>
                          <w:p w14:paraId="670EA054" w14:textId="77777777" w:rsidR="003620B0" w:rsidRPr="00F33347" w:rsidRDefault="003620B0" w:rsidP="00821FD6">
                            <w:pPr>
                              <w:pStyle w:val="Textfeld"/>
                            </w:pPr>
                            <w:r>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BE7E2" id="Textfeld 500" o:spid="_x0000_s1306" style="position:absolute;margin-left:139.35pt;margin-top:403.5pt;width:79.35pt;height:25.5pt;z-index:251835392;visibility:visible;mso-wrap-style:square;mso-width-percent:0;mso-height-percent:0;mso-wrap-distance-left:9pt;mso-wrap-distance-top:0;mso-wrap-distance-right:9pt;mso-wrap-distance-bottom:0;mso-position-horizontal:absolute;mso-position-horizontal-relative:char;mso-position-vertical:absolute;mso-position-vertical-relative:page;mso-width-percent:0;mso-height-percent:0;mso-width-relative:margin;mso-height-relative:margin;v-text-anchor:top" coordsize="100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" adj="-11796480,,5400" path="m,nfc248472,-4799,324297,8315,524160,v199863,-8315,249166,-22141,483840,c1000336,85726,992636,176359,1008000,324000v-178505,5227,-400625,-22423,-514080,c380465,346423,109372,305044,,324000,-13990,194297,-6699,72204,,xem,nsc192053,17009,371338,-4405,483840,v112502,4405,295010,-17645,524160,c1013073,160355,1003864,200199,1008000,324000v-234426,15201,-314311,25517,-514080,c294151,298483,141008,316628,,324000,-1120,246316,5394,92949,,xe" fillcolor="window" strokeweight="1.5pt">
                <v:stroke joinstyle="miter"/>
                <v:formulas/>
                <v:path arrowok="t" o:extrusionok="f" o:connecttype="custom" o:connectlocs="0,0;524160,0;1008000,0;1008000,324000;493920,324000;0,324000;0,0" o:connectangles="0,0,0,0,0,0,0" textboxrect="0,0,1008000,324000"/>
                <v:textbox>
                  <w:txbxContent>
                    <w:p w14:paraId="72882C23" w14:textId="77777777" w:rsidR="003620B0" w:rsidRPr="00F33347" w:rsidRDefault="003620B0" w:rsidP="00821FD6">
                      <w:pPr>
                        <w:pStyle w:val="Textfeld"/>
                      </w:pPr>
                      <w:r>
                        <w:t>Haftpflicht</w:t>
                      </w:r>
                    </w:p>
                    <w:p w14:paraId="6D123778" w14:textId="77777777" w:rsidR="003620B0" w:rsidRDefault="003620B0"/>
                    <w:p w14:paraId="6EE6E110" w14:textId="77777777" w:rsidR="003620B0" w:rsidRPr="00F33347" w:rsidRDefault="003620B0" w:rsidP="00821FD6">
                      <w:pPr>
                        <w:pStyle w:val="Textfeld"/>
                      </w:pPr>
                      <w:r>
                        <w:t>Haftpflicht</w:t>
                      </w:r>
                    </w:p>
                    <w:p w14:paraId="2A55275D" w14:textId="77777777" w:rsidR="003620B0" w:rsidRDefault="003620B0"/>
                    <w:p w14:paraId="1FD3DAB4" w14:textId="77777777" w:rsidR="003620B0" w:rsidRPr="00F33347" w:rsidRDefault="003620B0" w:rsidP="00821FD6">
                      <w:pPr>
                        <w:pStyle w:val="Textfeld"/>
                      </w:pPr>
                      <w:r>
                        <w:t>Haftpflicht</w:t>
                      </w:r>
                    </w:p>
                    <w:p w14:paraId="1D79DC8C" w14:textId="77777777" w:rsidR="003620B0" w:rsidRDefault="003620B0"/>
                    <w:p w14:paraId="670EA054" w14:textId="77777777" w:rsidR="003620B0" w:rsidRPr="00F33347" w:rsidRDefault="003620B0" w:rsidP="00821FD6">
                      <w:pPr>
                        <w:pStyle w:val="Textfeld"/>
                      </w:pPr>
                      <w:r>
                        <w:t>Haftpflicht</w:t>
                      </w:r>
                    </w:p>
                  </w:txbxContent>
                </v:textbox>
                <w10:wrap anchory="page"/>
              </v:shape>
            </w:pict>
          </mc:Fallback>
        </mc:AlternateContent>
      </w:r>
      <w:r w:rsidRPr="00821FD6">
        <w:rPr>
          <w:rFonts w:ascii="Calibri" w:eastAsia="Calibri" w:hAnsi="Calibri" w:cs="Times New Roman"/>
          <w:noProof/>
          <w:sz w:val="22"/>
          <w:szCs w:val="22"/>
        </w:rPr>
        <mc:AlternateContent>
          <mc:Choice Requires="wps">
            <w:drawing>
              <wp:anchor distT="0" distB="0" distL="114300" distR="114300" simplePos="0" relativeHeight="251829248" behindDoc="0" locked="0" layoutInCell="1" allowOverlap="1" wp14:anchorId="4FEB0346" wp14:editId="05E97012">
                <wp:simplePos x="0" y="0"/>
                <wp:positionH relativeFrom="margin">
                  <wp:posOffset>2730072</wp:posOffset>
                </wp:positionH>
                <wp:positionV relativeFrom="paragraph">
                  <wp:posOffset>7620</wp:posOffset>
                </wp:positionV>
                <wp:extent cx="720000" cy="360000"/>
                <wp:effectExtent l="0" t="0" r="23495" b="21590"/>
                <wp:wrapNone/>
                <wp:docPr id="501" name="Textfeld 501"/>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52684FA6" w14:textId="77777777" w:rsidR="003620B0" w:rsidRPr="00F33347" w:rsidRDefault="003620B0" w:rsidP="00821FD6">
                            <w:pPr>
                              <w:pStyle w:val="Textfeld"/>
                            </w:pPr>
                            <w:proofErr w:type="spellStart"/>
                            <w:r>
                              <w:t>pflicht</w:t>
                            </w:r>
                            <w:proofErr w:type="spellEnd"/>
                          </w:p>
                          <w:p w14:paraId="06C47F81" w14:textId="77777777" w:rsidR="003620B0" w:rsidRDefault="003620B0"/>
                          <w:p w14:paraId="3B5C366E" w14:textId="77777777" w:rsidR="003620B0" w:rsidRPr="00F33347" w:rsidRDefault="003620B0" w:rsidP="00821FD6">
                            <w:pPr>
                              <w:pStyle w:val="Textfeld"/>
                            </w:pPr>
                            <w:proofErr w:type="spellStart"/>
                            <w:r>
                              <w:t>pflicht</w:t>
                            </w:r>
                            <w:proofErr w:type="spellEnd"/>
                          </w:p>
                          <w:p w14:paraId="5BA0E723" w14:textId="77777777" w:rsidR="003620B0" w:rsidRDefault="003620B0"/>
                          <w:p w14:paraId="46D00700" w14:textId="77777777" w:rsidR="003620B0" w:rsidRPr="00F33347" w:rsidRDefault="003620B0" w:rsidP="00821FD6">
                            <w:pPr>
                              <w:pStyle w:val="Textfeld"/>
                            </w:pPr>
                            <w:proofErr w:type="spellStart"/>
                            <w:r>
                              <w:t>pflicht</w:t>
                            </w:r>
                            <w:proofErr w:type="spellEnd"/>
                          </w:p>
                          <w:p w14:paraId="35A96A4F" w14:textId="77777777" w:rsidR="003620B0" w:rsidRDefault="003620B0"/>
                          <w:p w14:paraId="3F603456" w14:textId="77777777" w:rsidR="003620B0" w:rsidRPr="00F33347" w:rsidRDefault="003620B0" w:rsidP="00821FD6">
                            <w:pPr>
                              <w:pStyle w:val="Textfeld"/>
                            </w:pPr>
                            <w:proofErr w:type="spellStart"/>
                            <w:r>
                              <w:t>pflicht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B0346" id="Textfeld 501" o:spid="_x0000_s1307" type="#_x0000_t202" style="position:absolute;left:0;text-align:left;margin-left:214.95pt;margin-top:.6pt;width:56.7pt;height:28.3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" fillcolor="window" strokeweight=".5pt">
                <v:textbox>
                  <w:txbxContent>
                    <w:p w14:paraId="52684FA6" w14:textId="77777777" w:rsidR="003620B0" w:rsidRPr="00F33347" w:rsidRDefault="003620B0" w:rsidP="00821FD6">
                      <w:pPr>
                        <w:pStyle w:val="Textfeld"/>
                      </w:pPr>
                      <w:proofErr w:type="spellStart"/>
                      <w:r>
                        <w:t>pflicht</w:t>
                      </w:r>
                      <w:proofErr w:type="spellEnd"/>
                    </w:p>
                    <w:p w14:paraId="06C47F81" w14:textId="77777777" w:rsidR="003620B0" w:rsidRDefault="003620B0"/>
                    <w:p w14:paraId="3B5C366E" w14:textId="77777777" w:rsidR="003620B0" w:rsidRPr="00F33347" w:rsidRDefault="003620B0" w:rsidP="00821FD6">
                      <w:pPr>
                        <w:pStyle w:val="Textfeld"/>
                      </w:pPr>
                      <w:proofErr w:type="spellStart"/>
                      <w:r>
                        <w:t>pflicht</w:t>
                      </w:r>
                      <w:proofErr w:type="spellEnd"/>
                    </w:p>
                    <w:p w14:paraId="5BA0E723" w14:textId="77777777" w:rsidR="003620B0" w:rsidRDefault="003620B0"/>
                    <w:p w14:paraId="46D00700" w14:textId="77777777" w:rsidR="003620B0" w:rsidRPr="00F33347" w:rsidRDefault="003620B0" w:rsidP="00821FD6">
                      <w:pPr>
                        <w:pStyle w:val="Textfeld"/>
                      </w:pPr>
                      <w:proofErr w:type="spellStart"/>
                      <w:r>
                        <w:t>pflicht</w:t>
                      </w:r>
                      <w:proofErr w:type="spellEnd"/>
                    </w:p>
                    <w:p w14:paraId="35A96A4F" w14:textId="77777777" w:rsidR="003620B0" w:rsidRDefault="003620B0"/>
                    <w:p w14:paraId="3F603456" w14:textId="77777777" w:rsidR="003620B0" w:rsidRPr="00F33347" w:rsidRDefault="003620B0" w:rsidP="00821FD6">
                      <w:pPr>
                        <w:pStyle w:val="Textfeld"/>
                      </w:pPr>
                      <w:proofErr w:type="spellStart"/>
                      <w:r>
                        <w:t>pflicht</w:t>
                      </w:r>
                      <w:proofErr w:type="spellEnd"/>
                    </w:p>
                  </w:txbxContent>
                </v:textbox>
                <w10:wrap anchorx="margin"/>
              </v:shape>
            </w:pict>
          </mc:Fallback>
        </mc:AlternateContent>
      </w:r>
      <w:r w:rsidRPr="00821FD6">
        <w:rPr>
          <w:rFonts w:ascii="Calibri" w:eastAsia="Calibri" w:hAnsi="Calibri" w:cs="Times New Roman"/>
          <w:noProof/>
          <w:sz w:val="22"/>
          <w:szCs w:val="22"/>
        </w:rPr>
        <mc:AlternateContent>
          <mc:Choice Requires="wps">
            <w:drawing>
              <wp:anchor distT="0" distB="0" distL="114300" distR="114300" simplePos="0" relativeHeight="251827200" behindDoc="0" locked="0" layoutInCell="1" allowOverlap="1" wp14:anchorId="677D1BA2" wp14:editId="4599FF6D">
                <wp:simplePos x="0" y="0"/>
                <wp:positionH relativeFrom="column">
                  <wp:posOffset>2005995</wp:posOffset>
                </wp:positionH>
                <wp:positionV relativeFrom="paragraph">
                  <wp:posOffset>7620</wp:posOffset>
                </wp:positionV>
                <wp:extent cx="720000" cy="360000"/>
                <wp:effectExtent l="0" t="0" r="23495" b="21590"/>
                <wp:wrapNone/>
                <wp:docPr id="502" name="Textfeld 502"/>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5B3C0A9A" w14:textId="77777777" w:rsidR="003620B0" w:rsidRPr="00F33347" w:rsidRDefault="003620B0" w:rsidP="00821FD6">
                            <w:pPr>
                              <w:pStyle w:val="Textfeld"/>
                            </w:pPr>
                            <w:r>
                              <w:t>Haft</w:t>
                            </w:r>
                          </w:p>
                          <w:p w14:paraId="296F8D2A" w14:textId="77777777" w:rsidR="003620B0" w:rsidRDefault="003620B0"/>
                          <w:p w14:paraId="37874838" w14:textId="77777777" w:rsidR="003620B0" w:rsidRPr="00F33347" w:rsidRDefault="003620B0" w:rsidP="00821FD6">
                            <w:pPr>
                              <w:pStyle w:val="Textfeld"/>
                            </w:pPr>
                            <w:r>
                              <w:t>Haft</w:t>
                            </w:r>
                          </w:p>
                          <w:p w14:paraId="5BEA5C84" w14:textId="77777777" w:rsidR="003620B0" w:rsidRDefault="003620B0"/>
                          <w:p w14:paraId="48EC1B6E" w14:textId="77777777" w:rsidR="003620B0" w:rsidRPr="00F33347" w:rsidRDefault="003620B0" w:rsidP="00821FD6">
                            <w:pPr>
                              <w:pStyle w:val="Textfeld"/>
                            </w:pPr>
                            <w:r>
                              <w:t>Haft</w:t>
                            </w:r>
                          </w:p>
                          <w:p w14:paraId="24E51EE2" w14:textId="77777777" w:rsidR="003620B0" w:rsidRDefault="003620B0"/>
                          <w:p w14:paraId="04DE885D" w14:textId="77777777" w:rsidR="003620B0" w:rsidRPr="00F33347" w:rsidRDefault="003620B0" w:rsidP="00821FD6">
                            <w:pPr>
                              <w:pStyle w:val="Textfeld"/>
                            </w:pPr>
                            <w:r>
                              <w:t>Haft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D1BA2" id="Textfeld 502" o:spid="_x0000_s1308" type="#_x0000_t202" style="position:absolute;left:0;text-align:left;margin-left:157.95pt;margin-top:.6pt;width:56.7pt;height:28.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" fillcolor="window" strokeweight=".5pt">
                <v:textbox>
                  <w:txbxContent>
                    <w:p w14:paraId="5B3C0A9A" w14:textId="77777777" w:rsidR="003620B0" w:rsidRPr="00F33347" w:rsidRDefault="003620B0" w:rsidP="00821FD6">
                      <w:pPr>
                        <w:pStyle w:val="Textfeld"/>
                      </w:pPr>
                      <w:r>
                        <w:t>Haft</w:t>
                      </w:r>
                    </w:p>
                    <w:p w14:paraId="296F8D2A" w14:textId="77777777" w:rsidR="003620B0" w:rsidRDefault="003620B0"/>
                    <w:p w14:paraId="37874838" w14:textId="77777777" w:rsidR="003620B0" w:rsidRPr="00F33347" w:rsidRDefault="003620B0" w:rsidP="00821FD6">
                      <w:pPr>
                        <w:pStyle w:val="Textfeld"/>
                      </w:pPr>
                      <w:r>
                        <w:t>Haft</w:t>
                      </w:r>
                    </w:p>
                    <w:p w14:paraId="5BEA5C84" w14:textId="77777777" w:rsidR="003620B0" w:rsidRDefault="003620B0"/>
                    <w:p w14:paraId="48EC1B6E" w14:textId="77777777" w:rsidR="003620B0" w:rsidRPr="00F33347" w:rsidRDefault="003620B0" w:rsidP="00821FD6">
                      <w:pPr>
                        <w:pStyle w:val="Textfeld"/>
                      </w:pPr>
                      <w:r>
                        <w:t>Haft</w:t>
                      </w:r>
                    </w:p>
                    <w:p w14:paraId="24E51EE2" w14:textId="77777777" w:rsidR="003620B0" w:rsidRDefault="003620B0"/>
                    <w:p w14:paraId="04DE885D" w14:textId="77777777" w:rsidR="003620B0" w:rsidRPr="00F33347" w:rsidRDefault="003620B0" w:rsidP="00821FD6">
                      <w:pPr>
                        <w:pStyle w:val="Textfeld"/>
                      </w:pPr>
                      <w:r>
                        <w:t>Haft</w:t>
                      </w:r>
                    </w:p>
                  </w:txbxContent>
                </v:textbox>
              </v:shape>
            </w:pict>
          </mc:Fallback>
        </mc:AlternateContent>
      </w:r>
      <w:r w:rsidRPr="00821FD6">
        <w:rPr>
          <w:rFonts w:eastAsia="Times New Roman" w:cs="Times New Roman"/>
          <w:noProof/>
          <w:szCs w:val="20"/>
        </w:rPr>
        <mc:AlternateContent>
          <mc:Choice Requires="wps">
            <w:drawing>
              <wp:anchor distT="0" distB="0" distL="114300" distR="114300" simplePos="0" relativeHeight="251833344" behindDoc="0" locked="0" layoutInCell="1" allowOverlap="1" wp14:anchorId="3FE8CFD1" wp14:editId="617948E2">
                <wp:simplePos x="0" y="0"/>
                <wp:positionH relativeFrom="margin">
                  <wp:posOffset>269875</wp:posOffset>
                </wp:positionH>
                <wp:positionV relativeFrom="page">
                  <wp:posOffset>4401185</wp:posOffset>
                </wp:positionV>
                <wp:extent cx="1080000" cy="3092400"/>
                <wp:effectExtent l="0" t="0" r="25400" b="13335"/>
                <wp:wrapNone/>
                <wp:docPr id="503" name="Textfeld 503"/>
                <wp:cNvGraphicFramePr/>
                <a:graphic xmlns:a="http://schemas.openxmlformats.org/drawingml/2006/main">
                  <a:graphicData uri="http://schemas.microsoft.com/office/word/2010/wordprocessingShape">
                    <wps:wsp>
                      <wps:cNvSpPr txBox="1"/>
                      <wps:spPr>
                        <a:xfrm>
                          <a:off x="0" y="0"/>
                          <a:ext cx="1080000" cy="3092400"/>
                        </a:xfrm>
                        <a:prstGeom prst="rect">
                          <a:avLst/>
                        </a:prstGeom>
                        <a:solidFill>
                          <a:sysClr val="window" lastClr="FFFFFF"/>
                        </a:solidFill>
                        <a:ln w="6350">
                          <a:solidFill>
                            <a:prstClr val="black"/>
                          </a:solidFill>
                        </a:ln>
                      </wps:spPr>
                      <wps:txbx>
                        <w:txbxContent>
                          <w:p w14:paraId="7FD15B95" w14:textId="77777777" w:rsidR="003620B0" w:rsidRDefault="003620B0" w:rsidP="00E50E6A">
                            <w:pPr>
                              <w:pStyle w:val="Textfeld"/>
                              <w:jc w:val="left"/>
                            </w:pPr>
                            <w:r>
                              <w:t>H</w:t>
                            </w:r>
                          </w:p>
                          <w:p w14:paraId="1DB35EEA" w14:textId="77777777" w:rsidR="003620B0" w:rsidRDefault="003620B0" w:rsidP="00E50E6A">
                            <w:pPr>
                              <w:pStyle w:val="Textfeld"/>
                              <w:jc w:val="left"/>
                            </w:pPr>
                            <w:r>
                              <w:t>Ha</w:t>
                            </w:r>
                          </w:p>
                          <w:p w14:paraId="054CED2F" w14:textId="77777777" w:rsidR="003620B0" w:rsidRDefault="003620B0" w:rsidP="00E50E6A">
                            <w:pPr>
                              <w:pStyle w:val="Textfeld"/>
                              <w:jc w:val="left"/>
                            </w:pPr>
                            <w:r>
                              <w:t>Haf</w:t>
                            </w:r>
                          </w:p>
                          <w:p w14:paraId="7333E40F" w14:textId="77777777" w:rsidR="003620B0" w:rsidRDefault="003620B0" w:rsidP="00E50E6A">
                            <w:pPr>
                              <w:pStyle w:val="Textfeld"/>
                              <w:jc w:val="left"/>
                            </w:pPr>
                            <w:r>
                              <w:t>Haft</w:t>
                            </w:r>
                          </w:p>
                          <w:p w14:paraId="28C1184C" w14:textId="77777777" w:rsidR="003620B0" w:rsidRDefault="003620B0" w:rsidP="00E50E6A">
                            <w:pPr>
                              <w:pStyle w:val="Textfeld"/>
                              <w:jc w:val="left"/>
                            </w:pPr>
                            <w:proofErr w:type="spellStart"/>
                            <w:r>
                              <w:t>Haftp</w:t>
                            </w:r>
                            <w:proofErr w:type="spellEnd"/>
                          </w:p>
                          <w:p w14:paraId="12CDF766" w14:textId="77777777" w:rsidR="003620B0" w:rsidRDefault="003620B0" w:rsidP="00E50E6A">
                            <w:pPr>
                              <w:pStyle w:val="Textfeld"/>
                              <w:jc w:val="left"/>
                            </w:pPr>
                            <w:proofErr w:type="spellStart"/>
                            <w:r>
                              <w:t>Haftpf</w:t>
                            </w:r>
                            <w:proofErr w:type="spellEnd"/>
                          </w:p>
                          <w:p w14:paraId="0298CB17" w14:textId="77777777" w:rsidR="003620B0" w:rsidRDefault="003620B0" w:rsidP="00E50E6A">
                            <w:pPr>
                              <w:pStyle w:val="Textfeld"/>
                              <w:jc w:val="left"/>
                            </w:pPr>
                            <w:proofErr w:type="spellStart"/>
                            <w:r>
                              <w:t>Haftpfl</w:t>
                            </w:r>
                            <w:proofErr w:type="spellEnd"/>
                          </w:p>
                          <w:p w14:paraId="3AB3EC53" w14:textId="77777777" w:rsidR="003620B0" w:rsidRDefault="003620B0" w:rsidP="00E50E6A">
                            <w:pPr>
                              <w:pStyle w:val="Textfeld"/>
                              <w:jc w:val="left"/>
                            </w:pPr>
                            <w:proofErr w:type="spellStart"/>
                            <w:r>
                              <w:t>Haftpfli</w:t>
                            </w:r>
                            <w:proofErr w:type="spellEnd"/>
                          </w:p>
                          <w:p w14:paraId="237E041F" w14:textId="77777777" w:rsidR="003620B0" w:rsidRDefault="003620B0" w:rsidP="00E50E6A">
                            <w:pPr>
                              <w:pStyle w:val="Textfeld"/>
                              <w:jc w:val="left"/>
                            </w:pPr>
                            <w:proofErr w:type="spellStart"/>
                            <w:r>
                              <w:t>Haftpflich</w:t>
                            </w:r>
                            <w:proofErr w:type="spellEnd"/>
                          </w:p>
                          <w:p w14:paraId="3470ED2F" w14:textId="77777777" w:rsidR="003620B0" w:rsidRPr="00F33347" w:rsidRDefault="003620B0" w:rsidP="00E50E6A">
                            <w:pPr>
                              <w:pStyle w:val="Textfeld"/>
                              <w:jc w:val="left"/>
                            </w:pPr>
                            <w:r>
                              <w:t>Haftpflicht</w:t>
                            </w:r>
                          </w:p>
                          <w:p w14:paraId="6B47E855" w14:textId="77777777" w:rsidR="003620B0" w:rsidRDefault="003620B0"/>
                          <w:p w14:paraId="40A8F0ED" w14:textId="77777777" w:rsidR="003620B0" w:rsidRDefault="003620B0" w:rsidP="00E50E6A">
                            <w:pPr>
                              <w:pStyle w:val="Textfeld"/>
                              <w:jc w:val="left"/>
                            </w:pPr>
                            <w:r>
                              <w:t>H</w:t>
                            </w:r>
                          </w:p>
                          <w:p w14:paraId="2C2F8B3E" w14:textId="77777777" w:rsidR="003620B0" w:rsidRDefault="003620B0" w:rsidP="00E50E6A">
                            <w:pPr>
                              <w:pStyle w:val="Textfeld"/>
                              <w:jc w:val="left"/>
                            </w:pPr>
                            <w:r>
                              <w:t>Ha</w:t>
                            </w:r>
                          </w:p>
                          <w:p w14:paraId="36FD8684" w14:textId="77777777" w:rsidR="003620B0" w:rsidRDefault="003620B0" w:rsidP="00E50E6A">
                            <w:pPr>
                              <w:pStyle w:val="Textfeld"/>
                              <w:jc w:val="left"/>
                            </w:pPr>
                            <w:r>
                              <w:t>Haf</w:t>
                            </w:r>
                          </w:p>
                          <w:p w14:paraId="371E4A40" w14:textId="77777777" w:rsidR="003620B0" w:rsidRDefault="003620B0" w:rsidP="00E50E6A">
                            <w:pPr>
                              <w:pStyle w:val="Textfeld"/>
                              <w:jc w:val="left"/>
                            </w:pPr>
                            <w:r>
                              <w:t>Haft</w:t>
                            </w:r>
                          </w:p>
                          <w:p w14:paraId="201339FE" w14:textId="77777777" w:rsidR="003620B0" w:rsidRDefault="003620B0" w:rsidP="00E50E6A">
                            <w:pPr>
                              <w:pStyle w:val="Textfeld"/>
                              <w:jc w:val="left"/>
                            </w:pPr>
                            <w:proofErr w:type="spellStart"/>
                            <w:r>
                              <w:t>Haftp</w:t>
                            </w:r>
                            <w:proofErr w:type="spellEnd"/>
                          </w:p>
                          <w:p w14:paraId="1CA4765B" w14:textId="77777777" w:rsidR="003620B0" w:rsidRDefault="003620B0" w:rsidP="00E50E6A">
                            <w:pPr>
                              <w:pStyle w:val="Textfeld"/>
                              <w:jc w:val="left"/>
                            </w:pPr>
                            <w:proofErr w:type="spellStart"/>
                            <w:r>
                              <w:t>Haftpf</w:t>
                            </w:r>
                            <w:proofErr w:type="spellEnd"/>
                          </w:p>
                          <w:p w14:paraId="6C5D338F" w14:textId="77777777" w:rsidR="003620B0" w:rsidRDefault="003620B0" w:rsidP="00E50E6A">
                            <w:pPr>
                              <w:pStyle w:val="Textfeld"/>
                              <w:jc w:val="left"/>
                            </w:pPr>
                            <w:proofErr w:type="spellStart"/>
                            <w:r>
                              <w:t>Haftpfl</w:t>
                            </w:r>
                            <w:proofErr w:type="spellEnd"/>
                          </w:p>
                          <w:p w14:paraId="4E8FDF1F" w14:textId="77777777" w:rsidR="003620B0" w:rsidRDefault="003620B0" w:rsidP="00E50E6A">
                            <w:pPr>
                              <w:pStyle w:val="Textfeld"/>
                              <w:jc w:val="left"/>
                            </w:pPr>
                            <w:proofErr w:type="spellStart"/>
                            <w:r>
                              <w:t>Haftpfli</w:t>
                            </w:r>
                            <w:proofErr w:type="spellEnd"/>
                          </w:p>
                          <w:p w14:paraId="006F90F1" w14:textId="77777777" w:rsidR="003620B0" w:rsidRDefault="003620B0" w:rsidP="00E50E6A">
                            <w:pPr>
                              <w:pStyle w:val="Textfeld"/>
                              <w:jc w:val="left"/>
                            </w:pPr>
                            <w:proofErr w:type="spellStart"/>
                            <w:r>
                              <w:t>Haftpflich</w:t>
                            </w:r>
                            <w:proofErr w:type="spellEnd"/>
                          </w:p>
                          <w:p w14:paraId="53181783" w14:textId="77777777" w:rsidR="003620B0" w:rsidRPr="00F33347" w:rsidRDefault="003620B0" w:rsidP="00E50E6A">
                            <w:pPr>
                              <w:pStyle w:val="Textfeld"/>
                              <w:jc w:val="left"/>
                            </w:pPr>
                            <w:r>
                              <w:t>Haftpflicht</w:t>
                            </w:r>
                          </w:p>
                          <w:p w14:paraId="5E4ACBA4" w14:textId="77777777" w:rsidR="003620B0" w:rsidRDefault="003620B0"/>
                          <w:p w14:paraId="767329B7" w14:textId="77777777" w:rsidR="003620B0" w:rsidRDefault="003620B0" w:rsidP="00E50E6A">
                            <w:pPr>
                              <w:pStyle w:val="Textfeld"/>
                              <w:jc w:val="left"/>
                            </w:pPr>
                            <w:r>
                              <w:t>H</w:t>
                            </w:r>
                          </w:p>
                          <w:p w14:paraId="3B145B33" w14:textId="77777777" w:rsidR="003620B0" w:rsidRDefault="003620B0" w:rsidP="00E50E6A">
                            <w:pPr>
                              <w:pStyle w:val="Textfeld"/>
                              <w:jc w:val="left"/>
                            </w:pPr>
                            <w:r>
                              <w:t>Ha</w:t>
                            </w:r>
                          </w:p>
                          <w:p w14:paraId="16FB87F9" w14:textId="77777777" w:rsidR="003620B0" w:rsidRDefault="003620B0" w:rsidP="00E50E6A">
                            <w:pPr>
                              <w:pStyle w:val="Textfeld"/>
                              <w:jc w:val="left"/>
                            </w:pPr>
                            <w:r>
                              <w:t>Haf</w:t>
                            </w:r>
                          </w:p>
                          <w:p w14:paraId="4A9C2A22" w14:textId="77777777" w:rsidR="003620B0" w:rsidRDefault="003620B0" w:rsidP="00E50E6A">
                            <w:pPr>
                              <w:pStyle w:val="Textfeld"/>
                              <w:jc w:val="left"/>
                            </w:pPr>
                            <w:r>
                              <w:t>Haft</w:t>
                            </w:r>
                          </w:p>
                          <w:p w14:paraId="6409298D" w14:textId="77777777" w:rsidR="003620B0" w:rsidRDefault="003620B0" w:rsidP="00E50E6A">
                            <w:pPr>
                              <w:pStyle w:val="Textfeld"/>
                              <w:jc w:val="left"/>
                            </w:pPr>
                            <w:proofErr w:type="spellStart"/>
                            <w:r>
                              <w:t>Haftp</w:t>
                            </w:r>
                            <w:proofErr w:type="spellEnd"/>
                          </w:p>
                          <w:p w14:paraId="4E8BDFD6" w14:textId="77777777" w:rsidR="003620B0" w:rsidRDefault="003620B0" w:rsidP="00E50E6A">
                            <w:pPr>
                              <w:pStyle w:val="Textfeld"/>
                              <w:jc w:val="left"/>
                            </w:pPr>
                            <w:proofErr w:type="spellStart"/>
                            <w:r>
                              <w:t>Haftpf</w:t>
                            </w:r>
                            <w:proofErr w:type="spellEnd"/>
                          </w:p>
                          <w:p w14:paraId="6716F7DF" w14:textId="77777777" w:rsidR="003620B0" w:rsidRDefault="003620B0" w:rsidP="00E50E6A">
                            <w:pPr>
                              <w:pStyle w:val="Textfeld"/>
                              <w:jc w:val="left"/>
                            </w:pPr>
                            <w:proofErr w:type="spellStart"/>
                            <w:r>
                              <w:t>Haftpfl</w:t>
                            </w:r>
                            <w:proofErr w:type="spellEnd"/>
                          </w:p>
                          <w:p w14:paraId="77300BC3" w14:textId="77777777" w:rsidR="003620B0" w:rsidRDefault="003620B0" w:rsidP="00E50E6A">
                            <w:pPr>
                              <w:pStyle w:val="Textfeld"/>
                              <w:jc w:val="left"/>
                            </w:pPr>
                            <w:proofErr w:type="spellStart"/>
                            <w:r>
                              <w:t>Haftpfli</w:t>
                            </w:r>
                            <w:proofErr w:type="spellEnd"/>
                          </w:p>
                          <w:p w14:paraId="09402B4F" w14:textId="77777777" w:rsidR="003620B0" w:rsidRDefault="003620B0" w:rsidP="00E50E6A">
                            <w:pPr>
                              <w:pStyle w:val="Textfeld"/>
                              <w:jc w:val="left"/>
                            </w:pPr>
                            <w:proofErr w:type="spellStart"/>
                            <w:r>
                              <w:t>Haftpflich</w:t>
                            </w:r>
                            <w:proofErr w:type="spellEnd"/>
                          </w:p>
                          <w:p w14:paraId="7DCA25BA" w14:textId="77777777" w:rsidR="003620B0" w:rsidRPr="00F33347" w:rsidRDefault="003620B0" w:rsidP="00E50E6A">
                            <w:pPr>
                              <w:pStyle w:val="Textfeld"/>
                              <w:jc w:val="left"/>
                            </w:pPr>
                            <w:r>
                              <w:t>Haftpflicht</w:t>
                            </w:r>
                          </w:p>
                          <w:p w14:paraId="4F163AF8" w14:textId="77777777" w:rsidR="003620B0" w:rsidRDefault="003620B0"/>
                          <w:p w14:paraId="22E1133D" w14:textId="77777777" w:rsidR="003620B0" w:rsidRDefault="003620B0" w:rsidP="00E50E6A">
                            <w:pPr>
                              <w:pStyle w:val="Textfeld"/>
                              <w:jc w:val="left"/>
                            </w:pPr>
                            <w:r>
                              <w:t>H</w:t>
                            </w:r>
                          </w:p>
                          <w:p w14:paraId="2FABC827" w14:textId="77777777" w:rsidR="003620B0" w:rsidRDefault="003620B0" w:rsidP="00E50E6A">
                            <w:pPr>
                              <w:pStyle w:val="Textfeld"/>
                              <w:jc w:val="left"/>
                            </w:pPr>
                            <w:r>
                              <w:t>Ha</w:t>
                            </w:r>
                          </w:p>
                          <w:p w14:paraId="6C2A5476" w14:textId="77777777" w:rsidR="003620B0" w:rsidRDefault="003620B0" w:rsidP="00E50E6A">
                            <w:pPr>
                              <w:pStyle w:val="Textfeld"/>
                              <w:jc w:val="left"/>
                            </w:pPr>
                            <w:r>
                              <w:t>Haf</w:t>
                            </w:r>
                          </w:p>
                          <w:p w14:paraId="2EF719F8" w14:textId="77777777" w:rsidR="003620B0" w:rsidRDefault="003620B0" w:rsidP="00E50E6A">
                            <w:pPr>
                              <w:pStyle w:val="Textfeld"/>
                              <w:jc w:val="left"/>
                            </w:pPr>
                            <w:r>
                              <w:t>Haft</w:t>
                            </w:r>
                          </w:p>
                          <w:p w14:paraId="58AC1689" w14:textId="77777777" w:rsidR="003620B0" w:rsidRDefault="003620B0" w:rsidP="00E50E6A">
                            <w:pPr>
                              <w:pStyle w:val="Textfeld"/>
                              <w:jc w:val="left"/>
                            </w:pPr>
                            <w:proofErr w:type="spellStart"/>
                            <w:r>
                              <w:t>Haftp</w:t>
                            </w:r>
                            <w:proofErr w:type="spellEnd"/>
                          </w:p>
                          <w:p w14:paraId="5CE95EA2" w14:textId="77777777" w:rsidR="003620B0" w:rsidRDefault="003620B0" w:rsidP="00E50E6A">
                            <w:pPr>
                              <w:pStyle w:val="Textfeld"/>
                              <w:jc w:val="left"/>
                            </w:pPr>
                            <w:proofErr w:type="spellStart"/>
                            <w:r>
                              <w:t>Haftpf</w:t>
                            </w:r>
                            <w:proofErr w:type="spellEnd"/>
                          </w:p>
                          <w:p w14:paraId="7FE05705" w14:textId="77777777" w:rsidR="003620B0" w:rsidRDefault="003620B0" w:rsidP="00E50E6A">
                            <w:pPr>
                              <w:pStyle w:val="Textfeld"/>
                              <w:jc w:val="left"/>
                            </w:pPr>
                            <w:proofErr w:type="spellStart"/>
                            <w:r>
                              <w:t>Haftpfl</w:t>
                            </w:r>
                            <w:proofErr w:type="spellEnd"/>
                          </w:p>
                          <w:p w14:paraId="5C7769C7" w14:textId="77777777" w:rsidR="003620B0" w:rsidRDefault="003620B0" w:rsidP="00E50E6A">
                            <w:pPr>
                              <w:pStyle w:val="Textfeld"/>
                              <w:jc w:val="left"/>
                            </w:pPr>
                            <w:proofErr w:type="spellStart"/>
                            <w:r>
                              <w:t>Haftpfli</w:t>
                            </w:r>
                            <w:proofErr w:type="spellEnd"/>
                          </w:p>
                          <w:p w14:paraId="6C21E702" w14:textId="77777777" w:rsidR="003620B0" w:rsidRDefault="003620B0" w:rsidP="00E50E6A">
                            <w:pPr>
                              <w:pStyle w:val="Textfeld"/>
                              <w:jc w:val="left"/>
                            </w:pPr>
                            <w:proofErr w:type="spellStart"/>
                            <w:r>
                              <w:t>Haftpflich</w:t>
                            </w:r>
                            <w:proofErr w:type="spellEnd"/>
                          </w:p>
                          <w:p w14:paraId="6BA83142" w14:textId="77777777" w:rsidR="003620B0" w:rsidRPr="00F33347" w:rsidRDefault="003620B0" w:rsidP="00E50E6A">
                            <w:pPr>
                              <w:pStyle w:val="Textfeld"/>
                              <w:jc w:val="left"/>
                            </w:pPr>
                            <w:r>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8CFD1" id="Textfeld 503" o:spid="_x0000_s1309" type="#_x0000_t202" style="position:absolute;left:0;text-align:left;margin-left:21.25pt;margin-top:346.55pt;width:85.05pt;height:243.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" fillcolor="window" strokeweight=".5pt">
                <v:textbox>
                  <w:txbxContent>
                    <w:p w14:paraId="7FD15B95" w14:textId="77777777" w:rsidR="003620B0" w:rsidRDefault="003620B0" w:rsidP="00E50E6A">
                      <w:pPr>
                        <w:pStyle w:val="Textfeld"/>
                        <w:jc w:val="left"/>
                      </w:pPr>
                      <w:r>
                        <w:t>H</w:t>
                      </w:r>
                    </w:p>
                    <w:p w14:paraId="1DB35EEA" w14:textId="77777777" w:rsidR="003620B0" w:rsidRDefault="003620B0" w:rsidP="00E50E6A">
                      <w:pPr>
                        <w:pStyle w:val="Textfeld"/>
                        <w:jc w:val="left"/>
                      </w:pPr>
                      <w:r>
                        <w:t>Ha</w:t>
                      </w:r>
                    </w:p>
                    <w:p w14:paraId="054CED2F" w14:textId="77777777" w:rsidR="003620B0" w:rsidRDefault="003620B0" w:rsidP="00E50E6A">
                      <w:pPr>
                        <w:pStyle w:val="Textfeld"/>
                        <w:jc w:val="left"/>
                      </w:pPr>
                      <w:r>
                        <w:t>Haf</w:t>
                      </w:r>
                    </w:p>
                    <w:p w14:paraId="7333E40F" w14:textId="77777777" w:rsidR="003620B0" w:rsidRDefault="003620B0" w:rsidP="00E50E6A">
                      <w:pPr>
                        <w:pStyle w:val="Textfeld"/>
                        <w:jc w:val="left"/>
                      </w:pPr>
                      <w:r>
                        <w:t>Haft</w:t>
                      </w:r>
                    </w:p>
                    <w:p w14:paraId="28C1184C" w14:textId="77777777" w:rsidR="003620B0" w:rsidRDefault="003620B0" w:rsidP="00E50E6A">
                      <w:pPr>
                        <w:pStyle w:val="Textfeld"/>
                        <w:jc w:val="left"/>
                      </w:pPr>
                      <w:proofErr w:type="spellStart"/>
                      <w:r>
                        <w:t>Haftp</w:t>
                      </w:r>
                      <w:proofErr w:type="spellEnd"/>
                    </w:p>
                    <w:p w14:paraId="12CDF766" w14:textId="77777777" w:rsidR="003620B0" w:rsidRDefault="003620B0" w:rsidP="00E50E6A">
                      <w:pPr>
                        <w:pStyle w:val="Textfeld"/>
                        <w:jc w:val="left"/>
                      </w:pPr>
                      <w:proofErr w:type="spellStart"/>
                      <w:r>
                        <w:t>Haftpf</w:t>
                      </w:r>
                      <w:proofErr w:type="spellEnd"/>
                    </w:p>
                    <w:p w14:paraId="0298CB17" w14:textId="77777777" w:rsidR="003620B0" w:rsidRDefault="003620B0" w:rsidP="00E50E6A">
                      <w:pPr>
                        <w:pStyle w:val="Textfeld"/>
                        <w:jc w:val="left"/>
                      </w:pPr>
                      <w:proofErr w:type="spellStart"/>
                      <w:r>
                        <w:t>Haftpfl</w:t>
                      </w:r>
                      <w:proofErr w:type="spellEnd"/>
                    </w:p>
                    <w:p w14:paraId="3AB3EC53" w14:textId="77777777" w:rsidR="003620B0" w:rsidRDefault="003620B0" w:rsidP="00E50E6A">
                      <w:pPr>
                        <w:pStyle w:val="Textfeld"/>
                        <w:jc w:val="left"/>
                      </w:pPr>
                      <w:proofErr w:type="spellStart"/>
                      <w:r>
                        <w:t>Haftpfli</w:t>
                      </w:r>
                      <w:proofErr w:type="spellEnd"/>
                    </w:p>
                    <w:p w14:paraId="237E041F" w14:textId="77777777" w:rsidR="003620B0" w:rsidRDefault="003620B0" w:rsidP="00E50E6A">
                      <w:pPr>
                        <w:pStyle w:val="Textfeld"/>
                        <w:jc w:val="left"/>
                      </w:pPr>
                      <w:proofErr w:type="spellStart"/>
                      <w:r>
                        <w:t>Haftpflich</w:t>
                      </w:r>
                      <w:proofErr w:type="spellEnd"/>
                    </w:p>
                    <w:p w14:paraId="3470ED2F" w14:textId="77777777" w:rsidR="003620B0" w:rsidRPr="00F33347" w:rsidRDefault="003620B0" w:rsidP="00E50E6A">
                      <w:pPr>
                        <w:pStyle w:val="Textfeld"/>
                        <w:jc w:val="left"/>
                      </w:pPr>
                      <w:r>
                        <w:t>Haftpflicht</w:t>
                      </w:r>
                    </w:p>
                    <w:p w14:paraId="6B47E855" w14:textId="77777777" w:rsidR="003620B0" w:rsidRDefault="003620B0"/>
                    <w:p w14:paraId="40A8F0ED" w14:textId="77777777" w:rsidR="003620B0" w:rsidRDefault="003620B0" w:rsidP="00E50E6A">
                      <w:pPr>
                        <w:pStyle w:val="Textfeld"/>
                        <w:jc w:val="left"/>
                      </w:pPr>
                      <w:r>
                        <w:t>H</w:t>
                      </w:r>
                    </w:p>
                    <w:p w14:paraId="2C2F8B3E" w14:textId="77777777" w:rsidR="003620B0" w:rsidRDefault="003620B0" w:rsidP="00E50E6A">
                      <w:pPr>
                        <w:pStyle w:val="Textfeld"/>
                        <w:jc w:val="left"/>
                      </w:pPr>
                      <w:r>
                        <w:t>Ha</w:t>
                      </w:r>
                    </w:p>
                    <w:p w14:paraId="36FD8684" w14:textId="77777777" w:rsidR="003620B0" w:rsidRDefault="003620B0" w:rsidP="00E50E6A">
                      <w:pPr>
                        <w:pStyle w:val="Textfeld"/>
                        <w:jc w:val="left"/>
                      </w:pPr>
                      <w:r>
                        <w:t>Haf</w:t>
                      </w:r>
                    </w:p>
                    <w:p w14:paraId="371E4A40" w14:textId="77777777" w:rsidR="003620B0" w:rsidRDefault="003620B0" w:rsidP="00E50E6A">
                      <w:pPr>
                        <w:pStyle w:val="Textfeld"/>
                        <w:jc w:val="left"/>
                      </w:pPr>
                      <w:r>
                        <w:t>Haft</w:t>
                      </w:r>
                    </w:p>
                    <w:p w14:paraId="201339FE" w14:textId="77777777" w:rsidR="003620B0" w:rsidRDefault="003620B0" w:rsidP="00E50E6A">
                      <w:pPr>
                        <w:pStyle w:val="Textfeld"/>
                        <w:jc w:val="left"/>
                      </w:pPr>
                      <w:proofErr w:type="spellStart"/>
                      <w:r>
                        <w:t>Haftp</w:t>
                      </w:r>
                      <w:proofErr w:type="spellEnd"/>
                    </w:p>
                    <w:p w14:paraId="1CA4765B" w14:textId="77777777" w:rsidR="003620B0" w:rsidRDefault="003620B0" w:rsidP="00E50E6A">
                      <w:pPr>
                        <w:pStyle w:val="Textfeld"/>
                        <w:jc w:val="left"/>
                      </w:pPr>
                      <w:proofErr w:type="spellStart"/>
                      <w:r>
                        <w:t>Haftpf</w:t>
                      </w:r>
                      <w:proofErr w:type="spellEnd"/>
                    </w:p>
                    <w:p w14:paraId="6C5D338F" w14:textId="77777777" w:rsidR="003620B0" w:rsidRDefault="003620B0" w:rsidP="00E50E6A">
                      <w:pPr>
                        <w:pStyle w:val="Textfeld"/>
                        <w:jc w:val="left"/>
                      </w:pPr>
                      <w:proofErr w:type="spellStart"/>
                      <w:r>
                        <w:t>Haftpfl</w:t>
                      </w:r>
                      <w:proofErr w:type="spellEnd"/>
                    </w:p>
                    <w:p w14:paraId="4E8FDF1F" w14:textId="77777777" w:rsidR="003620B0" w:rsidRDefault="003620B0" w:rsidP="00E50E6A">
                      <w:pPr>
                        <w:pStyle w:val="Textfeld"/>
                        <w:jc w:val="left"/>
                      </w:pPr>
                      <w:proofErr w:type="spellStart"/>
                      <w:r>
                        <w:t>Haftpfli</w:t>
                      </w:r>
                      <w:proofErr w:type="spellEnd"/>
                    </w:p>
                    <w:p w14:paraId="006F90F1" w14:textId="77777777" w:rsidR="003620B0" w:rsidRDefault="003620B0" w:rsidP="00E50E6A">
                      <w:pPr>
                        <w:pStyle w:val="Textfeld"/>
                        <w:jc w:val="left"/>
                      </w:pPr>
                      <w:proofErr w:type="spellStart"/>
                      <w:r>
                        <w:t>Haftpflich</w:t>
                      </w:r>
                      <w:proofErr w:type="spellEnd"/>
                    </w:p>
                    <w:p w14:paraId="53181783" w14:textId="77777777" w:rsidR="003620B0" w:rsidRPr="00F33347" w:rsidRDefault="003620B0" w:rsidP="00E50E6A">
                      <w:pPr>
                        <w:pStyle w:val="Textfeld"/>
                        <w:jc w:val="left"/>
                      </w:pPr>
                      <w:r>
                        <w:t>Haftpflicht</w:t>
                      </w:r>
                    </w:p>
                    <w:p w14:paraId="5E4ACBA4" w14:textId="77777777" w:rsidR="003620B0" w:rsidRDefault="003620B0"/>
                    <w:p w14:paraId="767329B7" w14:textId="77777777" w:rsidR="003620B0" w:rsidRDefault="003620B0" w:rsidP="00E50E6A">
                      <w:pPr>
                        <w:pStyle w:val="Textfeld"/>
                        <w:jc w:val="left"/>
                      </w:pPr>
                      <w:r>
                        <w:t>H</w:t>
                      </w:r>
                    </w:p>
                    <w:p w14:paraId="3B145B33" w14:textId="77777777" w:rsidR="003620B0" w:rsidRDefault="003620B0" w:rsidP="00E50E6A">
                      <w:pPr>
                        <w:pStyle w:val="Textfeld"/>
                        <w:jc w:val="left"/>
                      </w:pPr>
                      <w:r>
                        <w:t>Ha</w:t>
                      </w:r>
                    </w:p>
                    <w:p w14:paraId="16FB87F9" w14:textId="77777777" w:rsidR="003620B0" w:rsidRDefault="003620B0" w:rsidP="00E50E6A">
                      <w:pPr>
                        <w:pStyle w:val="Textfeld"/>
                        <w:jc w:val="left"/>
                      </w:pPr>
                      <w:r>
                        <w:t>Haf</w:t>
                      </w:r>
                    </w:p>
                    <w:p w14:paraId="4A9C2A22" w14:textId="77777777" w:rsidR="003620B0" w:rsidRDefault="003620B0" w:rsidP="00E50E6A">
                      <w:pPr>
                        <w:pStyle w:val="Textfeld"/>
                        <w:jc w:val="left"/>
                      </w:pPr>
                      <w:r>
                        <w:t>Haft</w:t>
                      </w:r>
                    </w:p>
                    <w:p w14:paraId="6409298D" w14:textId="77777777" w:rsidR="003620B0" w:rsidRDefault="003620B0" w:rsidP="00E50E6A">
                      <w:pPr>
                        <w:pStyle w:val="Textfeld"/>
                        <w:jc w:val="left"/>
                      </w:pPr>
                      <w:proofErr w:type="spellStart"/>
                      <w:r>
                        <w:t>Haftp</w:t>
                      </w:r>
                      <w:proofErr w:type="spellEnd"/>
                    </w:p>
                    <w:p w14:paraId="4E8BDFD6" w14:textId="77777777" w:rsidR="003620B0" w:rsidRDefault="003620B0" w:rsidP="00E50E6A">
                      <w:pPr>
                        <w:pStyle w:val="Textfeld"/>
                        <w:jc w:val="left"/>
                      </w:pPr>
                      <w:proofErr w:type="spellStart"/>
                      <w:r>
                        <w:t>Haftpf</w:t>
                      </w:r>
                      <w:proofErr w:type="spellEnd"/>
                    </w:p>
                    <w:p w14:paraId="6716F7DF" w14:textId="77777777" w:rsidR="003620B0" w:rsidRDefault="003620B0" w:rsidP="00E50E6A">
                      <w:pPr>
                        <w:pStyle w:val="Textfeld"/>
                        <w:jc w:val="left"/>
                      </w:pPr>
                      <w:proofErr w:type="spellStart"/>
                      <w:r>
                        <w:t>Haftpfl</w:t>
                      </w:r>
                      <w:proofErr w:type="spellEnd"/>
                    </w:p>
                    <w:p w14:paraId="77300BC3" w14:textId="77777777" w:rsidR="003620B0" w:rsidRDefault="003620B0" w:rsidP="00E50E6A">
                      <w:pPr>
                        <w:pStyle w:val="Textfeld"/>
                        <w:jc w:val="left"/>
                      </w:pPr>
                      <w:proofErr w:type="spellStart"/>
                      <w:r>
                        <w:t>Haftpfli</w:t>
                      </w:r>
                      <w:proofErr w:type="spellEnd"/>
                    </w:p>
                    <w:p w14:paraId="09402B4F" w14:textId="77777777" w:rsidR="003620B0" w:rsidRDefault="003620B0" w:rsidP="00E50E6A">
                      <w:pPr>
                        <w:pStyle w:val="Textfeld"/>
                        <w:jc w:val="left"/>
                      </w:pPr>
                      <w:proofErr w:type="spellStart"/>
                      <w:r>
                        <w:t>Haftpflich</w:t>
                      </w:r>
                      <w:proofErr w:type="spellEnd"/>
                    </w:p>
                    <w:p w14:paraId="7DCA25BA" w14:textId="77777777" w:rsidR="003620B0" w:rsidRPr="00F33347" w:rsidRDefault="003620B0" w:rsidP="00E50E6A">
                      <w:pPr>
                        <w:pStyle w:val="Textfeld"/>
                        <w:jc w:val="left"/>
                      </w:pPr>
                      <w:r>
                        <w:t>Haftpflicht</w:t>
                      </w:r>
                    </w:p>
                    <w:p w14:paraId="4F163AF8" w14:textId="77777777" w:rsidR="003620B0" w:rsidRDefault="003620B0"/>
                    <w:p w14:paraId="22E1133D" w14:textId="77777777" w:rsidR="003620B0" w:rsidRDefault="003620B0" w:rsidP="00E50E6A">
                      <w:pPr>
                        <w:pStyle w:val="Textfeld"/>
                        <w:jc w:val="left"/>
                      </w:pPr>
                      <w:r>
                        <w:t>H</w:t>
                      </w:r>
                    </w:p>
                    <w:p w14:paraId="2FABC827" w14:textId="77777777" w:rsidR="003620B0" w:rsidRDefault="003620B0" w:rsidP="00E50E6A">
                      <w:pPr>
                        <w:pStyle w:val="Textfeld"/>
                        <w:jc w:val="left"/>
                      </w:pPr>
                      <w:r>
                        <w:t>Ha</w:t>
                      </w:r>
                    </w:p>
                    <w:p w14:paraId="6C2A5476" w14:textId="77777777" w:rsidR="003620B0" w:rsidRDefault="003620B0" w:rsidP="00E50E6A">
                      <w:pPr>
                        <w:pStyle w:val="Textfeld"/>
                        <w:jc w:val="left"/>
                      </w:pPr>
                      <w:r>
                        <w:t>Haf</w:t>
                      </w:r>
                    </w:p>
                    <w:p w14:paraId="2EF719F8" w14:textId="77777777" w:rsidR="003620B0" w:rsidRDefault="003620B0" w:rsidP="00E50E6A">
                      <w:pPr>
                        <w:pStyle w:val="Textfeld"/>
                        <w:jc w:val="left"/>
                      </w:pPr>
                      <w:r>
                        <w:t>Haft</w:t>
                      </w:r>
                    </w:p>
                    <w:p w14:paraId="58AC1689" w14:textId="77777777" w:rsidR="003620B0" w:rsidRDefault="003620B0" w:rsidP="00E50E6A">
                      <w:pPr>
                        <w:pStyle w:val="Textfeld"/>
                        <w:jc w:val="left"/>
                      </w:pPr>
                      <w:proofErr w:type="spellStart"/>
                      <w:r>
                        <w:t>Haftp</w:t>
                      </w:r>
                      <w:proofErr w:type="spellEnd"/>
                    </w:p>
                    <w:p w14:paraId="5CE95EA2" w14:textId="77777777" w:rsidR="003620B0" w:rsidRDefault="003620B0" w:rsidP="00E50E6A">
                      <w:pPr>
                        <w:pStyle w:val="Textfeld"/>
                        <w:jc w:val="left"/>
                      </w:pPr>
                      <w:proofErr w:type="spellStart"/>
                      <w:r>
                        <w:t>Haftpf</w:t>
                      </w:r>
                      <w:proofErr w:type="spellEnd"/>
                    </w:p>
                    <w:p w14:paraId="7FE05705" w14:textId="77777777" w:rsidR="003620B0" w:rsidRDefault="003620B0" w:rsidP="00E50E6A">
                      <w:pPr>
                        <w:pStyle w:val="Textfeld"/>
                        <w:jc w:val="left"/>
                      </w:pPr>
                      <w:proofErr w:type="spellStart"/>
                      <w:r>
                        <w:t>Haftpfl</w:t>
                      </w:r>
                      <w:proofErr w:type="spellEnd"/>
                    </w:p>
                    <w:p w14:paraId="5C7769C7" w14:textId="77777777" w:rsidR="003620B0" w:rsidRDefault="003620B0" w:rsidP="00E50E6A">
                      <w:pPr>
                        <w:pStyle w:val="Textfeld"/>
                        <w:jc w:val="left"/>
                      </w:pPr>
                      <w:proofErr w:type="spellStart"/>
                      <w:r>
                        <w:t>Haftpfli</w:t>
                      </w:r>
                      <w:proofErr w:type="spellEnd"/>
                    </w:p>
                    <w:p w14:paraId="6C21E702" w14:textId="77777777" w:rsidR="003620B0" w:rsidRDefault="003620B0" w:rsidP="00E50E6A">
                      <w:pPr>
                        <w:pStyle w:val="Textfeld"/>
                        <w:jc w:val="left"/>
                      </w:pPr>
                      <w:proofErr w:type="spellStart"/>
                      <w:r>
                        <w:t>Haftpflich</w:t>
                      </w:r>
                      <w:proofErr w:type="spellEnd"/>
                    </w:p>
                    <w:p w14:paraId="6BA83142" w14:textId="77777777" w:rsidR="003620B0" w:rsidRPr="00F33347" w:rsidRDefault="003620B0" w:rsidP="00E50E6A">
                      <w:pPr>
                        <w:pStyle w:val="Textfeld"/>
                        <w:jc w:val="left"/>
                      </w:pPr>
                      <w:r>
                        <w:t>Haftpflicht</w:t>
                      </w:r>
                    </w:p>
                  </w:txbxContent>
                </v:textbox>
                <w10:wrap anchorx="margin" anchory="page"/>
              </v:shape>
            </w:pict>
          </mc:Fallback>
        </mc:AlternateContent>
      </w:r>
    </w:p>
    <w:p w14:paraId="0A9B27D8" w14:textId="77777777" w:rsidR="00821FD6" w:rsidRDefault="00821FD6" w:rsidP="000116B9">
      <w:pPr>
        <w:ind w:left="0"/>
        <w:rPr>
          <w:sz w:val="28"/>
        </w:rPr>
        <w:sectPr w:rsidR="00821FD6" w:rsidSect="00434A63">
          <w:headerReference w:type="first" r:id="rId167"/>
          <w:pgSz w:w="11900" w:h="16840"/>
          <w:pgMar w:top="2835" w:right="851" w:bottom="1134" w:left="851" w:header="709" w:footer="454" w:gutter="0"/>
          <w:cols w:space="708"/>
          <w:titlePg/>
          <w:docGrid w:linePitch="360"/>
        </w:sectPr>
      </w:pPr>
    </w:p>
    <w:p w14:paraId="7D54379F" w14:textId="77777777" w:rsidR="00C90C5F" w:rsidRPr="009E68A7" w:rsidRDefault="00C90C5F" w:rsidP="003A1897">
      <w:pPr>
        <w:tabs>
          <w:tab w:val="left" w:pos="1335"/>
        </w:tabs>
      </w:pPr>
      <w:r w:rsidRPr="009E68A7">
        <w:lastRenderedPageBreak/>
        <w:t xml:space="preserve">Lernziel: Die Lernenden erkennen die Wichtigkeit einer privaten Haftpflichtversicherung und </w:t>
      </w:r>
      <w:r>
        <w:t>kennen ihren Geltungsbereich.</w:t>
      </w:r>
    </w:p>
    <w:p w14:paraId="22E6CAC5" w14:textId="77777777" w:rsidR="00C90C5F" w:rsidRPr="009E68A7" w:rsidRDefault="00C90C5F" w:rsidP="00C90C5F">
      <w:pPr>
        <w:tabs>
          <w:tab w:val="left" w:pos="1335"/>
        </w:tabs>
      </w:pPr>
      <w:r>
        <w:t>Die Lernenden lernen folgende Kernbotschaften:</w:t>
      </w:r>
    </w:p>
    <w:p w14:paraId="0AFDB2B9" w14:textId="77777777" w:rsidR="00945819" w:rsidRPr="009E68A7" w:rsidRDefault="00C90C5F" w:rsidP="00945819">
      <w:pPr>
        <w:tabs>
          <w:tab w:val="left" w:pos="1335"/>
        </w:tabs>
      </w:pPr>
      <w:r w:rsidRPr="009E68A7">
        <w:t>Kernbotschaft 1: Eine private Haftpflichtversicherung ist zwar nicht gesetzlich vorgeschrieben</w:t>
      </w:r>
      <w:r w:rsidR="008E5583">
        <w:t>.</w:t>
      </w:r>
      <w:r w:rsidRPr="009E68A7">
        <w:t xml:space="preserve"> </w:t>
      </w:r>
      <w:r w:rsidR="00945819">
        <w:t>Dennoch sollte jeder Mensch eine besitzen.</w:t>
      </w:r>
    </w:p>
    <w:p w14:paraId="41BE1DCD" w14:textId="77777777" w:rsidR="00C90C5F" w:rsidRPr="009E68A7" w:rsidRDefault="00C90C5F" w:rsidP="00C90C5F">
      <w:pPr>
        <w:tabs>
          <w:tab w:val="left" w:pos="1335"/>
        </w:tabs>
      </w:pPr>
      <w:r w:rsidRPr="009E68A7">
        <w:t>Kernbotschaft 2: Bei Vertragsschluss ist auf die Höhe der Deckungssumme zu achten. Diese bestimmt, wie groß der Teil der Kosten ist, die die Versicherung übernimmt.</w:t>
      </w:r>
    </w:p>
    <w:p w14:paraId="358A1CF6" w14:textId="77777777" w:rsidR="00C90C5F" w:rsidRPr="009E68A7" w:rsidRDefault="00C90C5F" w:rsidP="00C90C5F">
      <w:pPr>
        <w:tabs>
          <w:tab w:val="left" w:pos="1335"/>
        </w:tabs>
      </w:pPr>
    </w:p>
    <w:p w14:paraId="0E85DAE4" w14:textId="77777777" w:rsidR="00C90C5F" w:rsidRPr="009E68A7" w:rsidRDefault="00C90C5F" w:rsidP="00C90C5F">
      <w:pPr>
        <w:tabs>
          <w:tab w:val="left" w:pos="1335"/>
        </w:tabs>
      </w:pPr>
      <w:r>
        <w:t xml:space="preserve">Vorgeschlagener </w:t>
      </w:r>
      <w:r w:rsidRPr="009E68A7">
        <w:t>Ablauf:</w:t>
      </w:r>
    </w:p>
    <w:p w14:paraId="402B2848" w14:textId="77777777" w:rsidR="00C90C5F" w:rsidRPr="009E68A7" w:rsidRDefault="00C90C5F" w:rsidP="00C90C5F">
      <w:pPr>
        <w:tabs>
          <w:tab w:val="left" w:pos="1335"/>
        </w:tabs>
      </w:pPr>
      <w:r w:rsidRPr="009E68A7">
        <w:t>Verteilen Sie die nach Alpha-Level differenzierenden Arbeitsb</w:t>
      </w:r>
      <w:r>
        <w:t>ögen</w:t>
      </w:r>
      <w:r w:rsidRPr="009E68A7">
        <w:t xml:space="preserve"> „Kreuzworträtsel private Haftpflichtversicherung“. Die Lernenden bearbeiten </w:t>
      </w:r>
      <w:r>
        <w:t>die Arbeitsbögen</w:t>
      </w:r>
      <w:r w:rsidRPr="009E68A7">
        <w:t xml:space="preserve"> in Einzel- oder Partnerarbeit.</w:t>
      </w:r>
    </w:p>
    <w:p w14:paraId="52B5289F" w14:textId="77777777" w:rsidR="00C90C5F" w:rsidRPr="009E68A7" w:rsidRDefault="00C90C5F" w:rsidP="00C90C5F">
      <w:pPr>
        <w:tabs>
          <w:tab w:val="left" w:pos="1335"/>
        </w:tabs>
      </w:pPr>
      <w:r w:rsidRPr="009E68A7">
        <w:t>Nach Bearbeitung empfiehlt sich eine gemeinsame Besprechung der Ergebnisse im Plenum. Dabei können unklar</w:t>
      </w:r>
      <w:r>
        <w:t xml:space="preserve"> gebliebene</w:t>
      </w:r>
      <w:r w:rsidRPr="009E68A7">
        <w:t xml:space="preserve"> Begriffe </w:t>
      </w:r>
      <w:r>
        <w:t>erörtert</w:t>
      </w:r>
      <w:r w:rsidRPr="009E68A7">
        <w:t xml:space="preserve"> und Fragen gestellt werden. Ferner empfiehlt es sich, auf die Höhe der Versicherungs- bzw. Deckungssumme einzugehen.</w:t>
      </w:r>
      <w:r>
        <w:t xml:space="preserve"> </w:t>
      </w:r>
      <w:r w:rsidRPr="009E68A7">
        <w:t xml:space="preserve">Diese sollte bei der privaten Haftpflichtversicherung mindestens </w:t>
      </w:r>
      <w:r>
        <w:t>zehn</w:t>
      </w:r>
      <w:r w:rsidRPr="009E68A7">
        <w:t xml:space="preserve"> Millionen Euro betragen. Dies ist darin begründet, dass auch Personenschäden im Versicherungsbereich der privaten Haftpflichtversicherung liegen. Durch eventuelle Behandlungskosten können Personenschäden sehr hoch ausfallen.</w:t>
      </w:r>
    </w:p>
    <w:p w14:paraId="0AE44D22" w14:textId="77777777" w:rsidR="00C90C5F" w:rsidRPr="009E68A7" w:rsidRDefault="00C90C5F" w:rsidP="00C90C5F">
      <w:pPr>
        <w:tabs>
          <w:tab w:val="left" w:pos="1335"/>
        </w:tabs>
      </w:pPr>
      <w:r w:rsidRPr="009E68A7">
        <w:t>Die beiliegenden Lösungsb</w:t>
      </w:r>
      <w:r>
        <w:t>ögen</w:t>
      </w:r>
      <w:r w:rsidRPr="009E68A7">
        <w:t xml:space="preserve"> können zur (Selbst-)Kontrolle eingesetzt werden.</w:t>
      </w:r>
    </w:p>
    <w:p w14:paraId="736FBE02" w14:textId="77777777" w:rsidR="00C90C5F" w:rsidRDefault="00C90C5F" w:rsidP="000116B9">
      <w:pPr>
        <w:ind w:left="0"/>
        <w:rPr>
          <w:sz w:val="28"/>
        </w:rPr>
        <w:sectPr w:rsidR="00C90C5F" w:rsidSect="00434A63">
          <w:headerReference w:type="first" r:id="rId168"/>
          <w:pgSz w:w="11900" w:h="16840"/>
          <w:pgMar w:top="2835" w:right="851" w:bottom="1134" w:left="851" w:header="709" w:footer="454" w:gutter="0"/>
          <w:cols w:space="708"/>
          <w:titlePg/>
          <w:docGrid w:linePitch="360"/>
        </w:sectPr>
      </w:pPr>
    </w:p>
    <w:p w14:paraId="20D93675" w14:textId="77777777" w:rsidR="00D67435" w:rsidRPr="00D67435" w:rsidRDefault="00D67435" w:rsidP="00D67435">
      <w:pPr>
        <w:spacing w:after="160" w:line="276" w:lineRule="auto"/>
        <w:ind w:left="0" w:firstLine="425"/>
        <w:rPr>
          <w:rFonts w:eastAsia="Times New Roman" w:cs="Times New Roman"/>
          <w:sz w:val="28"/>
          <w:szCs w:val="28"/>
        </w:rPr>
      </w:pPr>
      <w:r w:rsidRPr="00D67435">
        <w:rPr>
          <w:rFonts w:eastAsia="Times New Roman" w:cs="Times New Roman"/>
          <w:noProof/>
          <w:sz w:val="28"/>
          <w:szCs w:val="28"/>
        </w:rPr>
        <w:lastRenderedPageBreak/>
        <w:drawing>
          <wp:anchor distT="0" distB="0" distL="114300" distR="114300" simplePos="0" relativeHeight="251837440" behindDoc="0" locked="0" layoutInCell="1" allowOverlap="1" wp14:anchorId="04EDFCA4" wp14:editId="3901E0B1">
            <wp:simplePos x="0" y="0"/>
            <wp:positionH relativeFrom="column">
              <wp:posOffset>-180340</wp:posOffset>
            </wp:positionH>
            <wp:positionV relativeFrom="paragraph">
              <wp:posOffset>-71755</wp:posOffset>
            </wp:positionV>
            <wp:extent cx="320400" cy="320400"/>
            <wp:effectExtent l="0" t="0" r="3810" b="3810"/>
            <wp:wrapNone/>
            <wp:docPr id="577" name="Grafik 577"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67435">
        <w:rPr>
          <w:rFonts w:eastAsia="Times New Roman" w:cs="Times New Roman"/>
          <w:sz w:val="28"/>
          <w:szCs w:val="28"/>
        </w:rPr>
        <w:t>Ergänzen Sie die Lücken!</w:t>
      </w:r>
    </w:p>
    <w:p w14:paraId="480AF75A" w14:textId="77777777" w:rsidR="00D67435" w:rsidRPr="00D67435" w:rsidRDefault="00D67435" w:rsidP="00D67435">
      <w:pPr>
        <w:spacing w:after="160" w:line="276" w:lineRule="auto"/>
        <w:rPr>
          <w:rFonts w:eastAsia="Times New Roman" w:cs="Times New Roman"/>
          <w:sz w:val="28"/>
          <w:szCs w:val="28"/>
        </w:rPr>
      </w:pPr>
      <w:r w:rsidRPr="00D67435">
        <w:rPr>
          <w:rFonts w:eastAsia="Times New Roman" w:cs="Times New Roman"/>
          <w:noProof/>
          <w:sz w:val="28"/>
          <w:szCs w:val="28"/>
        </w:rPr>
        <w:drawing>
          <wp:anchor distT="0" distB="0" distL="114300" distR="114300" simplePos="0" relativeHeight="251839488" behindDoc="0" locked="0" layoutInCell="1" allowOverlap="1" wp14:anchorId="1815BA39" wp14:editId="1495E0F8">
            <wp:simplePos x="0" y="0"/>
            <wp:positionH relativeFrom="column">
              <wp:posOffset>-180340</wp:posOffset>
            </wp:positionH>
            <wp:positionV relativeFrom="paragraph">
              <wp:posOffset>-71755</wp:posOffset>
            </wp:positionV>
            <wp:extent cx="320400" cy="320400"/>
            <wp:effectExtent l="0" t="0" r="3810" b="3810"/>
            <wp:wrapNone/>
            <wp:docPr id="578" name="Grafik 578"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67435">
        <w:rPr>
          <w:rFonts w:eastAsia="Times New Roman" w:cs="Times New Roman"/>
          <w:sz w:val="28"/>
          <w:szCs w:val="28"/>
        </w:rPr>
        <w:t>Schreiben Sie die gesuchten Wörter in das Kreuzworträtsel!</w:t>
      </w:r>
    </w:p>
    <w:p w14:paraId="67C01128" w14:textId="77777777" w:rsidR="00D67435" w:rsidRPr="00D67435" w:rsidRDefault="00D67435" w:rsidP="00D67435">
      <w:pPr>
        <w:spacing w:after="160" w:line="276" w:lineRule="auto"/>
        <w:rPr>
          <w:rFonts w:eastAsia="Times New Roman" w:cs="Times New Roman"/>
          <w:sz w:val="28"/>
          <w:szCs w:val="28"/>
        </w:rPr>
      </w:pPr>
    </w:p>
    <w:p w14:paraId="4E5F2716" w14:textId="77777777" w:rsidR="00D67435" w:rsidRPr="00D67435" w:rsidRDefault="00D67435" w:rsidP="001B5E1A">
      <w:pPr>
        <w:spacing w:after="160"/>
        <w:rPr>
          <w:rFonts w:eastAsia="Times New Roman" w:cs="Times New Roman"/>
          <w:color w:val="000000"/>
          <w:sz w:val="28"/>
          <w:szCs w:val="22"/>
        </w:rPr>
      </w:pPr>
      <w:r w:rsidRPr="00D67435">
        <w:rPr>
          <w:rFonts w:eastAsia="Times New Roman" w:cs="Times New Roman"/>
          <w:color w:val="000000"/>
          <w:sz w:val="28"/>
          <w:szCs w:val="22"/>
        </w:rPr>
        <w:t xml:space="preserve">1. Die Berufshaftpflichtversicherung </w:t>
      </w:r>
      <w:r w:rsidR="001B5E1A">
        <w:rPr>
          <w:rFonts w:eastAsia="Times New Roman" w:cs="Times New Roman"/>
          <w:color w:val="000000"/>
          <w:sz w:val="28"/>
          <w:szCs w:val="22"/>
        </w:rPr>
        <w:t xml:space="preserve">des Arbeitsgebers </w:t>
      </w:r>
      <w:r w:rsidRPr="00D67435">
        <w:rPr>
          <w:rFonts w:eastAsia="Times New Roman" w:cs="Times New Roman"/>
          <w:color w:val="000000"/>
          <w:sz w:val="28"/>
          <w:szCs w:val="22"/>
        </w:rPr>
        <w:t xml:space="preserve">kommt bei einem Schaden auf der </w:t>
      </w:r>
      <w:r w:rsidR="001B5E1A" w:rsidRPr="000675B3">
        <w:rPr>
          <w:rFonts w:eastAsia="Times New Roman" w:cs="Times New Roman"/>
          <w:b/>
          <w:bCs/>
          <w:color w:val="000000"/>
          <w:sz w:val="28"/>
          <w:szCs w:val="22"/>
          <w:u w:val="single"/>
        </w:rPr>
        <w:t>A</w:t>
      </w:r>
      <w:r w:rsidR="001B5E1A">
        <w:rPr>
          <w:rFonts w:eastAsia="Times New Roman" w:cs="Times New Roman"/>
          <w:b/>
          <w:bCs/>
          <w:color w:val="000000"/>
          <w:sz w:val="28"/>
          <w:szCs w:val="22"/>
          <w:u w:val="single"/>
        </w:rPr>
        <w:t xml:space="preserve"> </w:t>
      </w:r>
      <w:r w:rsidR="001B5E1A">
        <w:rPr>
          <w:rFonts w:eastAsia="Times New Roman" w:cs="Times New Roman"/>
          <w:b/>
          <w:bCs/>
          <w:color w:val="000000"/>
          <w:sz w:val="28"/>
          <w:szCs w:val="22"/>
        </w:rPr>
        <w:t xml:space="preserve"> </w:t>
      </w:r>
      <w:r w:rsidR="001B5E1A">
        <w:rPr>
          <w:rFonts w:eastAsia="Times New Roman" w:cs="Times New Roman"/>
          <w:b/>
          <w:bCs/>
          <w:color w:val="000000"/>
          <w:sz w:val="28"/>
          <w:szCs w:val="22"/>
          <w:u w:val="single"/>
        </w:rPr>
        <w:t xml:space="preserve">    </w:t>
      </w:r>
      <w:r w:rsidR="001B5E1A" w:rsidRPr="004979C9">
        <w:rPr>
          <w:rFonts w:eastAsia="Times New Roman" w:cs="Times New Roman"/>
          <w:b/>
          <w:bCs/>
          <w:color w:val="000000"/>
          <w:sz w:val="28"/>
          <w:szCs w:val="22"/>
        </w:rPr>
        <w:t xml:space="preserve"> </w:t>
      </w:r>
      <w:r w:rsidR="001B5E1A">
        <w:rPr>
          <w:rFonts w:eastAsia="Times New Roman" w:cs="Times New Roman"/>
          <w:b/>
          <w:bCs/>
          <w:color w:val="000000"/>
          <w:sz w:val="28"/>
          <w:szCs w:val="22"/>
          <w:u w:val="single"/>
        </w:rPr>
        <w:t xml:space="preserve">    </w:t>
      </w:r>
      <w:r w:rsidR="001B5E1A" w:rsidRPr="00D67435">
        <w:rPr>
          <w:rFonts w:eastAsia="Times New Roman" w:cs="Times New Roman"/>
          <w:b/>
          <w:bCs/>
          <w:color w:val="000000"/>
          <w:sz w:val="28"/>
          <w:szCs w:val="22"/>
        </w:rPr>
        <w:t xml:space="preserve"> </w:t>
      </w:r>
      <w:r w:rsidR="001B5E1A">
        <w:rPr>
          <w:rFonts w:eastAsia="Times New Roman" w:cs="Times New Roman"/>
          <w:b/>
          <w:bCs/>
          <w:color w:val="000000"/>
          <w:sz w:val="28"/>
          <w:szCs w:val="22"/>
          <w:u w:val="single"/>
        </w:rPr>
        <w:t xml:space="preserve"> </w:t>
      </w:r>
      <w:r w:rsidR="001B5E1A" w:rsidRPr="000675B3">
        <w:rPr>
          <w:rFonts w:eastAsia="Times New Roman" w:cs="Times New Roman"/>
          <w:b/>
          <w:bCs/>
          <w:color w:val="000000"/>
          <w:sz w:val="28"/>
          <w:szCs w:val="22"/>
          <w:u w:val="single"/>
        </w:rPr>
        <w:t>E</w:t>
      </w:r>
      <w:r w:rsidR="001B5E1A">
        <w:rPr>
          <w:rFonts w:eastAsia="Times New Roman" w:cs="Times New Roman"/>
          <w:b/>
          <w:bCs/>
          <w:color w:val="000000"/>
          <w:sz w:val="28"/>
          <w:szCs w:val="22"/>
          <w:u w:val="single"/>
        </w:rPr>
        <w:t xml:space="preserve"> </w:t>
      </w:r>
      <w:r w:rsidR="001B5E1A">
        <w:rPr>
          <w:rFonts w:eastAsia="Times New Roman" w:cs="Times New Roman"/>
          <w:b/>
          <w:bCs/>
          <w:color w:val="000000"/>
          <w:sz w:val="28"/>
          <w:szCs w:val="22"/>
        </w:rPr>
        <w:t xml:space="preserve"> </w:t>
      </w:r>
      <w:r w:rsidR="001B5E1A">
        <w:rPr>
          <w:rFonts w:eastAsia="Times New Roman" w:cs="Times New Roman"/>
          <w:b/>
          <w:bCs/>
          <w:color w:val="000000"/>
          <w:sz w:val="28"/>
          <w:szCs w:val="22"/>
          <w:u w:val="single"/>
        </w:rPr>
        <w:t xml:space="preserve">    </w:t>
      </w:r>
      <w:r w:rsidR="001B5E1A" w:rsidRPr="004979C9">
        <w:rPr>
          <w:rFonts w:eastAsia="Times New Roman" w:cs="Times New Roman"/>
          <w:b/>
          <w:bCs/>
          <w:color w:val="000000"/>
          <w:sz w:val="28"/>
          <w:szCs w:val="22"/>
        </w:rPr>
        <w:t xml:space="preserve"> </w:t>
      </w:r>
      <w:r w:rsidR="001B5E1A">
        <w:rPr>
          <w:rFonts w:eastAsia="Times New Roman" w:cs="Times New Roman"/>
          <w:b/>
          <w:bCs/>
          <w:color w:val="000000"/>
          <w:sz w:val="28"/>
          <w:szCs w:val="22"/>
          <w:u w:val="single"/>
        </w:rPr>
        <w:t xml:space="preserve">    </w:t>
      </w:r>
      <w:r w:rsidR="001B5E1A">
        <w:rPr>
          <w:rFonts w:eastAsia="Times New Roman" w:cs="Times New Roman"/>
          <w:b/>
          <w:bCs/>
          <w:color w:val="000000"/>
          <w:sz w:val="28"/>
          <w:szCs w:val="22"/>
        </w:rPr>
        <w:t xml:space="preserve"> </w:t>
      </w:r>
      <w:r w:rsidR="001B5E1A" w:rsidRPr="00D67435">
        <w:rPr>
          <w:rFonts w:eastAsia="Times New Roman" w:cs="Times New Roman"/>
          <w:color w:val="000000"/>
          <w:sz w:val="28"/>
          <w:szCs w:val="22"/>
        </w:rPr>
        <w:t>auf.</w:t>
      </w:r>
    </w:p>
    <w:p w14:paraId="336B64FD"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 xml:space="preserve">2. Die private Haftpflichtversicherung bezahlt </w:t>
      </w:r>
      <w:proofErr w:type="gramStart"/>
      <w:r w:rsidRPr="00D67435">
        <w:rPr>
          <w:rFonts w:eastAsia="Times New Roman" w:cs="Times New Roman"/>
          <w:color w:val="000000"/>
          <w:sz w:val="28"/>
          <w:szCs w:val="22"/>
        </w:rPr>
        <w:t xml:space="preserve">einen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S</w:t>
      </w:r>
      <w:proofErr w:type="gramEnd"/>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C</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H</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 den ich aus Versehen jemand anderem zufüge.</w:t>
      </w:r>
    </w:p>
    <w:p w14:paraId="3A0E0A43" w14:textId="77777777" w:rsidR="00D67435" w:rsidRPr="00D67435" w:rsidRDefault="00D67435" w:rsidP="00D67435">
      <w:pPr>
        <w:rPr>
          <w:rFonts w:eastAsia="Times New Roman" w:cs="Times New Roman"/>
          <w:color w:val="000000"/>
          <w:sz w:val="28"/>
          <w:szCs w:val="22"/>
        </w:rPr>
      </w:pPr>
      <w:r w:rsidRPr="00D67435">
        <w:rPr>
          <w:rFonts w:eastAsia="Times New Roman" w:cs="Times New Roman"/>
          <w:color w:val="000000"/>
          <w:sz w:val="28"/>
          <w:szCs w:val="22"/>
        </w:rPr>
        <w:t xml:space="preserve">3. Im Alltag passiert schnell ein kleiner oder großer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F</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A</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L</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proofErr w:type="spellStart"/>
      <w:proofErr w:type="gramStart"/>
      <w:r w:rsidRPr="000675B3">
        <w:rPr>
          <w:rFonts w:eastAsia="Times New Roman" w:cs="Times New Roman"/>
          <w:b/>
          <w:bCs/>
          <w:color w:val="000000"/>
          <w:sz w:val="28"/>
          <w:szCs w:val="22"/>
          <w:u w:val="single"/>
        </w:rPr>
        <w:t>L</w:t>
      </w:r>
      <w:proofErr w:type="spellEnd"/>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w:t>
      </w:r>
      <w:proofErr w:type="gramEnd"/>
    </w:p>
    <w:p w14:paraId="47AC89B3"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Eine private Haftpflichtversicherung ist deswegen sinnvoll.</w:t>
      </w:r>
    </w:p>
    <w:p w14:paraId="412B7E4E" w14:textId="77777777" w:rsidR="00425184" w:rsidRDefault="00D67435" w:rsidP="00425184">
      <w:pPr>
        <w:rPr>
          <w:rFonts w:eastAsia="Times New Roman" w:cs="Times New Roman"/>
          <w:color w:val="000000"/>
          <w:sz w:val="28"/>
          <w:szCs w:val="22"/>
        </w:rPr>
      </w:pPr>
      <w:r w:rsidRPr="00D67435">
        <w:rPr>
          <w:rFonts w:eastAsia="Times New Roman" w:cs="Times New Roman"/>
          <w:color w:val="000000"/>
          <w:sz w:val="28"/>
          <w:szCs w:val="22"/>
        </w:rPr>
        <w:t>4. Bei Schäden durch Autos ist die</w:t>
      </w:r>
    </w:p>
    <w:p w14:paraId="3C994DDA"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Kfz</w:t>
      </w:r>
      <w:r w:rsidRPr="000675B3">
        <w:rPr>
          <w:rFonts w:eastAsia="Times New Roman" w:cs="Times New Roman"/>
          <w:color w:val="000000"/>
          <w:sz w:val="28"/>
          <w:szCs w:val="22"/>
        </w:rPr>
        <w:t>-</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H</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proofErr w:type="spellStart"/>
      <w:r w:rsidRPr="00D67435">
        <w:rPr>
          <w:rFonts w:eastAsia="Times New Roman" w:cs="Times New Roman"/>
          <w:color w:val="000000"/>
          <w:sz w:val="28"/>
          <w:szCs w:val="22"/>
        </w:rPr>
        <w:t>versicherung</w:t>
      </w:r>
      <w:proofErr w:type="spellEnd"/>
      <w:r w:rsidRPr="00D67435">
        <w:rPr>
          <w:rFonts w:eastAsia="Times New Roman" w:cs="Times New Roman"/>
          <w:color w:val="000000"/>
          <w:sz w:val="28"/>
          <w:szCs w:val="22"/>
        </w:rPr>
        <w:t xml:space="preserve"> vorteilhaft.</w:t>
      </w:r>
    </w:p>
    <w:p w14:paraId="604C8407"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 xml:space="preserve">5. Die private Haftpflichtversicherung ist </w:t>
      </w:r>
      <w:proofErr w:type="gramStart"/>
      <w:r w:rsidRPr="00D67435">
        <w:rPr>
          <w:rFonts w:eastAsia="Times New Roman" w:cs="Times New Roman"/>
          <w:color w:val="000000"/>
          <w:sz w:val="28"/>
          <w:szCs w:val="22"/>
        </w:rPr>
        <w:t xml:space="preserve">keine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P</w:t>
      </w:r>
      <w:proofErr w:type="gramEnd"/>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F</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w:t>
      </w:r>
    </w:p>
    <w:p w14:paraId="7271E698" w14:textId="77777777" w:rsidR="00D67435" w:rsidRPr="00D67435" w:rsidRDefault="00D67435" w:rsidP="00D67435">
      <w:pPr>
        <w:rPr>
          <w:rFonts w:eastAsia="Times New Roman" w:cs="Times New Roman"/>
          <w:color w:val="000000"/>
          <w:sz w:val="28"/>
          <w:szCs w:val="22"/>
        </w:rPr>
      </w:pPr>
      <w:r w:rsidRPr="00D67435">
        <w:rPr>
          <w:rFonts w:eastAsia="Times New Roman" w:cs="Times New Roman"/>
          <w:color w:val="000000"/>
          <w:sz w:val="28"/>
          <w:szCs w:val="22"/>
        </w:rPr>
        <w:t xml:space="preserve">6. Bei Vertragsabschluss muss ich aufpassen, dass die Versicherungs- oder </w:t>
      </w:r>
      <w:proofErr w:type="spellStart"/>
      <w:r w:rsidRPr="00D67435">
        <w:rPr>
          <w:rFonts w:eastAsia="Times New Roman" w:cs="Times New Roman"/>
          <w:color w:val="000000"/>
          <w:sz w:val="28"/>
          <w:szCs w:val="22"/>
        </w:rPr>
        <w:t>Deckungs</w:t>
      </w:r>
      <w:proofErr w:type="spellEnd"/>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M</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proofErr w:type="spellStart"/>
      <w:r w:rsidRPr="000675B3">
        <w:rPr>
          <w:rFonts w:eastAsia="Times New Roman" w:cs="Times New Roman"/>
          <w:b/>
          <w:bCs/>
          <w:color w:val="000000"/>
          <w:sz w:val="28"/>
          <w:szCs w:val="22"/>
          <w:u w:val="single"/>
        </w:rPr>
        <w:t>M</w:t>
      </w:r>
      <w:proofErr w:type="spellEnd"/>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 xml:space="preserve"> groß genug ist.</w:t>
      </w:r>
    </w:p>
    <w:p w14:paraId="16A83E32"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 xml:space="preserve">Ansonsten kann es unter Umständen teuer für mich werden. </w:t>
      </w:r>
    </w:p>
    <w:p w14:paraId="4F66CA12" w14:textId="77777777" w:rsidR="00D67435" w:rsidRPr="00D67435" w:rsidRDefault="00D67435" w:rsidP="00D67435">
      <w:pPr>
        <w:spacing w:after="160" w:line="276" w:lineRule="auto"/>
        <w:rPr>
          <w:rFonts w:eastAsia="Times New Roman" w:cs="Times New Roman"/>
          <w:b/>
          <w:bCs/>
          <w:color w:val="000000"/>
          <w:sz w:val="28"/>
          <w:szCs w:val="22"/>
        </w:rPr>
      </w:pPr>
      <w:r w:rsidRPr="00D67435">
        <w:rPr>
          <w:rFonts w:eastAsia="Times New Roman" w:cs="Times New Roman"/>
          <w:color w:val="000000"/>
          <w:sz w:val="28"/>
          <w:szCs w:val="22"/>
        </w:rPr>
        <w:t xml:space="preserve">7. </w:t>
      </w:r>
      <w:proofErr w:type="gramStart"/>
      <w:r w:rsidRPr="00D67435">
        <w:rPr>
          <w:rFonts w:eastAsia="Times New Roman" w:cs="Times New Roman"/>
          <w:color w:val="000000"/>
          <w:sz w:val="28"/>
          <w:szCs w:val="22"/>
        </w:rPr>
        <w:t xml:space="preserve">Eine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P</w:t>
      </w:r>
      <w:proofErr w:type="gramEnd"/>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 xml:space="preserve"> Haftpflichtversicherung ist für alle Menschen sehr sinnvoll.</w:t>
      </w:r>
    </w:p>
    <w:p w14:paraId="35630070" w14:textId="77777777" w:rsidR="00F023EC" w:rsidRDefault="00F023EC" w:rsidP="000116B9">
      <w:pPr>
        <w:ind w:left="0"/>
        <w:rPr>
          <w:sz w:val="28"/>
        </w:rPr>
        <w:sectPr w:rsidR="00F023EC" w:rsidSect="00434A63">
          <w:headerReference w:type="first" r:id="rId169"/>
          <w:pgSz w:w="11900" w:h="16840"/>
          <w:pgMar w:top="2835" w:right="851" w:bottom="1134" w:left="851" w:header="709" w:footer="454" w:gutter="0"/>
          <w:cols w:space="708"/>
          <w:titlePg/>
          <w:docGrid w:linePitch="360"/>
        </w:sectPr>
      </w:pPr>
    </w:p>
    <w:p w14:paraId="321491BE" w14:textId="77777777" w:rsidR="00F023EC" w:rsidRPr="00F023EC" w:rsidRDefault="00F023EC" w:rsidP="00F023EC">
      <w:pPr>
        <w:spacing w:after="160" w:line="276" w:lineRule="auto"/>
        <w:rPr>
          <w:rFonts w:eastAsia="Times New Roman" w:cs="Times New Roman"/>
          <w:sz w:val="28"/>
          <w:szCs w:val="28"/>
        </w:rPr>
      </w:pPr>
      <w:r w:rsidRPr="00F023EC">
        <w:rPr>
          <w:rFonts w:eastAsia="Times New Roman" w:cs="Times New Roman"/>
          <w:noProof/>
          <w:sz w:val="28"/>
          <w:szCs w:val="28"/>
        </w:rPr>
        <w:lastRenderedPageBreak/>
        <w:drawing>
          <wp:anchor distT="0" distB="0" distL="114300" distR="114300" simplePos="0" relativeHeight="251841536" behindDoc="0" locked="0" layoutInCell="1" allowOverlap="1" wp14:anchorId="54E44FC7" wp14:editId="55D55C49">
            <wp:simplePos x="0" y="0"/>
            <wp:positionH relativeFrom="column">
              <wp:posOffset>-180340</wp:posOffset>
            </wp:positionH>
            <wp:positionV relativeFrom="paragraph">
              <wp:posOffset>-71755</wp:posOffset>
            </wp:positionV>
            <wp:extent cx="320400" cy="320400"/>
            <wp:effectExtent l="0" t="0" r="0" b="3810"/>
            <wp:wrapNone/>
            <wp:docPr id="670" name="Grafik 670"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Grafik 941" descr="Kopf mit Zahnrädern mit einfarbiger Füllun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F023EC">
        <w:rPr>
          <w:rFonts w:eastAsia="Times New Roman" w:cs="Times New Roman"/>
          <w:sz w:val="28"/>
          <w:szCs w:val="28"/>
        </w:rPr>
        <w:t>Ermitteln Sie das Lösungswort im Kreuzworträtsel!</w:t>
      </w:r>
    </w:p>
    <w:p w14:paraId="5A2803AF" w14:textId="77777777" w:rsidR="00F023EC" w:rsidRPr="00F023EC" w:rsidRDefault="00F023EC" w:rsidP="00F023EC">
      <w:pPr>
        <w:spacing w:after="160" w:line="276" w:lineRule="auto"/>
        <w:rPr>
          <w:rFonts w:eastAsia="Times New Roman" w:cs="Times New Roman"/>
          <w:sz w:val="28"/>
          <w:szCs w:val="28"/>
        </w:rPr>
      </w:pPr>
      <w:r w:rsidRPr="00F023EC">
        <w:rPr>
          <w:rFonts w:eastAsia="Times New Roman" w:cs="Times New Roman"/>
          <w:sz w:val="28"/>
          <w:szCs w:val="28"/>
        </w:rPr>
        <w:t>Hierfür stehen im Rätsel fünf graue Kästchen.</w:t>
      </w:r>
    </w:p>
    <w:p w14:paraId="4C222C5C" w14:textId="77777777" w:rsidR="00F023EC" w:rsidRDefault="00F023EC" w:rsidP="00F023EC">
      <w:pPr>
        <w:spacing w:after="160" w:line="276" w:lineRule="auto"/>
        <w:rPr>
          <w:rFonts w:eastAsia="Times New Roman" w:cs="Times New Roman"/>
          <w:sz w:val="28"/>
          <w:szCs w:val="28"/>
        </w:rPr>
      </w:pPr>
      <w:r w:rsidRPr="00F023EC">
        <w:rPr>
          <w:rFonts w:eastAsia="Times New Roman" w:cs="Times New Roman"/>
          <w:noProof/>
          <w:sz w:val="28"/>
          <w:szCs w:val="28"/>
        </w:rPr>
        <w:drawing>
          <wp:anchor distT="0" distB="0" distL="114300" distR="114300" simplePos="0" relativeHeight="251843584" behindDoc="0" locked="0" layoutInCell="1" allowOverlap="1" wp14:anchorId="754231EF" wp14:editId="0782A0BA">
            <wp:simplePos x="0" y="0"/>
            <wp:positionH relativeFrom="column">
              <wp:posOffset>-180340</wp:posOffset>
            </wp:positionH>
            <wp:positionV relativeFrom="paragraph">
              <wp:posOffset>-71755</wp:posOffset>
            </wp:positionV>
            <wp:extent cx="320400" cy="320400"/>
            <wp:effectExtent l="0" t="0" r="3810" b="3810"/>
            <wp:wrapNone/>
            <wp:docPr id="675" name="Grafik 675"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Grafik 942"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F023EC">
        <w:rPr>
          <w:rFonts w:eastAsia="Times New Roman" w:cs="Times New Roman"/>
          <w:sz w:val="28"/>
          <w:szCs w:val="28"/>
        </w:rPr>
        <w:t xml:space="preserve">Tragen Sie unten die </w:t>
      </w:r>
      <w:r w:rsidR="005C5918">
        <w:rPr>
          <w:rFonts w:eastAsia="Times New Roman" w:cs="Times New Roman"/>
          <w:sz w:val="28"/>
          <w:szCs w:val="28"/>
        </w:rPr>
        <w:t>passende</w:t>
      </w:r>
      <w:r w:rsidRPr="00F023EC">
        <w:rPr>
          <w:rFonts w:eastAsia="Times New Roman" w:cs="Times New Roman"/>
          <w:sz w:val="28"/>
          <w:szCs w:val="28"/>
        </w:rPr>
        <w:t>n Buchstaben ein!</w:t>
      </w:r>
    </w:p>
    <w:p w14:paraId="560CB2D1" w14:textId="77777777" w:rsidR="00D36AF8" w:rsidRPr="00F023EC" w:rsidRDefault="00D36AF8" w:rsidP="00F023EC">
      <w:pPr>
        <w:spacing w:after="160" w:line="276" w:lineRule="auto"/>
        <w:rPr>
          <w:rFonts w:eastAsia="Times New Roman" w:cs="Times New Roman"/>
          <w:sz w:val="28"/>
          <w:szCs w:val="28"/>
        </w:rPr>
      </w:pPr>
    </w:p>
    <w:tbl>
      <w:tblPr>
        <w:tblStyle w:val="Tabellenraster11"/>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F023EC" w:rsidRPr="00F023EC" w14:paraId="6D177FB8" w14:textId="77777777" w:rsidTr="00F023EC">
        <w:trPr>
          <w:trHeight w:val="794"/>
          <w:jc w:val="center"/>
        </w:trPr>
        <w:tc>
          <w:tcPr>
            <w:tcW w:w="794" w:type="dxa"/>
            <w:tcBorders>
              <w:bottom w:val="single" w:sz="4" w:space="0" w:color="auto"/>
            </w:tcBorders>
            <w:shd w:val="clear" w:color="auto" w:fill="A6A6A6"/>
            <w:vAlign w:val="bottom"/>
          </w:tcPr>
          <w:p w14:paraId="4034DD42" w14:textId="77777777" w:rsidR="00F023EC" w:rsidRPr="00F023EC" w:rsidRDefault="00F023EC" w:rsidP="00F023EC">
            <w:pPr>
              <w:ind w:left="0" w:right="0"/>
              <w:jc w:val="right"/>
              <w:rPr>
                <w:color w:val="FFFFFF"/>
              </w:rPr>
            </w:pPr>
            <w:r w:rsidRPr="00F023EC">
              <w:rPr>
                <w:color w:val="FFFFFF"/>
              </w:rPr>
              <w:t>1</w:t>
            </w:r>
          </w:p>
        </w:tc>
        <w:tc>
          <w:tcPr>
            <w:tcW w:w="794" w:type="dxa"/>
            <w:shd w:val="clear" w:color="auto" w:fill="A6A6A6"/>
            <w:vAlign w:val="bottom"/>
          </w:tcPr>
          <w:p w14:paraId="471904F1" w14:textId="77777777" w:rsidR="00F023EC" w:rsidRPr="00F023EC" w:rsidRDefault="00F023EC" w:rsidP="00F023EC">
            <w:pPr>
              <w:ind w:left="0" w:right="0"/>
              <w:jc w:val="right"/>
              <w:rPr>
                <w:color w:val="FFFFFF"/>
              </w:rPr>
            </w:pPr>
            <w:r w:rsidRPr="00F023EC">
              <w:rPr>
                <w:color w:val="FFFFFF"/>
              </w:rPr>
              <w:t>2</w:t>
            </w:r>
          </w:p>
        </w:tc>
        <w:tc>
          <w:tcPr>
            <w:tcW w:w="794" w:type="dxa"/>
            <w:tcBorders>
              <w:bottom w:val="single" w:sz="4" w:space="0" w:color="auto"/>
            </w:tcBorders>
            <w:shd w:val="clear" w:color="auto" w:fill="FFFFFF"/>
            <w:vAlign w:val="center"/>
          </w:tcPr>
          <w:p w14:paraId="25DF74D5"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0891DCB5"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5ECCD09D"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726BEE19"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319A37D5" w14:textId="77777777" w:rsidR="00F023EC" w:rsidRPr="00F023EC" w:rsidRDefault="00F023EC" w:rsidP="00F023EC">
            <w:pPr>
              <w:ind w:left="0" w:right="0"/>
              <w:jc w:val="center"/>
            </w:pPr>
          </w:p>
        </w:tc>
        <w:tc>
          <w:tcPr>
            <w:tcW w:w="794" w:type="dxa"/>
            <w:shd w:val="clear" w:color="auto" w:fill="FFFFFF"/>
          </w:tcPr>
          <w:p w14:paraId="045CBEE0" w14:textId="77777777" w:rsidR="00F023EC" w:rsidRPr="00F023EC" w:rsidRDefault="00F023EC" w:rsidP="00F023EC">
            <w:pPr>
              <w:ind w:left="0" w:right="0"/>
            </w:pPr>
            <w:r w:rsidRPr="00F023EC">
              <w:rPr>
                <w:rFonts w:ascii="Calibri" w:hAnsi="Calibri" w:cs="Times New Roman"/>
                <w:noProof/>
              </w:rPr>
              <mc:AlternateContent>
                <mc:Choice Requires="wps">
                  <w:drawing>
                    <wp:anchor distT="0" distB="0" distL="114300" distR="114300" simplePos="0" relativeHeight="251853824" behindDoc="0" locked="0" layoutInCell="1" allowOverlap="1" wp14:anchorId="395CBFA2" wp14:editId="36308F4E">
                      <wp:simplePos x="0" y="0"/>
                      <wp:positionH relativeFrom="margin">
                        <wp:posOffset>-115929</wp:posOffset>
                      </wp:positionH>
                      <wp:positionV relativeFrom="margin">
                        <wp:posOffset>-40557</wp:posOffset>
                      </wp:positionV>
                      <wp:extent cx="446405" cy="307975"/>
                      <wp:effectExtent l="0" t="0" r="0" b="0"/>
                      <wp:wrapNone/>
                      <wp:docPr id="663" name="Textfeld 66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18501C4B"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545A14DA" w14:textId="77777777" w:rsidR="003620B0" w:rsidRDefault="003620B0"/>
                                <w:p w14:paraId="1EDEE476"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67EF409B" w14:textId="77777777" w:rsidR="003620B0" w:rsidRDefault="003620B0"/>
                                <w:p w14:paraId="608E6DEC"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531BDAFD" w14:textId="77777777" w:rsidR="003620B0" w:rsidRDefault="003620B0"/>
                                <w:p w14:paraId="6EACF718"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CBFA2" id="Textfeld 663" o:spid="_x0000_s1310" type="#_x0000_t202" style="position:absolute;left:0;text-align:left;margin-left:-9.15pt;margin-top:-3.2pt;width:35.15pt;height:24.2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" filled="f" stroked="f">
                      <v:textbox>
                        <w:txbxContent>
                          <w:p w14:paraId="18501C4B"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545A14DA" w14:textId="77777777" w:rsidR="003620B0" w:rsidRDefault="003620B0"/>
                          <w:p w14:paraId="1EDEE476"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67EF409B" w14:textId="77777777" w:rsidR="003620B0" w:rsidRDefault="003620B0"/>
                          <w:p w14:paraId="608E6DEC"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531BDAFD" w14:textId="77777777" w:rsidR="003620B0" w:rsidRDefault="003620B0"/>
                          <w:p w14:paraId="6EACF718"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p>
        </w:tc>
        <w:tc>
          <w:tcPr>
            <w:tcW w:w="794" w:type="dxa"/>
            <w:tcBorders>
              <w:top w:val="nil"/>
              <w:bottom w:val="nil"/>
              <w:right w:val="nil"/>
            </w:tcBorders>
            <w:shd w:val="clear" w:color="auto" w:fill="FFFFFF"/>
            <w:vAlign w:val="center"/>
          </w:tcPr>
          <w:p w14:paraId="75133857"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7D655ECF" w14:textId="77777777" w:rsidR="00F023EC" w:rsidRPr="00F023EC" w:rsidRDefault="00F023EC" w:rsidP="00F023EC">
            <w:pPr>
              <w:ind w:left="0" w:right="0"/>
              <w:jc w:val="center"/>
            </w:pPr>
            <w:r w:rsidRPr="00F023EC">
              <w:rPr>
                <w:rFonts w:ascii="Calibri" w:hAnsi="Calibri" w:cs="Times New Roman"/>
                <w:noProof/>
              </w:rPr>
              <mc:AlternateContent>
                <mc:Choice Requires="wps">
                  <w:drawing>
                    <wp:anchor distT="0" distB="0" distL="114300" distR="114300" simplePos="0" relativeHeight="251855872" behindDoc="0" locked="0" layoutInCell="1" allowOverlap="1" wp14:anchorId="7FF67AEC" wp14:editId="2DD6BCE7">
                      <wp:simplePos x="0" y="0"/>
                      <wp:positionH relativeFrom="margin">
                        <wp:posOffset>-111125</wp:posOffset>
                      </wp:positionH>
                      <wp:positionV relativeFrom="margin">
                        <wp:posOffset>466090</wp:posOffset>
                      </wp:positionV>
                      <wp:extent cx="446405" cy="307975"/>
                      <wp:effectExtent l="0" t="0" r="0" b="0"/>
                      <wp:wrapNone/>
                      <wp:docPr id="664" name="Textfeld 66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4843B2A8"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6829AC13" w14:textId="77777777" w:rsidR="003620B0" w:rsidRDefault="003620B0"/>
                                <w:p w14:paraId="21BB34F6"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25EB95F7" w14:textId="77777777" w:rsidR="003620B0" w:rsidRDefault="003620B0"/>
                                <w:p w14:paraId="59E4DAFA"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3BB19624" w14:textId="77777777" w:rsidR="003620B0" w:rsidRDefault="003620B0"/>
                                <w:p w14:paraId="26D9BD72"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67AEC" id="Textfeld 664" o:spid="_x0000_s1311" type="#_x0000_t202" style="position:absolute;left:0;text-align:left;margin-left:-8.75pt;margin-top:36.7pt;width:35.15pt;height:24.25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" filled="f" stroked="f">
                      <v:textbox>
                        <w:txbxContent>
                          <w:p w14:paraId="4843B2A8"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6829AC13" w14:textId="77777777" w:rsidR="003620B0" w:rsidRDefault="003620B0"/>
                          <w:p w14:paraId="21BB34F6"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25EB95F7" w14:textId="77777777" w:rsidR="003620B0" w:rsidRDefault="003620B0"/>
                          <w:p w14:paraId="59E4DAFA"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3BB19624" w14:textId="77777777" w:rsidR="003620B0" w:rsidRDefault="003620B0"/>
                          <w:p w14:paraId="26D9BD72"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34F3191F" w14:textId="77777777" w:rsidR="00F023EC" w:rsidRPr="00F023EC" w:rsidRDefault="00F023EC" w:rsidP="00F023EC">
            <w:pPr>
              <w:ind w:left="0" w:right="0"/>
              <w:jc w:val="center"/>
            </w:pPr>
          </w:p>
        </w:tc>
      </w:tr>
      <w:tr w:rsidR="00F023EC" w:rsidRPr="00F023EC" w14:paraId="2D71B643" w14:textId="77777777" w:rsidTr="00F023EC">
        <w:trPr>
          <w:trHeight w:val="794"/>
          <w:jc w:val="center"/>
        </w:trPr>
        <w:tc>
          <w:tcPr>
            <w:tcW w:w="794" w:type="dxa"/>
            <w:tcBorders>
              <w:left w:val="nil"/>
              <w:bottom w:val="nil"/>
            </w:tcBorders>
            <w:shd w:val="clear" w:color="auto" w:fill="FFFFFF"/>
            <w:vAlign w:val="center"/>
          </w:tcPr>
          <w:p w14:paraId="398B9E4B" w14:textId="77777777" w:rsidR="00F023EC" w:rsidRPr="00F023EC" w:rsidRDefault="00D36AF8" w:rsidP="00F023EC">
            <w:pPr>
              <w:ind w:left="0" w:right="0"/>
              <w:jc w:val="center"/>
            </w:pPr>
            <w:r w:rsidRPr="00F023EC">
              <w:rPr>
                <w:rFonts w:ascii="Calibri" w:hAnsi="Calibri" w:cs="Times New Roman"/>
                <w:noProof/>
                <w:sz w:val="22"/>
                <w:szCs w:val="22"/>
              </w:rPr>
              <mc:AlternateContent>
                <mc:Choice Requires="wps">
                  <w:drawing>
                    <wp:anchor distT="0" distB="0" distL="114300" distR="114300" simplePos="0" relativeHeight="251851776" behindDoc="0" locked="0" layoutInCell="1" allowOverlap="1" wp14:anchorId="2219A57D" wp14:editId="4CEE6F65">
                      <wp:simplePos x="0" y="0"/>
                      <wp:positionH relativeFrom="margin">
                        <wp:posOffset>-107315</wp:posOffset>
                      </wp:positionH>
                      <wp:positionV relativeFrom="margin">
                        <wp:posOffset>-702945</wp:posOffset>
                      </wp:positionV>
                      <wp:extent cx="446405" cy="307975"/>
                      <wp:effectExtent l="0" t="0" r="0" b="0"/>
                      <wp:wrapNone/>
                      <wp:docPr id="662" name="Textfeld 66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585459F"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04CCB59D" w14:textId="77777777" w:rsidR="003620B0" w:rsidRDefault="003620B0"/>
                                <w:p w14:paraId="3C5FFB23"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493242E8" w14:textId="77777777" w:rsidR="003620B0" w:rsidRDefault="003620B0"/>
                                <w:p w14:paraId="283DAC47"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6106EC25" w14:textId="77777777" w:rsidR="003620B0" w:rsidRDefault="003620B0"/>
                                <w:p w14:paraId="619E24CD"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9A57D" id="Textfeld 662" o:spid="_x0000_s1312" type="#_x0000_t202" style="position:absolute;left:0;text-align:left;margin-left:-8.45pt;margin-top:-55.35pt;width:35.15pt;height:24.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" filled="f" stroked="f">
                      <v:textbox>
                        <w:txbxContent>
                          <w:p w14:paraId="2585459F"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04CCB59D" w14:textId="77777777" w:rsidR="003620B0" w:rsidRDefault="003620B0"/>
                          <w:p w14:paraId="3C5FFB23"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493242E8" w14:textId="77777777" w:rsidR="003620B0" w:rsidRDefault="003620B0"/>
                          <w:p w14:paraId="283DAC47"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6106EC25" w14:textId="77777777" w:rsidR="003620B0" w:rsidRDefault="003620B0"/>
                          <w:p w14:paraId="619E24CD"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3C44852E" w14:textId="77777777" w:rsidR="00F023EC" w:rsidRPr="00F023EC" w:rsidRDefault="00D36AF8" w:rsidP="00F023EC">
            <w:pPr>
              <w:ind w:left="0" w:right="0"/>
              <w:jc w:val="center"/>
            </w:pPr>
            <w:r w:rsidRPr="00F023EC">
              <w:rPr>
                <w:rFonts w:ascii="Calibri" w:hAnsi="Calibri" w:cs="Times New Roman"/>
                <w:noProof/>
                <w:sz w:val="22"/>
                <w:szCs w:val="22"/>
              </w:rPr>
              <mc:AlternateContent>
                <mc:Choice Requires="wps">
                  <w:drawing>
                    <wp:anchor distT="0" distB="0" distL="114300" distR="114300" simplePos="0" relativeHeight="251849728" behindDoc="0" locked="0" layoutInCell="1" allowOverlap="1" wp14:anchorId="72345E5D" wp14:editId="5E150C78">
                      <wp:simplePos x="0" y="0"/>
                      <wp:positionH relativeFrom="margin">
                        <wp:posOffset>-96520</wp:posOffset>
                      </wp:positionH>
                      <wp:positionV relativeFrom="margin">
                        <wp:posOffset>-721360</wp:posOffset>
                      </wp:positionV>
                      <wp:extent cx="446405" cy="307975"/>
                      <wp:effectExtent l="0" t="0" r="0" b="0"/>
                      <wp:wrapNone/>
                      <wp:docPr id="661" name="Textfeld 66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5344744" w14:textId="77777777" w:rsidR="003620B0" w:rsidRPr="0069588C" w:rsidRDefault="003620B0" w:rsidP="00F023EC">
                                  <w:pPr>
                                    <w:pStyle w:val="berschrift1"/>
                                    <w:rPr>
                                      <w:color w:val="auto"/>
                                    </w:rPr>
                                  </w:pPr>
                                  <w:r w:rsidRPr="0069588C">
                                    <w:rPr>
                                      <w:color w:val="auto"/>
                                      <w:sz w:val="24"/>
                                      <w:szCs w:val="24"/>
                                    </w:rPr>
                                    <w:t>3▼</w:t>
                                  </w:r>
                                </w:p>
                                <w:p w14:paraId="319EDB8A" w14:textId="77777777" w:rsidR="003620B0" w:rsidRDefault="003620B0"/>
                                <w:p w14:paraId="3658FCD3" w14:textId="77777777" w:rsidR="003620B0" w:rsidRPr="0069588C" w:rsidRDefault="003620B0" w:rsidP="00F023EC">
                                  <w:pPr>
                                    <w:pStyle w:val="berschrift1"/>
                                    <w:rPr>
                                      <w:color w:val="auto"/>
                                    </w:rPr>
                                  </w:pPr>
                                  <w:r w:rsidRPr="0069588C">
                                    <w:rPr>
                                      <w:color w:val="auto"/>
                                      <w:sz w:val="24"/>
                                      <w:szCs w:val="24"/>
                                    </w:rPr>
                                    <w:t>3▼</w:t>
                                  </w:r>
                                </w:p>
                                <w:p w14:paraId="0EE7ED44" w14:textId="77777777" w:rsidR="003620B0" w:rsidRDefault="003620B0"/>
                                <w:p w14:paraId="72860F89" w14:textId="77777777" w:rsidR="003620B0" w:rsidRPr="0069588C" w:rsidRDefault="003620B0" w:rsidP="00F023EC">
                                  <w:pPr>
                                    <w:pStyle w:val="berschrift1"/>
                                    <w:rPr>
                                      <w:color w:val="auto"/>
                                    </w:rPr>
                                  </w:pPr>
                                  <w:r w:rsidRPr="0069588C">
                                    <w:rPr>
                                      <w:color w:val="auto"/>
                                      <w:sz w:val="24"/>
                                      <w:szCs w:val="24"/>
                                    </w:rPr>
                                    <w:t>3▼</w:t>
                                  </w:r>
                                </w:p>
                                <w:p w14:paraId="1C0EDFB3" w14:textId="77777777" w:rsidR="003620B0" w:rsidRDefault="003620B0"/>
                                <w:p w14:paraId="01A8A348" w14:textId="77777777" w:rsidR="003620B0" w:rsidRPr="0069588C" w:rsidRDefault="003620B0" w:rsidP="00F023EC">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45E5D" id="Textfeld 661" o:spid="_x0000_s1313" type="#_x0000_t202" style="position:absolute;left:0;text-align:left;margin-left:-7.6pt;margin-top:-56.8pt;width:35.15pt;height:24.2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" filled="f" stroked="f">
                      <v:textbox>
                        <w:txbxContent>
                          <w:p w14:paraId="35344744" w14:textId="77777777" w:rsidR="003620B0" w:rsidRPr="0069588C" w:rsidRDefault="003620B0" w:rsidP="00F023EC">
                            <w:pPr>
                              <w:pStyle w:val="berschrift1"/>
                              <w:rPr>
                                <w:color w:val="auto"/>
                              </w:rPr>
                            </w:pPr>
                            <w:r w:rsidRPr="0069588C">
                              <w:rPr>
                                <w:color w:val="auto"/>
                                <w:sz w:val="24"/>
                                <w:szCs w:val="24"/>
                              </w:rPr>
                              <w:t>3▼</w:t>
                            </w:r>
                          </w:p>
                          <w:p w14:paraId="319EDB8A" w14:textId="77777777" w:rsidR="003620B0" w:rsidRDefault="003620B0"/>
                          <w:p w14:paraId="3658FCD3" w14:textId="77777777" w:rsidR="003620B0" w:rsidRPr="0069588C" w:rsidRDefault="003620B0" w:rsidP="00F023EC">
                            <w:pPr>
                              <w:pStyle w:val="berschrift1"/>
                              <w:rPr>
                                <w:color w:val="auto"/>
                              </w:rPr>
                            </w:pPr>
                            <w:r w:rsidRPr="0069588C">
                              <w:rPr>
                                <w:color w:val="auto"/>
                                <w:sz w:val="24"/>
                                <w:szCs w:val="24"/>
                              </w:rPr>
                              <w:t>3▼</w:t>
                            </w:r>
                          </w:p>
                          <w:p w14:paraId="0EE7ED44" w14:textId="77777777" w:rsidR="003620B0" w:rsidRDefault="003620B0"/>
                          <w:p w14:paraId="72860F89" w14:textId="77777777" w:rsidR="003620B0" w:rsidRPr="0069588C" w:rsidRDefault="003620B0" w:rsidP="00F023EC">
                            <w:pPr>
                              <w:pStyle w:val="berschrift1"/>
                              <w:rPr>
                                <w:color w:val="auto"/>
                              </w:rPr>
                            </w:pPr>
                            <w:r w:rsidRPr="0069588C">
                              <w:rPr>
                                <w:color w:val="auto"/>
                                <w:sz w:val="24"/>
                                <w:szCs w:val="24"/>
                              </w:rPr>
                              <w:t>3▼</w:t>
                            </w:r>
                          </w:p>
                          <w:p w14:paraId="1C0EDFB3" w14:textId="77777777" w:rsidR="003620B0" w:rsidRDefault="003620B0"/>
                          <w:p w14:paraId="01A8A348" w14:textId="77777777" w:rsidR="003620B0" w:rsidRPr="0069588C" w:rsidRDefault="003620B0" w:rsidP="00F023EC">
                            <w:pPr>
                              <w:pStyle w:val="berschrift1"/>
                              <w:rPr>
                                <w:color w:val="auto"/>
                              </w:rPr>
                            </w:pPr>
                            <w:r w:rsidRPr="0069588C">
                              <w:rPr>
                                <w:color w:val="auto"/>
                                <w:sz w:val="24"/>
                                <w:szCs w:val="24"/>
                              </w:rPr>
                              <w:t>3▼</w:t>
                            </w:r>
                          </w:p>
                        </w:txbxContent>
                      </v:textbox>
                      <w10:wrap anchorx="margin" anchory="margin"/>
                    </v:shape>
                  </w:pict>
                </mc:Fallback>
              </mc:AlternateContent>
            </w:r>
          </w:p>
        </w:tc>
        <w:tc>
          <w:tcPr>
            <w:tcW w:w="794" w:type="dxa"/>
            <w:tcBorders>
              <w:bottom w:val="nil"/>
              <w:right w:val="nil"/>
            </w:tcBorders>
            <w:shd w:val="clear" w:color="auto" w:fill="FFFFFF"/>
            <w:vAlign w:val="center"/>
          </w:tcPr>
          <w:p w14:paraId="2BB5F8B3"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7F12AD56"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0A90B2EF"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tcPr>
          <w:p w14:paraId="6C2D2382"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1AB82445" w14:textId="77777777" w:rsidR="00F023EC" w:rsidRPr="00F023EC" w:rsidRDefault="00F023EC" w:rsidP="00F023EC">
            <w:pPr>
              <w:ind w:left="0" w:right="0"/>
              <w:jc w:val="center"/>
            </w:pPr>
          </w:p>
        </w:tc>
        <w:tc>
          <w:tcPr>
            <w:tcW w:w="794" w:type="dxa"/>
            <w:shd w:val="clear" w:color="auto" w:fill="FFFFFF"/>
            <w:vAlign w:val="center"/>
          </w:tcPr>
          <w:p w14:paraId="2554303A" w14:textId="77777777" w:rsidR="00F023EC" w:rsidRPr="00F023EC" w:rsidRDefault="00F023EC" w:rsidP="00F023EC">
            <w:pPr>
              <w:ind w:left="0" w:right="0"/>
              <w:jc w:val="center"/>
            </w:pPr>
          </w:p>
        </w:tc>
        <w:tc>
          <w:tcPr>
            <w:tcW w:w="794" w:type="dxa"/>
            <w:tcBorders>
              <w:top w:val="nil"/>
              <w:bottom w:val="nil"/>
            </w:tcBorders>
            <w:shd w:val="clear" w:color="auto" w:fill="FFFFFF"/>
            <w:vAlign w:val="center"/>
          </w:tcPr>
          <w:p w14:paraId="29CAEDA6" w14:textId="77777777" w:rsidR="00F023EC" w:rsidRPr="00F023EC" w:rsidRDefault="00F023EC" w:rsidP="00F023EC">
            <w:pPr>
              <w:ind w:left="0" w:right="0"/>
              <w:jc w:val="center"/>
            </w:pPr>
          </w:p>
        </w:tc>
        <w:tc>
          <w:tcPr>
            <w:tcW w:w="794" w:type="dxa"/>
            <w:shd w:val="clear" w:color="auto" w:fill="FFFFFF"/>
          </w:tcPr>
          <w:p w14:paraId="690BC534" w14:textId="77777777" w:rsidR="00F023EC" w:rsidRPr="00F023EC" w:rsidRDefault="00F023EC" w:rsidP="00F023EC">
            <w:pPr>
              <w:ind w:left="0" w:right="0"/>
            </w:pPr>
          </w:p>
        </w:tc>
        <w:tc>
          <w:tcPr>
            <w:tcW w:w="794" w:type="dxa"/>
            <w:tcBorders>
              <w:top w:val="nil"/>
              <w:bottom w:val="nil"/>
              <w:right w:val="nil"/>
            </w:tcBorders>
            <w:shd w:val="clear" w:color="auto" w:fill="FFFFFF"/>
            <w:vAlign w:val="center"/>
          </w:tcPr>
          <w:p w14:paraId="03995C2C" w14:textId="77777777" w:rsidR="00F023EC" w:rsidRPr="00F023EC" w:rsidRDefault="00F023EC" w:rsidP="00F023EC">
            <w:pPr>
              <w:ind w:left="0" w:right="0"/>
              <w:jc w:val="center"/>
            </w:pPr>
          </w:p>
        </w:tc>
      </w:tr>
      <w:tr w:rsidR="00F023EC" w:rsidRPr="00F023EC" w14:paraId="50C22067" w14:textId="77777777" w:rsidTr="00F023EC">
        <w:trPr>
          <w:trHeight w:val="794"/>
          <w:jc w:val="center"/>
        </w:trPr>
        <w:tc>
          <w:tcPr>
            <w:tcW w:w="794" w:type="dxa"/>
            <w:tcBorders>
              <w:top w:val="nil"/>
              <w:left w:val="nil"/>
            </w:tcBorders>
            <w:shd w:val="clear" w:color="auto" w:fill="FFFFFF"/>
            <w:vAlign w:val="center"/>
          </w:tcPr>
          <w:p w14:paraId="7E69FD9B" w14:textId="77777777" w:rsidR="00F023EC" w:rsidRPr="00F023EC" w:rsidRDefault="00F023EC" w:rsidP="00F023EC">
            <w:pPr>
              <w:ind w:left="0" w:right="0"/>
              <w:jc w:val="center"/>
            </w:pPr>
          </w:p>
        </w:tc>
        <w:tc>
          <w:tcPr>
            <w:tcW w:w="794" w:type="dxa"/>
            <w:shd w:val="clear" w:color="auto" w:fill="FFFFFF"/>
            <w:vAlign w:val="center"/>
          </w:tcPr>
          <w:p w14:paraId="43331846" w14:textId="77777777" w:rsidR="00F023EC" w:rsidRPr="00F023EC" w:rsidRDefault="00F023EC" w:rsidP="00F023EC">
            <w:pPr>
              <w:ind w:left="0" w:right="0"/>
              <w:jc w:val="center"/>
            </w:pPr>
          </w:p>
        </w:tc>
        <w:tc>
          <w:tcPr>
            <w:tcW w:w="794" w:type="dxa"/>
            <w:tcBorders>
              <w:top w:val="nil"/>
              <w:right w:val="nil"/>
            </w:tcBorders>
            <w:shd w:val="clear" w:color="auto" w:fill="FFFFFF"/>
            <w:vAlign w:val="center"/>
          </w:tcPr>
          <w:p w14:paraId="1A36FDBD"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4AB0FA00"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0273B0A3" w14:textId="77777777" w:rsidR="00F023EC" w:rsidRPr="00F023EC" w:rsidRDefault="00F023EC" w:rsidP="00F023EC">
            <w:pPr>
              <w:ind w:left="0" w:right="0"/>
              <w:jc w:val="center"/>
            </w:pPr>
            <w:r w:rsidRPr="00F023EC">
              <w:rPr>
                <w:rFonts w:ascii="Calibri" w:hAnsi="Calibri" w:cs="Times New Roman"/>
                <w:noProof/>
              </w:rPr>
              <mc:AlternateContent>
                <mc:Choice Requires="wps">
                  <w:drawing>
                    <wp:anchor distT="0" distB="0" distL="114300" distR="114300" simplePos="0" relativeHeight="251845632" behindDoc="0" locked="0" layoutInCell="1" allowOverlap="1" wp14:anchorId="688C4D01" wp14:editId="69731167">
                      <wp:simplePos x="0" y="0"/>
                      <wp:positionH relativeFrom="margin">
                        <wp:posOffset>-119380</wp:posOffset>
                      </wp:positionH>
                      <wp:positionV relativeFrom="margin">
                        <wp:posOffset>469900</wp:posOffset>
                      </wp:positionV>
                      <wp:extent cx="446405" cy="307975"/>
                      <wp:effectExtent l="0" t="0" r="0" b="0"/>
                      <wp:wrapNone/>
                      <wp:docPr id="665" name="Textfeld 66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B8A0A8C"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59C38456" w14:textId="77777777" w:rsidR="003620B0" w:rsidRDefault="003620B0"/>
                                <w:p w14:paraId="3CB8AB2A"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138B2E85" w14:textId="77777777" w:rsidR="003620B0" w:rsidRDefault="003620B0"/>
                                <w:p w14:paraId="5D846A00"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3BE358FE" w14:textId="77777777" w:rsidR="003620B0" w:rsidRDefault="003620B0"/>
                                <w:p w14:paraId="1BD9DDB2"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C4D01" id="Textfeld 665" o:spid="_x0000_s1314" type="#_x0000_t202" style="position:absolute;left:0;text-align:left;margin-left:-9.4pt;margin-top:37pt;width:35.15pt;height:24.25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" filled="f" stroked="f">
                      <v:textbox>
                        <w:txbxContent>
                          <w:p w14:paraId="5B8A0A8C"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59C38456" w14:textId="77777777" w:rsidR="003620B0" w:rsidRDefault="003620B0"/>
                          <w:p w14:paraId="3CB8AB2A"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138B2E85" w14:textId="77777777" w:rsidR="003620B0" w:rsidRDefault="003620B0"/>
                          <w:p w14:paraId="5D846A00"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3BE358FE" w14:textId="77777777" w:rsidR="003620B0" w:rsidRDefault="003620B0"/>
                          <w:p w14:paraId="1BD9DDB2"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tcPr>
          <w:p w14:paraId="2B4C2081" w14:textId="77777777" w:rsidR="00F023EC" w:rsidRPr="00F023EC" w:rsidRDefault="00F023EC" w:rsidP="00F023EC">
            <w:pPr>
              <w:ind w:left="0" w:right="0"/>
              <w:jc w:val="center"/>
            </w:pPr>
          </w:p>
        </w:tc>
        <w:tc>
          <w:tcPr>
            <w:tcW w:w="794" w:type="dxa"/>
            <w:tcBorders>
              <w:top w:val="nil"/>
              <w:left w:val="nil"/>
            </w:tcBorders>
            <w:shd w:val="clear" w:color="auto" w:fill="FFFFFF"/>
            <w:vAlign w:val="center"/>
          </w:tcPr>
          <w:p w14:paraId="2287ACB0" w14:textId="77777777" w:rsidR="00F023EC" w:rsidRPr="00F023EC" w:rsidRDefault="00F023EC" w:rsidP="00F023EC">
            <w:pPr>
              <w:ind w:left="0" w:right="0"/>
              <w:jc w:val="center"/>
            </w:pPr>
          </w:p>
        </w:tc>
        <w:tc>
          <w:tcPr>
            <w:tcW w:w="794" w:type="dxa"/>
            <w:shd w:val="clear" w:color="auto" w:fill="FFFFFF"/>
            <w:vAlign w:val="center"/>
          </w:tcPr>
          <w:p w14:paraId="49F8B2C7" w14:textId="77777777" w:rsidR="00F023EC" w:rsidRPr="00F023EC" w:rsidRDefault="00F023EC" w:rsidP="00F023EC">
            <w:pPr>
              <w:ind w:left="0" w:right="0"/>
              <w:jc w:val="center"/>
            </w:pPr>
          </w:p>
        </w:tc>
        <w:tc>
          <w:tcPr>
            <w:tcW w:w="794" w:type="dxa"/>
            <w:tcBorders>
              <w:top w:val="nil"/>
            </w:tcBorders>
            <w:shd w:val="clear" w:color="auto" w:fill="FFFFFF"/>
            <w:vAlign w:val="center"/>
          </w:tcPr>
          <w:p w14:paraId="64EF6A23" w14:textId="77777777" w:rsidR="00F023EC" w:rsidRPr="00F023EC" w:rsidRDefault="00F023EC" w:rsidP="00F023EC">
            <w:pPr>
              <w:ind w:left="0" w:right="0"/>
              <w:jc w:val="center"/>
            </w:pPr>
          </w:p>
        </w:tc>
        <w:tc>
          <w:tcPr>
            <w:tcW w:w="794" w:type="dxa"/>
            <w:shd w:val="clear" w:color="auto" w:fill="FFFFFF"/>
            <w:vAlign w:val="center"/>
          </w:tcPr>
          <w:p w14:paraId="4FC7A57E" w14:textId="77777777" w:rsidR="00F023EC" w:rsidRPr="00F023EC" w:rsidRDefault="00F023EC" w:rsidP="00F023EC">
            <w:pPr>
              <w:ind w:left="0" w:right="0"/>
              <w:jc w:val="center"/>
            </w:pPr>
          </w:p>
        </w:tc>
        <w:tc>
          <w:tcPr>
            <w:tcW w:w="794" w:type="dxa"/>
            <w:tcBorders>
              <w:top w:val="nil"/>
              <w:right w:val="nil"/>
            </w:tcBorders>
            <w:shd w:val="clear" w:color="auto" w:fill="FFFFFF"/>
            <w:vAlign w:val="center"/>
          </w:tcPr>
          <w:p w14:paraId="3924B860" w14:textId="77777777" w:rsidR="00F023EC" w:rsidRPr="00F023EC" w:rsidRDefault="00F023EC" w:rsidP="00F023EC">
            <w:pPr>
              <w:ind w:left="0" w:right="0"/>
              <w:jc w:val="center"/>
            </w:pPr>
          </w:p>
        </w:tc>
      </w:tr>
      <w:tr w:rsidR="00F023EC" w:rsidRPr="00F023EC" w14:paraId="13C812E1" w14:textId="77777777" w:rsidTr="00F023EC">
        <w:trPr>
          <w:trHeight w:val="794"/>
          <w:jc w:val="center"/>
        </w:trPr>
        <w:tc>
          <w:tcPr>
            <w:tcW w:w="794" w:type="dxa"/>
            <w:tcBorders>
              <w:bottom w:val="single" w:sz="4" w:space="0" w:color="auto"/>
            </w:tcBorders>
            <w:shd w:val="clear" w:color="auto" w:fill="FFFFFF"/>
          </w:tcPr>
          <w:p w14:paraId="4261EDFA" w14:textId="77777777" w:rsidR="00F023EC" w:rsidRPr="00F023EC" w:rsidRDefault="00F023EC" w:rsidP="00F023EC">
            <w:pPr>
              <w:ind w:left="0" w:right="0"/>
            </w:pPr>
            <w:r w:rsidRPr="00F023EC">
              <w:rPr>
                <w:rFonts w:ascii="Calibri" w:hAnsi="Calibri" w:cs="Times New Roman"/>
                <w:noProof/>
              </w:rPr>
              <mc:AlternateContent>
                <mc:Choice Requires="wps">
                  <w:drawing>
                    <wp:anchor distT="0" distB="0" distL="114300" distR="114300" simplePos="0" relativeHeight="251847680" behindDoc="0" locked="0" layoutInCell="1" allowOverlap="1" wp14:anchorId="7E6F87C9" wp14:editId="17B93564">
                      <wp:simplePos x="0" y="0"/>
                      <wp:positionH relativeFrom="margin">
                        <wp:posOffset>-106542</wp:posOffset>
                      </wp:positionH>
                      <wp:positionV relativeFrom="margin">
                        <wp:posOffset>-25924</wp:posOffset>
                      </wp:positionV>
                      <wp:extent cx="446405" cy="307975"/>
                      <wp:effectExtent l="0" t="0" r="0" b="0"/>
                      <wp:wrapNone/>
                      <wp:docPr id="666" name="Textfeld 66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A3F1718"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1165D235" w14:textId="77777777" w:rsidR="003620B0" w:rsidRDefault="003620B0"/>
                                <w:p w14:paraId="0A3DF09B"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05442A60" w14:textId="77777777" w:rsidR="003620B0" w:rsidRDefault="003620B0"/>
                                <w:p w14:paraId="231A63F7"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4679D252" w14:textId="77777777" w:rsidR="003620B0" w:rsidRDefault="003620B0"/>
                                <w:p w14:paraId="4A867A97"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F87C9" id="Textfeld 666" o:spid="_x0000_s1315" type="#_x0000_t202" style="position:absolute;left:0;text-align:left;margin-left:-8.4pt;margin-top:-2.05pt;width:35.15pt;height:24.2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RgE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" filled="f" stroked="f">
                      <v:textbox>
                        <w:txbxContent>
                          <w:p w14:paraId="6A3F1718"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1165D235" w14:textId="77777777" w:rsidR="003620B0" w:rsidRDefault="003620B0"/>
                          <w:p w14:paraId="0A3DF09B"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05442A60" w14:textId="77777777" w:rsidR="003620B0" w:rsidRDefault="003620B0"/>
                          <w:p w14:paraId="231A63F7"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4679D252" w14:textId="77777777" w:rsidR="003620B0" w:rsidRDefault="003620B0"/>
                          <w:p w14:paraId="4A867A97"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41F37280"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337C7ACF"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498016AA" w14:textId="77777777" w:rsidR="00F023EC" w:rsidRPr="00F023EC" w:rsidRDefault="00F023EC" w:rsidP="00F023EC">
            <w:pPr>
              <w:ind w:left="0" w:right="0"/>
              <w:jc w:val="center"/>
            </w:pPr>
          </w:p>
        </w:tc>
        <w:tc>
          <w:tcPr>
            <w:tcW w:w="794" w:type="dxa"/>
            <w:shd w:val="clear" w:color="auto" w:fill="A6A6A6"/>
            <w:vAlign w:val="bottom"/>
          </w:tcPr>
          <w:p w14:paraId="51F24BD4" w14:textId="77777777" w:rsidR="00F023EC" w:rsidRPr="00F023EC" w:rsidRDefault="00F023EC" w:rsidP="00F023EC">
            <w:pPr>
              <w:ind w:left="0" w:right="0"/>
              <w:jc w:val="right"/>
              <w:rPr>
                <w:color w:val="FFFFFF"/>
              </w:rPr>
            </w:pPr>
            <w:r w:rsidRPr="00F023EC">
              <w:rPr>
                <w:color w:val="FFFFFF"/>
              </w:rPr>
              <w:t>3</w:t>
            </w:r>
          </w:p>
        </w:tc>
        <w:tc>
          <w:tcPr>
            <w:tcW w:w="794" w:type="dxa"/>
            <w:tcBorders>
              <w:bottom w:val="single" w:sz="4" w:space="0" w:color="auto"/>
            </w:tcBorders>
            <w:shd w:val="clear" w:color="auto" w:fill="FFFFFF"/>
          </w:tcPr>
          <w:p w14:paraId="5753D636"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464DB96C" w14:textId="77777777" w:rsidR="00F023EC" w:rsidRPr="00F023EC" w:rsidRDefault="00F023EC" w:rsidP="00F023EC">
            <w:pPr>
              <w:ind w:left="0" w:right="0"/>
              <w:jc w:val="center"/>
            </w:pPr>
          </w:p>
        </w:tc>
        <w:tc>
          <w:tcPr>
            <w:tcW w:w="794" w:type="dxa"/>
            <w:shd w:val="clear" w:color="auto" w:fill="FFFFFF"/>
            <w:vAlign w:val="center"/>
          </w:tcPr>
          <w:p w14:paraId="2ECF3BFA"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5F3CB432" w14:textId="77777777" w:rsidR="00F023EC" w:rsidRPr="00F023EC" w:rsidRDefault="00F023EC" w:rsidP="00F023EC">
            <w:pPr>
              <w:ind w:left="0" w:right="0"/>
              <w:jc w:val="center"/>
            </w:pPr>
          </w:p>
        </w:tc>
        <w:tc>
          <w:tcPr>
            <w:tcW w:w="794" w:type="dxa"/>
            <w:shd w:val="clear" w:color="auto" w:fill="FFFFFF"/>
            <w:vAlign w:val="center"/>
          </w:tcPr>
          <w:p w14:paraId="36D9BBDB"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5A08844B" w14:textId="77777777" w:rsidR="00F023EC" w:rsidRPr="00F023EC" w:rsidRDefault="00F023EC" w:rsidP="00F023EC">
            <w:pPr>
              <w:ind w:left="0" w:right="0"/>
              <w:jc w:val="center"/>
            </w:pPr>
          </w:p>
        </w:tc>
      </w:tr>
      <w:tr w:rsidR="00F023EC" w:rsidRPr="00F023EC" w14:paraId="35EA1DC3" w14:textId="77777777" w:rsidTr="00F023EC">
        <w:trPr>
          <w:trHeight w:val="794"/>
          <w:jc w:val="center"/>
        </w:trPr>
        <w:tc>
          <w:tcPr>
            <w:tcW w:w="794" w:type="dxa"/>
            <w:tcBorders>
              <w:left w:val="nil"/>
              <w:bottom w:val="nil"/>
            </w:tcBorders>
            <w:shd w:val="clear" w:color="auto" w:fill="FFFFFF"/>
            <w:vAlign w:val="center"/>
          </w:tcPr>
          <w:p w14:paraId="7D890F36" w14:textId="77777777" w:rsidR="00F023EC" w:rsidRPr="00F023EC" w:rsidRDefault="00F023EC" w:rsidP="00F023EC">
            <w:pPr>
              <w:ind w:left="0" w:right="0"/>
              <w:jc w:val="center"/>
            </w:pPr>
          </w:p>
        </w:tc>
        <w:tc>
          <w:tcPr>
            <w:tcW w:w="794" w:type="dxa"/>
            <w:shd w:val="clear" w:color="auto" w:fill="FFFFFF"/>
            <w:vAlign w:val="center"/>
          </w:tcPr>
          <w:p w14:paraId="0E1983C8" w14:textId="77777777" w:rsidR="00F023EC" w:rsidRPr="00F023EC" w:rsidRDefault="00F023EC" w:rsidP="00F023EC">
            <w:pPr>
              <w:ind w:left="0" w:right="0"/>
              <w:jc w:val="center"/>
            </w:pPr>
          </w:p>
        </w:tc>
        <w:tc>
          <w:tcPr>
            <w:tcW w:w="794" w:type="dxa"/>
            <w:tcBorders>
              <w:bottom w:val="nil"/>
              <w:right w:val="nil"/>
            </w:tcBorders>
            <w:shd w:val="clear" w:color="auto" w:fill="FFFFFF"/>
            <w:vAlign w:val="center"/>
          </w:tcPr>
          <w:p w14:paraId="03E13832" w14:textId="77777777" w:rsidR="00F023EC" w:rsidRPr="00F023EC" w:rsidRDefault="00F023EC" w:rsidP="00F023EC">
            <w:pPr>
              <w:ind w:left="0" w:right="0"/>
              <w:jc w:val="center"/>
            </w:pPr>
          </w:p>
        </w:tc>
        <w:tc>
          <w:tcPr>
            <w:tcW w:w="794" w:type="dxa"/>
            <w:tcBorders>
              <w:left w:val="nil"/>
              <w:bottom w:val="nil"/>
            </w:tcBorders>
            <w:shd w:val="clear" w:color="auto" w:fill="FFFFFF"/>
            <w:vAlign w:val="center"/>
          </w:tcPr>
          <w:p w14:paraId="723593E7" w14:textId="77777777" w:rsidR="00F023EC" w:rsidRPr="00F023EC" w:rsidRDefault="00F023EC" w:rsidP="00F023EC">
            <w:pPr>
              <w:ind w:left="0" w:right="0"/>
              <w:jc w:val="center"/>
            </w:pPr>
          </w:p>
        </w:tc>
        <w:tc>
          <w:tcPr>
            <w:tcW w:w="794" w:type="dxa"/>
            <w:shd w:val="clear" w:color="auto" w:fill="FFFFFF"/>
            <w:vAlign w:val="center"/>
          </w:tcPr>
          <w:p w14:paraId="0C77F889" w14:textId="77777777" w:rsidR="00F023EC" w:rsidRPr="00F023EC" w:rsidRDefault="00F023EC" w:rsidP="00F023EC">
            <w:pPr>
              <w:ind w:left="0" w:right="0"/>
              <w:jc w:val="center"/>
            </w:pPr>
          </w:p>
        </w:tc>
        <w:tc>
          <w:tcPr>
            <w:tcW w:w="794" w:type="dxa"/>
            <w:tcBorders>
              <w:bottom w:val="nil"/>
              <w:right w:val="nil"/>
            </w:tcBorders>
            <w:shd w:val="clear" w:color="auto" w:fill="FFFFFF"/>
          </w:tcPr>
          <w:p w14:paraId="71865DBC" w14:textId="77777777" w:rsidR="00F023EC" w:rsidRPr="00F023EC" w:rsidRDefault="00F023EC" w:rsidP="00F023EC">
            <w:pPr>
              <w:ind w:left="0" w:right="0"/>
              <w:jc w:val="center"/>
            </w:pPr>
          </w:p>
        </w:tc>
        <w:tc>
          <w:tcPr>
            <w:tcW w:w="794" w:type="dxa"/>
            <w:tcBorders>
              <w:left w:val="nil"/>
              <w:bottom w:val="nil"/>
            </w:tcBorders>
            <w:shd w:val="clear" w:color="auto" w:fill="FFFFFF"/>
            <w:vAlign w:val="center"/>
          </w:tcPr>
          <w:p w14:paraId="4AC6D774" w14:textId="77777777" w:rsidR="00F023EC" w:rsidRPr="00F023EC" w:rsidRDefault="00F023EC" w:rsidP="00F023EC">
            <w:pPr>
              <w:ind w:left="0" w:right="0"/>
              <w:jc w:val="center"/>
            </w:pPr>
          </w:p>
        </w:tc>
        <w:tc>
          <w:tcPr>
            <w:tcW w:w="794" w:type="dxa"/>
            <w:shd w:val="clear" w:color="auto" w:fill="FFFFFF"/>
            <w:vAlign w:val="center"/>
          </w:tcPr>
          <w:p w14:paraId="4944552E" w14:textId="77777777" w:rsidR="00F023EC" w:rsidRPr="00F023EC" w:rsidRDefault="00F023EC" w:rsidP="00F023EC">
            <w:pPr>
              <w:ind w:left="0" w:right="0"/>
              <w:jc w:val="center"/>
            </w:pPr>
          </w:p>
        </w:tc>
        <w:tc>
          <w:tcPr>
            <w:tcW w:w="794" w:type="dxa"/>
            <w:tcBorders>
              <w:bottom w:val="nil"/>
            </w:tcBorders>
            <w:shd w:val="clear" w:color="auto" w:fill="FFFFFF"/>
            <w:vAlign w:val="center"/>
          </w:tcPr>
          <w:p w14:paraId="5D84AFF5" w14:textId="77777777" w:rsidR="00F023EC" w:rsidRPr="00F023EC" w:rsidRDefault="00F023EC" w:rsidP="00F023EC">
            <w:pPr>
              <w:ind w:left="0" w:right="0"/>
              <w:jc w:val="center"/>
            </w:pPr>
          </w:p>
        </w:tc>
        <w:tc>
          <w:tcPr>
            <w:tcW w:w="794" w:type="dxa"/>
            <w:shd w:val="clear" w:color="auto" w:fill="FFFFFF"/>
            <w:vAlign w:val="center"/>
          </w:tcPr>
          <w:p w14:paraId="465F3992" w14:textId="77777777" w:rsidR="00F023EC" w:rsidRPr="00F023EC" w:rsidRDefault="00F023EC" w:rsidP="00F023EC">
            <w:pPr>
              <w:ind w:left="0" w:right="0"/>
              <w:jc w:val="center"/>
            </w:pPr>
          </w:p>
        </w:tc>
        <w:tc>
          <w:tcPr>
            <w:tcW w:w="794" w:type="dxa"/>
            <w:tcBorders>
              <w:bottom w:val="nil"/>
              <w:right w:val="nil"/>
            </w:tcBorders>
            <w:shd w:val="clear" w:color="auto" w:fill="FFFFFF"/>
            <w:vAlign w:val="center"/>
          </w:tcPr>
          <w:p w14:paraId="4E3081A3" w14:textId="77777777" w:rsidR="00F023EC" w:rsidRPr="00F023EC" w:rsidRDefault="00F023EC" w:rsidP="00F023EC">
            <w:pPr>
              <w:ind w:left="0" w:right="0"/>
              <w:jc w:val="center"/>
            </w:pPr>
          </w:p>
        </w:tc>
      </w:tr>
      <w:tr w:rsidR="00F023EC" w:rsidRPr="00F023EC" w14:paraId="5086E253" w14:textId="77777777" w:rsidTr="00F023EC">
        <w:trPr>
          <w:trHeight w:val="794"/>
          <w:jc w:val="center"/>
        </w:trPr>
        <w:tc>
          <w:tcPr>
            <w:tcW w:w="794" w:type="dxa"/>
            <w:tcBorders>
              <w:top w:val="nil"/>
              <w:left w:val="nil"/>
              <w:bottom w:val="nil"/>
            </w:tcBorders>
            <w:shd w:val="clear" w:color="auto" w:fill="FFFFFF"/>
            <w:vAlign w:val="center"/>
          </w:tcPr>
          <w:p w14:paraId="7184899E"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04A0730E"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1A6A8EEB"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04F99502" w14:textId="77777777" w:rsidR="00F023EC" w:rsidRPr="00F023EC" w:rsidRDefault="00F023EC" w:rsidP="00F023EC">
            <w:pPr>
              <w:ind w:left="0" w:right="0"/>
              <w:jc w:val="center"/>
            </w:pPr>
          </w:p>
        </w:tc>
        <w:tc>
          <w:tcPr>
            <w:tcW w:w="794" w:type="dxa"/>
            <w:shd w:val="clear" w:color="auto" w:fill="FFFFFF"/>
            <w:vAlign w:val="center"/>
          </w:tcPr>
          <w:p w14:paraId="75D613B6"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30BF30D8"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31C18E89" w14:textId="77777777" w:rsidR="00F023EC" w:rsidRPr="00F023EC" w:rsidRDefault="00F023EC" w:rsidP="00F023EC">
            <w:pPr>
              <w:ind w:left="0" w:right="0"/>
              <w:jc w:val="center"/>
            </w:pPr>
          </w:p>
        </w:tc>
        <w:tc>
          <w:tcPr>
            <w:tcW w:w="794" w:type="dxa"/>
            <w:shd w:val="clear" w:color="auto" w:fill="FFFFFF"/>
            <w:vAlign w:val="center"/>
          </w:tcPr>
          <w:p w14:paraId="6985DCDB" w14:textId="77777777" w:rsidR="00F023EC" w:rsidRPr="00F023EC" w:rsidRDefault="00F023EC" w:rsidP="00F023EC">
            <w:pPr>
              <w:ind w:left="0" w:right="0"/>
              <w:jc w:val="center"/>
            </w:pPr>
          </w:p>
        </w:tc>
        <w:tc>
          <w:tcPr>
            <w:tcW w:w="794" w:type="dxa"/>
            <w:tcBorders>
              <w:top w:val="nil"/>
              <w:bottom w:val="nil"/>
            </w:tcBorders>
            <w:shd w:val="clear" w:color="auto" w:fill="FFFFFF"/>
            <w:vAlign w:val="center"/>
          </w:tcPr>
          <w:p w14:paraId="4F76BB83" w14:textId="77777777" w:rsidR="00F023EC" w:rsidRPr="00F023EC" w:rsidRDefault="00F023EC" w:rsidP="00F023EC">
            <w:pPr>
              <w:ind w:left="0" w:right="0"/>
              <w:jc w:val="center"/>
            </w:pPr>
          </w:p>
        </w:tc>
        <w:tc>
          <w:tcPr>
            <w:tcW w:w="794" w:type="dxa"/>
            <w:shd w:val="clear" w:color="auto" w:fill="FFFFFF"/>
            <w:vAlign w:val="center"/>
          </w:tcPr>
          <w:p w14:paraId="19047765"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5B651942" w14:textId="77777777" w:rsidR="00F023EC" w:rsidRPr="00F023EC" w:rsidRDefault="00F023EC" w:rsidP="00F023EC">
            <w:pPr>
              <w:ind w:left="0" w:right="0"/>
              <w:jc w:val="center"/>
            </w:pPr>
          </w:p>
        </w:tc>
      </w:tr>
      <w:tr w:rsidR="00F023EC" w:rsidRPr="00F023EC" w14:paraId="30A7FFBA" w14:textId="77777777" w:rsidTr="00F023EC">
        <w:trPr>
          <w:trHeight w:val="794"/>
          <w:jc w:val="center"/>
        </w:trPr>
        <w:tc>
          <w:tcPr>
            <w:tcW w:w="794" w:type="dxa"/>
            <w:tcBorders>
              <w:top w:val="nil"/>
              <w:left w:val="nil"/>
              <w:bottom w:val="nil"/>
              <w:right w:val="nil"/>
            </w:tcBorders>
            <w:shd w:val="clear" w:color="auto" w:fill="FFFFFF"/>
            <w:vAlign w:val="center"/>
          </w:tcPr>
          <w:p w14:paraId="61A572D3"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2332FF57"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767A7BA7"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53E6A7B5" w14:textId="77777777" w:rsidR="00F023EC" w:rsidRPr="00F023EC" w:rsidRDefault="00F023EC" w:rsidP="00F023EC">
            <w:pPr>
              <w:ind w:left="0" w:right="0"/>
              <w:jc w:val="center"/>
            </w:pPr>
          </w:p>
        </w:tc>
        <w:tc>
          <w:tcPr>
            <w:tcW w:w="794" w:type="dxa"/>
            <w:shd w:val="clear" w:color="auto" w:fill="FFFFFF"/>
            <w:vAlign w:val="center"/>
          </w:tcPr>
          <w:p w14:paraId="52BCB646"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2CA98E5F"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7FC79E69"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2815226C" w14:textId="77777777" w:rsidR="00F023EC" w:rsidRPr="00F023EC" w:rsidRDefault="00F023EC" w:rsidP="00F023EC">
            <w:pPr>
              <w:ind w:left="0" w:right="0"/>
              <w:jc w:val="center"/>
            </w:pPr>
          </w:p>
        </w:tc>
        <w:tc>
          <w:tcPr>
            <w:tcW w:w="794" w:type="dxa"/>
            <w:tcBorders>
              <w:top w:val="nil"/>
              <w:bottom w:val="nil"/>
            </w:tcBorders>
            <w:shd w:val="clear" w:color="auto" w:fill="FFFFFF"/>
            <w:vAlign w:val="center"/>
          </w:tcPr>
          <w:p w14:paraId="4DD661E0" w14:textId="77777777" w:rsidR="00F023EC" w:rsidRPr="00F023EC" w:rsidRDefault="00F023EC" w:rsidP="00F023EC">
            <w:pPr>
              <w:ind w:left="0" w:right="0"/>
              <w:jc w:val="center"/>
            </w:pPr>
          </w:p>
        </w:tc>
        <w:tc>
          <w:tcPr>
            <w:tcW w:w="794" w:type="dxa"/>
            <w:shd w:val="clear" w:color="auto" w:fill="A6A6A6"/>
            <w:vAlign w:val="bottom"/>
          </w:tcPr>
          <w:p w14:paraId="3475A3A5" w14:textId="77777777" w:rsidR="00F023EC" w:rsidRPr="00F023EC" w:rsidRDefault="00F023EC" w:rsidP="00F023EC">
            <w:pPr>
              <w:ind w:left="0" w:right="0"/>
              <w:jc w:val="right"/>
            </w:pPr>
            <w:r w:rsidRPr="00F023EC">
              <w:rPr>
                <w:color w:val="FFFFFF"/>
              </w:rPr>
              <w:t>4</w:t>
            </w:r>
          </w:p>
        </w:tc>
        <w:tc>
          <w:tcPr>
            <w:tcW w:w="794" w:type="dxa"/>
            <w:tcBorders>
              <w:top w:val="nil"/>
              <w:bottom w:val="nil"/>
              <w:right w:val="nil"/>
            </w:tcBorders>
            <w:shd w:val="clear" w:color="auto" w:fill="FFFFFF"/>
            <w:vAlign w:val="center"/>
          </w:tcPr>
          <w:p w14:paraId="2013BF8B" w14:textId="77777777" w:rsidR="00F023EC" w:rsidRPr="00F023EC" w:rsidRDefault="00F023EC" w:rsidP="00F023EC">
            <w:pPr>
              <w:ind w:left="0" w:right="0"/>
              <w:jc w:val="center"/>
            </w:pPr>
          </w:p>
        </w:tc>
      </w:tr>
      <w:tr w:rsidR="00F023EC" w:rsidRPr="00F023EC" w14:paraId="50D78A3D" w14:textId="77777777" w:rsidTr="00F023EC">
        <w:trPr>
          <w:trHeight w:val="794"/>
          <w:jc w:val="center"/>
        </w:trPr>
        <w:tc>
          <w:tcPr>
            <w:tcW w:w="794" w:type="dxa"/>
            <w:tcBorders>
              <w:top w:val="nil"/>
              <w:left w:val="nil"/>
              <w:bottom w:val="nil"/>
              <w:right w:val="nil"/>
            </w:tcBorders>
            <w:shd w:val="clear" w:color="auto" w:fill="FFFFFF"/>
            <w:vAlign w:val="center"/>
          </w:tcPr>
          <w:p w14:paraId="380A604E"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011D7318"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1D522A1"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489E5C32" w14:textId="77777777" w:rsidR="00F023EC" w:rsidRPr="00F023EC" w:rsidRDefault="00F023EC" w:rsidP="00F023EC">
            <w:pPr>
              <w:ind w:left="0" w:right="0"/>
              <w:jc w:val="center"/>
            </w:pPr>
          </w:p>
        </w:tc>
        <w:tc>
          <w:tcPr>
            <w:tcW w:w="794" w:type="dxa"/>
            <w:shd w:val="clear" w:color="auto" w:fill="FFFFFF"/>
            <w:vAlign w:val="center"/>
          </w:tcPr>
          <w:p w14:paraId="7E43CA12"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09AC0190"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6C4AFE1"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629C17EA"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194E494C"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6B5EA18D"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2868A03A" w14:textId="77777777" w:rsidR="00F023EC" w:rsidRPr="00F023EC" w:rsidRDefault="00F023EC" w:rsidP="00F023EC">
            <w:pPr>
              <w:ind w:left="0" w:right="0"/>
              <w:jc w:val="center"/>
            </w:pPr>
          </w:p>
        </w:tc>
      </w:tr>
      <w:tr w:rsidR="00F023EC" w:rsidRPr="00F023EC" w14:paraId="3E353EF5" w14:textId="77777777" w:rsidTr="00F023EC">
        <w:trPr>
          <w:trHeight w:val="794"/>
          <w:jc w:val="center"/>
        </w:trPr>
        <w:tc>
          <w:tcPr>
            <w:tcW w:w="794" w:type="dxa"/>
            <w:tcBorders>
              <w:top w:val="nil"/>
              <w:left w:val="nil"/>
              <w:bottom w:val="nil"/>
              <w:right w:val="nil"/>
            </w:tcBorders>
            <w:shd w:val="clear" w:color="auto" w:fill="FFFFFF"/>
            <w:vAlign w:val="center"/>
          </w:tcPr>
          <w:p w14:paraId="77DF36B3"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49426A7C"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13FC01D3" w14:textId="77777777" w:rsidR="00F023EC" w:rsidRPr="00F023EC" w:rsidRDefault="00F023EC" w:rsidP="00F023EC">
            <w:pPr>
              <w:ind w:left="0" w:right="0"/>
              <w:jc w:val="center"/>
            </w:pPr>
          </w:p>
        </w:tc>
        <w:tc>
          <w:tcPr>
            <w:tcW w:w="794" w:type="dxa"/>
            <w:tcBorders>
              <w:top w:val="nil"/>
              <w:left w:val="nil"/>
            </w:tcBorders>
            <w:shd w:val="clear" w:color="auto" w:fill="FFFFFF"/>
            <w:vAlign w:val="center"/>
          </w:tcPr>
          <w:p w14:paraId="45DEA8E9" w14:textId="77777777" w:rsidR="00F023EC" w:rsidRPr="00F023EC" w:rsidRDefault="00F023EC" w:rsidP="00F023EC">
            <w:pPr>
              <w:ind w:left="0" w:right="0"/>
              <w:jc w:val="center"/>
            </w:pPr>
          </w:p>
        </w:tc>
        <w:tc>
          <w:tcPr>
            <w:tcW w:w="794" w:type="dxa"/>
            <w:shd w:val="clear" w:color="auto" w:fill="FFFFFF"/>
            <w:vAlign w:val="center"/>
          </w:tcPr>
          <w:p w14:paraId="0A02C166" w14:textId="77777777" w:rsidR="00F023EC" w:rsidRPr="00F023EC" w:rsidRDefault="00F023EC" w:rsidP="00F023EC">
            <w:pPr>
              <w:ind w:left="0" w:right="0"/>
              <w:jc w:val="center"/>
            </w:pPr>
          </w:p>
        </w:tc>
        <w:tc>
          <w:tcPr>
            <w:tcW w:w="794" w:type="dxa"/>
            <w:tcBorders>
              <w:top w:val="nil"/>
              <w:right w:val="nil"/>
            </w:tcBorders>
            <w:shd w:val="clear" w:color="auto" w:fill="FFFFFF"/>
          </w:tcPr>
          <w:p w14:paraId="26C215DC"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7ECD6E69"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A11BC04"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0566A153"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4D47A5A6"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0AAA97F" w14:textId="77777777" w:rsidR="00F023EC" w:rsidRPr="00F023EC" w:rsidRDefault="00F023EC" w:rsidP="00F023EC">
            <w:pPr>
              <w:ind w:left="0" w:right="0"/>
              <w:jc w:val="center"/>
            </w:pPr>
          </w:p>
        </w:tc>
      </w:tr>
      <w:tr w:rsidR="00F023EC" w:rsidRPr="00F023EC" w14:paraId="770DD5C0" w14:textId="77777777" w:rsidTr="00F023EC">
        <w:trPr>
          <w:trHeight w:val="794"/>
          <w:jc w:val="center"/>
        </w:trPr>
        <w:tc>
          <w:tcPr>
            <w:tcW w:w="794" w:type="dxa"/>
            <w:tcBorders>
              <w:top w:val="nil"/>
              <w:left w:val="nil"/>
              <w:bottom w:val="nil"/>
            </w:tcBorders>
            <w:shd w:val="clear" w:color="auto" w:fill="FFFFFF"/>
            <w:vAlign w:val="center"/>
          </w:tcPr>
          <w:p w14:paraId="1BBD2455" w14:textId="77777777" w:rsidR="00F023EC" w:rsidRPr="00F023EC" w:rsidRDefault="00F023EC" w:rsidP="00F023EC">
            <w:pPr>
              <w:ind w:left="0" w:right="0"/>
              <w:jc w:val="center"/>
            </w:pPr>
          </w:p>
        </w:tc>
        <w:tc>
          <w:tcPr>
            <w:tcW w:w="794" w:type="dxa"/>
            <w:tcBorders>
              <w:bottom w:val="single" w:sz="4" w:space="0" w:color="auto"/>
            </w:tcBorders>
            <w:shd w:val="clear" w:color="auto" w:fill="FFFFFF"/>
          </w:tcPr>
          <w:p w14:paraId="422796DD" w14:textId="77777777" w:rsidR="00F023EC" w:rsidRPr="00F023EC" w:rsidRDefault="00F023EC" w:rsidP="00F023EC">
            <w:pPr>
              <w:ind w:left="0" w:right="0"/>
            </w:pPr>
            <w:r w:rsidRPr="00F023EC">
              <w:rPr>
                <w:rFonts w:ascii="Calibri" w:hAnsi="Calibri" w:cs="Times New Roman"/>
                <w:noProof/>
              </w:rPr>
              <mc:AlternateContent>
                <mc:Choice Requires="wps">
                  <w:drawing>
                    <wp:anchor distT="0" distB="0" distL="114300" distR="114300" simplePos="0" relativeHeight="251857920" behindDoc="0" locked="0" layoutInCell="1" allowOverlap="1" wp14:anchorId="3741EB1C" wp14:editId="76E56A55">
                      <wp:simplePos x="0" y="0"/>
                      <wp:positionH relativeFrom="margin">
                        <wp:posOffset>-141688</wp:posOffset>
                      </wp:positionH>
                      <wp:positionV relativeFrom="margin">
                        <wp:posOffset>-43263</wp:posOffset>
                      </wp:positionV>
                      <wp:extent cx="446405" cy="307975"/>
                      <wp:effectExtent l="0" t="0" r="0" b="0"/>
                      <wp:wrapNone/>
                      <wp:docPr id="669" name="Textfeld 669"/>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E050C5F"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72B85AD2" w14:textId="77777777" w:rsidR="003620B0" w:rsidRDefault="003620B0"/>
                                <w:p w14:paraId="258120FA"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65DAE5DE" w14:textId="77777777" w:rsidR="003620B0" w:rsidRDefault="003620B0"/>
                                <w:p w14:paraId="19B167B1"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45E3B64F" w14:textId="77777777" w:rsidR="003620B0" w:rsidRDefault="003620B0"/>
                                <w:p w14:paraId="4BD5D9B4"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1EB1C" id="Textfeld 669" o:spid="_x0000_s1316" type="#_x0000_t202" style="position:absolute;left:0;text-align:left;margin-left:-11.15pt;margin-top:-3.4pt;width:35.15pt;height:24.2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" filled="f" stroked="f">
                      <v:textbox>
                        <w:txbxContent>
                          <w:p w14:paraId="0E050C5F"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72B85AD2" w14:textId="77777777" w:rsidR="003620B0" w:rsidRDefault="003620B0"/>
                          <w:p w14:paraId="258120FA"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65DAE5DE" w14:textId="77777777" w:rsidR="003620B0" w:rsidRDefault="003620B0"/>
                          <w:p w14:paraId="19B167B1"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45E3B64F" w14:textId="77777777" w:rsidR="003620B0" w:rsidRDefault="003620B0"/>
                          <w:p w14:paraId="4BD5D9B4"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bottom w:val="single" w:sz="4" w:space="0" w:color="auto"/>
            </w:tcBorders>
            <w:shd w:val="clear" w:color="auto" w:fill="A6A6A6"/>
            <w:vAlign w:val="bottom"/>
          </w:tcPr>
          <w:p w14:paraId="03D368CA" w14:textId="77777777" w:rsidR="00F023EC" w:rsidRPr="00F023EC" w:rsidRDefault="00F023EC" w:rsidP="00F023EC">
            <w:pPr>
              <w:ind w:left="0" w:right="0"/>
              <w:jc w:val="right"/>
            </w:pPr>
            <w:r w:rsidRPr="00F023EC">
              <w:rPr>
                <w:color w:val="FFFFFF"/>
              </w:rPr>
              <w:t>5</w:t>
            </w:r>
          </w:p>
        </w:tc>
        <w:tc>
          <w:tcPr>
            <w:tcW w:w="794" w:type="dxa"/>
            <w:tcBorders>
              <w:bottom w:val="single" w:sz="4" w:space="0" w:color="auto"/>
            </w:tcBorders>
            <w:shd w:val="clear" w:color="auto" w:fill="FFFFFF"/>
            <w:vAlign w:val="center"/>
          </w:tcPr>
          <w:p w14:paraId="6067D251"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09FC4B77" w14:textId="77777777" w:rsidR="00F023EC" w:rsidRPr="00F023EC" w:rsidRDefault="00F023EC" w:rsidP="00F023EC">
            <w:pPr>
              <w:ind w:left="0" w:right="0"/>
              <w:jc w:val="center"/>
            </w:pPr>
          </w:p>
        </w:tc>
        <w:tc>
          <w:tcPr>
            <w:tcW w:w="794" w:type="dxa"/>
            <w:tcBorders>
              <w:bottom w:val="single" w:sz="4" w:space="0" w:color="auto"/>
            </w:tcBorders>
            <w:shd w:val="clear" w:color="auto" w:fill="FFFFFF"/>
          </w:tcPr>
          <w:p w14:paraId="2EE7C622"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0CA8DF25"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45854B48"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5A5F5E1"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AD681B7"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423B4689" w14:textId="77777777" w:rsidR="00F023EC" w:rsidRPr="00F023EC" w:rsidRDefault="00F023EC" w:rsidP="00F023EC">
            <w:pPr>
              <w:ind w:left="0" w:right="0"/>
              <w:jc w:val="center"/>
            </w:pPr>
          </w:p>
        </w:tc>
      </w:tr>
      <w:tr w:rsidR="00F023EC" w:rsidRPr="00F023EC" w14:paraId="075F76E7" w14:textId="77777777" w:rsidTr="00F023EC">
        <w:trPr>
          <w:trHeight w:val="794"/>
          <w:jc w:val="center"/>
        </w:trPr>
        <w:tc>
          <w:tcPr>
            <w:tcW w:w="794" w:type="dxa"/>
            <w:tcBorders>
              <w:top w:val="nil"/>
              <w:left w:val="nil"/>
              <w:bottom w:val="nil"/>
              <w:right w:val="nil"/>
            </w:tcBorders>
            <w:shd w:val="clear" w:color="auto" w:fill="FFFFFF"/>
            <w:vAlign w:val="center"/>
          </w:tcPr>
          <w:p w14:paraId="68CE1ABD"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45E4A564"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6FA9DA45"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62278D50"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226526D5" w14:textId="77777777" w:rsidR="00F023EC" w:rsidRPr="00F023EC" w:rsidRDefault="00F023EC" w:rsidP="00F023EC">
            <w:pPr>
              <w:ind w:left="0" w:right="0"/>
              <w:jc w:val="center"/>
            </w:pPr>
          </w:p>
        </w:tc>
        <w:tc>
          <w:tcPr>
            <w:tcW w:w="794" w:type="dxa"/>
            <w:tcBorders>
              <w:left w:val="nil"/>
              <w:bottom w:val="nil"/>
              <w:right w:val="nil"/>
            </w:tcBorders>
            <w:shd w:val="clear" w:color="auto" w:fill="FFFFFF"/>
          </w:tcPr>
          <w:p w14:paraId="1D8F7B05"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246F26CA"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72FE128"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2DDAA33"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CD74B3B"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1A6DF512" w14:textId="77777777" w:rsidR="00F023EC" w:rsidRPr="00F023EC" w:rsidRDefault="00F023EC" w:rsidP="00F023EC">
            <w:pPr>
              <w:ind w:left="0" w:right="0"/>
              <w:jc w:val="center"/>
            </w:pPr>
          </w:p>
        </w:tc>
      </w:tr>
      <w:tr w:rsidR="00F023EC" w:rsidRPr="00F023EC" w14:paraId="11DB5F56" w14:textId="77777777" w:rsidTr="00F023EC">
        <w:trPr>
          <w:trHeight w:val="794"/>
          <w:jc w:val="center"/>
        </w:trPr>
        <w:tc>
          <w:tcPr>
            <w:tcW w:w="794" w:type="dxa"/>
            <w:tcBorders>
              <w:top w:val="nil"/>
              <w:left w:val="nil"/>
              <w:right w:val="nil"/>
            </w:tcBorders>
            <w:shd w:val="clear" w:color="auto" w:fill="FFFFFF"/>
            <w:vAlign w:val="center"/>
          </w:tcPr>
          <w:p w14:paraId="74613AB4"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511613D6"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5703C9BD"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475F3F10"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2C0315C4"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tcPr>
          <w:p w14:paraId="0D66C896"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3B29E7CD"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1AE7DFC"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E241692"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3982B9B4"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71AFFFC" w14:textId="77777777" w:rsidR="00F023EC" w:rsidRPr="00F023EC" w:rsidRDefault="00F023EC" w:rsidP="00F023EC">
            <w:pPr>
              <w:ind w:left="0" w:right="0"/>
              <w:jc w:val="center"/>
            </w:pPr>
          </w:p>
        </w:tc>
      </w:tr>
      <w:tr w:rsidR="00F023EC" w:rsidRPr="00F023EC" w14:paraId="11B73DC4" w14:textId="77777777" w:rsidTr="00F023EC">
        <w:trPr>
          <w:trHeight w:val="794"/>
          <w:jc w:val="center"/>
        </w:trPr>
        <w:tc>
          <w:tcPr>
            <w:tcW w:w="794" w:type="dxa"/>
            <w:shd w:val="clear" w:color="auto" w:fill="A6A6A6"/>
            <w:vAlign w:val="bottom"/>
          </w:tcPr>
          <w:p w14:paraId="27E5123A" w14:textId="77777777" w:rsidR="00F023EC" w:rsidRPr="00F023EC" w:rsidRDefault="00F023EC" w:rsidP="00F023EC">
            <w:pPr>
              <w:ind w:left="0" w:right="0"/>
              <w:jc w:val="right"/>
              <w:rPr>
                <w:color w:val="FFFFFF"/>
              </w:rPr>
            </w:pPr>
            <w:r w:rsidRPr="00F023EC">
              <w:rPr>
                <w:color w:val="FFFFFF"/>
              </w:rPr>
              <w:t>1</w:t>
            </w:r>
          </w:p>
        </w:tc>
        <w:tc>
          <w:tcPr>
            <w:tcW w:w="794" w:type="dxa"/>
            <w:shd w:val="clear" w:color="auto" w:fill="A6A6A6"/>
            <w:vAlign w:val="bottom"/>
          </w:tcPr>
          <w:p w14:paraId="19F90673" w14:textId="77777777" w:rsidR="00F023EC" w:rsidRPr="00F023EC" w:rsidRDefault="00F023EC" w:rsidP="00F023EC">
            <w:pPr>
              <w:ind w:left="0" w:right="0"/>
              <w:jc w:val="right"/>
              <w:rPr>
                <w:color w:val="FFFFFF"/>
              </w:rPr>
            </w:pPr>
            <w:r w:rsidRPr="00F023EC">
              <w:rPr>
                <w:color w:val="FFFFFF"/>
              </w:rPr>
              <w:t>2</w:t>
            </w:r>
          </w:p>
        </w:tc>
        <w:tc>
          <w:tcPr>
            <w:tcW w:w="794" w:type="dxa"/>
            <w:shd w:val="clear" w:color="auto" w:fill="A6A6A6"/>
            <w:vAlign w:val="bottom"/>
          </w:tcPr>
          <w:p w14:paraId="01793948" w14:textId="77777777" w:rsidR="00F023EC" w:rsidRPr="00F023EC" w:rsidRDefault="00F023EC" w:rsidP="00F023EC">
            <w:pPr>
              <w:ind w:left="0" w:right="0"/>
              <w:jc w:val="right"/>
              <w:rPr>
                <w:color w:val="FFFFFF"/>
              </w:rPr>
            </w:pPr>
            <w:r w:rsidRPr="00F023EC">
              <w:rPr>
                <w:color w:val="FFFFFF"/>
              </w:rPr>
              <w:t>3</w:t>
            </w:r>
          </w:p>
        </w:tc>
        <w:tc>
          <w:tcPr>
            <w:tcW w:w="794" w:type="dxa"/>
            <w:shd w:val="clear" w:color="auto" w:fill="A6A6A6"/>
            <w:vAlign w:val="bottom"/>
          </w:tcPr>
          <w:p w14:paraId="229727EB" w14:textId="77777777" w:rsidR="00F023EC" w:rsidRPr="00F023EC" w:rsidRDefault="00F023EC" w:rsidP="00F023EC">
            <w:pPr>
              <w:ind w:left="0" w:right="0"/>
              <w:jc w:val="right"/>
              <w:rPr>
                <w:color w:val="FFFFFF"/>
              </w:rPr>
            </w:pPr>
            <w:r w:rsidRPr="00F023EC">
              <w:rPr>
                <w:color w:val="FFFFFF"/>
              </w:rPr>
              <w:t>4</w:t>
            </w:r>
          </w:p>
        </w:tc>
        <w:tc>
          <w:tcPr>
            <w:tcW w:w="794" w:type="dxa"/>
            <w:shd w:val="clear" w:color="auto" w:fill="A6A6A6"/>
            <w:vAlign w:val="bottom"/>
          </w:tcPr>
          <w:p w14:paraId="1BE33505" w14:textId="77777777" w:rsidR="00F023EC" w:rsidRPr="00F023EC" w:rsidRDefault="00F023EC" w:rsidP="00F023EC">
            <w:pPr>
              <w:ind w:left="0" w:right="0"/>
              <w:jc w:val="right"/>
              <w:rPr>
                <w:color w:val="FFFFFF"/>
              </w:rPr>
            </w:pPr>
            <w:r w:rsidRPr="00F023EC">
              <w:rPr>
                <w:color w:val="FFFFFF"/>
              </w:rPr>
              <w:t>5</w:t>
            </w:r>
          </w:p>
        </w:tc>
        <w:tc>
          <w:tcPr>
            <w:tcW w:w="794" w:type="dxa"/>
            <w:tcBorders>
              <w:top w:val="nil"/>
              <w:bottom w:val="nil"/>
              <w:right w:val="nil"/>
            </w:tcBorders>
            <w:shd w:val="clear" w:color="auto" w:fill="FFFFFF"/>
          </w:tcPr>
          <w:p w14:paraId="7675CD34"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04E37EB"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73C40384"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41C7D44B"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A28061B"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C7F10E0" w14:textId="77777777" w:rsidR="00F023EC" w:rsidRPr="00F023EC" w:rsidRDefault="00F023EC" w:rsidP="00F023EC">
            <w:pPr>
              <w:ind w:left="0" w:right="0"/>
              <w:jc w:val="center"/>
            </w:pPr>
          </w:p>
        </w:tc>
      </w:tr>
    </w:tbl>
    <w:p w14:paraId="3DC93A41" w14:textId="77777777" w:rsidR="00F023EC" w:rsidRDefault="00F023EC" w:rsidP="000116B9">
      <w:pPr>
        <w:ind w:left="0"/>
        <w:rPr>
          <w:sz w:val="28"/>
        </w:rPr>
        <w:sectPr w:rsidR="00F023EC" w:rsidSect="00434A63">
          <w:headerReference w:type="first" r:id="rId170"/>
          <w:pgSz w:w="11900" w:h="16840"/>
          <w:pgMar w:top="2835" w:right="851" w:bottom="1134" w:left="851" w:header="709" w:footer="454" w:gutter="0"/>
          <w:cols w:space="708"/>
          <w:titlePg/>
          <w:docGrid w:linePitch="360"/>
        </w:sectPr>
      </w:pPr>
    </w:p>
    <w:tbl>
      <w:tblPr>
        <w:tblStyle w:val="Tabellenraster12"/>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5B4535" w:rsidRPr="005B4535" w14:paraId="3148E8A3" w14:textId="77777777" w:rsidTr="005B4535">
        <w:trPr>
          <w:trHeight w:val="794"/>
          <w:jc w:val="center"/>
        </w:trPr>
        <w:tc>
          <w:tcPr>
            <w:tcW w:w="794" w:type="dxa"/>
            <w:tcBorders>
              <w:bottom w:val="single" w:sz="4" w:space="0" w:color="auto"/>
            </w:tcBorders>
            <w:shd w:val="clear" w:color="auto" w:fill="A6A6A6"/>
            <w:vAlign w:val="center"/>
          </w:tcPr>
          <w:p w14:paraId="6BCCB656" w14:textId="77777777" w:rsidR="005B4535" w:rsidRPr="005B4535" w:rsidRDefault="005B4535" w:rsidP="005B4535">
            <w:pPr>
              <w:ind w:left="0" w:right="0"/>
              <w:jc w:val="center"/>
              <w:rPr>
                <w:b/>
                <w:bCs/>
                <w:sz w:val="28"/>
                <w:szCs w:val="28"/>
              </w:rPr>
            </w:pPr>
            <w:r w:rsidRPr="005B4535">
              <w:rPr>
                <w:b/>
                <w:bCs/>
                <w:sz w:val="28"/>
                <w:szCs w:val="28"/>
              </w:rPr>
              <w:lastRenderedPageBreak/>
              <w:t>S</w:t>
            </w:r>
          </w:p>
        </w:tc>
        <w:tc>
          <w:tcPr>
            <w:tcW w:w="794" w:type="dxa"/>
            <w:shd w:val="clear" w:color="auto" w:fill="A6A6A6"/>
            <w:vAlign w:val="center"/>
          </w:tcPr>
          <w:p w14:paraId="277C0292" w14:textId="77777777" w:rsidR="005B4535" w:rsidRPr="005B4535" w:rsidRDefault="005B4535" w:rsidP="005B4535">
            <w:pPr>
              <w:ind w:left="0" w:right="0"/>
              <w:jc w:val="center"/>
              <w:rPr>
                <w:b/>
                <w:bCs/>
                <w:sz w:val="28"/>
                <w:szCs w:val="28"/>
              </w:rPr>
            </w:pPr>
            <w:r w:rsidRPr="005B4535">
              <w:rPr>
                <w:b/>
                <w:bCs/>
                <w:sz w:val="28"/>
                <w:szCs w:val="28"/>
              </w:rPr>
              <w:t>U</w:t>
            </w:r>
          </w:p>
        </w:tc>
        <w:tc>
          <w:tcPr>
            <w:tcW w:w="794" w:type="dxa"/>
            <w:tcBorders>
              <w:bottom w:val="single" w:sz="4" w:space="0" w:color="auto"/>
            </w:tcBorders>
            <w:shd w:val="clear" w:color="auto" w:fill="FFFFFF"/>
            <w:vAlign w:val="center"/>
          </w:tcPr>
          <w:p w14:paraId="5B7B624B" w14:textId="77777777" w:rsidR="005B4535" w:rsidRPr="005B4535" w:rsidRDefault="005B4535" w:rsidP="005B4535">
            <w:pPr>
              <w:ind w:left="0" w:right="0"/>
              <w:jc w:val="center"/>
              <w:rPr>
                <w:b/>
                <w:bCs/>
                <w:sz w:val="28"/>
                <w:szCs w:val="28"/>
              </w:rPr>
            </w:pPr>
            <w:r w:rsidRPr="005B4535">
              <w:rPr>
                <w:b/>
                <w:bCs/>
                <w:sz w:val="28"/>
                <w:szCs w:val="28"/>
              </w:rPr>
              <w:t>M</w:t>
            </w:r>
          </w:p>
        </w:tc>
        <w:tc>
          <w:tcPr>
            <w:tcW w:w="794" w:type="dxa"/>
            <w:tcBorders>
              <w:bottom w:val="single" w:sz="4" w:space="0" w:color="auto"/>
            </w:tcBorders>
            <w:shd w:val="clear" w:color="auto" w:fill="FFFFFF"/>
            <w:vAlign w:val="center"/>
          </w:tcPr>
          <w:p w14:paraId="2776CD7C" w14:textId="77777777" w:rsidR="005B4535" w:rsidRPr="005B4535" w:rsidRDefault="005B4535" w:rsidP="005B4535">
            <w:pPr>
              <w:ind w:left="0" w:right="0"/>
              <w:jc w:val="center"/>
              <w:rPr>
                <w:b/>
                <w:bCs/>
                <w:sz w:val="28"/>
                <w:szCs w:val="28"/>
              </w:rPr>
            </w:pPr>
            <w:r w:rsidRPr="005B4535">
              <w:rPr>
                <w:b/>
                <w:bCs/>
                <w:sz w:val="28"/>
                <w:szCs w:val="28"/>
              </w:rPr>
              <w:t>M</w:t>
            </w:r>
          </w:p>
        </w:tc>
        <w:tc>
          <w:tcPr>
            <w:tcW w:w="794" w:type="dxa"/>
            <w:tcBorders>
              <w:bottom w:val="single" w:sz="4" w:space="0" w:color="auto"/>
            </w:tcBorders>
            <w:shd w:val="clear" w:color="auto" w:fill="FFFFFF"/>
            <w:vAlign w:val="center"/>
          </w:tcPr>
          <w:p w14:paraId="13B5D9A7" w14:textId="77777777" w:rsidR="005B4535" w:rsidRPr="005B4535" w:rsidRDefault="005B4535" w:rsidP="005B4535">
            <w:pPr>
              <w:ind w:left="0" w:right="0"/>
              <w:jc w:val="center"/>
              <w:rPr>
                <w:b/>
                <w:bCs/>
                <w:sz w:val="28"/>
                <w:szCs w:val="28"/>
              </w:rPr>
            </w:pPr>
            <w:r w:rsidRPr="005B4535">
              <w:rPr>
                <w:b/>
                <w:bCs/>
                <w:sz w:val="28"/>
                <w:szCs w:val="28"/>
              </w:rPr>
              <w:t>E</w:t>
            </w:r>
          </w:p>
        </w:tc>
        <w:tc>
          <w:tcPr>
            <w:tcW w:w="794" w:type="dxa"/>
            <w:tcBorders>
              <w:top w:val="nil"/>
              <w:bottom w:val="nil"/>
              <w:right w:val="nil"/>
            </w:tcBorders>
            <w:shd w:val="clear" w:color="auto" w:fill="FFFFFF"/>
            <w:vAlign w:val="center"/>
          </w:tcPr>
          <w:p w14:paraId="426B99B5"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34F49DE1"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7599483" w14:textId="77777777" w:rsidR="005B4535" w:rsidRPr="005B4535" w:rsidRDefault="005B4535" w:rsidP="005B4535">
            <w:pPr>
              <w:ind w:left="0" w:right="0"/>
              <w:jc w:val="center"/>
              <w:rPr>
                <w:b/>
                <w:bCs/>
                <w:sz w:val="28"/>
                <w:szCs w:val="28"/>
              </w:rPr>
            </w:pPr>
            <w:r w:rsidRPr="005B4535">
              <w:rPr>
                <w:b/>
                <w:bCs/>
                <w:sz w:val="28"/>
                <w:szCs w:val="28"/>
              </w:rPr>
              <w:t>P</w:t>
            </w:r>
          </w:p>
        </w:tc>
        <w:tc>
          <w:tcPr>
            <w:tcW w:w="794" w:type="dxa"/>
            <w:tcBorders>
              <w:top w:val="nil"/>
              <w:bottom w:val="nil"/>
              <w:right w:val="nil"/>
            </w:tcBorders>
            <w:shd w:val="clear" w:color="auto" w:fill="FFFFFF"/>
            <w:vAlign w:val="center"/>
          </w:tcPr>
          <w:p w14:paraId="32A31BEA"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3672ADEF"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5328" behindDoc="0" locked="0" layoutInCell="1" allowOverlap="1" wp14:anchorId="5A2D44ED" wp14:editId="15BA104B">
                      <wp:simplePos x="0" y="0"/>
                      <wp:positionH relativeFrom="margin">
                        <wp:posOffset>-111125</wp:posOffset>
                      </wp:positionH>
                      <wp:positionV relativeFrom="margin">
                        <wp:posOffset>466090</wp:posOffset>
                      </wp:positionV>
                      <wp:extent cx="446405" cy="307975"/>
                      <wp:effectExtent l="0" t="0" r="0" b="0"/>
                      <wp:wrapNone/>
                      <wp:docPr id="683" name="Textfeld 68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4213AEF"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79DEC281" w14:textId="77777777" w:rsidR="003620B0" w:rsidRDefault="003620B0"/>
                                <w:p w14:paraId="71D8CD57"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254A73D3" w14:textId="77777777" w:rsidR="003620B0" w:rsidRDefault="003620B0"/>
                                <w:p w14:paraId="344A2AD0"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1C593A24" w14:textId="77777777" w:rsidR="003620B0" w:rsidRDefault="003620B0"/>
                                <w:p w14:paraId="261842FB"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D44ED" id="Textfeld 683" o:spid="_x0000_s1317" type="#_x0000_t202" style="position:absolute;left:0;text-align:left;margin-left:-8.75pt;margin-top:36.7pt;width:35.15pt;height:24.25pt;z-index:251235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iqW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" filled="f" stroked="f">
                      <v:textbox>
                        <w:txbxContent>
                          <w:p w14:paraId="34213AEF"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79DEC281" w14:textId="77777777" w:rsidR="003620B0" w:rsidRDefault="003620B0"/>
                          <w:p w14:paraId="71D8CD57"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254A73D3" w14:textId="77777777" w:rsidR="003620B0" w:rsidRDefault="003620B0"/>
                          <w:p w14:paraId="344A2AD0"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1C593A24" w14:textId="77777777" w:rsidR="003620B0" w:rsidRDefault="003620B0"/>
                          <w:p w14:paraId="261842FB"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68878011" w14:textId="77777777" w:rsidR="005B4535" w:rsidRPr="005B4535" w:rsidRDefault="005B4535" w:rsidP="005B4535">
            <w:pPr>
              <w:ind w:left="0" w:right="0"/>
              <w:jc w:val="center"/>
              <w:rPr>
                <w:b/>
                <w:bCs/>
                <w:sz w:val="28"/>
                <w:szCs w:val="28"/>
              </w:rPr>
            </w:pPr>
          </w:p>
        </w:tc>
      </w:tr>
      <w:tr w:rsidR="005B4535" w:rsidRPr="005B4535" w14:paraId="799905B2" w14:textId="77777777" w:rsidTr="005B4535">
        <w:trPr>
          <w:trHeight w:val="794"/>
          <w:jc w:val="center"/>
        </w:trPr>
        <w:tc>
          <w:tcPr>
            <w:tcW w:w="794" w:type="dxa"/>
            <w:tcBorders>
              <w:left w:val="nil"/>
              <w:bottom w:val="nil"/>
            </w:tcBorders>
            <w:shd w:val="clear" w:color="auto" w:fill="FFFFFF"/>
            <w:vAlign w:val="center"/>
          </w:tcPr>
          <w:p w14:paraId="55119499" w14:textId="77777777"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68512" behindDoc="0" locked="0" layoutInCell="1" allowOverlap="1" wp14:anchorId="1E0FB8B5" wp14:editId="5C2DB8B7">
                      <wp:simplePos x="0" y="0"/>
                      <wp:positionH relativeFrom="margin">
                        <wp:posOffset>213360</wp:posOffset>
                      </wp:positionH>
                      <wp:positionV relativeFrom="margin">
                        <wp:posOffset>-368300</wp:posOffset>
                      </wp:positionV>
                      <wp:extent cx="222885" cy="250190"/>
                      <wp:effectExtent l="0" t="0" r="0" b="0"/>
                      <wp:wrapNone/>
                      <wp:docPr id="1842" name="Textfeld 1842"/>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D5A4BA"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641D2279" w14:textId="77777777" w:rsidR="003620B0" w:rsidRDefault="003620B0"/>
                                <w:p w14:paraId="4CC070E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0DB8D5F8" w14:textId="77777777" w:rsidR="003620B0" w:rsidRDefault="003620B0"/>
                                <w:p w14:paraId="06F54278"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0A03B1FD" w14:textId="77777777" w:rsidR="003620B0" w:rsidRDefault="003620B0"/>
                                <w:p w14:paraId="4ACFF9D2"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FB8B5" id="Textfeld 1842" o:spid="_x0000_s1318" type="#_x0000_t202" style="position:absolute;left:0;text-align:left;margin-left:16.8pt;margin-top:-29pt;width:17.55pt;height:19.7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" filled="f" stroked="f">
                      <v:textbox>
                        <w:txbxContent>
                          <w:p w14:paraId="09D5A4BA"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641D2279" w14:textId="77777777" w:rsidR="003620B0" w:rsidRDefault="003620B0"/>
                          <w:p w14:paraId="4CC070E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0DB8D5F8" w14:textId="77777777" w:rsidR="003620B0" w:rsidRDefault="003620B0"/>
                          <w:p w14:paraId="06F54278"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0A03B1FD" w14:textId="77777777" w:rsidR="003620B0" w:rsidRDefault="003620B0"/>
                          <w:p w14:paraId="4ACFF9D2"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r w:rsidR="00770ECA">
              <w:rPr>
                <w:noProof/>
              </w:rPr>
              <mc:AlternateContent>
                <mc:Choice Requires="wps">
                  <w:drawing>
                    <wp:anchor distT="0" distB="0" distL="114300" distR="114300" simplePos="0" relativeHeight="251237376" behindDoc="0" locked="0" layoutInCell="1" allowOverlap="1" wp14:anchorId="611430D3" wp14:editId="5EA20184">
                      <wp:simplePos x="0" y="0"/>
                      <wp:positionH relativeFrom="margin">
                        <wp:posOffset>-119380</wp:posOffset>
                      </wp:positionH>
                      <wp:positionV relativeFrom="margin">
                        <wp:posOffset>-685165</wp:posOffset>
                      </wp:positionV>
                      <wp:extent cx="446405" cy="307975"/>
                      <wp:effectExtent l="0" t="0" r="0" b="0"/>
                      <wp:wrapNone/>
                      <wp:docPr id="693" name="Textfeld 69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A4E115"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365BB14E" w14:textId="77777777" w:rsidR="003620B0" w:rsidRDefault="003620B0"/>
                                <w:p w14:paraId="76ADCC88"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048C7D63" w14:textId="77777777" w:rsidR="003620B0" w:rsidRDefault="003620B0"/>
                                <w:p w14:paraId="1CB2FBBC"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19701AB0" w14:textId="77777777" w:rsidR="003620B0" w:rsidRDefault="003620B0"/>
                                <w:p w14:paraId="7CBC9F09"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430D3" id="Textfeld 693" o:spid="_x0000_s1319" type="#_x0000_t202" style="position:absolute;left:0;text-align:left;margin-left:-9.4pt;margin-top:-53.95pt;width:35.15pt;height:24.25pt;z-index:251237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" filled="f" stroked="f">
                      <v:textbox>
                        <w:txbxContent>
                          <w:p w14:paraId="1EA4E115"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365BB14E" w14:textId="77777777" w:rsidR="003620B0" w:rsidRDefault="003620B0"/>
                          <w:p w14:paraId="76ADCC88"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048C7D63" w14:textId="77777777" w:rsidR="003620B0" w:rsidRDefault="003620B0"/>
                          <w:p w14:paraId="1CB2FBBC"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19701AB0" w14:textId="77777777" w:rsidR="003620B0" w:rsidRDefault="003620B0"/>
                          <w:p w14:paraId="7CBC9F09"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1E7E9431" w14:textId="77777777"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72608" behindDoc="0" locked="0" layoutInCell="1" allowOverlap="1" wp14:anchorId="08211041" wp14:editId="77794548">
                      <wp:simplePos x="0" y="0"/>
                      <wp:positionH relativeFrom="margin">
                        <wp:posOffset>224790</wp:posOffset>
                      </wp:positionH>
                      <wp:positionV relativeFrom="margin">
                        <wp:posOffset>-380365</wp:posOffset>
                      </wp:positionV>
                      <wp:extent cx="222885" cy="250190"/>
                      <wp:effectExtent l="0" t="0" r="0" b="0"/>
                      <wp:wrapNone/>
                      <wp:docPr id="1843" name="Textfeld 1843"/>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8005B5" w14:textId="77777777" w:rsidR="003620B0" w:rsidRPr="009633F8" w:rsidRDefault="003620B0" w:rsidP="009633F8">
                                  <w:pPr>
                                    <w:pStyle w:val="berschrift1"/>
                                    <w:rPr>
                                      <w:color w:val="FFFFFF" w:themeColor="background1"/>
                                    </w:rPr>
                                  </w:pPr>
                                  <w:r>
                                    <w:rPr>
                                      <w:color w:val="FFFFFF" w:themeColor="background1"/>
                                      <w:sz w:val="24"/>
                                      <w:szCs w:val="24"/>
                                    </w:rPr>
                                    <w:t>2</w:t>
                                  </w:r>
                                </w:p>
                                <w:p w14:paraId="6467CC17" w14:textId="77777777" w:rsidR="003620B0" w:rsidRDefault="003620B0"/>
                                <w:p w14:paraId="7D0D784D" w14:textId="77777777" w:rsidR="003620B0" w:rsidRPr="009633F8" w:rsidRDefault="003620B0" w:rsidP="009633F8">
                                  <w:pPr>
                                    <w:pStyle w:val="berschrift1"/>
                                    <w:rPr>
                                      <w:color w:val="FFFFFF" w:themeColor="background1"/>
                                    </w:rPr>
                                  </w:pPr>
                                  <w:r>
                                    <w:rPr>
                                      <w:color w:val="FFFFFF" w:themeColor="background1"/>
                                      <w:sz w:val="24"/>
                                      <w:szCs w:val="24"/>
                                    </w:rPr>
                                    <w:t>2</w:t>
                                  </w:r>
                                </w:p>
                                <w:p w14:paraId="08CD1C09" w14:textId="77777777" w:rsidR="003620B0" w:rsidRDefault="003620B0"/>
                                <w:p w14:paraId="3FB934B3" w14:textId="77777777" w:rsidR="003620B0" w:rsidRPr="009633F8" w:rsidRDefault="003620B0" w:rsidP="009633F8">
                                  <w:pPr>
                                    <w:pStyle w:val="berschrift1"/>
                                    <w:rPr>
                                      <w:color w:val="FFFFFF" w:themeColor="background1"/>
                                    </w:rPr>
                                  </w:pPr>
                                  <w:r>
                                    <w:rPr>
                                      <w:color w:val="FFFFFF" w:themeColor="background1"/>
                                      <w:sz w:val="24"/>
                                      <w:szCs w:val="24"/>
                                    </w:rPr>
                                    <w:t>2</w:t>
                                  </w:r>
                                </w:p>
                                <w:p w14:paraId="3F27900B" w14:textId="77777777" w:rsidR="003620B0" w:rsidRDefault="003620B0"/>
                                <w:p w14:paraId="6BCDC7BE" w14:textId="77777777" w:rsidR="003620B0" w:rsidRPr="009633F8" w:rsidRDefault="003620B0" w:rsidP="009633F8">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11041" id="Textfeld 1843" o:spid="_x0000_s1320" type="#_x0000_t202" style="position:absolute;left:0;text-align:left;margin-left:17.7pt;margin-top:-29.95pt;width:17.55pt;height:19.7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" filled="f" stroked="f">
                      <v:textbox>
                        <w:txbxContent>
                          <w:p w14:paraId="628005B5" w14:textId="77777777" w:rsidR="003620B0" w:rsidRPr="009633F8" w:rsidRDefault="003620B0" w:rsidP="009633F8">
                            <w:pPr>
                              <w:pStyle w:val="berschrift1"/>
                              <w:rPr>
                                <w:color w:val="FFFFFF" w:themeColor="background1"/>
                              </w:rPr>
                            </w:pPr>
                            <w:r>
                              <w:rPr>
                                <w:color w:val="FFFFFF" w:themeColor="background1"/>
                                <w:sz w:val="24"/>
                                <w:szCs w:val="24"/>
                              </w:rPr>
                              <w:t>2</w:t>
                            </w:r>
                          </w:p>
                          <w:p w14:paraId="6467CC17" w14:textId="77777777" w:rsidR="003620B0" w:rsidRDefault="003620B0"/>
                          <w:p w14:paraId="7D0D784D" w14:textId="77777777" w:rsidR="003620B0" w:rsidRPr="009633F8" w:rsidRDefault="003620B0" w:rsidP="009633F8">
                            <w:pPr>
                              <w:pStyle w:val="berschrift1"/>
                              <w:rPr>
                                <w:color w:val="FFFFFF" w:themeColor="background1"/>
                              </w:rPr>
                            </w:pPr>
                            <w:r>
                              <w:rPr>
                                <w:color w:val="FFFFFF" w:themeColor="background1"/>
                                <w:sz w:val="24"/>
                                <w:szCs w:val="24"/>
                              </w:rPr>
                              <w:t>2</w:t>
                            </w:r>
                          </w:p>
                          <w:p w14:paraId="08CD1C09" w14:textId="77777777" w:rsidR="003620B0" w:rsidRDefault="003620B0"/>
                          <w:p w14:paraId="3FB934B3" w14:textId="77777777" w:rsidR="003620B0" w:rsidRPr="009633F8" w:rsidRDefault="003620B0" w:rsidP="009633F8">
                            <w:pPr>
                              <w:pStyle w:val="berschrift1"/>
                              <w:rPr>
                                <w:color w:val="FFFFFF" w:themeColor="background1"/>
                              </w:rPr>
                            </w:pPr>
                            <w:r>
                              <w:rPr>
                                <w:color w:val="FFFFFF" w:themeColor="background1"/>
                                <w:sz w:val="24"/>
                                <w:szCs w:val="24"/>
                              </w:rPr>
                              <w:t>2</w:t>
                            </w:r>
                          </w:p>
                          <w:p w14:paraId="3F27900B" w14:textId="77777777" w:rsidR="003620B0" w:rsidRDefault="003620B0"/>
                          <w:p w14:paraId="6BCDC7BE" w14:textId="77777777" w:rsidR="003620B0" w:rsidRPr="009633F8" w:rsidRDefault="003620B0" w:rsidP="009633F8">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C257E7">
              <w:rPr>
                <w:noProof/>
              </w:rPr>
              <mc:AlternateContent>
                <mc:Choice Requires="wps">
                  <w:drawing>
                    <wp:anchor distT="0" distB="0" distL="114300" distR="114300" simplePos="0" relativeHeight="251238400" behindDoc="0" locked="0" layoutInCell="1" allowOverlap="1" wp14:anchorId="0263D9CA" wp14:editId="4BA6CCF6">
                      <wp:simplePos x="0" y="0"/>
                      <wp:positionH relativeFrom="margin">
                        <wp:posOffset>-132080</wp:posOffset>
                      </wp:positionH>
                      <wp:positionV relativeFrom="margin">
                        <wp:posOffset>-685165</wp:posOffset>
                      </wp:positionV>
                      <wp:extent cx="446405" cy="307975"/>
                      <wp:effectExtent l="0" t="0" r="0" b="0"/>
                      <wp:wrapNone/>
                      <wp:docPr id="694" name="Textfeld 69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D30DDC" w14:textId="77777777" w:rsidR="003620B0" w:rsidRPr="0069588C" w:rsidRDefault="003620B0" w:rsidP="00C257E7">
                                  <w:pPr>
                                    <w:pStyle w:val="berschrift1"/>
                                    <w:rPr>
                                      <w:color w:val="auto"/>
                                    </w:rPr>
                                  </w:pPr>
                                  <w:r w:rsidRPr="0069588C">
                                    <w:rPr>
                                      <w:color w:val="auto"/>
                                      <w:sz w:val="24"/>
                                      <w:szCs w:val="24"/>
                                    </w:rPr>
                                    <w:t>3▼</w:t>
                                  </w:r>
                                </w:p>
                                <w:p w14:paraId="2CC764A0" w14:textId="77777777" w:rsidR="003620B0" w:rsidRDefault="003620B0"/>
                                <w:p w14:paraId="786C0E56" w14:textId="77777777" w:rsidR="003620B0" w:rsidRPr="0069588C" w:rsidRDefault="003620B0" w:rsidP="00C257E7">
                                  <w:pPr>
                                    <w:pStyle w:val="berschrift1"/>
                                    <w:rPr>
                                      <w:color w:val="auto"/>
                                    </w:rPr>
                                  </w:pPr>
                                  <w:r w:rsidRPr="0069588C">
                                    <w:rPr>
                                      <w:color w:val="auto"/>
                                      <w:sz w:val="24"/>
                                      <w:szCs w:val="24"/>
                                    </w:rPr>
                                    <w:t>3▼</w:t>
                                  </w:r>
                                </w:p>
                                <w:p w14:paraId="646EECA1" w14:textId="77777777" w:rsidR="003620B0" w:rsidRDefault="003620B0"/>
                                <w:p w14:paraId="0E78D234" w14:textId="77777777" w:rsidR="003620B0" w:rsidRPr="0069588C" w:rsidRDefault="003620B0" w:rsidP="00C257E7">
                                  <w:pPr>
                                    <w:pStyle w:val="berschrift1"/>
                                    <w:rPr>
                                      <w:color w:val="auto"/>
                                    </w:rPr>
                                  </w:pPr>
                                  <w:r w:rsidRPr="0069588C">
                                    <w:rPr>
                                      <w:color w:val="auto"/>
                                      <w:sz w:val="24"/>
                                      <w:szCs w:val="24"/>
                                    </w:rPr>
                                    <w:t>3▼</w:t>
                                  </w:r>
                                </w:p>
                                <w:p w14:paraId="4C24D614" w14:textId="77777777" w:rsidR="003620B0" w:rsidRDefault="003620B0"/>
                                <w:p w14:paraId="3C359827" w14:textId="77777777" w:rsidR="003620B0" w:rsidRPr="0069588C" w:rsidRDefault="003620B0" w:rsidP="00C257E7">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3D9CA" id="Textfeld 694" o:spid="_x0000_s1321" type="#_x0000_t202" style="position:absolute;left:0;text-align:left;margin-left:-10.4pt;margin-top:-53.95pt;width:35.15pt;height:24.25pt;z-index:251238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" filled="f" stroked="f">
                      <v:textbox>
                        <w:txbxContent>
                          <w:p w14:paraId="25D30DDC" w14:textId="77777777" w:rsidR="003620B0" w:rsidRPr="0069588C" w:rsidRDefault="003620B0" w:rsidP="00C257E7">
                            <w:pPr>
                              <w:pStyle w:val="berschrift1"/>
                              <w:rPr>
                                <w:color w:val="auto"/>
                              </w:rPr>
                            </w:pPr>
                            <w:r w:rsidRPr="0069588C">
                              <w:rPr>
                                <w:color w:val="auto"/>
                                <w:sz w:val="24"/>
                                <w:szCs w:val="24"/>
                              </w:rPr>
                              <w:t>3▼</w:t>
                            </w:r>
                          </w:p>
                          <w:p w14:paraId="2CC764A0" w14:textId="77777777" w:rsidR="003620B0" w:rsidRDefault="003620B0"/>
                          <w:p w14:paraId="786C0E56" w14:textId="77777777" w:rsidR="003620B0" w:rsidRPr="0069588C" w:rsidRDefault="003620B0" w:rsidP="00C257E7">
                            <w:pPr>
                              <w:pStyle w:val="berschrift1"/>
                              <w:rPr>
                                <w:color w:val="auto"/>
                              </w:rPr>
                            </w:pPr>
                            <w:r w:rsidRPr="0069588C">
                              <w:rPr>
                                <w:color w:val="auto"/>
                                <w:sz w:val="24"/>
                                <w:szCs w:val="24"/>
                              </w:rPr>
                              <w:t>3▼</w:t>
                            </w:r>
                          </w:p>
                          <w:p w14:paraId="646EECA1" w14:textId="77777777" w:rsidR="003620B0" w:rsidRDefault="003620B0"/>
                          <w:p w14:paraId="0E78D234" w14:textId="77777777" w:rsidR="003620B0" w:rsidRPr="0069588C" w:rsidRDefault="003620B0" w:rsidP="00C257E7">
                            <w:pPr>
                              <w:pStyle w:val="berschrift1"/>
                              <w:rPr>
                                <w:color w:val="auto"/>
                              </w:rPr>
                            </w:pPr>
                            <w:r w:rsidRPr="0069588C">
                              <w:rPr>
                                <w:color w:val="auto"/>
                                <w:sz w:val="24"/>
                                <w:szCs w:val="24"/>
                              </w:rPr>
                              <w:t>3▼</w:t>
                            </w:r>
                          </w:p>
                          <w:p w14:paraId="4C24D614" w14:textId="77777777" w:rsidR="003620B0" w:rsidRDefault="003620B0"/>
                          <w:p w14:paraId="3C359827" w14:textId="77777777" w:rsidR="003620B0" w:rsidRPr="0069588C" w:rsidRDefault="003620B0" w:rsidP="00C257E7">
                            <w:pPr>
                              <w:pStyle w:val="berschrift1"/>
                              <w:rPr>
                                <w:color w:val="auto"/>
                              </w:rPr>
                            </w:pPr>
                            <w:r w:rsidRPr="0069588C">
                              <w:rPr>
                                <w:color w:val="auto"/>
                                <w:sz w:val="24"/>
                                <w:szCs w:val="24"/>
                              </w:rPr>
                              <w:t>3▼</w:t>
                            </w:r>
                          </w:p>
                        </w:txbxContent>
                      </v:textbox>
                      <w10:wrap anchorx="margin" anchory="margin"/>
                    </v:shape>
                  </w:pict>
                </mc:Fallback>
              </mc:AlternateContent>
            </w:r>
            <w:r w:rsidR="005B4535" w:rsidRPr="005B4535">
              <w:rPr>
                <w:b/>
                <w:bCs/>
                <w:sz w:val="28"/>
                <w:szCs w:val="28"/>
              </w:rPr>
              <w:t>N</w:t>
            </w:r>
          </w:p>
        </w:tc>
        <w:tc>
          <w:tcPr>
            <w:tcW w:w="794" w:type="dxa"/>
            <w:tcBorders>
              <w:bottom w:val="nil"/>
              <w:right w:val="nil"/>
            </w:tcBorders>
            <w:shd w:val="clear" w:color="auto" w:fill="FFFFFF"/>
            <w:vAlign w:val="center"/>
          </w:tcPr>
          <w:p w14:paraId="7907D0C6"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3BE125E1"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4776FC95"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AC4C3C9"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2997BFD3"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3DA6D845"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4304" behindDoc="0" locked="0" layoutInCell="1" allowOverlap="1" wp14:anchorId="5911C426" wp14:editId="199EBAED">
                      <wp:simplePos x="0" y="0"/>
                      <wp:positionH relativeFrom="margin">
                        <wp:posOffset>-137795</wp:posOffset>
                      </wp:positionH>
                      <wp:positionV relativeFrom="margin">
                        <wp:posOffset>-691515</wp:posOffset>
                      </wp:positionV>
                      <wp:extent cx="446405" cy="307975"/>
                      <wp:effectExtent l="0" t="0" r="0" b="0"/>
                      <wp:wrapNone/>
                      <wp:docPr id="684" name="Textfeld 68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7875EA8A"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5EB3AA0A" w14:textId="77777777" w:rsidR="003620B0" w:rsidRDefault="003620B0"/>
                                <w:p w14:paraId="2D8F2FDB"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692B9F73" w14:textId="77777777" w:rsidR="003620B0" w:rsidRDefault="003620B0"/>
                                <w:p w14:paraId="4990F623"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593F841D" w14:textId="77777777" w:rsidR="003620B0" w:rsidRDefault="003620B0"/>
                                <w:p w14:paraId="74BC3FD9"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1C426" id="Textfeld 684" o:spid="_x0000_s1322" type="#_x0000_t202" style="position:absolute;left:0;text-align:left;margin-left:-10.85pt;margin-top:-54.45pt;width:35.15pt;height:24.25pt;z-index:251234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" filled="f" stroked="f">
                      <v:textbox>
                        <w:txbxContent>
                          <w:p w14:paraId="7875EA8A"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5EB3AA0A" w14:textId="77777777" w:rsidR="003620B0" w:rsidRDefault="003620B0"/>
                          <w:p w14:paraId="2D8F2FDB"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692B9F73" w14:textId="77777777" w:rsidR="003620B0" w:rsidRDefault="003620B0"/>
                          <w:p w14:paraId="4990F623"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593F841D" w14:textId="77777777" w:rsidR="003620B0" w:rsidRDefault="003620B0"/>
                          <w:p w14:paraId="74BC3FD9"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r w:rsidRPr="005B4535">
              <w:rPr>
                <w:b/>
                <w:bCs/>
                <w:sz w:val="28"/>
                <w:szCs w:val="28"/>
              </w:rPr>
              <w:t>F</w:t>
            </w:r>
          </w:p>
        </w:tc>
        <w:tc>
          <w:tcPr>
            <w:tcW w:w="794" w:type="dxa"/>
            <w:tcBorders>
              <w:top w:val="nil"/>
              <w:bottom w:val="nil"/>
            </w:tcBorders>
            <w:shd w:val="clear" w:color="auto" w:fill="FFFFFF"/>
            <w:vAlign w:val="center"/>
          </w:tcPr>
          <w:p w14:paraId="44C3A802"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1111F82" w14:textId="77777777" w:rsidR="005B4535" w:rsidRPr="005B4535" w:rsidRDefault="005B4535" w:rsidP="005B4535">
            <w:pPr>
              <w:ind w:left="0" w:right="0"/>
              <w:jc w:val="center"/>
              <w:rPr>
                <w:b/>
                <w:bCs/>
                <w:sz w:val="28"/>
                <w:szCs w:val="28"/>
              </w:rPr>
            </w:pPr>
            <w:r w:rsidRPr="005B4535">
              <w:rPr>
                <w:b/>
                <w:bCs/>
                <w:sz w:val="28"/>
                <w:szCs w:val="28"/>
              </w:rPr>
              <w:t>S</w:t>
            </w:r>
          </w:p>
        </w:tc>
        <w:tc>
          <w:tcPr>
            <w:tcW w:w="794" w:type="dxa"/>
            <w:tcBorders>
              <w:top w:val="nil"/>
              <w:bottom w:val="nil"/>
              <w:right w:val="nil"/>
            </w:tcBorders>
            <w:shd w:val="clear" w:color="auto" w:fill="FFFFFF"/>
            <w:vAlign w:val="center"/>
          </w:tcPr>
          <w:p w14:paraId="28F27C58" w14:textId="77777777" w:rsidR="005B4535" w:rsidRPr="005B4535" w:rsidRDefault="005B4535" w:rsidP="005B4535">
            <w:pPr>
              <w:ind w:left="0" w:right="0"/>
              <w:jc w:val="center"/>
              <w:rPr>
                <w:b/>
                <w:bCs/>
                <w:sz w:val="28"/>
                <w:szCs w:val="28"/>
              </w:rPr>
            </w:pPr>
          </w:p>
        </w:tc>
      </w:tr>
      <w:tr w:rsidR="005B4535" w:rsidRPr="005B4535" w14:paraId="2AA890D9" w14:textId="77777777" w:rsidTr="005B4535">
        <w:trPr>
          <w:trHeight w:val="794"/>
          <w:jc w:val="center"/>
        </w:trPr>
        <w:tc>
          <w:tcPr>
            <w:tcW w:w="794" w:type="dxa"/>
            <w:tcBorders>
              <w:top w:val="nil"/>
              <w:left w:val="nil"/>
            </w:tcBorders>
            <w:shd w:val="clear" w:color="auto" w:fill="FFFFFF"/>
            <w:vAlign w:val="center"/>
          </w:tcPr>
          <w:p w14:paraId="7E7C73AC"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076E90FD" w14:textId="77777777" w:rsidR="005B4535" w:rsidRPr="005B4535" w:rsidRDefault="005B4535" w:rsidP="005B4535">
            <w:pPr>
              <w:ind w:left="0" w:right="0"/>
              <w:jc w:val="center"/>
              <w:rPr>
                <w:b/>
                <w:bCs/>
                <w:sz w:val="28"/>
                <w:szCs w:val="28"/>
              </w:rPr>
            </w:pPr>
            <w:r w:rsidRPr="005B4535">
              <w:rPr>
                <w:b/>
                <w:bCs/>
                <w:sz w:val="28"/>
                <w:szCs w:val="28"/>
              </w:rPr>
              <w:t>F</w:t>
            </w:r>
          </w:p>
        </w:tc>
        <w:tc>
          <w:tcPr>
            <w:tcW w:w="794" w:type="dxa"/>
            <w:tcBorders>
              <w:top w:val="nil"/>
              <w:right w:val="nil"/>
            </w:tcBorders>
            <w:shd w:val="clear" w:color="auto" w:fill="FFFFFF"/>
            <w:vAlign w:val="center"/>
          </w:tcPr>
          <w:p w14:paraId="37BCE4FF"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4A9CF1F"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17BB2D9"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2256" behindDoc="0" locked="0" layoutInCell="1" allowOverlap="1" wp14:anchorId="7975D6C2" wp14:editId="38BCC750">
                      <wp:simplePos x="0" y="0"/>
                      <wp:positionH relativeFrom="margin">
                        <wp:posOffset>-119380</wp:posOffset>
                      </wp:positionH>
                      <wp:positionV relativeFrom="margin">
                        <wp:posOffset>469900</wp:posOffset>
                      </wp:positionV>
                      <wp:extent cx="446405" cy="307975"/>
                      <wp:effectExtent l="0" t="0" r="0" b="0"/>
                      <wp:wrapNone/>
                      <wp:docPr id="685" name="Textfeld 68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D083139"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1E55403C" w14:textId="77777777" w:rsidR="003620B0" w:rsidRDefault="003620B0"/>
                                <w:p w14:paraId="478E002F"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2DA9E25E" w14:textId="77777777" w:rsidR="003620B0" w:rsidRDefault="003620B0"/>
                                <w:p w14:paraId="695DFB13"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5575FA51" w14:textId="77777777" w:rsidR="003620B0" w:rsidRDefault="003620B0"/>
                                <w:p w14:paraId="2A10DD47"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5D6C2" id="Textfeld 685" o:spid="_x0000_s1323" type="#_x0000_t202" style="position:absolute;left:0;text-align:left;margin-left:-9.4pt;margin-top:37pt;width:35.15pt;height:24.25pt;z-index:251232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" filled="f" stroked="f">
                      <v:textbox>
                        <w:txbxContent>
                          <w:p w14:paraId="5D083139"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1E55403C" w14:textId="77777777" w:rsidR="003620B0" w:rsidRDefault="003620B0"/>
                          <w:p w14:paraId="478E002F"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2DA9E25E" w14:textId="77777777" w:rsidR="003620B0" w:rsidRDefault="003620B0"/>
                          <w:p w14:paraId="695DFB13"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5575FA51" w14:textId="77777777" w:rsidR="003620B0" w:rsidRDefault="003620B0"/>
                          <w:p w14:paraId="2A10DD47"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vAlign w:val="center"/>
          </w:tcPr>
          <w:p w14:paraId="61891FD2" w14:textId="77777777" w:rsidR="005B4535" w:rsidRPr="005B4535" w:rsidRDefault="005B4535" w:rsidP="005B4535">
            <w:pPr>
              <w:ind w:left="0" w:right="0"/>
              <w:jc w:val="center"/>
              <w:rPr>
                <w:b/>
                <w:bCs/>
                <w:sz w:val="28"/>
                <w:szCs w:val="28"/>
              </w:rPr>
            </w:pPr>
          </w:p>
        </w:tc>
        <w:tc>
          <w:tcPr>
            <w:tcW w:w="794" w:type="dxa"/>
            <w:tcBorders>
              <w:top w:val="nil"/>
              <w:left w:val="nil"/>
            </w:tcBorders>
            <w:shd w:val="clear" w:color="auto" w:fill="FFFFFF"/>
            <w:vAlign w:val="center"/>
          </w:tcPr>
          <w:p w14:paraId="6496B831"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05252824"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tcBorders>
              <w:top w:val="nil"/>
            </w:tcBorders>
            <w:shd w:val="clear" w:color="auto" w:fill="FFFFFF"/>
            <w:vAlign w:val="center"/>
          </w:tcPr>
          <w:p w14:paraId="7D81959C"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6F558C23" w14:textId="77777777" w:rsidR="005B4535" w:rsidRPr="005B4535" w:rsidRDefault="005B4535" w:rsidP="005B4535">
            <w:pPr>
              <w:ind w:left="0" w:right="0"/>
              <w:jc w:val="center"/>
              <w:rPr>
                <w:b/>
                <w:bCs/>
                <w:sz w:val="28"/>
                <w:szCs w:val="28"/>
              </w:rPr>
            </w:pPr>
            <w:r w:rsidRPr="005B4535">
              <w:rPr>
                <w:b/>
                <w:bCs/>
                <w:sz w:val="28"/>
                <w:szCs w:val="28"/>
              </w:rPr>
              <w:t>C</w:t>
            </w:r>
          </w:p>
        </w:tc>
        <w:tc>
          <w:tcPr>
            <w:tcW w:w="794" w:type="dxa"/>
            <w:tcBorders>
              <w:top w:val="nil"/>
              <w:right w:val="nil"/>
            </w:tcBorders>
            <w:shd w:val="clear" w:color="auto" w:fill="FFFFFF"/>
            <w:vAlign w:val="center"/>
          </w:tcPr>
          <w:p w14:paraId="3FEE0E54" w14:textId="77777777" w:rsidR="005B4535" w:rsidRPr="005B4535" w:rsidRDefault="005B4535" w:rsidP="005B4535">
            <w:pPr>
              <w:ind w:left="0" w:right="0"/>
              <w:jc w:val="center"/>
              <w:rPr>
                <w:b/>
                <w:bCs/>
                <w:sz w:val="28"/>
                <w:szCs w:val="28"/>
              </w:rPr>
            </w:pPr>
          </w:p>
        </w:tc>
      </w:tr>
      <w:tr w:rsidR="005B4535" w:rsidRPr="005B4535" w14:paraId="7AF201F0" w14:textId="77777777" w:rsidTr="005B4535">
        <w:trPr>
          <w:trHeight w:val="794"/>
          <w:jc w:val="center"/>
        </w:trPr>
        <w:tc>
          <w:tcPr>
            <w:tcW w:w="794" w:type="dxa"/>
            <w:tcBorders>
              <w:bottom w:val="single" w:sz="4" w:space="0" w:color="auto"/>
            </w:tcBorders>
            <w:shd w:val="clear" w:color="auto" w:fill="FFFFFF"/>
            <w:vAlign w:val="center"/>
          </w:tcPr>
          <w:p w14:paraId="1FC990A1" w14:textId="77777777" w:rsidR="005B4535" w:rsidRPr="005B4535" w:rsidRDefault="005B4535" w:rsidP="005B4535">
            <w:pPr>
              <w:ind w:left="0" w:right="0"/>
              <w:jc w:val="center"/>
              <w:rPr>
                <w:b/>
                <w:bCs/>
                <w:sz w:val="28"/>
                <w:szCs w:val="28"/>
              </w:rPr>
            </w:pPr>
            <w:r w:rsidRPr="005B4535">
              <w:rPr>
                <w:b/>
                <w:bCs/>
                <w:sz w:val="28"/>
                <w:szCs w:val="28"/>
              </w:rPr>
              <w:t>H</w:t>
            </w:r>
          </w:p>
        </w:tc>
        <w:tc>
          <w:tcPr>
            <w:tcW w:w="794" w:type="dxa"/>
            <w:shd w:val="clear" w:color="auto" w:fill="FFFFFF"/>
            <w:vAlign w:val="center"/>
          </w:tcPr>
          <w:p w14:paraId="12BE2205"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bottom w:val="single" w:sz="4" w:space="0" w:color="auto"/>
            </w:tcBorders>
            <w:shd w:val="clear" w:color="auto" w:fill="FFFFFF"/>
            <w:vAlign w:val="center"/>
          </w:tcPr>
          <w:p w14:paraId="232BCFC4" w14:textId="77777777" w:rsidR="005B4535" w:rsidRPr="005B4535" w:rsidRDefault="005B4535" w:rsidP="005B4535">
            <w:pPr>
              <w:ind w:left="0" w:right="0"/>
              <w:jc w:val="center"/>
              <w:rPr>
                <w:b/>
                <w:bCs/>
                <w:sz w:val="28"/>
                <w:szCs w:val="28"/>
              </w:rPr>
            </w:pPr>
            <w:r w:rsidRPr="005B4535">
              <w:rPr>
                <w:b/>
                <w:bCs/>
                <w:sz w:val="28"/>
                <w:szCs w:val="28"/>
              </w:rPr>
              <w:t>F</w:t>
            </w:r>
          </w:p>
        </w:tc>
        <w:tc>
          <w:tcPr>
            <w:tcW w:w="794" w:type="dxa"/>
            <w:tcBorders>
              <w:bottom w:val="single" w:sz="4" w:space="0" w:color="auto"/>
            </w:tcBorders>
            <w:shd w:val="clear" w:color="auto" w:fill="FFFFFF"/>
            <w:vAlign w:val="center"/>
          </w:tcPr>
          <w:p w14:paraId="62CE63A6"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shd w:val="clear" w:color="auto" w:fill="A6A6A6"/>
            <w:vAlign w:val="center"/>
          </w:tcPr>
          <w:p w14:paraId="22D1C228" w14:textId="77777777" w:rsidR="005B4535" w:rsidRPr="005B4535" w:rsidRDefault="005B4535" w:rsidP="005B4535">
            <w:pPr>
              <w:ind w:left="0" w:right="0"/>
              <w:jc w:val="center"/>
              <w:rPr>
                <w:b/>
                <w:bCs/>
                <w:sz w:val="28"/>
                <w:szCs w:val="28"/>
              </w:rPr>
            </w:pPr>
            <w:r w:rsidRPr="005B4535">
              <w:rPr>
                <w:b/>
                <w:bCs/>
                <w:sz w:val="28"/>
                <w:szCs w:val="28"/>
              </w:rPr>
              <w:t>P</w:t>
            </w:r>
          </w:p>
        </w:tc>
        <w:tc>
          <w:tcPr>
            <w:tcW w:w="794" w:type="dxa"/>
            <w:tcBorders>
              <w:bottom w:val="single" w:sz="4" w:space="0" w:color="auto"/>
            </w:tcBorders>
            <w:shd w:val="clear" w:color="auto" w:fill="FFFFFF"/>
            <w:vAlign w:val="center"/>
          </w:tcPr>
          <w:p w14:paraId="64122CC1" w14:textId="77777777" w:rsidR="005B4535" w:rsidRPr="005B4535" w:rsidRDefault="005B4535" w:rsidP="005B4535">
            <w:pPr>
              <w:ind w:left="0" w:right="0"/>
              <w:jc w:val="center"/>
              <w:rPr>
                <w:b/>
                <w:bCs/>
                <w:sz w:val="28"/>
                <w:szCs w:val="28"/>
              </w:rPr>
            </w:pPr>
            <w:r w:rsidRPr="005B4535">
              <w:rPr>
                <w:b/>
                <w:bCs/>
                <w:sz w:val="28"/>
                <w:szCs w:val="28"/>
              </w:rPr>
              <w:t>F</w:t>
            </w:r>
          </w:p>
        </w:tc>
        <w:tc>
          <w:tcPr>
            <w:tcW w:w="794" w:type="dxa"/>
            <w:tcBorders>
              <w:bottom w:val="single" w:sz="4" w:space="0" w:color="auto"/>
            </w:tcBorders>
            <w:shd w:val="clear" w:color="auto" w:fill="FFFFFF"/>
            <w:vAlign w:val="center"/>
          </w:tcPr>
          <w:p w14:paraId="284BD91B"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shd w:val="clear" w:color="auto" w:fill="FFFFFF"/>
            <w:vAlign w:val="center"/>
          </w:tcPr>
          <w:p w14:paraId="00D4B75B" w14:textId="77777777" w:rsidR="005B4535" w:rsidRPr="005B4535" w:rsidRDefault="005B4535" w:rsidP="005B4535">
            <w:pPr>
              <w:ind w:left="0" w:right="0"/>
              <w:jc w:val="center"/>
              <w:rPr>
                <w:b/>
                <w:bCs/>
                <w:sz w:val="28"/>
                <w:szCs w:val="28"/>
              </w:rPr>
            </w:pPr>
            <w:r w:rsidRPr="005B4535">
              <w:rPr>
                <w:b/>
                <w:bCs/>
                <w:sz w:val="28"/>
                <w:szCs w:val="28"/>
              </w:rPr>
              <w:t>I</w:t>
            </w:r>
          </w:p>
        </w:tc>
        <w:tc>
          <w:tcPr>
            <w:tcW w:w="794" w:type="dxa"/>
            <w:tcBorders>
              <w:bottom w:val="single" w:sz="4" w:space="0" w:color="auto"/>
            </w:tcBorders>
            <w:shd w:val="clear" w:color="auto" w:fill="FFFFFF"/>
            <w:vAlign w:val="center"/>
          </w:tcPr>
          <w:p w14:paraId="7B8AC9AA" w14:textId="77777777" w:rsidR="005B4535" w:rsidRPr="005B4535" w:rsidRDefault="005B4535" w:rsidP="005B4535">
            <w:pPr>
              <w:ind w:left="0" w:right="0"/>
              <w:jc w:val="center"/>
              <w:rPr>
                <w:b/>
                <w:bCs/>
                <w:sz w:val="28"/>
                <w:szCs w:val="28"/>
              </w:rPr>
            </w:pPr>
            <w:r w:rsidRPr="005B4535">
              <w:rPr>
                <w:b/>
                <w:bCs/>
                <w:sz w:val="28"/>
                <w:szCs w:val="28"/>
              </w:rPr>
              <w:t>C</w:t>
            </w:r>
          </w:p>
        </w:tc>
        <w:tc>
          <w:tcPr>
            <w:tcW w:w="794" w:type="dxa"/>
            <w:shd w:val="clear" w:color="auto" w:fill="FFFFFF"/>
            <w:vAlign w:val="center"/>
          </w:tcPr>
          <w:p w14:paraId="16677406" w14:textId="77777777" w:rsidR="005B4535" w:rsidRPr="005B4535" w:rsidRDefault="005B4535" w:rsidP="005B4535">
            <w:pPr>
              <w:ind w:left="0" w:right="0"/>
              <w:jc w:val="center"/>
              <w:rPr>
                <w:b/>
                <w:bCs/>
                <w:sz w:val="28"/>
                <w:szCs w:val="28"/>
              </w:rPr>
            </w:pPr>
            <w:r w:rsidRPr="005B4535">
              <w:rPr>
                <w:b/>
                <w:bCs/>
                <w:sz w:val="28"/>
                <w:szCs w:val="28"/>
              </w:rPr>
              <w:t>H</w:t>
            </w:r>
          </w:p>
        </w:tc>
        <w:tc>
          <w:tcPr>
            <w:tcW w:w="794" w:type="dxa"/>
            <w:tcBorders>
              <w:bottom w:val="single" w:sz="4" w:space="0" w:color="auto"/>
            </w:tcBorders>
            <w:shd w:val="clear" w:color="auto" w:fill="FFFFFF"/>
            <w:vAlign w:val="center"/>
          </w:tcPr>
          <w:p w14:paraId="19DAD38A" w14:textId="77777777" w:rsidR="005B4535" w:rsidRPr="005B4535" w:rsidRDefault="005B4535" w:rsidP="005B4535">
            <w:pPr>
              <w:ind w:left="0" w:right="0"/>
              <w:jc w:val="center"/>
              <w:rPr>
                <w:b/>
                <w:bCs/>
                <w:sz w:val="28"/>
                <w:szCs w:val="28"/>
              </w:rPr>
            </w:pPr>
            <w:r w:rsidRPr="005B4535">
              <w:rPr>
                <w:b/>
                <w:bCs/>
                <w:sz w:val="28"/>
                <w:szCs w:val="28"/>
              </w:rPr>
              <w:t>T</w:t>
            </w:r>
          </w:p>
        </w:tc>
      </w:tr>
      <w:tr w:rsidR="005B4535" w:rsidRPr="005B4535" w14:paraId="015EA78B" w14:textId="77777777" w:rsidTr="005B4535">
        <w:trPr>
          <w:trHeight w:val="794"/>
          <w:jc w:val="center"/>
        </w:trPr>
        <w:tc>
          <w:tcPr>
            <w:tcW w:w="794" w:type="dxa"/>
            <w:tcBorders>
              <w:left w:val="nil"/>
              <w:bottom w:val="nil"/>
            </w:tcBorders>
            <w:shd w:val="clear" w:color="auto" w:fill="FFFFFF"/>
            <w:vAlign w:val="center"/>
          </w:tcPr>
          <w:p w14:paraId="314145DB"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3280" behindDoc="0" locked="0" layoutInCell="1" allowOverlap="1" wp14:anchorId="3D372533" wp14:editId="079AE6E7">
                      <wp:simplePos x="0" y="0"/>
                      <wp:positionH relativeFrom="margin">
                        <wp:posOffset>-119380</wp:posOffset>
                      </wp:positionH>
                      <wp:positionV relativeFrom="margin">
                        <wp:posOffset>-685800</wp:posOffset>
                      </wp:positionV>
                      <wp:extent cx="446405" cy="307975"/>
                      <wp:effectExtent l="0" t="0" r="0" b="0"/>
                      <wp:wrapNone/>
                      <wp:docPr id="686" name="Textfeld 68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4B37D6D1"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3838FDD9" w14:textId="77777777" w:rsidR="003620B0" w:rsidRDefault="003620B0"/>
                                <w:p w14:paraId="7D6F3336"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2E0CA677" w14:textId="77777777" w:rsidR="003620B0" w:rsidRDefault="003620B0"/>
                                <w:p w14:paraId="365AE2D8"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57BD5A79" w14:textId="77777777" w:rsidR="003620B0" w:rsidRDefault="003620B0"/>
                                <w:p w14:paraId="1644C447"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72533" id="Textfeld 686" o:spid="_x0000_s1324" type="#_x0000_t202" style="position:absolute;left:0;text-align:left;margin-left:-9.4pt;margin-top:-54pt;width:35.15pt;height:24.25pt;z-index:251233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" filled="f" stroked="f">
                      <v:textbox>
                        <w:txbxContent>
                          <w:p w14:paraId="4B37D6D1"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3838FDD9" w14:textId="77777777" w:rsidR="003620B0" w:rsidRDefault="003620B0"/>
                          <w:p w14:paraId="7D6F3336"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2E0CA677" w14:textId="77777777" w:rsidR="003620B0" w:rsidRDefault="003620B0"/>
                          <w:p w14:paraId="365AE2D8"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57BD5A79" w14:textId="77777777" w:rsidR="003620B0" w:rsidRDefault="003620B0"/>
                          <w:p w14:paraId="1644C447"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3021AB2A"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tcBorders>
              <w:bottom w:val="nil"/>
              <w:right w:val="nil"/>
            </w:tcBorders>
            <w:shd w:val="clear" w:color="auto" w:fill="FFFFFF"/>
            <w:vAlign w:val="center"/>
          </w:tcPr>
          <w:p w14:paraId="16B04479" w14:textId="77777777" w:rsidR="005B4535" w:rsidRPr="005B4535" w:rsidRDefault="005B4535" w:rsidP="005B4535">
            <w:pPr>
              <w:ind w:left="0" w:right="0"/>
              <w:jc w:val="center"/>
              <w:rPr>
                <w:b/>
                <w:bCs/>
                <w:sz w:val="28"/>
                <w:szCs w:val="28"/>
              </w:rPr>
            </w:pPr>
          </w:p>
        </w:tc>
        <w:tc>
          <w:tcPr>
            <w:tcW w:w="794" w:type="dxa"/>
            <w:tcBorders>
              <w:left w:val="nil"/>
              <w:bottom w:val="nil"/>
            </w:tcBorders>
            <w:shd w:val="clear" w:color="auto" w:fill="FFFFFF"/>
            <w:vAlign w:val="center"/>
          </w:tcPr>
          <w:p w14:paraId="033FA41C"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3B878AF5" w14:textId="77777777"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76704" behindDoc="0" locked="0" layoutInCell="1" allowOverlap="1" wp14:anchorId="5C98E96F" wp14:editId="71402608">
                      <wp:simplePos x="0" y="0"/>
                      <wp:positionH relativeFrom="margin">
                        <wp:posOffset>224790</wp:posOffset>
                      </wp:positionH>
                      <wp:positionV relativeFrom="margin">
                        <wp:posOffset>-358140</wp:posOffset>
                      </wp:positionV>
                      <wp:extent cx="222885" cy="250190"/>
                      <wp:effectExtent l="0" t="0" r="0" b="0"/>
                      <wp:wrapNone/>
                      <wp:docPr id="1844" name="Textfeld 1844"/>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C8B53E" w14:textId="77777777" w:rsidR="003620B0" w:rsidRPr="009633F8" w:rsidRDefault="003620B0" w:rsidP="009633F8">
                                  <w:pPr>
                                    <w:pStyle w:val="berschrift1"/>
                                    <w:rPr>
                                      <w:color w:val="FFFFFF" w:themeColor="background1"/>
                                    </w:rPr>
                                  </w:pPr>
                                  <w:r>
                                    <w:rPr>
                                      <w:color w:val="FFFFFF" w:themeColor="background1"/>
                                      <w:sz w:val="24"/>
                                      <w:szCs w:val="24"/>
                                    </w:rPr>
                                    <w:t>3</w:t>
                                  </w:r>
                                </w:p>
                                <w:p w14:paraId="19DDFD6B" w14:textId="77777777" w:rsidR="003620B0" w:rsidRDefault="003620B0"/>
                                <w:p w14:paraId="744FA8F1" w14:textId="77777777" w:rsidR="003620B0" w:rsidRPr="009633F8" w:rsidRDefault="003620B0" w:rsidP="009633F8">
                                  <w:pPr>
                                    <w:pStyle w:val="berschrift1"/>
                                    <w:rPr>
                                      <w:color w:val="FFFFFF" w:themeColor="background1"/>
                                    </w:rPr>
                                  </w:pPr>
                                  <w:r>
                                    <w:rPr>
                                      <w:color w:val="FFFFFF" w:themeColor="background1"/>
                                      <w:sz w:val="24"/>
                                      <w:szCs w:val="24"/>
                                    </w:rPr>
                                    <w:t>3</w:t>
                                  </w:r>
                                </w:p>
                                <w:p w14:paraId="2F1112CC" w14:textId="77777777" w:rsidR="003620B0" w:rsidRDefault="003620B0"/>
                                <w:p w14:paraId="3D0AEFA8" w14:textId="77777777" w:rsidR="003620B0" w:rsidRPr="009633F8" w:rsidRDefault="003620B0" w:rsidP="009633F8">
                                  <w:pPr>
                                    <w:pStyle w:val="berschrift1"/>
                                    <w:rPr>
                                      <w:color w:val="FFFFFF" w:themeColor="background1"/>
                                    </w:rPr>
                                  </w:pPr>
                                  <w:r>
                                    <w:rPr>
                                      <w:color w:val="FFFFFF" w:themeColor="background1"/>
                                      <w:sz w:val="24"/>
                                      <w:szCs w:val="24"/>
                                    </w:rPr>
                                    <w:t>3</w:t>
                                  </w:r>
                                </w:p>
                                <w:p w14:paraId="6798C7CF" w14:textId="77777777" w:rsidR="003620B0" w:rsidRDefault="003620B0"/>
                                <w:p w14:paraId="6B3650D9" w14:textId="77777777" w:rsidR="003620B0" w:rsidRPr="009633F8" w:rsidRDefault="003620B0" w:rsidP="009633F8">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8E96F" id="Textfeld 1844" o:spid="_x0000_s1325" type="#_x0000_t202" style="position:absolute;left:0;text-align:left;margin-left:17.7pt;margin-top:-28.2pt;width:17.55pt;height:19.7pt;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" filled="f" stroked="f">
                      <v:textbox>
                        <w:txbxContent>
                          <w:p w14:paraId="67C8B53E" w14:textId="77777777" w:rsidR="003620B0" w:rsidRPr="009633F8" w:rsidRDefault="003620B0" w:rsidP="009633F8">
                            <w:pPr>
                              <w:pStyle w:val="berschrift1"/>
                              <w:rPr>
                                <w:color w:val="FFFFFF" w:themeColor="background1"/>
                              </w:rPr>
                            </w:pPr>
                            <w:r>
                              <w:rPr>
                                <w:color w:val="FFFFFF" w:themeColor="background1"/>
                                <w:sz w:val="24"/>
                                <w:szCs w:val="24"/>
                              </w:rPr>
                              <w:t>3</w:t>
                            </w:r>
                          </w:p>
                          <w:p w14:paraId="19DDFD6B" w14:textId="77777777" w:rsidR="003620B0" w:rsidRDefault="003620B0"/>
                          <w:p w14:paraId="744FA8F1" w14:textId="77777777" w:rsidR="003620B0" w:rsidRPr="009633F8" w:rsidRDefault="003620B0" w:rsidP="009633F8">
                            <w:pPr>
                              <w:pStyle w:val="berschrift1"/>
                              <w:rPr>
                                <w:color w:val="FFFFFF" w:themeColor="background1"/>
                              </w:rPr>
                            </w:pPr>
                            <w:r>
                              <w:rPr>
                                <w:color w:val="FFFFFF" w:themeColor="background1"/>
                                <w:sz w:val="24"/>
                                <w:szCs w:val="24"/>
                              </w:rPr>
                              <w:t>3</w:t>
                            </w:r>
                          </w:p>
                          <w:p w14:paraId="2F1112CC" w14:textId="77777777" w:rsidR="003620B0" w:rsidRDefault="003620B0"/>
                          <w:p w14:paraId="3D0AEFA8" w14:textId="77777777" w:rsidR="003620B0" w:rsidRPr="009633F8" w:rsidRDefault="003620B0" w:rsidP="009633F8">
                            <w:pPr>
                              <w:pStyle w:val="berschrift1"/>
                              <w:rPr>
                                <w:color w:val="FFFFFF" w:themeColor="background1"/>
                              </w:rPr>
                            </w:pPr>
                            <w:r>
                              <w:rPr>
                                <w:color w:val="FFFFFF" w:themeColor="background1"/>
                                <w:sz w:val="24"/>
                                <w:szCs w:val="24"/>
                              </w:rPr>
                              <w:t>3</w:t>
                            </w:r>
                          </w:p>
                          <w:p w14:paraId="6798C7CF" w14:textId="77777777" w:rsidR="003620B0" w:rsidRDefault="003620B0"/>
                          <w:p w14:paraId="6B3650D9" w14:textId="77777777" w:rsidR="003620B0" w:rsidRPr="009633F8" w:rsidRDefault="003620B0" w:rsidP="009633F8">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5B4535" w:rsidRPr="005B4535">
              <w:rPr>
                <w:b/>
                <w:bCs/>
                <w:sz w:val="28"/>
                <w:szCs w:val="28"/>
              </w:rPr>
              <w:t>R</w:t>
            </w:r>
          </w:p>
        </w:tc>
        <w:tc>
          <w:tcPr>
            <w:tcW w:w="794" w:type="dxa"/>
            <w:tcBorders>
              <w:bottom w:val="nil"/>
              <w:right w:val="nil"/>
            </w:tcBorders>
            <w:shd w:val="clear" w:color="auto" w:fill="FFFFFF"/>
            <w:vAlign w:val="center"/>
          </w:tcPr>
          <w:p w14:paraId="59EAA91A" w14:textId="77777777" w:rsidR="005B4535" w:rsidRPr="005B4535" w:rsidRDefault="005B4535" w:rsidP="005B4535">
            <w:pPr>
              <w:ind w:left="0" w:right="0"/>
              <w:jc w:val="center"/>
              <w:rPr>
                <w:b/>
                <w:bCs/>
                <w:sz w:val="28"/>
                <w:szCs w:val="28"/>
              </w:rPr>
            </w:pPr>
          </w:p>
        </w:tc>
        <w:tc>
          <w:tcPr>
            <w:tcW w:w="794" w:type="dxa"/>
            <w:tcBorders>
              <w:left w:val="nil"/>
              <w:bottom w:val="nil"/>
            </w:tcBorders>
            <w:shd w:val="clear" w:color="auto" w:fill="FFFFFF"/>
            <w:vAlign w:val="center"/>
          </w:tcPr>
          <w:p w14:paraId="1A6641F5"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5FFD22FA" w14:textId="77777777" w:rsidR="005B4535" w:rsidRPr="005B4535" w:rsidRDefault="005B4535" w:rsidP="005B4535">
            <w:pPr>
              <w:ind w:left="0" w:right="0"/>
              <w:jc w:val="center"/>
              <w:rPr>
                <w:b/>
                <w:bCs/>
                <w:sz w:val="28"/>
                <w:szCs w:val="28"/>
              </w:rPr>
            </w:pPr>
            <w:r w:rsidRPr="005B4535">
              <w:rPr>
                <w:b/>
                <w:bCs/>
                <w:sz w:val="28"/>
                <w:szCs w:val="28"/>
              </w:rPr>
              <w:t>C</w:t>
            </w:r>
          </w:p>
        </w:tc>
        <w:tc>
          <w:tcPr>
            <w:tcW w:w="794" w:type="dxa"/>
            <w:tcBorders>
              <w:bottom w:val="nil"/>
            </w:tcBorders>
            <w:shd w:val="clear" w:color="auto" w:fill="FFFFFF"/>
            <w:vAlign w:val="center"/>
          </w:tcPr>
          <w:p w14:paraId="0D33BBE5"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14BC0953"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bottom w:val="nil"/>
              <w:right w:val="nil"/>
            </w:tcBorders>
            <w:shd w:val="clear" w:color="auto" w:fill="FFFFFF"/>
            <w:vAlign w:val="center"/>
          </w:tcPr>
          <w:p w14:paraId="0CBE736C" w14:textId="77777777" w:rsidR="005B4535" w:rsidRPr="005B4535" w:rsidRDefault="005B4535" w:rsidP="005B4535">
            <w:pPr>
              <w:ind w:left="0" w:right="0"/>
              <w:jc w:val="center"/>
              <w:rPr>
                <w:b/>
                <w:bCs/>
                <w:sz w:val="28"/>
                <w:szCs w:val="28"/>
              </w:rPr>
            </w:pPr>
          </w:p>
        </w:tc>
      </w:tr>
      <w:tr w:rsidR="005B4535" w:rsidRPr="005B4535" w14:paraId="6ABC3C2A" w14:textId="77777777" w:rsidTr="005B4535">
        <w:trPr>
          <w:trHeight w:val="794"/>
          <w:jc w:val="center"/>
        </w:trPr>
        <w:tc>
          <w:tcPr>
            <w:tcW w:w="794" w:type="dxa"/>
            <w:tcBorders>
              <w:top w:val="nil"/>
              <w:left w:val="nil"/>
              <w:bottom w:val="nil"/>
            </w:tcBorders>
            <w:shd w:val="clear" w:color="auto" w:fill="FFFFFF"/>
            <w:vAlign w:val="center"/>
          </w:tcPr>
          <w:p w14:paraId="274E208B"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7B432BF1"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tcBorders>
              <w:top w:val="nil"/>
              <w:bottom w:val="nil"/>
              <w:right w:val="nil"/>
            </w:tcBorders>
            <w:shd w:val="clear" w:color="auto" w:fill="FFFFFF"/>
            <w:vAlign w:val="center"/>
          </w:tcPr>
          <w:p w14:paraId="5AF9B1C6"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3825ECD8"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1FBF43C" w14:textId="77777777" w:rsidR="005B4535" w:rsidRPr="005B4535" w:rsidRDefault="005B4535" w:rsidP="005B4535">
            <w:pPr>
              <w:ind w:left="0" w:right="0"/>
              <w:jc w:val="center"/>
              <w:rPr>
                <w:b/>
                <w:bCs/>
                <w:sz w:val="28"/>
                <w:szCs w:val="28"/>
              </w:rPr>
            </w:pPr>
            <w:r w:rsidRPr="005B4535">
              <w:rPr>
                <w:b/>
                <w:bCs/>
                <w:sz w:val="28"/>
                <w:szCs w:val="28"/>
              </w:rPr>
              <w:t>I</w:t>
            </w:r>
          </w:p>
        </w:tc>
        <w:tc>
          <w:tcPr>
            <w:tcW w:w="794" w:type="dxa"/>
            <w:tcBorders>
              <w:top w:val="nil"/>
              <w:bottom w:val="nil"/>
              <w:right w:val="nil"/>
            </w:tcBorders>
            <w:shd w:val="clear" w:color="auto" w:fill="FFFFFF"/>
            <w:vAlign w:val="center"/>
          </w:tcPr>
          <w:p w14:paraId="59D56C80"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6BB04802"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64C768F0" w14:textId="77777777" w:rsidR="005B4535" w:rsidRPr="005B4535" w:rsidRDefault="005B4535" w:rsidP="005B4535">
            <w:pPr>
              <w:ind w:left="0" w:right="0"/>
              <w:jc w:val="center"/>
              <w:rPr>
                <w:b/>
                <w:bCs/>
                <w:sz w:val="28"/>
                <w:szCs w:val="28"/>
              </w:rPr>
            </w:pPr>
            <w:r w:rsidRPr="005B4535">
              <w:rPr>
                <w:b/>
                <w:bCs/>
                <w:sz w:val="28"/>
                <w:szCs w:val="28"/>
              </w:rPr>
              <w:t>H</w:t>
            </w:r>
          </w:p>
        </w:tc>
        <w:tc>
          <w:tcPr>
            <w:tcW w:w="794" w:type="dxa"/>
            <w:tcBorders>
              <w:top w:val="nil"/>
              <w:bottom w:val="nil"/>
            </w:tcBorders>
            <w:shd w:val="clear" w:color="auto" w:fill="FFFFFF"/>
            <w:vAlign w:val="center"/>
          </w:tcPr>
          <w:p w14:paraId="5111B4E6"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F55C31B" w14:textId="77777777" w:rsidR="005B4535" w:rsidRPr="005B4535" w:rsidRDefault="005B4535" w:rsidP="005B4535">
            <w:pPr>
              <w:ind w:left="0" w:right="0"/>
              <w:jc w:val="center"/>
              <w:rPr>
                <w:b/>
                <w:bCs/>
                <w:sz w:val="28"/>
                <w:szCs w:val="28"/>
              </w:rPr>
            </w:pPr>
            <w:r w:rsidRPr="005B4535">
              <w:rPr>
                <w:b/>
                <w:bCs/>
                <w:sz w:val="28"/>
                <w:szCs w:val="28"/>
              </w:rPr>
              <w:t>D</w:t>
            </w:r>
          </w:p>
        </w:tc>
        <w:tc>
          <w:tcPr>
            <w:tcW w:w="794" w:type="dxa"/>
            <w:tcBorders>
              <w:top w:val="nil"/>
              <w:bottom w:val="nil"/>
              <w:right w:val="nil"/>
            </w:tcBorders>
            <w:shd w:val="clear" w:color="auto" w:fill="FFFFFF"/>
            <w:vAlign w:val="center"/>
          </w:tcPr>
          <w:p w14:paraId="082ABDB3" w14:textId="77777777" w:rsidR="005B4535" w:rsidRPr="005B4535" w:rsidRDefault="005B4535" w:rsidP="005B4535">
            <w:pPr>
              <w:ind w:left="0" w:right="0"/>
              <w:jc w:val="center"/>
              <w:rPr>
                <w:b/>
                <w:bCs/>
                <w:sz w:val="28"/>
                <w:szCs w:val="28"/>
              </w:rPr>
            </w:pPr>
          </w:p>
        </w:tc>
      </w:tr>
      <w:tr w:rsidR="005B4535" w:rsidRPr="005B4535" w14:paraId="0DC3BDA6" w14:textId="77777777" w:rsidTr="005B4535">
        <w:trPr>
          <w:trHeight w:val="794"/>
          <w:jc w:val="center"/>
        </w:trPr>
        <w:tc>
          <w:tcPr>
            <w:tcW w:w="794" w:type="dxa"/>
            <w:tcBorders>
              <w:top w:val="nil"/>
              <w:left w:val="nil"/>
              <w:bottom w:val="nil"/>
              <w:right w:val="nil"/>
            </w:tcBorders>
            <w:shd w:val="clear" w:color="auto" w:fill="FFFFFF"/>
            <w:vAlign w:val="center"/>
          </w:tcPr>
          <w:p w14:paraId="525D03AE"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5562FDAE"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1AAE363"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23E22B60"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36A6D69F" w14:textId="77777777" w:rsidR="005B4535" w:rsidRPr="005B4535" w:rsidRDefault="005B4535" w:rsidP="005B4535">
            <w:pPr>
              <w:ind w:left="0" w:right="0"/>
              <w:jc w:val="center"/>
              <w:rPr>
                <w:b/>
                <w:bCs/>
                <w:sz w:val="28"/>
                <w:szCs w:val="28"/>
              </w:rPr>
            </w:pPr>
            <w:r w:rsidRPr="005B4535">
              <w:rPr>
                <w:b/>
                <w:bCs/>
                <w:sz w:val="28"/>
                <w:szCs w:val="28"/>
              </w:rPr>
              <w:t>V</w:t>
            </w:r>
          </w:p>
        </w:tc>
        <w:tc>
          <w:tcPr>
            <w:tcW w:w="794" w:type="dxa"/>
            <w:tcBorders>
              <w:top w:val="nil"/>
              <w:bottom w:val="nil"/>
              <w:right w:val="nil"/>
            </w:tcBorders>
            <w:shd w:val="clear" w:color="auto" w:fill="FFFFFF"/>
            <w:vAlign w:val="center"/>
          </w:tcPr>
          <w:p w14:paraId="398455F2"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24E209FF"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0EA63064"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tcBorders>
              <w:top w:val="nil"/>
              <w:bottom w:val="nil"/>
            </w:tcBorders>
            <w:shd w:val="clear" w:color="auto" w:fill="FFFFFF"/>
            <w:vAlign w:val="center"/>
          </w:tcPr>
          <w:p w14:paraId="189B1B03" w14:textId="77777777" w:rsidR="005B4535" w:rsidRPr="005B4535" w:rsidRDefault="005B4535" w:rsidP="005B4535">
            <w:pPr>
              <w:ind w:left="0" w:right="0"/>
              <w:jc w:val="center"/>
              <w:rPr>
                <w:b/>
                <w:bCs/>
                <w:sz w:val="28"/>
                <w:szCs w:val="28"/>
              </w:rPr>
            </w:pPr>
          </w:p>
        </w:tc>
        <w:tc>
          <w:tcPr>
            <w:tcW w:w="794" w:type="dxa"/>
            <w:shd w:val="clear" w:color="auto" w:fill="A6A6A6"/>
            <w:vAlign w:val="center"/>
          </w:tcPr>
          <w:p w14:paraId="1167FBCA" w14:textId="77777777" w:rsidR="005B4535" w:rsidRPr="005B4535" w:rsidRDefault="005B4535" w:rsidP="005B4535">
            <w:pPr>
              <w:ind w:left="0" w:right="0"/>
              <w:jc w:val="center"/>
              <w:rPr>
                <w:b/>
                <w:bCs/>
                <w:sz w:val="28"/>
                <w:szCs w:val="28"/>
              </w:rPr>
            </w:pPr>
            <w:r w:rsidRPr="005B4535">
              <w:rPr>
                <w:b/>
                <w:bCs/>
                <w:sz w:val="28"/>
                <w:szCs w:val="28"/>
              </w:rPr>
              <w:t>E</w:t>
            </w:r>
          </w:p>
        </w:tc>
        <w:tc>
          <w:tcPr>
            <w:tcW w:w="794" w:type="dxa"/>
            <w:tcBorders>
              <w:top w:val="nil"/>
              <w:bottom w:val="nil"/>
              <w:right w:val="nil"/>
            </w:tcBorders>
            <w:shd w:val="clear" w:color="auto" w:fill="FFFFFF"/>
            <w:vAlign w:val="center"/>
          </w:tcPr>
          <w:p w14:paraId="5D33229D" w14:textId="77777777" w:rsidR="005B4535" w:rsidRPr="005B4535" w:rsidRDefault="005B4535" w:rsidP="005B4535">
            <w:pPr>
              <w:ind w:left="0" w:right="0"/>
              <w:jc w:val="center"/>
              <w:rPr>
                <w:b/>
                <w:bCs/>
                <w:sz w:val="28"/>
                <w:szCs w:val="28"/>
              </w:rPr>
            </w:pPr>
          </w:p>
        </w:tc>
      </w:tr>
      <w:tr w:rsidR="005B4535" w:rsidRPr="005B4535" w14:paraId="305D6244" w14:textId="77777777" w:rsidTr="005B4535">
        <w:trPr>
          <w:trHeight w:val="794"/>
          <w:jc w:val="center"/>
        </w:trPr>
        <w:tc>
          <w:tcPr>
            <w:tcW w:w="794" w:type="dxa"/>
            <w:tcBorders>
              <w:top w:val="nil"/>
              <w:left w:val="nil"/>
              <w:bottom w:val="nil"/>
              <w:right w:val="nil"/>
            </w:tcBorders>
            <w:shd w:val="clear" w:color="auto" w:fill="FFFFFF"/>
            <w:vAlign w:val="center"/>
          </w:tcPr>
          <w:p w14:paraId="294F5043"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2C6F4B4"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5A6797B"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5E8F2039"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33D421EB"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top w:val="nil"/>
              <w:bottom w:val="nil"/>
              <w:right w:val="nil"/>
            </w:tcBorders>
            <w:shd w:val="clear" w:color="auto" w:fill="FFFFFF"/>
            <w:vAlign w:val="center"/>
          </w:tcPr>
          <w:p w14:paraId="6C260DD5"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AED9FF0"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591D81E5"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5C0D0183"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79FFD7D4" w14:textId="77777777"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80800" behindDoc="0" locked="0" layoutInCell="1" allowOverlap="1" wp14:anchorId="44FFF186" wp14:editId="29E17BD2">
                      <wp:simplePos x="0" y="0"/>
                      <wp:positionH relativeFrom="margin">
                        <wp:posOffset>224790</wp:posOffset>
                      </wp:positionH>
                      <wp:positionV relativeFrom="margin">
                        <wp:posOffset>-370205</wp:posOffset>
                      </wp:positionV>
                      <wp:extent cx="222885" cy="250190"/>
                      <wp:effectExtent l="0" t="0" r="0" b="0"/>
                      <wp:wrapNone/>
                      <wp:docPr id="1845" name="Textfeld 1845"/>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553417" w14:textId="77777777" w:rsidR="003620B0" w:rsidRPr="009633F8" w:rsidRDefault="003620B0" w:rsidP="009633F8">
                                  <w:pPr>
                                    <w:pStyle w:val="berschrift1"/>
                                    <w:rPr>
                                      <w:color w:val="FFFFFF" w:themeColor="background1"/>
                                    </w:rPr>
                                  </w:pPr>
                                  <w:r>
                                    <w:rPr>
                                      <w:color w:val="FFFFFF" w:themeColor="background1"/>
                                      <w:sz w:val="24"/>
                                      <w:szCs w:val="24"/>
                                    </w:rPr>
                                    <w:t>4</w:t>
                                  </w:r>
                                </w:p>
                                <w:p w14:paraId="09BC26D5" w14:textId="77777777" w:rsidR="003620B0" w:rsidRDefault="003620B0"/>
                                <w:p w14:paraId="122A7001" w14:textId="77777777" w:rsidR="003620B0" w:rsidRPr="009633F8" w:rsidRDefault="003620B0" w:rsidP="009633F8">
                                  <w:pPr>
                                    <w:pStyle w:val="berschrift1"/>
                                    <w:rPr>
                                      <w:color w:val="FFFFFF" w:themeColor="background1"/>
                                    </w:rPr>
                                  </w:pPr>
                                  <w:r>
                                    <w:rPr>
                                      <w:color w:val="FFFFFF" w:themeColor="background1"/>
                                      <w:sz w:val="24"/>
                                      <w:szCs w:val="24"/>
                                    </w:rPr>
                                    <w:t>4</w:t>
                                  </w:r>
                                </w:p>
                                <w:p w14:paraId="011799CE" w14:textId="77777777" w:rsidR="003620B0" w:rsidRDefault="003620B0"/>
                                <w:p w14:paraId="0174133C" w14:textId="77777777" w:rsidR="003620B0" w:rsidRPr="009633F8" w:rsidRDefault="003620B0" w:rsidP="009633F8">
                                  <w:pPr>
                                    <w:pStyle w:val="berschrift1"/>
                                    <w:rPr>
                                      <w:color w:val="FFFFFF" w:themeColor="background1"/>
                                    </w:rPr>
                                  </w:pPr>
                                  <w:r>
                                    <w:rPr>
                                      <w:color w:val="FFFFFF" w:themeColor="background1"/>
                                      <w:sz w:val="24"/>
                                      <w:szCs w:val="24"/>
                                    </w:rPr>
                                    <w:t>4</w:t>
                                  </w:r>
                                </w:p>
                                <w:p w14:paraId="5D129C65" w14:textId="77777777" w:rsidR="003620B0" w:rsidRDefault="003620B0"/>
                                <w:p w14:paraId="2E06AB7D" w14:textId="77777777" w:rsidR="003620B0" w:rsidRPr="009633F8" w:rsidRDefault="003620B0" w:rsidP="009633F8">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FF186" id="Textfeld 1845" o:spid="_x0000_s1326" type="#_x0000_t202" style="position:absolute;left:0;text-align:left;margin-left:17.7pt;margin-top:-29.15pt;width:17.55pt;height:19.7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" filled="f" stroked="f">
                      <v:textbox>
                        <w:txbxContent>
                          <w:p w14:paraId="32553417" w14:textId="77777777" w:rsidR="003620B0" w:rsidRPr="009633F8" w:rsidRDefault="003620B0" w:rsidP="009633F8">
                            <w:pPr>
                              <w:pStyle w:val="berschrift1"/>
                              <w:rPr>
                                <w:color w:val="FFFFFF" w:themeColor="background1"/>
                              </w:rPr>
                            </w:pPr>
                            <w:r>
                              <w:rPr>
                                <w:color w:val="FFFFFF" w:themeColor="background1"/>
                                <w:sz w:val="24"/>
                                <w:szCs w:val="24"/>
                              </w:rPr>
                              <w:t>4</w:t>
                            </w:r>
                          </w:p>
                          <w:p w14:paraId="09BC26D5" w14:textId="77777777" w:rsidR="003620B0" w:rsidRDefault="003620B0"/>
                          <w:p w14:paraId="122A7001" w14:textId="77777777" w:rsidR="003620B0" w:rsidRPr="009633F8" w:rsidRDefault="003620B0" w:rsidP="009633F8">
                            <w:pPr>
                              <w:pStyle w:val="berschrift1"/>
                              <w:rPr>
                                <w:color w:val="FFFFFF" w:themeColor="background1"/>
                              </w:rPr>
                            </w:pPr>
                            <w:r>
                              <w:rPr>
                                <w:color w:val="FFFFFF" w:themeColor="background1"/>
                                <w:sz w:val="24"/>
                                <w:szCs w:val="24"/>
                              </w:rPr>
                              <w:t>4</w:t>
                            </w:r>
                          </w:p>
                          <w:p w14:paraId="011799CE" w14:textId="77777777" w:rsidR="003620B0" w:rsidRDefault="003620B0"/>
                          <w:p w14:paraId="0174133C" w14:textId="77777777" w:rsidR="003620B0" w:rsidRPr="009633F8" w:rsidRDefault="003620B0" w:rsidP="009633F8">
                            <w:pPr>
                              <w:pStyle w:val="berschrift1"/>
                              <w:rPr>
                                <w:color w:val="FFFFFF" w:themeColor="background1"/>
                              </w:rPr>
                            </w:pPr>
                            <w:r>
                              <w:rPr>
                                <w:color w:val="FFFFFF" w:themeColor="background1"/>
                                <w:sz w:val="24"/>
                                <w:szCs w:val="24"/>
                              </w:rPr>
                              <w:t>4</w:t>
                            </w:r>
                          </w:p>
                          <w:p w14:paraId="5D129C65" w14:textId="77777777" w:rsidR="003620B0" w:rsidRDefault="003620B0"/>
                          <w:p w14:paraId="2E06AB7D" w14:textId="77777777" w:rsidR="003620B0" w:rsidRPr="009633F8" w:rsidRDefault="003620B0" w:rsidP="009633F8">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5B4535" w:rsidRPr="005B4535">
              <w:rPr>
                <w:b/>
                <w:bCs/>
                <w:sz w:val="28"/>
                <w:szCs w:val="28"/>
              </w:rPr>
              <w:t>N</w:t>
            </w:r>
          </w:p>
        </w:tc>
        <w:tc>
          <w:tcPr>
            <w:tcW w:w="794" w:type="dxa"/>
            <w:tcBorders>
              <w:top w:val="nil"/>
              <w:bottom w:val="nil"/>
              <w:right w:val="nil"/>
            </w:tcBorders>
            <w:shd w:val="clear" w:color="auto" w:fill="FFFFFF"/>
            <w:vAlign w:val="center"/>
          </w:tcPr>
          <w:p w14:paraId="6707C6AA" w14:textId="77777777" w:rsidR="005B4535" w:rsidRPr="005B4535" w:rsidRDefault="005B4535" w:rsidP="005B4535">
            <w:pPr>
              <w:ind w:left="0" w:right="0"/>
              <w:jc w:val="center"/>
              <w:rPr>
                <w:b/>
                <w:bCs/>
                <w:sz w:val="28"/>
                <w:szCs w:val="28"/>
              </w:rPr>
            </w:pPr>
          </w:p>
        </w:tc>
      </w:tr>
      <w:tr w:rsidR="005B4535" w:rsidRPr="005B4535" w14:paraId="6216CD82" w14:textId="77777777" w:rsidTr="005B4535">
        <w:trPr>
          <w:trHeight w:val="794"/>
          <w:jc w:val="center"/>
        </w:trPr>
        <w:tc>
          <w:tcPr>
            <w:tcW w:w="794" w:type="dxa"/>
            <w:tcBorders>
              <w:top w:val="nil"/>
              <w:left w:val="nil"/>
              <w:bottom w:val="nil"/>
              <w:right w:val="nil"/>
            </w:tcBorders>
            <w:shd w:val="clear" w:color="auto" w:fill="FFFFFF"/>
            <w:vAlign w:val="center"/>
          </w:tcPr>
          <w:p w14:paraId="098FA3DF"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68E5B54"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7E52A3FE" w14:textId="77777777" w:rsidR="005B4535" w:rsidRPr="005B4535" w:rsidRDefault="005B4535" w:rsidP="005B4535">
            <w:pPr>
              <w:ind w:left="0" w:right="0"/>
              <w:jc w:val="center"/>
              <w:rPr>
                <w:b/>
                <w:bCs/>
                <w:sz w:val="28"/>
                <w:szCs w:val="28"/>
              </w:rPr>
            </w:pPr>
          </w:p>
        </w:tc>
        <w:tc>
          <w:tcPr>
            <w:tcW w:w="794" w:type="dxa"/>
            <w:tcBorders>
              <w:top w:val="nil"/>
              <w:left w:val="nil"/>
            </w:tcBorders>
            <w:shd w:val="clear" w:color="auto" w:fill="FFFFFF"/>
            <w:vAlign w:val="center"/>
          </w:tcPr>
          <w:p w14:paraId="436A387D"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5D05FEEE"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tcBorders>
              <w:top w:val="nil"/>
              <w:right w:val="nil"/>
            </w:tcBorders>
            <w:shd w:val="clear" w:color="auto" w:fill="FFFFFF"/>
            <w:vAlign w:val="center"/>
          </w:tcPr>
          <w:p w14:paraId="4A11E367"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2B4DB252"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EBECDB4"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8E64B08"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15D9472D"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B8C57F2" w14:textId="77777777" w:rsidR="005B4535" w:rsidRPr="005B4535" w:rsidRDefault="005B4535" w:rsidP="005B4535">
            <w:pPr>
              <w:ind w:left="0" w:right="0"/>
              <w:jc w:val="center"/>
              <w:rPr>
                <w:b/>
                <w:bCs/>
                <w:sz w:val="28"/>
                <w:szCs w:val="28"/>
              </w:rPr>
            </w:pPr>
          </w:p>
        </w:tc>
      </w:tr>
      <w:tr w:rsidR="005B4535" w:rsidRPr="005B4535" w14:paraId="08C4534F" w14:textId="77777777" w:rsidTr="005B4535">
        <w:trPr>
          <w:trHeight w:val="794"/>
          <w:jc w:val="center"/>
        </w:trPr>
        <w:tc>
          <w:tcPr>
            <w:tcW w:w="794" w:type="dxa"/>
            <w:tcBorders>
              <w:top w:val="nil"/>
              <w:left w:val="nil"/>
              <w:bottom w:val="nil"/>
            </w:tcBorders>
            <w:shd w:val="clear" w:color="auto" w:fill="FFFFFF"/>
            <w:vAlign w:val="center"/>
          </w:tcPr>
          <w:p w14:paraId="1FD6D1F7"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0F41AD20"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bottom w:val="single" w:sz="4" w:space="0" w:color="auto"/>
            </w:tcBorders>
            <w:shd w:val="clear" w:color="auto" w:fill="A6A6A6"/>
            <w:vAlign w:val="center"/>
          </w:tcPr>
          <w:p w14:paraId="659B6789" w14:textId="77777777" w:rsidR="005B4535" w:rsidRPr="005B4535" w:rsidRDefault="005B4535" w:rsidP="005B4535">
            <w:pPr>
              <w:ind w:left="0" w:right="0"/>
              <w:jc w:val="center"/>
              <w:rPr>
                <w:b/>
                <w:bCs/>
                <w:sz w:val="28"/>
                <w:szCs w:val="28"/>
              </w:rPr>
            </w:pPr>
            <w:r w:rsidRPr="005B4535">
              <w:rPr>
                <w:b/>
                <w:bCs/>
                <w:sz w:val="28"/>
                <w:szCs w:val="28"/>
              </w:rPr>
              <w:t>R</w:t>
            </w:r>
          </w:p>
        </w:tc>
        <w:tc>
          <w:tcPr>
            <w:tcW w:w="794" w:type="dxa"/>
            <w:tcBorders>
              <w:bottom w:val="single" w:sz="4" w:space="0" w:color="auto"/>
            </w:tcBorders>
            <w:shd w:val="clear" w:color="auto" w:fill="FFFFFF"/>
            <w:vAlign w:val="center"/>
          </w:tcPr>
          <w:p w14:paraId="15DFD47B" w14:textId="77777777" w:rsidR="005B4535" w:rsidRPr="005B4535" w:rsidRDefault="005B4535" w:rsidP="005B4535">
            <w:pPr>
              <w:ind w:left="0" w:right="0"/>
              <w:jc w:val="center"/>
              <w:rPr>
                <w:b/>
                <w:bCs/>
                <w:sz w:val="28"/>
                <w:szCs w:val="28"/>
              </w:rPr>
            </w:pPr>
            <w:r w:rsidRPr="005B4535">
              <w:rPr>
                <w:b/>
                <w:bCs/>
                <w:sz w:val="28"/>
                <w:szCs w:val="28"/>
              </w:rPr>
              <w:t>B</w:t>
            </w:r>
          </w:p>
        </w:tc>
        <w:tc>
          <w:tcPr>
            <w:tcW w:w="794" w:type="dxa"/>
            <w:tcBorders>
              <w:bottom w:val="single" w:sz="4" w:space="0" w:color="auto"/>
            </w:tcBorders>
            <w:shd w:val="clear" w:color="auto" w:fill="FFFFFF"/>
            <w:vAlign w:val="center"/>
          </w:tcPr>
          <w:p w14:paraId="46E720C4" w14:textId="77777777" w:rsidR="005B4535" w:rsidRPr="005B4535" w:rsidRDefault="005B4535" w:rsidP="005B4535">
            <w:pPr>
              <w:ind w:left="0" w:right="0"/>
              <w:jc w:val="center"/>
              <w:rPr>
                <w:b/>
                <w:bCs/>
                <w:sz w:val="28"/>
                <w:szCs w:val="28"/>
              </w:rPr>
            </w:pPr>
            <w:r w:rsidRPr="005B4535">
              <w:rPr>
                <w:b/>
                <w:bCs/>
                <w:sz w:val="28"/>
                <w:szCs w:val="28"/>
              </w:rPr>
              <w:t>E</w:t>
            </w:r>
          </w:p>
        </w:tc>
        <w:tc>
          <w:tcPr>
            <w:tcW w:w="794" w:type="dxa"/>
            <w:tcBorders>
              <w:bottom w:val="single" w:sz="4" w:space="0" w:color="auto"/>
            </w:tcBorders>
            <w:shd w:val="clear" w:color="auto" w:fill="FFFFFF"/>
            <w:vAlign w:val="center"/>
          </w:tcPr>
          <w:p w14:paraId="2BE0CDE1" w14:textId="77777777" w:rsidR="005B4535" w:rsidRPr="005B4535" w:rsidRDefault="005B4535" w:rsidP="005B4535">
            <w:pPr>
              <w:ind w:left="0" w:right="0"/>
              <w:jc w:val="center"/>
              <w:rPr>
                <w:b/>
                <w:bCs/>
                <w:sz w:val="28"/>
                <w:szCs w:val="28"/>
              </w:rPr>
            </w:pPr>
            <w:r w:rsidRPr="005B4535">
              <w:rPr>
                <w:b/>
                <w:bCs/>
                <w:sz w:val="28"/>
                <w:szCs w:val="28"/>
              </w:rPr>
              <w:t>I</w:t>
            </w:r>
          </w:p>
        </w:tc>
        <w:tc>
          <w:tcPr>
            <w:tcW w:w="794" w:type="dxa"/>
            <w:tcBorders>
              <w:bottom w:val="single" w:sz="4" w:space="0" w:color="auto"/>
            </w:tcBorders>
            <w:shd w:val="clear" w:color="auto" w:fill="FFFFFF"/>
            <w:vAlign w:val="center"/>
          </w:tcPr>
          <w:p w14:paraId="6A46FFEF"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tcBorders>
              <w:top w:val="nil"/>
              <w:bottom w:val="nil"/>
              <w:right w:val="nil"/>
            </w:tcBorders>
            <w:shd w:val="clear" w:color="auto" w:fill="FFFFFF"/>
            <w:vAlign w:val="center"/>
          </w:tcPr>
          <w:p w14:paraId="40D573CD"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7C8629A"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D7B93B3"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8DE0721" w14:textId="77777777" w:rsidR="005B4535" w:rsidRPr="005B4535" w:rsidRDefault="005B4535" w:rsidP="005B4535">
            <w:pPr>
              <w:ind w:left="0" w:right="0"/>
              <w:jc w:val="center"/>
              <w:rPr>
                <w:b/>
                <w:bCs/>
                <w:sz w:val="28"/>
                <w:szCs w:val="28"/>
              </w:rPr>
            </w:pPr>
          </w:p>
        </w:tc>
      </w:tr>
      <w:tr w:rsidR="005B4535" w:rsidRPr="005B4535" w14:paraId="0C9E376B" w14:textId="77777777" w:rsidTr="005B4535">
        <w:trPr>
          <w:trHeight w:val="794"/>
          <w:jc w:val="center"/>
        </w:trPr>
        <w:tc>
          <w:tcPr>
            <w:tcW w:w="794" w:type="dxa"/>
            <w:tcBorders>
              <w:top w:val="nil"/>
              <w:left w:val="nil"/>
              <w:bottom w:val="nil"/>
              <w:right w:val="nil"/>
            </w:tcBorders>
            <w:shd w:val="clear" w:color="auto" w:fill="FFFFFF"/>
            <w:vAlign w:val="center"/>
          </w:tcPr>
          <w:p w14:paraId="6EBCBAC3"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5955CC77"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6352" behindDoc="0" locked="0" layoutInCell="1" allowOverlap="1" wp14:anchorId="4A57EE78" wp14:editId="2A6460DD">
                      <wp:simplePos x="0" y="0"/>
                      <wp:positionH relativeFrom="margin">
                        <wp:posOffset>-125730</wp:posOffset>
                      </wp:positionH>
                      <wp:positionV relativeFrom="margin">
                        <wp:posOffset>-695325</wp:posOffset>
                      </wp:positionV>
                      <wp:extent cx="446405" cy="307975"/>
                      <wp:effectExtent l="0" t="0" r="0" b="0"/>
                      <wp:wrapNone/>
                      <wp:docPr id="687" name="Textfeld 687"/>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495F95F9"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73095EC6" w14:textId="77777777" w:rsidR="003620B0" w:rsidRDefault="003620B0"/>
                                <w:p w14:paraId="4985D2A8"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2DEF5345" w14:textId="77777777" w:rsidR="003620B0" w:rsidRDefault="003620B0"/>
                                <w:p w14:paraId="515A488B"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0F9DEB78" w14:textId="77777777" w:rsidR="003620B0" w:rsidRDefault="003620B0"/>
                                <w:p w14:paraId="385F0E72"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7EE78" id="Textfeld 687" o:spid="_x0000_s1327" type="#_x0000_t202" style="position:absolute;left:0;text-align:left;margin-left:-9.9pt;margin-top:-54.75pt;width:35.15pt;height:24.25pt;z-index:251236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ngP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" filled="f" stroked="f">
                      <v:textbox>
                        <w:txbxContent>
                          <w:p w14:paraId="495F95F9"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73095EC6" w14:textId="77777777" w:rsidR="003620B0" w:rsidRDefault="003620B0"/>
                          <w:p w14:paraId="4985D2A8"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2DEF5345" w14:textId="77777777" w:rsidR="003620B0" w:rsidRDefault="003620B0"/>
                          <w:p w14:paraId="515A488B"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0F9DEB78" w14:textId="77777777" w:rsidR="003620B0" w:rsidRDefault="003620B0"/>
                          <w:p w14:paraId="385F0E72"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4B91D45C" w14:textId="77777777"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84896" behindDoc="0" locked="0" layoutInCell="1" allowOverlap="1" wp14:anchorId="67E4CE02" wp14:editId="4FC006C1">
                      <wp:simplePos x="0" y="0"/>
                      <wp:positionH relativeFrom="margin">
                        <wp:posOffset>221615</wp:posOffset>
                      </wp:positionH>
                      <wp:positionV relativeFrom="margin">
                        <wp:posOffset>-358775</wp:posOffset>
                      </wp:positionV>
                      <wp:extent cx="222885" cy="250190"/>
                      <wp:effectExtent l="0" t="0" r="0" b="0"/>
                      <wp:wrapNone/>
                      <wp:docPr id="1846" name="Textfeld 1846"/>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A7F476" w14:textId="77777777" w:rsidR="003620B0" w:rsidRPr="009633F8" w:rsidRDefault="003620B0" w:rsidP="009633F8">
                                  <w:pPr>
                                    <w:pStyle w:val="berschrift1"/>
                                    <w:rPr>
                                      <w:color w:val="FFFFFF" w:themeColor="background1"/>
                                    </w:rPr>
                                  </w:pPr>
                                  <w:r>
                                    <w:rPr>
                                      <w:color w:val="FFFFFF" w:themeColor="background1"/>
                                      <w:sz w:val="24"/>
                                      <w:szCs w:val="24"/>
                                    </w:rPr>
                                    <w:t>5</w:t>
                                  </w:r>
                                </w:p>
                                <w:p w14:paraId="345A22F7" w14:textId="77777777" w:rsidR="003620B0" w:rsidRDefault="003620B0"/>
                                <w:p w14:paraId="00FC3E3E" w14:textId="77777777" w:rsidR="003620B0" w:rsidRPr="009633F8" w:rsidRDefault="003620B0" w:rsidP="009633F8">
                                  <w:pPr>
                                    <w:pStyle w:val="berschrift1"/>
                                    <w:rPr>
                                      <w:color w:val="FFFFFF" w:themeColor="background1"/>
                                    </w:rPr>
                                  </w:pPr>
                                  <w:r>
                                    <w:rPr>
                                      <w:color w:val="FFFFFF" w:themeColor="background1"/>
                                      <w:sz w:val="24"/>
                                      <w:szCs w:val="24"/>
                                    </w:rPr>
                                    <w:t>5</w:t>
                                  </w:r>
                                </w:p>
                                <w:p w14:paraId="67EC8233" w14:textId="77777777" w:rsidR="003620B0" w:rsidRDefault="003620B0"/>
                                <w:p w14:paraId="774BC8C6" w14:textId="77777777" w:rsidR="003620B0" w:rsidRPr="009633F8" w:rsidRDefault="003620B0" w:rsidP="009633F8">
                                  <w:pPr>
                                    <w:pStyle w:val="berschrift1"/>
                                    <w:rPr>
                                      <w:color w:val="FFFFFF" w:themeColor="background1"/>
                                    </w:rPr>
                                  </w:pPr>
                                  <w:r>
                                    <w:rPr>
                                      <w:color w:val="FFFFFF" w:themeColor="background1"/>
                                      <w:sz w:val="24"/>
                                      <w:szCs w:val="24"/>
                                    </w:rPr>
                                    <w:t>5</w:t>
                                  </w:r>
                                </w:p>
                                <w:p w14:paraId="31624EF7" w14:textId="77777777" w:rsidR="003620B0" w:rsidRDefault="003620B0"/>
                                <w:p w14:paraId="237C1719" w14:textId="77777777" w:rsidR="003620B0" w:rsidRPr="009633F8" w:rsidRDefault="003620B0" w:rsidP="009633F8">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4CE02" id="Textfeld 1846" o:spid="_x0000_s1328" type="#_x0000_t202" style="position:absolute;left:0;text-align:left;margin-left:17.45pt;margin-top:-28.25pt;width:17.55pt;height:19.7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" filled="f" stroked="f">
                      <v:textbox>
                        <w:txbxContent>
                          <w:p w14:paraId="46A7F476" w14:textId="77777777" w:rsidR="003620B0" w:rsidRPr="009633F8" w:rsidRDefault="003620B0" w:rsidP="009633F8">
                            <w:pPr>
                              <w:pStyle w:val="berschrift1"/>
                              <w:rPr>
                                <w:color w:val="FFFFFF" w:themeColor="background1"/>
                              </w:rPr>
                            </w:pPr>
                            <w:r>
                              <w:rPr>
                                <w:color w:val="FFFFFF" w:themeColor="background1"/>
                                <w:sz w:val="24"/>
                                <w:szCs w:val="24"/>
                              </w:rPr>
                              <w:t>5</w:t>
                            </w:r>
                          </w:p>
                          <w:p w14:paraId="345A22F7" w14:textId="77777777" w:rsidR="003620B0" w:rsidRDefault="003620B0"/>
                          <w:p w14:paraId="00FC3E3E" w14:textId="77777777" w:rsidR="003620B0" w:rsidRPr="009633F8" w:rsidRDefault="003620B0" w:rsidP="009633F8">
                            <w:pPr>
                              <w:pStyle w:val="berschrift1"/>
                              <w:rPr>
                                <w:color w:val="FFFFFF" w:themeColor="background1"/>
                              </w:rPr>
                            </w:pPr>
                            <w:r>
                              <w:rPr>
                                <w:color w:val="FFFFFF" w:themeColor="background1"/>
                                <w:sz w:val="24"/>
                                <w:szCs w:val="24"/>
                              </w:rPr>
                              <w:t>5</w:t>
                            </w:r>
                          </w:p>
                          <w:p w14:paraId="67EC8233" w14:textId="77777777" w:rsidR="003620B0" w:rsidRDefault="003620B0"/>
                          <w:p w14:paraId="774BC8C6" w14:textId="77777777" w:rsidR="003620B0" w:rsidRPr="009633F8" w:rsidRDefault="003620B0" w:rsidP="009633F8">
                            <w:pPr>
                              <w:pStyle w:val="berschrift1"/>
                              <w:rPr>
                                <w:color w:val="FFFFFF" w:themeColor="background1"/>
                              </w:rPr>
                            </w:pPr>
                            <w:r>
                              <w:rPr>
                                <w:color w:val="FFFFFF" w:themeColor="background1"/>
                                <w:sz w:val="24"/>
                                <w:szCs w:val="24"/>
                              </w:rPr>
                              <w:t>5</w:t>
                            </w:r>
                          </w:p>
                          <w:p w14:paraId="31624EF7" w14:textId="77777777" w:rsidR="003620B0" w:rsidRDefault="003620B0"/>
                          <w:p w14:paraId="237C1719" w14:textId="77777777" w:rsidR="003620B0" w:rsidRPr="009633F8" w:rsidRDefault="003620B0" w:rsidP="009633F8">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348CB32D"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14C29274"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07791C19"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4C37A826"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E3A9512"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8759027"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1282659"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C53F9AE" w14:textId="77777777" w:rsidR="005B4535" w:rsidRPr="005B4535" w:rsidRDefault="005B4535" w:rsidP="005B4535">
            <w:pPr>
              <w:ind w:left="0" w:right="0"/>
              <w:jc w:val="center"/>
              <w:rPr>
                <w:b/>
                <w:bCs/>
                <w:sz w:val="28"/>
                <w:szCs w:val="28"/>
              </w:rPr>
            </w:pPr>
          </w:p>
        </w:tc>
      </w:tr>
      <w:tr w:rsidR="005B4535" w:rsidRPr="005B4535" w14:paraId="4207C8C1" w14:textId="77777777" w:rsidTr="005B4535">
        <w:trPr>
          <w:trHeight w:val="794"/>
          <w:jc w:val="center"/>
        </w:trPr>
        <w:tc>
          <w:tcPr>
            <w:tcW w:w="794" w:type="dxa"/>
            <w:tcBorders>
              <w:top w:val="nil"/>
              <w:left w:val="nil"/>
              <w:right w:val="nil"/>
            </w:tcBorders>
            <w:shd w:val="clear" w:color="auto" w:fill="FFFFFF"/>
            <w:vAlign w:val="center"/>
          </w:tcPr>
          <w:p w14:paraId="2CC0C7FB"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7AC4C64A"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9F80A7A"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BB6E56D"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28C7125"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0DD7DAB"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C2AF22D"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6994EC9"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27055D4"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A997391"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BF35B70" w14:textId="77777777" w:rsidR="005B4535" w:rsidRPr="005B4535" w:rsidRDefault="005B4535" w:rsidP="005B4535">
            <w:pPr>
              <w:ind w:left="0" w:right="0"/>
              <w:jc w:val="center"/>
              <w:rPr>
                <w:b/>
                <w:bCs/>
                <w:sz w:val="28"/>
                <w:szCs w:val="28"/>
              </w:rPr>
            </w:pPr>
          </w:p>
        </w:tc>
      </w:tr>
      <w:tr w:rsidR="005B4535" w:rsidRPr="005B4535" w14:paraId="2320DB48" w14:textId="77777777" w:rsidTr="005B4535">
        <w:trPr>
          <w:trHeight w:val="794"/>
          <w:jc w:val="center"/>
        </w:trPr>
        <w:tc>
          <w:tcPr>
            <w:tcW w:w="794" w:type="dxa"/>
            <w:shd w:val="clear" w:color="auto" w:fill="A6A6A6"/>
            <w:vAlign w:val="center"/>
          </w:tcPr>
          <w:p w14:paraId="3FAD71B3" w14:textId="77777777" w:rsidR="005B4535" w:rsidRPr="005B4535" w:rsidRDefault="005B4535" w:rsidP="005B4535">
            <w:pPr>
              <w:ind w:left="0" w:right="0"/>
              <w:jc w:val="center"/>
              <w:rPr>
                <w:b/>
                <w:bCs/>
                <w:sz w:val="28"/>
                <w:szCs w:val="28"/>
              </w:rPr>
            </w:pPr>
            <w:r w:rsidRPr="005B4535">
              <w:rPr>
                <w:b/>
                <w:bCs/>
                <w:sz w:val="28"/>
                <w:szCs w:val="28"/>
              </w:rPr>
              <w:t>S</w:t>
            </w:r>
          </w:p>
        </w:tc>
        <w:tc>
          <w:tcPr>
            <w:tcW w:w="794" w:type="dxa"/>
            <w:shd w:val="clear" w:color="auto" w:fill="A6A6A6"/>
            <w:vAlign w:val="center"/>
          </w:tcPr>
          <w:p w14:paraId="7BEFB4D8" w14:textId="77777777" w:rsidR="005B4535" w:rsidRPr="005B4535" w:rsidRDefault="005B4535" w:rsidP="005B4535">
            <w:pPr>
              <w:ind w:left="0" w:right="0"/>
              <w:jc w:val="center"/>
              <w:rPr>
                <w:b/>
                <w:bCs/>
                <w:sz w:val="28"/>
                <w:szCs w:val="28"/>
              </w:rPr>
            </w:pPr>
            <w:r w:rsidRPr="005B4535">
              <w:rPr>
                <w:b/>
                <w:bCs/>
                <w:sz w:val="28"/>
                <w:szCs w:val="28"/>
              </w:rPr>
              <w:t>U</w:t>
            </w:r>
          </w:p>
        </w:tc>
        <w:tc>
          <w:tcPr>
            <w:tcW w:w="794" w:type="dxa"/>
            <w:shd w:val="clear" w:color="auto" w:fill="A6A6A6"/>
            <w:vAlign w:val="center"/>
          </w:tcPr>
          <w:p w14:paraId="35F9B3FC" w14:textId="77777777" w:rsidR="005B4535" w:rsidRPr="005B4535" w:rsidRDefault="005B4535" w:rsidP="005B4535">
            <w:pPr>
              <w:ind w:left="0" w:right="0"/>
              <w:jc w:val="center"/>
              <w:rPr>
                <w:b/>
                <w:bCs/>
                <w:sz w:val="28"/>
                <w:szCs w:val="28"/>
              </w:rPr>
            </w:pPr>
            <w:r w:rsidRPr="005B4535">
              <w:rPr>
                <w:b/>
                <w:bCs/>
                <w:sz w:val="28"/>
                <w:szCs w:val="28"/>
              </w:rPr>
              <w:t>P</w:t>
            </w:r>
          </w:p>
        </w:tc>
        <w:tc>
          <w:tcPr>
            <w:tcW w:w="794" w:type="dxa"/>
            <w:shd w:val="clear" w:color="auto" w:fill="A6A6A6"/>
            <w:vAlign w:val="center"/>
          </w:tcPr>
          <w:p w14:paraId="477AAB94" w14:textId="77777777" w:rsidR="005B4535" w:rsidRPr="005B4535" w:rsidRDefault="005B4535" w:rsidP="005B4535">
            <w:pPr>
              <w:ind w:left="0" w:right="0"/>
              <w:jc w:val="center"/>
              <w:rPr>
                <w:b/>
                <w:bCs/>
                <w:sz w:val="28"/>
                <w:szCs w:val="28"/>
              </w:rPr>
            </w:pPr>
            <w:r w:rsidRPr="005B4535">
              <w:rPr>
                <w:b/>
                <w:bCs/>
                <w:sz w:val="28"/>
                <w:szCs w:val="28"/>
              </w:rPr>
              <w:t>E</w:t>
            </w:r>
          </w:p>
        </w:tc>
        <w:tc>
          <w:tcPr>
            <w:tcW w:w="794" w:type="dxa"/>
            <w:shd w:val="clear" w:color="auto" w:fill="A6A6A6"/>
            <w:vAlign w:val="center"/>
          </w:tcPr>
          <w:p w14:paraId="48152F39" w14:textId="77777777" w:rsidR="005B4535" w:rsidRPr="005B4535" w:rsidRDefault="005B4535" w:rsidP="005B4535">
            <w:pPr>
              <w:ind w:left="0" w:right="0"/>
              <w:jc w:val="center"/>
              <w:rPr>
                <w:b/>
                <w:bCs/>
                <w:sz w:val="28"/>
                <w:szCs w:val="28"/>
              </w:rPr>
            </w:pPr>
            <w:r w:rsidRPr="005B4535">
              <w:rPr>
                <w:b/>
                <w:bCs/>
                <w:sz w:val="28"/>
                <w:szCs w:val="28"/>
              </w:rPr>
              <w:t>R</w:t>
            </w:r>
          </w:p>
        </w:tc>
        <w:tc>
          <w:tcPr>
            <w:tcW w:w="794" w:type="dxa"/>
            <w:tcBorders>
              <w:top w:val="nil"/>
              <w:bottom w:val="nil"/>
              <w:right w:val="nil"/>
            </w:tcBorders>
            <w:shd w:val="clear" w:color="auto" w:fill="FFFFFF"/>
            <w:vAlign w:val="center"/>
          </w:tcPr>
          <w:p w14:paraId="6FC16B1B"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A36DCFF"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5C91BF2"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F41EFAD"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F9494BE"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21B0F25" w14:textId="77777777" w:rsidR="005B4535" w:rsidRPr="005B4535" w:rsidRDefault="005B4535" w:rsidP="005B4535">
            <w:pPr>
              <w:ind w:left="0" w:right="0"/>
              <w:jc w:val="center"/>
              <w:rPr>
                <w:b/>
                <w:bCs/>
                <w:sz w:val="28"/>
                <w:szCs w:val="28"/>
              </w:rPr>
            </w:pPr>
          </w:p>
        </w:tc>
      </w:tr>
    </w:tbl>
    <w:p w14:paraId="3E890EA8" w14:textId="77777777" w:rsidR="00C257E7" w:rsidRDefault="003E2749" w:rsidP="000116B9">
      <w:pPr>
        <w:ind w:left="0"/>
        <w:rPr>
          <w:sz w:val="28"/>
        </w:rPr>
        <w:sectPr w:rsidR="00C257E7" w:rsidSect="00434A63">
          <w:headerReference w:type="first" r:id="rId171"/>
          <w:pgSz w:w="11900" w:h="16840"/>
          <w:pgMar w:top="2835" w:right="851" w:bottom="1134" w:left="851" w:header="709" w:footer="454" w:gutter="0"/>
          <w:cols w:space="708"/>
          <w:titlePg/>
          <w:docGrid w:linePitch="360"/>
        </w:sectPr>
      </w:pPr>
      <w:r>
        <w:rPr>
          <w:noProof/>
        </w:rPr>
        <mc:AlternateContent>
          <mc:Choice Requires="wps">
            <w:drawing>
              <wp:anchor distT="0" distB="0" distL="114300" distR="114300" simplePos="0" relativeHeight="252027904" behindDoc="0" locked="0" layoutInCell="1" allowOverlap="1" wp14:anchorId="14D006C3" wp14:editId="0BA028DB">
                <wp:simplePos x="0" y="0"/>
                <wp:positionH relativeFrom="margin">
                  <wp:posOffset>2776220</wp:posOffset>
                </wp:positionH>
                <wp:positionV relativeFrom="margin">
                  <wp:posOffset>6414860</wp:posOffset>
                </wp:positionV>
                <wp:extent cx="222885" cy="250190"/>
                <wp:effectExtent l="0" t="0" r="0" b="0"/>
                <wp:wrapNone/>
                <wp:docPr id="1856" name="Textfeld 1856"/>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D4A60F" w14:textId="77777777" w:rsidR="003620B0" w:rsidRPr="009633F8" w:rsidRDefault="003620B0" w:rsidP="003E2749">
                            <w:pPr>
                              <w:pStyle w:val="berschrift1"/>
                              <w:rPr>
                                <w:color w:val="FFFFFF" w:themeColor="background1"/>
                              </w:rPr>
                            </w:pPr>
                            <w:r>
                              <w:rPr>
                                <w:color w:val="FFFFFF" w:themeColor="background1"/>
                                <w:sz w:val="24"/>
                                <w:szCs w:val="24"/>
                              </w:rPr>
                              <w:t>5</w:t>
                            </w:r>
                          </w:p>
                          <w:p w14:paraId="03F34068" w14:textId="77777777" w:rsidR="003620B0" w:rsidRDefault="003620B0"/>
                          <w:p w14:paraId="25FA76AD" w14:textId="77777777" w:rsidR="003620B0" w:rsidRPr="009633F8" w:rsidRDefault="003620B0" w:rsidP="003E2749">
                            <w:pPr>
                              <w:pStyle w:val="berschrift1"/>
                              <w:rPr>
                                <w:color w:val="FFFFFF" w:themeColor="background1"/>
                              </w:rPr>
                            </w:pPr>
                            <w:r>
                              <w:rPr>
                                <w:color w:val="FFFFFF" w:themeColor="background1"/>
                                <w:sz w:val="24"/>
                                <w:szCs w:val="24"/>
                              </w:rPr>
                              <w:t>5</w:t>
                            </w:r>
                          </w:p>
                          <w:p w14:paraId="14A79AB9" w14:textId="77777777" w:rsidR="003620B0" w:rsidRDefault="003620B0"/>
                          <w:p w14:paraId="7CE776CE" w14:textId="77777777" w:rsidR="003620B0" w:rsidRPr="009633F8" w:rsidRDefault="003620B0" w:rsidP="003E2749">
                            <w:pPr>
                              <w:pStyle w:val="berschrift1"/>
                              <w:rPr>
                                <w:color w:val="FFFFFF" w:themeColor="background1"/>
                              </w:rPr>
                            </w:pPr>
                            <w:r>
                              <w:rPr>
                                <w:color w:val="FFFFFF" w:themeColor="background1"/>
                                <w:sz w:val="24"/>
                                <w:szCs w:val="24"/>
                              </w:rPr>
                              <w:t>5</w:t>
                            </w:r>
                          </w:p>
                          <w:p w14:paraId="56C5C79A" w14:textId="77777777" w:rsidR="003620B0" w:rsidRDefault="003620B0"/>
                          <w:p w14:paraId="7C874811" w14:textId="77777777" w:rsidR="003620B0" w:rsidRPr="009633F8" w:rsidRDefault="003620B0"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006C3" id="Textfeld 1856" o:spid="_x0000_s1329" type="#_x0000_t202" style="position:absolute;left:0;text-align:left;margin-left:218.6pt;margin-top:505.1pt;width:17.55pt;height:19.7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" filled="f" stroked="f">
                <v:textbox>
                  <w:txbxContent>
                    <w:p w14:paraId="07D4A60F" w14:textId="77777777" w:rsidR="003620B0" w:rsidRPr="009633F8" w:rsidRDefault="003620B0" w:rsidP="003E2749">
                      <w:pPr>
                        <w:pStyle w:val="berschrift1"/>
                        <w:rPr>
                          <w:color w:val="FFFFFF" w:themeColor="background1"/>
                        </w:rPr>
                      </w:pPr>
                      <w:r>
                        <w:rPr>
                          <w:color w:val="FFFFFF" w:themeColor="background1"/>
                          <w:sz w:val="24"/>
                          <w:szCs w:val="24"/>
                        </w:rPr>
                        <w:t>5</w:t>
                      </w:r>
                    </w:p>
                    <w:p w14:paraId="03F34068" w14:textId="77777777" w:rsidR="003620B0" w:rsidRDefault="003620B0"/>
                    <w:p w14:paraId="25FA76AD" w14:textId="77777777" w:rsidR="003620B0" w:rsidRPr="009633F8" w:rsidRDefault="003620B0" w:rsidP="003E2749">
                      <w:pPr>
                        <w:pStyle w:val="berschrift1"/>
                        <w:rPr>
                          <w:color w:val="FFFFFF" w:themeColor="background1"/>
                        </w:rPr>
                      </w:pPr>
                      <w:r>
                        <w:rPr>
                          <w:color w:val="FFFFFF" w:themeColor="background1"/>
                          <w:sz w:val="24"/>
                          <w:szCs w:val="24"/>
                        </w:rPr>
                        <w:t>5</w:t>
                      </w:r>
                    </w:p>
                    <w:p w14:paraId="14A79AB9" w14:textId="77777777" w:rsidR="003620B0" w:rsidRDefault="003620B0"/>
                    <w:p w14:paraId="7CE776CE" w14:textId="77777777" w:rsidR="003620B0" w:rsidRPr="009633F8" w:rsidRDefault="003620B0" w:rsidP="003E2749">
                      <w:pPr>
                        <w:pStyle w:val="berschrift1"/>
                        <w:rPr>
                          <w:color w:val="FFFFFF" w:themeColor="background1"/>
                        </w:rPr>
                      </w:pPr>
                      <w:r>
                        <w:rPr>
                          <w:color w:val="FFFFFF" w:themeColor="background1"/>
                          <w:sz w:val="24"/>
                          <w:szCs w:val="24"/>
                        </w:rPr>
                        <w:t>5</w:t>
                      </w:r>
                    </w:p>
                    <w:p w14:paraId="56C5C79A" w14:textId="77777777" w:rsidR="003620B0" w:rsidRDefault="003620B0"/>
                    <w:p w14:paraId="7C874811" w14:textId="77777777" w:rsidR="003620B0" w:rsidRPr="009633F8" w:rsidRDefault="003620B0"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r>
        <w:rPr>
          <w:noProof/>
        </w:rPr>
        <mc:AlternateContent>
          <mc:Choice Requires="wps">
            <w:drawing>
              <wp:anchor distT="0" distB="0" distL="114300" distR="114300" simplePos="0" relativeHeight="252023808" behindDoc="0" locked="0" layoutInCell="1" allowOverlap="1" wp14:anchorId="1A4C0E03" wp14:editId="72C24242">
                <wp:simplePos x="0" y="0"/>
                <wp:positionH relativeFrom="margin">
                  <wp:posOffset>2263775</wp:posOffset>
                </wp:positionH>
                <wp:positionV relativeFrom="margin">
                  <wp:posOffset>6414860</wp:posOffset>
                </wp:positionV>
                <wp:extent cx="222885" cy="250190"/>
                <wp:effectExtent l="0" t="0" r="0" b="0"/>
                <wp:wrapNone/>
                <wp:docPr id="1855" name="Textfeld 1855"/>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FFE98A" w14:textId="77777777" w:rsidR="003620B0" w:rsidRPr="009633F8" w:rsidRDefault="003620B0" w:rsidP="003E2749">
                            <w:pPr>
                              <w:pStyle w:val="berschrift1"/>
                              <w:rPr>
                                <w:color w:val="FFFFFF" w:themeColor="background1"/>
                              </w:rPr>
                            </w:pPr>
                            <w:r>
                              <w:rPr>
                                <w:color w:val="FFFFFF" w:themeColor="background1"/>
                                <w:sz w:val="24"/>
                                <w:szCs w:val="24"/>
                              </w:rPr>
                              <w:t>4</w:t>
                            </w:r>
                          </w:p>
                          <w:p w14:paraId="43AF08B5" w14:textId="77777777" w:rsidR="003620B0" w:rsidRDefault="003620B0"/>
                          <w:p w14:paraId="2CEDDCB9" w14:textId="77777777" w:rsidR="003620B0" w:rsidRPr="009633F8" w:rsidRDefault="003620B0" w:rsidP="003E2749">
                            <w:pPr>
                              <w:pStyle w:val="berschrift1"/>
                              <w:rPr>
                                <w:color w:val="FFFFFF" w:themeColor="background1"/>
                              </w:rPr>
                            </w:pPr>
                            <w:r>
                              <w:rPr>
                                <w:color w:val="FFFFFF" w:themeColor="background1"/>
                                <w:sz w:val="24"/>
                                <w:szCs w:val="24"/>
                              </w:rPr>
                              <w:t>4</w:t>
                            </w:r>
                          </w:p>
                          <w:p w14:paraId="3C397E4C" w14:textId="77777777" w:rsidR="003620B0" w:rsidRDefault="003620B0"/>
                          <w:p w14:paraId="04AF0254" w14:textId="77777777" w:rsidR="003620B0" w:rsidRPr="009633F8" w:rsidRDefault="003620B0" w:rsidP="003E2749">
                            <w:pPr>
                              <w:pStyle w:val="berschrift1"/>
                              <w:rPr>
                                <w:color w:val="FFFFFF" w:themeColor="background1"/>
                              </w:rPr>
                            </w:pPr>
                            <w:r>
                              <w:rPr>
                                <w:color w:val="FFFFFF" w:themeColor="background1"/>
                                <w:sz w:val="24"/>
                                <w:szCs w:val="24"/>
                              </w:rPr>
                              <w:t>4</w:t>
                            </w:r>
                          </w:p>
                          <w:p w14:paraId="48F90664" w14:textId="77777777" w:rsidR="003620B0" w:rsidRDefault="003620B0"/>
                          <w:p w14:paraId="1476F4CF" w14:textId="77777777" w:rsidR="003620B0" w:rsidRPr="009633F8" w:rsidRDefault="003620B0"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C0E03" id="Textfeld 1855" o:spid="_x0000_s1330" type="#_x0000_t202" style="position:absolute;left:0;text-align:left;margin-left:178.25pt;margin-top:505.1pt;width:17.55pt;height:19.7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" filled="f" stroked="f">
                <v:textbox>
                  <w:txbxContent>
                    <w:p w14:paraId="1BFFE98A" w14:textId="77777777" w:rsidR="003620B0" w:rsidRPr="009633F8" w:rsidRDefault="003620B0" w:rsidP="003E2749">
                      <w:pPr>
                        <w:pStyle w:val="berschrift1"/>
                        <w:rPr>
                          <w:color w:val="FFFFFF" w:themeColor="background1"/>
                        </w:rPr>
                      </w:pPr>
                      <w:r>
                        <w:rPr>
                          <w:color w:val="FFFFFF" w:themeColor="background1"/>
                          <w:sz w:val="24"/>
                          <w:szCs w:val="24"/>
                        </w:rPr>
                        <w:t>4</w:t>
                      </w:r>
                    </w:p>
                    <w:p w14:paraId="43AF08B5" w14:textId="77777777" w:rsidR="003620B0" w:rsidRDefault="003620B0"/>
                    <w:p w14:paraId="2CEDDCB9" w14:textId="77777777" w:rsidR="003620B0" w:rsidRPr="009633F8" w:rsidRDefault="003620B0" w:rsidP="003E2749">
                      <w:pPr>
                        <w:pStyle w:val="berschrift1"/>
                        <w:rPr>
                          <w:color w:val="FFFFFF" w:themeColor="background1"/>
                        </w:rPr>
                      </w:pPr>
                      <w:r>
                        <w:rPr>
                          <w:color w:val="FFFFFF" w:themeColor="background1"/>
                          <w:sz w:val="24"/>
                          <w:szCs w:val="24"/>
                        </w:rPr>
                        <w:t>4</w:t>
                      </w:r>
                    </w:p>
                    <w:p w14:paraId="3C397E4C" w14:textId="77777777" w:rsidR="003620B0" w:rsidRDefault="003620B0"/>
                    <w:p w14:paraId="04AF0254" w14:textId="77777777" w:rsidR="003620B0" w:rsidRPr="009633F8" w:rsidRDefault="003620B0" w:rsidP="003E2749">
                      <w:pPr>
                        <w:pStyle w:val="berschrift1"/>
                        <w:rPr>
                          <w:color w:val="FFFFFF" w:themeColor="background1"/>
                        </w:rPr>
                      </w:pPr>
                      <w:r>
                        <w:rPr>
                          <w:color w:val="FFFFFF" w:themeColor="background1"/>
                          <w:sz w:val="24"/>
                          <w:szCs w:val="24"/>
                        </w:rPr>
                        <w:t>4</w:t>
                      </w:r>
                    </w:p>
                    <w:p w14:paraId="48F90664" w14:textId="77777777" w:rsidR="003620B0" w:rsidRDefault="003620B0"/>
                    <w:p w14:paraId="1476F4CF" w14:textId="77777777" w:rsidR="003620B0" w:rsidRPr="009633F8" w:rsidRDefault="003620B0"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Pr>
          <w:noProof/>
        </w:rPr>
        <mc:AlternateContent>
          <mc:Choice Requires="wps">
            <w:drawing>
              <wp:anchor distT="0" distB="0" distL="114300" distR="114300" simplePos="0" relativeHeight="252019712" behindDoc="0" locked="0" layoutInCell="1" allowOverlap="1" wp14:anchorId="2174CE85" wp14:editId="19239790">
                <wp:simplePos x="0" y="0"/>
                <wp:positionH relativeFrom="margin">
                  <wp:posOffset>1763395</wp:posOffset>
                </wp:positionH>
                <wp:positionV relativeFrom="margin">
                  <wp:posOffset>6414860</wp:posOffset>
                </wp:positionV>
                <wp:extent cx="222885" cy="250190"/>
                <wp:effectExtent l="0" t="0" r="0" b="0"/>
                <wp:wrapNone/>
                <wp:docPr id="1854" name="Textfeld 1854"/>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0CC60C" w14:textId="77777777" w:rsidR="003620B0" w:rsidRPr="009633F8" w:rsidRDefault="003620B0" w:rsidP="003E2749">
                            <w:pPr>
                              <w:pStyle w:val="berschrift1"/>
                              <w:rPr>
                                <w:color w:val="FFFFFF" w:themeColor="background1"/>
                              </w:rPr>
                            </w:pPr>
                            <w:r>
                              <w:rPr>
                                <w:color w:val="FFFFFF" w:themeColor="background1"/>
                                <w:sz w:val="24"/>
                                <w:szCs w:val="24"/>
                              </w:rPr>
                              <w:t>3</w:t>
                            </w:r>
                          </w:p>
                          <w:p w14:paraId="0716AEE0" w14:textId="77777777" w:rsidR="003620B0" w:rsidRDefault="003620B0"/>
                          <w:p w14:paraId="0C3F8C2A" w14:textId="77777777" w:rsidR="003620B0" w:rsidRPr="009633F8" w:rsidRDefault="003620B0" w:rsidP="003E2749">
                            <w:pPr>
                              <w:pStyle w:val="berschrift1"/>
                              <w:rPr>
                                <w:color w:val="FFFFFF" w:themeColor="background1"/>
                              </w:rPr>
                            </w:pPr>
                            <w:r>
                              <w:rPr>
                                <w:color w:val="FFFFFF" w:themeColor="background1"/>
                                <w:sz w:val="24"/>
                                <w:szCs w:val="24"/>
                              </w:rPr>
                              <w:t>3</w:t>
                            </w:r>
                          </w:p>
                          <w:p w14:paraId="7CF0D0FD" w14:textId="77777777" w:rsidR="003620B0" w:rsidRDefault="003620B0"/>
                          <w:p w14:paraId="3D8E80C8" w14:textId="77777777" w:rsidR="003620B0" w:rsidRPr="009633F8" w:rsidRDefault="003620B0" w:rsidP="003E2749">
                            <w:pPr>
                              <w:pStyle w:val="berschrift1"/>
                              <w:rPr>
                                <w:color w:val="FFFFFF" w:themeColor="background1"/>
                              </w:rPr>
                            </w:pPr>
                            <w:r>
                              <w:rPr>
                                <w:color w:val="FFFFFF" w:themeColor="background1"/>
                                <w:sz w:val="24"/>
                                <w:szCs w:val="24"/>
                              </w:rPr>
                              <w:t>3</w:t>
                            </w:r>
                          </w:p>
                          <w:p w14:paraId="1EEF50B3" w14:textId="77777777" w:rsidR="003620B0" w:rsidRDefault="003620B0"/>
                          <w:p w14:paraId="5DF7A6E9" w14:textId="77777777" w:rsidR="003620B0" w:rsidRPr="009633F8" w:rsidRDefault="003620B0"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4CE85" id="Textfeld 1854" o:spid="_x0000_s1331" type="#_x0000_t202" style="position:absolute;left:0;text-align:left;margin-left:138.85pt;margin-top:505.1pt;width:17.55pt;height:19.7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" filled="f" stroked="f">
                <v:textbox>
                  <w:txbxContent>
                    <w:p w14:paraId="6A0CC60C" w14:textId="77777777" w:rsidR="003620B0" w:rsidRPr="009633F8" w:rsidRDefault="003620B0" w:rsidP="003E2749">
                      <w:pPr>
                        <w:pStyle w:val="berschrift1"/>
                        <w:rPr>
                          <w:color w:val="FFFFFF" w:themeColor="background1"/>
                        </w:rPr>
                      </w:pPr>
                      <w:r>
                        <w:rPr>
                          <w:color w:val="FFFFFF" w:themeColor="background1"/>
                          <w:sz w:val="24"/>
                          <w:szCs w:val="24"/>
                        </w:rPr>
                        <w:t>3</w:t>
                      </w:r>
                    </w:p>
                    <w:p w14:paraId="0716AEE0" w14:textId="77777777" w:rsidR="003620B0" w:rsidRDefault="003620B0"/>
                    <w:p w14:paraId="0C3F8C2A" w14:textId="77777777" w:rsidR="003620B0" w:rsidRPr="009633F8" w:rsidRDefault="003620B0" w:rsidP="003E2749">
                      <w:pPr>
                        <w:pStyle w:val="berschrift1"/>
                        <w:rPr>
                          <w:color w:val="FFFFFF" w:themeColor="background1"/>
                        </w:rPr>
                      </w:pPr>
                      <w:r>
                        <w:rPr>
                          <w:color w:val="FFFFFF" w:themeColor="background1"/>
                          <w:sz w:val="24"/>
                          <w:szCs w:val="24"/>
                        </w:rPr>
                        <w:t>3</w:t>
                      </w:r>
                    </w:p>
                    <w:p w14:paraId="7CF0D0FD" w14:textId="77777777" w:rsidR="003620B0" w:rsidRDefault="003620B0"/>
                    <w:p w14:paraId="3D8E80C8" w14:textId="77777777" w:rsidR="003620B0" w:rsidRPr="009633F8" w:rsidRDefault="003620B0" w:rsidP="003E2749">
                      <w:pPr>
                        <w:pStyle w:val="berschrift1"/>
                        <w:rPr>
                          <w:color w:val="FFFFFF" w:themeColor="background1"/>
                        </w:rPr>
                      </w:pPr>
                      <w:r>
                        <w:rPr>
                          <w:color w:val="FFFFFF" w:themeColor="background1"/>
                          <w:sz w:val="24"/>
                          <w:szCs w:val="24"/>
                        </w:rPr>
                        <w:t>3</w:t>
                      </w:r>
                    </w:p>
                    <w:p w14:paraId="1EEF50B3" w14:textId="77777777" w:rsidR="003620B0" w:rsidRDefault="003620B0"/>
                    <w:p w14:paraId="5DF7A6E9" w14:textId="77777777" w:rsidR="003620B0" w:rsidRPr="009633F8" w:rsidRDefault="003620B0"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Pr>
          <w:noProof/>
        </w:rPr>
        <mc:AlternateContent>
          <mc:Choice Requires="wps">
            <w:drawing>
              <wp:anchor distT="0" distB="0" distL="114300" distR="114300" simplePos="0" relativeHeight="252015616" behindDoc="0" locked="0" layoutInCell="1" allowOverlap="1" wp14:anchorId="057A4196" wp14:editId="3E32DBE7">
                <wp:simplePos x="0" y="0"/>
                <wp:positionH relativeFrom="margin">
                  <wp:posOffset>1257300</wp:posOffset>
                </wp:positionH>
                <wp:positionV relativeFrom="margin">
                  <wp:posOffset>6414860</wp:posOffset>
                </wp:positionV>
                <wp:extent cx="222885" cy="250190"/>
                <wp:effectExtent l="0" t="0" r="0" b="0"/>
                <wp:wrapNone/>
                <wp:docPr id="1853" name="Textfeld 1853"/>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D28B38" w14:textId="77777777" w:rsidR="003620B0" w:rsidRPr="009633F8" w:rsidRDefault="003620B0" w:rsidP="003E2749">
                            <w:pPr>
                              <w:pStyle w:val="berschrift1"/>
                              <w:rPr>
                                <w:color w:val="FFFFFF" w:themeColor="background1"/>
                              </w:rPr>
                            </w:pPr>
                            <w:r>
                              <w:rPr>
                                <w:color w:val="FFFFFF" w:themeColor="background1"/>
                                <w:sz w:val="24"/>
                                <w:szCs w:val="24"/>
                              </w:rPr>
                              <w:t>2</w:t>
                            </w:r>
                          </w:p>
                          <w:p w14:paraId="04339088" w14:textId="77777777" w:rsidR="003620B0" w:rsidRDefault="003620B0"/>
                          <w:p w14:paraId="493C5E53" w14:textId="77777777" w:rsidR="003620B0" w:rsidRPr="009633F8" w:rsidRDefault="003620B0" w:rsidP="003E2749">
                            <w:pPr>
                              <w:pStyle w:val="berschrift1"/>
                              <w:rPr>
                                <w:color w:val="FFFFFF" w:themeColor="background1"/>
                              </w:rPr>
                            </w:pPr>
                            <w:r>
                              <w:rPr>
                                <w:color w:val="FFFFFF" w:themeColor="background1"/>
                                <w:sz w:val="24"/>
                                <w:szCs w:val="24"/>
                              </w:rPr>
                              <w:t>2</w:t>
                            </w:r>
                          </w:p>
                          <w:p w14:paraId="2BFB7F17" w14:textId="77777777" w:rsidR="003620B0" w:rsidRDefault="003620B0"/>
                          <w:p w14:paraId="6A476AEC" w14:textId="77777777" w:rsidR="003620B0" w:rsidRPr="009633F8" w:rsidRDefault="003620B0" w:rsidP="003E2749">
                            <w:pPr>
                              <w:pStyle w:val="berschrift1"/>
                              <w:rPr>
                                <w:color w:val="FFFFFF" w:themeColor="background1"/>
                              </w:rPr>
                            </w:pPr>
                            <w:r>
                              <w:rPr>
                                <w:color w:val="FFFFFF" w:themeColor="background1"/>
                                <w:sz w:val="24"/>
                                <w:szCs w:val="24"/>
                              </w:rPr>
                              <w:t>2</w:t>
                            </w:r>
                          </w:p>
                          <w:p w14:paraId="50DDCA35" w14:textId="77777777" w:rsidR="003620B0" w:rsidRDefault="003620B0"/>
                          <w:p w14:paraId="67A3315D" w14:textId="77777777" w:rsidR="003620B0" w:rsidRPr="009633F8" w:rsidRDefault="003620B0"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A4196" id="Textfeld 1853" o:spid="_x0000_s1332" type="#_x0000_t202" style="position:absolute;left:0;text-align:left;margin-left:99pt;margin-top:505.1pt;width:17.55pt;height:19.7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" filled="f" stroked="f">
                <v:textbox>
                  <w:txbxContent>
                    <w:p w14:paraId="0CD28B38" w14:textId="77777777" w:rsidR="003620B0" w:rsidRPr="009633F8" w:rsidRDefault="003620B0" w:rsidP="003E2749">
                      <w:pPr>
                        <w:pStyle w:val="berschrift1"/>
                        <w:rPr>
                          <w:color w:val="FFFFFF" w:themeColor="background1"/>
                        </w:rPr>
                      </w:pPr>
                      <w:r>
                        <w:rPr>
                          <w:color w:val="FFFFFF" w:themeColor="background1"/>
                          <w:sz w:val="24"/>
                          <w:szCs w:val="24"/>
                        </w:rPr>
                        <w:t>2</w:t>
                      </w:r>
                    </w:p>
                    <w:p w14:paraId="04339088" w14:textId="77777777" w:rsidR="003620B0" w:rsidRDefault="003620B0"/>
                    <w:p w14:paraId="493C5E53" w14:textId="77777777" w:rsidR="003620B0" w:rsidRPr="009633F8" w:rsidRDefault="003620B0" w:rsidP="003E2749">
                      <w:pPr>
                        <w:pStyle w:val="berschrift1"/>
                        <w:rPr>
                          <w:color w:val="FFFFFF" w:themeColor="background1"/>
                        </w:rPr>
                      </w:pPr>
                      <w:r>
                        <w:rPr>
                          <w:color w:val="FFFFFF" w:themeColor="background1"/>
                          <w:sz w:val="24"/>
                          <w:szCs w:val="24"/>
                        </w:rPr>
                        <w:t>2</w:t>
                      </w:r>
                    </w:p>
                    <w:p w14:paraId="2BFB7F17" w14:textId="77777777" w:rsidR="003620B0" w:rsidRDefault="003620B0"/>
                    <w:p w14:paraId="6A476AEC" w14:textId="77777777" w:rsidR="003620B0" w:rsidRPr="009633F8" w:rsidRDefault="003620B0" w:rsidP="003E2749">
                      <w:pPr>
                        <w:pStyle w:val="berschrift1"/>
                        <w:rPr>
                          <w:color w:val="FFFFFF" w:themeColor="background1"/>
                        </w:rPr>
                      </w:pPr>
                      <w:r>
                        <w:rPr>
                          <w:color w:val="FFFFFF" w:themeColor="background1"/>
                          <w:sz w:val="24"/>
                          <w:szCs w:val="24"/>
                        </w:rPr>
                        <w:t>2</w:t>
                      </w:r>
                    </w:p>
                    <w:p w14:paraId="50DDCA35" w14:textId="77777777" w:rsidR="003620B0" w:rsidRDefault="003620B0"/>
                    <w:p w14:paraId="67A3315D" w14:textId="77777777" w:rsidR="003620B0" w:rsidRPr="009633F8" w:rsidRDefault="003620B0"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Pr>
          <w:noProof/>
        </w:rPr>
        <mc:AlternateContent>
          <mc:Choice Requires="wps">
            <w:drawing>
              <wp:anchor distT="0" distB="0" distL="114300" distR="114300" simplePos="0" relativeHeight="252011520" behindDoc="0" locked="0" layoutInCell="1" allowOverlap="1" wp14:anchorId="402B008A" wp14:editId="4CC07CE2">
                <wp:simplePos x="0" y="0"/>
                <wp:positionH relativeFrom="margin">
                  <wp:posOffset>756920</wp:posOffset>
                </wp:positionH>
                <wp:positionV relativeFrom="margin">
                  <wp:posOffset>6414861</wp:posOffset>
                </wp:positionV>
                <wp:extent cx="222885" cy="250190"/>
                <wp:effectExtent l="0" t="0" r="0" b="0"/>
                <wp:wrapNone/>
                <wp:docPr id="1852" name="Textfeld 1852"/>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D3407C"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E5DB8C6" w14:textId="77777777" w:rsidR="003620B0" w:rsidRDefault="003620B0"/>
                          <w:p w14:paraId="4C867B11"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E2C0DAC" w14:textId="77777777" w:rsidR="003620B0" w:rsidRDefault="003620B0"/>
                          <w:p w14:paraId="5B1558CC"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CFC77BA" w14:textId="77777777" w:rsidR="003620B0" w:rsidRDefault="003620B0"/>
                          <w:p w14:paraId="5C8A10C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B008A" id="Textfeld 1852" o:spid="_x0000_s1333" type="#_x0000_t202" style="position:absolute;left:0;text-align:left;margin-left:59.6pt;margin-top:505.1pt;width:17.55pt;height:19.7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" filled="f" stroked="f">
                <v:textbox>
                  <w:txbxContent>
                    <w:p w14:paraId="57D3407C"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E5DB8C6" w14:textId="77777777" w:rsidR="003620B0" w:rsidRDefault="003620B0"/>
                    <w:p w14:paraId="4C867B11"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E2C0DAC" w14:textId="77777777" w:rsidR="003620B0" w:rsidRDefault="003620B0"/>
                    <w:p w14:paraId="5B1558CC"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CFC77BA" w14:textId="77777777" w:rsidR="003620B0" w:rsidRDefault="003620B0"/>
                    <w:p w14:paraId="5C8A10C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p>
    <w:p w14:paraId="2B041109" w14:textId="77777777" w:rsidR="004979C9" w:rsidRPr="004979C9" w:rsidRDefault="004979C9" w:rsidP="004979C9">
      <w:pPr>
        <w:spacing w:after="160"/>
        <w:ind w:left="0" w:firstLine="425"/>
        <w:rPr>
          <w:rFonts w:eastAsia="Times New Roman" w:cs="Times New Roman"/>
          <w:sz w:val="28"/>
          <w:szCs w:val="28"/>
        </w:rPr>
      </w:pPr>
      <w:r w:rsidRPr="004979C9">
        <w:rPr>
          <w:rFonts w:eastAsia="Times New Roman" w:cs="Times New Roman"/>
          <w:noProof/>
          <w:sz w:val="28"/>
          <w:szCs w:val="28"/>
        </w:rPr>
        <w:lastRenderedPageBreak/>
        <w:drawing>
          <wp:anchor distT="0" distB="0" distL="114300" distR="114300" simplePos="0" relativeHeight="251859968" behindDoc="0" locked="0" layoutInCell="1" allowOverlap="1" wp14:anchorId="0F83C046" wp14:editId="4C73EC8F">
            <wp:simplePos x="0" y="0"/>
            <wp:positionH relativeFrom="column">
              <wp:posOffset>-180340</wp:posOffset>
            </wp:positionH>
            <wp:positionV relativeFrom="paragraph">
              <wp:posOffset>-71755</wp:posOffset>
            </wp:positionV>
            <wp:extent cx="320400" cy="320400"/>
            <wp:effectExtent l="0" t="0" r="3810" b="3810"/>
            <wp:wrapNone/>
            <wp:docPr id="710" name="Grafik 710"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4979C9">
        <w:rPr>
          <w:rFonts w:eastAsia="Times New Roman" w:cs="Times New Roman"/>
          <w:sz w:val="28"/>
          <w:szCs w:val="28"/>
        </w:rPr>
        <w:t>Ergänzen Sie die Lücken!</w:t>
      </w:r>
    </w:p>
    <w:p w14:paraId="560E3D1E" w14:textId="77777777" w:rsidR="004979C9" w:rsidRDefault="004979C9" w:rsidP="00D13D65">
      <w:pPr>
        <w:rPr>
          <w:rFonts w:eastAsia="Times New Roman" w:cs="Times New Roman"/>
          <w:sz w:val="28"/>
          <w:szCs w:val="28"/>
        </w:rPr>
      </w:pPr>
      <w:r w:rsidRPr="004979C9">
        <w:rPr>
          <w:rFonts w:eastAsia="Times New Roman" w:cs="Times New Roman"/>
          <w:noProof/>
          <w:sz w:val="28"/>
          <w:szCs w:val="28"/>
        </w:rPr>
        <w:drawing>
          <wp:anchor distT="0" distB="0" distL="114300" distR="114300" simplePos="0" relativeHeight="251862016" behindDoc="0" locked="0" layoutInCell="1" allowOverlap="1" wp14:anchorId="16470D75" wp14:editId="3EDBFD5F">
            <wp:simplePos x="0" y="0"/>
            <wp:positionH relativeFrom="column">
              <wp:posOffset>-180340</wp:posOffset>
            </wp:positionH>
            <wp:positionV relativeFrom="paragraph">
              <wp:posOffset>-71755</wp:posOffset>
            </wp:positionV>
            <wp:extent cx="320400" cy="320400"/>
            <wp:effectExtent l="0" t="0" r="3810" b="3810"/>
            <wp:wrapNone/>
            <wp:docPr id="711" name="Grafik 711"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4979C9">
        <w:rPr>
          <w:rFonts w:eastAsia="Times New Roman" w:cs="Times New Roman"/>
          <w:sz w:val="28"/>
          <w:szCs w:val="28"/>
        </w:rPr>
        <w:t>Schreiben Sie die gesuchten Wörter in das Kreuzworträtsel!</w:t>
      </w:r>
    </w:p>
    <w:p w14:paraId="7B4B803C" w14:textId="77777777" w:rsidR="00D13D65" w:rsidRPr="004979C9" w:rsidRDefault="00D13D65" w:rsidP="00D13D65">
      <w:pPr>
        <w:rPr>
          <w:rFonts w:eastAsia="Times New Roman" w:cs="Times New Roman"/>
          <w:sz w:val="28"/>
          <w:szCs w:val="28"/>
        </w:rPr>
      </w:pPr>
    </w:p>
    <w:p w14:paraId="1A8383EC"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 xml:space="preserve">1. Wenn ich bei </w:t>
      </w:r>
      <w:proofErr w:type="gramStart"/>
      <w:r w:rsidRPr="004979C9">
        <w:rPr>
          <w:rFonts w:eastAsia="Times New Roman" w:cs="Times New Roman"/>
          <w:color w:val="000000"/>
          <w:sz w:val="28"/>
          <w:szCs w:val="22"/>
        </w:rPr>
        <w:t xml:space="preserve">der </w:t>
      </w:r>
      <w:r w:rsid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A</w:t>
      </w:r>
      <w:proofErr w:type="gramEnd"/>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E</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einen Schaden verursache, kommt normalerweise dafür nicht die private Haftpflichtversicherung auf, sondern die Berufshaftpflichtversicherung</w:t>
      </w:r>
      <w:r w:rsidR="004A0275">
        <w:rPr>
          <w:rFonts w:eastAsia="Times New Roman" w:cs="Times New Roman"/>
          <w:color w:val="000000"/>
          <w:sz w:val="28"/>
          <w:szCs w:val="22"/>
        </w:rPr>
        <w:t xml:space="preserve"> des Arbeitgebers</w:t>
      </w:r>
      <w:r w:rsidRPr="004979C9">
        <w:rPr>
          <w:rFonts w:eastAsia="Times New Roman" w:cs="Times New Roman"/>
          <w:color w:val="000000"/>
          <w:sz w:val="28"/>
          <w:szCs w:val="22"/>
        </w:rPr>
        <w:t>.</w:t>
      </w:r>
    </w:p>
    <w:p w14:paraId="4268AD9B"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 xml:space="preserve">2. Die private Haftpflichtversicherung bezahlt </w:t>
      </w:r>
      <w:proofErr w:type="gramStart"/>
      <w:r w:rsidRPr="004979C9">
        <w:rPr>
          <w:rFonts w:eastAsia="Times New Roman" w:cs="Times New Roman"/>
          <w:color w:val="000000"/>
          <w:sz w:val="28"/>
          <w:szCs w:val="22"/>
        </w:rPr>
        <w:t>einen</w:t>
      </w:r>
      <w:r w:rsidR="00FA413D">
        <w:rPr>
          <w:rFonts w:eastAsia="Times New Roman" w:cs="Times New Roman"/>
          <w:color w:val="000000"/>
          <w:sz w:val="28"/>
          <w:szCs w:val="22"/>
        </w:rPr>
        <w:t xml:space="preserve"> </w:t>
      </w:r>
      <w:r w:rsidR="00FA413D" w:rsidRP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S</w:t>
      </w:r>
      <w:proofErr w:type="gramEnd"/>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C</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H</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00FA413D">
        <w:rPr>
          <w:rFonts w:eastAsia="Times New Roman" w:cs="Times New Roman"/>
          <w:color w:val="000000"/>
          <w:sz w:val="28"/>
          <w:szCs w:val="22"/>
        </w:rPr>
        <w:t>,</w:t>
      </w:r>
      <w:r w:rsidRPr="004979C9">
        <w:rPr>
          <w:rFonts w:eastAsia="Times New Roman" w:cs="Times New Roman"/>
          <w:color w:val="000000"/>
          <w:sz w:val="28"/>
          <w:szCs w:val="22"/>
        </w:rPr>
        <w:t xml:space="preserve"> den ich aus Versehen jemand anderem zufüge.</w:t>
      </w:r>
    </w:p>
    <w:p w14:paraId="44D8E7FA"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 xml:space="preserve">3. Die private Haftpflichtversicherung ist deswegen sinnvoll, weil im Alltag schnell ein kleiner oder großer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F</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A</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L</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proofErr w:type="spellStart"/>
      <w:proofErr w:type="gramStart"/>
      <w:r w:rsidRPr="00FA413D">
        <w:rPr>
          <w:rFonts w:eastAsia="Times New Roman" w:cs="Times New Roman"/>
          <w:b/>
          <w:bCs/>
          <w:color w:val="000000"/>
          <w:sz w:val="28"/>
          <w:szCs w:val="22"/>
          <w:u w:val="single"/>
        </w:rPr>
        <w:t>L</w:t>
      </w:r>
      <w:proofErr w:type="spellEnd"/>
      <w:r w:rsidR="00FA413D">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passieren</w:t>
      </w:r>
      <w:proofErr w:type="gramEnd"/>
      <w:r w:rsidRPr="004979C9">
        <w:rPr>
          <w:rFonts w:eastAsia="Times New Roman" w:cs="Times New Roman"/>
          <w:color w:val="000000"/>
          <w:sz w:val="28"/>
          <w:szCs w:val="22"/>
        </w:rPr>
        <w:t xml:space="preserve"> kann.</w:t>
      </w:r>
    </w:p>
    <w:p w14:paraId="50484566" w14:textId="77777777" w:rsidR="004979C9" w:rsidRPr="004979C9" w:rsidRDefault="004979C9" w:rsidP="004979C9">
      <w:pPr>
        <w:rPr>
          <w:rFonts w:eastAsia="Times New Roman" w:cs="Times New Roman"/>
          <w:color w:val="000000"/>
          <w:sz w:val="28"/>
          <w:szCs w:val="22"/>
        </w:rPr>
      </w:pPr>
      <w:r w:rsidRPr="004979C9">
        <w:rPr>
          <w:rFonts w:eastAsia="Times New Roman" w:cs="Times New Roman"/>
          <w:color w:val="000000"/>
          <w:sz w:val="28"/>
          <w:szCs w:val="22"/>
        </w:rPr>
        <w:t>4. Schäden durch Autos werden normalerweise nicht durch eine private Haftpflichtversicherung abgedeckt.</w:t>
      </w:r>
    </w:p>
    <w:p w14:paraId="7F9B4340"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Hier greift die K</w:t>
      </w:r>
      <w:r w:rsidR="00FA413D">
        <w:rPr>
          <w:rFonts w:eastAsia="Times New Roman" w:cs="Times New Roman"/>
          <w:color w:val="000000"/>
          <w:sz w:val="28"/>
          <w:szCs w:val="22"/>
        </w:rPr>
        <w:t>fz</w:t>
      </w:r>
      <w:r w:rsidRPr="00BA0A37">
        <w:rPr>
          <w:rFonts w:eastAsia="Times New Roman" w:cs="Times New Roman"/>
          <w:color w:val="000000"/>
          <w:sz w:val="28"/>
          <w:szCs w:val="22"/>
        </w:rPr>
        <w:t>-</w:t>
      </w:r>
      <w:r w:rsid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H</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proofErr w:type="spellStart"/>
      <w:r w:rsidRPr="004979C9">
        <w:rPr>
          <w:rFonts w:eastAsia="Times New Roman" w:cs="Times New Roman"/>
          <w:color w:val="000000"/>
          <w:sz w:val="28"/>
          <w:szCs w:val="22"/>
        </w:rPr>
        <w:t>versicherung</w:t>
      </w:r>
      <w:proofErr w:type="spellEnd"/>
      <w:r w:rsidRPr="004979C9">
        <w:rPr>
          <w:rFonts w:eastAsia="Times New Roman" w:cs="Times New Roman"/>
          <w:color w:val="000000"/>
          <w:sz w:val="28"/>
          <w:szCs w:val="22"/>
        </w:rPr>
        <w:t>.</w:t>
      </w:r>
    </w:p>
    <w:p w14:paraId="026FEF5B"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5. Im Gegensatz zur Krankenversicherung und zur Kfz-Haftpflichtversicherung ist die private Haftpflichtversicherung keine</w:t>
      </w:r>
      <w:r w:rsidRPr="004979C9">
        <w:rPr>
          <w:rFonts w:eastAsia="Times New Roman" w:cs="Times New Roman"/>
          <w:color w:val="000000"/>
          <w:sz w:val="28"/>
          <w:szCs w:val="22"/>
        </w:rPr>
        <w:br/>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P</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F</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proofErr w:type="gramStart"/>
      <w:r w:rsidR="000675B3">
        <w:rPr>
          <w:rFonts w:eastAsia="Times New Roman" w:cs="Times New Roman"/>
          <w:b/>
          <w:bCs/>
          <w:color w:val="000000"/>
          <w:sz w:val="28"/>
          <w:szCs w:val="22"/>
          <w:u w:val="single"/>
        </w:rPr>
        <w:t xml:space="preserve">  </w:t>
      </w:r>
      <w:r w:rsidRPr="004979C9">
        <w:rPr>
          <w:rFonts w:eastAsia="Times New Roman" w:cs="Times New Roman"/>
          <w:color w:val="000000"/>
          <w:sz w:val="28"/>
          <w:szCs w:val="22"/>
        </w:rPr>
        <w:t>.</w:t>
      </w:r>
      <w:proofErr w:type="gramEnd"/>
    </w:p>
    <w:p w14:paraId="1B3E2857" w14:textId="77777777" w:rsidR="004979C9" w:rsidRPr="004979C9" w:rsidRDefault="004979C9" w:rsidP="004979C9">
      <w:pPr>
        <w:rPr>
          <w:rFonts w:eastAsia="Times New Roman" w:cs="Times New Roman"/>
          <w:color w:val="000000"/>
          <w:sz w:val="28"/>
          <w:szCs w:val="22"/>
        </w:rPr>
      </w:pPr>
      <w:r w:rsidRPr="004979C9">
        <w:rPr>
          <w:rFonts w:eastAsia="Times New Roman" w:cs="Times New Roman"/>
          <w:color w:val="000000"/>
          <w:sz w:val="28"/>
          <w:szCs w:val="22"/>
        </w:rPr>
        <w:t xml:space="preserve">6. Bei Vertragsabschluss muss ich aufpassen, dass die Versicherungs- oder auch </w:t>
      </w:r>
      <w:proofErr w:type="spellStart"/>
      <w:r w:rsidRPr="004979C9">
        <w:rPr>
          <w:rFonts w:eastAsia="Times New Roman" w:cs="Times New Roman"/>
          <w:color w:val="000000"/>
          <w:sz w:val="28"/>
          <w:szCs w:val="22"/>
        </w:rPr>
        <w:t>Deckungs</w:t>
      </w:r>
      <w:proofErr w:type="spellEnd"/>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M</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proofErr w:type="spellStart"/>
      <w:r w:rsidRPr="00FA413D">
        <w:rPr>
          <w:rFonts w:eastAsia="Times New Roman" w:cs="Times New Roman"/>
          <w:b/>
          <w:bCs/>
          <w:color w:val="000000"/>
          <w:sz w:val="28"/>
          <w:szCs w:val="22"/>
          <w:u w:val="single"/>
        </w:rPr>
        <w:t>M</w:t>
      </w:r>
      <w:proofErr w:type="spellEnd"/>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groß genug ist.</w:t>
      </w:r>
    </w:p>
    <w:p w14:paraId="3A9E4083" w14:textId="77777777" w:rsidR="004979C9" w:rsidRPr="004979C9" w:rsidRDefault="004979C9" w:rsidP="004979C9">
      <w:pPr>
        <w:rPr>
          <w:rFonts w:eastAsia="Times New Roman" w:cs="Times New Roman"/>
          <w:color w:val="000000"/>
          <w:sz w:val="28"/>
          <w:szCs w:val="22"/>
        </w:rPr>
      </w:pPr>
      <w:r w:rsidRPr="004979C9">
        <w:rPr>
          <w:rFonts w:eastAsia="Times New Roman" w:cs="Times New Roman"/>
          <w:color w:val="000000"/>
          <w:sz w:val="28"/>
          <w:szCs w:val="22"/>
        </w:rPr>
        <w:t>Ansonsten kann es unter Umständen teuer für mich werden.</w:t>
      </w:r>
    </w:p>
    <w:p w14:paraId="641DC731"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 xml:space="preserve">Besonders, wenn im Schadensfall nicht nur Gegenstände kaputtgehen, sondern auch Personen verletzt werden. </w:t>
      </w:r>
    </w:p>
    <w:p w14:paraId="656F8854" w14:textId="77777777" w:rsidR="004979C9" w:rsidRPr="004979C9" w:rsidRDefault="004979C9" w:rsidP="004979C9">
      <w:pPr>
        <w:spacing w:after="160"/>
        <w:rPr>
          <w:rFonts w:eastAsia="Times New Roman" w:cs="Times New Roman"/>
          <w:color w:val="000000"/>
          <w:sz w:val="28"/>
          <w:szCs w:val="22"/>
        </w:rPr>
        <w:sectPr w:rsidR="004979C9" w:rsidRPr="004979C9" w:rsidSect="00781E9C">
          <w:headerReference w:type="default" r:id="rId172"/>
          <w:pgSz w:w="11906" w:h="16838"/>
          <w:pgMar w:top="2835" w:right="851" w:bottom="1134" w:left="851" w:header="709" w:footer="709" w:gutter="0"/>
          <w:cols w:space="708"/>
          <w:docGrid w:linePitch="360"/>
        </w:sectPr>
      </w:pPr>
      <w:r w:rsidRPr="004979C9">
        <w:rPr>
          <w:rFonts w:eastAsia="Times New Roman" w:cs="Times New Roman"/>
          <w:color w:val="000000"/>
          <w:sz w:val="28"/>
          <w:szCs w:val="22"/>
        </w:rPr>
        <w:t xml:space="preserve">7. </w:t>
      </w:r>
      <w:proofErr w:type="gramStart"/>
      <w:r w:rsidRPr="004979C9">
        <w:rPr>
          <w:rFonts w:eastAsia="Times New Roman" w:cs="Times New Roman"/>
          <w:color w:val="000000"/>
          <w:sz w:val="28"/>
          <w:szCs w:val="22"/>
        </w:rPr>
        <w:t xml:space="preserve">Eine </w:t>
      </w:r>
      <w:r w:rsid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P</w:t>
      </w:r>
      <w:proofErr w:type="gramEnd"/>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Pr="004979C9">
        <w:rPr>
          <w:rFonts w:eastAsia="Times New Roman" w:cs="Times New Roman"/>
          <w:color w:val="000000"/>
          <w:sz w:val="28"/>
          <w:szCs w:val="22"/>
        </w:rPr>
        <w:t>Haftpflichtversicherung ist für alle Menschen sehr sinnvoll.</w:t>
      </w:r>
    </w:p>
    <w:p w14:paraId="02CDDD14" w14:textId="77777777" w:rsidR="00E30572" w:rsidRPr="00E30572" w:rsidRDefault="00E30572" w:rsidP="00E30572">
      <w:pPr>
        <w:spacing w:after="160" w:line="276" w:lineRule="auto"/>
        <w:rPr>
          <w:rFonts w:eastAsia="Times New Roman" w:cs="Times New Roman"/>
          <w:sz w:val="28"/>
          <w:szCs w:val="28"/>
        </w:rPr>
      </w:pPr>
      <w:r w:rsidRPr="00E30572">
        <w:rPr>
          <w:rFonts w:eastAsia="Times New Roman" w:cs="Times New Roman"/>
          <w:noProof/>
          <w:sz w:val="28"/>
          <w:szCs w:val="28"/>
        </w:rPr>
        <w:lastRenderedPageBreak/>
        <w:drawing>
          <wp:anchor distT="0" distB="0" distL="114300" distR="114300" simplePos="0" relativeHeight="251864064" behindDoc="0" locked="0" layoutInCell="1" allowOverlap="1" wp14:anchorId="18940460" wp14:editId="017888B5">
            <wp:simplePos x="0" y="0"/>
            <wp:positionH relativeFrom="column">
              <wp:posOffset>-180340</wp:posOffset>
            </wp:positionH>
            <wp:positionV relativeFrom="paragraph">
              <wp:posOffset>-71755</wp:posOffset>
            </wp:positionV>
            <wp:extent cx="320400" cy="320400"/>
            <wp:effectExtent l="0" t="0" r="0" b="3810"/>
            <wp:wrapNone/>
            <wp:docPr id="745" name="Grafik 745"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Grafik 941" descr="Kopf mit Zahnrädern mit einfarbiger Füllun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30572">
        <w:rPr>
          <w:rFonts w:eastAsia="Times New Roman" w:cs="Times New Roman"/>
          <w:sz w:val="28"/>
          <w:szCs w:val="28"/>
        </w:rPr>
        <w:t>Ermitteln Sie das Lösungswort im Kreuzworträtsel!</w:t>
      </w:r>
    </w:p>
    <w:p w14:paraId="2EA70496" w14:textId="77777777" w:rsidR="00E30572" w:rsidRPr="00E30572" w:rsidRDefault="00E30572" w:rsidP="00E30572">
      <w:pPr>
        <w:spacing w:after="160" w:line="276" w:lineRule="auto"/>
        <w:rPr>
          <w:rFonts w:eastAsia="Times New Roman" w:cs="Times New Roman"/>
          <w:sz w:val="28"/>
          <w:szCs w:val="28"/>
        </w:rPr>
      </w:pPr>
      <w:r w:rsidRPr="00E30572">
        <w:rPr>
          <w:rFonts w:eastAsia="Times New Roman" w:cs="Times New Roman"/>
          <w:sz w:val="28"/>
          <w:szCs w:val="28"/>
        </w:rPr>
        <w:t>Hierfür stehen im Rätsel fünf graue Kästchen.</w:t>
      </w:r>
    </w:p>
    <w:p w14:paraId="5867AA70" w14:textId="77777777" w:rsidR="00E30572" w:rsidRDefault="00E30572" w:rsidP="00E30572">
      <w:pPr>
        <w:spacing w:after="160" w:line="276" w:lineRule="auto"/>
        <w:rPr>
          <w:rFonts w:eastAsia="Times New Roman" w:cs="Times New Roman"/>
          <w:sz w:val="28"/>
          <w:szCs w:val="28"/>
        </w:rPr>
      </w:pPr>
      <w:r w:rsidRPr="00E30572">
        <w:rPr>
          <w:rFonts w:eastAsia="Times New Roman" w:cs="Times New Roman"/>
          <w:noProof/>
          <w:sz w:val="28"/>
          <w:szCs w:val="28"/>
        </w:rPr>
        <w:drawing>
          <wp:anchor distT="0" distB="0" distL="114300" distR="114300" simplePos="0" relativeHeight="251866112" behindDoc="0" locked="0" layoutInCell="1" allowOverlap="1" wp14:anchorId="08213337" wp14:editId="7CB685F1">
            <wp:simplePos x="0" y="0"/>
            <wp:positionH relativeFrom="column">
              <wp:posOffset>-180340</wp:posOffset>
            </wp:positionH>
            <wp:positionV relativeFrom="paragraph">
              <wp:posOffset>-71755</wp:posOffset>
            </wp:positionV>
            <wp:extent cx="320400" cy="320400"/>
            <wp:effectExtent l="0" t="0" r="3810" b="3810"/>
            <wp:wrapNone/>
            <wp:docPr id="751" name="Grafik 751"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Grafik 942"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30572">
        <w:rPr>
          <w:rFonts w:eastAsia="Times New Roman" w:cs="Times New Roman"/>
          <w:sz w:val="28"/>
          <w:szCs w:val="28"/>
        </w:rPr>
        <w:t>Tragen Sie unten die entsprechenden Buchstaben ein!</w:t>
      </w:r>
    </w:p>
    <w:p w14:paraId="1C026128" w14:textId="77777777" w:rsidR="00B62C80" w:rsidRPr="00E30572" w:rsidRDefault="00A8367F" w:rsidP="00E30572">
      <w:pPr>
        <w:spacing w:after="160" w:line="276" w:lineRule="auto"/>
        <w:rPr>
          <w:rFonts w:eastAsia="Times New Roman" w:cs="Times New Roman"/>
          <w:sz w:val="28"/>
          <w:szCs w:val="28"/>
        </w:rPr>
      </w:pPr>
      <w:r w:rsidRPr="00E30572">
        <w:rPr>
          <w:rFonts w:ascii="Calibri" w:hAnsi="Calibri" w:cs="Times New Roman"/>
          <w:noProof/>
          <w:sz w:val="22"/>
          <w:szCs w:val="22"/>
        </w:rPr>
        <mc:AlternateContent>
          <mc:Choice Requires="wps">
            <w:drawing>
              <wp:anchor distT="0" distB="0" distL="114300" distR="114300" simplePos="0" relativeHeight="251874304" behindDoc="0" locked="0" layoutInCell="1" allowOverlap="1" wp14:anchorId="013D6667" wp14:editId="2B8E323E">
                <wp:simplePos x="0" y="0"/>
                <wp:positionH relativeFrom="margin">
                  <wp:posOffset>424815</wp:posOffset>
                </wp:positionH>
                <wp:positionV relativeFrom="margin">
                  <wp:posOffset>1298575</wp:posOffset>
                </wp:positionV>
                <wp:extent cx="446405" cy="291042"/>
                <wp:effectExtent l="0" t="0" r="0" b="0"/>
                <wp:wrapNone/>
                <wp:docPr id="737" name="Textfeld 737"/>
                <wp:cNvGraphicFramePr/>
                <a:graphic xmlns:a="http://schemas.openxmlformats.org/drawingml/2006/main">
                  <a:graphicData uri="http://schemas.microsoft.com/office/word/2010/wordprocessingShape">
                    <wps:wsp>
                      <wps:cNvSpPr txBox="1"/>
                      <wps:spPr>
                        <a:xfrm>
                          <a:off x="0" y="0"/>
                          <a:ext cx="446405" cy="291042"/>
                        </a:xfrm>
                        <a:prstGeom prst="rect">
                          <a:avLst/>
                        </a:prstGeom>
                        <a:noFill/>
                        <a:ln>
                          <a:noFill/>
                        </a:ln>
                        <a:effectLst/>
                      </wps:spPr>
                      <wps:txbx>
                        <w:txbxContent>
                          <w:p w14:paraId="012CBCE1"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2C56C680" w14:textId="77777777" w:rsidR="003620B0" w:rsidRDefault="003620B0"/>
                          <w:p w14:paraId="1809F046"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50536F41" w14:textId="77777777" w:rsidR="003620B0" w:rsidRDefault="003620B0"/>
                          <w:p w14:paraId="2BDFED30"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489B210E" w14:textId="77777777" w:rsidR="003620B0" w:rsidRDefault="003620B0"/>
                          <w:p w14:paraId="024FEF08"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D6667" id="Textfeld 737" o:spid="_x0000_s1334" type="#_x0000_t202" style="position:absolute;left:0;text-align:left;margin-left:33.45pt;margin-top:102.25pt;width:35.15pt;height:22.9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" filled="f" stroked="f">
                <v:textbox>
                  <w:txbxContent>
                    <w:p w14:paraId="012CBCE1"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2C56C680" w14:textId="77777777" w:rsidR="003620B0" w:rsidRDefault="003620B0"/>
                    <w:p w14:paraId="1809F046"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50536F41" w14:textId="77777777" w:rsidR="003620B0" w:rsidRDefault="003620B0"/>
                    <w:p w14:paraId="2BDFED30"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489B210E" w14:textId="77777777" w:rsidR="003620B0" w:rsidRDefault="003620B0"/>
                    <w:p w14:paraId="024FEF08"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r w:rsidRPr="00E30572">
        <w:rPr>
          <w:rFonts w:ascii="Calibri" w:hAnsi="Calibri" w:cs="Times New Roman"/>
          <w:noProof/>
          <w:sz w:val="22"/>
          <w:szCs w:val="22"/>
        </w:rPr>
        <mc:AlternateContent>
          <mc:Choice Requires="wps">
            <w:drawing>
              <wp:anchor distT="0" distB="0" distL="114300" distR="114300" simplePos="0" relativeHeight="251872256" behindDoc="0" locked="0" layoutInCell="1" allowOverlap="1" wp14:anchorId="092A508A" wp14:editId="37607F35">
                <wp:simplePos x="0" y="0"/>
                <wp:positionH relativeFrom="margin">
                  <wp:posOffset>912707</wp:posOffset>
                </wp:positionH>
                <wp:positionV relativeFrom="margin">
                  <wp:posOffset>1292648</wp:posOffset>
                </wp:positionV>
                <wp:extent cx="446405" cy="307975"/>
                <wp:effectExtent l="0" t="0" r="0" b="0"/>
                <wp:wrapNone/>
                <wp:docPr id="736" name="Textfeld 73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23FF046" w14:textId="77777777" w:rsidR="003620B0" w:rsidRPr="0069588C" w:rsidRDefault="003620B0" w:rsidP="00E30572">
                            <w:pPr>
                              <w:pStyle w:val="berschrift1"/>
                              <w:rPr>
                                <w:color w:val="auto"/>
                              </w:rPr>
                            </w:pPr>
                            <w:r w:rsidRPr="0069588C">
                              <w:rPr>
                                <w:color w:val="auto"/>
                                <w:sz w:val="24"/>
                                <w:szCs w:val="24"/>
                              </w:rPr>
                              <w:t>3▼</w:t>
                            </w:r>
                          </w:p>
                          <w:p w14:paraId="09F167CD" w14:textId="77777777" w:rsidR="003620B0" w:rsidRDefault="003620B0"/>
                          <w:p w14:paraId="0D27EA0F" w14:textId="77777777" w:rsidR="003620B0" w:rsidRPr="0069588C" w:rsidRDefault="003620B0" w:rsidP="00E30572">
                            <w:pPr>
                              <w:pStyle w:val="berschrift1"/>
                              <w:rPr>
                                <w:color w:val="auto"/>
                              </w:rPr>
                            </w:pPr>
                            <w:r w:rsidRPr="0069588C">
                              <w:rPr>
                                <w:color w:val="auto"/>
                                <w:sz w:val="24"/>
                                <w:szCs w:val="24"/>
                              </w:rPr>
                              <w:t>3▼</w:t>
                            </w:r>
                          </w:p>
                          <w:p w14:paraId="4F4AF8F8" w14:textId="77777777" w:rsidR="003620B0" w:rsidRDefault="003620B0"/>
                          <w:p w14:paraId="0A3E32CA" w14:textId="77777777" w:rsidR="003620B0" w:rsidRPr="0069588C" w:rsidRDefault="003620B0" w:rsidP="00E30572">
                            <w:pPr>
                              <w:pStyle w:val="berschrift1"/>
                              <w:rPr>
                                <w:color w:val="auto"/>
                              </w:rPr>
                            </w:pPr>
                            <w:r w:rsidRPr="0069588C">
                              <w:rPr>
                                <w:color w:val="auto"/>
                                <w:sz w:val="24"/>
                                <w:szCs w:val="24"/>
                              </w:rPr>
                              <w:t>3▼</w:t>
                            </w:r>
                          </w:p>
                          <w:p w14:paraId="0F2F2A0E" w14:textId="77777777" w:rsidR="003620B0" w:rsidRDefault="003620B0"/>
                          <w:p w14:paraId="1F6D172E" w14:textId="77777777" w:rsidR="003620B0" w:rsidRPr="0069588C" w:rsidRDefault="003620B0" w:rsidP="00E30572">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A508A" id="Textfeld 736" o:spid="_x0000_s1335" type="#_x0000_t202" style="position:absolute;left:0;text-align:left;margin-left:71.85pt;margin-top:101.8pt;width:35.15pt;height:24.25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" filled="f" stroked="f">
                <v:textbox>
                  <w:txbxContent>
                    <w:p w14:paraId="223FF046" w14:textId="77777777" w:rsidR="003620B0" w:rsidRPr="0069588C" w:rsidRDefault="003620B0" w:rsidP="00E30572">
                      <w:pPr>
                        <w:pStyle w:val="berschrift1"/>
                        <w:rPr>
                          <w:color w:val="auto"/>
                        </w:rPr>
                      </w:pPr>
                      <w:r w:rsidRPr="0069588C">
                        <w:rPr>
                          <w:color w:val="auto"/>
                          <w:sz w:val="24"/>
                          <w:szCs w:val="24"/>
                        </w:rPr>
                        <w:t>3▼</w:t>
                      </w:r>
                    </w:p>
                    <w:p w14:paraId="09F167CD" w14:textId="77777777" w:rsidR="003620B0" w:rsidRDefault="003620B0"/>
                    <w:p w14:paraId="0D27EA0F" w14:textId="77777777" w:rsidR="003620B0" w:rsidRPr="0069588C" w:rsidRDefault="003620B0" w:rsidP="00E30572">
                      <w:pPr>
                        <w:pStyle w:val="berschrift1"/>
                        <w:rPr>
                          <w:color w:val="auto"/>
                        </w:rPr>
                      </w:pPr>
                      <w:r w:rsidRPr="0069588C">
                        <w:rPr>
                          <w:color w:val="auto"/>
                          <w:sz w:val="24"/>
                          <w:szCs w:val="24"/>
                        </w:rPr>
                        <w:t>3▼</w:t>
                      </w:r>
                    </w:p>
                    <w:p w14:paraId="4F4AF8F8" w14:textId="77777777" w:rsidR="003620B0" w:rsidRDefault="003620B0"/>
                    <w:p w14:paraId="0A3E32CA" w14:textId="77777777" w:rsidR="003620B0" w:rsidRPr="0069588C" w:rsidRDefault="003620B0" w:rsidP="00E30572">
                      <w:pPr>
                        <w:pStyle w:val="berschrift1"/>
                        <w:rPr>
                          <w:color w:val="auto"/>
                        </w:rPr>
                      </w:pPr>
                      <w:r w:rsidRPr="0069588C">
                        <w:rPr>
                          <w:color w:val="auto"/>
                          <w:sz w:val="24"/>
                          <w:szCs w:val="24"/>
                        </w:rPr>
                        <w:t>3▼</w:t>
                      </w:r>
                    </w:p>
                    <w:p w14:paraId="0F2F2A0E" w14:textId="77777777" w:rsidR="003620B0" w:rsidRDefault="003620B0"/>
                    <w:p w14:paraId="1F6D172E" w14:textId="77777777" w:rsidR="003620B0" w:rsidRPr="0069588C" w:rsidRDefault="003620B0" w:rsidP="00E30572">
                      <w:pPr>
                        <w:pStyle w:val="berschrift1"/>
                        <w:rPr>
                          <w:color w:val="auto"/>
                        </w:rPr>
                      </w:pPr>
                      <w:r w:rsidRPr="0069588C">
                        <w:rPr>
                          <w:color w:val="auto"/>
                          <w:sz w:val="24"/>
                          <w:szCs w:val="24"/>
                        </w:rPr>
                        <w:t>3▼</w:t>
                      </w:r>
                    </w:p>
                  </w:txbxContent>
                </v:textbox>
                <w10:wrap anchorx="margin" anchory="margin"/>
              </v:shape>
            </w:pict>
          </mc:Fallback>
        </mc:AlternateContent>
      </w:r>
    </w:p>
    <w:tbl>
      <w:tblPr>
        <w:tblStyle w:val="Tabellenraster13"/>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E30572" w:rsidRPr="00E30572" w14:paraId="5ADBA256" w14:textId="77777777" w:rsidTr="00E30572">
        <w:trPr>
          <w:trHeight w:val="794"/>
          <w:jc w:val="center"/>
        </w:trPr>
        <w:tc>
          <w:tcPr>
            <w:tcW w:w="794" w:type="dxa"/>
            <w:tcBorders>
              <w:bottom w:val="single" w:sz="4" w:space="0" w:color="auto"/>
            </w:tcBorders>
            <w:shd w:val="clear" w:color="auto" w:fill="A6A6A6"/>
            <w:vAlign w:val="bottom"/>
          </w:tcPr>
          <w:p w14:paraId="22560689" w14:textId="77777777" w:rsidR="00E30572" w:rsidRPr="00E30572" w:rsidRDefault="00E30572" w:rsidP="00E30572">
            <w:pPr>
              <w:ind w:left="0" w:right="0"/>
              <w:jc w:val="right"/>
              <w:rPr>
                <w:color w:val="FFFFFF"/>
              </w:rPr>
            </w:pPr>
            <w:r w:rsidRPr="00E30572">
              <w:rPr>
                <w:color w:val="FFFFFF"/>
              </w:rPr>
              <w:t>1</w:t>
            </w:r>
          </w:p>
        </w:tc>
        <w:tc>
          <w:tcPr>
            <w:tcW w:w="794" w:type="dxa"/>
            <w:shd w:val="clear" w:color="auto" w:fill="A6A6A6"/>
            <w:vAlign w:val="bottom"/>
          </w:tcPr>
          <w:p w14:paraId="594588CA" w14:textId="77777777" w:rsidR="00E30572" w:rsidRPr="00E30572" w:rsidRDefault="00E30572" w:rsidP="00E30572">
            <w:pPr>
              <w:ind w:left="0" w:right="0"/>
              <w:jc w:val="right"/>
              <w:rPr>
                <w:color w:val="FFFFFF"/>
              </w:rPr>
            </w:pPr>
            <w:r w:rsidRPr="00E30572">
              <w:rPr>
                <w:color w:val="FFFFFF"/>
              </w:rPr>
              <w:t>2</w:t>
            </w:r>
          </w:p>
        </w:tc>
        <w:tc>
          <w:tcPr>
            <w:tcW w:w="794" w:type="dxa"/>
            <w:tcBorders>
              <w:bottom w:val="single" w:sz="4" w:space="0" w:color="auto"/>
            </w:tcBorders>
            <w:shd w:val="clear" w:color="auto" w:fill="FFFFFF"/>
            <w:vAlign w:val="center"/>
          </w:tcPr>
          <w:p w14:paraId="5B9D911C"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46D4D64F"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6E2E6731"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0539C27C"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13E6AFF2" w14:textId="77777777" w:rsidR="00E30572" w:rsidRPr="00E30572" w:rsidRDefault="00E30572" w:rsidP="00E30572">
            <w:pPr>
              <w:ind w:left="0" w:right="0"/>
              <w:jc w:val="center"/>
            </w:pPr>
          </w:p>
        </w:tc>
        <w:tc>
          <w:tcPr>
            <w:tcW w:w="794" w:type="dxa"/>
            <w:shd w:val="clear" w:color="auto" w:fill="FFFFFF"/>
          </w:tcPr>
          <w:p w14:paraId="13F8806D" w14:textId="77777777" w:rsidR="00E30572" w:rsidRPr="00E30572" w:rsidRDefault="00E30572" w:rsidP="00E30572">
            <w:pPr>
              <w:ind w:left="0" w:right="0"/>
            </w:pPr>
            <w:r w:rsidRPr="00E30572">
              <w:rPr>
                <w:rFonts w:ascii="Calibri" w:hAnsi="Calibri" w:cs="Times New Roman"/>
                <w:noProof/>
              </w:rPr>
              <mc:AlternateContent>
                <mc:Choice Requires="wps">
                  <w:drawing>
                    <wp:anchor distT="0" distB="0" distL="114300" distR="114300" simplePos="0" relativeHeight="251876352" behindDoc="0" locked="0" layoutInCell="1" allowOverlap="1" wp14:anchorId="0BFCF7E0" wp14:editId="02BDFF7B">
                      <wp:simplePos x="0" y="0"/>
                      <wp:positionH relativeFrom="margin">
                        <wp:posOffset>-115929</wp:posOffset>
                      </wp:positionH>
                      <wp:positionV relativeFrom="margin">
                        <wp:posOffset>-40557</wp:posOffset>
                      </wp:positionV>
                      <wp:extent cx="446405" cy="307975"/>
                      <wp:effectExtent l="0" t="0" r="0" b="0"/>
                      <wp:wrapNone/>
                      <wp:docPr id="738" name="Textfeld 738"/>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D46DD5D"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62A70BBB" w14:textId="77777777" w:rsidR="003620B0" w:rsidRDefault="003620B0"/>
                                <w:p w14:paraId="3D79E1B2"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07D43E90" w14:textId="77777777" w:rsidR="003620B0" w:rsidRDefault="003620B0"/>
                                <w:p w14:paraId="7470C611"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256B7D61" w14:textId="77777777" w:rsidR="003620B0" w:rsidRDefault="003620B0"/>
                                <w:p w14:paraId="27B5A7D0"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CF7E0" id="Textfeld 738" o:spid="_x0000_s1336" type="#_x0000_t202" style="position:absolute;left:0;text-align:left;margin-left:-9.15pt;margin-top:-3.2pt;width:35.15pt;height:24.2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" filled="f" stroked="f">
                      <v:textbox>
                        <w:txbxContent>
                          <w:p w14:paraId="3D46DD5D"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62A70BBB" w14:textId="77777777" w:rsidR="003620B0" w:rsidRDefault="003620B0"/>
                          <w:p w14:paraId="3D79E1B2"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07D43E90" w14:textId="77777777" w:rsidR="003620B0" w:rsidRDefault="003620B0"/>
                          <w:p w14:paraId="7470C611"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256B7D61" w14:textId="77777777" w:rsidR="003620B0" w:rsidRDefault="003620B0"/>
                          <w:p w14:paraId="27B5A7D0"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p>
        </w:tc>
        <w:tc>
          <w:tcPr>
            <w:tcW w:w="794" w:type="dxa"/>
            <w:tcBorders>
              <w:top w:val="nil"/>
              <w:bottom w:val="nil"/>
              <w:right w:val="nil"/>
            </w:tcBorders>
            <w:shd w:val="clear" w:color="auto" w:fill="FFFFFF"/>
            <w:vAlign w:val="center"/>
          </w:tcPr>
          <w:p w14:paraId="3F63A133"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6C2C05EE" w14:textId="77777777" w:rsidR="00E30572" w:rsidRPr="00E30572" w:rsidRDefault="00E30572" w:rsidP="00E30572">
            <w:pPr>
              <w:ind w:left="0" w:right="0"/>
              <w:jc w:val="center"/>
            </w:pPr>
            <w:r w:rsidRPr="00E30572">
              <w:rPr>
                <w:rFonts w:ascii="Calibri" w:hAnsi="Calibri" w:cs="Times New Roman"/>
                <w:noProof/>
              </w:rPr>
              <mc:AlternateContent>
                <mc:Choice Requires="wps">
                  <w:drawing>
                    <wp:anchor distT="0" distB="0" distL="114300" distR="114300" simplePos="0" relativeHeight="251878400" behindDoc="0" locked="0" layoutInCell="1" allowOverlap="1" wp14:anchorId="4DFEC083" wp14:editId="412C4F96">
                      <wp:simplePos x="0" y="0"/>
                      <wp:positionH relativeFrom="margin">
                        <wp:posOffset>-111125</wp:posOffset>
                      </wp:positionH>
                      <wp:positionV relativeFrom="margin">
                        <wp:posOffset>466090</wp:posOffset>
                      </wp:positionV>
                      <wp:extent cx="446405" cy="307975"/>
                      <wp:effectExtent l="0" t="0" r="0" b="0"/>
                      <wp:wrapNone/>
                      <wp:docPr id="740" name="Textfeld 740"/>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508597E"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0C5E35EE" w14:textId="77777777" w:rsidR="003620B0" w:rsidRDefault="003620B0"/>
                                <w:p w14:paraId="1547A84E"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79107EB1" w14:textId="77777777" w:rsidR="003620B0" w:rsidRDefault="003620B0"/>
                                <w:p w14:paraId="08D93BA6"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10D1FFC9" w14:textId="77777777" w:rsidR="003620B0" w:rsidRDefault="003620B0"/>
                                <w:p w14:paraId="634E8980"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EC083" id="Textfeld 740" o:spid="_x0000_s1337" type="#_x0000_t202" style="position:absolute;left:0;text-align:left;margin-left:-8.75pt;margin-top:36.7pt;width:35.15pt;height:24.25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" filled="f" stroked="f">
                      <v:textbox>
                        <w:txbxContent>
                          <w:p w14:paraId="6508597E"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0C5E35EE" w14:textId="77777777" w:rsidR="003620B0" w:rsidRDefault="003620B0"/>
                          <w:p w14:paraId="1547A84E"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79107EB1" w14:textId="77777777" w:rsidR="003620B0" w:rsidRDefault="003620B0"/>
                          <w:p w14:paraId="08D93BA6"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10D1FFC9" w14:textId="77777777" w:rsidR="003620B0" w:rsidRDefault="003620B0"/>
                          <w:p w14:paraId="634E8980"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6FEC6495" w14:textId="77777777" w:rsidR="00E30572" w:rsidRPr="00E30572" w:rsidRDefault="00E30572" w:rsidP="00E30572">
            <w:pPr>
              <w:ind w:left="0" w:right="0"/>
              <w:jc w:val="center"/>
            </w:pPr>
          </w:p>
        </w:tc>
      </w:tr>
      <w:tr w:rsidR="00E30572" w:rsidRPr="00E30572" w14:paraId="0BB9D645" w14:textId="77777777" w:rsidTr="00E30572">
        <w:trPr>
          <w:trHeight w:val="794"/>
          <w:jc w:val="center"/>
        </w:trPr>
        <w:tc>
          <w:tcPr>
            <w:tcW w:w="794" w:type="dxa"/>
            <w:tcBorders>
              <w:left w:val="nil"/>
              <w:bottom w:val="nil"/>
            </w:tcBorders>
            <w:shd w:val="clear" w:color="auto" w:fill="FFFFFF"/>
            <w:vAlign w:val="center"/>
          </w:tcPr>
          <w:p w14:paraId="36EFA0F9" w14:textId="77777777" w:rsidR="00E30572" w:rsidRPr="00E30572" w:rsidRDefault="00E30572" w:rsidP="00E30572">
            <w:pPr>
              <w:ind w:left="0" w:right="0"/>
              <w:jc w:val="center"/>
            </w:pPr>
          </w:p>
        </w:tc>
        <w:tc>
          <w:tcPr>
            <w:tcW w:w="794" w:type="dxa"/>
            <w:shd w:val="clear" w:color="auto" w:fill="FFFFFF"/>
            <w:vAlign w:val="center"/>
          </w:tcPr>
          <w:p w14:paraId="21FF413B" w14:textId="77777777" w:rsidR="00E30572" w:rsidRPr="00E30572" w:rsidRDefault="00E30572" w:rsidP="00E30572">
            <w:pPr>
              <w:ind w:left="0" w:right="0"/>
              <w:jc w:val="center"/>
            </w:pPr>
          </w:p>
        </w:tc>
        <w:tc>
          <w:tcPr>
            <w:tcW w:w="794" w:type="dxa"/>
            <w:tcBorders>
              <w:bottom w:val="nil"/>
              <w:right w:val="nil"/>
            </w:tcBorders>
            <w:shd w:val="clear" w:color="auto" w:fill="FFFFFF"/>
            <w:vAlign w:val="center"/>
          </w:tcPr>
          <w:p w14:paraId="587646EE"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4C8BF1C6"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2FC7268D"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tcPr>
          <w:p w14:paraId="061EBF1A"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6495EDAF" w14:textId="77777777" w:rsidR="00E30572" w:rsidRPr="00E30572" w:rsidRDefault="00E30572" w:rsidP="00E30572">
            <w:pPr>
              <w:ind w:left="0" w:right="0"/>
              <w:jc w:val="center"/>
            </w:pPr>
          </w:p>
        </w:tc>
        <w:tc>
          <w:tcPr>
            <w:tcW w:w="794" w:type="dxa"/>
            <w:shd w:val="clear" w:color="auto" w:fill="FFFFFF"/>
            <w:vAlign w:val="center"/>
          </w:tcPr>
          <w:p w14:paraId="66CC36FA" w14:textId="77777777" w:rsidR="00E30572" w:rsidRPr="00E30572" w:rsidRDefault="00E30572" w:rsidP="00E30572">
            <w:pPr>
              <w:ind w:left="0" w:right="0"/>
              <w:jc w:val="center"/>
            </w:pPr>
          </w:p>
        </w:tc>
        <w:tc>
          <w:tcPr>
            <w:tcW w:w="794" w:type="dxa"/>
            <w:tcBorders>
              <w:top w:val="nil"/>
              <w:bottom w:val="nil"/>
            </w:tcBorders>
            <w:shd w:val="clear" w:color="auto" w:fill="FFFFFF"/>
            <w:vAlign w:val="center"/>
          </w:tcPr>
          <w:p w14:paraId="4365FDF2" w14:textId="77777777" w:rsidR="00E30572" w:rsidRPr="00E30572" w:rsidRDefault="00E30572" w:rsidP="00E30572">
            <w:pPr>
              <w:ind w:left="0" w:right="0"/>
              <w:jc w:val="center"/>
            </w:pPr>
          </w:p>
        </w:tc>
        <w:tc>
          <w:tcPr>
            <w:tcW w:w="794" w:type="dxa"/>
            <w:shd w:val="clear" w:color="auto" w:fill="FFFFFF"/>
          </w:tcPr>
          <w:p w14:paraId="3ACC00AF" w14:textId="77777777" w:rsidR="00E30572" w:rsidRPr="00E30572" w:rsidRDefault="00E30572" w:rsidP="00E30572">
            <w:pPr>
              <w:ind w:left="0" w:right="0"/>
            </w:pPr>
          </w:p>
        </w:tc>
        <w:tc>
          <w:tcPr>
            <w:tcW w:w="794" w:type="dxa"/>
            <w:tcBorders>
              <w:top w:val="nil"/>
              <w:bottom w:val="nil"/>
              <w:right w:val="nil"/>
            </w:tcBorders>
            <w:shd w:val="clear" w:color="auto" w:fill="FFFFFF"/>
            <w:vAlign w:val="center"/>
          </w:tcPr>
          <w:p w14:paraId="3F431643" w14:textId="77777777" w:rsidR="00E30572" w:rsidRPr="00E30572" w:rsidRDefault="00E30572" w:rsidP="00E30572">
            <w:pPr>
              <w:ind w:left="0" w:right="0"/>
              <w:jc w:val="center"/>
            </w:pPr>
          </w:p>
        </w:tc>
      </w:tr>
      <w:tr w:rsidR="00E30572" w:rsidRPr="00E30572" w14:paraId="0E91AFF7" w14:textId="77777777" w:rsidTr="00E30572">
        <w:trPr>
          <w:trHeight w:val="794"/>
          <w:jc w:val="center"/>
        </w:trPr>
        <w:tc>
          <w:tcPr>
            <w:tcW w:w="794" w:type="dxa"/>
            <w:tcBorders>
              <w:top w:val="nil"/>
              <w:left w:val="nil"/>
            </w:tcBorders>
            <w:shd w:val="clear" w:color="auto" w:fill="FFFFFF"/>
            <w:vAlign w:val="center"/>
          </w:tcPr>
          <w:p w14:paraId="735DC4F1" w14:textId="77777777" w:rsidR="00E30572" w:rsidRPr="00E30572" w:rsidRDefault="00E30572" w:rsidP="00E30572">
            <w:pPr>
              <w:ind w:left="0" w:right="0"/>
              <w:jc w:val="center"/>
            </w:pPr>
          </w:p>
        </w:tc>
        <w:tc>
          <w:tcPr>
            <w:tcW w:w="794" w:type="dxa"/>
            <w:shd w:val="clear" w:color="auto" w:fill="FFFFFF"/>
            <w:vAlign w:val="center"/>
          </w:tcPr>
          <w:p w14:paraId="6F59545F" w14:textId="77777777" w:rsidR="00E30572" w:rsidRPr="00E30572" w:rsidRDefault="00E30572" w:rsidP="00E30572">
            <w:pPr>
              <w:ind w:left="0" w:right="0"/>
              <w:jc w:val="center"/>
            </w:pPr>
          </w:p>
        </w:tc>
        <w:tc>
          <w:tcPr>
            <w:tcW w:w="794" w:type="dxa"/>
            <w:tcBorders>
              <w:top w:val="nil"/>
              <w:right w:val="nil"/>
            </w:tcBorders>
            <w:shd w:val="clear" w:color="auto" w:fill="FFFFFF"/>
            <w:vAlign w:val="center"/>
          </w:tcPr>
          <w:p w14:paraId="5106C668"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0BF67467"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08DC471F" w14:textId="77777777" w:rsidR="00E30572" w:rsidRPr="00E30572" w:rsidRDefault="00E30572" w:rsidP="00E30572">
            <w:pPr>
              <w:ind w:left="0" w:right="0"/>
              <w:jc w:val="center"/>
            </w:pPr>
            <w:r w:rsidRPr="00E30572">
              <w:rPr>
                <w:rFonts w:ascii="Calibri" w:hAnsi="Calibri" w:cs="Times New Roman"/>
                <w:noProof/>
              </w:rPr>
              <mc:AlternateContent>
                <mc:Choice Requires="wps">
                  <w:drawing>
                    <wp:anchor distT="0" distB="0" distL="114300" distR="114300" simplePos="0" relativeHeight="251868160" behindDoc="0" locked="0" layoutInCell="1" allowOverlap="1" wp14:anchorId="5BF610D9" wp14:editId="09F12921">
                      <wp:simplePos x="0" y="0"/>
                      <wp:positionH relativeFrom="margin">
                        <wp:posOffset>-119380</wp:posOffset>
                      </wp:positionH>
                      <wp:positionV relativeFrom="margin">
                        <wp:posOffset>469900</wp:posOffset>
                      </wp:positionV>
                      <wp:extent cx="446405" cy="307975"/>
                      <wp:effectExtent l="0" t="0" r="0" b="0"/>
                      <wp:wrapNone/>
                      <wp:docPr id="742" name="Textfeld 74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35F0165"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4EC56538" w14:textId="77777777" w:rsidR="003620B0" w:rsidRDefault="003620B0"/>
                                <w:p w14:paraId="05C8F3E8"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0941C79A" w14:textId="77777777" w:rsidR="003620B0" w:rsidRDefault="003620B0"/>
                                <w:p w14:paraId="3B931AE3"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157B5C4C" w14:textId="77777777" w:rsidR="003620B0" w:rsidRDefault="003620B0"/>
                                <w:p w14:paraId="38907D51"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610D9" id="Textfeld 742" o:spid="_x0000_s1338" type="#_x0000_t202" style="position:absolute;left:0;text-align:left;margin-left:-9.4pt;margin-top:37pt;width:35.15pt;height:24.2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" filled="f" stroked="f">
                      <v:textbox>
                        <w:txbxContent>
                          <w:p w14:paraId="635F0165"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4EC56538" w14:textId="77777777" w:rsidR="003620B0" w:rsidRDefault="003620B0"/>
                          <w:p w14:paraId="05C8F3E8"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0941C79A" w14:textId="77777777" w:rsidR="003620B0" w:rsidRDefault="003620B0"/>
                          <w:p w14:paraId="3B931AE3"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157B5C4C" w14:textId="77777777" w:rsidR="003620B0" w:rsidRDefault="003620B0"/>
                          <w:p w14:paraId="38907D51"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tcPr>
          <w:p w14:paraId="05A1307B" w14:textId="77777777" w:rsidR="00E30572" w:rsidRPr="00E30572" w:rsidRDefault="00E30572" w:rsidP="00E30572">
            <w:pPr>
              <w:ind w:left="0" w:right="0"/>
              <w:jc w:val="center"/>
            </w:pPr>
          </w:p>
        </w:tc>
        <w:tc>
          <w:tcPr>
            <w:tcW w:w="794" w:type="dxa"/>
            <w:tcBorders>
              <w:top w:val="nil"/>
              <w:left w:val="nil"/>
            </w:tcBorders>
            <w:shd w:val="clear" w:color="auto" w:fill="FFFFFF"/>
            <w:vAlign w:val="center"/>
          </w:tcPr>
          <w:p w14:paraId="13CD855A" w14:textId="77777777" w:rsidR="00E30572" w:rsidRPr="00E30572" w:rsidRDefault="00E30572" w:rsidP="00E30572">
            <w:pPr>
              <w:ind w:left="0" w:right="0"/>
              <w:jc w:val="center"/>
            </w:pPr>
          </w:p>
        </w:tc>
        <w:tc>
          <w:tcPr>
            <w:tcW w:w="794" w:type="dxa"/>
            <w:shd w:val="clear" w:color="auto" w:fill="FFFFFF"/>
            <w:vAlign w:val="center"/>
          </w:tcPr>
          <w:p w14:paraId="4E8176AE" w14:textId="77777777" w:rsidR="00E30572" w:rsidRPr="00E30572" w:rsidRDefault="00E30572" w:rsidP="00E30572">
            <w:pPr>
              <w:ind w:left="0" w:right="0"/>
              <w:jc w:val="center"/>
            </w:pPr>
          </w:p>
        </w:tc>
        <w:tc>
          <w:tcPr>
            <w:tcW w:w="794" w:type="dxa"/>
            <w:tcBorders>
              <w:top w:val="nil"/>
            </w:tcBorders>
            <w:shd w:val="clear" w:color="auto" w:fill="FFFFFF"/>
            <w:vAlign w:val="center"/>
          </w:tcPr>
          <w:p w14:paraId="57B2D8C3" w14:textId="77777777" w:rsidR="00E30572" w:rsidRPr="00E30572" w:rsidRDefault="00E30572" w:rsidP="00E30572">
            <w:pPr>
              <w:ind w:left="0" w:right="0"/>
              <w:jc w:val="center"/>
            </w:pPr>
          </w:p>
        </w:tc>
        <w:tc>
          <w:tcPr>
            <w:tcW w:w="794" w:type="dxa"/>
            <w:shd w:val="clear" w:color="auto" w:fill="FFFFFF"/>
            <w:vAlign w:val="center"/>
          </w:tcPr>
          <w:p w14:paraId="03328BBB" w14:textId="77777777" w:rsidR="00E30572" w:rsidRPr="00E30572" w:rsidRDefault="00E30572" w:rsidP="00E30572">
            <w:pPr>
              <w:ind w:left="0" w:right="0"/>
              <w:jc w:val="center"/>
            </w:pPr>
          </w:p>
        </w:tc>
        <w:tc>
          <w:tcPr>
            <w:tcW w:w="794" w:type="dxa"/>
            <w:tcBorders>
              <w:top w:val="nil"/>
              <w:right w:val="nil"/>
            </w:tcBorders>
            <w:shd w:val="clear" w:color="auto" w:fill="FFFFFF"/>
            <w:vAlign w:val="center"/>
          </w:tcPr>
          <w:p w14:paraId="45274512" w14:textId="77777777" w:rsidR="00E30572" w:rsidRPr="00E30572" w:rsidRDefault="00E30572" w:rsidP="00E30572">
            <w:pPr>
              <w:ind w:left="0" w:right="0"/>
              <w:jc w:val="center"/>
            </w:pPr>
          </w:p>
        </w:tc>
      </w:tr>
      <w:tr w:rsidR="00E30572" w:rsidRPr="00E30572" w14:paraId="22F4849C" w14:textId="77777777" w:rsidTr="00E30572">
        <w:trPr>
          <w:trHeight w:val="794"/>
          <w:jc w:val="center"/>
        </w:trPr>
        <w:tc>
          <w:tcPr>
            <w:tcW w:w="794" w:type="dxa"/>
            <w:tcBorders>
              <w:bottom w:val="single" w:sz="4" w:space="0" w:color="auto"/>
            </w:tcBorders>
            <w:shd w:val="clear" w:color="auto" w:fill="FFFFFF"/>
          </w:tcPr>
          <w:p w14:paraId="06185AD8" w14:textId="77777777" w:rsidR="00E30572" w:rsidRPr="00E30572" w:rsidRDefault="00E30572" w:rsidP="00E30572">
            <w:pPr>
              <w:ind w:left="0" w:right="0"/>
            </w:pPr>
            <w:r w:rsidRPr="00E30572">
              <w:rPr>
                <w:rFonts w:ascii="Calibri" w:hAnsi="Calibri" w:cs="Times New Roman"/>
                <w:noProof/>
              </w:rPr>
              <mc:AlternateContent>
                <mc:Choice Requires="wps">
                  <w:drawing>
                    <wp:anchor distT="0" distB="0" distL="114300" distR="114300" simplePos="0" relativeHeight="251870208" behindDoc="0" locked="0" layoutInCell="1" allowOverlap="1" wp14:anchorId="03C397BB" wp14:editId="01A09204">
                      <wp:simplePos x="0" y="0"/>
                      <wp:positionH relativeFrom="margin">
                        <wp:posOffset>-106542</wp:posOffset>
                      </wp:positionH>
                      <wp:positionV relativeFrom="margin">
                        <wp:posOffset>-25924</wp:posOffset>
                      </wp:positionV>
                      <wp:extent cx="446405" cy="307975"/>
                      <wp:effectExtent l="0" t="0" r="0" b="0"/>
                      <wp:wrapNone/>
                      <wp:docPr id="743" name="Textfeld 74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04EDD92"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6C96DB6A" w14:textId="77777777" w:rsidR="003620B0" w:rsidRDefault="003620B0"/>
                                <w:p w14:paraId="726C663F"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439B66F6" w14:textId="77777777" w:rsidR="003620B0" w:rsidRDefault="003620B0"/>
                                <w:p w14:paraId="3BC9D0BF"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485A0002" w14:textId="77777777" w:rsidR="003620B0" w:rsidRDefault="003620B0"/>
                                <w:p w14:paraId="3FBF37A6"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397BB" id="Textfeld 743" o:spid="_x0000_s1339" type="#_x0000_t202" style="position:absolute;left:0;text-align:left;margin-left:-8.4pt;margin-top:-2.05pt;width:35.15pt;height:24.25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" filled="f" stroked="f">
                      <v:textbox>
                        <w:txbxContent>
                          <w:p w14:paraId="004EDD92"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6C96DB6A" w14:textId="77777777" w:rsidR="003620B0" w:rsidRDefault="003620B0"/>
                          <w:p w14:paraId="726C663F"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439B66F6" w14:textId="77777777" w:rsidR="003620B0" w:rsidRDefault="003620B0"/>
                          <w:p w14:paraId="3BC9D0BF"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485A0002" w14:textId="77777777" w:rsidR="003620B0" w:rsidRDefault="003620B0"/>
                          <w:p w14:paraId="3FBF37A6"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6F61C836"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154AC538"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707CA3B9" w14:textId="77777777" w:rsidR="00E30572" w:rsidRPr="00E30572" w:rsidRDefault="00E30572" w:rsidP="00E30572">
            <w:pPr>
              <w:ind w:left="0" w:right="0"/>
              <w:jc w:val="center"/>
            </w:pPr>
          </w:p>
        </w:tc>
        <w:tc>
          <w:tcPr>
            <w:tcW w:w="794" w:type="dxa"/>
            <w:shd w:val="clear" w:color="auto" w:fill="A6A6A6"/>
            <w:vAlign w:val="bottom"/>
          </w:tcPr>
          <w:p w14:paraId="78A1DAC0" w14:textId="77777777" w:rsidR="00E30572" w:rsidRPr="00E30572" w:rsidRDefault="00E30572" w:rsidP="00E30572">
            <w:pPr>
              <w:ind w:left="0" w:right="0"/>
              <w:jc w:val="right"/>
              <w:rPr>
                <w:color w:val="FFFFFF"/>
              </w:rPr>
            </w:pPr>
            <w:r w:rsidRPr="00E30572">
              <w:rPr>
                <w:color w:val="FFFFFF"/>
              </w:rPr>
              <w:t>3</w:t>
            </w:r>
          </w:p>
        </w:tc>
        <w:tc>
          <w:tcPr>
            <w:tcW w:w="794" w:type="dxa"/>
            <w:tcBorders>
              <w:bottom w:val="single" w:sz="4" w:space="0" w:color="auto"/>
            </w:tcBorders>
            <w:shd w:val="clear" w:color="auto" w:fill="FFFFFF"/>
          </w:tcPr>
          <w:p w14:paraId="74520357"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095709BC" w14:textId="77777777" w:rsidR="00E30572" w:rsidRPr="00E30572" w:rsidRDefault="00E30572" w:rsidP="00E30572">
            <w:pPr>
              <w:ind w:left="0" w:right="0"/>
              <w:jc w:val="center"/>
            </w:pPr>
          </w:p>
        </w:tc>
        <w:tc>
          <w:tcPr>
            <w:tcW w:w="794" w:type="dxa"/>
            <w:shd w:val="clear" w:color="auto" w:fill="FFFFFF"/>
            <w:vAlign w:val="center"/>
          </w:tcPr>
          <w:p w14:paraId="6B1D1EC7"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57329BF2" w14:textId="77777777" w:rsidR="00E30572" w:rsidRPr="00E30572" w:rsidRDefault="00E30572" w:rsidP="00E30572">
            <w:pPr>
              <w:ind w:left="0" w:right="0"/>
              <w:jc w:val="center"/>
            </w:pPr>
          </w:p>
        </w:tc>
        <w:tc>
          <w:tcPr>
            <w:tcW w:w="794" w:type="dxa"/>
            <w:shd w:val="clear" w:color="auto" w:fill="FFFFFF"/>
            <w:vAlign w:val="center"/>
          </w:tcPr>
          <w:p w14:paraId="4B95833B"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41D852FD" w14:textId="77777777" w:rsidR="00E30572" w:rsidRPr="00E30572" w:rsidRDefault="00E30572" w:rsidP="00E30572">
            <w:pPr>
              <w:ind w:left="0" w:right="0"/>
              <w:jc w:val="center"/>
            </w:pPr>
          </w:p>
        </w:tc>
      </w:tr>
      <w:tr w:rsidR="00E30572" w:rsidRPr="00E30572" w14:paraId="21A3A9B0" w14:textId="77777777" w:rsidTr="00E30572">
        <w:trPr>
          <w:trHeight w:val="794"/>
          <w:jc w:val="center"/>
        </w:trPr>
        <w:tc>
          <w:tcPr>
            <w:tcW w:w="794" w:type="dxa"/>
            <w:tcBorders>
              <w:left w:val="nil"/>
              <w:bottom w:val="nil"/>
            </w:tcBorders>
            <w:shd w:val="clear" w:color="auto" w:fill="FFFFFF"/>
            <w:vAlign w:val="center"/>
          </w:tcPr>
          <w:p w14:paraId="19902034" w14:textId="77777777" w:rsidR="00E30572" w:rsidRPr="00E30572" w:rsidRDefault="00E30572" w:rsidP="00E30572">
            <w:pPr>
              <w:ind w:left="0" w:right="0"/>
              <w:jc w:val="center"/>
            </w:pPr>
          </w:p>
        </w:tc>
        <w:tc>
          <w:tcPr>
            <w:tcW w:w="794" w:type="dxa"/>
            <w:shd w:val="clear" w:color="auto" w:fill="FFFFFF"/>
            <w:vAlign w:val="center"/>
          </w:tcPr>
          <w:p w14:paraId="493021F6" w14:textId="77777777" w:rsidR="00E30572" w:rsidRPr="00E30572" w:rsidRDefault="00E30572" w:rsidP="00E30572">
            <w:pPr>
              <w:ind w:left="0" w:right="0"/>
              <w:jc w:val="center"/>
            </w:pPr>
          </w:p>
        </w:tc>
        <w:tc>
          <w:tcPr>
            <w:tcW w:w="794" w:type="dxa"/>
            <w:tcBorders>
              <w:bottom w:val="nil"/>
              <w:right w:val="nil"/>
            </w:tcBorders>
            <w:shd w:val="clear" w:color="auto" w:fill="FFFFFF"/>
            <w:vAlign w:val="center"/>
          </w:tcPr>
          <w:p w14:paraId="5693C79D" w14:textId="77777777" w:rsidR="00E30572" w:rsidRPr="00E30572" w:rsidRDefault="00E30572" w:rsidP="00E30572">
            <w:pPr>
              <w:ind w:left="0" w:right="0"/>
              <w:jc w:val="center"/>
            </w:pPr>
          </w:p>
        </w:tc>
        <w:tc>
          <w:tcPr>
            <w:tcW w:w="794" w:type="dxa"/>
            <w:tcBorders>
              <w:left w:val="nil"/>
              <w:bottom w:val="nil"/>
            </w:tcBorders>
            <w:shd w:val="clear" w:color="auto" w:fill="FFFFFF"/>
            <w:vAlign w:val="center"/>
          </w:tcPr>
          <w:p w14:paraId="7E5DA56D" w14:textId="77777777" w:rsidR="00E30572" w:rsidRPr="00E30572" w:rsidRDefault="00E30572" w:rsidP="00E30572">
            <w:pPr>
              <w:ind w:left="0" w:right="0"/>
              <w:jc w:val="center"/>
            </w:pPr>
          </w:p>
        </w:tc>
        <w:tc>
          <w:tcPr>
            <w:tcW w:w="794" w:type="dxa"/>
            <w:shd w:val="clear" w:color="auto" w:fill="FFFFFF"/>
            <w:vAlign w:val="center"/>
          </w:tcPr>
          <w:p w14:paraId="69A04D2B" w14:textId="77777777" w:rsidR="00E30572" w:rsidRPr="00E30572" w:rsidRDefault="00E30572" w:rsidP="00E30572">
            <w:pPr>
              <w:ind w:left="0" w:right="0"/>
              <w:jc w:val="center"/>
            </w:pPr>
          </w:p>
        </w:tc>
        <w:tc>
          <w:tcPr>
            <w:tcW w:w="794" w:type="dxa"/>
            <w:tcBorders>
              <w:bottom w:val="nil"/>
              <w:right w:val="nil"/>
            </w:tcBorders>
            <w:shd w:val="clear" w:color="auto" w:fill="FFFFFF"/>
          </w:tcPr>
          <w:p w14:paraId="45BD4D27" w14:textId="77777777" w:rsidR="00E30572" w:rsidRPr="00E30572" w:rsidRDefault="00E30572" w:rsidP="00E30572">
            <w:pPr>
              <w:ind w:left="0" w:right="0"/>
              <w:jc w:val="center"/>
            </w:pPr>
          </w:p>
        </w:tc>
        <w:tc>
          <w:tcPr>
            <w:tcW w:w="794" w:type="dxa"/>
            <w:tcBorders>
              <w:left w:val="nil"/>
              <w:bottom w:val="nil"/>
            </w:tcBorders>
            <w:shd w:val="clear" w:color="auto" w:fill="FFFFFF"/>
            <w:vAlign w:val="center"/>
          </w:tcPr>
          <w:p w14:paraId="0A45A58A" w14:textId="77777777" w:rsidR="00E30572" w:rsidRPr="00E30572" w:rsidRDefault="00E30572" w:rsidP="00E30572">
            <w:pPr>
              <w:ind w:left="0" w:right="0"/>
              <w:jc w:val="center"/>
            </w:pPr>
          </w:p>
        </w:tc>
        <w:tc>
          <w:tcPr>
            <w:tcW w:w="794" w:type="dxa"/>
            <w:shd w:val="clear" w:color="auto" w:fill="FFFFFF"/>
            <w:vAlign w:val="center"/>
          </w:tcPr>
          <w:p w14:paraId="2CEC66D7" w14:textId="77777777" w:rsidR="00E30572" w:rsidRPr="00E30572" w:rsidRDefault="00E30572" w:rsidP="00E30572">
            <w:pPr>
              <w:ind w:left="0" w:right="0"/>
              <w:jc w:val="center"/>
            </w:pPr>
          </w:p>
        </w:tc>
        <w:tc>
          <w:tcPr>
            <w:tcW w:w="794" w:type="dxa"/>
            <w:tcBorders>
              <w:bottom w:val="nil"/>
            </w:tcBorders>
            <w:shd w:val="clear" w:color="auto" w:fill="FFFFFF"/>
            <w:vAlign w:val="center"/>
          </w:tcPr>
          <w:p w14:paraId="0432196E" w14:textId="77777777" w:rsidR="00E30572" w:rsidRPr="00E30572" w:rsidRDefault="00E30572" w:rsidP="00E30572">
            <w:pPr>
              <w:ind w:left="0" w:right="0"/>
              <w:jc w:val="center"/>
            </w:pPr>
          </w:p>
        </w:tc>
        <w:tc>
          <w:tcPr>
            <w:tcW w:w="794" w:type="dxa"/>
            <w:shd w:val="clear" w:color="auto" w:fill="FFFFFF"/>
            <w:vAlign w:val="center"/>
          </w:tcPr>
          <w:p w14:paraId="110643D7" w14:textId="77777777" w:rsidR="00E30572" w:rsidRPr="00E30572" w:rsidRDefault="00E30572" w:rsidP="00E30572">
            <w:pPr>
              <w:ind w:left="0" w:right="0"/>
              <w:jc w:val="center"/>
            </w:pPr>
          </w:p>
        </w:tc>
        <w:tc>
          <w:tcPr>
            <w:tcW w:w="794" w:type="dxa"/>
            <w:tcBorders>
              <w:bottom w:val="nil"/>
              <w:right w:val="nil"/>
            </w:tcBorders>
            <w:shd w:val="clear" w:color="auto" w:fill="FFFFFF"/>
            <w:vAlign w:val="center"/>
          </w:tcPr>
          <w:p w14:paraId="38654F65" w14:textId="77777777" w:rsidR="00E30572" w:rsidRPr="00E30572" w:rsidRDefault="00E30572" w:rsidP="00E30572">
            <w:pPr>
              <w:ind w:left="0" w:right="0"/>
              <w:jc w:val="center"/>
            </w:pPr>
          </w:p>
        </w:tc>
      </w:tr>
      <w:tr w:rsidR="00E30572" w:rsidRPr="00E30572" w14:paraId="42AB172B" w14:textId="77777777" w:rsidTr="00E30572">
        <w:trPr>
          <w:trHeight w:val="794"/>
          <w:jc w:val="center"/>
        </w:trPr>
        <w:tc>
          <w:tcPr>
            <w:tcW w:w="794" w:type="dxa"/>
            <w:tcBorders>
              <w:top w:val="nil"/>
              <w:left w:val="nil"/>
              <w:bottom w:val="nil"/>
            </w:tcBorders>
            <w:shd w:val="clear" w:color="auto" w:fill="FFFFFF"/>
            <w:vAlign w:val="center"/>
          </w:tcPr>
          <w:p w14:paraId="1EB1902B"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1CF48330"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6B597970"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6294B5F2" w14:textId="77777777" w:rsidR="00E30572" w:rsidRPr="00E30572" w:rsidRDefault="00E30572" w:rsidP="00E30572">
            <w:pPr>
              <w:ind w:left="0" w:right="0"/>
              <w:jc w:val="center"/>
            </w:pPr>
          </w:p>
        </w:tc>
        <w:tc>
          <w:tcPr>
            <w:tcW w:w="794" w:type="dxa"/>
            <w:shd w:val="clear" w:color="auto" w:fill="FFFFFF"/>
            <w:vAlign w:val="center"/>
          </w:tcPr>
          <w:p w14:paraId="7E14F348"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04C6005B"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3B084574" w14:textId="77777777" w:rsidR="00E30572" w:rsidRPr="00E30572" w:rsidRDefault="00E30572" w:rsidP="00E30572">
            <w:pPr>
              <w:ind w:left="0" w:right="0"/>
              <w:jc w:val="center"/>
            </w:pPr>
          </w:p>
        </w:tc>
        <w:tc>
          <w:tcPr>
            <w:tcW w:w="794" w:type="dxa"/>
            <w:shd w:val="clear" w:color="auto" w:fill="FFFFFF"/>
            <w:vAlign w:val="center"/>
          </w:tcPr>
          <w:p w14:paraId="475D34ED" w14:textId="77777777" w:rsidR="00E30572" w:rsidRPr="00E30572" w:rsidRDefault="00E30572" w:rsidP="00E30572">
            <w:pPr>
              <w:ind w:left="0" w:right="0"/>
              <w:jc w:val="center"/>
            </w:pPr>
          </w:p>
        </w:tc>
        <w:tc>
          <w:tcPr>
            <w:tcW w:w="794" w:type="dxa"/>
            <w:tcBorders>
              <w:top w:val="nil"/>
              <w:bottom w:val="nil"/>
            </w:tcBorders>
            <w:shd w:val="clear" w:color="auto" w:fill="FFFFFF"/>
            <w:vAlign w:val="center"/>
          </w:tcPr>
          <w:p w14:paraId="5DC4545E" w14:textId="77777777" w:rsidR="00E30572" w:rsidRPr="00E30572" w:rsidRDefault="00E30572" w:rsidP="00E30572">
            <w:pPr>
              <w:ind w:left="0" w:right="0"/>
              <w:jc w:val="center"/>
            </w:pPr>
          </w:p>
        </w:tc>
        <w:tc>
          <w:tcPr>
            <w:tcW w:w="794" w:type="dxa"/>
            <w:shd w:val="clear" w:color="auto" w:fill="FFFFFF"/>
            <w:vAlign w:val="center"/>
          </w:tcPr>
          <w:p w14:paraId="4FE5860B"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3354436A" w14:textId="77777777" w:rsidR="00E30572" w:rsidRPr="00E30572" w:rsidRDefault="00E30572" w:rsidP="00E30572">
            <w:pPr>
              <w:ind w:left="0" w:right="0"/>
              <w:jc w:val="center"/>
            </w:pPr>
          </w:p>
        </w:tc>
      </w:tr>
      <w:tr w:rsidR="00E30572" w:rsidRPr="00E30572" w14:paraId="545FA710" w14:textId="77777777" w:rsidTr="00E30572">
        <w:trPr>
          <w:trHeight w:val="794"/>
          <w:jc w:val="center"/>
        </w:trPr>
        <w:tc>
          <w:tcPr>
            <w:tcW w:w="794" w:type="dxa"/>
            <w:tcBorders>
              <w:top w:val="nil"/>
              <w:left w:val="nil"/>
              <w:bottom w:val="nil"/>
              <w:right w:val="nil"/>
            </w:tcBorders>
            <w:shd w:val="clear" w:color="auto" w:fill="FFFFFF"/>
            <w:vAlign w:val="center"/>
          </w:tcPr>
          <w:p w14:paraId="38A4A869"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1FDD8B2E"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1311EAF"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2472D12E" w14:textId="77777777" w:rsidR="00E30572" w:rsidRPr="00E30572" w:rsidRDefault="00E30572" w:rsidP="00E30572">
            <w:pPr>
              <w:ind w:left="0" w:right="0"/>
              <w:jc w:val="center"/>
            </w:pPr>
          </w:p>
        </w:tc>
        <w:tc>
          <w:tcPr>
            <w:tcW w:w="794" w:type="dxa"/>
            <w:shd w:val="clear" w:color="auto" w:fill="FFFFFF"/>
            <w:vAlign w:val="center"/>
          </w:tcPr>
          <w:p w14:paraId="63CF8EA0"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2C9F83D1"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7E90ADC8"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0F67CF17" w14:textId="77777777" w:rsidR="00E30572" w:rsidRPr="00E30572" w:rsidRDefault="00E30572" w:rsidP="00E30572">
            <w:pPr>
              <w:ind w:left="0" w:right="0"/>
              <w:jc w:val="center"/>
            </w:pPr>
          </w:p>
        </w:tc>
        <w:tc>
          <w:tcPr>
            <w:tcW w:w="794" w:type="dxa"/>
            <w:tcBorders>
              <w:top w:val="nil"/>
              <w:bottom w:val="nil"/>
            </w:tcBorders>
            <w:shd w:val="clear" w:color="auto" w:fill="FFFFFF"/>
            <w:vAlign w:val="center"/>
          </w:tcPr>
          <w:p w14:paraId="1C805B88" w14:textId="77777777" w:rsidR="00E30572" w:rsidRPr="00E30572" w:rsidRDefault="00E30572" w:rsidP="00E30572">
            <w:pPr>
              <w:ind w:left="0" w:right="0"/>
              <w:jc w:val="center"/>
            </w:pPr>
          </w:p>
        </w:tc>
        <w:tc>
          <w:tcPr>
            <w:tcW w:w="794" w:type="dxa"/>
            <w:shd w:val="clear" w:color="auto" w:fill="A6A6A6"/>
            <w:vAlign w:val="bottom"/>
          </w:tcPr>
          <w:p w14:paraId="03443066" w14:textId="77777777" w:rsidR="00E30572" w:rsidRPr="00E30572" w:rsidRDefault="00E30572" w:rsidP="00E30572">
            <w:pPr>
              <w:ind w:left="0" w:right="0"/>
              <w:jc w:val="right"/>
            </w:pPr>
            <w:r w:rsidRPr="00E30572">
              <w:rPr>
                <w:color w:val="FFFFFF"/>
              </w:rPr>
              <w:t>4</w:t>
            </w:r>
          </w:p>
        </w:tc>
        <w:tc>
          <w:tcPr>
            <w:tcW w:w="794" w:type="dxa"/>
            <w:tcBorders>
              <w:top w:val="nil"/>
              <w:bottom w:val="nil"/>
              <w:right w:val="nil"/>
            </w:tcBorders>
            <w:shd w:val="clear" w:color="auto" w:fill="FFFFFF"/>
            <w:vAlign w:val="center"/>
          </w:tcPr>
          <w:p w14:paraId="6A01712C" w14:textId="77777777" w:rsidR="00E30572" w:rsidRPr="00E30572" w:rsidRDefault="00E30572" w:rsidP="00E30572">
            <w:pPr>
              <w:ind w:left="0" w:right="0"/>
              <w:jc w:val="center"/>
            </w:pPr>
          </w:p>
        </w:tc>
      </w:tr>
      <w:tr w:rsidR="00E30572" w:rsidRPr="00E30572" w14:paraId="0E487E3A" w14:textId="77777777" w:rsidTr="00E30572">
        <w:trPr>
          <w:trHeight w:val="794"/>
          <w:jc w:val="center"/>
        </w:trPr>
        <w:tc>
          <w:tcPr>
            <w:tcW w:w="794" w:type="dxa"/>
            <w:tcBorders>
              <w:top w:val="nil"/>
              <w:left w:val="nil"/>
              <w:bottom w:val="nil"/>
              <w:right w:val="nil"/>
            </w:tcBorders>
            <w:shd w:val="clear" w:color="auto" w:fill="FFFFFF"/>
            <w:vAlign w:val="center"/>
          </w:tcPr>
          <w:p w14:paraId="7498E7E0"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9047F20"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C8DC71E"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561C913B" w14:textId="77777777" w:rsidR="00E30572" w:rsidRPr="00E30572" w:rsidRDefault="00E30572" w:rsidP="00E30572">
            <w:pPr>
              <w:ind w:left="0" w:right="0"/>
              <w:jc w:val="center"/>
            </w:pPr>
          </w:p>
        </w:tc>
        <w:tc>
          <w:tcPr>
            <w:tcW w:w="794" w:type="dxa"/>
            <w:shd w:val="clear" w:color="auto" w:fill="FFFFFF"/>
            <w:vAlign w:val="center"/>
          </w:tcPr>
          <w:p w14:paraId="20FC5B47"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0C467A47"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06CDB436"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1C873ADC"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0AE9C917"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45D42F8D"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783116E6" w14:textId="77777777" w:rsidR="00E30572" w:rsidRPr="00E30572" w:rsidRDefault="00E30572" w:rsidP="00E30572">
            <w:pPr>
              <w:ind w:left="0" w:right="0"/>
              <w:jc w:val="center"/>
            </w:pPr>
          </w:p>
        </w:tc>
      </w:tr>
      <w:tr w:rsidR="00E30572" w:rsidRPr="00E30572" w14:paraId="4F4E7059" w14:textId="77777777" w:rsidTr="00E30572">
        <w:trPr>
          <w:trHeight w:val="794"/>
          <w:jc w:val="center"/>
        </w:trPr>
        <w:tc>
          <w:tcPr>
            <w:tcW w:w="794" w:type="dxa"/>
            <w:tcBorders>
              <w:top w:val="nil"/>
              <w:left w:val="nil"/>
              <w:bottom w:val="nil"/>
              <w:right w:val="nil"/>
            </w:tcBorders>
            <w:shd w:val="clear" w:color="auto" w:fill="FFFFFF"/>
            <w:vAlign w:val="center"/>
          </w:tcPr>
          <w:p w14:paraId="0E1F368A"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5E7BF9D6"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552C7F4D" w14:textId="77777777" w:rsidR="00E30572" w:rsidRPr="00E30572" w:rsidRDefault="00E30572" w:rsidP="00E30572">
            <w:pPr>
              <w:ind w:left="0" w:right="0"/>
              <w:jc w:val="center"/>
            </w:pPr>
          </w:p>
        </w:tc>
        <w:tc>
          <w:tcPr>
            <w:tcW w:w="794" w:type="dxa"/>
            <w:tcBorders>
              <w:top w:val="nil"/>
              <w:left w:val="nil"/>
            </w:tcBorders>
            <w:shd w:val="clear" w:color="auto" w:fill="FFFFFF"/>
            <w:vAlign w:val="center"/>
          </w:tcPr>
          <w:p w14:paraId="271C90C7" w14:textId="77777777" w:rsidR="00E30572" w:rsidRPr="00E30572" w:rsidRDefault="00E30572" w:rsidP="00E30572">
            <w:pPr>
              <w:ind w:left="0" w:right="0"/>
              <w:jc w:val="center"/>
            </w:pPr>
          </w:p>
        </w:tc>
        <w:tc>
          <w:tcPr>
            <w:tcW w:w="794" w:type="dxa"/>
            <w:shd w:val="clear" w:color="auto" w:fill="FFFFFF"/>
            <w:vAlign w:val="center"/>
          </w:tcPr>
          <w:p w14:paraId="0DEAFA0A" w14:textId="77777777" w:rsidR="00E30572" w:rsidRPr="00E30572" w:rsidRDefault="00E30572" w:rsidP="00E30572">
            <w:pPr>
              <w:ind w:left="0" w:right="0"/>
              <w:jc w:val="center"/>
            </w:pPr>
          </w:p>
        </w:tc>
        <w:tc>
          <w:tcPr>
            <w:tcW w:w="794" w:type="dxa"/>
            <w:tcBorders>
              <w:top w:val="nil"/>
              <w:right w:val="nil"/>
            </w:tcBorders>
            <w:shd w:val="clear" w:color="auto" w:fill="FFFFFF"/>
          </w:tcPr>
          <w:p w14:paraId="0A86F9A6"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772408A1"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3C6BF29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4464620"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66FD0719"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406433E" w14:textId="77777777" w:rsidR="00E30572" w:rsidRPr="00E30572" w:rsidRDefault="00E30572" w:rsidP="00E30572">
            <w:pPr>
              <w:ind w:left="0" w:right="0"/>
              <w:jc w:val="center"/>
            </w:pPr>
          </w:p>
        </w:tc>
      </w:tr>
      <w:tr w:rsidR="00E30572" w:rsidRPr="00E30572" w14:paraId="351857B2" w14:textId="77777777" w:rsidTr="00E30572">
        <w:trPr>
          <w:trHeight w:val="794"/>
          <w:jc w:val="center"/>
        </w:trPr>
        <w:tc>
          <w:tcPr>
            <w:tcW w:w="794" w:type="dxa"/>
            <w:tcBorders>
              <w:top w:val="nil"/>
              <w:left w:val="nil"/>
              <w:bottom w:val="nil"/>
            </w:tcBorders>
            <w:shd w:val="clear" w:color="auto" w:fill="FFFFFF"/>
            <w:vAlign w:val="center"/>
          </w:tcPr>
          <w:p w14:paraId="0F38E379" w14:textId="77777777" w:rsidR="00E30572" w:rsidRPr="00E30572" w:rsidRDefault="00E30572" w:rsidP="00E30572">
            <w:pPr>
              <w:ind w:left="0" w:right="0"/>
              <w:jc w:val="center"/>
            </w:pPr>
          </w:p>
        </w:tc>
        <w:tc>
          <w:tcPr>
            <w:tcW w:w="794" w:type="dxa"/>
            <w:tcBorders>
              <w:bottom w:val="single" w:sz="4" w:space="0" w:color="auto"/>
            </w:tcBorders>
            <w:shd w:val="clear" w:color="auto" w:fill="FFFFFF"/>
          </w:tcPr>
          <w:p w14:paraId="147B43F8" w14:textId="77777777" w:rsidR="00E30572" w:rsidRPr="00E30572" w:rsidRDefault="00E30572" w:rsidP="00E30572">
            <w:pPr>
              <w:ind w:left="0" w:right="0"/>
            </w:pPr>
            <w:r w:rsidRPr="00E30572">
              <w:rPr>
                <w:rFonts w:ascii="Calibri" w:hAnsi="Calibri" w:cs="Times New Roman"/>
                <w:noProof/>
              </w:rPr>
              <mc:AlternateContent>
                <mc:Choice Requires="wps">
                  <w:drawing>
                    <wp:anchor distT="0" distB="0" distL="114300" distR="114300" simplePos="0" relativeHeight="251880448" behindDoc="0" locked="0" layoutInCell="1" allowOverlap="1" wp14:anchorId="080E55F5" wp14:editId="29045BD1">
                      <wp:simplePos x="0" y="0"/>
                      <wp:positionH relativeFrom="margin">
                        <wp:posOffset>-141688</wp:posOffset>
                      </wp:positionH>
                      <wp:positionV relativeFrom="margin">
                        <wp:posOffset>-43263</wp:posOffset>
                      </wp:positionV>
                      <wp:extent cx="446405" cy="307975"/>
                      <wp:effectExtent l="0" t="0" r="0" b="0"/>
                      <wp:wrapNone/>
                      <wp:docPr id="744" name="Textfeld 74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44830CB"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7084B2A9" w14:textId="77777777" w:rsidR="003620B0" w:rsidRDefault="003620B0"/>
                                <w:p w14:paraId="2DC6F236"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4446BBFD" w14:textId="77777777" w:rsidR="003620B0" w:rsidRDefault="003620B0"/>
                                <w:p w14:paraId="68A69F7E"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5B4182A8" w14:textId="77777777" w:rsidR="003620B0" w:rsidRDefault="003620B0"/>
                                <w:p w14:paraId="7B3E57B8"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E55F5" id="Textfeld 744" o:spid="_x0000_s1340" type="#_x0000_t202" style="position:absolute;left:0;text-align:left;margin-left:-11.15pt;margin-top:-3.4pt;width:35.15pt;height:24.25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" filled="f" stroked="f">
                      <v:textbox>
                        <w:txbxContent>
                          <w:p w14:paraId="544830CB"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7084B2A9" w14:textId="77777777" w:rsidR="003620B0" w:rsidRDefault="003620B0"/>
                          <w:p w14:paraId="2DC6F236"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4446BBFD" w14:textId="77777777" w:rsidR="003620B0" w:rsidRDefault="003620B0"/>
                          <w:p w14:paraId="68A69F7E"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5B4182A8" w14:textId="77777777" w:rsidR="003620B0" w:rsidRDefault="003620B0"/>
                          <w:p w14:paraId="7B3E57B8"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bottom w:val="single" w:sz="4" w:space="0" w:color="auto"/>
            </w:tcBorders>
            <w:shd w:val="clear" w:color="auto" w:fill="A6A6A6"/>
            <w:vAlign w:val="bottom"/>
          </w:tcPr>
          <w:p w14:paraId="57EB3E9C" w14:textId="77777777" w:rsidR="00E30572" w:rsidRPr="00E30572" w:rsidRDefault="00E30572" w:rsidP="00E30572">
            <w:pPr>
              <w:ind w:left="0" w:right="0"/>
              <w:jc w:val="right"/>
            </w:pPr>
            <w:r w:rsidRPr="00E30572">
              <w:rPr>
                <w:color w:val="FFFFFF"/>
              </w:rPr>
              <w:t>5</w:t>
            </w:r>
          </w:p>
        </w:tc>
        <w:tc>
          <w:tcPr>
            <w:tcW w:w="794" w:type="dxa"/>
            <w:tcBorders>
              <w:bottom w:val="single" w:sz="4" w:space="0" w:color="auto"/>
            </w:tcBorders>
            <w:shd w:val="clear" w:color="auto" w:fill="FFFFFF"/>
            <w:vAlign w:val="center"/>
          </w:tcPr>
          <w:p w14:paraId="76CDC561"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4F1A0ADB" w14:textId="77777777" w:rsidR="00E30572" w:rsidRPr="00E30572" w:rsidRDefault="00E30572" w:rsidP="00E30572">
            <w:pPr>
              <w:ind w:left="0" w:right="0"/>
              <w:jc w:val="center"/>
            </w:pPr>
          </w:p>
        </w:tc>
        <w:tc>
          <w:tcPr>
            <w:tcW w:w="794" w:type="dxa"/>
            <w:tcBorders>
              <w:bottom w:val="single" w:sz="4" w:space="0" w:color="auto"/>
            </w:tcBorders>
            <w:shd w:val="clear" w:color="auto" w:fill="FFFFFF"/>
          </w:tcPr>
          <w:p w14:paraId="351F4DB3"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0CF49336"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1DC0478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7484AF67"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149E673"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B1A9023" w14:textId="77777777" w:rsidR="00E30572" w:rsidRPr="00E30572" w:rsidRDefault="00E30572" w:rsidP="00E30572">
            <w:pPr>
              <w:ind w:left="0" w:right="0"/>
              <w:jc w:val="center"/>
            </w:pPr>
          </w:p>
        </w:tc>
      </w:tr>
      <w:tr w:rsidR="00E30572" w:rsidRPr="00E30572" w14:paraId="64FD9766" w14:textId="77777777" w:rsidTr="00E30572">
        <w:trPr>
          <w:trHeight w:val="794"/>
          <w:jc w:val="center"/>
        </w:trPr>
        <w:tc>
          <w:tcPr>
            <w:tcW w:w="794" w:type="dxa"/>
            <w:tcBorders>
              <w:top w:val="nil"/>
              <w:left w:val="nil"/>
              <w:bottom w:val="nil"/>
              <w:right w:val="nil"/>
            </w:tcBorders>
            <w:shd w:val="clear" w:color="auto" w:fill="FFFFFF"/>
            <w:vAlign w:val="center"/>
          </w:tcPr>
          <w:p w14:paraId="01E91E5C"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673E68F7"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604DB8C0"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20B5999C"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71D2B2D0" w14:textId="77777777" w:rsidR="00E30572" w:rsidRPr="00E30572" w:rsidRDefault="00E30572" w:rsidP="00E30572">
            <w:pPr>
              <w:ind w:left="0" w:right="0"/>
              <w:jc w:val="center"/>
            </w:pPr>
          </w:p>
        </w:tc>
        <w:tc>
          <w:tcPr>
            <w:tcW w:w="794" w:type="dxa"/>
            <w:tcBorders>
              <w:left w:val="nil"/>
              <w:bottom w:val="nil"/>
              <w:right w:val="nil"/>
            </w:tcBorders>
            <w:shd w:val="clear" w:color="auto" w:fill="FFFFFF"/>
          </w:tcPr>
          <w:p w14:paraId="3B22B7CB"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3DF1C5AE"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7F39835E"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5C71A13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0E427C65"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7AAF81F" w14:textId="77777777" w:rsidR="00E30572" w:rsidRPr="00E30572" w:rsidRDefault="00E30572" w:rsidP="00E30572">
            <w:pPr>
              <w:ind w:left="0" w:right="0"/>
              <w:jc w:val="center"/>
            </w:pPr>
          </w:p>
        </w:tc>
      </w:tr>
      <w:tr w:rsidR="00E30572" w:rsidRPr="00E30572" w14:paraId="77F4D12D" w14:textId="77777777" w:rsidTr="00E30572">
        <w:trPr>
          <w:trHeight w:val="794"/>
          <w:jc w:val="center"/>
        </w:trPr>
        <w:tc>
          <w:tcPr>
            <w:tcW w:w="794" w:type="dxa"/>
            <w:tcBorders>
              <w:top w:val="nil"/>
              <w:left w:val="nil"/>
              <w:right w:val="nil"/>
            </w:tcBorders>
            <w:shd w:val="clear" w:color="auto" w:fill="FFFFFF"/>
            <w:vAlign w:val="center"/>
          </w:tcPr>
          <w:p w14:paraId="6FA61199"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50FE09DA"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3CCCBFFF"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15EE5E46"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74A36597"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tcPr>
          <w:p w14:paraId="3B7D3A9B"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4E3E23C0"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40EE559D"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257523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3AF9A3DB"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60FD1EB" w14:textId="77777777" w:rsidR="00E30572" w:rsidRPr="00E30572" w:rsidRDefault="00E30572" w:rsidP="00E30572">
            <w:pPr>
              <w:ind w:left="0" w:right="0"/>
              <w:jc w:val="center"/>
            </w:pPr>
          </w:p>
        </w:tc>
      </w:tr>
      <w:tr w:rsidR="00E30572" w:rsidRPr="00E30572" w14:paraId="2F64DF5E" w14:textId="77777777" w:rsidTr="00E30572">
        <w:trPr>
          <w:trHeight w:val="794"/>
          <w:jc w:val="center"/>
        </w:trPr>
        <w:tc>
          <w:tcPr>
            <w:tcW w:w="794" w:type="dxa"/>
            <w:shd w:val="clear" w:color="auto" w:fill="A6A6A6"/>
            <w:vAlign w:val="bottom"/>
          </w:tcPr>
          <w:p w14:paraId="06099D05" w14:textId="77777777" w:rsidR="00E30572" w:rsidRPr="00E30572" w:rsidRDefault="00E30572" w:rsidP="00E30572">
            <w:pPr>
              <w:ind w:left="0" w:right="0"/>
              <w:jc w:val="right"/>
              <w:rPr>
                <w:color w:val="FFFFFF"/>
              </w:rPr>
            </w:pPr>
            <w:r w:rsidRPr="00E30572">
              <w:rPr>
                <w:color w:val="FFFFFF"/>
              </w:rPr>
              <w:t>1</w:t>
            </w:r>
          </w:p>
        </w:tc>
        <w:tc>
          <w:tcPr>
            <w:tcW w:w="794" w:type="dxa"/>
            <w:shd w:val="clear" w:color="auto" w:fill="A6A6A6"/>
            <w:vAlign w:val="bottom"/>
          </w:tcPr>
          <w:p w14:paraId="39D96B0F" w14:textId="77777777" w:rsidR="00E30572" w:rsidRPr="00E30572" w:rsidRDefault="00E30572" w:rsidP="00E30572">
            <w:pPr>
              <w:ind w:left="0" w:right="0"/>
              <w:jc w:val="right"/>
              <w:rPr>
                <w:color w:val="FFFFFF"/>
              </w:rPr>
            </w:pPr>
            <w:r w:rsidRPr="00E30572">
              <w:rPr>
                <w:color w:val="FFFFFF"/>
              </w:rPr>
              <w:t>2</w:t>
            </w:r>
          </w:p>
        </w:tc>
        <w:tc>
          <w:tcPr>
            <w:tcW w:w="794" w:type="dxa"/>
            <w:shd w:val="clear" w:color="auto" w:fill="A6A6A6"/>
            <w:vAlign w:val="bottom"/>
          </w:tcPr>
          <w:p w14:paraId="64ECF8A9" w14:textId="77777777" w:rsidR="00E30572" w:rsidRPr="00E30572" w:rsidRDefault="00E30572" w:rsidP="00E30572">
            <w:pPr>
              <w:ind w:left="0" w:right="0"/>
              <w:jc w:val="right"/>
              <w:rPr>
                <w:color w:val="FFFFFF"/>
              </w:rPr>
            </w:pPr>
            <w:r w:rsidRPr="00E30572">
              <w:rPr>
                <w:color w:val="FFFFFF"/>
              </w:rPr>
              <w:t>3</w:t>
            </w:r>
          </w:p>
        </w:tc>
        <w:tc>
          <w:tcPr>
            <w:tcW w:w="794" w:type="dxa"/>
            <w:shd w:val="clear" w:color="auto" w:fill="A6A6A6"/>
            <w:vAlign w:val="bottom"/>
          </w:tcPr>
          <w:p w14:paraId="720C5FE8" w14:textId="77777777" w:rsidR="00E30572" w:rsidRPr="00E30572" w:rsidRDefault="00E30572" w:rsidP="00E30572">
            <w:pPr>
              <w:ind w:left="0" w:right="0"/>
              <w:jc w:val="right"/>
              <w:rPr>
                <w:color w:val="FFFFFF"/>
              </w:rPr>
            </w:pPr>
            <w:r w:rsidRPr="00E30572">
              <w:rPr>
                <w:color w:val="FFFFFF"/>
              </w:rPr>
              <w:t>4</w:t>
            </w:r>
          </w:p>
        </w:tc>
        <w:tc>
          <w:tcPr>
            <w:tcW w:w="794" w:type="dxa"/>
            <w:shd w:val="clear" w:color="auto" w:fill="A6A6A6"/>
            <w:vAlign w:val="bottom"/>
          </w:tcPr>
          <w:p w14:paraId="5FC8326D" w14:textId="77777777" w:rsidR="00E30572" w:rsidRPr="00E30572" w:rsidRDefault="00E30572" w:rsidP="00E30572">
            <w:pPr>
              <w:ind w:left="0" w:right="0"/>
              <w:jc w:val="right"/>
              <w:rPr>
                <w:color w:val="FFFFFF"/>
              </w:rPr>
            </w:pPr>
            <w:r w:rsidRPr="00E30572">
              <w:rPr>
                <w:color w:val="FFFFFF"/>
              </w:rPr>
              <w:t>5</w:t>
            </w:r>
          </w:p>
        </w:tc>
        <w:tc>
          <w:tcPr>
            <w:tcW w:w="794" w:type="dxa"/>
            <w:tcBorders>
              <w:top w:val="nil"/>
              <w:bottom w:val="nil"/>
              <w:right w:val="nil"/>
            </w:tcBorders>
            <w:shd w:val="clear" w:color="auto" w:fill="FFFFFF"/>
          </w:tcPr>
          <w:p w14:paraId="1E43763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D1ABDB3"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5EC4BD4"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7525C8A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458F70D4"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AE85DD8" w14:textId="77777777" w:rsidR="00E30572" w:rsidRPr="00E30572" w:rsidRDefault="00E30572" w:rsidP="00E30572">
            <w:pPr>
              <w:ind w:left="0" w:right="0"/>
              <w:jc w:val="center"/>
            </w:pPr>
          </w:p>
        </w:tc>
      </w:tr>
    </w:tbl>
    <w:p w14:paraId="4BD9DFF5" w14:textId="77777777" w:rsidR="00E30572" w:rsidRDefault="00E30572" w:rsidP="000116B9">
      <w:pPr>
        <w:ind w:left="0"/>
        <w:rPr>
          <w:sz w:val="28"/>
        </w:rPr>
        <w:sectPr w:rsidR="00E30572" w:rsidSect="00434A63">
          <w:headerReference w:type="first" r:id="rId173"/>
          <w:pgSz w:w="11900" w:h="16840"/>
          <w:pgMar w:top="2835" w:right="851" w:bottom="1134" w:left="851" w:header="709" w:footer="454" w:gutter="0"/>
          <w:cols w:space="708"/>
          <w:titlePg/>
          <w:docGrid w:linePitch="360"/>
        </w:sectPr>
      </w:pPr>
    </w:p>
    <w:tbl>
      <w:tblPr>
        <w:tblStyle w:val="Tabellenraster14"/>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844481" w:rsidRPr="00844481" w14:paraId="1E2F8223" w14:textId="77777777" w:rsidTr="00844481">
        <w:trPr>
          <w:trHeight w:val="794"/>
          <w:jc w:val="center"/>
        </w:trPr>
        <w:tc>
          <w:tcPr>
            <w:tcW w:w="794" w:type="dxa"/>
            <w:tcBorders>
              <w:bottom w:val="single" w:sz="4" w:space="0" w:color="auto"/>
            </w:tcBorders>
            <w:shd w:val="clear" w:color="auto" w:fill="A6A6A6"/>
            <w:vAlign w:val="center"/>
          </w:tcPr>
          <w:p w14:paraId="0071866F" w14:textId="77777777" w:rsidR="00844481" w:rsidRPr="00844481" w:rsidRDefault="00844481" w:rsidP="00844481">
            <w:pPr>
              <w:ind w:left="0" w:right="0"/>
              <w:jc w:val="center"/>
              <w:rPr>
                <w:b/>
                <w:bCs/>
                <w:sz w:val="28"/>
                <w:szCs w:val="28"/>
              </w:rPr>
            </w:pPr>
            <w:r w:rsidRPr="00844481">
              <w:rPr>
                <w:b/>
                <w:bCs/>
                <w:sz w:val="28"/>
                <w:szCs w:val="28"/>
              </w:rPr>
              <w:lastRenderedPageBreak/>
              <w:t>S</w:t>
            </w:r>
          </w:p>
        </w:tc>
        <w:tc>
          <w:tcPr>
            <w:tcW w:w="794" w:type="dxa"/>
            <w:shd w:val="clear" w:color="auto" w:fill="A6A6A6"/>
            <w:vAlign w:val="center"/>
          </w:tcPr>
          <w:p w14:paraId="1E3F0E4B" w14:textId="77777777" w:rsidR="00844481" w:rsidRPr="00844481" w:rsidRDefault="00844481" w:rsidP="00844481">
            <w:pPr>
              <w:ind w:left="0" w:right="0"/>
              <w:jc w:val="center"/>
              <w:rPr>
                <w:b/>
                <w:bCs/>
                <w:sz w:val="28"/>
                <w:szCs w:val="28"/>
              </w:rPr>
            </w:pPr>
            <w:r w:rsidRPr="00844481">
              <w:rPr>
                <w:b/>
                <w:bCs/>
                <w:sz w:val="28"/>
                <w:szCs w:val="28"/>
              </w:rPr>
              <w:t>U</w:t>
            </w:r>
          </w:p>
        </w:tc>
        <w:tc>
          <w:tcPr>
            <w:tcW w:w="794" w:type="dxa"/>
            <w:tcBorders>
              <w:bottom w:val="single" w:sz="4" w:space="0" w:color="auto"/>
            </w:tcBorders>
            <w:shd w:val="clear" w:color="auto" w:fill="FFFFFF"/>
            <w:vAlign w:val="center"/>
          </w:tcPr>
          <w:p w14:paraId="74140F0A" w14:textId="77777777" w:rsidR="00844481" w:rsidRPr="00844481" w:rsidRDefault="00844481" w:rsidP="00844481">
            <w:pPr>
              <w:ind w:left="0" w:right="0"/>
              <w:jc w:val="center"/>
              <w:rPr>
                <w:b/>
                <w:bCs/>
                <w:sz w:val="28"/>
                <w:szCs w:val="28"/>
              </w:rPr>
            </w:pPr>
            <w:r w:rsidRPr="00844481">
              <w:rPr>
                <w:b/>
                <w:bCs/>
                <w:sz w:val="28"/>
                <w:szCs w:val="28"/>
              </w:rPr>
              <w:t>M</w:t>
            </w:r>
          </w:p>
        </w:tc>
        <w:tc>
          <w:tcPr>
            <w:tcW w:w="794" w:type="dxa"/>
            <w:tcBorders>
              <w:bottom w:val="single" w:sz="4" w:space="0" w:color="auto"/>
            </w:tcBorders>
            <w:shd w:val="clear" w:color="auto" w:fill="FFFFFF"/>
            <w:vAlign w:val="center"/>
          </w:tcPr>
          <w:p w14:paraId="4091D607" w14:textId="77777777" w:rsidR="00844481" w:rsidRPr="00844481" w:rsidRDefault="00844481" w:rsidP="00844481">
            <w:pPr>
              <w:ind w:left="0" w:right="0"/>
              <w:jc w:val="center"/>
              <w:rPr>
                <w:b/>
                <w:bCs/>
                <w:sz w:val="28"/>
                <w:szCs w:val="28"/>
              </w:rPr>
            </w:pPr>
            <w:r w:rsidRPr="00844481">
              <w:rPr>
                <w:b/>
                <w:bCs/>
                <w:sz w:val="28"/>
                <w:szCs w:val="28"/>
              </w:rPr>
              <w:t>M</w:t>
            </w:r>
          </w:p>
        </w:tc>
        <w:tc>
          <w:tcPr>
            <w:tcW w:w="794" w:type="dxa"/>
            <w:tcBorders>
              <w:bottom w:val="single" w:sz="4" w:space="0" w:color="auto"/>
            </w:tcBorders>
            <w:shd w:val="clear" w:color="auto" w:fill="FFFFFF"/>
            <w:vAlign w:val="center"/>
          </w:tcPr>
          <w:p w14:paraId="35CC8F41" w14:textId="77777777" w:rsidR="00844481" w:rsidRPr="00844481" w:rsidRDefault="00844481" w:rsidP="00844481">
            <w:pPr>
              <w:ind w:left="0" w:right="0"/>
              <w:jc w:val="center"/>
              <w:rPr>
                <w:b/>
                <w:bCs/>
                <w:sz w:val="28"/>
                <w:szCs w:val="28"/>
              </w:rPr>
            </w:pPr>
            <w:r w:rsidRPr="00844481">
              <w:rPr>
                <w:b/>
                <w:bCs/>
                <w:sz w:val="28"/>
                <w:szCs w:val="28"/>
              </w:rPr>
              <w:t>E</w:t>
            </w:r>
          </w:p>
        </w:tc>
        <w:tc>
          <w:tcPr>
            <w:tcW w:w="794" w:type="dxa"/>
            <w:tcBorders>
              <w:top w:val="nil"/>
              <w:bottom w:val="nil"/>
              <w:right w:val="nil"/>
            </w:tcBorders>
            <w:shd w:val="clear" w:color="auto" w:fill="FFFFFF"/>
            <w:vAlign w:val="center"/>
          </w:tcPr>
          <w:p w14:paraId="03A079BF"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3E6B52A7"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364EA856" w14:textId="77777777" w:rsidR="00844481" w:rsidRPr="00844481" w:rsidRDefault="00844481" w:rsidP="00844481">
            <w:pPr>
              <w:ind w:left="0" w:right="0"/>
              <w:jc w:val="center"/>
              <w:rPr>
                <w:b/>
                <w:bCs/>
                <w:sz w:val="28"/>
                <w:szCs w:val="28"/>
              </w:rPr>
            </w:pPr>
            <w:r w:rsidRPr="00844481">
              <w:rPr>
                <w:b/>
                <w:bCs/>
                <w:sz w:val="28"/>
                <w:szCs w:val="28"/>
              </w:rPr>
              <w:t>P</w:t>
            </w:r>
          </w:p>
        </w:tc>
        <w:tc>
          <w:tcPr>
            <w:tcW w:w="794" w:type="dxa"/>
            <w:tcBorders>
              <w:top w:val="nil"/>
              <w:bottom w:val="nil"/>
              <w:right w:val="nil"/>
            </w:tcBorders>
            <w:shd w:val="clear" w:color="auto" w:fill="FFFFFF"/>
            <w:vAlign w:val="center"/>
          </w:tcPr>
          <w:p w14:paraId="029CB2A7"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507E681D"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239424" behindDoc="0" locked="0" layoutInCell="1" allowOverlap="1" wp14:anchorId="27432EAA" wp14:editId="576207C3">
                      <wp:simplePos x="0" y="0"/>
                      <wp:positionH relativeFrom="margin">
                        <wp:posOffset>-111125</wp:posOffset>
                      </wp:positionH>
                      <wp:positionV relativeFrom="margin">
                        <wp:posOffset>466090</wp:posOffset>
                      </wp:positionV>
                      <wp:extent cx="446405" cy="307975"/>
                      <wp:effectExtent l="0" t="0" r="0" b="0"/>
                      <wp:wrapNone/>
                      <wp:docPr id="770" name="Textfeld 770"/>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2DF47B1"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3ACE25AC" w14:textId="77777777" w:rsidR="003620B0" w:rsidRDefault="003620B0"/>
                                <w:p w14:paraId="1187FF32"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2955CE1F" w14:textId="77777777" w:rsidR="003620B0" w:rsidRDefault="003620B0"/>
                                <w:p w14:paraId="5BD15480"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08A39928" w14:textId="77777777" w:rsidR="003620B0" w:rsidRDefault="003620B0"/>
                                <w:p w14:paraId="0737412B"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32EAA" id="Textfeld 770" o:spid="_x0000_s1341" type="#_x0000_t202" style="position:absolute;left:0;text-align:left;margin-left:-8.75pt;margin-top:36.7pt;width:35.15pt;height:24.25pt;z-index:251239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" filled="f" stroked="f">
                      <v:textbox>
                        <w:txbxContent>
                          <w:p w14:paraId="32DF47B1"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3ACE25AC" w14:textId="77777777" w:rsidR="003620B0" w:rsidRDefault="003620B0"/>
                          <w:p w14:paraId="1187FF32"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2955CE1F" w14:textId="77777777" w:rsidR="003620B0" w:rsidRDefault="003620B0"/>
                          <w:p w14:paraId="5BD15480"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08A39928" w14:textId="77777777" w:rsidR="003620B0" w:rsidRDefault="003620B0"/>
                          <w:p w14:paraId="0737412B"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1C6D0A44" w14:textId="77777777" w:rsidR="00844481" w:rsidRPr="00844481" w:rsidRDefault="00844481" w:rsidP="00844481">
            <w:pPr>
              <w:ind w:left="0" w:right="0"/>
              <w:jc w:val="center"/>
              <w:rPr>
                <w:b/>
                <w:bCs/>
                <w:sz w:val="28"/>
                <w:szCs w:val="28"/>
              </w:rPr>
            </w:pPr>
          </w:p>
        </w:tc>
      </w:tr>
      <w:tr w:rsidR="00844481" w:rsidRPr="00844481" w14:paraId="34B28AF2" w14:textId="77777777" w:rsidTr="00844481">
        <w:trPr>
          <w:trHeight w:val="794"/>
          <w:jc w:val="center"/>
        </w:trPr>
        <w:tc>
          <w:tcPr>
            <w:tcW w:w="794" w:type="dxa"/>
            <w:tcBorders>
              <w:left w:val="nil"/>
              <w:bottom w:val="nil"/>
            </w:tcBorders>
            <w:shd w:val="clear" w:color="auto" w:fill="FFFFFF"/>
            <w:vAlign w:val="center"/>
          </w:tcPr>
          <w:p w14:paraId="1FA02B5E" w14:textId="77777777"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1991040" behindDoc="0" locked="0" layoutInCell="1" allowOverlap="1" wp14:anchorId="66D0976C" wp14:editId="6B4DE8A4">
                      <wp:simplePos x="0" y="0"/>
                      <wp:positionH relativeFrom="margin">
                        <wp:posOffset>219710</wp:posOffset>
                      </wp:positionH>
                      <wp:positionV relativeFrom="margin">
                        <wp:posOffset>-367665</wp:posOffset>
                      </wp:positionV>
                      <wp:extent cx="222885" cy="250190"/>
                      <wp:effectExtent l="0" t="0" r="0" b="0"/>
                      <wp:wrapNone/>
                      <wp:docPr id="1847" name="Textfeld 1847"/>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AB183F9"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4720BEE6" w14:textId="77777777" w:rsidR="003620B0" w:rsidRDefault="003620B0"/>
                                <w:p w14:paraId="4E48566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4828310B" w14:textId="77777777" w:rsidR="003620B0" w:rsidRDefault="003620B0"/>
                                <w:p w14:paraId="48EE5B99"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7B3CC5EF" w14:textId="77777777" w:rsidR="003620B0" w:rsidRDefault="003620B0"/>
                                <w:p w14:paraId="65825B5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0976C" id="Textfeld 1847" o:spid="_x0000_s1342" type="#_x0000_t202" style="position:absolute;left:0;text-align:left;margin-left:17.3pt;margin-top:-28.95pt;width:17.55pt;height:19.7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" filled="f" stroked="f">
                      <v:textbox>
                        <w:txbxContent>
                          <w:p w14:paraId="3AB183F9"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4720BEE6" w14:textId="77777777" w:rsidR="003620B0" w:rsidRDefault="003620B0"/>
                          <w:p w14:paraId="4E48566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4828310B" w14:textId="77777777" w:rsidR="003620B0" w:rsidRDefault="003620B0"/>
                          <w:p w14:paraId="48EE5B99"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7B3CC5EF" w14:textId="77777777" w:rsidR="003620B0" w:rsidRDefault="003620B0"/>
                          <w:p w14:paraId="65825B5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p>
        </w:tc>
        <w:tc>
          <w:tcPr>
            <w:tcW w:w="794" w:type="dxa"/>
            <w:shd w:val="clear" w:color="auto" w:fill="FFFFFF"/>
            <w:vAlign w:val="center"/>
          </w:tcPr>
          <w:p w14:paraId="5EAC86E5" w14:textId="77777777"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1995136" behindDoc="0" locked="0" layoutInCell="1" allowOverlap="1" wp14:anchorId="26E2D6B0" wp14:editId="6752E232">
                      <wp:simplePos x="0" y="0"/>
                      <wp:positionH relativeFrom="margin">
                        <wp:posOffset>224790</wp:posOffset>
                      </wp:positionH>
                      <wp:positionV relativeFrom="margin">
                        <wp:posOffset>-374650</wp:posOffset>
                      </wp:positionV>
                      <wp:extent cx="222885" cy="250190"/>
                      <wp:effectExtent l="0" t="0" r="0" b="0"/>
                      <wp:wrapNone/>
                      <wp:docPr id="1848" name="Textfeld 1848"/>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569ED8" w14:textId="77777777" w:rsidR="003620B0" w:rsidRPr="009633F8" w:rsidRDefault="003620B0" w:rsidP="009633F8">
                                  <w:pPr>
                                    <w:pStyle w:val="berschrift1"/>
                                    <w:rPr>
                                      <w:color w:val="FFFFFF" w:themeColor="background1"/>
                                    </w:rPr>
                                  </w:pPr>
                                  <w:r>
                                    <w:rPr>
                                      <w:color w:val="FFFFFF" w:themeColor="background1"/>
                                      <w:sz w:val="24"/>
                                      <w:szCs w:val="24"/>
                                    </w:rPr>
                                    <w:t>2</w:t>
                                  </w:r>
                                </w:p>
                                <w:p w14:paraId="05188F7A" w14:textId="77777777" w:rsidR="003620B0" w:rsidRDefault="003620B0"/>
                                <w:p w14:paraId="1A44E7FB" w14:textId="77777777" w:rsidR="003620B0" w:rsidRPr="009633F8" w:rsidRDefault="003620B0" w:rsidP="009633F8">
                                  <w:pPr>
                                    <w:pStyle w:val="berschrift1"/>
                                    <w:rPr>
                                      <w:color w:val="FFFFFF" w:themeColor="background1"/>
                                    </w:rPr>
                                  </w:pPr>
                                  <w:r>
                                    <w:rPr>
                                      <w:color w:val="FFFFFF" w:themeColor="background1"/>
                                      <w:sz w:val="24"/>
                                      <w:szCs w:val="24"/>
                                    </w:rPr>
                                    <w:t>2</w:t>
                                  </w:r>
                                </w:p>
                                <w:p w14:paraId="6084458C" w14:textId="77777777" w:rsidR="003620B0" w:rsidRDefault="003620B0"/>
                                <w:p w14:paraId="4D6D02FF" w14:textId="77777777" w:rsidR="003620B0" w:rsidRPr="009633F8" w:rsidRDefault="003620B0" w:rsidP="009633F8">
                                  <w:pPr>
                                    <w:pStyle w:val="berschrift1"/>
                                    <w:rPr>
                                      <w:color w:val="FFFFFF" w:themeColor="background1"/>
                                    </w:rPr>
                                  </w:pPr>
                                  <w:r>
                                    <w:rPr>
                                      <w:color w:val="FFFFFF" w:themeColor="background1"/>
                                      <w:sz w:val="24"/>
                                      <w:szCs w:val="24"/>
                                    </w:rPr>
                                    <w:t>2</w:t>
                                  </w:r>
                                </w:p>
                                <w:p w14:paraId="6A18C321" w14:textId="77777777" w:rsidR="003620B0" w:rsidRDefault="003620B0"/>
                                <w:p w14:paraId="5302C8AA" w14:textId="77777777" w:rsidR="003620B0" w:rsidRPr="009633F8" w:rsidRDefault="003620B0" w:rsidP="009633F8">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2D6B0" id="Textfeld 1848" o:spid="_x0000_s1343" type="#_x0000_t202" style="position:absolute;left:0;text-align:left;margin-left:17.7pt;margin-top:-29.5pt;width:17.55pt;height:19.7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" filled="f" stroked="f">
                      <v:textbox>
                        <w:txbxContent>
                          <w:p w14:paraId="3B569ED8" w14:textId="77777777" w:rsidR="003620B0" w:rsidRPr="009633F8" w:rsidRDefault="003620B0" w:rsidP="009633F8">
                            <w:pPr>
                              <w:pStyle w:val="berschrift1"/>
                              <w:rPr>
                                <w:color w:val="FFFFFF" w:themeColor="background1"/>
                              </w:rPr>
                            </w:pPr>
                            <w:r>
                              <w:rPr>
                                <w:color w:val="FFFFFF" w:themeColor="background1"/>
                                <w:sz w:val="24"/>
                                <w:szCs w:val="24"/>
                              </w:rPr>
                              <w:t>2</w:t>
                            </w:r>
                          </w:p>
                          <w:p w14:paraId="05188F7A" w14:textId="77777777" w:rsidR="003620B0" w:rsidRDefault="003620B0"/>
                          <w:p w14:paraId="1A44E7FB" w14:textId="77777777" w:rsidR="003620B0" w:rsidRPr="009633F8" w:rsidRDefault="003620B0" w:rsidP="009633F8">
                            <w:pPr>
                              <w:pStyle w:val="berschrift1"/>
                              <w:rPr>
                                <w:color w:val="FFFFFF" w:themeColor="background1"/>
                              </w:rPr>
                            </w:pPr>
                            <w:r>
                              <w:rPr>
                                <w:color w:val="FFFFFF" w:themeColor="background1"/>
                                <w:sz w:val="24"/>
                                <w:szCs w:val="24"/>
                              </w:rPr>
                              <w:t>2</w:t>
                            </w:r>
                          </w:p>
                          <w:p w14:paraId="6084458C" w14:textId="77777777" w:rsidR="003620B0" w:rsidRDefault="003620B0"/>
                          <w:p w14:paraId="4D6D02FF" w14:textId="77777777" w:rsidR="003620B0" w:rsidRPr="009633F8" w:rsidRDefault="003620B0" w:rsidP="009633F8">
                            <w:pPr>
                              <w:pStyle w:val="berschrift1"/>
                              <w:rPr>
                                <w:color w:val="FFFFFF" w:themeColor="background1"/>
                              </w:rPr>
                            </w:pPr>
                            <w:r>
                              <w:rPr>
                                <w:color w:val="FFFFFF" w:themeColor="background1"/>
                                <w:sz w:val="24"/>
                                <w:szCs w:val="24"/>
                              </w:rPr>
                              <w:t>2</w:t>
                            </w:r>
                          </w:p>
                          <w:p w14:paraId="6A18C321" w14:textId="77777777" w:rsidR="003620B0" w:rsidRDefault="003620B0"/>
                          <w:p w14:paraId="5302C8AA" w14:textId="77777777" w:rsidR="003620B0" w:rsidRPr="009633F8" w:rsidRDefault="003620B0" w:rsidP="009633F8">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844481" w:rsidRPr="00844481">
              <w:rPr>
                <w:b/>
                <w:bCs/>
                <w:sz w:val="28"/>
                <w:szCs w:val="28"/>
              </w:rPr>
              <w:t>N</w:t>
            </w:r>
          </w:p>
        </w:tc>
        <w:tc>
          <w:tcPr>
            <w:tcW w:w="794" w:type="dxa"/>
            <w:tcBorders>
              <w:bottom w:val="nil"/>
              <w:right w:val="nil"/>
            </w:tcBorders>
            <w:shd w:val="clear" w:color="auto" w:fill="FFFFFF"/>
            <w:vAlign w:val="center"/>
          </w:tcPr>
          <w:p w14:paraId="1BBFDF8D"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2AEFEE54"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5196D8A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301FA66"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1DEFE756"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178A7E46" w14:textId="77777777" w:rsidR="00844481" w:rsidRPr="00844481" w:rsidRDefault="00844481" w:rsidP="00844481">
            <w:pPr>
              <w:ind w:left="0" w:right="0"/>
              <w:jc w:val="center"/>
              <w:rPr>
                <w:b/>
                <w:bCs/>
                <w:sz w:val="28"/>
                <w:szCs w:val="28"/>
              </w:rPr>
            </w:pPr>
            <w:r w:rsidRPr="00844481">
              <w:rPr>
                <w:b/>
                <w:bCs/>
                <w:sz w:val="28"/>
                <w:szCs w:val="28"/>
              </w:rPr>
              <w:t>F</w:t>
            </w:r>
          </w:p>
        </w:tc>
        <w:tc>
          <w:tcPr>
            <w:tcW w:w="794" w:type="dxa"/>
            <w:tcBorders>
              <w:top w:val="nil"/>
              <w:bottom w:val="nil"/>
            </w:tcBorders>
            <w:shd w:val="clear" w:color="auto" w:fill="FFFFFF"/>
            <w:vAlign w:val="center"/>
          </w:tcPr>
          <w:p w14:paraId="371B0777"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22FA3760" w14:textId="77777777" w:rsidR="00844481" w:rsidRPr="00844481" w:rsidRDefault="00844481" w:rsidP="00844481">
            <w:pPr>
              <w:ind w:left="0" w:right="0"/>
              <w:jc w:val="center"/>
              <w:rPr>
                <w:b/>
                <w:bCs/>
                <w:sz w:val="28"/>
                <w:szCs w:val="28"/>
              </w:rPr>
            </w:pPr>
            <w:r w:rsidRPr="00844481">
              <w:rPr>
                <w:b/>
                <w:bCs/>
                <w:sz w:val="28"/>
                <w:szCs w:val="28"/>
              </w:rPr>
              <w:t>S</w:t>
            </w:r>
          </w:p>
        </w:tc>
        <w:tc>
          <w:tcPr>
            <w:tcW w:w="794" w:type="dxa"/>
            <w:tcBorders>
              <w:top w:val="nil"/>
              <w:bottom w:val="nil"/>
              <w:right w:val="nil"/>
            </w:tcBorders>
            <w:shd w:val="clear" w:color="auto" w:fill="FFFFFF"/>
            <w:vAlign w:val="center"/>
          </w:tcPr>
          <w:p w14:paraId="742B1ADD" w14:textId="77777777" w:rsidR="00844481" w:rsidRPr="00844481" w:rsidRDefault="00844481" w:rsidP="00844481">
            <w:pPr>
              <w:ind w:left="0" w:right="0"/>
              <w:jc w:val="center"/>
              <w:rPr>
                <w:b/>
                <w:bCs/>
                <w:sz w:val="28"/>
                <w:szCs w:val="28"/>
              </w:rPr>
            </w:pPr>
          </w:p>
        </w:tc>
      </w:tr>
      <w:tr w:rsidR="00844481" w:rsidRPr="00844481" w14:paraId="002EB55B" w14:textId="77777777" w:rsidTr="00844481">
        <w:trPr>
          <w:trHeight w:val="794"/>
          <w:jc w:val="center"/>
        </w:trPr>
        <w:tc>
          <w:tcPr>
            <w:tcW w:w="794" w:type="dxa"/>
            <w:tcBorders>
              <w:top w:val="nil"/>
              <w:left w:val="nil"/>
            </w:tcBorders>
            <w:shd w:val="clear" w:color="auto" w:fill="FFFFFF"/>
            <w:vAlign w:val="center"/>
          </w:tcPr>
          <w:p w14:paraId="408926BA"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689F8BFA" w14:textId="77777777" w:rsidR="00844481" w:rsidRPr="00844481" w:rsidRDefault="00844481" w:rsidP="00844481">
            <w:pPr>
              <w:ind w:left="0" w:right="0"/>
              <w:jc w:val="center"/>
              <w:rPr>
                <w:b/>
                <w:bCs/>
                <w:sz w:val="28"/>
                <w:szCs w:val="28"/>
              </w:rPr>
            </w:pPr>
            <w:r w:rsidRPr="00844481">
              <w:rPr>
                <w:b/>
                <w:bCs/>
                <w:sz w:val="28"/>
                <w:szCs w:val="28"/>
              </w:rPr>
              <w:t>F</w:t>
            </w:r>
          </w:p>
        </w:tc>
        <w:tc>
          <w:tcPr>
            <w:tcW w:w="794" w:type="dxa"/>
            <w:tcBorders>
              <w:top w:val="nil"/>
              <w:right w:val="nil"/>
            </w:tcBorders>
            <w:shd w:val="clear" w:color="auto" w:fill="FFFFFF"/>
            <w:vAlign w:val="center"/>
          </w:tcPr>
          <w:p w14:paraId="4BC9F0ED"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1D2C9EA6"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53CF0505"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884544" behindDoc="0" locked="0" layoutInCell="1" allowOverlap="1" wp14:anchorId="71BC8435" wp14:editId="6828E29B">
                      <wp:simplePos x="0" y="0"/>
                      <wp:positionH relativeFrom="margin">
                        <wp:posOffset>-119380</wp:posOffset>
                      </wp:positionH>
                      <wp:positionV relativeFrom="margin">
                        <wp:posOffset>469900</wp:posOffset>
                      </wp:positionV>
                      <wp:extent cx="446405" cy="307975"/>
                      <wp:effectExtent l="0" t="0" r="0" b="0"/>
                      <wp:wrapNone/>
                      <wp:docPr id="772" name="Textfeld 77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1E2FCC1D"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2AB64024" w14:textId="77777777" w:rsidR="003620B0" w:rsidRDefault="003620B0"/>
                                <w:p w14:paraId="2CC7631F"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78325F05" w14:textId="77777777" w:rsidR="003620B0" w:rsidRDefault="003620B0"/>
                                <w:p w14:paraId="3F743CF3"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6953131C" w14:textId="77777777" w:rsidR="003620B0" w:rsidRDefault="003620B0"/>
                                <w:p w14:paraId="33111B66"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C8435" id="Textfeld 772" o:spid="_x0000_s1344" type="#_x0000_t202" style="position:absolute;left:0;text-align:left;margin-left:-9.4pt;margin-top:37pt;width:35.15pt;height:24.25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O8BGA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" filled="f" stroked="f">
                      <v:textbox>
                        <w:txbxContent>
                          <w:p w14:paraId="1E2FCC1D"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2AB64024" w14:textId="77777777" w:rsidR="003620B0" w:rsidRDefault="003620B0"/>
                          <w:p w14:paraId="2CC7631F"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78325F05" w14:textId="77777777" w:rsidR="003620B0" w:rsidRDefault="003620B0"/>
                          <w:p w14:paraId="3F743CF3"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6953131C" w14:textId="77777777" w:rsidR="003620B0" w:rsidRDefault="003620B0"/>
                          <w:p w14:paraId="33111B66"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vAlign w:val="center"/>
          </w:tcPr>
          <w:p w14:paraId="48006BEE" w14:textId="77777777" w:rsidR="00844481" w:rsidRPr="00844481" w:rsidRDefault="00844481" w:rsidP="00844481">
            <w:pPr>
              <w:ind w:left="0" w:right="0"/>
              <w:jc w:val="center"/>
              <w:rPr>
                <w:b/>
                <w:bCs/>
                <w:sz w:val="28"/>
                <w:szCs w:val="28"/>
              </w:rPr>
            </w:pPr>
          </w:p>
        </w:tc>
        <w:tc>
          <w:tcPr>
            <w:tcW w:w="794" w:type="dxa"/>
            <w:tcBorders>
              <w:top w:val="nil"/>
              <w:left w:val="nil"/>
            </w:tcBorders>
            <w:shd w:val="clear" w:color="auto" w:fill="FFFFFF"/>
            <w:vAlign w:val="center"/>
          </w:tcPr>
          <w:p w14:paraId="53395E81"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5AEB5AEC"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tcBorders>
              <w:top w:val="nil"/>
            </w:tcBorders>
            <w:shd w:val="clear" w:color="auto" w:fill="FFFFFF"/>
            <w:vAlign w:val="center"/>
          </w:tcPr>
          <w:p w14:paraId="120BE455"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6D434720" w14:textId="77777777" w:rsidR="00844481" w:rsidRPr="00844481" w:rsidRDefault="00844481" w:rsidP="00844481">
            <w:pPr>
              <w:ind w:left="0" w:right="0"/>
              <w:jc w:val="center"/>
              <w:rPr>
                <w:b/>
                <w:bCs/>
                <w:sz w:val="28"/>
                <w:szCs w:val="28"/>
              </w:rPr>
            </w:pPr>
            <w:r w:rsidRPr="00844481">
              <w:rPr>
                <w:b/>
                <w:bCs/>
                <w:sz w:val="28"/>
                <w:szCs w:val="28"/>
              </w:rPr>
              <w:t>C</w:t>
            </w:r>
          </w:p>
        </w:tc>
        <w:tc>
          <w:tcPr>
            <w:tcW w:w="794" w:type="dxa"/>
            <w:tcBorders>
              <w:top w:val="nil"/>
              <w:right w:val="nil"/>
            </w:tcBorders>
            <w:shd w:val="clear" w:color="auto" w:fill="FFFFFF"/>
            <w:vAlign w:val="center"/>
          </w:tcPr>
          <w:p w14:paraId="490C83F2" w14:textId="77777777" w:rsidR="00844481" w:rsidRPr="00844481" w:rsidRDefault="00844481" w:rsidP="00844481">
            <w:pPr>
              <w:ind w:left="0" w:right="0"/>
              <w:jc w:val="center"/>
              <w:rPr>
                <w:b/>
                <w:bCs/>
                <w:sz w:val="28"/>
                <w:szCs w:val="28"/>
              </w:rPr>
            </w:pPr>
          </w:p>
        </w:tc>
      </w:tr>
      <w:tr w:rsidR="00844481" w:rsidRPr="00844481" w14:paraId="7614AF60" w14:textId="77777777" w:rsidTr="00844481">
        <w:trPr>
          <w:trHeight w:val="794"/>
          <w:jc w:val="center"/>
        </w:trPr>
        <w:tc>
          <w:tcPr>
            <w:tcW w:w="794" w:type="dxa"/>
            <w:tcBorders>
              <w:bottom w:val="single" w:sz="4" w:space="0" w:color="auto"/>
            </w:tcBorders>
            <w:shd w:val="clear" w:color="auto" w:fill="FFFFFF"/>
            <w:vAlign w:val="center"/>
          </w:tcPr>
          <w:p w14:paraId="1AF020C1" w14:textId="77777777" w:rsidR="00844481" w:rsidRPr="00844481" w:rsidRDefault="00844481" w:rsidP="00844481">
            <w:pPr>
              <w:ind w:left="0" w:right="0"/>
              <w:jc w:val="center"/>
              <w:rPr>
                <w:b/>
                <w:bCs/>
                <w:sz w:val="28"/>
                <w:szCs w:val="28"/>
              </w:rPr>
            </w:pPr>
            <w:r w:rsidRPr="00844481">
              <w:rPr>
                <w:b/>
                <w:bCs/>
                <w:sz w:val="28"/>
                <w:szCs w:val="28"/>
              </w:rPr>
              <w:t>H</w:t>
            </w:r>
          </w:p>
        </w:tc>
        <w:tc>
          <w:tcPr>
            <w:tcW w:w="794" w:type="dxa"/>
            <w:shd w:val="clear" w:color="auto" w:fill="FFFFFF"/>
            <w:vAlign w:val="center"/>
          </w:tcPr>
          <w:p w14:paraId="0925448A"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bottom w:val="single" w:sz="4" w:space="0" w:color="auto"/>
            </w:tcBorders>
            <w:shd w:val="clear" w:color="auto" w:fill="FFFFFF"/>
            <w:vAlign w:val="center"/>
          </w:tcPr>
          <w:p w14:paraId="75C31B60" w14:textId="77777777" w:rsidR="00844481" w:rsidRPr="00844481" w:rsidRDefault="00844481" w:rsidP="00844481">
            <w:pPr>
              <w:ind w:left="0" w:right="0"/>
              <w:jc w:val="center"/>
              <w:rPr>
                <w:b/>
                <w:bCs/>
                <w:sz w:val="28"/>
                <w:szCs w:val="28"/>
              </w:rPr>
            </w:pPr>
            <w:r w:rsidRPr="00844481">
              <w:rPr>
                <w:b/>
                <w:bCs/>
                <w:sz w:val="28"/>
                <w:szCs w:val="28"/>
              </w:rPr>
              <w:t>F</w:t>
            </w:r>
          </w:p>
        </w:tc>
        <w:tc>
          <w:tcPr>
            <w:tcW w:w="794" w:type="dxa"/>
            <w:tcBorders>
              <w:bottom w:val="single" w:sz="4" w:space="0" w:color="auto"/>
            </w:tcBorders>
            <w:shd w:val="clear" w:color="auto" w:fill="FFFFFF"/>
            <w:vAlign w:val="center"/>
          </w:tcPr>
          <w:p w14:paraId="58FE2962"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shd w:val="clear" w:color="auto" w:fill="A6A6A6"/>
            <w:vAlign w:val="center"/>
          </w:tcPr>
          <w:p w14:paraId="29868A04" w14:textId="77777777" w:rsidR="00844481" w:rsidRPr="00844481" w:rsidRDefault="00844481" w:rsidP="00844481">
            <w:pPr>
              <w:ind w:left="0" w:right="0"/>
              <w:jc w:val="center"/>
              <w:rPr>
                <w:b/>
                <w:bCs/>
                <w:sz w:val="28"/>
                <w:szCs w:val="28"/>
              </w:rPr>
            </w:pPr>
            <w:r w:rsidRPr="00844481">
              <w:rPr>
                <w:b/>
                <w:bCs/>
                <w:sz w:val="28"/>
                <w:szCs w:val="28"/>
              </w:rPr>
              <w:t>P</w:t>
            </w:r>
          </w:p>
        </w:tc>
        <w:tc>
          <w:tcPr>
            <w:tcW w:w="794" w:type="dxa"/>
            <w:tcBorders>
              <w:bottom w:val="single" w:sz="4" w:space="0" w:color="auto"/>
            </w:tcBorders>
            <w:shd w:val="clear" w:color="auto" w:fill="FFFFFF"/>
            <w:vAlign w:val="center"/>
          </w:tcPr>
          <w:p w14:paraId="29698722" w14:textId="77777777" w:rsidR="00844481" w:rsidRPr="00844481" w:rsidRDefault="00844481" w:rsidP="00844481">
            <w:pPr>
              <w:ind w:left="0" w:right="0"/>
              <w:jc w:val="center"/>
              <w:rPr>
                <w:b/>
                <w:bCs/>
                <w:sz w:val="28"/>
                <w:szCs w:val="28"/>
              </w:rPr>
            </w:pPr>
            <w:r w:rsidRPr="00844481">
              <w:rPr>
                <w:b/>
                <w:bCs/>
                <w:sz w:val="28"/>
                <w:szCs w:val="28"/>
              </w:rPr>
              <w:t>F</w:t>
            </w:r>
          </w:p>
        </w:tc>
        <w:tc>
          <w:tcPr>
            <w:tcW w:w="794" w:type="dxa"/>
            <w:tcBorders>
              <w:bottom w:val="single" w:sz="4" w:space="0" w:color="auto"/>
            </w:tcBorders>
            <w:shd w:val="clear" w:color="auto" w:fill="FFFFFF"/>
            <w:vAlign w:val="center"/>
          </w:tcPr>
          <w:p w14:paraId="5071E85C"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shd w:val="clear" w:color="auto" w:fill="FFFFFF"/>
            <w:vAlign w:val="center"/>
          </w:tcPr>
          <w:p w14:paraId="3CEBF66D" w14:textId="77777777" w:rsidR="00844481" w:rsidRPr="00844481" w:rsidRDefault="00844481" w:rsidP="00844481">
            <w:pPr>
              <w:ind w:left="0" w:right="0"/>
              <w:jc w:val="center"/>
              <w:rPr>
                <w:b/>
                <w:bCs/>
                <w:sz w:val="28"/>
                <w:szCs w:val="28"/>
              </w:rPr>
            </w:pPr>
            <w:r w:rsidRPr="00844481">
              <w:rPr>
                <w:b/>
                <w:bCs/>
                <w:sz w:val="28"/>
                <w:szCs w:val="28"/>
              </w:rPr>
              <w:t>I</w:t>
            </w:r>
          </w:p>
        </w:tc>
        <w:tc>
          <w:tcPr>
            <w:tcW w:w="794" w:type="dxa"/>
            <w:tcBorders>
              <w:bottom w:val="single" w:sz="4" w:space="0" w:color="auto"/>
            </w:tcBorders>
            <w:shd w:val="clear" w:color="auto" w:fill="FFFFFF"/>
            <w:vAlign w:val="center"/>
          </w:tcPr>
          <w:p w14:paraId="435987BE" w14:textId="77777777" w:rsidR="00844481" w:rsidRPr="00844481" w:rsidRDefault="00844481" w:rsidP="00844481">
            <w:pPr>
              <w:ind w:left="0" w:right="0"/>
              <w:jc w:val="center"/>
              <w:rPr>
                <w:b/>
                <w:bCs/>
                <w:sz w:val="28"/>
                <w:szCs w:val="28"/>
              </w:rPr>
            </w:pPr>
            <w:r w:rsidRPr="00844481">
              <w:rPr>
                <w:b/>
                <w:bCs/>
                <w:sz w:val="28"/>
                <w:szCs w:val="28"/>
              </w:rPr>
              <w:t>C</w:t>
            </w:r>
          </w:p>
        </w:tc>
        <w:tc>
          <w:tcPr>
            <w:tcW w:w="794" w:type="dxa"/>
            <w:shd w:val="clear" w:color="auto" w:fill="FFFFFF"/>
            <w:vAlign w:val="center"/>
          </w:tcPr>
          <w:p w14:paraId="5CB95D30" w14:textId="77777777" w:rsidR="00844481" w:rsidRPr="00844481" w:rsidRDefault="00844481" w:rsidP="00844481">
            <w:pPr>
              <w:ind w:left="0" w:right="0"/>
              <w:jc w:val="center"/>
              <w:rPr>
                <w:b/>
                <w:bCs/>
                <w:sz w:val="28"/>
                <w:szCs w:val="28"/>
              </w:rPr>
            </w:pPr>
            <w:r w:rsidRPr="00844481">
              <w:rPr>
                <w:b/>
                <w:bCs/>
                <w:sz w:val="28"/>
                <w:szCs w:val="28"/>
              </w:rPr>
              <w:t>H</w:t>
            </w:r>
          </w:p>
        </w:tc>
        <w:tc>
          <w:tcPr>
            <w:tcW w:w="794" w:type="dxa"/>
            <w:tcBorders>
              <w:bottom w:val="single" w:sz="4" w:space="0" w:color="auto"/>
            </w:tcBorders>
            <w:shd w:val="clear" w:color="auto" w:fill="FFFFFF"/>
            <w:vAlign w:val="center"/>
          </w:tcPr>
          <w:p w14:paraId="4E38DA1F" w14:textId="77777777" w:rsidR="00844481" w:rsidRPr="00844481" w:rsidRDefault="00844481" w:rsidP="00844481">
            <w:pPr>
              <w:ind w:left="0" w:right="0"/>
              <w:jc w:val="center"/>
              <w:rPr>
                <w:b/>
                <w:bCs/>
                <w:sz w:val="28"/>
                <w:szCs w:val="28"/>
              </w:rPr>
            </w:pPr>
            <w:r w:rsidRPr="00844481">
              <w:rPr>
                <w:b/>
                <w:bCs/>
                <w:sz w:val="28"/>
                <w:szCs w:val="28"/>
              </w:rPr>
              <w:t>T</w:t>
            </w:r>
          </w:p>
        </w:tc>
      </w:tr>
      <w:tr w:rsidR="00844481" w:rsidRPr="00844481" w14:paraId="267D51AB" w14:textId="77777777" w:rsidTr="00844481">
        <w:trPr>
          <w:trHeight w:val="794"/>
          <w:jc w:val="center"/>
        </w:trPr>
        <w:tc>
          <w:tcPr>
            <w:tcW w:w="794" w:type="dxa"/>
            <w:tcBorders>
              <w:left w:val="nil"/>
              <w:bottom w:val="nil"/>
            </w:tcBorders>
            <w:shd w:val="clear" w:color="auto" w:fill="FFFFFF"/>
            <w:vAlign w:val="center"/>
          </w:tcPr>
          <w:p w14:paraId="1298E718"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240448" behindDoc="0" locked="0" layoutInCell="1" allowOverlap="1" wp14:anchorId="038A502B" wp14:editId="6C323EC3">
                      <wp:simplePos x="0" y="0"/>
                      <wp:positionH relativeFrom="margin">
                        <wp:posOffset>-119380</wp:posOffset>
                      </wp:positionH>
                      <wp:positionV relativeFrom="margin">
                        <wp:posOffset>-685800</wp:posOffset>
                      </wp:positionV>
                      <wp:extent cx="446405" cy="307975"/>
                      <wp:effectExtent l="0" t="0" r="0" b="0"/>
                      <wp:wrapNone/>
                      <wp:docPr id="773" name="Textfeld 77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7E0A844B"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74822FF2" w14:textId="77777777" w:rsidR="003620B0" w:rsidRDefault="003620B0"/>
                                <w:p w14:paraId="41765D1C"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74DEE14C" w14:textId="77777777" w:rsidR="003620B0" w:rsidRDefault="003620B0"/>
                                <w:p w14:paraId="2576108E"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3D65D973" w14:textId="77777777" w:rsidR="003620B0" w:rsidRDefault="003620B0"/>
                                <w:p w14:paraId="0753DDA8"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A502B" id="Textfeld 773" o:spid="_x0000_s1345" type="#_x0000_t202" style="position:absolute;left:0;text-align:left;margin-left:-9.4pt;margin-top:-54pt;width:35.15pt;height:24.25pt;z-index:251240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E6lGQ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" filled="f" stroked="f">
                      <v:textbox>
                        <w:txbxContent>
                          <w:p w14:paraId="7E0A844B"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74822FF2" w14:textId="77777777" w:rsidR="003620B0" w:rsidRDefault="003620B0"/>
                          <w:p w14:paraId="41765D1C"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74DEE14C" w14:textId="77777777" w:rsidR="003620B0" w:rsidRDefault="003620B0"/>
                          <w:p w14:paraId="2576108E"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3D65D973" w14:textId="77777777" w:rsidR="003620B0" w:rsidRDefault="003620B0"/>
                          <w:p w14:paraId="0753DDA8"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0EE648E2"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tcBorders>
              <w:bottom w:val="nil"/>
              <w:right w:val="nil"/>
            </w:tcBorders>
            <w:shd w:val="clear" w:color="auto" w:fill="FFFFFF"/>
            <w:vAlign w:val="center"/>
          </w:tcPr>
          <w:p w14:paraId="3386AC51" w14:textId="77777777" w:rsidR="00844481" w:rsidRPr="00844481" w:rsidRDefault="00844481" w:rsidP="00844481">
            <w:pPr>
              <w:ind w:left="0" w:right="0"/>
              <w:jc w:val="center"/>
              <w:rPr>
                <w:b/>
                <w:bCs/>
                <w:sz w:val="28"/>
                <w:szCs w:val="28"/>
              </w:rPr>
            </w:pPr>
          </w:p>
        </w:tc>
        <w:tc>
          <w:tcPr>
            <w:tcW w:w="794" w:type="dxa"/>
            <w:tcBorders>
              <w:left w:val="nil"/>
              <w:bottom w:val="nil"/>
            </w:tcBorders>
            <w:shd w:val="clear" w:color="auto" w:fill="FFFFFF"/>
            <w:vAlign w:val="center"/>
          </w:tcPr>
          <w:p w14:paraId="508D6B54"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5C5B4F6E" w14:textId="77777777"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1999232" behindDoc="0" locked="0" layoutInCell="1" allowOverlap="1" wp14:anchorId="5E9EA112" wp14:editId="06960E7A">
                      <wp:simplePos x="0" y="0"/>
                      <wp:positionH relativeFrom="margin">
                        <wp:posOffset>224790</wp:posOffset>
                      </wp:positionH>
                      <wp:positionV relativeFrom="margin">
                        <wp:posOffset>-374015</wp:posOffset>
                      </wp:positionV>
                      <wp:extent cx="222885" cy="250190"/>
                      <wp:effectExtent l="0" t="0" r="0" b="0"/>
                      <wp:wrapNone/>
                      <wp:docPr id="1849" name="Textfeld 1849"/>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3AD9D8" w14:textId="77777777" w:rsidR="003620B0" w:rsidRPr="009633F8" w:rsidRDefault="003620B0" w:rsidP="009633F8">
                                  <w:pPr>
                                    <w:pStyle w:val="berschrift1"/>
                                    <w:rPr>
                                      <w:color w:val="FFFFFF" w:themeColor="background1"/>
                                    </w:rPr>
                                  </w:pPr>
                                  <w:r>
                                    <w:rPr>
                                      <w:color w:val="FFFFFF" w:themeColor="background1"/>
                                      <w:sz w:val="24"/>
                                      <w:szCs w:val="24"/>
                                    </w:rPr>
                                    <w:t>3</w:t>
                                  </w:r>
                                </w:p>
                                <w:p w14:paraId="17C40D9C" w14:textId="77777777" w:rsidR="003620B0" w:rsidRDefault="003620B0"/>
                                <w:p w14:paraId="574AE0DA" w14:textId="77777777" w:rsidR="003620B0" w:rsidRPr="009633F8" w:rsidRDefault="003620B0" w:rsidP="009633F8">
                                  <w:pPr>
                                    <w:pStyle w:val="berschrift1"/>
                                    <w:rPr>
                                      <w:color w:val="FFFFFF" w:themeColor="background1"/>
                                    </w:rPr>
                                  </w:pPr>
                                  <w:r>
                                    <w:rPr>
                                      <w:color w:val="FFFFFF" w:themeColor="background1"/>
                                      <w:sz w:val="24"/>
                                      <w:szCs w:val="24"/>
                                    </w:rPr>
                                    <w:t>3</w:t>
                                  </w:r>
                                </w:p>
                                <w:p w14:paraId="6EA0FA76" w14:textId="77777777" w:rsidR="003620B0" w:rsidRDefault="003620B0"/>
                                <w:p w14:paraId="30B576F5" w14:textId="77777777" w:rsidR="003620B0" w:rsidRPr="009633F8" w:rsidRDefault="003620B0" w:rsidP="009633F8">
                                  <w:pPr>
                                    <w:pStyle w:val="berschrift1"/>
                                    <w:rPr>
                                      <w:color w:val="FFFFFF" w:themeColor="background1"/>
                                    </w:rPr>
                                  </w:pPr>
                                  <w:r>
                                    <w:rPr>
                                      <w:color w:val="FFFFFF" w:themeColor="background1"/>
                                      <w:sz w:val="24"/>
                                      <w:szCs w:val="24"/>
                                    </w:rPr>
                                    <w:t>3</w:t>
                                  </w:r>
                                </w:p>
                                <w:p w14:paraId="3CA152AC" w14:textId="77777777" w:rsidR="003620B0" w:rsidRDefault="003620B0"/>
                                <w:p w14:paraId="13ED56C5" w14:textId="77777777" w:rsidR="003620B0" w:rsidRPr="009633F8" w:rsidRDefault="003620B0" w:rsidP="009633F8">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EA112" id="Textfeld 1849" o:spid="_x0000_s1346" type="#_x0000_t202" style="position:absolute;left:0;text-align:left;margin-left:17.7pt;margin-top:-29.45pt;width:17.55pt;height:19.7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" filled="f" stroked="f">
                      <v:textbox>
                        <w:txbxContent>
                          <w:p w14:paraId="273AD9D8" w14:textId="77777777" w:rsidR="003620B0" w:rsidRPr="009633F8" w:rsidRDefault="003620B0" w:rsidP="009633F8">
                            <w:pPr>
                              <w:pStyle w:val="berschrift1"/>
                              <w:rPr>
                                <w:color w:val="FFFFFF" w:themeColor="background1"/>
                              </w:rPr>
                            </w:pPr>
                            <w:r>
                              <w:rPr>
                                <w:color w:val="FFFFFF" w:themeColor="background1"/>
                                <w:sz w:val="24"/>
                                <w:szCs w:val="24"/>
                              </w:rPr>
                              <w:t>3</w:t>
                            </w:r>
                          </w:p>
                          <w:p w14:paraId="17C40D9C" w14:textId="77777777" w:rsidR="003620B0" w:rsidRDefault="003620B0"/>
                          <w:p w14:paraId="574AE0DA" w14:textId="77777777" w:rsidR="003620B0" w:rsidRPr="009633F8" w:rsidRDefault="003620B0" w:rsidP="009633F8">
                            <w:pPr>
                              <w:pStyle w:val="berschrift1"/>
                              <w:rPr>
                                <w:color w:val="FFFFFF" w:themeColor="background1"/>
                              </w:rPr>
                            </w:pPr>
                            <w:r>
                              <w:rPr>
                                <w:color w:val="FFFFFF" w:themeColor="background1"/>
                                <w:sz w:val="24"/>
                                <w:szCs w:val="24"/>
                              </w:rPr>
                              <w:t>3</w:t>
                            </w:r>
                          </w:p>
                          <w:p w14:paraId="6EA0FA76" w14:textId="77777777" w:rsidR="003620B0" w:rsidRDefault="003620B0"/>
                          <w:p w14:paraId="30B576F5" w14:textId="77777777" w:rsidR="003620B0" w:rsidRPr="009633F8" w:rsidRDefault="003620B0" w:rsidP="009633F8">
                            <w:pPr>
                              <w:pStyle w:val="berschrift1"/>
                              <w:rPr>
                                <w:color w:val="FFFFFF" w:themeColor="background1"/>
                              </w:rPr>
                            </w:pPr>
                            <w:r>
                              <w:rPr>
                                <w:color w:val="FFFFFF" w:themeColor="background1"/>
                                <w:sz w:val="24"/>
                                <w:szCs w:val="24"/>
                              </w:rPr>
                              <w:t>3</w:t>
                            </w:r>
                          </w:p>
                          <w:p w14:paraId="3CA152AC" w14:textId="77777777" w:rsidR="003620B0" w:rsidRDefault="003620B0"/>
                          <w:p w14:paraId="13ED56C5" w14:textId="77777777" w:rsidR="003620B0" w:rsidRPr="009633F8" w:rsidRDefault="003620B0" w:rsidP="009633F8">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844481" w:rsidRPr="00844481">
              <w:rPr>
                <w:b/>
                <w:bCs/>
                <w:sz w:val="28"/>
                <w:szCs w:val="28"/>
              </w:rPr>
              <w:t>R</w:t>
            </w:r>
          </w:p>
        </w:tc>
        <w:tc>
          <w:tcPr>
            <w:tcW w:w="794" w:type="dxa"/>
            <w:tcBorders>
              <w:bottom w:val="nil"/>
              <w:right w:val="nil"/>
            </w:tcBorders>
            <w:shd w:val="clear" w:color="auto" w:fill="FFFFFF"/>
            <w:vAlign w:val="center"/>
          </w:tcPr>
          <w:p w14:paraId="3603079A" w14:textId="77777777" w:rsidR="00844481" w:rsidRPr="00844481" w:rsidRDefault="00844481" w:rsidP="00844481">
            <w:pPr>
              <w:ind w:left="0" w:right="0"/>
              <w:jc w:val="center"/>
              <w:rPr>
                <w:b/>
                <w:bCs/>
                <w:sz w:val="28"/>
                <w:szCs w:val="28"/>
              </w:rPr>
            </w:pPr>
          </w:p>
        </w:tc>
        <w:tc>
          <w:tcPr>
            <w:tcW w:w="794" w:type="dxa"/>
            <w:tcBorders>
              <w:left w:val="nil"/>
              <w:bottom w:val="nil"/>
            </w:tcBorders>
            <w:shd w:val="clear" w:color="auto" w:fill="FFFFFF"/>
            <w:vAlign w:val="center"/>
          </w:tcPr>
          <w:p w14:paraId="2D477437"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29423095" w14:textId="77777777" w:rsidR="00844481" w:rsidRPr="00844481" w:rsidRDefault="00844481" w:rsidP="00844481">
            <w:pPr>
              <w:ind w:left="0" w:right="0"/>
              <w:jc w:val="center"/>
              <w:rPr>
                <w:b/>
                <w:bCs/>
                <w:sz w:val="28"/>
                <w:szCs w:val="28"/>
              </w:rPr>
            </w:pPr>
            <w:r w:rsidRPr="00844481">
              <w:rPr>
                <w:b/>
                <w:bCs/>
                <w:sz w:val="28"/>
                <w:szCs w:val="28"/>
              </w:rPr>
              <w:t>C</w:t>
            </w:r>
          </w:p>
        </w:tc>
        <w:tc>
          <w:tcPr>
            <w:tcW w:w="794" w:type="dxa"/>
            <w:tcBorders>
              <w:bottom w:val="nil"/>
            </w:tcBorders>
            <w:shd w:val="clear" w:color="auto" w:fill="FFFFFF"/>
            <w:vAlign w:val="center"/>
          </w:tcPr>
          <w:p w14:paraId="6B4E8C5C"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3F6B8328"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bottom w:val="nil"/>
              <w:right w:val="nil"/>
            </w:tcBorders>
            <w:shd w:val="clear" w:color="auto" w:fill="FFFFFF"/>
            <w:vAlign w:val="center"/>
          </w:tcPr>
          <w:p w14:paraId="1A93785D" w14:textId="77777777" w:rsidR="00844481" w:rsidRPr="00844481" w:rsidRDefault="00844481" w:rsidP="00844481">
            <w:pPr>
              <w:ind w:left="0" w:right="0"/>
              <w:jc w:val="center"/>
              <w:rPr>
                <w:b/>
                <w:bCs/>
                <w:sz w:val="28"/>
                <w:szCs w:val="28"/>
              </w:rPr>
            </w:pPr>
          </w:p>
        </w:tc>
      </w:tr>
      <w:tr w:rsidR="00844481" w:rsidRPr="00844481" w14:paraId="204F967C" w14:textId="77777777" w:rsidTr="00844481">
        <w:trPr>
          <w:trHeight w:val="794"/>
          <w:jc w:val="center"/>
        </w:trPr>
        <w:tc>
          <w:tcPr>
            <w:tcW w:w="794" w:type="dxa"/>
            <w:tcBorders>
              <w:top w:val="nil"/>
              <w:left w:val="nil"/>
              <w:bottom w:val="nil"/>
            </w:tcBorders>
            <w:shd w:val="clear" w:color="auto" w:fill="FFFFFF"/>
            <w:vAlign w:val="center"/>
          </w:tcPr>
          <w:p w14:paraId="30B2C458"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552338C9"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tcBorders>
              <w:top w:val="nil"/>
              <w:bottom w:val="nil"/>
              <w:right w:val="nil"/>
            </w:tcBorders>
            <w:shd w:val="clear" w:color="auto" w:fill="FFFFFF"/>
            <w:vAlign w:val="center"/>
          </w:tcPr>
          <w:p w14:paraId="43466889"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7F2530B9"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50CB2B0F" w14:textId="77777777" w:rsidR="00844481" w:rsidRPr="00844481" w:rsidRDefault="00844481" w:rsidP="00844481">
            <w:pPr>
              <w:ind w:left="0" w:right="0"/>
              <w:jc w:val="center"/>
              <w:rPr>
                <w:b/>
                <w:bCs/>
                <w:sz w:val="28"/>
                <w:szCs w:val="28"/>
              </w:rPr>
            </w:pPr>
            <w:r w:rsidRPr="00844481">
              <w:rPr>
                <w:b/>
                <w:bCs/>
                <w:sz w:val="28"/>
                <w:szCs w:val="28"/>
              </w:rPr>
              <w:t>I</w:t>
            </w:r>
          </w:p>
        </w:tc>
        <w:tc>
          <w:tcPr>
            <w:tcW w:w="794" w:type="dxa"/>
            <w:tcBorders>
              <w:top w:val="nil"/>
              <w:bottom w:val="nil"/>
              <w:right w:val="nil"/>
            </w:tcBorders>
            <w:shd w:val="clear" w:color="auto" w:fill="FFFFFF"/>
            <w:vAlign w:val="center"/>
          </w:tcPr>
          <w:p w14:paraId="1D3FB00C"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2F518EC8"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66DF6100" w14:textId="77777777" w:rsidR="00844481" w:rsidRPr="00844481" w:rsidRDefault="00844481" w:rsidP="00844481">
            <w:pPr>
              <w:ind w:left="0" w:right="0"/>
              <w:jc w:val="center"/>
              <w:rPr>
                <w:b/>
                <w:bCs/>
                <w:sz w:val="28"/>
                <w:szCs w:val="28"/>
              </w:rPr>
            </w:pPr>
            <w:r w:rsidRPr="00844481">
              <w:rPr>
                <w:b/>
                <w:bCs/>
                <w:sz w:val="28"/>
                <w:szCs w:val="28"/>
              </w:rPr>
              <w:t>H</w:t>
            </w:r>
          </w:p>
        </w:tc>
        <w:tc>
          <w:tcPr>
            <w:tcW w:w="794" w:type="dxa"/>
            <w:tcBorders>
              <w:top w:val="nil"/>
              <w:bottom w:val="nil"/>
            </w:tcBorders>
            <w:shd w:val="clear" w:color="auto" w:fill="FFFFFF"/>
            <w:vAlign w:val="center"/>
          </w:tcPr>
          <w:p w14:paraId="22992EBE"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69A2FE85" w14:textId="77777777" w:rsidR="00844481" w:rsidRPr="00844481" w:rsidRDefault="00844481" w:rsidP="00844481">
            <w:pPr>
              <w:ind w:left="0" w:right="0"/>
              <w:jc w:val="center"/>
              <w:rPr>
                <w:b/>
                <w:bCs/>
                <w:sz w:val="28"/>
                <w:szCs w:val="28"/>
              </w:rPr>
            </w:pPr>
            <w:r w:rsidRPr="00844481">
              <w:rPr>
                <w:b/>
                <w:bCs/>
                <w:sz w:val="28"/>
                <w:szCs w:val="28"/>
              </w:rPr>
              <w:t>D</w:t>
            </w:r>
          </w:p>
        </w:tc>
        <w:tc>
          <w:tcPr>
            <w:tcW w:w="794" w:type="dxa"/>
            <w:tcBorders>
              <w:top w:val="nil"/>
              <w:bottom w:val="nil"/>
              <w:right w:val="nil"/>
            </w:tcBorders>
            <w:shd w:val="clear" w:color="auto" w:fill="FFFFFF"/>
            <w:vAlign w:val="center"/>
          </w:tcPr>
          <w:p w14:paraId="2D0B29CE" w14:textId="77777777" w:rsidR="00844481" w:rsidRPr="00844481" w:rsidRDefault="00844481" w:rsidP="00844481">
            <w:pPr>
              <w:ind w:left="0" w:right="0"/>
              <w:jc w:val="center"/>
              <w:rPr>
                <w:b/>
                <w:bCs/>
                <w:sz w:val="28"/>
                <w:szCs w:val="28"/>
              </w:rPr>
            </w:pPr>
          </w:p>
        </w:tc>
      </w:tr>
      <w:tr w:rsidR="00844481" w:rsidRPr="00844481" w14:paraId="600F5F6E" w14:textId="77777777" w:rsidTr="00844481">
        <w:trPr>
          <w:trHeight w:val="794"/>
          <w:jc w:val="center"/>
        </w:trPr>
        <w:tc>
          <w:tcPr>
            <w:tcW w:w="794" w:type="dxa"/>
            <w:tcBorders>
              <w:top w:val="nil"/>
              <w:left w:val="nil"/>
              <w:bottom w:val="nil"/>
              <w:right w:val="nil"/>
            </w:tcBorders>
            <w:shd w:val="clear" w:color="auto" w:fill="FFFFFF"/>
            <w:vAlign w:val="center"/>
          </w:tcPr>
          <w:p w14:paraId="284CD3F0"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266B5D3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FE36483"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5193E083"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3118E339" w14:textId="77777777" w:rsidR="00844481" w:rsidRPr="00844481" w:rsidRDefault="00844481" w:rsidP="00844481">
            <w:pPr>
              <w:ind w:left="0" w:right="0"/>
              <w:jc w:val="center"/>
              <w:rPr>
                <w:b/>
                <w:bCs/>
                <w:sz w:val="28"/>
                <w:szCs w:val="28"/>
              </w:rPr>
            </w:pPr>
            <w:r w:rsidRPr="00844481">
              <w:rPr>
                <w:b/>
                <w:bCs/>
                <w:sz w:val="28"/>
                <w:szCs w:val="28"/>
              </w:rPr>
              <w:t>V</w:t>
            </w:r>
          </w:p>
        </w:tc>
        <w:tc>
          <w:tcPr>
            <w:tcW w:w="794" w:type="dxa"/>
            <w:tcBorders>
              <w:top w:val="nil"/>
              <w:bottom w:val="nil"/>
              <w:right w:val="nil"/>
            </w:tcBorders>
            <w:shd w:val="clear" w:color="auto" w:fill="FFFFFF"/>
            <w:vAlign w:val="center"/>
          </w:tcPr>
          <w:p w14:paraId="22D1CF2F"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660610DE"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11C209D7"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tcBorders>
              <w:top w:val="nil"/>
              <w:bottom w:val="nil"/>
            </w:tcBorders>
            <w:shd w:val="clear" w:color="auto" w:fill="FFFFFF"/>
            <w:vAlign w:val="center"/>
          </w:tcPr>
          <w:p w14:paraId="5C0033E0" w14:textId="77777777" w:rsidR="00844481" w:rsidRPr="00844481" w:rsidRDefault="00844481" w:rsidP="00844481">
            <w:pPr>
              <w:ind w:left="0" w:right="0"/>
              <w:jc w:val="center"/>
              <w:rPr>
                <w:b/>
                <w:bCs/>
                <w:sz w:val="28"/>
                <w:szCs w:val="28"/>
              </w:rPr>
            </w:pPr>
          </w:p>
        </w:tc>
        <w:tc>
          <w:tcPr>
            <w:tcW w:w="794" w:type="dxa"/>
            <w:shd w:val="clear" w:color="auto" w:fill="A6A6A6"/>
            <w:vAlign w:val="center"/>
          </w:tcPr>
          <w:p w14:paraId="0ED3101D" w14:textId="77777777" w:rsidR="00844481" w:rsidRPr="00844481" w:rsidRDefault="00844481" w:rsidP="00844481">
            <w:pPr>
              <w:ind w:left="0" w:right="0"/>
              <w:jc w:val="center"/>
              <w:rPr>
                <w:b/>
                <w:bCs/>
                <w:sz w:val="28"/>
                <w:szCs w:val="28"/>
              </w:rPr>
            </w:pPr>
            <w:r w:rsidRPr="00844481">
              <w:rPr>
                <w:b/>
                <w:bCs/>
                <w:sz w:val="28"/>
                <w:szCs w:val="28"/>
              </w:rPr>
              <w:t>E</w:t>
            </w:r>
          </w:p>
        </w:tc>
        <w:tc>
          <w:tcPr>
            <w:tcW w:w="794" w:type="dxa"/>
            <w:tcBorders>
              <w:top w:val="nil"/>
              <w:bottom w:val="nil"/>
              <w:right w:val="nil"/>
            </w:tcBorders>
            <w:shd w:val="clear" w:color="auto" w:fill="FFFFFF"/>
            <w:vAlign w:val="center"/>
          </w:tcPr>
          <w:p w14:paraId="521DE60D" w14:textId="77777777" w:rsidR="00844481" w:rsidRPr="00844481" w:rsidRDefault="00844481" w:rsidP="00844481">
            <w:pPr>
              <w:ind w:left="0" w:right="0"/>
              <w:jc w:val="center"/>
              <w:rPr>
                <w:b/>
                <w:bCs/>
                <w:sz w:val="28"/>
                <w:szCs w:val="28"/>
              </w:rPr>
            </w:pPr>
          </w:p>
        </w:tc>
      </w:tr>
      <w:tr w:rsidR="00844481" w:rsidRPr="00844481" w14:paraId="38208791" w14:textId="77777777" w:rsidTr="00844481">
        <w:trPr>
          <w:trHeight w:val="794"/>
          <w:jc w:val="center"/>
        </w:trPr>
        <w:tc>
          <w:tcPr>
            <w:tcW w:w="794" w:type="dxa"/>
            <w:tcBorders>
              <w:top w:val="nil"/>
              <w:left w:val="nil"/>
              <w:bottom w:val="nil"/>
              <w:right w:val="nil"/>
            </w:tcBorders>
            <w:shd w:val="clear" w:color="auto" w:fill="FFFFFF"/>
            <w:vAlign w:val="center"/>
          </w:tcPr>
          <w:p w14:paraId="48CCEF9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90FDAD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04ADD97"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0323DD53"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11EE692F"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top w:val="nil"/>
              <w:bottom w:val="nil"/>
              <w:right w:val="nil"/>
            </w:tcBorders>
            <w:shd w:val="clear" w:color="auto" w:fill="FFFFFF"/>
            <w:vAlign w:val="center"/>
          </w:tcPr>
          <w:p w14:paraId="0245F41E"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0B2C451"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752231B7"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3BDA259A"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3AE162FB" w14:textId="77777777"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2003328" behindDoc="0" locked="0" layoutInCell="1" allowOverlap="1" wp14:anchorId="45B6171E" wp14:editId="75A1A799">
                      <wp:simplePos x="0" y="0"/>
                      <wp:positionH relativeFrom="margin">
                        <wp:posOffset>224790</wp:posOffset>
                      </wp:positionH>
                      <wp:positionV relativeFrom="margin">
                        <wp:posOffset>-375285</wp:posOffset>
                      </wp:positionV>
                      <wp:extent cx="222885" cy="250190"/>
                      <wp:effectExtent l="0" t="0" r="0" b="0"/>
                      <wp:wrapNone/>
                      <wp:docPr id="1850" name="Textfeld 1850"/>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DF5994" w14:textId="77777777" w:rsidR="003620B0" w:rsidRPr="009633F8" w:rsidRDefault="003620B0" w:rsidP="009633F8">
                                  <w:pPr>
                                    <w:pStyle w:val="berschrift1"/>
                                    <w:rPr>
                                      <w:color w:val="FFFFFF" w:themeColor="background1"/>
                                    </w:rPr>
                                  </w:pPr>
                                  <w:r>
                                    <w:rPr>
                                      <w:color w:val="FFFFFF" w:themeColor="background1"/>
                                      <w:sz w:val="24"/>
                                      <w:szCs w:val="24"/>
                                    </w:rPr>
                                    <w:t>4</w:t>
                                  </w:r>
                                </w:p>
                                <w:p w14:paraId="5E7C624C" w14:textId="77777777" w:rsidR="003620B0" w:rsidRDefault="003620B0"/>
                                <w:p w14:paraId="64D3EE26" w14:textId="77777777" w:rsidR="003620B0" w:rsidRPr="009633F8" w:rsidRDefault="003620B0" w:rsidP="009633F8">
                                  <w:pPr>
                                    <w:pStyle w:val="berschrift1"/>
                                    <w:rPr>
                                      <w:color w:val="FFFFFF" w:themeColor="background1"/>
                                    </w:rPr>
                                  </w:pPr>
                                  <w:r>
                                    <w:rPr>
                                      <w:color w:val="FFFFFF" w:themeColor="background1"/>
                                      <w:sz w:val="24"/>
                                      <w:szCs w:val="24"/>
                                    </w:rPr>
                                    <w:t>4</w:t>
                                  </w:r>
                                </w:p>
                                <w:p w14:paraId="31642144" w14:textId="77777777" w:rsidR="003620B0" w:rsidRDefault="003620B0"/>
                                <w:p w14:paraId="695CF209" w14:textId="77777777" w:rsidR="003620B0" w:rsidRPr="009633F8" w:rsidRDefault="003620B0" w:rsidP="009633F8">
                                  <w:pPr>
                                    <w:pStyle w:val="berschrift1"/>
                                    <w:rPr>
                                      <w:color w:val="FFFFFF" w:themeColor="background1"/>
                                    </w:rPr>
                                  </w:pPr>
                                  <w:r>
                                    <w:rPr>
                                      <w:color w:val="FFFFFF" w:themeColor="background1"/>
                                      <w:sz w:val="24"/>
                                      <w:szCs w:val="24"/>
                                    </w:rPr>
                                    <w:t>4</w:t>
                                  </w:r>
                                </w:p>
                                <w:p w14:paraId="2DBE3649" w14:textId="77777777" w:rsidR="003620B0" w:rsidRDefault="003620B0"/>
                                <w:p w14:paraId="75356163" w14:textId="77777777" w:rsidR="003620B0" w:rsidRPr="009633F8" w:rsidRDefault="003620B0" w:rsidP="009633F8">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6171E" id="Textfeld 1850" o:spid="_x0000_s1347" type="#_x0000_t202" style="position:absolute;left:0;text-align:left;margin-left:17.7pt;margin-top:-29.55pt;width:17.55pt;height:19.7pt;z-index:252003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" filled="f" stroked="f">
                      <v:textbox>
                        <w:txbxContent>
                          <w:p w14:paraId="47DF5994" w14:textId="77777777" w:rsidR="003620B0" w:rsidRPr="009633F8" w:rsidRDefault="003620B0" w:rsidP="009633F8">
                            <w:pPr>
                              <w:pStyle w:val="berschrift1"/>
                              <w:rPr>
                                <w:color w:val="FFFFFF" w:themeColor="background1"/>
                              </w:rPr>
                            </w:pPr>
                            <w:r>
                              <w:rPr>
                                <w:color w:val="FFFFFF" w:themeColor="background1"/>
                                <w:sz w:val="24"/>
                                <w:szCs w:val="24"/>
                              </w:rPr>
                              <w:t>4</w:t>
                            </w:r>
                          </w:p>
                          <w:p w14:paraId="5E7C624C" w14:textId="77777777" w:rsidR="003620B0" w:rsidRDefault="003620B0"/>
                          <w:p w14:paraId="64D3EE26" w14:textId="77777777" w:rsidR="003620B0" w:rsidRPr="009633F8" w:rsidRDefault="003620B0" w:rsidP="009633F8">
                            <w:pPr>
                              <w:pStyle w:val="berschrift1"/>
                              <w:rPr>
                                <w:color w:val="FFFFFF" w:themeColor="background1"/>
                              </w:rPr>
                            </w:pPr>
                            <w:r>
                              <w:rPr>
                                <w:color w:val="FFFFFF" w:themeColor="background1"/>
                                <w:sz w:val="24"/>
                                <w:szCs w:val="24"/>
                              </w:rPr>
                              <w:t>4</w:t>
                            </w:r>
                          </w:p>
                          <w:p w14:paraId="31642144" w14:textId="77777777" w:rsidR="003620B0" w:rsidRDefault="003620B0"/>
                          <w:p w14:paraId="695CF209" w14:textId="77777777" w:rsidR="003620B0" w:rsidRPr="009633F8" w:rsidRDefault="003620B0" w:rsidP="009633F8">
                            <w:pPr>
                              <w:pStyle w:val="berschrift1"/>
                              <w:rPr>
                                <w:color w:val="FFFFFF" w:themeColor="background1"/>
                              </w:rPr>
                            </w:pPr>
                            <w:r>
                              <w:rPr>
                                <w:color w:val="FFFFFF" w:themeColor="background1"/>
                                <w:sz w:val="24"/>
                                <w:szCs w:val="24"/>
                              </w:rPr>
                              <w:t>4</w:t>
                            </w:r>
                          </w:p>
                          <w:p w14:paraId="2DBE3649" w14:textId="77777777" w:rsidR="003620B0" w:rsidRDefault="003620B0"/>
                          <w:p w14:paraId="75356163" w14:textId="77777777" w:rsidR="003620B0" w:rsidRPr="009633F8" w:rsidRDefault="003620B0" w:rsidP="009633F8">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844481" w:rsidRPr="00844481">
              <w:rPr>
                <w:b/>
                <w:bCs/>
                <w:sz w:val="28"/>
                <w:szCs w:val="28"/>
              </w:rPr>
              <w:t>N</w:t>
            </w:r>
          </w:p>
        </w:tc>
        <w:tc>
          <w:tcPr>
            <w:tcW w:w="794" w:type="dxa"/>
            <w:tcBorders>
              <w:top w:val="nil"/>
              <w:bottom w:val="nil"/>
              <w:right w:val="nil"/>
            </w:tcBorders>
            <w:shd w:val="clear" w:color="auto" w:fill="FFFFFF"/>
            <w:vAlign w:val="center"/>
          </w:tcPr>
          <w:p w14:paraId="739F0F72" w14:textId="77777777" w:rsidR="00844481" w:rsidRPr="00844481" w:rsidRDefault="00844481" w:rsidP="00844481">
            <w:pPr>
              <w:ind w:left="0" w:right="0"/>
              <w:jc w:val="center"/>
              <w:rPr>
                <w:b/>
                <w:bCs/>
                <w:sz w:val="28"/>
                <w:szCs w:val="28"/>
              </w:rPr>
            </w:pPr>
          </w:p>
        </w:tc>
      </w:tr>
      <w:tr w:rsidR="00844481" w:rsidRPr="00844481" w14:paraId="346F93D0" w14:textId="77777777" w:rsidTr="00844481">
        <w:trPr>
          <w:trHeight w:val="794"/>
          <w:jc w:val="center"/>
        </w:trPr>
        <w:tc>
          <w:tcPr>
            <w:tcW w:w="794" w:type="dxa"/>
            <w:tcBorders>
              <w:top w:val="nil"/>
              <w:left w:val="nil"/>
              <w:bottom w:val="nil"/>
              <w:right w:val="nil"/>
            </w:tcBorders>
            <w:shd w:val="clear" w:color="auto" w:fill="FFFFFF"/>
            <w:vAlign w:val="center"/>
          </w:tcPr>
          <w:p w14:paraId="52FDA8F4"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68478C54"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1BDF5DBE" w14:textId="77777777" w:rsidR="00844481" w:rsidRPr="00844481" w:rsidRDefault="00844481" w:rsidP="00844481">
            <w:pPr>
              <w:ind w:left="0" w:right="0"/>
              <w:jc w:val="center"/>
              <w:rPr>
                <w:b/>
                <w:bCs/>
                <w:sz w:val="28"/>
                <w:szCs w:val="28"/>
              </w:rPr>
            </w:pPr>
          </w:p>
        </w:tc>
        <w:tc>
          <w:tcPr>
            <w:tcW w:w="794" w:type="dxa"/>
            <w:tcBorders>
              <w:top w:val="nil"/>
              <w:left w:val="nil"/>
            </w:tcBorders>
            <w:shd w:val="clear" w:color="auto" w:fill="FFFFFF"/>
            <w:vAlign w:val="center"/>
          </w:tcPr>
          <w:p w14:paraId="631BF2BA"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423BA5F5"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tcBorders>
              <w:top w:val="nil"/>
              <w:right w:val="nil"/>
            </w:tcBorders>
            <w:shd w:val="clear" w:color="auto" w:fill="FFFFFF"/>
            <w:vAlign w:val="center"/>
          </w:tcPr>
          <w:p w14:paraId="055A806C"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7BFD6F98"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4AF1B8C"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CC0911F"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528BFBC5"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F46A688" w14:textId="77777777" w:rsidR="00844481" w:rsidRPr="00844481" w:rsidRDefault="00844481" w:rsidP="00844481">
            <w:pPr>
              <w:ind w:left="0" w:right="0"/>
              <w:jc w:val="center"/>
              <w:rPr>
                <w:b/>
                <w:bCs/>
                <w:sz w:val="28"/>
                <w:szCs w:val="28"/>
              </w:rPr>
            </w:pPr>
          </w:p>
        </w:tc>
      </w:tr>
      <w:tr w:rsidR="00844481" w:rsidRPr="00844481" w14:paraId="59056355" w14:textId="77777777" w:rsidTr="00844481">
        <w:trPr>
          <w:trHeight w:val="794"/>
          <w:jc w:val="center"/>
        </w:trPr>
        <w:tc>
          <w:tcPr>
            <w:tcW w:w="794" w:type="dxa"/>
            <w:tcBorders>
              <w:top w:val="nil"/>
              <w:left w:val="nil"/>
              <w:bottom w:val="nil"/>
            </w:tcBorders>
            <w:shd w:val="clear" w:color="auto" w:fill="FFFFFF"/>
            <w:vAlign w:val="center"/>
          </w:tcPr>
          <w:p w14:paraId="37865553"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378424EC"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bottom w:val="single" w:sz="4" w:space="0" w:color="auto"/>
            </w:tcBorders>
            <w:shd w:val="clear" w:color="auto" w:fill="A6A6A6"/>
            <w:vAlign w:val="center"/>
          </w:tcPr>
          <w:p w14:paraId="63894E6B" w14:textId="77777777" w:rsidR="00844481" w:rsidRPr="00844481" w:rsidRDefault="00844481" w:rsidP="00844481">
            <w:pPr>
              <w:ind w:left="0" w:right="0"/>
              <w:jc w:val="center"/>
              <w:rPr>
                <w:b/>
                <w:bCs/>
                <w:sz w:val="28"/>
                <w:szCs w:val="28"/>
              </w:rPr>
            </w:pPr>
            <w:r w:rsidRPr="00844481">
              <w:rPr>
                <w:b/>
                <w:bCs/>
                <w:sz w:val="28"/>
                <w:szCs w:val="28"/>
              </w:rPr>
              <w:t>R</w:t>
            </w:r>
          </w:p>
        </w:tc>
        <w:tc>
          <w:tcPr>
            <w:tcW w:w="794" w:type="dxa"/>
            <w:tcBorders>
              <w:bottom w:val="single" w:sz="4" w:space="0" w:color="auto"/>
            </w:tcBorders>
            <w:shd w:val="clear" w:color="auto" w:fill="FFFFFF"/>
            <w:vAlign w:val="center"/>
          </w:tcPr>
          <w:p w14:paraId="25925329" w14:textId="77777777" w:rsidR="00844481" w:rsidRPr="00844481" w:rsidRDefault="00844481" w:rsidP="00844481">
            <w:pPr>
              <w:ind w:left="0" w:right="0"/>
              <w:jc w:val="center"/>
              <w:rPr>
                <w:b/>
                <w:bCs/>
                <w:sz w:val="28"/>
                <w:szCs w:val="28"/>
              </w:rPr>
            </w:pPr>
            <w:r w:rsidRPr="00844481">
              <w:rPr>
                <w:b/>
                <w:bCs/>
                <w:sz w:val="28"/>
                <w:szCs w:val="28"/>
              </w:rPr>
              <w:t>B</w:t>
            </w:r>
          </w:p>
        </w:tc>
        <w:tc>
          <w:tcPr>
            <w:tcW w:w="794" w:type="dxa"/>
            <w:tcBorders>
              <w:bottom w:val="single" w:sz="4" w:space="0" w:color="auto"/>
            </w:tcBorders>
            <w:shd w:val="clear" w:color="auto" w:fill="FFFFFF"/>
            <w:vAlign w:val="center"/>
          </w:tcPr>
          <w:p w14:paraId="798D2222" w14:textId="77777777" w:rsidR="00844481" w:rsidRPr="00844481" w:rsidRDefault="00844481" w:rsidP="00844481">
            <w:pPr>
              <w:ind w:left="0" w:right="0"/>
              <w:jc w:val="center"/>
              <w:rPr>
                <w:b/>
                <w:bCs/>
                <w:sz w:val="28"/>
                <w:szCs w:val="28"/>
              </w:rPr>
            </w:pPr>
            <w:r w:rsidRPr="00844481">
              <w:rPr>
                <w:b/>
                <w:bCs/>
                <w:sz w:val="28"/>
                <w:szCs w:val="28"/>
              </w:rPr>
              <w:t>E</w:t>
            </w:r>
          </w:p>
        </w:tc>
        <w:tc>
          <w:tcPr>
            <w:tcW w:w="794" w:type="dxa"/>
            <w:tcBorders>
              <w:bottom w:val="single" w:sz="4" w:space="0" w:color="auto"/>
            </w:tcBorders>
            <w:shd w:val="clear" w:color="auto" w:fill="FFFFFF"/>
            <w:vAlign w:val="center"/>
          </w:tcPr>
          <w:p w14:paraId="3663752D" w14:textId="77777777" w:rsidR="00844481" w:rsidRPr="00844481" w:rsidRDefault="00844481" w:rsidP="00844481">
            <w:pPr>
              <w:ind w:left="0" w:right="0"/>
              <w:jc w:val="center"/>
              <w:rPr>
                <w:b/>
                <w:bCs/>
                <w:sz w:val="28"/>
                <w:szCs w:val="28"/>
              </w:rPr>
            </w:pPr>
            <w:r w:rsidRPr="00844481">
              <w:rPr>
                <w:b/>
                <w:bCs/>
                <w:sz w:val="28"/>
                <w:szCs w:val="28"/>
              </w:rPr>
              <w:t>I</w:t>
            </w:r>
          </w:p>
        </w:tc>
        <w:tc>
          <w:tcPr>
            <w:tcW w:w="794" w:type="dxa"/>
            <w:tcBorders>
              <w:bottom w:val="single" w:sz="4" w:space="0" w:color="auto"/>
            </w:tcBorders>
            <w:shd w:val="clear" w:color="auto" w:fill="FFFFFF"/>
            <w:vAlign w:val="center"/>
          </w:tcPr>
          <w:p w14:paraId="20931EE2"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tcBorders>
              <w:top w:val="nil"/>
              <w:bottom w:val="nil"/>
              <w:right w:val="nil"/>
            </w:tcBorders>
            <w:shd w:val="clear" w:color="auto" w:fill="FFFFFF"/>
            <w:vAlign w:val="center"/>
          </w:tcPr>
          <w:p w14:paraId="47148E48"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AA33340"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1F208F2"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D4E1EEE" w14:textId="77777777" w:rsidR="00844481" w:rsidRPr="00844481" w:rsidRDefault="00844481" w:rsidP="00844481">
            <w:pPr>
              <w:ind w:left="0" w:right="0"/>
              <w:jc w:val="center"/>
              <w:rPr>
                <w:b/>
                <w:bCs/>
                <w:sz w:val="28"/>
                <w:szCs w:val="28"/>
              </w:rPr>
            </w:pPr>
          </w:p>
        </w:tc>
      </w:tr>
      <w:tr w:rsidR="00844481" w:rsidRPr="00844481" w14:paraId="0B158965" w14:textId="77777777" w:rsidTr="00844481">
        <w:trPr>
          <w:trHeight w:val="794"/>
          <w:jc w:val="center"/>
        </w:trPr>
        <w:tc>
          <w:tcPr>
            <w:tcW w:w="794" w:type="dxa"/>
            <w:tcBorders>
              <w:top w:val="nil"/>
              <w:left w:val="nil"/>
              <w:bottom w:val="nil"/>
              <w:right w:val="nil"/>
            </w:tcBorders>
            <w:shd w:val="clear" w:color="auto" w:fill="FFFFFF"/>
            <w:vAlign w:val="center"/>
          </w:tcPr>
          <w:p w14:paraId="3EC089AC"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7B6E647F"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241472" behindDoc="0" locked="0" layoutInCell="1" allowOverlap="1" wp14:anchorId="55A78048" wp14:editId="15F132FC">
                      <wp:simplePos x="0" y="0"/>
                      <wp:positionH relativeFrom="margin">
                        <wp:posOffset>-125730</wp:posOffset>
                      </wp:positionH>
                      <wp:positionV relativeFrom="margin">
                        <wp:posOffset>-695325</wp:posOffset>
                      </wp:positionV>
                      <wp:extent cx="446405" cy="307975"/>
                      <wp:effectExtent l="0" t="0" r="0" b="0"/>
                      <wp:wrapNone/>
                      <wp:docPr id="774" name="Textfeld 77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3DEF159"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7ADDE268" w14:textId="77777777" w:rsidR="003620B0" w:rsidRDefault="003620B0"/>
                                <w:p w14:paraId="2D43B262"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191F2428" w14:textId="77777777" w:rsidR="003620B0" w:rsidRDefault="003620B0"/>
                                <w:p w14:paraId="5ABAE21B"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4E80FBE7" w14:textId="77777777" w:rsidR="003620B0" w:rsidRDefault="003620B0"/>
                                <w:p w14:paraId="454C9B71"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78048" id="Textfeld 774" o:spid="_x0000_s1348" type="#_x0000_t202" style="position:absolute;left:0;text-align:left;margin-left:-9.9pt;margin-top:-54.75pt;width:35.15pt;height:24.25pt;z-index:251241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" filled="f" stroked="f">
                      <v:textbox>
                        <w:txbxContent>
                          <w:p w14:paraId="63DEF159"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7ADDE268" w14:textId="77777777" w:rsidR="003620B0" w:rsidRDefault="003620B0"/>
                          <w:p w14:paraId="2D43B262"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191F2428" w14:textId="77777777" w:rsidR="003620B0" w:rsidRDefault="003620B0"/>
                          <w:p w14:paraId="5ABAE21B"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4E80FBE7" w14:textId="77777777" w:rsidR="003620B0" w:rsidRDefault="003620B0"/>
                          <w:p w14:paraId="454C9B71"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5512543F" w14:textId="77777777"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2007424" behindDoc="0" locked="0" layoutInCell="1" allowOverlap="1" wp14:anchorId="613DA571" wp14:editId="1500CD39">
                      <wp:simplePos x="0" y="0"/>
                      <wp:positionH relativeFrom="margin">
                        <wp:posOffset>221615</wp:posOffset>
                      </wp:positionH>
                      <wp:positionV relativeFrom="margin">
                        <wp:posOffset>-363855</wp:posOffset>
                      </wp:positionV>
                      <wp:extent cx="222885" cy="250190"/>
                      <wp:effectExtent l="0" t="0" r="0" b="0"/>
                      <wp:wrapNone/>
                      <wp:docPr id="1851" name="Textfeld 1851"/>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F563FB3" w14:textId="77777777" w:rsidR="003620B0" w:rsidRPr="009633F8" w:rsidRDefault="003620B0" w:rsidP="009633F8">
                                  <w:pPr>
                                    <w:pStyle w:val="berschrift1"/>
                                    <w:rPr>
                                      <w:color w:val="FFFFFF" w:themeColor="background1"/>
                                    </w:rPr>
                                  </w:pPr>
                                  <w:r>
                                    <w:rPr>
                                      <w:color w:val="FFFFFF" w:themeColor="background1"/>
                                      <w:sz w:val="24"/>
                                      <w:szCs w:val="24"/>
                                    </w:rPr>
                                    <w:t>5</w:t>
                                  </w:r>
                                </w:p>
                                <w:p w14:paraId="2AD6BEC6" w14:textId="77777777" w:rsidR="003620B0" w:rsidRDefault="003620B0"/>
                                <w:p w14:paraId="0B617871" w14:textId="77777777" w:rsidR="003620B0" w:rsidRPr="009633F8" w:rsidRDefault="003620B0" w:rsidP="009633F8">
                                  <w:pPr>
                                    <w:pStyle w:val="berschrift1"/>
                                    <w:rPr>
                                      <w:color w:val="FFFFFF" w:themeColor="background1"/>
                                    </w:rPr>
                                  </w:pPr>
                                  <w:r>
                                    <w:rPr>
                                      <w:color w:val="FFFFFF" w:themeColor="background1"/>
                                      <w:sz w:val="24"/>
                                      <w:szCs w:val="24"/>
                                    </w:rPr>
                                    <w:t>5</w:t>
                                  </w:r>
                                </w:p>
                                <w:p w14:paraId="3556379B" w14:textId="77777777" w:rsidR="003620B0" w:rsidRDefault="003620B0"/>
                                <w:p w14:paraId="47A003C2" w14:textId="77777777" w:rsidR="003620B0" w:rsidRPr="009633F8" w:rsidRDefault="003620B0" w:rsidP="009633F8">
                                  <w:pPr>
                                    <w:pStyle w:val="berschrift1"/>
                                    <w:rPr>
                                      <w:color w:val="FFFFFF" w:themeColor="background1"/>
                                    </w:rPr>
                                  </w:pPr>
                                  <w:r>
                                    <w:rPr>
                                      <w:color w:val="FFFFFF" w:themeColor="background1"/>
                                      <w:sz w:val="24"/>
                                      <w:szCs w:val="24"/>
                                    </w:rPr>
                                    <w:t>5</w:t>
                                  </w:r>
                                </w:p>
                                <w:p w14:paraId="60BD0A22" w14:textId="77777777" w:rsidR="003620B0" w:rsidRDefault="003620B0"/>
                                <w:p w14:paraId="4F3AA054" w14:textId="77777777" w:rsidR="003620B0" w:rsidRPr="009633F8" w:rsidRDefault="003620B0" w:rsidP="009633F8">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DA571" id="Textfeld 1851" o:spid="_x0000_s1349" type="#_x0000_t202" style="position:absolute;left:0;text-align:left;margin-left:17.45pt;margin-top:-28.65pt;width:17.55pt;height:19.7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" filled="f" stroked="f">
                      <v:textbox>
                        <w:txbxContent>
                          <w:p w14:paraId="7F563FB3" w14:textId="77777777" w:rsidR="003620B0" w:rsidRPr="009633F8" w:rsidRDefault="003620B0" w:rsidP="009633F8">
                            <w:pPr>
                              <w:pStyle w:val="berschrift1"/>
                              <w:rPr>
                                <w:color w:val="FFFFFF" w:themeColor="background1"/>
                              </w:rPr>
                            </w:pPr>
                            <w:r>
                              <w:rPr>
                                <w:color w:val="FFFFFF" w:themeColor="background1"/>
                                <w:sz w:val="24"/>
                                <w:szCs w:val="24"/>
                              </w:rPr>
                              <w:t>5</w:t>
                            </w:r>
                          </w:p>
                          <w:p w14:paraId="2AD6BEC6" w14:textId="77777777" w:rsidR="003620B0" w:rsidRDefault="003620B0"/>
                          <w:p w14:paraId="0B617871" w14:textId="77777777" w:rsidR="003620B0" w:rsidRPr="009633F8" w:rsidRDefault="003620B0" w:rsidP="009633F8">
                            <w:pPr>
                              <w:pStyle w:val="berschrift1"/>
                              <w:rPr>
                                <w:color w:val="FFFFFF" w:themeColor="background1"/>
                              </w:rPr>
                            </w:pPr>
                            <w:r>
                              <w:rPr>
                                <w:color w:val="FFFFFF" w:themeColor="background1"/>
                                <w:sz w:val="24"/>
                                <w:szCs w:val="24"/>
                              </w:rPr>
                              <w:t>5</w:t>
                            </w:r>
                          </w:p>
                          <w:p w14:paraId="3556379B" w14:textId="77777777" w:rsidR="003620B0" w:rsidRDefault="003620B0"/>
                          <w:p w14:paraId="47A003C2" w14:textId="77777777" w:rsidR="003620B0" w:rsidRPr="009633F8" w:rsidRDefault="003620B0" w:rsidP="009633F8">
                            <w:pPr>
                              <w:pStyle w:val="berschrift1"/>
                              <w:rPr>
                                <w:color w:val="FFFFFF" w:themeColor="background1"/>
                              </w:rPr>
                            </w:pPr>
                            <w:r>
                              <w:rPr>
                                <w:color w:val="FFFFFF" w:themeColor="background1"/>
                                <w:sz w:val="24"/>
                                <w:szCs w:val="24"/>
                              </w:rPr>
                              <w:t>5</w:t>
                            </w:r>
                          </w:p>
                          <w:p w14:paraId="60BD0A22" w14:textId="77777777" w:rsidR="003620B0" w:rsidRDefault="003620B0"/>
                          <w:p w14:paraId="4F3AA054" w14:textId="77777777" w:rsidR="003620B0" w:rsidRPr="009633F8" w:rsidRDefault="003620B0" w:rsidP="009633F8">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3B36D552"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41A27BDD"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1176954B"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0D4A271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0C9F305"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E7CEEF8"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9E86626"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3A3B9A4" w14:textId="77777777" w:rsidR="00844481" w:rsidRPr="00844481" w:rsidRDefault="00844481" w:rsidP="00844481">
            <w:pPr>
              <w:ind w:left="0" w:right="0"/>
              <w:jc w:val="center"/>
              <w:rPr>
                <w:b/>
                <w:bCs/>
                <w:sz w:val="28"/>
                <w:szCs w:val="28"/>
              </w:rPr>
            </w:pPr>
          </w:p>
        </w:tc>
      </w:tr>
      <w:tr w:rsidR="00844481" w:rsidRPr="00844481" w14:paraId="21E861EC" w14:textId="77777777" w:rsidTr="00844481">
        <w:trPr>
          <w:trHeight w:val="794"/>
          <w:jc w:val="center"/>
        </w:trPr>
        <w:tc>
          <w:tcPr>
            <w:tcW w:w="794" w:type="dxa"/>
            <w:tcBorders>
              <w:top w:val="nil"/>
              <w:left w:val="nil"/>
              <w:right w:val="nil"/>
            </w:tcBorders>
            <w:shd w:val="clear" w:color="auto" w:fill="FFFFFF"/>
            <w:vAlign w:val="center"/>
          </w:tcPr>
          <w:p w14:paraId="54449FBD"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67B0EA67"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091D5BF8"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465DF7CF"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1DF89B50"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56B211B"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9E1E8DE"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AAF613E"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5326423"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93859AC"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1D4F5D9" w14:textId="77777777" w:rsidR="00844481" w:rsidRPr="00844481" w:rsidRDefault="00844481" w:rsidP="00844481">
            <w:pPr>
              <w:ind w:left="0" w:right="0"/>
              <w:jc w:val="center"/>
              <w:rPr>
                <w:b/>
                <w:bCs/>
                <w:sz w:val="28"/>
                <w:szCs w:val="28"/>
              </w:rPr>
            </w:pPr>
          </w:p>
        </w:tc>
      </w:tr>
      <w:tr w:rsidR="00844481" w:rsidRPr="00844481" w14:paraId="4058D2F5" w14:textId="77777777" w:rsidTr="00844481">
        <w:trPr>
          <w:trHeight w:val="794"/>
          <w:jc w:val="center"/>
        </w:trPr>
        <w:tc>
          <w:tcPr>
            <w:tcW w:w="794" w:type="dxa"/>
            <w:shd w:val="clear" w:color="auto" w:fill="A6A6A6"/>
            <w:vAlign w:val="center"/>
          </w:tcPr>
          <w:p w14:paraId="6B015746" w14:textId="77777777" w:rsidR="00844481" w:rsidRPr="00844481" w:rsidRDefault="00844481" w:rsidP="00844481">
            <w:pPr>
              <w:ind w:left="0" w:right="0"/>
              <w:jc w:val="center"/>
              <w:rPr>
                <w:b/>
                <w:bCs/>
                <w:sz w:val="28"/>
                <w:szCs w:val="28"/>
              </w:rPr>
            </w:pPr>
            <w:r w:rsidRPr="00844481">
              <w:rPr>
                <w:b/>
                <w:bCs/>
                <w:sz w:val="28"/>
                <w:szCs w:val="28"/>
              </w:rPr>
              <w:t>S</w:t>
            </w:r>
          </w:p>
        </w:tc>
        <w:tc>
          <w:tcPr>
            <w:tcW w:w="794" w:type="dxa"/>
            <w:shd w:val="clear" w:color="auto" w:fill="A6A6A6"/>
            <w:vAlign w:val="center"/>
          </w:tcPr>
          <w:p w14:paraId="2D7E0FA4" w14:textId="77777777" w:rsidR="00844481" w:rsidRPr="00844481" w:rsidRDefault="00844481" w:rsidP="00844481">
            <w:pPr>
              <w:ind w:left="0" w:right="0"/>
              <w:jc w:val="center"/>
              <w:rPr>
                <w:b/>
                <w:bCs/>
                <w:sz w:val="28"/>
                <w:szCs w:val="28"/>
              </w:rPr>
            </w:pPr>
            <w:r w:rsidRPr="00844481">
              <w:rPr>
                <w:b/>
                <w:bCs/>
                <w:sz w:val="28"/>
                <w:szCs w:val="28"/>
              </w:rPr>
              <w:t>U</w:t>
            </w:r>
          </w:p>
        </w:tc>
        <w:tc>
          <w:tcPr>
            <w:tcW w:w="794" w:type="dxa"/>
            <w:shd w:val="clear" w:color="auto" w:fill="A6A6A6"/>
            <w:vAlign w:val="center"/>
          </w:tcPr>
          <w:p w14:paraId="582AE01E" w14:textId="77777777" w:rsidR="00844481" w:rsidRPr="00844481" w:rsidRDefault="00844481" w:rsidP="00844481">
            <w:pPr>
              <w:ind w:left="0" w:right="0"/>
              <w:jc w:val="center"/>
              <w:rPr>
                <w:b/>
                <w:bCs/>
                <w:sz w:val="28"/>
                <w:szCs w:val="28"/>
              </w:rPr>
            </w:pPr>
            <w:r w:rsidRPr="00844481">
              <w:rPr>
                <w:b/>
                <w:bCs/>
                <w:sz w:val="28"/>
                <w:szCs w:val="28"/>
              </w:rPr>
              <w:t>P</w:t>
            </w:r>
          </w:p>
        </w:tc>
        <w:tc>
          <w:tcPr>
            <w:tcW w:w="794" w:type="dxa"/>
            <w:shd w:val="clear" w:color="auto" w:fill="A6A6A6"/>
            <w:vAlign w:val="center"/>
          </w:tcPr>
          <w:p w14:paraId="7FE4BB0F" w14:textId="77777777" w:rsidR="00844481" w:rsidRPr="00844481" w:rsidRDefault="00844481" w:rsidP="00844481">
            <w:pPr>
              <w:ind w:left="0" w:right="0"/>
              <w:jc w:val="center"/>
              <w:rPr>
                <w:b/>
                <w:bCs/>
                <w:sz w:val="28"/>
                <w:szCs w:val="28"/>
              </w:rPr>
            </w:pPr>
            <w:r w:rsidRPr="00844481">
              <w:rPr>
                <w:b/>
                <w:bCs/>
                <w:sz w:val="28"/>
                <w:szCs w:val="28"/>
              </w:rPr>
              <w:t>E</w:t>
            </w:r>
          </w:p>
        </w:tc>
        <w:tc>
          <w:tcPr>
            <w:tcW w:w="794" w:type="dxa"/>
            <w:shd w:val="clear" w:color="auto" w:fill="A6A6A6"/>
            <w:vAlign w:val="center"/>
          </w:tcPr>
          <w:p w14:paraId="04E91854" w14:textId="77777777" w:rsidR="00844481" w:rsidRPr="00844481" w:rsidRDefault="00844481" w:rsidP="00844481">
            <w:pPr>
              <w:ind w:left="0" w:right="0"/>
              <w:jc w:val="center"/>
              <w:rPr>
                <w:b/>
                <w:bCs/>
                <w:sz w:val="28"/>
                <w:szCs w:val="28"/>
              </w:rPr>
            </w:pPr>
            <w:r w:rsidRPr="00844481">
              <w:rPr>
                <w:b/>
                <w:bCs/>
                <w:sz w:val="28"/>
                <w:szCs w:val="28"/>
              </w:rPr>
              <w:t>R</w:t>
            </w:r>
          </w:p>
        </w:tc>
        <w:tc>
          <w:tcPr>
            <w:tcW w:w="794" w:type="dxa"/>
            <w:tcBorders>
              <w:top w:val="nil"/>
              <w:bottom w:val="nil"/>
              <w:right w:val="nil"/>
            </w:tcBorders>
            <w:shd w:val="clear" w:color="auto" w:fill="FFFFFF"/>
            <w:vAlign w:val="center"/>
          </w:tcPr>
          <w:p w14:paraId="7D56F4F3"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C00157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A43AA53"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0EA3248"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397BF03"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F879B2C" w14:textId="77777777" w:rsidR="00844481" w:rsidRPr="00844481" w:rsidRDefault="00844481" w:rsidP="00844481">
            <w:pPr>
              <w:ind w:left="0" w:right="0"/>
              <w:jc w:val="center"/>
              <w:rPr>
                <w:b/>
                <w:bCs/>
                <w:sz w:val="28"/>
                <w:szCs w:val="28"/>
              </w:rPr>
            </w:pPr>
          </w:p>
        </w:tc>
      </w:tr>
    </w:tbl>
    <w:p w14:paraId="2AA1D11B" w14:textId="77777777" w:rsidR="00844481" w:rsidRPr="00844481" w:rsidRDefault="00A8367F" w:rsidP="00844481">
      <w:pPr>
        <w:spacing w:after="160" w:line="276" w:lineRule="auto"/>
        <w:rPr>
          <w:rFonts w:eastAsia="Times New Roman" w:cs="Times New Roman"/>
          <w:b/>
          <w:bCs/>
          <w:szCs w:val="20"/>
        </w:rPr>
      </w:pPr>
      <w:r w:rsidRPr="00844481">
        <w:rPr>
          <w:rFonts w:ascii="Calibri" w:hAnsi="Calibri" w:cs="Times New Roman"/>
          <w:b/>
          <w:bCs/>
          <w:noProof/>
          <w:sz w:val="28"/>
          <w:szCs w:val="28"/>
        </w:rPr>
        <mc:AlternateContent>
          <mc:Choice Requires="wps">
            <w:drawing>
              <wp:anchor distT="0" distB="0" distL="114300" distR="114300" simplePos="0" relativeHeight="251882496" behindDoc="0" locked="0" layoutInCell="1" allowOverlap="1" wp14:anchorId="5ACDD022" wp14:editId="24B68CAF">
                <wp:simplePos x="0" y="0"/>
                <wp:positionH relativeFrom="margin">
                  <wp:posOffset>3926205</wp:posOffset>
                </wp:positionH>
                <wp:positionV relativeFrom="margin">
                  <wp:posOffset>-61807</wp:posOffset>
                </wp:positionV>
                <wp:extent cx="446405" cy="307975"/>
                <wp:effectExtent l="0" t="0" r="0" b="0"/>
                <wp:wrapNone/>
                <wp:docPr id="771" name="Textfeld 77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185916A3"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2CC62968" w14:textId="77777777" w:rsidR="003620B0" w:rsidRDefault="003620B0"/>
                          <w:p w14:paraId="492F4B7B"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366F7936" w14:textId="77777777" w:rsidR="003620B0" w:rsidRDefault="003620B0"/>
                          <w:p w14:paraId="6D89EA0D"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5EE4E1F7" w14:textId="77777777" w:rsidR="003620B0" w:rsidRDefault="003620B0"/>
                          <w:p w14:paraId="0DBDBAA4"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DD022" id="Textfeld 771" o:spid="_x0000_s1350" type="#_x0000_t202" style="position:absolute;left:0;text-align:left;margin-left:309.15pt;margin-top:-4.85pt;width:35.15pt;height:24.2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92TGA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" filled="f" stroked="f">
                <v:textbox>
                  <w:txbxContent>
                    <w:p w14:paraId="185916A3"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2CC62968" w14:textId="77777777" w:rsidR="003620B0" w:rsidRDefault="003620B0"/>
                    <w:p w14:paraId="492F4B7B"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366F7936" w14:textId="77777777" w:rsidR="003620B0" w:rsidRDefault="003620B0"/>
                    <w:p w14:paraId="6D89EA0D"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5EE4E1F7" w14:textId="77777777" w:rsidR="003620B0" w:rsidRDefault="003620B0"/>
                    <w:p w14:paraId="0DBDBAA4"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r w:rsidR="003E2749">
        <w:rPr>
          <w:noProof/>
        </w:rPr>
        <mc:AlternateContent>
          <mc:Choice Requires="wps">
            <w:drawing>
              <wp:anchor distT="0" distB="0" distL="114300" distR="114300" simplePos="0" relativeHeight="252048384" behindDoc="0" locked="0" layoutInCell="1" allowOverlap="1" wp14:anchorId="0A3FD15F" wp14:editId="4D4FDB0A">
                <wp:simplePos x="0" y="0"/>
                <wp:positionH relativeFrom="margin">
                  <wp:posOffset>2770505</wp:posOffset>
                </wp:positionH>
                <wp:positionV relativeFrom="margin">
                  <wp:posOffset>6409418</wp:posOffset>
                </wp:positionV>
                <wp:extent cx="222885" cy="250190"/>
                <wp:effectExtent l="0" t="0" r="0" b="0"/>
                <wp:wrapNone/>
                <wp:docPr id="1861" name="Textfeld 1861"/>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77BCB6" w14:textId="77777777" w:rsidR="003620B0" w:rsidRPr="009633F8" w:rsidRDefault="003620B0" w:rsidP="003E2749">
                            <w:pPr>
                              <w:pStyle w:val="berschrift1"/>
                              <w:rPr>
                                <w:color w:val="FFFFFF" w:themeColor="background1"/>
                              </w:rPr>
                            </w:pPr>
                            <w:r>
                              <w:rPr>
                                <w:color w:val="FFFFFF" w:themeColor="background1"/>
                                <w:sz w:val="24"/>
                                <w:szCs w:val="24"/>
                              </w:rPr>
                              <w:t>5</w:t>
                            </w:r>
                          </w:p>
                          <w:p w14:paraId="7D8F673B" w14:textId="77777777" w:rsidR="003620B0" w:rsidRDefault="003620B0"/>
                          <w:p w14:paraId="01784FD4" w14:textId="77777777" w:rsidR="003620B0" w:rsidRPr="009633F8" w:rsidRDefault="003620B0" w:rsidP="003E2749">
                            <w:pPr>
                              <w:pStyle w:val="berschrift1"/>
                              <w:rPr>
                                <w:color w:val="FFFFFF" w:themeColor="background1"/>
                              </w:rPr>
                            </w:pPr>
                            <w:r>
                              <w:rPr>
                                <w:color w:val="FFFFFF" w:themeColor="background1"/>
                                <w:sz w:val="24"/>
                                <w:szCs w:val="24"/>
                              </w:rPr>
                              <w:t>5</w:t>
                            </w:r>
                          </w:p>
                          <w:p w14:paraId="7F9B2232" w14:textId="77777777" w:rsidR="003620B0" w:rsidRDefault="003620B0"/>
                          <w:p w14:paraId="7D7BE27B" w14:textId="77777777" w:rsidR="003620B0" w:rsidRPr="009633F8" w:rsidRDefault="003620B0" w:rsidP="003E2749">
                            <w:pPr>
                              <w:pStyle w:val="berschrift1"/>
                              <w:rPr>
                                <w:color w:val="FFFFFF" w:themeColor="background1"/>
                              </w:rPr>
                            </w:pPr>
                            <w:r>
                              <w:rPr>
                                <w:color w:val="FFFFFF" w:themeColor="background1"/>
                                <w:sz w:val="24"/>
                                <w:szCs w:val="24"/>
                              </w:rPr>
                              <w:t>5</w:t>
                            </w:r>
                          </w:p>
                          <w:p w14:paraId="14AC79E7" w14:textId="77777777" w:rsidR="003620B0" w:rsidRDefault="003620B0"/>
                          <w:p w14:paraId="37CD5814" w14:textId="77777777" w:rsidR="003620B0" w:rsidRPr="009633F8" w:rsidRDefault="003620B0"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FD15F" id="Textfeld 1861" o:spid="_x0000_s1351" type="#_x0000_t202" style="position:absolute;left:0;text-align:left;margin-left:218.15pt;margin-top:504.7pt;width:17.55pt;height:19.7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" filled="f" stroked="f">
                <v:textbox>
                  <w:txbxContent>
                    <w:p w14:paraId="2577BCB6" w14:textId="77777777" w:rsidR="003620B0" w:rsidRPr="009633F8" w:rsidRDefault="003620B0" w:rsidP="003E2749">
                      <w:pPr>
                        <w:pStyle w:val="berschrift1"/>
                        <w:rPr>
                          <w:color w:val="FFFFFF" w:themeColor="background1"/>
                        </w:rPr>
                      </w:pPr>
                      <w:r>
                        <w:rPr>
                          <w:color w:val="FFFFFF" w:themeColor="background1"/>
                          <w:sz w:val="24"/>
                          <w:szCs w:val="24"/>
                        </w:rPr>
                        <w:t>5</w:t>
                      </w:r>
                    </w:p>
                    <w:p w14:paraId="7D8F673B" w14:textId="77777777" w:rsidR="003620B0" w:rsidRDefault="003620B0"/>
                    <w:p w14:paraId="01784FD4" w14:textId="77777777" w:rsidR="003620B0" w:rsidRPr="009633F8" w:rsidRDefault="003620B0" w:rsidP="003E2749">
                      <w:pPr>
                        <w:pStyle w:val="berschrift1"/>
                        <w:rPr>
                          <w:color w:val="FFFFFF" w:themeColor="background1"/>
                        </w:rPr>
                      </w:pPr>
                      <w:r>
                        <w:rPr>
                          <w:color w:val="FFFFFF" w:themeColor="background1"/>
                          <w:sz w:val="24"/>
                          <w:szCs w:val="24"/>
                        </w:rPr>
                        <w:t>5</w:t>
                      </w:r>
                    </w:p>
                    <w:p w14:paraId="7F9B2232" w14:textId="77777777" w:rsidR="003620B0" w:rsidRDefault="003620B0"/>
                    <w:p w14:paraId="7D7BE27B" w14:textId="77777777" w:rsidR="003620B0" w:rsidRPr="009633F8" w:rsidRDefault="003620B0" w:rsidP="003E2749">
                      <w:pPr>
                        <w:pStyle w:val="berschrift1"/>
                        <w:rPr>
                          <w:color w:val="FFFFFF" w:themeColor="background1"/>
                        </w:rPr>
                      </w:pPr>
                      <w:r>
                        <w:rPr>
                          <w:color w:val="FFFFFF" w:themeColor="background1"/>
                          <w:sz w:val="24"/>
                          <w:szCs w:val="24"/>
                        </w:rPr>
                        <w:t>5</w:t>
                      </w:r>
                    </w:p>
                    <w:p w14:paraId="14AC79E7" w14:textId="77777777" w:rsidR="003620B0" w:rsidRDefault="003620B0"/>
                    <w:p w14:paraId="37CD5814" w14:textId="77777777" w:rsidR="003620B0" w:rsidRPr="009633F8" w:rsidRDefault="003620B0"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r w:rsidR="003E2749">
        <w:rPr>
          <w:noProof/>
        </w:rPr>
        <mc:AlternateContent>
          <mc:Choice Requires="wps">
            <w:drawing>
              <wp:anchor distT="0" distB="0" distL="114300" distR="114300" simplePos="0" relativeHeight="252044288" behindDoc="0" locked="0" layoutInCell="1" allowOverlap="1" wp14:anchorId="0B92EAF3" wp14:editId="1E4C175D">
                <wp:simplePos x="0" y="0"/>
                <wp:positionH relativeFrom="margin">
                  <wp:posOffset>2263775</wp:posOffset>
                </wp:positionH>
                <wp:positionV relativeFrom="margin">
                  <wp:posOffset>6409418</wp:posOffset>
                </wp:positionV>
                <wp:extent cx="222885" cy="250190"/>
                <wp:effectExtent l="0" t="0" r="0" b="0"/>
                <wp:wrapNone/>
                <wp:docPr id="1860" name="Textfeld 1860"/>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A3E015F" w14:textId="77777777" w:rsidR="003620B0" w:rsidRPr="009633F8" w:rsidRDefault="003620B0" w:rsidP="003E2749">
                            <w:pPr>
                              <w:pStyle w:val="berschrift1"/>
                              <w:rPr>
                                <w:color w:val="FFFFFF" w:themeColor="background1"/>
                              </w:rPr>
                            </w:pPr>
                            <w:r>
                              <w:rPr>
                                <w:color w:val="FFFFFF" w:themeColor="background1"/>
                                <w:sz w:val="24"/>
                                <w:szCs w:val="24"/>
                              </w:rPr>
                              <w:t>4</w:t>
                            </w:r>
                          </w:p>
                          <w:p w14:paraId="17C7736E" w14:textId="77777777" w:rsidR="003620B0" w:rsidRDefault="003620B0"/>
                          <w:p w14:paraId="59A3F53D" w14:textId="77777777" w:rsidR="003620B0" w:rsidRPr="009633F8" w:rsidRDefault="003620B0" w:rsidP="003E2749">
                            <w:pPr>
                              <w:pStyle w:val="berschrift1"/>
                              <w:rPr>
                                <w:color w:val="FFFFFF" w:themeColor="background1"/>
                              </w:rPr>
                            </w:pPr>
                            <w:r>
                              <w:rPr>
                                <w:color w:val="FFFFFF" w:themeColor="background1"/>
                                <w:sz w:val="24"/>
                                <w:szCs w:val="24"/>
                              </w:rPr>
                              <w:t>4</w:t>
                            </w:r>
                          </w:p>
                          <w:p w14:paraId="0203FA6F" w14:textId="77777777" w:rsidR="003620B0" w:rsidRDefault="003620B0"/>
                          <w:p w14:paraId="6DAB1C8F" w14:textId="77777777" w:rsidR="003620B0" w:rsidRPr="009633F8" w:rsidRDefault="003620B0" w:rsidP="003E2749">
                            <w:pPr>
                              <w:pStyle w:val="berschrift1"/>
                              <w:rPr>
                                <w:color w:val="FFFFFF" w:themeColor="background1"/>
                              </w:rPr>
                            </w:pPr>
                            <w:r>
                              <w:rPr>
                                <w:color w:val="FFFFFF" w:themeColor="background1"/>
                                <w:sz w:val="24"/>
                                <w:szCs w:val="24"/>
                              </w:rPr>
                              <w:t>4</w:t>
                            </w:r>
                          </w:p>
                          <w:p w14:paraId="5873888B" w14:textId="77777777" w:rsidR="003620B0" w:rsidRDefault="003620B0"/>
                          <w:p w14:paraId="634A314F" w14:textId="77777777" w:rsidR="003620B0" w:rsidRPr="009633F8" w:rsidRDefault="003620B0"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2EAF3" id="Textfeld 1860" o:spid="_x0000_s1352" type="#_x0000_t202" style="position:absolute;left:0;text-align:left;margin-left:178.25pt;margin-top:504.7pt;width:17.55pt;height:19.7pt;z-index:252044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" filled="f" stroked="f">
                <v:textbox>
                  <w:txbxContent>
                    <w:p w14:paraId="5A3E015F" w14:textId="77777777" w:rsidR="003620B0" w:rsidRPr="009633F8" w:rsidRDefault="003620B0" w:rsidP="003E2749">
                      <w:pPr>
                        <w:pStyle w:val="berschrift1"/>
                        <w:rPr>
                          <w:color w:val="FFFFFF" w:themeColor="background1"/>
                        </w:rPr>
                      </w:pPr>
                      <w:r>
                        <w:rPr>
                          <w:color w:val="FFFFFF" w:themeColor="background1"/>
                          <w:sz w:val="24"/>
                          <w:szCs w:val="24"/>
                        </w:rPr>
                        <w:t>4</w:t>
                      </w:r>
                    </w:p>
                    <w:p w14:paraId="17C7736E" w14:textId="77777777" w:rsidR="003620B0" w:rsidRDefault="003620B0"/>
                    <w:p w14:paraId="59A3F53D" w14:textId="77777777" w:rsidR="003620B0" w:rsidRPr="009633F8" w:rsidRDefault="003620B0" w:rsidP="003E2749">
                      <w:pPr>
                        <w:pStyle w:val="berschrift1"/>
                        <w:rPr>
                          <w:color w:val="FFFFFF" w:themeColor="background1"/>
                        </w:rPr>
                      </w:pPr>
                      <w:r>
                        <w:rPr>
                          <w:color w:val="FFFFFF" w:themeColor="background1"/>
                          <w:sz w:val="24"/>
                          <w:szCs w:val="24"/>
                        </w:rPr>
                        <w:t>4</w:t>
                      </w:r>
                    </w:p>
                    <w:p w14:paraId="0203FA6F" w14:textId="77777777" w:rsidR="003620B0" w:rsidRDefault="003620B0"/>
                    <w:p w14:paraId="6DAB1C8F" w14:textId="77777777" w:rsidR="003620B0" w:rsidRPr="009633F8" w:rsidRDefault="003620B0" w:rsidP="003E2749">
                      <w:pPr>
                        <w:pStyle w:val="berschrift1"/>
                        <w:rPr>
                          <w:color w:val="FFFFFF" w:themeColor="background1"/>
                        </w:rPr>
                      </w:pPr>
                      <w:r>
                        <w:rPr>
                          <w:color w:val="FFFFFF" w:themeColor="background1"/>
                          <w:sz w:val="24"/>
                          <w:szCs w:val="24"/>
                        </w:rPr>
                        <w:t>4</w:t>
                      </w:r>
                    </w:p>
                    <w:p w14:paraId="5873888B" w14:textId="77777777" w:rsidR="003620B0" w:rsidRDefault="003620B0"/>
                    <w:p w14:paraId="634A314F" w14:textId="77777777" w:rsidR="003620B0" w:rsidRPr="009633F8" w:rsidRDefault="003620B0"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3E2749">
        <w:rPr>
          <w:noProof/>
        </w:rPr>
        <mc:AlternateContent>
          <mc:Choice Requires="wps">
            <w:drawing>
              <wp:anchor distT="0" distB="0" distL="114300" distR="114300" simplePos="0" relativeHeight="252040192" behindDoc="0" locked="0" layoutInCell="1" allowOverlap="1" wp14:anchorId="68290F44" wp14:editId="0A3BA4A9">
                <wp:simplePos x="0" y="0"/>
                <wp:positionH relativeFrom="margin">
                  <wp:posOffset>1763395</wp:posOffset>
                </wp:positionH>
                <wp:positionV relativeFrom="margin">
                  <wp:posOffset>6409418</wp:posOffset>
                </wp:positionV>
                <wp:extent cx="222885" cy="250190"/>
                <wp:effectExtent l="0" t="0" r="0" b="0"/>
                <wp:wrapNone/>
                <wp:docPr id="1859" name="Textfeld 1859"/>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AC7D09" w14:textId="77777777" w:rsidR="003620B0" w:rsidRPr="009633F8" w:rsidRDefault="003620B0" w:rsidP="003E2749">
                            <w:pPr>
                              <w:pStyle w:val="berschrift1"/>
                              <w:rPr>
                                <w:color w:val="FFFFFF" w:themeColor="background1"/>
                              </w:rPr>
                            </w:pPr>
                            <w:r>
                              <w:rPr>
                                <w:color w:val="FFFFFF" w:themeColor="background1"/>
                                <w:sz w:val="24"/>
                                <w:szCs w:val="24"/>
                              </w:rPr>
                              <w:t>3</w:t>
                            </w:r>
                          </w:p>
                          <w:p w14:paraId="3C45A447" w14:textId="77777777" w:rsidR="003620B0" w:rsidRDefault="003620B0"/>
                          <w:p w14:paraId="56BC01BF" w14:textId="77777777" w:rsidR="003620B0" w:rsidRPr="009633F8" w:rsidRDefault="003620B0" w:rsidP="003E2749">
                            <w:pPr>
                              <w:pStyle w:val="berschrift1"/>
                              <w:rPr>
                                <w:color w:val="FFFFFF" w:themeColor="background1"/>
                              </w:rPr>
                            </w:pPr>
                            <w:r>
                              <w:rPr>
                                <w:color w:val="FFFFFF" w:themeColor="background1"/>
                                <w:sz w:val="24"/>
                                <w:szCs w:val="24"/>
                              </w:rPr>
                              <w:t>3</w:t>
                            </w:r>
                          </w:p>
                          <w:p w14:paraId="059BE0F2" w14:textId="77777777" w:rsidR="003620B0" w:rsidRDefault="003620B0"/>
                          <w:p w14:paraId="48114E40" w14:textId="77777777" w:rsidR="003620B0" w:rsidRPr="009633F8" w:rsidRDefault="003620B0" w:rsidP="003E2749">
                            <w:pPr>
                              <w:pStyle w:val="berschrift1"/>
                              <w:rPr>
                                <w:color w:val="FFFFFF" w:themeColor="background1"/>
                              </w:rPr>
                            </w:pPr>
                            <w:r>
                              <w:rPr>
                                <w:color w:val="FFFFFF" w:themeColor="background1"/>
                                <w:sz w:val="24"/>
                                <w:szCs w:val="24"/>
                              </w:rPr>
                              <w:t>3</w:t>
                            </w:r>
                          </w:p>
                          <w:p w14:paraId="5AF3B8C7" w14:textId="77777777" w:rsidR="003620B0" w:rsidRDefault="003620B0"/>
                          <w:p w14:paraId="530487BA" w14:textId="77777777" w:rsidR="003620B0" w:rsidRPr="009633F8" w:rsidRDefault="003620B0"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90F44" id="Textfeld 1859" o:spid="_x0000_s1353" type="#_x0000_t202" style="position:absolute;left:0;text-align:left;margin-left:138.85pt;margin-top:504.7pt;width:17.55pt;height:19.7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" filled="f" stroked="f">
                <v:textbox>
                  <w:txbxContent>
                    <w:p w14:paraId="68AC7D09" w14:textId="77777777" w:rsidR="003620B0" w:rsidRPr="009633F8" w:rsidRDefault="003620B0" w:rsidP="003E2749">
                      <w:pPr>
                        <w:pStyle w:val="berschrift1"/>
                        <w:rPr>
                          <w:color w:val="FFFFFF" w:themeColor="background1"/>
                        </w:rPr>
                      </w:pPr>
                      <w:r>
                        <w:rPr>
                          <w:color w:val="FFFFFF" w:themeColor="background1"/>
                          <w:sz w:val="24"/>
                          <w:szCs w:val="24"/>
                        </w:rPr>
                        <w:t>3</w:t>
                      </w:r>
                    </w:p>
                    <w:p w14:paraId="3C45A447" w14:textId="77777777" w:rsidR="003620B0" w:rsidRDefault="003620B0"/>
                    <w:p w14:paraId="56BC01BF" w14:textId="77777777" w:rsidR="003620B0" w:rsidRPr="009633F8" w:rsidRDefault="003620B0" w:rsidP="003E2749">
                      <w:pPr>
                        <w:pStyle w:val="berschrift1"/>
                        <w:rPr>
                          <w:color w:val="FFFFFF" w:themeColor="background1"/>
                        </w:rPr>
                      </w:pPr>
                      <w:r>
                        <w:rPr>
                          <w:color w:val="FFFFFF" w:themeColor="background1"/>
                          <w:sz w:val="24"/>
                          <w:szCs w:val="24"/>
                        </w:rPr>
                        <w:t>3</w:t>
                      </w:r>
                    </w:p>
                    <w:p w14:paraId="059BE0F2" w14:textId="77777777" w:rsidR="003620B0" w:rsidRDefault="003620B0"/>
                    <w:p w14:paraId="48114E40" w14:textId="77777777" w:rsidR="003620B0" w:rsidRPr="009633F8" w:rsidRDefault="003620B0" w:rsidP="003E2749">
                      <w:pPr>
                        <w:pStyle w:val="berschrift1"/>
                        <w:rPr>
                          <w:color w:val="FFFFFF" w:themeColor="background1"/>
                        </w:rPr>
                      </w:pPr>
                      <w:r>
                        <w:rPr>
                          <w:color w:val="FFFFFF" w:themeColor="background1"/>
                          <w:sz w:val="24"/>
                          <w:szCs w:val="24"/>
                        </w:rPr>
                        <w:t>3</w:t>
                      </w:r>
                    </w:p>
                    <w:p w14:paraId="5AF3B8C7" w14:textId="77777777" w:rsidR="003620B0" w:rsidRDefault="003620B0"/>
                    <w:p w14:paraId="530487BA" w14:textId="77777777" w:rsidR="003620B0" w:rsidRPr="009633F8" w:rsidRDefault="003620B0"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3E2749">
        <w:rPr>
          <w:noProof/>
        </w:rPr>
        <mc:AlternateContent>
          <mc:Choice Requires="wps">
            <w:drawing>
              <wp:anchor distT="0" distB="0" distL="114300" distR="114300" simplePos="0" relativeHeight="252036096" behindDoc="0" locked="0" layoutInCell="1" allowOverlap="1" wp14:anchorId="2D288BA9" wp14:editId="0782A8F1">
                <wp:simplePos x="0" y="0"/>
                <wp:positionH relativeFrom="margin">
                  <wp:posOffset>1257300</wp:posOffset>
                </wp:positionH>
                <wp:positionV relativeFrom="margin">
                  <wp:posOffset>6409418</wp:posOffset>
                </wp:positionV>
                <wp:extent cx="222885" cy="250190"/>
                <wp:effectExtent l="0" t="0" r="0" b="0"/>
                <wp:wrapNone/>
                <wp:docPr id="1858" name="Textfeld 1858"/>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7F4052" w14:textId="77777777" w:rsidR="003620B0" w:rsidRPr="009633F8" w:rsidRDefault="003620B0" w:rsidP="003E2749">
                            <w:pPr>
                              <w:pStyle w:val="berschrift1"/>
                              <w:rPr>
                                <w:color w:val="FFFFFF" w:themeColor="background1"/>
                              </w:rPr>
                            </w:pPr>
                            <w:r>
                              <w:rPr>
                                <w:color w:val="FFFFFF" w:themeColor="background1"/>
                                <w:sz w:val="24"/>
                                <w:szCs w:val="24"/>
                              </w:rPr>
                              <w:t>2</w:t>
                            </w:r>
                          </w:p>
                          <w:p w14:paraId="1AD36A13" w14:textId="77777777" w:rsidR="003620B0" w:rsidRDefault="003620B0"/>
                          <w:p w14:paraId="3B991E0A" w14:textId="77777777" w:rsidR="003620B0" w:rsidRPr="009633F8" w:rsidRDefault="003620B0" w:rsidP="003E2749">
                            <w:pPr>
                              <w:pStyle w:val="berschrift1"/>
                              <w:rPr>
                                <w:color w:val="FFFFFF" w:themeColor="background1"/>
                              </w:rPr>
                            </w:pPr>
                            <w:r>
                              <w:rPr>
                                <w:color w:val="FFFFFF" w:themeColor="background1"/>
                                <w:sz w:val="24"/>
                                <w:szCs w:val="24"/>
                              </w:rPr>
                              <w:t>2</w:t>
                            </w:r>
                          </w:p>
                          <w:p w14:paraId="7C2235E1" w14:textId="77777777" w:rsidR="003620B0" w:rsidRDefault="003620B0"/>
                          <w:p w14:paraId="4779E72F" w14:textId="77777777" w:rsidR="003620B0" w:rsidRPr="009633F8" w:rsidRDefault="003620B0" w:rsidP="003E2749">
                            <w:pPr>
                              <w:pStyle w:val="berschrift1"/>
                              <w:rPr>
                                <w:color w:val="FFFFFF" w:themeColor="background1"/>
                              </w:rPr>
                            </w:pPr>
                            <w:r>
                              <w:rPr>
                                <w:color w:val="FFFFFF" w:themeColor="background1"/>
                                <w:sz w:val="24"/>
                                <w:szCs w:val="24"/>
                              </w:rPr>
                              <w:t>2</w:t>
                            </w:r>
                          </w:p>
                          <w:p w14:paraId="2AA6C606" w14:textId="77777777" w:rsidR="003620B0" w:rsidRDefault="003620B0"/>
                          <w:p w14:paraId="5B07A6C0" w14:textId="77777777" w:rsidR="003620B0" w:rsidRPr="009633F8" w:rsidRDefault="003620B0"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88BA9" id="Textfeld 1858" o:spid="_x0000_s1354" type="#_x0000_t202" style="position:absolute;left:0;text-align:left;margin-left:99pt;margin-top:504.7pt;width:17.55pt;height:19.7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" filled="f" stroked="f">
                <v:textbox>
                  <w:txbxContent>
                    <w:p w14:paraId="467F4052" w14:textId="77777777" w:rsidR="003620B0" w:rsidRPr="009633F8" w:rsidRDefault="003620B0" w:rsidP="003E2749">
                      <w:pPr>
                        <w:pStyle w:val="berschrift1"/>
                        <w:rPr>
                          <w:color w:val="FFFFFF" w:themeColor="background1"/>
                        </w:rPr>
                      </w:pPr>
                      <w:r>
                        <w:rPr>
                          <w:color w:val="FFFFFF" w:themeColor="background1"/>
                          <w:sz w:val="24"/>
                          <w:szCs w:val="24"/>
                        </w:rPr>
                        <w:t>2</w:t>
                      </w:r>
                    </w:p>
                    <w:p w14:paraId="1AD36A13" w14:textId="77777777" w:rsidR="003620B0" w:rsidRDefault="003620B0"/>
                    <w:p w14:paraId="3B991E0A" w14:textId="77777777" w:rsidR="003620B0" w:rsidRPr="009633F8" w:rsidRDefault="003620B0" w:rsidP="003E2749">
                      <w:pPr>
                        <w:pStyle w:val="berschrift1"/>
                        <w:rPr>
                          <w:color w:val="FFFFFF" w:themeColor="background1"/>
                        </w:rPr>
                      </w:pPr>
                      <w:r>
                        <w:rPr>
                          <w:color w:val="FFFFFF" w:themeColor="background1"/>
                          <w:sz w:val="24"/>
                          <w:szCs w:val="24"/>
                        </w:rPr>
                        <w:t>2</w:t>
                      </w:r>
                    </w:p>
                    <w:p w14:paraId="7C2235E1" w14:textId="77777777" w:rsidR="003620B0" w:rsidRDefault="003620B0"/>
                    <w:p w14:paraId="4779E72F" w14:textId="77777777" w:rsidR="003620B0" w:rsidRPr="009633F8" w:rsidRDefault="003620B0" w:rsidP="003E2749">
                      <w:pPr>
                        <w:pStyle w:val="berschrift1"/>
                        <w:rPr>
                          <w:color w:val="FFFFFF" w:themeColor="background1"/>
                        </w:rPr>
                      </w:pPr>
                      <w:r>
                        <w:rPr>
                          <w:color w:val="FFFFFF" w:themeColor="background1"/>
                          <w:sz w:val="24"/>
                          <w:szCs w:val="24"/>
                        </w:rPr>
                        <w:t>2</w:t>
                      </w:r>
                    </w:p>
                    <w:p w14:paraId="2AA6C606" w14:textId="77777777" w:rsidR="003620B0" w:rsidRDefault="003620B0"/>
                    <w:p w14:paraId="5B07A6C0" w14:textId="77777777" w:rsidR="003620B0" w:rsidRPr="009633F8" w:rsidRDefault="003620B0"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3E2749">
        <w:rPr>
          <w:noProof/>
        </w:rPr>
        <mc:AlternateContent>
          <mc:Choice Requires="wps">
            <w:drawing>
              <wp:anchor distT="0" distB="0" distL="114300" distR="114300" simplePos="0" relativeHeight="252032000" behindDoc="0" locked="0" layoutInCell="1" allowOverlap="1" wp14:anchorId="3A97D129" wp14:editId="6D3FE0CB">
                <wp:simplePos x="0" y="0"/>
                <wp:positionH relativeFrom="margin">
                  <wp:posOffset>752021</wp:posOffset>
                </wp:positionH>
                <wp:positionV relativeFrom="margin">
                  <wp:posOffset>6409418</wp:posOffset>
                </wp:positionV>
                <wp:extent cx="222885" cy="250190"/>
                <wp:effectExtent l="0" t="0" r="0" b="0"/>
                <wp:wrapNone/>
                <wp:docPr id="1857" name="Textfeld 1857"/>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62C068"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77C2609" w14:textId="77777777" w:rsidR="003620B0" w:rsidRDefault="003620B0"/>
                          <w:p w14:paraId="40CBC8FD"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4EA61B5" w14:textId="77777777" w:rsidR="003620B0" w:rsidRDefault="003620B0"/>
                          <w:p w14:paraId="0EB347C1"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ED47947" w14:textId="77777777" w:rsidR="003620B0" w:rsidRDefault="003620B0"/>
                          <w:p w14:paraId="083D5B2F"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7D129" id="Textfeld 1857" o:spid="_x0000_s1355" type="#_x0000_t202" style="position:absolute;left:0;text-align:left;margin-left:59.2pt;margin-top:504.7pt;width:17.55pt;height:19.7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" filled="f" stroked="f">
                <v:textbox>
                  <w:txbxContent>
                    <w:p w14:paraId="2062C068"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77C2609" w14:textId="77777777" w:rsidR="003620B0" w:rsidRDefault="003620B0"/>
                    <w:p w14:paraId="40CBC8FD"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4EA61B5" w14:textId="77777777" w:rsidR="003620B0" w:rsidRDefault="003620B0"/>
                    <w:p w14:paraId="0EB347C1"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ED47947" w14:textId="77777777" w:rsidR="003620B0" w:rsidRDefault="003620B0"/>
                    <w:p w14:paraId="083D5B2F"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r w:rsidR="00844481" w:rsidRPr="00844481">
        <w:rPr>
          <w:rFonts w:ascii="Calibri" w:eastAsia="Calibri" w:hAnsi="Calibri" w:cs="Times New Roman"/>
          <w:noProof/>
          <w:sz w:val="22"/>
          <w:szCs w:val="22"/>
        </w:rPr>
        <mc:AlternateContent>
          <mc:Choice Requires="wps">
            <w:drawing>
              <wp:anchor distT="0" distB="0" distL="114300" distR="114300" simplePos="0" relativeHeight="251886592" behindDoc="0" locked="0" layoutInCell="1" allowOverlap="1" wp14:anchorId="469FAFDA" wp14:editId="772A0B71">
                <wp:simplePos x="0" y="0"/>
                <wp:positionH relativeFrom="margin">
                  <wp:posOffset>398145</wp:posOffset>
                </wp:positionH>
                <wp:positionV relativeFrom="margin">
                  <wp:posOffset>-22225</wp:posOffset>
                </wp:positionV>
                <wp:extent cx="446405" cy="307975"/>
                <wp:effectExtent l="0" t="0" r="0" b="0"/>
                <wp:wrapNone/>
                <wp:docPr id="775" name="Textfeld 77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87BB04C"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0C26F94D" w14:textId="77777777" w:rsidR="003620B0" w:rsidRDefault="003620B0"/>
                          <w:p w14:paraId="4E36C076"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25823F44" w14:textId="77777777" w:rsidR="003620B0" w:rsidRDefault="003620B0"/>
                          <w:p w14:paraId="10C1E9B9"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7A3025C3" w14:textId="77777777" w:rsidR="003620B0" w:rsidRDefault="003620B0"/>
                          <w:p w14:paraId="24259597"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FAFDA" id="Textfeld 775" o:spid="_x0000_s1356" type="#_x0000_t202" style="position:absolute;left:0;text-align:left;margin-left:31.35pt;margin-top:-1.75pt;width:35.15pt;height:24.25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" filled="f" stroked="f">
                <v:textbox>
                  <w:txbxContent>
                    <w:p w14:paraId="087BB04C"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0C26F94D" w14:textId="77777777" w:rsidR="003620B0" w:rsidRDefault="003620B0"/>
                    <w:p w14:paraId="4E36C076"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25823F44" w14:textId="77777777" w:rsidR="003620B0" w:rsidRDefault="003620B0"/>
                    <w:p w14:paraId="10C1E9B9"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7A3025C3" w14:textId="77777777" w:rsidR="003620B0" w:rsidRDefault="003620B0"/>
                    <w:p w14:paraId="24259597"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r w:rsidR="00844481" w:rsidRPr="00844481">
        <w:rPr>
          <w:rFonts w:ascii="Calibri" w:eastAsia="Calibri" w:hAnsi="Calibri" w:cs="Times New Roman"/>
          <w:noProof/>
          <w:sz w:val="22"/>
          <w:szCs w:val="22"/>
        </w:rPr>
        <mc:AlternateContent>
          <mc:Choice Requires="wps">
            <w:drawing>
              <wp:anchor distT="0" distB="0" distL="114300" distR="114300" simplePos="0" relativeHeight="251888640" behindDoc="0" locked="0" layoutInCell="1" allowOverlap="1" wp14:anchorId="2305F8AC" wp14:editId="37219376">
                <wp:simplePos x="0" y="0"/>
                <wp:positionH relativeFrom="margin">
                  <wp:posOffset>916940</wp:posOffset>
                </wp:positionH>
                <wp:positionV relativeFrom="margin">
                  <wp:posOffset>-22225</wp:posOffset>
                </wp:positionV>
                <wp:extent cx="446405" cy="307975"/>
                <wp:effectExtent l="0" t="0" r="0" b="0"/>
                <wp:wrapNone/>
                <wp:docPr id="776" name="Textfeld 77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215021B" w14:textId="77777777" w:rsidR="003620B0" w:rsidRPr="0069588C" w:rsidRDefault="003620B0" w:rsidP="00844481">
                            <w:pPr>
                              <w:pStyle w:val="berschrift1"/>
                              <w:rPr>
                                <w:color w:val="auto"/>
                              </w:rPr>
                            </w:pPr>
                            <w:r w:rsidRPr="0069588C">
                              <w:rPr>
                                <w:color w:val="auto"/>
                                <w:sz w:val="24"/>
                                <w:szCs w:val="24"/>
                              </w:rPr>
                              <w:t>3▼</w:t>
                            </w:r>
                          </w:p>
                          <w:p w14:paraId="7AFE723D" w14:textId="77777777" w:rsidR="003620B0" w:rsidRDefault="003620B0"/>
                          <w:p w14:paraId="0E71835B" w14:textId="77777777" w:rsidR="003620B0" w:rsidRPr="0069588C" w:rsidRDefault="003620B0" w:rsidP="00844481">
                            <w:pPr>
                              <w:pStyle w:val="berschrift1"/>
                              <w:rPr>
                                <w:color w:val="auto"/>
                              </w:rPr>
                            </w:pPr>
                            <w:r w:rsidRPr="0069588C">
                              <w:rPr>
                                <w:color w:val="auto"/>
                                <w:sz w:val="24"/>
                                <w:szCs w:val="24"/>
                              </w:rPr>
                              <w:t>3▼</w:t>
                            </w:r>
                          </w:p>
                          <w:p w14:paraId="33C8E18C" w14:textId="77777777" w:rsidR="003620B0" w:rsidRDefault="003620B0"/>
                          <w:p w14:paraId="3C818722" w14:textId="77777777" w:rsidR="003620B0" w:rsidRPr="0069588C" w:rsidRDefault="003620B0" w:rsidP="00844481">
                            <w:pPr>
                              <w:pStyle w:val="berschrift1"/>
                              <w:rPr>
                                <w:color w:val="auto"/>
                              </w:rPr>
                            </w:pPr>
                            <w:r w:rsidRPr="0069588C">
                              <w:rPr>
                                <w:color w:val="auto"/>
                                <w:sz w:val="24"/>
                                <w:szCs w:val="24"/>
                              </w:rPr>
                              <w:t>3▼</w:t>
                            </w:r>
                          </w:p>
                          <w:p w14:paraId="502A03EF" w14:textId="77777777" w:rsidR="003620B0" w:rsidRDefault="003620B0"/>
                          <w:p w14:paraId="76E5C6D5" w14:textId="77777777" w:rsidR="003620B0" w:rsidRPr="0069588C" w:rsidRDefault="003620B0" w:rsidP="00844481">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5F8AC" id="Textfeld 776" o:spid="_x0000_s1357" type="#_x0000_t202" style="position:absolute;left:0;text-align:left;margin-left:72.2pt;margin-top:-1.75pt;width:35.15pt;height:24.25pt;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P3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" filled="f" stroked="f">
                <v:textbox>
                  <w:txbxContent>
                    <w:p w14:paraId="0215021B" w14:textId="77777777" w:rsidR="003620B0" w:rsidRPr="0069588C" w:rsidRDefault="003620B0" w:rsidP="00844481">
                      <w:pPr>
                        <w:pStyle w:val="berschrift1"/>
                        <w:rPr>
                          <w:color w:val="auto"/>
                        </w:rPr>
                      </w:pPr>
                      <w:r w:rsidRPr="0069588C">
                        <w:rPr>
                          <w:color w:val="auto"/>
                          <w:sz w:val="24"/>
                          <w:szCs w:val="24"/>
                        </w:rPr>
                        <w:t>3▼</w:t>
                      </w:r>
                    </w:p>
                    <w:p w14:paraId="7AFE723D" w14:textId="77777777" w:rsidR="003620B0" w:rsidRDefault="003620B0"/>
                    <w:p w14:paraId="0E71835B" w14:textId="77777777" w:rsidR="003620B0" w:rsidRPr="0069588C" w:rsidRDefault="003620B0" w:rsidP="00844481">
                      <w:pPr>
                        <w:pStyle w:val="berschrift1"/>
                        <w:rPr>
                          <w:color w:val="auto"/>
                        </w:rPr>
                      </w:pPr>
                      <w:r w:rsidRPr="0069588C">
                        <w:rPr>
                          <w:color w:val="auto"/>
                          <w:sz w:val="24"/>
                          <w:szCs w:val="24"/>
                        </w:rPr>
                        <w:t>3▼</w:t>
                      </w:r>
                    </w:p>
                    <w:p w14:paraId="33C8E18C" w14:textId="77777777" w:rsidR="003620B0" w:rsidRDefault="003620B0"/>
                    <w:p w14:paraId="3C818722" w14:textId="77777777" w:rsidR="003620B0" w:rsidRPr="0069588C" w:rsidRDefault="003620B0" w:rsidP="00844481">
                      <w:pPr>
                        <w:pStyle w:val="berschrift1"/>
                        <w:rPr>
                          <w:color w:val="auto"/>
                        </w:rPr>
                      </w:pPr>
                      <w:r w:rsidRPr="0069588C">
                        <w:rPr>
                          <w:color w:val="auto"/>
                          <w:sz w:val="24"/>
                          <w:szCs w:val="24"/>
                        </w:rPr>
                        <w:t>3▼</w:t>
                      </w:r>
                    </w:p>
                    <w:p w14:paraId="502A03EF" w14:textId="77777777" w:rsidR="003620B0" w:rsidRDefault="003620B0"/>
                    <w:p w14:paraId="76E5C6D5" w14:textId="77777777" w:rsidR="003620B0" w:rsidRPr="0069588C" w:rsidRDefault="003620B0" w:rsidP="00844481">
                      <w:pPr>
                        <w:pStyle w:val="berschrift1"/>
                        <w:rPr>
                          <w:color w:val="auto"/>
                        </w:rPr>
                      </w:pPr>
                      <w:r w:rsidRPr="0069588C">
                        <w:rPr>
                          <w:color w:val="auto"/>
                          <w:sz w:val="24"/>
                          <w:szCs w:val="24"/>
                        </w:rPr>
                        <w:t>3▼</w:t>
                      </w:r>
                    </w:p>
                  </w:txbxContent>
                </v:textbox>
                <w10:wrap anchorx="margin" anchory="margin"/>
              </v:shape>
            </w:pict>
          </mc:Fallback>
        </mc:AlternateContent>
      </w:r>
    </w:p>
    <w:p w14:paraId="1CDFB2F5" w14:textId="77777777" w:rsidR="00844481" w:rsidRDefault="00844481" w:rsidP="000116B9">
      <w:pPr>
        <w:ind w:left="0"/>
        <w:rPr>
          <w:sz w:val="28"/>
        </w:rPr>
        <w:sectPr w:rsidR="00844481" w:rsidSect="00434A63">
          <w:headerReference w:type="first" r:id="rId174"/>
          <w:pgSz w:w="11900" w:h="16840"/>
          <w:pgMar w:top="2835" w:right="851" w:bottom="1134" w:left="851" w:header="709" w:footer="454" w:gutter="0"/>
          <w:cols w:space="708"/>
          <w:titlePg/>
          <w:docGrid w:linePitch="360"/>
        </w:sectPr>
      </w:pPr>
    </w:p>
    <w:p w14:paraId="4CE112AE" w14:textId="77777777" w:rsidR="00D33559" w:rsidRPr="001758CE" w:rsidRDefault="00D33559" w:rsidP="00D33559">
      <w:pPr>
        <w:rPr>
          <w:rFonts w:eastAsia="Times New Roman" w:cs="Times New Roman"/>
          <w:sz w:val="28"/>
          <w:szCs w:val="28"/>
        </w:rPr>
      </w:pPr>
      <w:r>
        <w:rPr>
          <w:rFonts w:eastAsia="Times New Roman" w:cs="Times New Roman"/>
          <w:noProof/>
          <w:sz w:val="28"/>
          <w:szCs w:val="28"/>
        </w:rPr>
        <w:lastRenderedPageBreak/>
        <w:drawing>
          <wp:anchor distT="0" distB="0" distL="114300" distR="114300" simplePos="0" relativeHeight="251890688" behindDoc="0" locked="0" layoutInCell="1" allowOverlap="1" wp14:anchorId="1E22D974" wp14:editId="39FD0AD6">
            <wp:simplePos x="0" y="0"/>
            <wp:positionH relativeFrom="column">
              <wp:posOffset>-180340</wp:posOffset>
            </wp:positionH>
            <wp:positionV relativeFrom="paragraph">
              <wp:posOffset>-90170</wp:posOffset>
            </wp:positionV>
            <wp:extent cx="367200" cy="367200"/>
            <wp:effectExtent l="0" t="0" r="0" b="0"/>
            <wp:wrapNone/>
            <wp:docPr id="781" name="Grafik 781"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Grafik 949"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1758CE">
        <w:rPr>
          <w:rFonts w:eastAsia="Times New Roman" w:cs="Times New Roman"/>
          <w:sz w:val="28"/>
          <w:szCs w:val="28"/>
        </w:rPr>
        <w:t>Schreiben Sie die fehlenden Wörter in Großbuchstaben in das Kreuzworträtsel!</w:t>
      </w:r>
    </w:p>
    <w:p w14:paraId="71968775" w14:textId="77777777" w:rsidR="00D33559" w:rsidRPr="001758CE" w:rsidRDefault="00D33559" w:rsidP="00D33559">
      <w:pPr>
        <w:spacing w:line="276" w:lineRule="auto"/>
        <w:rPr>
          <w:rFonts w:eastAsia="Times New Roman" w:cs="Times New Roman"/>
          <w:sz w:val="28"/>
          <w:szCs w:val="28"/>
        </w:rPr>
      </w:pPr>
    </w:p>
    <w:p w14:paraId="36D78313" w14:textId="77777777" w:rsidR="00D33559" w:rsidRPr="001758CE" w:rsidRDefault="00D33559" w:rsidP="00D33559">
      <w:pPr>
        <w:rPr>
          <w:rFonts w:eastAsia="Times New Roman" w:cs="Times New Roman"/>
          <w:sz w:val="28"/>
        </w:rPr>
      </w:pPr>
      <w:r w:rsidRPr="001758CE">
        <w:rPr>
          <w:rFonts w:eastAsia="Times New Roman" w:cs="Times New Roman"/>
          <w:sz w:val="28"/>
        </w:rPr>
        <w:t xml:space="preserve">1. Wenn ich bei der </w:t>
      </w:r>
      <w:r w:rsidRPr="000675B3">
        <w:rPr>
          <w:rFonts w:eastAsia="Times New Roman" w:cs="Times New Roman"/>
          <w:b/>
          <w:bCs/>
          <w:sz w:val="28"/>
        </w:rPr>
        <w:t>[…]</w:t>
      </w:r>
      <w:r w:rsidRPr="001758CE">
        <w:rPr>
          <w:rFonts w:eastAsia="Times New Roman" w:cs="Times New Roman"/>
          <w:sz w:val="28"/>
        </w:rPr>
        <w:t xml:space="preserve"> einen Schaden verursache, kommt normalerweise dafür nicht die private Haftpflichtversicherung auf, sondern die Berufshaftpflichtversicherung</w:t>
      </w:r>
      <w:r w:rsidR="004A0275">
        <w:rPr>
          <w:rFonts w:eastAsia="Times New Roman" w:cs="Times New Roman"/>
          <w:sz w:val="28"/>
        </w:rPr>
        <w:t xml:space="preserve"> des Arbeitgebers</w:t>
      </w:r>
      <w:r w:rsidRPr="001758CE">
        <w:rPr>
          <w:rFonts w:eastAsia="Times New Roman" w:cs="Times New Roman"/>
          <w:sz w:val="28"/>
        </w:rPr>
        <w:t>.</w:t>
      </w:r>
    </w:p>
    <w:p w14:paraId="04CC3537" w14:textId="77777777" w:rsidR="00D33559" w:rsidRPr="001758CE" w:rsidRDefault="00D33559" w:rsidP="00D33559">
      <w:pPr>
        <w:rPr>
          <w:rFonts w:eastAsia="Times New Roman" w:cs="Times New Roman"/>
          <w:sz w:val="28"/>
        </w:rPr>
      </w:pPr>
      <w:r w:rsidRPr="001758CE">
        <w:rPr>
          <w:rFonts w:eastAsia="Times New Roman" w:cs="Times New Roman"/>
          <w:sz w:val="28"/>
        </w:rPr>
        <w:t xml:space="preserve">2. Die private Haftpflichtversicherung bezahlt einen </w:t>
      </w:r>
      <w:r w:rsidRPr="000675B3">
        <w:rPr>
          <w:rFonts w:eastAsia="Times New Roman" w:cs="Times New Roman"/>
          <w:b/>
          <w:bCs/>
          <w:sz w:val="28"/>
        </w:rPr>
        <w:t>[…]</w:t>
      </w:r>
      <w:r w:rsidRPr="001758CE">
        <w:rPr>
          <w:rFonts w:eastAsia="Times New Roman" w:cs="Times New Roman"/>
          <w:sz w:val="28"/>
        </w:rPr>
        <w:t>, den ich aus Versehen jemand anderem zufüge.</w:t>
      </w:r>
    </w:p>
    <w:p w14:paraId="29223322" w14:textId="77777777" w:rsidR="00D33559" w:rsidRPr="001758CE" w:rsidRDefault="00D33559" w:rsidP="00D33559">
      <w:pPr>
        <w:rPr>
          <w:rFonts w:eastAsia="Times New Roman" w:cs="Times New Roman"/>
          <w:sz w:val="28"/>
        </w:rPr>
      </w:pPr>
      <w:r w:rsidRPr="001758CE">
        <w:rPr>
          <w:rFonts w:eastAsia="Times New Roman" w:cs="Times New Roman"/>
          <w:sz w:val="28"/>
        </w:rPr>
        <w:t xml:space="preserve">3. Die private Haftpflichtversicherung ist deswegen sinnvoll, weil im Alltag schnell ein kleiner oder großer </w:t>
      </w:r>
      <w:r w:rsidRPr="000675B3">
        <w:rPr>
          <w:rFonts w:eastAsia="Times New Roman" w:cs="Times New Roman"/>
          <w:b/>
          <w:bCs/>
          <w:sz w:val="28"/>
        </w:rPr>
        <w:t>[…]</w:t>
      </w:r>
      <w:r w:rsidRPr="001758CE">
        <w:rPr>
          <w:rFonts w:eastAsia="Times New Roman" w:cs="Times New Roman"/>
          <w:sz w:val="28"/>
        </w:rPr>
        <w:t xml:space="preserve"> passieren kann.</w:t>
      </w:r>
    </w:p>
    <w:p w14:paraId="20106304" w14:textId="77777777" w:rsidR="00D33559" w:rsidRDefault="00D33559" w:rsidP="00D33559">
      <w:pPr>
        <w:rPr>
          <w:rFonts w:eastAsia="Times New Roman" w:cs="Times New Roman"/>
          <w:sz w:val="28"/>
        </w:rPr>
      </w:pPr>
      <w:r w:rsidRPr="001758CE">
        <w:rPr>
          <w:rFonts w:eastAsia="Times New Roman" w:cs="Times New Roman"/>
          <w:sz w:val="28"/>
        </w:rPr>
        <w:t>4. Schäden durch Autos werden normalerweise nicht durch eine private Haftpflichtversicherung abgedeckt.</w:t>
      </w:r>
    </w:p>
    <w:p w14:paraId="2FB344C1" w14:textId="77777777" w:rsidR="00D33559" w:rsidRPr="001758CE" w:rsidRDefault="00D33559" w:rsidP="00D33559">
      <w:pPr>
        <w:rPr>
          <w:rFonts w:eastAsia="Times New Roman" w:cs="Times New Roman"/>
          <w:sz w:val="28"/>
        </w:rPr>
      </w:pPr>
      <w:r w:rsidRPr="001758CE">
        <w:rPr>
          <w:rFonts w:eastAsia="Times New Roman" w:cs="Times New Roman"/>
          <w:sz w:val="28"/>
        </w:rPr>
        <w:t>Hier greift die Kfz</w:t>
      </w:r>
      <w:proofErr w:type="gramStart"/>
      <w:r w:rsidRPr="001758CE">
        <w:rPr>
          <w:rFonts w:eastAsia="Times New Roman" w:cs="Times New Roman"/>
          <w:sz w:val="28"/>
        </w:rPr>
        <w:t>-</w:t>
      </w:r>
      <w:r w:rsidRPr="000675B3">
        <w:rPr>
          <w:rFonts w:eastAsia="Times New Roman" w:cs="Times New Roman"/>
          <w:b/>
          <w:bCs/>
          <w:sz w:val="28"/>
        </w:rPr>
        <w:t>[</w:t>
      </w:r>
      <w:proofErr w:type="gramEnd"/>
      <w:r w:rsidRPr="000675B3">
        <w:rPr>
          <w:rFonts w:eastAsia="Times New Roman" w:cs="Times New Roman"/>
          <w:b/>
          <w:bCs/>
          <w:sz w:val="28"/>
        </w:rPr>
        <w:t>…]</w:t>
      </w:r>
      <w:proofErr w:type="spellStart"/>
      <w:r w:rsidRPr="001758CE">
        <w:rPr>
          <w:rFonts w:eastAsia="Times New Roman" w:cs="Times New Roman"/>
          <w:sz w:val="28"/>
        </w:rPr>
        <w:t>versicherung</w:t>
      </w:r>
      <w:proofErr w:type="spellEnd"/>
      <w:r w:rsidRPr="001758CE">
        <w:rPr>
          <w:rFonts w:eastAsia="Times New Roman" w:cs="Times New Roman"/>
          <w:sz w:val="28"/>
        </w:rPr>
        <w:t>.</w:t>
      </w:r>
    </w:p>
    <w:p w14:paraId="0B6171B7" w14:textId="77777777" w:rsidR="00D33559" w:rsidRPr="001758CE" w:rsidRDefault="00D33559" w:rsidP="00D33559">
      <w:pPr>
        <w:rPr>
          <w:rFonts w:eastAsia="Times New Roman" w:cs="Times New Roman"/>
          <w:sz w:val="28"/>
        </w:rPr>
      </w:pPr>
      <w:r w:rsidRPr="001758CE">
        <w:rPr>
          <w:rFonts w:eastAsia="Times New Roman" w:cs="Times New Roman"/>
          <w:sz w:val="28"/>
        </w:rPr>
        <w:t>5. Im Gegensatz zur Krankenversicherung und zur Kfz-Haftpflichtversicherung</w:t>
      </w:r>
      <w:r>
        <w:rPr>
          <w:rFonts w:eastAsia="Times New Roman" w:cs="Times New Roman"/>
          <w:sz w:val="28"/>
        </w:rPr>
        <w:t xml:space="preserve"> </w:t>
      </w:r>
      <w:r w:rsidRPr="001758CE">
        <w:rPr>
          <w:rFonts w:eastAsia="Times New Roman" w:cs="Times New Roman"/>
          <w:sz w:val="28"/>
        </w:rPr>
        <w:t xml:space="preserve">ist die private Haftpflichtversicherung keine </w:t>
      </w:r>
      <w:r w:rsidRPr="000675B3">
        <w:rPr>
          <w:rFonts w:eastAsia="Times New Roman" w:cs="Times New Roman"/>
          <w:b/>
          <w:bCs/>
          <w:sz w:val="28"/>
        </w:rPr>
        <w:t>[…]</w:t>
      </w:r>
      <w:r w:rsidRPr="001758CE">
        <w:rPr>
          <w:rFonts w:eastAsia="Times New Roman" w:cs="Times New Roman"/>
          <w:sz w:val="28"/>
        </w:rPr>
        <w:t>.</w:t>
      </w:r>
    </w:p>
    <w:p w14:paraId="3454258A" w14:textId="77777777" w:rsidR="00D33559" w:rsidRDefault="00D33559" w:rsidP="00D33559">
      <w:pPr>
        <w:rPr>
          <w:rFonts w:eastAsia="Times New Roman" w:cs="Times New Roman"/>
          <w:sz w:val="28"/>
        </w:rPr>
      </w:pPr>
      <w:r w:rsidRPr="001758CE">
        <w:rPr>
          <w:rFonts w:eastAsia="Times New Roman" w:cs="Times New Roman"/>
          <w:sz w:val="28"/>
        </w:rPr>
        <w:t xml:space="preserve">6. Bei Vertragsabschluss muss ich aufpassen, dass die </w:t>
      </w:r>
      <w:r>
        <w:rPr>
          <w:rFonts w:eastAsia="Times New Roman" w:cs="Times New Roman"/>
          <w:sz w:val="28"/>
        </w:rPr>
        <w:t>V</w:t>
      </w:r>
      <w:r w:rsidRPr="001758CE">
        <w:rPr>
          <w:rFonts w:eastAsia="Times New Roman" w:cs="Times New Roman"/>
          <w:sz w:val="28"/>
        </w:rPr>
        <w:t xml:space="preserve">ersicherungs- oder auch </w:t>
      </w:r>
      <w:proofErr w:type="spellStart"/>
      <w:proofErr w:type="gramStart"/>
      <w:r w:rsidRPr="001758CE">
        <w:rPr>
          <w:rFonts w:eastAsia="Times New Roman" w:cs="Times New Roman"/>
          <w:sz w:val="28"/>
        </w:rPr>
        <w:t>Deckungs</w:t>
      </w:r>
      <w:proofErr w:type="spellEnd"/>
      <w:r w:rsidRPr="000675B3">
        <w:rPr>
          <w:rFonts w:eastAsia="Times New Roman" w:cs="Times New Roman"/>
          <w:b/>
          <w:bCs/>
          <w:sz w:val="28"/>
        </w:rPr>
        <w:t>[</w:t>
      </w:r>
      <w:proofErr w:type="gramEnd"/>
      <w:r w:rsidRPr="000675B3">
        <w:rPr>
          <w:rFonts w:eastAsia="Times New Roman" w:cs="Times New Roman"/>
          <w:b/>
          <w:bCs/>
          <w:sz w:val="28"/>
        </w:rPr>
        <w:t>…]</w:t>
      </w:r>
      <w:r w:rsidRPr="001758CE">
        <w:rPr>
          <w:rFonts w:eastAsia="Times New Roman" w:cs="Times New Roman"/>
          <w:sz w:val="28"/>
        </w:rPr>
        <w:t xml:space="preserve"> groß genug ist. </w:t>
      </w:r>
    </w:p>
    <w:p w14:paraId="1B30F17B" w14:textId="77777777" w:rsidR="00D33559" w:rsidRDefault="00D33559" w:rsidP="00D33559">
      <w:pPr>
        <w:rPr>
          <w:rFonts w:eastAsia="Times New Roman" w:cs="Times New Roman"/>
          <w:sz w:val="28"/>
        </w:rPr>
      </w:pPr>
      <w:r w:rsidRPr="001758CE">
        <w:rPr>
          <w:rFonts w:eastAsia="Times New Roman" w:cs="Times New Roman"/>
          <w:sz w:val="28"/>
        </w:rPr>
        <w:t xml:space="preserve">Ansonsten kann es unter Umständen teuer für mich werden. </w:t>
      </w:r>
    </w:p>
    <w:p w14:paraId="3FACC710" w14:textId="77777777" w:rsidR="00D33559" w:rsidRPr="001758CE" w:rsidRDefault="00D33559" w:rsidP="00D33559">
      <w:pPr>
        <w:rPr>
          <w:rFonts w:eastAsia="Times New Roman" w:cs="Times New Roman"/>
          <w:sz w:val="28"/>
        </w:rPr>
      </w:pPr>
      <w:r w:rsidRPr="001758CE">
        <w:rPr>
          <w:rFonts w:eastAsia="Times New Roman" w:cs="Times New Roman"/>
          <w:sz w:val="28"/>
        </w:rPr>
        <w:t>Besonders, wenn im Schadensfall nicht nur Gegenstände kaputtgehen, sondern auch Personen verletzt werden.</w:t>
      </w:r>
    </w:p>
    <w:p w14:paraId="625D804F" w14:textId="77777777" w:rsidR="00D33559" w:rsidRDefault="00D33559" w:rsidP="00D33559">
      <w:pPr>
        <w:tabs>
          <w:tab w:val="left" w:pos="1425"/>
        </w:tabs>
        <w:rPr>
          <w:sz w:val="28"/>
          <w:szCs w:val="28"/>
        </w:rPr>
      </w:pPr>
      <w:r w:rsidRPr="001758CE">
        <w:rPr>
          <w:rFonts w:eastAsia="Times New Roman" w:cs="Times New Roman"/>
          <w:sz w:val="28"/>
        </w:rPr>
        <w:t xml:space="preserve">7. Eine </w:t>
      </w:r>
      <w:r w:rsidRPr="000675B3">
        <w:rPr>
          <w:rFonts w:eastAsia="Times New Roman" w:cs="Times New Roman"/>
          <w:b/>
          <w:bCs/>
          <w:sz w:val="28"/>
        </w:rPr>
        <w:t>[...]</w:t>
      </w:r>
      <w:r w:rsidRPr="001758CE">
        <w:rPr>
          <w:rFonts w:eastAsia="Times New Roman" w:cs="Times New Roman"/>
          <w:sz w:val="28"/>
        </w:rPr>
        <w:t xml:space="preserve"> Haftpflichtversicherung ist für alle Menschen sehr sinnvoll.</w:t>
      </w:r>
    </w:p>
    <w:p w14:paraId="38104C30" w14:textId="77777777" w:rsidR="00D33559" w:rsidRDefault="00D33559" w:rsidP="000116B9">
      <w:pPr>
        <w:ind w:left="0"/>
        <w:rPr>
          <w:sz w:val="28"/>
        </w:rPr>
        <w:sectPr w:rsidR="00D33559" w:rsidSect="00434A63">
          <w:headerReference w:type="first" r:id="rId175"/>
          <w:pgSz w:w="11900" w:h="16840"/>
          <w:pgMar w:top="2835" w:right="851" w:bottom="1134" w:left="851" w:header="709" w:footer="454" w:gutter="0"/>
          <w:cols w:space="708"/>
          <w:titlePg/>
          <w:docGrid w:linePitch="360"/>
        </w:sectPr>
      </w:pPr>
    </w:p>
    <w:p w14:paraId="6447A015" w14:textId="77777777" w:rsidR="009B0DF3" w:rsidRPr="009B0DF3" w:rsidRDefault="009B0DF3" w:rsidP="009B0DF3">
      <w:pPr>
        <w:spacing w:after="160" w:line="276" w:lineRule="auto"/>
        <w:rPr>
          <w:rFonts w:eastAsia="Times New Roman" w:cs="Times New Roman"/>
          <w:sz w:val="28"/>
          <w:szCs w:val="28"/>
        </w:rPr>
      </w:pPr>
      <w:r w:rsidRPr="009B0DF3">
        <w:rPr>
          <w:rFonts w:eastAsia="Times New Roman" w:cs="Times New Roman"/>
          <w:noProof/>
          <w:sz w:val="28"/>
          <w:szCs w:val="28"/>
        </w:rPr>
        <w:lastRenderedPageBreak/>
        <w:drawing>
          <wp:anchor distT="0" distB="0" distL="114300" distR="114300" simplePos="0" relativeHeight="251892736" behindDoc="0" locked="0" layoutInCell="1" allowOverlap="1" wp14:anchorId="3B958976" wp14:editId="72C745E9">
            <wp:simplePos x="0" y="0"/>
            <wp:positionH relativeFrom="column">
              <wp:posOffset>-180340</wp:posOffset>
            </wp:positionH>
            <wp:positionV relativeFrom="paragraph">
              <wp:posOffset>-71755</wp:posOffset>
            </wp:positionV>
            <wp:extent cx="320400" cy="320400"/>
            <wp:effectExtent l="0" t="0" r="0" b="3810"/>
            <wp:wrapNone/>
            <wp:docPr id="798" name="Grafik 79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Grafik 941" descr="Kopf mit Zahnrädern mit einfarbiger Füllun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0DF3">
        <w:rPr>
          <w:rFonts w:eastAsia="Times New Roman" w:cs="Times New Roman"/>
          <w:sz w:val="28"/>
          <w:szCs w:val="28"/>
        </w:rPr>
        <w:t>Ermitteln Sie das Lösungswort im Kreuzworträtsel!</w:t>
      </w:r>
    </w:p>
    <w:p w14:paraId="2AD52CE2" w14:textId="77777777" w:rsidR="009B0DF3" w:rsidRPr="009B0DF3" w:rsidRDefault="009B0DF3" w:rsidP="009B0DF3">
      <w:pPr>
        <w:spacing w:after="160" w:line="276" w:lineRule="auto"/>
        <w:rPr>
          <w:rFonts w:eastAsia="Times New Roman" w:cs="Times New Roman"/>
          <w:sz w:val="28"/>
          <w:szCs w:val="28"/>
        </w:rPr>
      </w:pPr>
      <w:r w:rsidRPr="009B0DF3">
        <w:rPr>
          <w:rFonts w:eastAsia="Times New Roman" w:cs="Times New Roman"/>
          <w:sz w:val="28"/>
          <w:szCs w:val="28"/>
        </w:rPr>
        <w:t>Hierfür stehen im Rätsel fünf graue Kästchen.</w:t>
      </w:r>
    </w:p>
    <w:p w14:paraId="4F27991E" w14:textId="77777777" w:rsidR="009B0DF3" w:rsidRDefault="009B0DF3" w:rsidP="009B0DF3">
      <w:pPr>
        <w:spacing w:after="160" w:line="276" w:lineRule="auto"/>
        <w:rPr>
          <w:rFonts w:eastAsia="Times New Roman" w:cs="Times New Roman"/>
          <w:sz w:val="28"/>
          <w:szCs w:val="28"/>
        </w:rPr>
      </w:pPr>
      <w:r w:rsidRPr="009B0DF3">
        <w:rPr>
          <w:rFonts w:eastAsia="Times New Roman" w:cs="Times New Roman"/>
          <w:noProof/>
          <w:sz w:val="28"/>
          <w:szCs w:val="28"/>
        </w:rPr>
        <w:drawing>
          <wp:anchor distT="0" distB="0" distL="114300" distR="114300" simplePos="0" relativeHeight="251894784" behindDoc="0" locked="0" layoutInCell="1" allowOverlap="1" wp14:anchorId="61D1F7E0" wp14:editId="4F1F2C82">
            <wp:simplePos x="0" y="0"/>
            <wp:positionH relativeFrom="column">
              <wp:posOffset>-180340</wp:posOffset>
            </wp:positionH>
            <wp:positionV relativeFrom="paragraph">
              <wp:posOffset>-71755</wp:posOffset>
            </wp:positionV>
            <wp:extent cx="320400" cy="320400"/>
            <wp:effectExtent l="0" t="0" r="3810" b="3810"/>
            <wp:wrapNone/>
            <wp:docPr id="799" name="Grafik 799"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Grafik 942" descr="Bleistift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0DF3">
        <w:rPr>
          <w:rFonts w:eastAsia="Times New Roman" w:cs="Times New Roman"/>
          <w:sz w:val="28"/>
          <w:szCs w:val="28"/>
        </w:rPr>
        <w:t>Tragen Sie unten die entsprechenden Buchstaben ein!</w:t>
      </w:r>
    </w:p>
    <w:p w14:paraId="3D29E486" w14:textId="77777777" w:rsidR="00824D6A" w:rsidRPr="009B0DF3" w:rsidRDefault="00A8367F" w:rsidP="009B0DF3">
      <w:pPr>
        <w:spacing w:after="160" w:line="276" w:lineRule="auto"/>
        <w:rPr>
          <w:rFonts w:eastAsia="Times New Roman" w:cs="Times New Roman"/>
          <w:sz w:val="28"/>
          <w:szCs w:val="28"/>
        </w:rPr>
      </w:pPr>
      <w:r w:rsidRPr="009B0DF3">
        <w:rPr>
          <w:rFonts w:ascii="Calibri" w:hAnsi="Calibri" w:cs="Times New Roman"/>
          <w:noProof/>
          <w:sz w:val="22"/>
          <w:szCs w:val="22"/>
        </w:rPr>
        <mc:AlternateContent>
          <mc:Choice Requires="wps">
            <w:drawing>
              <wp:anchor distT="0" distB="0" distL="114300" distR="114300" simplePos="0" relativeHeight="251900928" behindDoc="0" locked="0" layoutInCell="1" allowOverlap="1" wp14:anchorId="79FB52C9" wp14:editId="39A3E7E0">
                <wp:simplePos x="0" y="0"/>
                <wp:positionH relativeFrom="margin">
                  <wp:posOffset>913765</wp:posOffset>
                </wp:positionH>
                <wp:positionV relativeFrom="margin">
                  <wp:posOffset>1286299</wp:posOffset>
                </wp:positionV>
                <wp:extent cx="446405" cy="307975"/>
                <wp:effectExtent l="0" t="0" r="0" b="0"/>
                <wp:wrapNone/>
                <wp:docPr id="791" name="Textfeld 79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904A7E1" w14:textId="77777777" w:rsidR="003620B0" w:rsidRPr="0069588C" w:rsidRDefault="003620B0" w:rsidP="009B0DF3">
                            <w:pPr>
                              <w:pStyle w:val="berschrift1"/>
                              <w:rPr>
                                <w:color w:val="auto"/>
                              </w:rPr>
                            </w:pPr>
                            <w:r w:rsidRPr="0069588C">
                              <w:rPr>
                                <w:color w:val="auto"/>
                                <w:sz w:val="24"/>
                                <w:szCs w:val="24"/>
                              </w:rPr>
                              <w:t>3▼</w:t>
                            </w:r>
                          </w:p>
                          <w:p w14:paraId="22A951C9" w14:textId="77777777" w:rsidR="003620B0" w:rsidRDefault="003620B0"/>
                          <w:p w14:paraId="54B346D6" w14:textId="77777777" w:rsidR="003620B0" w:rsidRPr="0069588C" w:rsidRDefault="003620B0" w:rsidP="009B0DF3">
                            <w:pPr>
                              <w:pStyle w:val="berschrift1"/>
                              <w:rPr>
                                <w:color w:val="auto"/>
                              </w:rPr>
                            </w:pPr>
                            <w:r w:rsidRPr="0069588C">
                              <w:rPr>
                                <w:color w:val="auto"/>
                                <w:sz w:val="24"/>
                                <w:szCs w:val="24"/>
                              </w:rPr>
                              <w:t>3▼</w:t>
                            </w:r>
                          </w:p>
                          <w:p w14:paraId="7CB17022" w14:textId="77777777" w:rsidR="003620B0" w:rsidRDefault="003620B0"/>
                          <w:p w14:paraId="3E27B3E0" w14:textId="77777777" w:rsidR="003620B0" w:rsidRPr="0069588C" w:rsidRDefault="003620B0" w:rsidP="009B0DF3">
                            <w:pPr>
                              <w:pStyle w:val="berschrift1"/>
                              <w:rPr>
                                <w:color w:val="auto"/>
                              </w:rPr>
                            </w:pPr>
                            <w:r w:rsidRPr="0069588C">
                              <w:rPr>
                                <w:color w:val="auto"/>
                                <w:sz w:val="24"/>
                                <w:szCs w:val="24"/>
                              </w:rPr>
                              <w:t>3▼</w:t>
                            </w:r>
                          </w:p>
                          <w:p w14:paraId="142C6508" w14:textId="77777777" w:rsidR="003620B0" w:rsidRDefault="003620B0"/>
                          <w:p w14:paraId="062C906B" w14:textId="77777777" w:rsidR="003620B0" w:rsidRPr="0069588C" w:rsidRDefault="003620B0" w:rsidP="009B0DF3">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B52C9" id="Textfeld 791" o:spid="_x0000_s1358" type="#_x0000_t202" style="position:absolute;left:0;text-align:left;margin-left:71.95pt;margin-top:101.3pt;width:35.15pt;height:24.2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" filled="f" stroked="f">
                <v:textbox>
                  <w:txbxContent>
                    <w:p w14:paraId="5904A7E1" w14:textId="77777777" w:rsidR="003620B0" w:rsidRPr="0069588C" w:rsidRDefault="003620B0" w:rsidP="009B0DF3">
                      <w:pPr>
                        <w:pStyle w:val="berschrift1"/>
                        <w:rPr>
                          <w:color w:val="auto"/>
                        </w:rPr>
                      </w:pPr>
                      <w:r w:rsidRPr="0069588C">
                        <w:rPr>
                          <w:color w:val="auto"/>
                          <w:sz w:val="24"/>
                          <w:szCs w:val="24"/>
                        </w:rPr>
                        <w:t>3▼</w:t>
                      </w:r>
                    </w:p>
                    <w:p w14:paraId="22A951C9" w14:textId="77777777" w:rsidR="003620B0" w:rsidRDefault="003620B0"/>
                    <w:p w14:paraId="54B346D6" w14:textId="77777777" w:rsidR="003620B0" w:rsidRPr="0069588C" w:rsidRDefault="003620B0" w:rsidP="009B0DF3">
                      <w:pPr>
                        <w:pStyle w:val="berschrift1"/>
                        <w:rPr>
                          <w:color w:val="auto"/>
                        </w:rPr>
                      </w:pPr>
                      <w:r w:rsidRPr="0069588C">
                        <w:rPr>
                          <w:color w:val="auto"/>
                          <w:sz w:val="24"/>
                          <w:szCs w:val="24"/>
                        </w:rPr>
                        <w:t>3▼</w:t>
                      </w:r>
                    </w:p>
                    <w:p w14:paraId="7CB17022" w14:textId="77777777" w:rsidR="003620B0" w:rsidRDefault="003620B0"/>
                    <w:p w14:paraId="3E27B3E0" w14:textId="77777777" w:rsidR="003620B0" w:rsidRPr="0069588C" w:rsidRDefault="003620B0" w:rsidP="009B0DF3">
                      <w:pPr>
                        <w:pStyle w:val="berschrift1"/>
                        <w:rPr>
                          <w:color w:val="auto"/>
                        </w:rPr>
                      </w:pPr>
                      <w:r w:rsidRPr="0069588C">
                        <w:rPr>
                          <w:color w:val="auto"/>
                          <w:sz w:val="24"/>
                          <w:szCs w:val="24"/>
                        </w:rPr>
                        <w:t>3▼</w:t>
                      </w:r>
                    </w:p>
                    <w:p w14:paraId="142C6508" w14:textId="77777777" w:rsidR="003620B0" w:rsidRDefault="003620B0"/>
                    <w:p w14:paraId="062C906B" w14:textId="77777777" w:rsidR="003620B0" w:rsidRPr="0069588C" w:rsidRDefault="003620B0" w:rsidP="009B0DF3">
                      <w:pPr>
                        <w:pStyle w:val="berschrift1"/>
                        <w:rPr>
                          <w:color w:val="auto"/>
                        </w:rPr>
                      </w:pPr>
                      <w:r w:rsidRPr="0069588C">
                        <w:rPr>
                          <w:color w:val="auto"/>
                          <w:sz w:val="24"/>
                          <w:szCs w:val="24"/>
                        </w:rPr>
                        <w:t>3▼</w:t>
                      </w:r>
                    </w:p>
                  </w:txbxContent>
                </v:textbox>
                <w10:wrap anchorx="margin" anchory="margin"/>
              </v:shape>
            </w:pict>
          </mc:Fallback>
        </mc:AlternateContent>
      </w:r>
    </w:p>
    <w:tbl>
      <w:tblPr>
        <w:tblStyle w:val="Tabellenraster15"/>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9B0DF3" w:rsidRPr="009B0DF3" w14:paraId="1A61D823" w14:textId="77777777" w:rsidTr="009B0DF3">
        <w:trPr>
          <w:trHeight w:val="794"/>
          <w:jc w:val="center"/>
        </w:trPr>
        <w:tc>
          <w:tcPr>
            <w:tcW w:w="794" w:type="dxa"/>
            <w:tcBorders>
              <w:bottom w:val="single" w:sz="4" w:space="0" w:color="auto"/>
            </w:tcBorders>
            <w:shd w:val="clear" w:color="auto" w:fill="A6A6A6"/>
            <w:vAlign w:val="bottom"/>
          </w:tcPr>
          <w:p w14:paraId="0B30AD3E" w14:textId="77777777" w:rsidR="009B0DF3" w:rsidRPr="009B0DF3" w:rsidRDefault="009B0DF3" w:rsidP="009B0DF3">
            <w:pPr>
              <w:ind w:left="0" w:right="0"/>
              <w:jc w:val="right"/>
              <w:rPr>
                <w:color w:val="FFFFFF"/>
              </w:rPr>
            </w:pPr>
            <w:r w:rsidRPr="009B0DF3">
              <w:rPr>
                <w:color w:val="FFFFFF"/>
              </w:rPr>
              <w:t>1</w:t>
            </w:r>
          </w:p>
        </w:tc>
        <w:tc>
          <w:tcPr>
            <w:tcW w:w="794" w:type="dxa"/>
            <w:shd w:val="clear" w:color="auto" w:fill="A6A6A6"/>
            <w:vAlign w:val="bottom"/>
          </w:tcPr>
          <w:p w14:paraId="6572DEB7" w14:textId="77777777" w:rsidR="009B0DF3" w:rsidRPr="009B0DF3" w:rsidRDefault="009B0DF3" w:rsidP="009B0DF3">
            <w:pPr>
              <w:ind w:left="0" w:right="0"/>
              <w:jc w:val="right"/>
              <w:rPr>
                <w:color w:val="FFFFFF"/>
              </w:rPr>
            </w:pPr>
            <w:r w:rsidRPr="009B0DF3">
              <w:rPr>
                <w:color w:val="FFFFFF"/>
              </w:rPr>
              <w:t>2</w:t>
            </w:r>
          </w:p>
        </w:tc>
        <w:tc>
          <w:tcPr>
            <w:tcW w:w="794" w:type="dxa"/>
            <w:tcBorders>
              <w:bottom w:val="single" w:sz="4" w:space="0" w:color="auto"/>
            </w:tcBorders>
            <w:shd w:val="clear" w:color="auto" w:fill="FFFFFF"/>
            <w:vAlign w:val="center"/>
          </w:tcPr>
          <w:p w14:paraId="02D6FF5B"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D0EF69E"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1217B37E"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324D93B3"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652807B0" w14:textId="77777777" w:rsidR="009B0DF3" w:rsidRPr="009B0DF3" w:rsidRDefault="009B0DF3" w:rsidP="009B0DF3">
            <w:pPr>
              <w:ind w:left="0" w:right="0"/>
              <w:jc w:val="center"/>
            </w:pPr>
          </w:p>
        </w:tc>
        <w:tc>
          <w:tcPr>
            <w:tcW w:w="794" w:type="dxa"/>
            <w:shd w:val="clear" w:color="auto" w:fill="FFFFFF"/>
          </w:tcPr>
          <w:p w14:paraId="4BBBE256" w14:textId="77777777" w:rsidR="009B0DF3" w:rsidRPr="009B0DF3" w:rsidRDefault="009B0DF3" w:rsidP="009B0DF3">
            <w:pPr>
              <w:ind w:left="0" w:right="0"/>
            </w:pPr>
            <w:r w:rsidRPr="009B0DF3">
              <w:rPr>
                <w:rFonts w:ascii="Calibri" w:hAnsi="Calibri" w:cs="Times New Roman"/>
                <w:noProof/>
              </w:rPr>
              <mc:AlternateContent>
                <mc:Choice Requires="wps">
                  <w:drawing>
                    <wp:anchor distT="0" distB="0" distL="114300" distR="114300" simplePos="0" relativeHeight="251905024" behindDoc="0" locked="0" layoutInCell="1" allowOverlap="1" wp14:anchorId="600343C8" wp14:editId="784C2D77">
                      <wp:simplePos x="0" y="0"/>
                      <wp:positionH relativeFrom="margin">
                        <wp:posOffset>-115929</wp:posOffset>
                      </wp:positionH>
                      <wp:positionV relativeFrom="margin">
                        <wp:posOffset>-40557</wp:posOffset>
                      </wp:positionV>
                      <wp:extent cx="446405" cy="307975"/>
                      <wp:effectExtent l="0" t="0" r="0" b="0"/>
                      <wp:wrapNone/>
                      <wp:docPr id="793" name="Textfeld 79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7244AFC"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765D9DA7" w14:textId="77777777" w:rsidR="003620B0" w:rsidRDefault="003620B0"/>
                                <w:p w14:paraId="00761665"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4D45C495" w14:textId="77777777" w:rsidR="003620B0" w:rsidRDefault="003620B0"/>
                                <w:p w14:paraId="08936233"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192AE3D8" w14:textId="77777777" w:rsidR="003620B0" w:rsidRDefault="003620B0"/>
                                <w:p w14:paraId="1D739A7B"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343C8" id="Textfeld 793" o:spid="_x0000_s1359" type="#_x0000_t202" style="position:absolute;left:0;text-align:left;margin-left:-9.15pt;margin-top:-3.2pt;width:35.15pt;height:24.2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" filled="f" stroked="f">
                      <v:textbox>
                        <w:txbxContent>
                          <w:p w14:paraId="67244AFC"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765D9DA7" w14:textId="77777777" w:rsidR="003620B0" w:rsidRDefault="003620B0"/>
                          <w:p w14:paraId="00761665"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4D45C495" w14:textId="77777777" w:rsidR="003620B0" w:rsidRDefault="003620B0"/>
                          <w:p w14:paraId="08936233"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192AE3D8" w14:textId="77777777" w:rsidR="003620B0" w:rsidRDefault="003620B0"/>
                          <w:p w14:paraId="1D739A7B"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p>
        </w:tc>
        <w:tc>
          <w:tcPr>
            <w:tcW w:w="794" w:type="dxa"/>
            <w:tcBorders>
              <w:top w:val="nil"/>
              <w:bottom w:val="nil"/>
              <w:right w:val="nil"/>
            </w:tcBorders>
            <w:shd w:val="clear" w:color="auto" w:fill="FFFFFF"/>
            <w:vAlign w:val="center"/>
          </w:tcPr>
          <w:p w14:paraId="01E6D4EA"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0F82B60E" w14:textId="77777777" w:rsidR="009B0DF3" w:rsidRPr="009B0DF3" w:rsidRDefault="009B0DF3" w:rsidP="009B0DF3">
            <w:pPr>
              <w:ind w:left="0" w:right="0"/>
              <w:jc w:val="center"/>
            </w:pPr>
            <w:r w:rsidRPr="009B0DF3">
              <w:rPr>
                <w:rFonts w:ascii="Calibri" w:hAnsi="Calibri" w:cs="Times New Roman"/>
                <w:noProof/>
              </w:rPr>
              <mc:AlternateContent>
                <mc:Choice Requires="wps">
                  <w:drawing>
                    <wp:anchor distT="0" distB="0" distL="114300" distR="114300" simplePos="0" relativeHeight="251907072" behindDoc="0" locked="0" layoutInCell="1" allowOverlap="1" wp14:anchorId="1D7917F5" wp14:editId="4998D0DE">
                      <wp:simplePos x="0" y="0"/>
                      <wp:positionH relativeFrom="margin">
                        <wp:posOffset>-111125</wp:posOffset>
                      </wp:positionH>
                      <wp:positionV relativeFrom="margin">
                        <wp:posOffset>466090</wp:posOffset>
                      </wp:positionV>
                      <wp:extent cx="446405" cy="307975"/>
                      <wp:effectExtent l="0" t="0" r="0" b="0"/>
                      <wp:wrapNone/>
                      <wp:docPr id="794" name="Textfeld 79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7490874B"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67A347D9" w14:textId="77777777" w:rsidR="003620B0" w:rsidRDefault="003620B0"/>
                                <w:p w14:paraId="7E08368E"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1C21E6EA" w14:textId="77777777" w:rsidR="003620B0" w:rsidRDefault="003620B0"/>
                                <w:p w14:paraId="5BA46643"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4CF40E94" w14:textId="77777777" w:rsidR="003620B0" w:rsidRDefault="003620B0"/>
                                <w:p w14:paraId="49E00F5E"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917F5" id="Textfeld 794" o:spid="_x0000_s1360" type="#_x0000_t202" style="position:absolute;left:0;text-align:left;margin-left:-8.75pt;margin-top:36.7pt;width:35.15pt;height:24.25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JT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" filled="f" stroked="f">
                      <v:textbox>
                        <w:txbxContent>
                          <w:p w14:paraId="7490874B"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67A347D9" w14:textId="77777777" w:rsidR="003620B0" w:rsidRDefault="003620B0"/>
                          <w:p w14:paraId="7E08368E"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1C21E6EA" w14:textId="77777777" w:rsidR="003620B0" w:rsidRDefault="003620B0"/>
                          <w:p w14:paraId="5BA46643"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4CF40E94" w14:textId="77777777" w:rsidR="003620B0" w:rsidRDefault="003620B0"/>
                          <w:p w14:paraId="49E00F5E"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248EEE8A" w14:textId="77777777" w:rsidR="009B0DF3" w:rsidRPr="009B0DF3" w:rsidRDefault="009B0DF3" w:rsidP="009B0DF3">
            <w:pPr>
              <w:ind w:left="0" w:right="0"/>
              <w:jc w:val="center"/>
            </w:pPr>
          </w:p>
        </w:tc>
      </w:tr>
      <w:tr w:rsidR="009B0DF3" w:rsidRPr="009B0DF3" w14:paraId="33739E52" w14:textId="77777777" w:rsidTr="009B0DF3">
        <w:trPr>
          <w:trHeight w:val="794"/>
          <w:jc w:val="center"/>
        </w:trPr>
        <w:tc>
          <w:tcPr>
            <w:tcW w:w="794" w:type="dxa"/>
            <w:tcBorders>
              <w:left w:val="nil"/>
              <w:bottom w:val="nil"/>
            </w:tcBorders>
            <w:shd w:val="clear" w:color="auto" w:fill="FFFFFF"/>
            <w:vAlign w:val="center"/>
          </w:tcPr>
          <w:p w14:paraId="36AD6C70" w14:textId="77777777" w:rsidR="009B0DF3" w:rsidRPr="009B0DF3" w:rsidRDefault="00824D6A" w:rsidP="009B0DF3">
            <w:pPr>
              <w:ind w:left="0" w:right="0"/>
              <w:jc w:val="center"/>
            </w:pPr>
            <w:r w:rsidRPr="009B0DF3">
              <w:rPr>
                <w:rFonts w:ascii="Calibri" w:hAnsi="Calibri" w:cs="Times New Roman"/>
                <w:noProof/>
                <w:sz w:val="22"/>
                <w:szCs w:val="22"/>
              </w:rPr>
              <mc:AlternateContent>
                <mc:Choice Requires="wps">
                  <w:drawing>
                    <wp:anchor distT="0" distB="0" distL="114300" distR="114300" simplePos="0" relativeHeight="251902976" behindDoc="0" locked="0" layoutInCell="1" allowOverlap="1" wp14:anchorId="0691BDB4" wp14:editId="202748D5">
                      <wp:simplePos x="0" y="0"/>
                      <wp:positionH relativeFrom="margin">
                        <wp:posOffset>-111760</wp:posOffset>
                      </wp:positionH>
                      <wp:positionV relativeFrom="margin">
                        <wp:posOffset>-702310</wp:posOffset>
                      </wp:positionV>
                      <wp:extent cx="446405" cy="307975"/>
                      <wp:effectExtent l="0" t="0" r="0" b="0"/>
                      <wp:wrapNone/>
                      <wp:docPr id="792" name="Textfeld 79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1209A35A"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16CC611B" w14:textId="77777777" w:rsidR="003620B0" w:rsidRDefault="003620B0"/>
                                <w:p w14:paraId="39B5FF22"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16098948" w14:textId="77777777" w:rsidR="003620B0" w:rsidRDefault="003620B0"/>
                                <w:p w14:paraId="06E43F0A"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7D5318BA" w14:textId="77777777" w:rsidR="003620B0" w:rsidRDefault="003620B0"/>
                                <w:p w14:paraId="77E89D50"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1BDB4" id="Textfeld 792" o:spid="_x0000_s1361" type="#_x0000_t202" style="position:absolute;left:0;text-align:left;margin-left:-8.8pt;margin-top:-55.3pt;width:35.15pt;height:24.25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QcI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" filled="f" stroked="f">
                      <v:textbox>
                        <w:txbxContent>
                          <w:p w14:paraId="1209A35A"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16CC611B" w14:textId="77777777" w:rsidR="003620B0" w:rsidRDefault="003620B0"/>
                          <w:p w14:paraId="39B5FF22"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16098948" w14:textId="77777777" w:rsidR="003620B0" w:rsidRDefault="003620B0"/>
                          <w:p w14:paraId="06E43F0A"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7D5318BA" w14:textId="77777777" w:rsidR="003620B0" w:rsidRDefault="003620B0"/>
                          <w:p w14:paraId="77E89D50"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3625E798" w14:textId="77777777" w:rsidR="009B0DF3" w:rsidRPr="009B0DF3" w:rsidRDefault="009B0DF3" w:rsidP="009B0DF3">
            <w:pPr>
              <w:ind w:left="0" w:right="0"/>
              <w:jc w:val="center"/>
            </w:pPr>
          </w:p>
        </w:tc>
        <w:tc>
          <w:tcPr>
            <w:tcW w:w="794" w:type="dxa"/>
            <w:tcBorders>
              <w:bottom w:val="nil"/>
              <w:right w:val="nil"/>
            </w:tcBorders>
            <w:shd w:val="clear" w:color="auto" w:fill="FFFFFF"/>
            <w:vAlign w:val="center"/>
          </w:tcPr>
          <w:p w14:paraId="67328310"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17DAFCA5"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471AF4C6"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tcPr>
          <w:p w14:paraId="702D178F"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0CEDBBAB" w14:textId="77777777" w:rsidR="009B0DF3" w:rsidRPr="009B0DF3" w:rsidRDefault="009B0DF3" w:rsidP="009B0DF3">
            <w:pPr>
              <w:ind w:left="0" w:right="0"/>
              <w:jc w:val="center"/>
            </w:pPr>
          </w:p>
        </w:tc>
        <w:tc>
          <w:tcPr>
            <w:tcW w:w="794" w:type="dxa"/>
            <w:shd w:val="clear" w:color="auto" w:fill="FFFFFF"/>
            <w:vAlign w:val="center"/>
          </w:tcPr>
          <w:p w14:paraId="17454632" w14:textId="77777777" w:rsidR="009B0DF3" w:rsidRPr="009B0DF3" w:rsidRDefault="009B0DF3" w:rsidP="009B0DF3">
            <w:pPr>
              <w:ind w:left="0" w:right="0"/>
              <w:jc w:val="center"/>
            </w:pPr>
          </w:p>
        </w:tc>
        <w:tc>
          <w:tcPr>
            <w:tcW w:w="794" w:type="dxa"/>
            <w:tcBorders>
              <w:top w:val="nil"/>
              <w:bottom w:val="nil"/>
            </w:tcBorders>
            <w:shd w:val="clear" w:color="auto" w:fill="FFFFFF"/>
            <w:vAlign w:val="center"/>
          </w:tcPr>
          <w:p w14:paraId="57A2B30C" w14:textId="77777777" w:rsidR="009B0DF3" w:rsidRPr="009B0DF3" w:rsidRDefault="009B0DF3" w:rsidP="009B0DF3">
            <w:pPr>
              <w:ind w:left="0" w:right="0"/>
              <w:jc w:val="center"/>
            </w:pPr>
          </w:p>
        </w:tc>
        <w:tc>
          <w:tcPr>
            <w:tcW w:w="794" w:type="dxa"/>
            <w:shd w:val="clear" w:color="auto" w:fill="FFFFFF"/>
          </w:tcPr>
          <w:p w14:paraId="17BBA6C2" w14:textId="77777777" w:rsidR="009B0DF3" w:rsidRPr="009B0DF3" w:rsidRDefault="009B0DF3" w:rsidP="009B0DF3">
            <w:pPr>
              <w:ind w:left="0" w:right="0"/>
            </w:pPr>
          </w:p>
        </w:tc>
        <w:tc>
          <w:tcPr>
            <w:tcW w:w="794" w:type="dxa"/>
            <w:tcBorders>
              <w:top w:val="nil"/>
              <w:bottom w:val="nil"/>
              <w:right w:val="nil"/>
            </w:tcBorders>
            <w:shd w:val="clear" w:color="auto" w:fill="FFFFFF"/>
            <w:vAlign w:val="center"/>
          </w:tcPr>
          <w:p w14:paraId="14F91A53" w14:textId="77777777" w:rsidR="009B0DF3" w:rsidRPr="009B0DF3" w:rsidRDefault="009B0DF3" w:rsidP="009B0DF3">
            <w:pPr>
              <w:ind w:left="0" w:right="0"/>
              <w:jc w:val="center"/>
            </w:pPr>
          </w:p>
        </w:tc>
      </w:tr>
      <w:tr w:rsidR="009B0DF3" w:rsidRPr="009B0DF3" w14:paraId="400E665B" w14:textId="77777777" w:rsidTr="009B0DF3">
        <w:trPr>
          <w:trHeight w:val="794"/>
          <w:jc w:val="center"/>
        </w:trPr>
        <w:tc>
          <w:tcPr>
            <w:tcW w:w="794" w:type="dxa"/>
            <w:tcBorders>
              <w:top w:val="nil"/>
              <w:left w:val="nil"/>
            </w:tcBorders>
            <w:shd w:val="clear" w:color="auto" w:fill="FFFFFF"/>
            <w:vAlign w:val="center"/>
          </w:tcPr>
          <w:p w14:paraId="758D8428" w14:textId="77777777" w:rsidR="009B0DF3" w:rsidRPr="009B0DF3" w:rsidRDefault="009B0DF3" w:rsidP="009B0DF3">
            <w:pPr>
              <w:ind w:left="0" w:right="0"/>
              <w:jc w:val="center"/>
            </w:pPr>
          </w:p>
        </w:tc>
        <w:tc>
          <w:tcPr>
            <w:tcW w:w="794" w:type="dxa"/>
            <w:shd w:val="clear" w:color="auto" w:fill="FFFFFF"/>
            <w:vAlign w:val="center"/>
          </w:tcPr>
          <w:p w14:paraId="5113E09A" w14:textId="77777777" w:rsidR="009B0DF3" w:rsidRPr="009B0DF3" w:rsidRDefault="009B0DF3" w:rsidP="009B0DF3">
            <w:pPr>
              <w:ind w:left="0" w:right="0"/>
              <w:jc w:val="center"/>
            </w:pPr>
          </w:p>
        </w:tc>
        <w:tc>
          <w:tcPr>
            <w:tcW w:w="794" w:type="dxa"/>
            <w:tcBorders>
              <w:top w:val="nil"/>
              <w:right w:val="nil"/>
            </w:tcBorders>
            <w:shd w:val="clear" w:color="auto" w:fill="FFFFFF"/>
            <w:vAlign w:val="center"/>
          </w:tcPr>
          <w:p w14:paraId="029C4758"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4069B4D0"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324A7219" w14:textId="77777777" w:rsidR="009B0DF3" w:rsidRPr="009B0DF3" w:rsidRDefault="009B0DF3" w:rsidP="009B0DF3">
            <w:pPr>
              <w:ind w:left="0" w:right="0"/>
              <w:jc w:val="center"/>
            </w:pPr>
            <w:r w:rsidRPr="009B0DF3">
              <w:rPr>
                <w:rFonts w:ascii="Calibri" w:hAnsi="Calibri" w:cs="Times New Roman"/>
                <w:noProof/>
              </w:rPr>
              <mc:AlternateContent>
                <mc:Choice Requires="wps">
                  <w:drawing>
                    <wp:anchor distT="0" distB="0" distL="114300" distR="114300" simplePos="0" relativeHeight="251896832" behindDoc="0" locked="0" layoutInCell="1" allowOverlap="1" wp14:anchorId="1E21CDD3" wp14:editId="11E1E535">
                      <wp:simplePos x="0" y="0"/>
                      <wp:positionH relativeFrom="margin">
                        <wp:posOffset>-119380</wp:posOffset>
                      </wp:positionH>
                      <wp:positionV relativeFrom="margin">
                        <wp:posOffset>469900</wp:posOffset>
                      </wp:positionV>
                      <wp:extent cx="446405" cy="307975"/>
                      <wp:effectExtent l="0" t="0" r="0" b="0"/>
                      <wp:wrapNone/>
                      <wp:docPr id="795" name="Textfeld 79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E986131"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26D55B3C" w14:textId="77777777" w:rsidR="003620B0" w:rsidRDefault="003620B0"/>
                                <w:p w14:paraId="6219DCBE"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15365DF6" w14:textId="77777777" w:rsidR="003620B0" w:rsidRDefault="003620B0"/>
                                <w:p w14:paraId="61BF6049"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05DDBA06" w14:textId="77777777" w:rsidR="003620B0" w:rsidRDefault="003620B0"/>
                                <w:p w14:paraId="26362211"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1CDD3" id="Textfeld 795" o:spid="_x0000_s1362" type="#_x0000_t202" style="position:absolute;left:0;text-align:left;margin-left:-9.4pt;margin-top:37pt;width:35.15pt;height:24.2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" filled="f" stroked="f">
                      <v:textbox>
                        <w:txbxContent>
                          <w:p w14:paraId="2E986131"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26D55B3C" w14:textId="77777777" w:rsidR="003620B0" w:rsidRDefault="003620B0"/>
                          <w:p w14:paraId="6219DCBE"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15365DF6" w14:textId="77777777" w:rsidR="003620B0" w:rsidRDefault="003620B0"/>
                          <w:p w14:paraId="61BF6049"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05DDBA06" w14:textId="77777777" w:rsidR="003620B0" w:rsidRDefault="003620B0"/>
                          <w:p w14:paraId="26362211"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tcPr>
          <w:p w14:paraId="6D07EE17" w14:textId="77777777" w:rsidR="009B0DF3" w:rsidRPr="009B0DF3" w:rsidRDefault="009B0DF3" w:rsidP="009B0DF3">
            <w:pPr>
              <w:ind w:left="0" w:right="0"/>
              <w:jc w:val="center"/>
            </w:pPr>
          </w:p>
        </w:tc>
        <w:tc>
          <w:tcPr>
            <w:tcW w:w="794" w:type="dxa"/>
            <w:tcBorders>
              <w:top w:val="nil"/>
              <w:left w:val="nil"/>
            </w:tcBorders>
            <w:shd w:val="clear" w:color="auto" w:fill="FFFFFF"/>
            <w:vAlign w:val="center"/>
          </w:tcPr>
          <w:p w14:paraId="6445CD5B" w14:textId="77777777" w:rsidR="009B0DF3" w:rsidRPr="009B0DF3" w:rsidRDefault="009B0DF3" w:rsidP="009B0DF3">
            <w:pPr>
              <w:ind w:left="0" w:right="0"/>
              <w:jc w:val="center"/>
            </w:pPr>
          </w:p>
        </w:tc>
        <w:tc>
          <w:tcPr>
            <w:tcW w:w="794" w:type="dxa"/>
            <w:shd w:val="clear" w:color="auto" w:fill="FFFFFF"/>
            <w:vAlign w:val="center"/>
          </w:tcPr>
          <w:p w14:paraId="64E41690" w14:textId="77777777" w:rsidR="009B0DF3" w:rsidRPr="009B0DF3" w:rsidRDefault="009B0DF3" w:rsidP="009B0DF3">
            <w:pPr>
              <w:ind w:left="0" w:right="0"/>
              <w:jc w:val="center"/>
            </w:pPr>
          </w:p>
        </w:tc>
        <w:tc>
          <w:tcPr>
            <w:tcW w:w="794" w:type="dxa"/>
            <w:tcBorders>
              <w:top w:val="nil"/>
            </w:tcBorders>
            <w:shd w:val="clear" w:color="auto" w:fill="FFFFFF"/>
            <w:vAlign w:val="center"/>
          </w:tcPr>
          <w:p w14:paraId="1D4291D8" w14:textId="77777777" w:rsidR="009B0DF3" w:rsidRPr="009B0DF3" w:rsidRDefault="009B0DF3" w:rsidP="009B0DF3">
            <w:pPr>
              <w:ind w:left="0" w:right="0"/>
              <w:jc w:val="center"/>
            </w:pPr>
          </w:p>
        </w:tc>
        <w:tc>
          <w:tcPr>
            <w:tcW w:w="794" w:type="dxa"/>
            <w:shd w:val="clear" w:color="auto" w:fill="FFFFFF"/>
            <w:vAlign w:val="center"/>
          </w:tcPr>
          <w:p w14:paraId="1DE1C4CB" w14:textId="77777777" w:rsidR="009B0DF3" w:rsidRPr="009B0DF3" w:rsidRDefault="009B0DF3" w:rsidP="009B0DF3">
            <w:pPr>
              <w:ind w:left="0" w:right="0"/>
              <w:jc w:val="center"/>
            </w:pPr>
          </w:p>
        </w:tc>
        <w:tc>
          <w:tcPr>
            <w:tcW w:w="794" w:type="dxa"/>
            <w:tcBorders>
              <w:top w:val="nil"/>
              <w:right w:val="nil"/>
            </w:tcBorders>
            <w:shd w:val="clear" w:color="auto" w:fill="FFFFFF"/>
            <w:vAlign w:val="center"/>
          </w:tcPr>
          <w:p w14:paraId="7947517F" w14:textId="77777777" w:rsidR="009B0DF3" w:rsidRPr="009B0DF3" w:rsidRDefault="009B0DF3" w:rsidP="009B0DF3">
            <w:pPr>
              <w:ind w:left="0" w:right="0"/>
              <w:jc w:val="center"/>
            </w:pPr>
          </w:p>
        </w:tc>
      </w:tr>
      <w:tr w:rsidR="009B0DF3" w:rsidRPr="009B0DF3" w14:paraId="3B8B74B4" w14:textId="77777777" w:rsidTr="009B0DF3">
        <w:trPr>
          <w:trHeight w:val="794"/>
          <w:jc w:val="center"/>
        </w:trPr>
        <w:tc>
          <w:tcPr>
            <w:tcW w:w="794" w:type="dxa"/>
            <w:tcBorders>
              <w:bottom w:val="single" w:sz="4" w:space="0" w:color="auto"/>
            </w:tcBorders>
            <w:shd w:val="clear" w:color="auto" w:fill="FFFFFF"/>
          </w:tcPr>
          <w:p w14:paraId="03797639" w14:textId="77777777" w:rsidR="009B0DF3" w:rsidRPr="009B0DF3" w:rsidRDefault="009B0DF3" w:rsidP="009B0DF3">
            <w:pPr>
              <w:ind w:left="0" w:right="0"/>
            </w:pPr>
            <w:r w:rsidRPr="009B0DF3">
              <w:rPr>
                <w:rFonts w:ascii="Calibri" w:hAnsi="Calibri" w:cs="Times New Roman"/>
                <w:noProof/>
              </w:rPr>
              <mc:AlternateContent>
                <mc:Choice Requires="wps">
                  <w:drawing>
                    <wp:anchor distT="0" distB="0" distL="114300" distR="114300" simplePos="0" relativeHeight="251898880" behindDoc="0" locked="0" layoutInCell="1" allowOverlap="1" wp14:anchorId="2222D5A8" wp14:editId="2D6B58BC">
                      <wp:simplePos x="0" y="0"/>
                      <wp:positionH relativeFrom="margin">
                        <wp:posOffset>-106542</wp:posOffset>
                      </wp:positionH>
                      <wp:positionV relativeFrom="margin">
                        <wp:posOffset>-25924</wp:posOffset>
                      </wp:positionV>
                      <wp:extent cx="446405" cy="307975"/>
                      <wp:effectExtent l="0" t="0" r="0" b="0"/>
                      <wp:wrapNone/>
                      <wp:docPr id="796" name="Textfeld 79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BBAE9C7"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1CA73BEE" w14:textId="77777777" w:rsidR="003620B0" w:rsidRDefault="003620B0"/>
                                <w:p w14:paraId="56B2DB9F"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26A04B83" w14:textId="77777777" w:rsidR="003620B0" w:rsidRDefault="003620B0"/>
                                <w:p w14:paraId="6E7DB7E1"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68042407" w14:textId="77777777" w:rsidR="003620B0" w:rsidRDefault="003620B0"/>
                                <w:p w14:paraId="01E712F6"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2D5A8" id="Textfeld 796" o:spid="_x0000_s1363" type="#_x0000_t202" style="position:absolute;left:0;text-align:left;margin-left:-8.4pt;margin-top:-2.05pt;width:35.15pt;height:24.2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" filled="f" stroked="f">
                      <v:textbox>
                        <w:txbxContent>
                          <w:p w14:paraId="0BBAE9C7"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1CA73BEE" w14:textId="77777777" w:rsidR="003620B0" w:rsidRDefault="003620B0"/>
                          <w:p w14:paraId="56B2DB9F"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26A04B83" w14:textId="77777777" w:rsidR="003620B0" w:rsidRDefault="003620B0"/>
                          <w:p w14:paraId="6E7DB7E1"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68042407" w14:textId="77777777" w:rsidR="003620B0" w:rsidRDefault="003620B0"/>
                          <w:p w14:paraId="01E712F6"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65B90EEB"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77E3FA4"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115C2A22" w14:textId="77777777" w:rsidR="009B0DF3" w:rsidRPr="009B0DF3" w:rsidRDefault="009B0DF3" w:rsidP="009B0DF3">
            <w:pPr>
              <w:ind w:left="0" w:right="0"/>
              <w:jc w:val="center"/>
            </w:pPr>
          </w:p>
        </w:tc>
        <w:tc>
          <w:tcPr>
            <w:tcW w:w="794" w:type="dxa"/>
            <w:shd w:val="clear" w:color="auto" w:fill="A6A6A6"/>
            <w:vAlign w:val="bottom"/>
          </w:tcPr>
          <w:p w14:paraId="17C90CA2" w14:textId="77777777" w:rsidR="009B0DF3" w:rsidRPr="009B0DF3" w:rsidRDefault="009B0DF3" w:rsidP="009B0DF3">
            <w:pPr>
              <w:ind w:left="0" w:right="0"/>
              <w:jc w:val="right"/>
              <w:rPr>
                <w:color w:val="FFFFFF"/>
              </w:rPr>
            </w:pPr>
            <w:r w:rsidRPr="009B0DF3">
              <w:rPr>
                <w:color w:val="FFFFFF"/>
              </w:rPr>
              <w:t>3</w:t>
            </w:r>
          </w:p>
        </w:tc>
        <w:tc>
          <w:tcPr>
            <w:tcW w:w="794" w:type="dxa"/>
            <w:tcBorders>
              <w:bottom w:val="single" w:sz="4" w:space="0" w:color="auto"/>
            </w:tcBorders>
            <w:shd w:val="clear" w:color="auto" w:fill="FFFFFF"/>
          </w:tcPr>
          <w:p w14:paraId="16F651C2"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2AB4E15" w14:textId="77777777" w:rsidR="009B0DF3" w:rsidRPr="009B0DF3" w:rsidRDefault="009B0DF3" w:rsidP="009B0DF3">
            <w:pPr>
              <w:ind w:left="0" w:right="0"/>
              <w:jc w:val="center"/>
            </w:pPr>
          </w:p>
        </w:tc>
        <w:tc>
          <w:tcPr>
            <w:tcW w:w="794" w:type="dxa"/>
            <w:shd w:val="clear" w:color="auto" w:fill="FFFFFF"/>
            <w:vAlign w:val="center"/>
          </w:tcPr>
          <w:p w14:paraId="00DF1D80"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A7B6EE1" w14:textId="77777777" w:rsidR="009B0DF3" w:rsidRPr="009B0DF3" w:rsidRDefault="009B0DF3" w:rsidP="009B0DF3">
            <w:pPr>
              <w:ind w:left="0" w:right="0"/>
              <w:jc w:val="center"/>
            </w:pPr>
          </w:p>
        </w:tc>
        <w:tc>
          <w:tcPr>
            <w:tcW w:w="794" w:type="dxa"/>
            <w:shd w:val="clear" w:color="auto" w:fill="FFFFFF"/>
            <w:vAlign w:val="center"/>
          </w:tcPr>
          <w:p w14:paraId="3C595AC4"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4AFBDE49" w14:textId="77777777" w:rsidR="009B0DF3" w:rsidRPr="009B0DF3" w:rsidRDefault="009B0DF3" w:rsidP="009B0DF3">
            <w:pPr>
              <w:ind w:left="0" w:right="0"/>
              <w:jc w:val="center"/>
            </w:pPr>
          </w:p>
        </w:tc>
      </w:tr>
      <w:tr w:rsidR="009B0DF3" w:rsidRPr="009B0DF3" w14:paraId="335CB5B4" w14:textId="77777777" w:rsidTr="009B0DF3">
        <w:trPr>
          <w:trHeight w:val="794"/>
          <w:jc w:val="center"/>
        </w:trPr>
        <w:tc>
          <w:tcPr>
            <w:tcW w:w="794" w:type="dxa"/>
            <w:tcBorders>
              <w:left w:val="nil"/>
              <w:bottom w:val="nil"/>
            </w:tcBorders>
            <w:shd w:val="clear" w:color="auto" w:fill="FFFFFF"/>
            <w:vAlign w:val="center"/>
          </w:tcPr>
          <w:p w14:paraId="70090397" w14:textId="77777777" w:rsidR="009B0DF3" w:rsidRPr="009B0DF3" w:rsidRDefault="009B0DF3" w:rsidP="009B0DF3">
            <w:pPr>
              <w:ind w:left="0" w:right="0"/>
              <w:jc w:val="center"/>
            </w:pPr>
          </w:p>
        </w:tc>
        <w:tc>
          <w:tcPr>
            <w:tcW w:w="794" w:type="dxa"/>
            <w:shd w:val="clear" w:color="auto" w:fill="FFFFFF"/>
            <w:vAlign w:val="center"/>
          </w:tcPr>
          <w:p w14:paraId="24DBAEC5" w14:textId="77777777" w:rsidR="009B0DF3" w:rsidRPr="009B0DF3" w:rsidRDefault="009B0DF3" w:rsidP="009B0DF3">
            <w:pPr>
              <w:ind w:left="0" w:right="0"/>
              <w:jc w:val="center"/>
            </w:pPr>
          </w:p>
        </w:tc>
        <w:tc>
          <w:tcPr>
            <w:tcW w:w="794" w:type="dxa"/>
            <w:tcBorders>
              <w:bottom w:val="nil"/>
              <w:right w:val="nil"/>
            </w:tcBorders>
            <w:shd w:val="clear" w:color="auto" w:fill="FFFFFF"/>
            <w:vAlign w:val="center"/>
          </w:tcPr>
          <w:p w14:paraId="1ACC793C" w14:textId="77777777" w:rsidR="009B0DF3" w:rsidRPr="009B0DF3" w:rsidRDefault="009B0DF3" w:rsidP="009B0DF3">
            <w:pPr>
              <w:ind w:left="0" w:right="0"/>
              <w:jc w:val="center"/>
            </w:pPr>
          </w:p>
        </w:tc>
        <w:tc>
          <w:tcPr>
            <w:tcW w:w="794" w:type="dxa"/>
            <w:tcBorders>
              <w:left w:val="nil"/>
              <w:bottom w:val="nil"/>
            </w:tcBorders>
            <w:shd w:val="clear" w:color="auto" w:fill="FFFFFF"/>
            <w:vAlign w:val="center"/>
          </w:tcPr>
          <w:p w14:paraId="3153B915" w14:textId="77777777" w:rsidR="009B0DF3" w:rsidRPr="009B0DF3" w:rsidRDefault="009B0DF3" w:rsidP="009B0DF3">
            <w:pPr>
              <w:ind w:left="0" w:right="0"/>
              <w:jc w:val="center"/>
            </w:pPr>
          </w:p>
        </w:tc>
        <w:tc>
          <w:tcPr>
            <w:tcW w:w="794" w:type="dxa"/>
            <w:shd w:val="clear" w:color="auto" w:fill="FFFFFF"/>
            <w:vAlign w:val="center"/>
          </w:tcPr>
          <w:p w14:paraId="73F01CA3" w14:textId="77777777" w:rsidR="009B0DF3" w:rsidRPr="009B0DF3" w:rsidRDefault="009B0DF3" w:rsidP="009B0DF3">
            <w:pPr>
              <w:ind w:left="0" w:right="0"/>
              <w:jc w:val="center"/>
            </w:pPr>
          </w:p>
        </w:tc>
        <w:tc>
          <w:tcPr>
            <w:tcW w:w="794" w:type="dxa"/>
            <w:tcBorders>
              <w:bottom w:val="nil"/>
              <w:right w:val="nil"/>
            </w:tcBorders>
            <w:shd w:val="clear" w:color="auto" w:fill="FFFFFF"/>
          </w:tcPr>
          <w:p w14:paraId="5D879A64" w14:textId="77777777" w:rsidR="009B0DF3" w:rsidRPr="009B0DF3" w:rsidRDefault="009B0DF3" w:rsidP="009B0DF3">
            <w:pPr>
              <w:ind w:left="0" w:right="0"/>
              <w:jc w:val="center"/>
            </w:pPr>
          </w:p>
        </w:tc>
        <w:tc>
          <w:tcPr>
            <w:tcW w:w="794" w:type="dxa"/>
            <w:tcBorders>
              <w:left w:val="nil"/>
              <w:bottom w:val="nil"/>
            </w:tcBorders>
            <w:shd w:val="clear" w:color="auto" w:fill="FFFFFF"/>
            <w:vAlign w:val="center"/>
          </w:tcPr>
          <w:p w14:paraId="363ACDDD" w14:textId="77777777" w:rsidR="009B0DF3" w:rsidRPr="009B0DF3" w:rsidRDefault="009B0DF3" w:rsidP="009B0DF3">
            <w:pPr>
              <w:ind w:left="0" w:right="0"/>
              <w:jc w:val="center"/>
            </w:pPr>
          </w:p>
        </w:tc>
        <w:tc>
          <w:tcPr>
            <w:tcW w:w="794" w:type="dxa"/>
            <w:shd w:val="clear" w:color="auto" w:fill="FFFFFF"/>
            <w:vAlign w:val="center"/>
          </w:tcPr>
          <w:p w14:paraId="08F86178" w14:textId="77777777" w:rsidR="009B0DF3" w:rsidRPr="009B0DF3" w:rsidRDefault="009B0DF3" w:rsidP="009B0DF3">
            <w:pPr>
              <w:ind w:left="0" w:right="0"/>
              <w:jc w:val="center"/>
            </w:pPr>
          </w:p>
        </w:tc>
        <w:tc>
          <w:tcPr>
            <w:tcW w:w="794" w:type="dxa"/>
            <w:tcBorders>
              <w:bottom w:val="nil"/>
            </w:tcBorders>
            <w:shd w:val="clear" w:color="auto" w:fill="FFFFFF"/>
            <w:vAlign w:val="center"/>
          </w:tcPr>
          <w:p w14:paraId="3BBFE554" w14:textId="77777777" w:rsidR="009B0DF3" w:rsidRPr="009B0DF3" w:rsidRDefault="009B0DF3" w:rsidP="009B0DF3">
            <w:pPr>
              <w:ind w:left="0" w:right="0"/>
              <w:jc w:val="center"/>
            </w:pPr>
          </w:p>
        </w:tc>
        <w:tc>
          <w:tcPr>
            <w:tcW w:w="794" w:type="dxa"/>
            <w:shd w:val="clear" w:color="auto" w:fill="FFFFFF"/>
            <w:vAlign w:val="center"/>
          </w:tcPr>
          <w:p w14:paraId="4BCD8BDA" w14:textId="77777777" w:rsidR="009B0DF3" w:rsidRPr="009B0DF3" w:rsidRDefault="009B0DF3" w:rsidP="009B0DF3">
            <w:pPr>
              <w:ind w:left="0" w:right="0"/>
              <w:jc w:val="center"/>
            </w:pPr>
          </w:p>
        </w:tc>
        <w:tc>
          <w:tcPr>
            <w:tcW w:w="794" w:type="dxa"/>
            <w:tcBorders>
              <w:bottom w:val="nil"/>
              <w:right w:val="nil"/>
            </w:tcBorders>
            <w:shd w:val="clear" w:color="auto" w:fill="FFFFFF"/>
            <w:vAlign w:val="center"/>
          </w:tcPr>
          <w:p w14:paraId="277AF6D9" w14:textId="77777777" w:rsidR="009B0DF3" w:rsidRPr="009B0DF3" w:rsidRDefault="009B0DF3" w:rsidP="009B0DF3">
            <w:pPr>
              <w:ind w:left="0" w:right="0"/>
              <w:jc w:val="center"/>
            </w:pPr>
          </w:p>
        </w:tc>
      </w:tr>
      <w:tr w:rsidR="009B0DF3" w:rsidRPr="009B0DF3" w14:paraId="611A65E4" w14:textId="77777777" w:rsidTr="009B0DF3">
        <w:trPr>
          <w:trHeight w:val="794"/>
          <w:jc w:val="center"/>
        </w:trPr>
        <w:tc>
          <w:tcPr>
            <w:tcW w:w="794" w:type="dxa"/>
            <w:tcBorders>
              <w:top w:val="nil"/>
              <w:left w:val="nil"/>
              <w:bottom w:val="nil"/>
            </w:tcBorders>
            <w:shd w:val="clear" w:color="auto" w:fill="FFFFFF"/>
            <w:vAlign w:val="center"/>
          </w:tcPr>
          <w:p w14:paraId="06B39030"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31AF3417"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296E281B"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02054DCF" w14:textId="77777777" w:rsidR="009B0DF3" w:rsidRPr="009B0DF3" w:rsidRDefault="009B0DF3" w:rsidP="009B0DF3">
            <w:pPr>
              <w:ind w:left="0" w:right="0"/>
              <w:jc w:val="center"/>
            </w:pPr>
          </w:p>
        </w:tc>
        <w:tc>
          <w:tcPr>
            <w:tcW w:w="794" w:type="dxa"/>
            <w:shd w:val="clear" w:color="auto" w:fill="FFFFFF"/>
            <w:vAlign w:val="center"/>
          </w:tcPr>
          <w:p w14:paraId="2086A1F1"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67FF66AE"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4C1300AB" w14:textId="77777777" w:rsidR="009B0DF3" w:rsidRPr="009B0DF3" w:rsidRDefault="009B0DF3" w:rsidP="009B0DF3">
            <w:pPr>
              <w:ind w:left="0" w:right="0"/>
              <w:jc w:val="center"/>
            </w:pPr>
          </w:p>
        </w:tc>
        <w:tc>
          <w:tcPr>
            <w:tcW w:w="794" w:type="dxa"/>
            <w:shd w:val="clear" w:color="auto" w:fill="FFFFFF"/>
            <w:vAlign w:val="center"/>
          </w:tcPr>
          <w:p w14:paraId="100D89B3" w14:textId="77777777" w:rsidR="009B0DF3" w:rsidRPr="009B0DF3" w:rsidRDefault="009B0DF3" w:rsidP="009B0DF3">
            <w:pPr>
              <w:ind w:left="0" w:right="0"/>
              <w:jc w:val="center"/>
            </w:pPr>
          </w:p>
        </w:tc>
        <w:tc>
          <w:tcPr>
            <w:tcW w:w="794" w:type="dxa"/>
            <w:tcBorders>
              <w:top w:val="nil"/>
              <w:bottom w:val="nil"/>
            </w:tcBorders>
            <w:shd w:val="clear" w:color="auto" w:fill="FFFFFF"/>
            <w:vAlign w:val="center"/>
          </w:tcPr>
          <w:p w14:paraId="726848E1" w14:textId="77777777" w:rsidR="009B0DF3" w:rsidRPr="009B0DF3" w:rsidRDefault="009B0DF3" w:rsidP="009B0DF3">
            <w:pPr>
              <w:ind w:left="0" w:right="0"/>
              <w:jc w:val="center"/>
            </w:pPr>
          </w:p>
        </w:tc>
        <w:tc>
          <w:tcPr>
            <w:tcW w:w="794" w:type="dxa"/>
            <w:shd w:val="clear" w:color="auto" w:fill="FFFFFF"/>
            <w:vAlign w:val="center"/>
          </w:tcPr>
          <w:p w14:paraId="25C0CA10"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7014980F" w14:textId="77777777" w:rsidR="009B0DF3" w:rsidRPr="009B0DF3" w:rsidRDefault="009B0DF3" w:rsidP="009B0DF3">
            <w:pPr>
              <w:ind w:left="0" w:right="0"/>
              <w:jc w:val="center"/>
            </w:pPr>
          </w:p>
        </w:tc>
      </w:tr>
      <w:tr w:rsidR="009B0DF3" w:rsidRPr="009B0DF3" w14:paraId="3F7B5071" w14:textId="77777777" w:rsidTr="009B0DF3">
        <w:trPr>
          <w:trHeight w:val="794"/>
          <w:jc w:val="center"/>
        </w:trPr>
        <w:tc>
          <w:tcPr>
            <w:tcW w:w="794" w:type="dxa"/>
            <w:tcBorders>
              <w:top w:val="nil"/>
              <w:left w:val="nil"/>
              <w:bottom w:val="nil"/>
              <w:right w:val="nil"/>
            </w:tcBorders>
            <w:shd w:val="clear" w:color="auto" w:fill="FFFFFF"/>
            <w:vAlign w:val="center"/>
          </w:tcPr>
          <w:p w14:paraId="4CC3D224"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0F6181A7"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2AB79D97"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61256CFD" w14:textId="77777777" w:rsidR="009B0DF3" w:rsidRPr="009B0DF3" w:rsidRDefault="009B0DF3" w:rsidP="009B0DF3">
            <w:pPr>
              <w:ind w:left="0" w:right="0"/>
              <w:jc w:val="center"/>
            </w:pPr>
          </w:p>
        </w:tc>
        <w:tc>
          <w:tcPr>
            <w:tcW w:w="794" w:type="dxa"/>
            <w:shd w:val="clear" w:color="auto" w:fill="FFFFFF"/>
            <w:vAlign w:val="center"/>
          </w:tcPr>
          <w:p w14:paraId="73D31C85"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04FA08C4"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072EF0CB"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2ED847F5" w14:textId="77777777" w:rsidR="009B0DF3" w:rsidRPr="009B0DF3" w:rsidRDefault="009B0DF3" w:rsidP="009B0DF3">
            <w:pPr>
              <w:ind w:left="0" w:right="0"/>
              <w:jc w:val="center"/>
            </w:pPr>
          </w:p>
        </w:tc>
        <w:tc>
          <w:tcPr>
            <w:tcW w:w="794" w:type="dxa"/>
            <w:tcBorders>
              <w:top w:val="nil"/>
              <w:bottom w:val="nil"/>
            </w:tcBorders>
            <w:shd w:val="clear" w:color="auto" w:fill="FFFFFF"/>
            <w:vAlign w:val="center"/>
          </w:tcPr>
          <w:p w14:paraId="3A4D3BED" w14:textId="77777777" w:rsidR="009B0DF3" w:rsidRPr="009B0DF3" w:rsidRDefault="009B0DF3" w:rsidP="009B0DF3">
            <w:pPr>
              <w:ind w:left="0" w:right="0"/>
              <w:jc w:val="center"/>
            </w:pPr>
          </w:p>
        </w:tc>
        <w:tc>
          <w:tcPr>
            <w:tcW w:w="794" w:type="dxa"/>
            <w:shd w:val="clear" w:color="auto" w:fill="A6A6A6"/>
            <w:vAlign w:val="bottom"/>
          </w:tcPr>
          <w:p w14:paraId="4000B63C" w14:textId="77777777" w:rsidR="009B0DF3" w:rsidRPr="009B0DF3" w:rsidRDefault="009B0DF3" w:rsidP="009B0DF3">
            <w:pPr>
              <w:ind w:left="0" w:right="0"/>
              <w:jc w:val="right"/>
            </w:pPr>
            <w:r w:rsidRPr="009B0DF3">
              <w:rPr>
                <w:color w:val="FFFFFF"/>
              </w:rPr>
              <w:t>4</w:t>
            </w:r>
          </w:p>
        </w:tc>
        <w:tc>
          <w:tcPr>
            <w:tcW w:w="794" w:type="dxa"/>
            <w:tcBorders>
              <w:top w:val="nil"/>
              <w:bottom w:val="nil"/>
              <w:right w:val="nil"/>
            </w:tcBorders>
            <w:shd w:val="clear" w:color="auto" w:fill="FFFFFF"/>
            <w:vAlign w:val="center"/>
          </w:tcPr>
          <w:p w14:paraId="765BEC0B" w14:textId="77777777" w:rsidR="009B0DF3" w:rsidRPr="009B0DF3" w:rsidRDefault="009B0DF3" w:rsidP="009B0DF3">
            <w:pPr>
              <w:ind w:left="0" w:right="0"/>
              <w:jc w:val="center"/>
            </w:pPr>
          </w:p>
        </w:tc>
      </w:tr>
      <w:tr w:rsidR="009B0DF3" w:rsidRPr="009B0DF3" w14:paraId="79DBB95F" w14:textId="77777777" w:rsidTr="009B0DF3">
        <w:trPr>
          <w:trHeight w:val="794"/>
          <w:jc w:val="center"/>
        </w:trPr>
        <w:tc>
          <w:tcPr>
            <w:tcW w:w="794" w:type="dxa"/>
            <w:tcBorders>
              <w:top w:val="nil"/>
              <w:left w:val="nil"/>
              <w:bottom w:val="nil"/>
              <w:right w:val="nil"/>
            </w:tcBorders>
            <w:shd w:val="clear" w:color="auto" w:fill="FFFFFF"/>
            <w:vAlign w:val="center"/>
          </w:tcPr>
          <w:p w14:paraId="78C9CEFF"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1170591"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1B3D9279"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2428FD1B" w14:textId="77777777" w:rsidR="009B0DF3" w:rsidRPr="009B0DF3" w:rsidRDefault="009B0DF3" w:rsidP="009B0DF3">
            <w:pPr>
              <w:ind w:left="0" w:right="0"/>
              <w:jc w:val="center"/>
            </w:pPr>
          </w:p>
        </w:tc>
        <w:tc>
          <w:tcPr>
            <w:tcW w:w="794" w:type="dxa"/>
            <w:shd w:val="clear" w:color="auto" w:fill="FFFFFF"/>
            <w:vAlign w:val="center"/>
          </w:tcPr>
          <w:p w14:paraId="5382C3C8"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5A9DBABA"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0116110"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65C58770"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65E9D1CA"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5622271F"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7743A9F3" w14:textId="77777777" w:rsidR="009B0DF3" w:rsidRPr="009B0DF3" w:rsidRDefault="009B0DF3" w:rsidP="009B0DF3">
            <w:pPr>
              <w:ind w:left="0" w:right="0"/>
              <w:jc w:val="center"/>
            </w:pPr>
          </w:p>
        </w:tc>
      </w:tr>
      <w:tr w:rsidR="009B0DF3" w:rsidRPr="009B0DF3" w14:paraId="2CEC2900" w14:textId="77777777" w:rsidTr="009B0DF3">
        <w:trPr>
          <w:trHeight w:val="794"/>
          <w:jc w:val="center"/>
        </w:trPr>
        <w:tc>
          <w:tcPr>
            <w:tcW w:w="794" w:type="dxa"/>
            <w:tcBorders>
              <w:top w:val="nil"/>
              <w:left w:val="nil"/>
              <w:bottom w:val="nil"/>
              <w:right w:val="nil"/>
            </w:tcBorders>
            <w:shd w:val="clear" w:color="auto" w:fill="FFFFFF"/>
            <w:vAlign w:val="center"/>
          </w:tcPr>
          <w:p w14:paraId="7D637981"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6C393DC6"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6B03D521" w14:textId="77777777" w:rsidR="009B0DF3" w:rsidRPr="009B0DF3" w:rsidRDefault="009B0DF3" w:rsidP="009B0DF3">
            <w:pPr>
              <w:ind w:left="0" w:right="0"/>
              <w:jc w:val="center"/>
            </w:pPr>
          </w:p>
        </w:tc>
        <w:tc>
          <w:tcPr>
            <w:tcW w:w="794" w:type="dxa"/>
            <w:tcBorders>
              <w:top w:val="nil"/>
              <w:left w:val="nil"/>
            </w:tcBorders>
            <w:shd w:val="clear" w:color="auto" w:fill="FFFFFF"/>
            <w:vAlign w:val="center"/>
          </w:tcPr>
          <w:p w14:paraId="0D144B1A" w14:textId="77777777" w:rsidR="009B0DF3" w:rsidRPr="009B0DF3" w:rsidRDefault="009B0DF3" w:rsidP="009B0DF3">
            <w:pPr>
              <w:ind w:left="0" w:right="0"/>
              <w:jc w:val="center"/>
            </w:pPr>
          </w:p>
        </w:tc>
        <w:tc>
          <w:tcPr>
            <w:tcW w:w="794" w:type="dxa"/>
            <w:shd w:val="clear" w:color="auto" w:fill="FFFFFF"/>
            <w:vAlign w:val="center"/>
          </w:tcPr>
          <w:p w14:paraId="5E91DE83" w14:textId="77777777" w:rsidR="009B0DF3" w:rsidRPr="009B0DF3" w:rsidRDefault="009B0DF3" w:rsidP="009B0DF3">
            <w:pPr>
              <w:ind w:left="0" w:right="0"/>
              <w:jc w:val="center"/>
            </w:pPr>
          </w:p>
        </w:tc>
        <w:tc>
          <w:tcPr>
            <w:tcW w:w="794" w:type="dxa"/>
            <w:tcBorders>
              <w:top w:val="nil"/>
              <w:right w:val="nil"/>
            </w:tcBorders>
            <w:shd w:val="clear" w:color="auto" w:fill="FFFFFF"/>
          </w:tcPr>
          <w:p w14:paraId="1D123F07"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6008B78C"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4976650D"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E0F92D7"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16812A42"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43EEBE2" w14:textId="77777777" w:rsidR="009B0DF3" w:rsidRPr="009B0DF3" w:rsidRDefault="009B0DF3" w:rsidP="009B0DF3">
            <w:pPr>
              <w:ind w:left="0" w:right="0"/>
              <w:jc w:val="center"/>
            </w:pPr>
          </w:p>
        </w:tc>
      </w:tr>
      <w:tr w:rsidR="009B0DF3" w:rsidRPr="009B0DF3" w14:paraId="7FA1592D" w14:textId="77777777" w:rsidTr="009B0DF3">
        <w:trPr>
          <w:trHeight w:val="794"/>
          <w:jc w:val="center"/>
        </w:trPr>
        <w:tc>
          <w:tcPr>
            <w:tcW w:w="794" w:type="dxa"/>
            <w:tcBorders>
              <w:top w:val="nil"/>
              <w:left w:val="nil"/>
              <w:bottom w:val="nil"/>
            </w:tcBorders>
            <w:shd w:val="clear" w:color="auto" w:fill="FFFFFF"/>
            <w:vAlign w:val="center"/>
          </w:tcPr>
          <w:p w14:paraId="7AEDAE0D" w14:textId="77777777" w:rsidR="009B0DF3" w:rsidRPr="009B0DF3" w:rsidRDefault="009B0DF3" w:rsidP="009B0DF3">
            <w:pPr>
              <w:ind w:left="0" w:right="0"/>
              <w:jc w:val="center"/>
            </w:pPr>
          </w:p>
        </w:tc>
        <w:tc>
          <w:tcPr>
            <w:tcW w:w="794" w:type="dxa"/>
            <w:tcBorders>
              <w:bottom w:val="single" w:sz="4" w:space="0" w:color="auto"/>
            </w:tcBorders>
            <w:shd w:val="clear" w:color="auto" w:fill="FFFFFF"/>
          </w:tcPr>
          <w:p w14:paraId="0B3B2CC0" w14:textId="77777777" w:rsidR="009B0DF3" w:rsidRPr="009B0DF3" w:rsidRDefault="009B0DF3" w:rsidP="009B0DF3">
            <w:pPr>
              <w:ind w:left="0" w:right="0"/>
            </w:pPr>
            <w:r w:rsidRPr="009B0DF3">
              <w:rPr>
                <w:rFonts w:ascii="Calibri" w:hAnsi="Calibri" w:cs="Times New Roman"/>
                <w:noProof/>
              </w:rPr>
              <mc:AlternateContent>
                <mc:Choice Requires="wps">
                  <w:drawing>
                    <wp:anchor distT="0" distB="0" distL="114300" distR="114300" simplePos="0" relativeHeight="251909120" behindDoc="0" locked="0" layoutInCell="1" allowOverlap="1" wp14:anchorId="0A3801D0" wp14:editId="21AA300D">
                      <wp:simplePos x="0" y="0"/>
                      <wp:positionH relativeFrom="margin">
                        <wp:posOffset>-141688</wp:posOffset>
                      </wp:positionH>
                      <wp:positionV relativeFrom="margin">
                        <wp:posOffset>-43263</wp:posOffset>
                      </wp:positionV>
                      <wp:extent cx="446405" cy="307975"/>
                      <wp:effectExtent l="0" t="0" r="0" b="0"/>
                      <wp:wrapNone/>
                      <wp:docPr id="797" name="Textfeld 797"/>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E5F29F5"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03D98907" w14:textId="77777777" w:rsidR="003620B0" w:rsidRDefault="003620B0"/>
                                <w:p w14:paraId="4B6A9008"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52246F7A" w14:textId="77777777" w:rsidR="003620B0" w:rsidRDefault="003620B0"/>
                                <w:p w14:paraId="5AD57CBA"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4B1ECA81" w14:textId="77777777" w:rsidR="003620B0" w:rsidRDefault="003620B0"/>
                                <w:p w14:paraId="774B9605"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801D0" id="Textfeld 797" o:spid="_x0000_s1364" type="#_x0000_t202" style="position:absolute;left:0;text-align:left;margin-left:-11.15pt;margin-top:-3.4pt;width:35.15pt;height:24.25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" filled="f" stroked="f">
                      <v:textbox>
                        <w:txbxContent>
                          <w:p w14:paraId="5E5F29F5"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03D98907" w14:textId="77777777" w:rsidR="003620B0" w:rsidRDefault="003620B0"/>
                          <w:p w14:paraId="4B6A9008"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52246F7A" w14:textId="77777777" w:rsidR="003620B0" w:rsidRDefault="003620B0"/>
                          <w:p w14:paraId="5AD57CBA"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4B1ECA81" w14:textId="77777777" w:rsidR="003620B0" w:rsidRDefault="003620B0"/>
                          <w:p w14:paraId="774B9605"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bottom w:val="single" w:sz="4" w:space="0" w:color="auto"/>
            </w:tcBorders>
            <w:shd w:val="clear" w:color="auto" w:fill="A6A6A6"/>
            <w:vAlign w:val="bottom"/>
          </w:tcPr>
          <w:p w14:paraId="78307752" w14:textId="77777777" w:rsidR="009B0DF3" w:rsidRPr="009B0DF3" w:rsidRDefault="009B0DF3" w:rsidP="009B0DF3">
            <w:pPr>
              <w:ind w:left="0" w:right="0"/>
              <w:jc w:val="right"/>
            </w:pPr>
            <w:r w:rsidRPr="009B0DF3">
              <w:rPr>
                <w:color w:val="FFFFFF"/>
              </w:rPr>
              <w:t>5</w:t>
            </w:r>
          </w:p>
        </w:tc>
        <w:tc>
          <w:tcPr>
            <w:tcW w:w="794" w:type="dxa"/>
            <w:tcBorders>
              <w:bottom w:val="single" w:sz="4" w:space="0" w:color="auto"/>
            </w:tcBorders>
            <w:shd w:val="clear" w:color="auto" w:fill="FFFFFF"/>
            <w:vAlign w:val="center"/>
          </w:tcPr>
          <w:p w14:paraId="765E801E"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2265FE81" w14:textId="77777777" w:rsidR="009B0DF3" w:rsidRPr="009B0DF3" w:rsidRDefault="009B0DF3" w:rsidP="009B0DF3">
            <w:pPr>
              <w:ind w:left="0" w:right="0"/>
              <w:jc w:val="center"/>
            </w:pPr>
          </w:p>
        </w:tc>
        <w:tc>
          <w:tcPr>
            <w:tcW w:w="794" w:type="dxa"/>
            <w:tcBorders>
              <w:bottom w:val="single" w:sz="4" w:space="0" w:color="auto"/>
            </w:tcBorders>
            <w:shd w:val="clear" w:color="auto" w:fill="FFFFFF"/>
          </w:tcPr>
          <w:p w14:paraId="3DE15B3A"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9759B09"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7FC96F5F"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DC29E2C"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E3AF831"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17505388" w14:textId="77777777" w:rsidR="009B0DF3" w:rsidRPr="009B0DF3" w:rsidRDefault="009B0DF3" w:rsidP="009B0DF3">
            <w:pPr>
              <w:ind w:left="0" w:right="0"/>
              <w:jc w:val="center"/>
            </w:pPr>
          </w:p>
        </w:tc>
      </w:tr>
      <w:tr w:rsidR="009B0DF3" w:rsidRPr="009B0DF3" w14:paraId="5162D21E" w14:textId="77777777" w:rsidTr="009B0DF3">
        <w:trPr>
          <w:trHeight w:val="794"/>
          <w:jc w:val="center"/>
        </w:trPr>
        <w:tc>
          <w:tcPr>
            <w:tcW w:w="794" w:type="dxa"/>
            <w:tcBorders>
              <w:top w:val="nil"/>
              <w:left w:val="nil"/>
              <w:bottom w:val="nil"/>
              <w:right w:val="nil"/>
            </w:tcBorders>
            <w:shd w:val="clear" w:color="auto" w:fill="FFFFFF"/>
            <w:vAlign w:val="center"/>
          </w:tcPr>
          <w:p w14:paraId="6BE70C34"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19CC26A5"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47F3563E"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5D405B3E"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08F947BF" w14:textId="77777777" w:rsidR="009B0DF3" w:rsidRPr="009B0DF3" w:rsidRDefault="009B0DF3" w:rsidP="009B0DF3">
            <w:pPr>
              <w:ind w:left="0" w:right="0"/>
              <w:jc w:val="center"/>
            </w:pPr>
          </w:p>
        </w:tc>
        <w:tc>
          <w:tcPr>
            <w:tcW w:w="794" w:type="dxa"/>
            <w:tcBorders>
              <w:left w:val="nil"/>
              <w:bottom w:val="nil"/>
              <w:right w:val="nil"/>
            </w:tcBorders>
            <w:shd w:val="clear" w:color="auto" w:fill="FFFFFF"/>
          </w:tcPr>
          <w:p w14:paraId="5E422547"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2A9D0C28"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5E81B91"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14767CFE"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20A5E4A8"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1741C658" w14:textId="77777777" w:rsidR="009B0DF3" w:rsidRPr="009B0DF3" w:rsidRDefault="009B0DF3" w:rsidP="009B0DF3">
            <w:pPr>
              <w:ind w:left="0" w:right="0"/>
              <w:jc w:val="center"/>
            </w:pPr>
          </w:p>
        </w:tc>
      </w:tr>
      <w:tr w:rsidR="009B0DF3" w:rsidRPr="009B0DF3" w14:paraId="412C9617" w14:textId="77777777" w:rsidTr="009B0DF3">
        <w:trPr>
          <w:trHeight w:val="794"/>
          <w:jc w:val="center"/>
        </w:trPr>
        <w:tc>
          <w:tcPr>
            <w:tcW w:w="794" w:type="dxa"/>
            <w:tcBorders>
              <w:top w:val="nil"/>
              <w:left w:val="nil"/>
              <w:right w:val="nil"/>
            </w:tcBorders>
            <w:shd w:val="clear" w:color="auto" w:fill="FFFFFF"/>
            <w:vAlign w:val="center"/>
          </w:tcPr>
          <w:p w14:paraId="5723B2EC"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0F93E267"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376134A7"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272DBD17"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20BBEDB4"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tcPr>
          <w:p w14:paraId="649ADDC4"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243A9E11"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7CEC14C"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1DA799E"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457889B9"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3C486A8E" w14:textId="77777777" w:rsidR="009B0DF3" w:rsidRPr="009B0DF3" w:rsidRDefault="009B0DF3" w:rsidP="009B0DF3">
            <w:pPr>
              <w:ind w:left="0" w:right="0"/>
              <w:jc w:val="center"/>
            </w:pPr>
          </w:p>
        </w:tc>
      </w:tr>
      <w:tr w:rsidR="009B0DF3" w:rsidRPr="009B0DF3" w14:paraId="0452A73A" w14:textId="77777777" w:rsidTr="009B0DF3">
        <w:trPr>
          <w:trHeight w:val="794"/>
          <w:jc w:val="center"/>
        </w:trPr>
        <w:tc>
          <w:tcPr>
            <w:tcW w:w="794" w:type="dxa"/>
            <w:shd w:val="clear" w:color="auto" w:fill="A6A6A6"/>
            <w:vAlign w:val="bottom"/>
          </w:tcPr>
          <w:p w14:paraId="6686B54A" w14:textId="77777777" w:rsidR="009B0DF3" w:rsidRPr="009B0DF3" w:rsidRDefault="009B0DF3" w:rsidP="009B0DF3">
            <w:pPr>
              <w:ind w:left="0" w:right="0"/>
              <w:jc w:val="right"/>
              <w:rPr>
                <w:color w:val="FFFFFF"/>
              </w:rPr>
            </w:pPr>
            <w:r w:rsidRPr="009B0DF3">
              <w:rPr>
                <w:color w:val="FFFFFF"/>
              </w:rPr>
              <w:t>1</w:t>
            </w:r>
          </w:p>
        </w:tc>
        <w:tc>
          <w:tcPr>
            <w:tcW w:w="794" w:type="dxa"/>
            <w:shd w:val="clear" w:color="auto" w:fill="A6A6A6"/>
            <w:vAlign w:val="bottom"/>
          </w:tcPr>
          <w:p w14:paraId="58E5B5EB" w14:textId="77777777" w:rsidR="009B0DF3" w:rsidRPr="009B0DF3" w:rsidRDefault="009B0DF3" w:rsidP="009B0DF3">
            <w:pPr>
              <w:ind w:left="0" w:right="0"/>
              <w:jc w:val="right"/>
              <w:rPr>
                <w:color w:val="FFFFFF"/>
              </w:rPr>
            </w:pPr>
            <w:r w:rsidRPr="009B0DF3">
              <w:rPr>
                <w:color w:val="FFFFFF"/>
              </w:rPr>
              <w:t>2</w:t>
            </w:r>
          </w:p>
        </w:tc>
        <w:tc>
          <w:tcPr>
            <w:tcW w:w="794" w:type="dxa"/>
            <w:shd w:val="clear" w:color="auto" w:fill="A6A6A6"/>
            <w:vAlign w:val="bottom"/>
          </w:tcPr>
          <w:p w14:paraId="7F80D0A2" w14:textId="77777777" w:rsidR="009B0DF3" w:rsidRPr="009B0DF3" w:rsidRDefault="009B0DF3" w:rsidP="009B0DF3">
            <w:pPr>
              <w:ind w:left="0" w:right="0"/>
              <w:jc w:val="right"/>
              <w:rPr>
                <w:color w:val="FFFFFF"/>
              </w:rPr>
            </w:pPr>
            <w:r w:rsidRPr="009B0DF3">
              <w:rPr>
                <w:color w:val="FFFFFF"/>
              </w:rPr>
              <w:t>3</w:t>
            </w:r>
          </w:p>
        </w:tc>
        <w:tc>
          <w:tcPr>
            <w:tcW w:w="794" w:type="dxa"/>
            <w:shd w:val="clear" w:color="auto" w:fill="A6A6A6"/>
            <w:vAlign w:val="bottom"/>
          </w:tcPr>
          <w:p w14:paraId="0BD0D602" w14:textId="77777777" w:rsidR="009B0DF3" w:rsidRPr="009B0DF3" w:rsidRDefault="009B0DF3" w:rsidP="009B0DF3">
            <w:pPr>
              <w:ind w:left="0" w:right="0"/>
              <w:jc w:val="right"/>
              <w:rPr>
                <w:color w:val="FFFFFF"/>
              </w:rPr>
            </w:pPr>
            <w:r w:rsidRPr="009B0DF3">
              <w:rPr>
                <w:color w:val="FFFFFF"/>
              </w:rPr>
              <w:t>4</w:t>
            </w:r>
          </w:p>
        </w:tc>
        <w:tc>
          <w:tcPr>
            <w:tcW w:w="794" w:type="dxa"/>
            <w:shd w:val="clear" w:color="auto" w:fill="A6A6A6"/>
            <w:vAlign w:val="bottom"/>
          </w:tcPr>
          <w:p w14:paraId="65AEC7A4" w14:textId="77777777" w:rsidR="009B0DF3" w:rsidRPr="009B0DF3" w:rsidRDefault="009B0DF3" w:rsidP="009B0DF3">
            <w:pPr>
              <w:ind w:left="0" w:right="0"/>
              <w:jc w:val="right"/>
              <w:rPr>
                <w:color w:val="FFFFFF"/>
              </w:rPr>
            </w:pPr>
            <w:r w:rsidRPr="009B0DF3">
              <w:rPr>
                <w:color w:val="FFFFFF"/>
              </w:rPr>
              <w:t>5</w:t>
            </w:r>
          </w:p>
        </w:tc>
        <w:tc>
          <w:tcPr>
            <w:tcW w:w="794" w:type="dxa"/>
            <w:tcBorders>
              <w:top w:val="nil"/>
              <w:bottom w:val="nil"/>
              <w:right w:val="nil"/>
            </w:tcBorders>
            <w:shd w:val="clear" w:color="auto" w:fill="FFFFFF"/>
          </w:tcPr>
          <w:p w14:paraId="7D2DD244"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1E865EC"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2B9B0C3E"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6316383"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FC3933F"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CF4BF10" w14:textId="77777777" w:rsidR="009B0DF3" w:rsidRPr="009B0DF3" w:rsidRDefault="009B0DF3" w:rsidP="009B0DF3">
            <w:pPr>
              <w:ind w:left="0" w:right="0"/>
              <w:jc w:val="center"/>
            </w:pPr>
          </w:p>
        </w:tc>
      </w:tr>
    </w:tbl>
    <w:p w14:paraId="71E60A73" w14:textId="77777777" w:rsidR="009B0DF3" w:rsidRDefault="009B0DF3" w:rsidP="000116B9">
      <w:pPr>
        <w:ind w:left="0"/>
        <w:rPr>
          <w:sz w:val="28"/>
        </w:rPr>
        <w:sectPr w:rsidR="009B0DF3" w:rsidSect="00434A63">
          <w:headerReference w:type="first" r:id="rId176"/>
          <w:pgSz w:w="11900" w:h="16840"/>
          <w:pgMar w:top="2835" w:right="851" w:bottom="1134" w:left="851" w:header="709" w:footer="454" w:gutter="0"/>
          <w:cols w:space="708"/>
          <w:titlePg/>
          <w:docGrid w:linePitch="360"/>
        </w:sectPr>
      </w:pPr>
    </w:p>
    <w:tbl>
      <w:tblPr>
        <w:tblStyle w:val="Tabellenraster16"/>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173B13" w:rsidRPr="00173B13" w14:paraId="51E459F0" w14:textId="77777777" w:rsidTr="00173B13">
        <w:trPr>
          <w:trHeight w:val="794"/>
          <w:jc w:val="center"/>
        </w:trPr>
        <w:tc>
          <w:tcPr>
            <w:tcW w:w="794" w:type="dxa"/>
            <w:tcBorders>
              <w:bottom w:val="single" w:sz="4" w:space="0" w:color="auto"/>
            </w:tcBorders>
            <w:shd w:val="clear" w:color="auto" w:fill="A6A6A6"/>
            <w:vAlign w:val="center"/>
          </w:tcPr>
          <w:p w14:paraId="212BC854" w14:textId="77777777" w:rsidR="00173B13" w:rsidRPr="00BE4F3B" w:rsidRDefault="00173B13" w:rsidP="00173B13">
            <w:pPr>
              <w:ind w:left="0" w:right="0"/>
              <w:jc w:val="center"/>
              <w:rPr>
                <w:b/>
                <w:bCs/>
                <w:sz w:val="28"/>
                <w:szCs w:val="28"/>
              </w:rPr>
            </w:pPr>
            <w:r w:rsidRPr="00BE4F3B">
              <w:rPr>
                <w:b/>
                <w:bCs/>
                <w:sz w:val="28"/>
                <w:szCs w:val="28"/>
              </w:rPr>
              <w:lastRenderedPageBreak/>
              <w:t>S</w:t>
            </w:r>
          </w:p>
        </w:tc>
        <w:tc>
          <w:tcPr>
            <w:tcW w:w="794" w:type="dxa"/>
            <w:shd w:val="clear" w:color="auto" w:fill="A6A6A6"/>
            <w:vAlign w:val="center"/>
          </w:tcPr>
          <w:p w14:paraId="27B0FD62" w14:textId="77777777" w:rsidR="00173B13" w:rsidRPr="00BE4F3B" w:rsidRDefault="00173B13" w:rsidP="00173B13">
            <w:pPr>
              <w:ind w:left="0" w:right="0"/>
              <w:jc w:val="center"/>
              <w:rPr>
                <w:b/>
                <w:bCs/>
                <w:sz w:val="28"/>
                <w:szCs w:val="28"/>
              </w:rPr>
            </w:pPr>
            <w:r w:rsidRPr="00BE4F3B">
              <w:rPr>
                <w:b/>
                <w:bCs/>
                <w:sz w:val="28"/>
                <w:szCs w:val="28"/>
              </w:rPr>
              <w:t>U</w:t>
            </w:r>
          </w:p>
        </w:tc>
        <w:tc>
          <w:tcPr>
            <w:tcW w:w="794" w:type="dxa"/>
            <w:tcBorders>
              <w:bottom w:val="single" w:sz="4" w:space="0" w:color="auto"/>
            </w:tcBorders>
            <w:shd w:val="clear" w:color="auto" w:fill="FFFFFF"/>
            <w:vAlign w:val="center"/>
          </w:tcPr>
          <w:p w14:paraId="4BF55B4A" w14:textId="77777777" w:rsidR="00173B13" w:rsidRPr="00BE4F3B" w:rsidRDefault="00173B13" w:rsidP="00173B13">
            <w:pPr>
              <w:ind w:left="0" w:right="0"/>
              <w:jc w:val="center"/>
              <w:rPr>
                <w:b/>
                <w:bCs/>
                <w:sz w:val="28"/>
                <w:szCs w:val="28"/>
              </w:rPr>
            </w:pPr>
            <w:r w:rsidRPr="00BE4F3B">
              <w:rPr>
                <w:b/>
                <w:bCs/>
                <w:sz w:val="28"/>
                <w:szCs w:val="28"/>
              </w:rPr>
              <w:t>M</w:t>
            </w:r>
          </w:p>
        </w:tc>
        <w:tc>
          <w:tcPr>
            <w:tcW w:w="794" w:type="dxa"/>
            <w:tcBorders>
              <w:bottom w:val="single" w:sz="4" w:space="0" w:color="auto"/>
            </w:tcBorders>
            <w:shd w:val="clear" w:color="auto" w:fill="FFFFFF"/>
            <w:vAlign w:val="center"/>
          </w:tcPr>
          <w:p w14:paraId="1EBBF2B0" w14:textId="77777777" w:rsidR="00173B13" w:rsidRPr="00BE4F3B" w:rsidRDefault="00173B13" w:rsidP="00173B13">
            <w:pPr>
              <w:ind w:left="0" w:right="0"/>
              <w:jc w:val="center"/>
              <w:rPr>
                <w:b/>
                <w:bCs/>
                <w:sz w:val="28"/>
                <w:szCs w:val="28"/>
              </w:rPr>
            </w:pPr>
            <w:r w:rsidRPr="00BE4F3B">
              <w:rPr>
                <w:b/>
                <w:bCs/>
                <w:sz w:val="28"/>
                <w:szCs w:val="28"/>
              </w:rPr>
              <w:t>M</w:t>
            </w:r>
          </w:p>
        </w:tc>
        <w:tc>
          <w:tcPr>
            <w:tcW w:w="794" w:type="dxa"/>
            <w:tcBorders>
              <w:bottom w:val="single" w:sz="4" w:space="0" w:color="auto"/>
            </w:tcBorders>
            <w:shd w:val="clear" w:color="auto" w:fill="FFFFFF"/>
            <w:vAlign w:val="center"/>
          </w:tcPr>
          <w:p w14:paraId="2B5A0462" w14:textId="77777777" w:rsidR="00173B13" w:rsidRPr="00BE4F3B" w:rsidRDefault="00173B13" w:rsidP="00173B13">
            <w:pPr>
              <w:ind w:left="0" w:right="0"/>
              <w:jc w:val="center"/>
              <w:rPr>
                <w:b/>
                <w:bCs/>
                <w:sz w:val="28"/>
                <w:szCs w:val="28"/>
              </w:rPr>
            </w:pPr>
            <w:r w:rsidRPr="00BE4F3B">
              <w:rPr>
                <w:b/>
                <w:bCs/>
                <w:sz w:val="28"/>
                <w:szCs w:val="28"/>
              </w:rPr>
              <w:t>E</w:t>
            </w:r>
          </w:p>
        </w:tc>
        <w:tc>
          <w:tcPr>
            <w:tcW w:w="794" w:type="dxa"/>
            <w:tcBorders>
              <w:top w:val="nil"/>
              <w:bottom w:val="nil"/>
              <w:right w:val="nil"/>
            </w:tcBorders>
            <w:shd w:val="clear" w:color="auto" w:fill="FFFFFF"/>
            <w:vAlign w:val="center"/>
          </w:tcPr>
          <w:p w14:paraId="3766F127"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033E3EF0" w14:textId="77777777" w:rsidR="00173B13" w:rsidRPr="00173B13" w:rsidRDefault="00173B13" w:rsidP="00173B13">
            <w:pPr>
              <w:ind w:left="0" w:right="0"/>
              <w:jc w:val="center"/>
              <w:rPr>
                <w:sz w:val="28"/>
                <w:szCs w:val="28"/>
              </w:rPr>
            </w:pPr>
          </w:p>
        </w:tc>
        <w:tc>
          <w:tcPr>
            <w:tcW w:w="794" w:type="dxa"/>
            <w:shd w:val="clear" w:color="auto" w:fill="FFFFFF"/>
            <w:vAlign w:val="center"/>
          </w:tcPr>
          <w:p w14:paraId="06012188" w14:textId="77777777" w:rsidR="00173B13" w:rsidRPr="00BE4F3B" w:rsidRDefault="00173B13" w:rsidP="00173B13">
            <w:pPr>
              <w:ind w:left="0" w:right="0"/>
              <w:jc w:val="center"/>
              <w:rPr>
                <w:b/>
                <w:bCs/>
                <w:sz w:val="28"/>
                <w:szCs w:val="28"/>
              </w:rPr>
            </w:pPr>
            <w:r w:rsidRPr="00BE4F3B">
              <w:rPr>
                <w:b/>
                <w:bCs/>
                <w:sz w:val="28"/>
                <w:szCs w:val="28"/>
              </w:rPr>
              <w:t>P</w:t>
            </w:r>
          </w:p>
        </w:tc>
        <w:tc>
          <w:tcPr>
            <w:tcW w:w="794" w:type="dxa"/>
            <w:tcBorders>
              <w:top w:val="nil"/>
              <w:bottom w:val="nil"/>
              <w:right w:val="nil"/>
            </w:tcBorders>
            <w:shd w:val="clear" w:color="auto" w:fill="FFFFFF"/>
            <w:vAlign w:val="center"/>
          </w:tcPr>
          <w:p w14:paraId="7470158E"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0AF7CD6F" w14:textId="77777777" w:rsidR="00173B13" w:rsidRPr="00173B13" w:rsidRDefault="00173B13"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242496" behindDoc="0" locked="0" layoutInCell="1" allowOverlap="1" wp14:anchorId="19023200" wp14:editId="0444E439">
                      <wp:simplePos x="0" y="0"/>
                      <wp:positionH relativeFrom="margin">
                        <wp:posOffset>-112395</wp:posOffset>
                      </wp:positionH>
                      <wp:positionV relativeFrom="margin">
                        <wp:posOffset>452120</wp:posOffset>
                      </wp:positionV>
                      <wp:extent cx="446405" cy="307975"/>
                      <wp:effectExtent l="0" t="0" r="0" b="0"/>
                      <wp:wrapNone/>
                      <wp:docPr id="877" name="Textfeld 877"/>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9D16C83"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523CCD62" w14:textId="77777777" w:rsidR="003620B0" w:rsidRDefault="003620B0"/>
                                <w:p w14:paraId="01A002BF"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7295FA34" w14:textId="77777777" w:rsidR="003620B0" w:rsidRDefault="003620B0"/>
                                <w:p w14:paraId="7EAC8C28"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3C89DC3C" w14:textId="77777777" w:rsidR="003620B0" w:rsidRDefault="003620B0"/>
                                <w:p w14:paraId="0FD2AD76"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23200" id="Textfeld 877" o:spid="_x0000_s1365" type="#_x0000_t202" style="position:absolute;left:0;text-align:left;margin-left:-8.85pt;margin-top:35.6pt;width:35.15pt;height:24.25pt;z-index:251242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OH+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" filled="f" stroked="f">
                      <v:textbox>
                        <w:txbxContent>
                          <w:p w14:paraId="59D16C83"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523CCD62" w14:textId="77777777" w:rsidR="003620B0" w:rsidRDefault="003620B0"/>
                          <w:p w14:paraId="01A002BF"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7295FA34" w14:textId="77777777" w:rsidR="003620B0" w:rsidRDefault="003620B0"/>
                          <w:p w14:paraId="7EAC8C28"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3C89DC3C" w14:textId="77777777" w:rsidR="003620B0" w:rsidRDefault="003620B0"/>
                          <w:p w14:paraId="0FD2AD76"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5F90D265" w14:textId="77777777" w:rsidR="00173B13" w:rsidRPr="00173B13" w:rsidRDefault="00173B13" w:rsidP="00173B13">
            <w:pPr>
              <w:ind w:left="0" w:right="0"/>
              <w:jc w:val="center"/>
              <w:rPr>
                <w:sz w:val="28"/>
                <w:szCs w:val="28"/>
              </w:rPr>
            </w:pPr>
          </w:p>
        </w:tc>
      </w:tr>
      <w:tr w:rsidR="00173B13" w:rsidRPr="00173B13" w14:paraId="6A54F578" w14:textId="77777777" w:rsidTr="00173B13">
        <w:trPr>
          <w:trHeight w:val="794"/>
          <w:jc w:val="center"/>
        </w:trPr>
        <w:tc>
          <w:tcPr>
            <w:tcW w:w="794" w:type="dxa"/>
            <w:tcBorders>
              <w:left w:val="nil"/>
              <w:bottom w:val="nil"/>
            </w:tcBorders>
            <w:shd w:val="clear" w:color="auto" w:fill="FFFFFF"/>
            <w:vAlign w:val="center"/>
          </w:tcPr>
          <w:p w14:paraId="405B1F95" w14:textId="77777777" w:rsidR="00173B13" w:rsidRPr="00173B13" w:rsidRDefault="003E2749" w:rsidP="00173B13">
            <w:pPr>
              <w:ind w:left="0" w:right="0"/>
              <w:jc w:val="center"/>
              <w:rPr>
                <w:sz w:val="28"/>
                <w:szCs w:val="28"/>
              </w:rPr>
            </w:pPr>
            <w:r>
              <w:rPr>
                <w:noProof/>
              </w:rPr>
              <mc:AlternateContent>
                <mc:Choice Requires="wps">
                  <w:drawing>
                    <wp:anchor distT="0" distB="0" distL="114300" distR="114300" simplePos="0" relativeHeight="252059648" behindDoc="0" locked="0" layoutInCell="1" allowOverlap="1" wp14:anchorId="61F4175A" wp14:editId="6C30BDD2">
                      <wp:simplePos x="0" y="0"/>
                      <wp:positionH relativeFrom="margin">
                        <wp:posOffset>216535</wp:posOffset>
                      </wp:positionH>
                      <wp:positionV relativeFrom="margin">
                        <wp:posOffset>-374650</wp:posOffset>
                      </wp:positionV>
                      <wp:extent cx="222885" cy="250190"/>
                      <wp:effectExtent l="0" t="0" r="0" b="0"/>
                      <wp:wrapNone/>
                      <wp:docPr id="1862" name="Textfeld 1862"/>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F20F39"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13EA9C3" w14:textId="77777777" w:rsidR="003620B0" w:rsidRDefault="003620B0"/>
                                <w:p w14:paraId="3C03968D"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70B37610" w14:textId="77777777" w:rsidR="003620B0" w:rsidRDefault="003620B0"/>
                                <w:p w14:paraId="2FC531A9"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3B0EDEF6" w14:textId="77777777" w:rsidR="003620B0" w:rsidRDefault="003620B0"/>
                                <w:p w14:paraId="448C508B"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4175A" id="Textfeld 1862" o:spid="_x0000_s1366" type="#_x0000_t202" style="position:absolute;left:0;text-align:left;margin-left:17.05pt;margin-top:-29.5pt;width:17.55pt;height:19.7pt;z-index:252059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" filled="f" stroked="f">
                      <v:textbox>
                        <w:txbxContent>
                          <w:p w14:paraId="00F20F39"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13EA9C3" w14:textId="77777777" w:rsidR="003620B0" w:rsidRDefault="003620B0"/>
                          <w:p w14:paraId="3C03968D"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70B37610" w14:textId="77777777" w:rsidR="003620B0" w:rsidRDefault="003620B0"/>
                          <w:p w14:paraId="2FC531A9"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3B0EDEF6" w14:textId="77777777" w:rsidR="003620B0" w:rsidRDefault="003620B0"/>
                          <w:p w14:paraId="448C508B"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p>
        </w:tc>
        <w:tc>
          <w:tcPr>
            <w:tcW w:w="794" w:type="dxa"/>
            <w:shd w:val="clear" w:color="auto" w:fill="FFFFFF"/>
            <w:vAlign w:val="center"/>
          </w:tcPr>
          <w:p w14:paraId="02D77757" w14:textId="77777777" w:rsidR="00173B13" w:rsidRPr="00BE4F3B" w:rsidRDefault="003E2749" w:rsidP="00173B13">
            <w:pPr>
              <w:ind w:left="0" w:right="0"/>
              <w:jc w:val="center"/>
              <w:rPr>
                <w:b/>
                <w:bCs/>
                <w:sz w:val="28"/>
                <w:szCs w:val="28"/>
              </w:rPr>
            </w:pPr>
            <w:r w:rsidRPr="00BE4F3B">
              <w:rPr>
                <w:b/>
                <w:bCs/>
                <w:noProof/>
              </w:rPr>
              <mc:AlternateContent>
                <mc:Choice Requires="wps">
                  <w:drawing>
                    <wp:anchor distT="0" distB="0" distL="114300" distR="114300" simplePos="0" relativeHeight="252063744" behindDoc="0" locked="0" layoutInCell="1" allowOverlap="1" wp14:anchorId="24EF113C" wp14:editId="0274ECAA">
                      <wp:simplePos x="0" y="0"/>
                      <wp:positionH relativeFrom="margin">
                        <wp:posOffset>224790</wp:posOffset>
                      </wp:positionH>
                      <wp:positionV relativeFrom="margin">
                        <wp:posOffset>-380365</wp:posOffset>
                      </wp:positionV>
                      <wp:extent cx="222885" cy="250190"/>
                      <wp:effectExtent l="0" t="0" r="0" b="0"/>
                      <wp:wrapNone/>
                      <wp:docPr id="1863" name="Textfeld 1863"/>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E8F4F8" w14:textId="77777777" w:rsidR="003620B0" w:rsidRPr="009633F8" w:rsidRDefault="003620B0" w:rsidP="003E2749">
                                  <w:pPr>
                                    <w:pStyle w:val="berschrift1"/>
                                    <w:rPr>
                                      <w:color w:val="FFFFFF" w:themeColor="background1"/>
                                    </w:rPr>
                                  </w:pPr>
                                  <w:r>
                                    <w:rPr>
                                      <w:color w:val="FFFFFF" w:themeColor="background1"/>
                                      <w:sz w:val="24"/>
                                      <w:szCs w:val="24"/>
                                    </w:rPr>
                                    <w:t>2</w:t>
                                  </w:r>
                                </w:p>
                                <w:p w14:paraId="770A835D" w14:textId="77777777" w:rsidR="003620B0" w:rsidRDefault="003620B0"/>
                                <w:p w14:paraId="695E8C9B" w14:textId="77777777" w:rsidR="003620B0" w:rsidRPr="009633F8" w:rsidRDefault="003620B0" w:rsidP="003E2749">
                                  <w:pPr>
                                    <w:pStyle w:val="berschrift1"/>
                                    <w:rPr>
                                      <w:color w:val="FFFFFF" w:themeColor="background1"/>
                                    </w:rPr>
                                  </w:pPr>
                                  <w:r>
                                    <w:rPr>
                                      <w:color w:val="FFFFFF" w:themeColor="background1"/>
                                      <w:sz w:val="24"/>
                                      <w:szCs w:val="24"/>
                                    </w:rPr>
                                    <w:t>2</w:t>
                                  </w:r>
                                </w:p>
                                <w:p w14:paraId="6B450008" w14:textId="77777777" w:rsidR="003620B0" w:rsidRDefault="003620B0"/>
                                <w:p w14:paraId="511F180F" w14:textId="77777777" w:rsidR="003620B0" w:rsidRPr="009633F8" w:rsidRDefault="003620B0" w:rsidP="003E2749">
                                  <w:pPr>
                                    <w:pStyle w:val="berschrift1"/>
                                    <w:rPr>
                                      <w:color w:val="FFFFFF" w:themeColor="background1"/>
                                    </w:rPr>
                                  </w:pPr>
                                  <w:r>
                                    <w:rPr>
                                      <w:color w:val="FFFFFF" w:themeColor="background1"/>
                                      <w:sz w:val="24"/>
                                      <w:szCs w:val="24"/>
                                    </w:rPr>
                                    <w:t>2</w:t>
                                  </w:r>
                                </w:p>
                                <w:p w14:paraId="30EAD9AE" w14:textId="77777777" w:rsidR="003620B0" w:rsidRDefault="003620B0"/>
                                <w:p w14:paraId="3CADC712" w14:textId="77777777" w:rsidR="003620B0" w:rsidRPr="009633F8" w:rsidRDefault="003620B0"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F113C" id="Textfeld 1863" o:spid="_x0000_s1367" type="#_x0000_t202" style="position:absolute;left:0;text-align:left;margin-left:17.7pt;margin-top:-29.95pt;width:17.55pt;height:19.7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" filled="f" stroked="f">
                      <v:textbox>
                        <w:txbxContent>
                          <w:p w14:paraId="0FE8F4F8" w14:textId="77777777" w:rsidR="003620B0" w:rsidRPr="009633F8" w:rsidRDefault="003620B0" w:rsidP="003E2749">
                            <w:pPr>
                              <w:pStyle w:val="berschrift1"/>
                              <w:rPr>
                                <w:color w:val="FFFFFF" w:themeColor="background1"/>
                              </w:rPr>
                            </w:pPr>
                            <w:r>
                              <w:rPr>
                                <w:color w:val="FFFFFF" w:themeColor="background1"/>
                                <w:sz w:val="24"/>
                                <w:szCs w:val="24"/>
                              </w:rPr>
                              <w:t>2</w:t>
                            </w:r>
                          </w:p>
                          <w:p w14:paraId="770A835D" w14:textId="77777777" w:rsidR="003620B0" w:rsidRDefault="003620B0"/>
                          <w:p w14:paraId="695E8C9B" w14:textId="77777777" w:rsidR="003620B0" w:rsidRPr="009633F8" w:rsidRDefault="003620B0" w:rsidP="003E2749">
                            <w:pPr>
                              <w:pStyle w:val="berschrift1"/>
                              <w:rPr>
                                <w:color w:val="FFFFFF" w:themeColor="background1"/>
                              </w:rPr>
                            </w:pPr>
                            <w:r>
                              <w:rPr>
                                <w:color w:val="FFFFFF" w:themeColor="background1"/>
                                <w:sz w:val="24"/>
                                <w:szCs w:val="24"/>
                              </w:rPr>
                              <w:t>2</w:t>
                            </w:r>
                          </w:p>
                          <w:p w14:paraId="6B450008" w14:textId="77777777" w:rsidR="003620B0" w:rsidRDefault="003620B0"/>
                          <w:p w14:paraId="511F180F" w14:textId="77777777" w:rsidR="003620B0" w:rsidRPr="009633F8" w:rsidRDefault="003620B0" w:rsidP="003E2749">
                            <w:pPr>
                              <w:pStyle w:val="berschrift1"/>
                              <w:rPr>
                                <w:color w:val="FFFFFF" w:themeColor="background1"/>
                              </w:rPr>
                            </w:pPr>
                            <w:r>
                              <w:rPr>
                                <w:color w:val="FFFFFF" w:themeColor="background1"/>
                                <w:sz w:val="24"/>
                                <w:szCs w:val="24"/>
                              </w:rPr>
                              <w:t>2</w:t>
                            </w:r>
                          </w:p>
                          <w:p w14:paraId="30EAD9AE" w14:textId="77777777" w:rsidR="003620B0" w:rsidRDefault="003620B0"/>
                          <w:p w14:paraId="3CADC712" w14:textId="77777777" w:rsidR="003620B0" w:rsidRPr="009633F8" w:rsidRDefault="003620B0"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173B13" w:rsidRPr="00BE4F3B">
              <w:rPr>
                <w:b/>
                <w:bCs/>
                <w:sz w:val="28"/>
                <w:szCs w:val="28"/>
              </w:rPr>
              <w:t>N</w:t>
            </w:r>
          </w:p>
        </w:tc>
        <w:tc>
          <w:tcPr>
            <w:tcW w:w="794" w:type="dxa"/>
            <w:tcBorders>
              <w:bottom w:val="nil"/>
              <w:right w:val="nil"/>
            </w:tcBorders>
            <w:shd w:val="clear" w:color="auto" w:fill="FFFFFF"/>
            <w:vAlign w:val="center"/>
          </w:tcPr>
          <w:p w14:paraId="1F0A00C6"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5DCC804D"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0962E8B0"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2854BD4"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3EBADE14" w14:textId="77777777" w:rsidR="00173B13" w:rsidRPr="00173B13" w:rsidRDefault="00173B13" w:rsidP="00173B13">
            <w:pPr>
              <w:ind w:left="0" w:right="0"/>
              <w:jc w:val="center"/>
              <w:rPr>
                <w:sz w:val="28"/>
                <w:szCs w:val="28"/>
              </w:rPr>
            </w:pPr>
          </w:p>
        </w:tc>
        <w:tc>
          <w:tcPr>
            <w:tcW w:w="794" w:type="dxa"/>
            <w:shd w:val="clear" w:color="auto" w:fill="FFFFFF"/>
            <w:vAlign w:val="center"/>
          </w:tcPr>
          <w:p w14:paraId="21E68BD8" w14:textId="77777777" w:rsidR="00173B13" w:rsidRPr="00BE4F3B" w:rsidRDefault="00173B13" w:rsidP="00173B13">
            <w:pPr>
              <w:ind w:left="0" w:right="0"/>
              <w:jc w:val="center"/>
              <w:rPr>
                <w:b/>
                <w:bCs/>
                <w:sz w:val="28"/>
                <w:szCs w:val="28"/>
              </w:rPr>
            </w:pPr>
            <w:r w:rsidRPr="00BE4F3B">
              <w:rPr>
                <w:b/>
                <w:bCs/>
                <w:sz w:val="28"/>
                <w:szCs w:val="28"/>
              </w:rPr>
              <w:t>F</w:t>
            </w:r>
          </w:p>
        </w:tc>
        <w:tc>
          <w:tcPr>
            <w:tcW w:w="794" w:type="dxa"/>
            <w:tcBorders>
              <w:top w:val="nil"/>
              <w:bottom w:val="nil"/>
            </w:tcBorders>
            <w:shd w:val="clear" w:color="auto" w:fill="FFFFFF"/>
            <w:vAlign w:val="center"/>
          </w:tcPr>
          <w:p w14:paraId="248FAA7F" w14:textId="77777777" w:rsidR="00173B13" w:rsidRPr="00173B13" w:rsidRDefault="00173B13" w:rsidP="00173B13">
            <w:pPr>
              <w:ind w:left="0" w:right="0"/>
              <w:jc w:val="center"/>
              <w:rPr>
                <w:sz w:val="28"/>
                <w:szCs w:val="28"/>
              </w:rPr>
            </w:pPr>
          </w:p>
        </w:tc>
        <w:tc>
          <w:tcPr>
            <w:tcW w:w="794" w:type="dxa"/>
            <w:shd w:val="clear" w:color="auto" w:fill="FFFFFF"/>
            <w:vAlign w:val="center"/>
          </w:tcPr>
          <w:p w14:paraId="368C997D" w14:textId="77777777" w:rsidR="00173B13" w:rsidRPr="00BE4F3B" w:rsidRDefault="00173B13" w:rsidP="00173B13">
            <w:pPr>
              <w:ind w:left="0" w:right="0"/>
              <w:jc w:val="center"/>
              <w:rPr>
                <w:b/>
                <w:bCs/>
                <w:sz w:val="28"/>
                <w:szCs w:val="28"/>
              </w:rPr>
            </w:pPr>
            <w:r w:rsidRPr="00BE4F3B">
              <w:rPr>
                <w:b/>
                <w:bCs/>
                <w:sz w:val="28"/>
                <w:szCs w:val="28"/>
              </w:rPr>
              <w:t>S</w:t>
            </w:r>
          </w:p>
        </w:tc>
        <w:tc>
          <w:tcPr>
            <w:tcW w:w="794" w:type="dxa"/>
            <w:tcBorders>
              <w:top w:val="nil"/>
              <w:bottom w:val="nil"/>
              <w:right w:val="nil"/>
            </w:tcBorders>
            <w:shd w:val="clear" w:color="auto" w:fill="FFFFFF"/>
            <w:vAlign w:val="center"/>
          </w:tcPr>
          <w:p w14:paraId="4AE91199" w14:textId="77777777" w:rsidR="00173B13" w:rsidRPr="00173B13" w:rsidRDefault="00173B13" w:rsidP="00173B13">
            <w:pPr>
              <w:ind w:left="0" w:right="0"/>
              <w:jc w:val="center"/>
              <w:rPr>
                <w:sz w:val="28"/>
                <w:szCs w:val="28"/>
              </w:rPr>
            </w:pPr>
          </w:p>
        </w:tc>
      </w:tr>
      <w:tr w:rsidR="00173B13" w:rsidRPr="00173B13" w14:paraId="3E7CB9EF" w14:textId="77777777" w:rsidTr="00173B13">
        <w:trPr>
          <w:trHeight w:val="794"/>
          <w:jc w:val="center"/>
        </w:trPr>
        <w:tc>
          <w:tcPr>
            <w:tcW w:w="794" w:type="dxa"/>
            <w:tcBorders>
              <w:top w:val="nil"/>
              <w:left w:val="nil"/>
            </w:tcBorders>
            <w:shd w:val="clear" w:color="auto" w:fill="FFFFFF"/>
            <w:vAlign w:val="center"/>
          </w:tcPr>
          <w:p w14:paraId="5859E318" w14:textId="77777777" w:rsidR="00173B13" w:rsidRPr="00173B13" w:rsidRDefault="00173B13" w:rsidP="00173B13">
            <w:pPr>
              <w:ind w:left="0" w:right="0"/>
              <w:jc w:val="center"/>
              <w:rPr>
                <w:sz w:val="28"/>
                <w:szCs w:val="28"/>
              </w:rPr>
            </w:pPr>
          </w:p>
        </w:tc>
        <w:tc>
          <w:tcPr>
            <w:tcW w:w="794" w:type="dxa"/>
            <w:shd w:val="clear" w:color="auto" w:fill="FFFFFF"/>
            <w:vAlign w:val="center"/>
          </w:tcPr>
          <w:p w14:paraId="0B69FC25" w14:textId="77777777" w:rsidR="00173B13" w:rsidRPr="00BE4F3B" w:rsidRDefault="00173B13" w:rsidP="00173B13">
            <w:pPr>
              <w:ind w:left="0" w:right="0"/>
              <w:jc w:val="center"/>
              <w:rPr>
                <w:b/>
                <w:bCs/>
                <w:sz w:val="28"/>
                <w:szCs w:val="28"/>
              </w:rPr>
            </w:pPr>
            <w:r w:rsidRPr="00BE4F3B">
              <w:rPr>
                <w:b/>
                <w:bCs/>
                <w:sz w:val="28"/>
                <w:szCs w:val="28"/>
              </w:rPr>
              <w:t>F</w:t>
            </w:r>
          </w:p>
        </w:tc>
        <w:tc>
          <w:tcPr>
            <w:tcW w:w="794" w:type="dxa"/>
            <w:tcBorders>
              <w:top w:val="nil"/>
              <w:right w:val="nil"/>
            </w:tcBorders>
            <w:shd w:val="clear" w:color="auto" w:fill="FFFFFF"/>
            <w:vAlign w:val="center"/>
          </w:tcPr>
          <w:p w14:paraId="7BFAC48B"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5E531609"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348135C1" w14:textId="77777777" w:rsidR="00173B13" w:rsidRPr="00173B13" w:rsidRDefault="00173B13"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913216" behindDoc="0" locked="0" layoutInCell="1" allowOverlap="1" wp14:anchorId="5AA7DC45" wp14:editId="74BA2AD7">
                      <wp:simplePos x="0" y="0"/>
                      <wp:positionH relativeFrom="margin">
                        <wp:posOffset>-119380</wp:posOffset>
                      </wp:positionH>
                      <wp:positionV relativeFrom="margin">
                        <wp:posOffset>469900</wp:posOffset>
                      </wp:positionV>
                      <wp:extent cx="446405" cy="307975"/>
                      <wp:effectExtent l="0" t="0" r="0" b="0"/>
                      <wp:wrapNone/>
                      <wp:docPr id="879" name="Textfeld 879"/>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7A638C2"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2EDC2B71" w14:textId="77777777" w:rsidR="003620B0" w:rsidRDefault="003620B0"/>
                                <w:p w14:paraId="4F7B5408"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4953A9C5" w14:textId="77777777" w:rsidR="003620B0" w:rsidRDefault="003620B0"/>
                                <w:p w14:paraId="29A4D5DE"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33AD5D52" w14:textId="77777777" w:rsidR="003620B0" w:rsidRDefault="003620B0"/>
                                <w:p w14:paraId="1CE1EB0F"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7DC45" id="Textfeld 879" o:spid="_x0000_s1368" type="#_x0000_t202" style="position:absolute;left:0;text-align:left;margin-left:-9.4pt;margin-top:37pt;width:35.15pt;height:24.2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" filled="f" stroked="f">
                      <v:textbox>
                        <w:txbxContent>
                          <w:p w14:paraId="27A638C2"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2EDC2B71" w14:textId="77777777" w:rsidR="003620B0" w:rsidRDefault="003620B0"/>
                          <w:p w14:paraId="4F7B5408"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4953A9C5" w14:textId="77777777" w:rsidR="003620B0" w:rsidRDefault="003620B0"/>
                          <w:p w14:paraId="29A4D5DE"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33AD5D52" w14:textId="77777777" w:rsidR="003620B0" w:rsidRDefault="003620B0"/>
                          <w:p w14:paraId="1CE1EB0F"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vAlign w:val="center"/>
          </w:tcPr>
          <w:p w14:paraId="5BF808D3" w14:textId="77777777" w:rsidR="00173B13" w:rsidRPr="00173B13" w:rsidRDefault="00173B13" w:rsidP="00173B13">
            <w:pPr>
              <w:ind w:left="0" w:right="0"/>
              <w:jc w:val="center"/>
              <w:rPr>
                <w:sz w:val="28"/>
                <w:szCs w:val="28"/>
              </w:rPr>
            </w:pPr>
          </w:p>
        </w:tc>
        <w:tc>
          <w:tcPr>
            <w:tcW w:w="794" w:type="dxa"/>
            <w:tcBorders>
              <w:top w:val="nil"/>
              <w:left w:val="nil"/>
            </w:tcBorders>
            <w:shd w:val="clear" w:color="auto" w:fill="FFFFFF"/>
            <w:vAlign w:val="center"/>
          </w:tcPr>
          <w:p w14:paraId="55776D14" w14:textId="77777777" w:rsidR="00173B13" w:rsidRPr="00173B13" w:rsidRDefault="00173B13" w:rsidP="00173B13">
            <w:pPr>
              <w:ind w:left="0" w:right="0"/>
              <w:jc w:val="center"/>
              <w:rPr>
                <w:sz w:val="28"/>
                <w:szCs w:val="28"/>
              </w:rPr>
            </w:pPr>
          </w:p>
        </w:tc>
        <w:tc>
          <w:tcPr>
            <w:tcW w:w="794" w:type="dxa"/>
            <w:shd w:val="clear" w:color="auto" w:fill="FFFFFF"/>
            <w:vAlign w:val="center"/>
          </w:tcPr>
          <w:p w14:paraId="61A07DB8"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tcBorders>
              <w:top w:val="nil"/>
            </w:tcBorders>
            <w:shd w:val="clear" w:color="auto" w:fill="FFFFFF"/>
            <w:vAlign w:val="center"/>
          </w:tcPr>
          <w:p w14:paraId="6503D36F" w14:textId="77777777" w:rsidR="00173B13" w:rsidRPr="00173B13" w:rsidRDefault="00173B13" w:rsidP="00173B13">
            <w:pPr>
              <w:ind w:left="0" w:right="0"/>
              <w:jc w:val="center"/>
              <w:rPr>
                <w:sz w:val="28"/>
                <w:szCs w:val="28"/>
              </w:rPr>
            </w:pPr>
          </w:p>
        </w:tc>
        <w:tc>
          <w:tcPr>
            <w:tcW w:w="794" w:type="dxa"/>
            <w:shd w:val="clear" w:color="auto" w:fill="FFFFFF"/>
            <w:vAlign w:val="center"/>
          </w:tcPr>
          <w:p w14:paraId="5ED33020" w14:textId="77777777" w:rsidR="00173B13" w:rsidRPr="00BE4F3B" w:rsidRDefault="00173B13" w:rsidP="00173B13">
            <w:pPr>
              <w:ind w:left="0" w:right="0"/>
              <w:jc w:val="center"/>
              <w:rPr>
                <w:b/>
                <w:bCs/>
                <w:sz w:val="28"/>
                <w:szCs w:val="28"/>
              </w:rPr>
            </w:pPr>
            <w:r w:rsidRPr="00BE4F3B">
              <w:rPr>
                <w:b/>
                <w:bCs/>
                <w:sz w:val="28"/>
                <w:szCs w:val="28"/>
              </w:rPr>
              <w:t>C</w:t>
            </w:r>
          </w:p>
        </w:tc>
        <w:tc>
          <w:tcPr>
            <w:tcW w:w="794" w:type="dxa"/>
            <w:tcBorders>
              <w:top w:val="nil"/>
              <w:right w:val="nil"/>
            </w:tcBorders>
            <w:shd w:val="clear" w:color="auto" w:fill="FFFFFF"/>
            <w:vAlign w:val="center"/>
          </w:tcPr>
          <w:p w14:paraId="66EA1D8E" w14:textId="77777777" w:rsidR="00173B13" w:rsidRPr="00173B13" w:rsidRDefault="00173B13" w:rsidP="00173B13">
            <w:pPr>
              <w:ind w:left="0" w:right="0"/>
              <w:jc w:val="center"/>
              <w:rPr>
                <w:sz w:val="28"/>
                <w:szCs w:val="28"/>
              </w:rPr>
            </w:pPr>
          </w:p>
        </w:tc>
      </w:tr>
      <w:tr w:rsidR="00173B13" w:rsidRPr="00173B13" w14:paraId="53D6611C" w14:textId="77777777" w:rsidTr="00173B13">
        <w:trPr>
          <w:trHeight w:val="794"/>
          <w:jc w:val="center"/>
        </w:trPr>
        <w:tc>
          <w:tcPr>
            <w:tcW w:w="794" w:type="dxa"/>
            <w:tcBorders>
              <w:bottom w:val="single" w:sz="4" w:space="0" w:color="auto"/>
            </w:tcBorders>
            <w:shd w:val="clear" w:color="auto" w:fill="FFFFFF"/>
            <w:vAlign w:val="center"/>
          </w:tcPr>
          <w:p w14:paraId="51F5EE80" w14:textId="77777777" w:rsidR="00173B13" w:rsidRPr="00BE4F3B" w:rsidRDefault="00173B13" w:rsidP="00173B13">
            <w:pPr>
              <w:ind w:left="0" w:right="0"/>
              <w:jc w:val="center"/>
              <w:rPr>
                <w:b/>
                <w:bCs/>
                <w:sz w:val="28"/>
                <w:szCs w:val="28"/>
              </w:rPr>
            </w:pPr>
            <w:r w:rsidRPr="00BE4F3B">
              <w:rPr>
                <w:b/>
                <w:bCs/>
                <w:sz w:val="28"/>
                <w:szCs w:val="28"/>
              </w:rPr>
              <w:t>H</w:t>
            </w:r>
          </w:p>
        </w:tc>
        <w:tc>
          <w:tcPr>
            <w:tcW w:w="794" w:type="dxa"/>
            <w:shd w:val="clear" w:color="auto" w:fill="FFFFFF"/>
            <w:vAlign w:val="center"/>
          </w:tcPr>
          <w:p w14:paraId="62CB74D2" w14:textId="77777777" w:rsidR="00173B13" w:rsidRPr="00BE4F3B" w:rsidRDefault="00173B13" w:rsidP="00173B13">
            <w:pPr>
              <w:ind w:left="0" w:right="0"/>
              <w:jc w:val="center"/>
              <w:rPr>
                <w:b/>
                <w:bCs/>
                <w:sz w:val="28"/>
                <w:szCs w:val="28"/>
              </w:rPr>
            </w:pPr>
            <w:r w:rsidRPr="00BE4F3B">
              <w:rPr>
                <w:b/>
                <w:bCs/>
                <w:sz w:val="28"/>
                <w:szCs w:val="28"/>
              </w:rPr>
              <w:t>A</w:t>
            </w:r>
          </w:p>
        </w:tc>
        <w:tc>
          <w:tcPr>
            <w:tcW w:w="794" w:type="dxa"/>
            <w:tcBorders>
              <w:bottom w:val="single" w:sz="4" w:space="0" w:color="auto"/>
            </w:tcBorders>
            <w:shd w:val="clear" w:color="auto" w:fill="FFFFFF"/>
            <w:vAlign w:val="center"/>
          </w:tcPr>
          <w:p w14:paraId="324D91B4" w14:textId="77777777" w:rsidR="00173B13" w:rsidRPr="00BE4F3B" w:rsidRDefault="00173B13" w:rsidP="00173B13">
            <w:pPr>
              <w:ind w:left="0" w:right="0"/>
              <w:jc w:val="center"/>
              <w:rPr>
                <w:b/>
                <w:bCs/>
                <w:sz w:val="28"/>
                <w:szCs w:val="28"/>
              </w:rPr>
            </w:pPr>
            <w:r w:rsidRPr="00BE4F3B">
              <w:rPr>
                <w:b/>
                <w:bCs/>
                <w:sz w:val="28"/>
                <w:szCs w:val="28"/>
              </w:rPr>
              <w:t>F</w:t>
            </w:r>
          </w:p>
        </w:tc>
        <w:tc>
          <w:tcPr>
            <w:tcW w:w="794" w:type="dxa"/>
            <w:tcBorders>
              <w:bottom w:val="single" w:sz="4" w:space="0" w:color="auto"/>
            </w:tcBorders>
            <w:shd w:val="clear" w:color="auto" w:fill="FFFFFF"/>
            <w:vAlign w:val="center"/>
          </w:tcPr>
          <w:p w14:paraId="64DB7211"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shd w:val="clear" w:color="auto" w:fill="A6A6A6"/>
            <w:vAlign w:val="center"/>
          </w:tcPr>
          <w:p w14:paraId="51B3E18C" w14:textId="77777777" w:rsidR="00173B13" w:rsidRPr="00BE4F3B" w:rsidRDefault="00173B13" w:rsidP="00173B13">
            <w:pPr>
              <w:ind w:left="0" w:right="0"/>
              <w:jc w:val="center"/>
              <w:rPr>
                <w:b/>
                <w:bCs/>
                <w:sz w:val="28"/>
                <w:szCs w:val="28"/>
              </w:rPr>
            </w:pPr>
            <w:r w:rsidRPr="00BE4F3B">
              <w:rPr>
                <w:b/>
                <w:bCs/>
                <w:sz w:val="28"/>
                <w:szCs w:val="28"/>
              </w:rPr>
              <w:t>P</w:t>
            </w:r>
          </w:p>
        </w:tc>
        <w:tc>
          <w:tcPr>
            <w:tcW w:w="794" w:type="dxa"/>
            <w:tcBorders>
              <w:bottom w:val="single" w:sz="4" w:space="0" w:color="auto"/>
            </w:tcBorders>
            <w:shd w:val="clear" w:color="auto" w:fill="FFFFFF"/>
            <w:vAlign w:val="center"/>
          </w:tcPr>
          <w:p w14:paraId="7CE09CDC" w14:textId="77777777" w:rsidR="00173B13" w:rsidRPr="00BE4F3B" w:rsidRDefault="00173B13" w:rsidP="00173B13">
            <w:pPr>
              <w:ind w:left="0" w:right="0"/>
              <w:jc w:val="center"/>
              <w:rPr>
                <w:b/>
                <w:bCs/>
                <w:sz w:val="28"/>
                <w:szCs w:val="28"/>
              </w:rPr>
            </w:pPr>
            <w:r w:rsidRPr="00BE4F3B">
              <w:rPr>
                <w:b/>
                <w:bCs/>
                <w:sz w:val="28"/>
                <w:szCs w:val="28"/>
              </w:rPr>
              <w:t>F</w:t>
            </w:r>
          </w:p>
        </w:tc>
        <w:tc>
          <w:tcPr>
            <w:tcW w:w="794" w:type="dxa"/>
            <w:tcBorders>
              <w:bottom w:val="single" w:sz="4" w:space="0" w:color="auto"/>
            </w:tcBorders>
            <w:shd w:val="clear" w:color="auto" w:fill="FFFFFF"/>
            <w:vAlign w:val="center"/>
          </w:tcPr>
          <w:p w14:paraId="4FEE9E6E"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shd w:val="clear" w:color="auto" w:fill="FFFFFF"/>
            <w:vAlign w:val="center"/>
          </w:tcPr>
          <w:p w14:paraId="1040BB34" w14:textId="77777777" w:rsidR="00173B13" w:rsidRPr="00BE4F3B" w:rsidRDefault="00173B13" w:rsidP="00173B13">
            <w:pPr>
              <w:ind w:left="0" w:right="0"/>
              <w:jc w:val="center"/>
              <w:rPr>
                <w:b/>
                <w:bCs/>
                <w:sz w:val="28"/>
                <w:szCs w:val="28"/>
              </w:rPr>
            </w:pPr>
            <w:r w:rsidRPr="00BE4F3B">
              <w:rPr>
                <w:b/>
                <w:bCs/>
                <w:sz w:val="28"/>
                <w:szCs w:val="28"/>
              </w:rPr>
              <w:t>I</w:t>
            </w:r>
          </w:p>
        </w:tc>
        <w:tc>
          <w:tcPr>
            <w:tcW w:w="794" w:type="dxa"/>
            <w:tcBorders>
              <w:bottom w:val="single" w:sz="4" w:space="0" w:color="auto"/>
            </w:tcBorders>
            <w:shd w:val="clear" w:color="auto" w:fill="FFFFFF"/>
            <w:vAlign w:val="center"/>
          </w:tcPr>
          <w:p w14:paraId="1E5A7A2E" w14:textId="77777777" w:rsidR="00173B13" w:rsidRPr="00BE4F3B" w:rsidRDefault="00173B13" w:rsidP="00173B13">
            <w:pPr>
              <w:ind w:left="0" w:right="0"/>
              <w:jc w:val="center"/>
              <w:rPr>
                <w:b/>
                <w:bCs/>
                <w:sz w:val="28"/>
                <w:szCs w:val="28"/>
              </w:rPr>
            </w:pPr>
            <w:r w:rsidRPr="00BE4F3B">
              <w:rPr>
                <w:b/>
                <w:bCs/>
                <w:sz w:val="28"/>
                <w:szCs w:val="28"/>
              </w:rPr>
              <w:t>C</w:t>
            </w:r>
          </w:p>
        </w:tc>
        <w:tc>
          <w:tcPr>
            <w:tcW w:w="794" w:type="dxa"/>
            <w:shd w:val="clear" w:color="auto" w:fill="FFFFFF"/>
            <w:vAlign w:val="center"/>
          </w:tcPr>
          <w:p w14:paraId="100E0AB5" w14:textId="77777777" w:rsidR="00173B13" w:rsidRPr="00BE4F3B" w:rsidRDefault="00173B13" w:rsidP="00173B13">
            <w:pPr>
              <w:ind w:left="0" w:right="0"/>
              <w:jc w:val="center"/>
              <w:rPr>
                <w:b/>
                <w:bCs/>
                <w:sz w:val="28"/>
                <w:szCs w:val="28"/>
              </w:rPr>
            </w:pPr>
            <w:r w:rsidRPr="00BE4F3B">
              <w:rPr>
                <w:b/>
                <w:bCs/>
                <w:sz w:val="28"/>
                <w:szCs w:val="28"/>
              </w:rPr>
              <w:t>H</w:t>
            </w:r>
          </w:p>
        </w:tc>
        <w:tc>
          <w:tcPr>
            <w:tcW w:w="794" w:type="dxa"/>
            <w:tcBorders>
              <w:bottom w:val="single" w:sz="4" w:space="0" w:color="auto"/>
            </w:tcBorders>
            <w:shd w:val="clear" w:color="auto" w:fill="FFFFFF"/>
            <w:vAlign w:val="center"/>
          </w:tcPr>
          <w:p w14:paraId="05BD8CFC" w14:textId="77777777" w:rsidR="00173B13" w:rsidRPr="00BE4F3B" w:rsidRDefault="00173B13" w:rsidP="00173B13">
            <w:pPr>
              <w:ind w:left="0" w:right="0"/>
              <w:jc w:val="center"/>
              <w:rPr>
                <w:b/>
                <w:bCs/>
                <w:sz w:val="28"/>
                <w:szCs w:val="28"/>
              </w:rPr>
            </w:pPr>
            <w:r w:rsidRPr="00BE4F3B">
              <w:rPr>
                <w:b/>
                <w:bCs/>
                <w:sz w:val="28"/>
                <w:szCs w:val="28"/>
              </w:rPr>
              <w:t>T</w:t>
            </w:r>
          </w:p>
        </w:tc>
      </w:tr>
      <w:tr w:rsidR="00173B13" w:rsidRPr="00173B13" w14:paraId="734B5B1C" w14:textId="77777777" w:rsidTr="00173B13">
        <w:trPr>
          <w:trHeight w:val="794"/>
          <w:jc w:val="center"/>
        </w:trPr>
        <w:tc>
          <w:tcPr>
            <w:tcW w:w="794" w:type="dxa"/>
            <w:tcBorders>
              <w:left w:val="nil"/>
              <w:bottom w:val="nil"/>
            </w:tcBorders>
            <w:shd w:val="clear" w:color="auto" w:fill="FFFFFF"/>
            <w:vAlign w:val="center"/>
          </w:tcPr>
          <w:p w14:paraId="62584689" w14:textId="77777777" w:rsidR="00173B13" w:rsidRPr="00173B13" w:rsidRDefault="00173B13"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243520" behindDoc="0" locked="0" layoutInCell="1" allowOverlap="1" wp14:anchorId="250A80E7" wp14:editId="1EFFEF11">
                      <wp:simplePos x="0" y="0"/>
                      <wp:positionH relativeFrom="margin">
                        <wp:posOffset>-119380</wp:posOffset>
                      </wp:positionH>
                      <wp:positionV relativeFrom="margin">
                        <wp:posOffset>-685800</wp:posOffset>
                      </wp:positionV>
                      <wp:extent cx="446405" cy="307975"/>
                      <wp:effectExtent l="0" t="0" r="0" b="0"/>
                      <wp:wrapNone/>
                      <wp:docPr id="880" name="Textfeld 880"/>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74428494"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36E50E7D" w14:textId="77777777" w:rsidR="003620B0" w:rsidRDefault="003620B0"/>
                                <w:p w14:paraId="0C699A78"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4A57A4E4" w14:textId="77777777" w:rsidR="003620B0" w:rsidRDefault="003620B0"/>
                                <w:p w14:paraId="1F5D9A9E"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6501666E" w14:textId="77777777" w:rsidR="003620B0" w:rsidRDefault="003620B0"/>
                                <w:p w14:paraId="01C36B4C"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A80E7" id="Textfeld 880" o:spid="_x0000_s1369" type="#_x0000_t202" style="position:absolute;left:0;text-align:left;margin-left:-9.4pt;margin-top:-54pt;width:35.15pt;height:24.25pt;z-index:251243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" filled="f" stroked="f">
                      <v:textbox>
                        <w:txbxContent>
                          <w:p w14:paraId="74428494"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36E50E7D" w14:textId="77777777" w:rsidR="003620B0" w:rsidRDefault="003620B0"/>
                          <w:p w14:paraId="0C699A78"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4A57A4E4" w14:textId="77777777" w:rsidR="003620B0" w:rsidRDefault="003620B0"/>
                          <w:p w14:paraId="1F5D9A9E"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6501666E" w14:textId="77777777" w:rsidR="003620B0" w:rsidRDefault="003620B0"/>
                          <w:p w14:paraId="01C36B4C"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6F96EE07"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tcBorders>
              <w:bottom w:val="nil"/>
              <w:right w:val="nil"/>
            </w:tcBorders>
            <w:shd w:val="clear" w:color="auto" w:fill="FFFFFF"/>
            <w:vAlign w:val="center"/>
          </w:tcPr>
          <w:p w14:paraId="0C3670D7" w14:textId="77777777" w:rsidR="00173B13" w:rsidRPr="00173B13" w:rsidRDefault="00173B13" w:rsidP="00173B13">
            <w:pPr>
              <w:ind w:left="0" w:right="0"/>
              <w:jc w:val="center"/>
              <w:rPr>
                <w:sz w:val="28"/>
                <w:szCs w:val="28"/>
              </w:rPr>
            </w:pPr>
          </w:p>
        </w:tc>
        <w:tc>
          <w:tcPr>
            <w:tcW w:w="794" w:type="dxa"/>
            <w:tcBorders>
              <w:left w:val="nil"/>
              <w:bottom w:val="nil"/>
            </w:tcBorders>
            <w:shd w:val="clear" w:color="auto" w:fill="FFFFFF"/>
            <w:vAlign w:val="center"/>
          </w:tcPr>
          <w:p w14:paraId="1F93A9F8" w14:textId="77777777" w:rsidR="00173B13" w:rsidRPr="00173B13" w:rsidRDefault="00173B13" w:rsidP="00173B13">
            <w:pPr>
              <w:ind w:left="0" w:right="0"/>
              <w:jc w:val="center"/>
              <w:rPr>
                <w:sz w:val="28"/>
                <w:szCs w:val="28"/>
              </w:rPr>
            </w:pPr>
          </w:p>
        </w:tc>
        <w:tc>
          <w:tcPr>
            <w:tcW w:w="794" w:type="dxa"/>
            <w:shd w:val="clear" w:color="auto" w:fill="FFFFFF"/>
            <w:vAlign w:val="center"/>
          </w:tcPr>
          <w:p w14:paraId="7EEC5BF7" w14:textId="77777777" w:rsidR="00173B13" w:rsidRPr="00BE4F3B" w:rsidRDefault="003E2749" w:rsidP="00173B13">
            <w:pPr>
              <w:ind w:left="0" w:right="0"/>
              <w:jc w:val="center"/>
              <w:rPr>
                <w:b/>
                <w:bCs/>
                <w:sz w:val="28"/>
                <w:szCs w:val="28"/>
              </w:rPr>
            </w:pPr>
            <w:r w:rsidRPr="00BE4F3B">
              <w:rPr>
                <w:b/>
                <w:bCs/>
                <w:noProof/>
              </w:rPr>
              <mc:AlternateContent>
                <mc:Choice Requires="wps">
                  <w:drawing>
                    <wp:anchor distT="0" distB="0" distL="114300" distR="114300" simplePos="0" relativeHeight="252067840" behindDoc="0" locked="0" layoutInCell="1" allowOverlap="1" wp14:anchorId="5B832E26" wp14:editId="528E52E0">
                      <wp:simplePos x="0" y="0"/>
                      <wp:positionH relativeFrom="margin">
                        <wp:posOffset>224790</wp:posOffset>
                      </wp:positionH>
                      <wp:positionV relativeFrom="margin">
                        <wp:posOffset>-374015</wp:posOffset>
                      </wp:positionV>
                      <wp:extent cx="222885" cy="250190"/>
                      <wp:effectExtent l="0" t="0" r="0" b="0"/>
                      <wp:wrapNone/>
                      <wp:docPr id="1864" name="Textfeld 1864"/>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609EE7" w14:textId="77777777" w:rsidR="003620B0" w:rsidRPr="009633F8" w:rsidRDefault="003620B0" w:rsidP="003E2749">
                                  <w:pPr>
                                    <w:pStyle w:val="berschrift1"/>
                                    <w:rPr>
                                      <w:color w:val="FFFFFF" w:themeColor="background1"/>
                                    </w:rPr>
                                  </w:pPr>
                                  <w:r>
                                    <w:rPr>
                                      <w:color w:val="FFFFFF" w:themeColor="background1"/>
                                      <w:sz w:val="24"/>
                                      <w:szCs w:val="24"/>
                                    </w:rPr>
                                    <w:t>3</w:t>
                                  </w:r>
                                </w:p>
                                <w:p w14:paraId="2CBCC1E3" w14:textId="77777777" w:rsidR="003620B0" w:rsidRDefault="003620B0"/>
                                <w:p w14:paraId="6066DD42" w14:textId="77777777" w:rsidR="003620B0" w:rsidRPr="009633F8" w:rsidRDefault="003620B0" w:rsidP="003E2749">
                                  <w:pPr>
                                    <w:pStyle w:val="berschrift1"/>
                                    <w:rPr>
                                      <w:color w:val="FFFFFF" w:themeColor="background1"/>
                                    </w:rPr>
                                  </w:pPr>
                                  <w:r>
                                    <w:rPr>
                                      <w:color w:val="FFFFFF" w:themeColor="background1"/>
                                      <w:sz w:val="24"/>
                                      <w:szCs w:val="24"/>
                                    </w:rPr>
                                    <w:t>3</w:t>
                                  </w:r>
                                </w:p>
                                <w:p w14:paraId="654304DE" w14:textId="77777777" w:rsidR="003620B0" w:rsidRDefault="003620B0"/>
                                <w:p w14:paraId="571E94F6" w14:textId="77777777" w:rsidR="003620B0" w:rsidRPr="009633F8" w:rsidRDefault="003620B0" w:rsidP="003E2749">
                                  <w:pPr>
                                    <w:pStyle w:val="berschrift1"/>
                                    <w:rPr>
                                      <w:color w:val="FFFFFF" w:themeColor="background1"/>
                                    </w:rPr>
                                  </w:pPr>
                                  <w:r>
                                    <w:rPr>
                                      <w:color w:val="FFFFFF" w:themeColor="background1"/>
                                      <w:sz w:val="24"/>
                                      <w:szCs w:val="24"/>
                                    </w:rPr>
                                    <w:t>3</w:t>
                                  </w:r>
                                </w:p>
                                <w:p w14:paraId="4B4572D0" w14:textId="77777777" w:rsidR="003620B0" w:rsidRDefault="003620B0"/>
                                <w:p w14:paraId="42528069" w14:textId="77777777" w:rsidR="003620B0" w:rsidRPr="009633F8" w:rsidRDefault="003620B0"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32E26" id="Textfeld 1864" o:spid="_x0000_s1370" type="#_x0000_t202" style="position:absolute;left:0;text-align:left;margin-left:17.7pt;margin-top:-29.45pt;width:17.55pt;height:19.7pt;z-index:252067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" filled="f" stroked="f">
                      <v:textbox>
                        <w:txbxContent>
                          <w:p w14:paraId="03609EE7" w14:textId="77777777" w:rsidR="003620B0" w:rsidRPr="009633F8" w:rsidRDefault="003620B0" w:rsidP="003E2749">
                            <w:pPr>
                              <w:pStyle w:val="berschrift1"/>
                              <w:rPr>
                                <w:color w:val="FFFFFF" w:themeColor="background1"/>
                              </w:rPr>
                            </w:pPr>
                            <w:r>
                              <w:rPr>
                                <w:color w:val="FFFFFF" w:themeColor="background1"/>
                                <w:sz w:val="24"/>
                                <w:szCs w:val="24"/>
                              </w:rPr>
                              <w:t>3</w:t>
                            </w:r>
                          </w:p>
                          <w:p w14:paraId="2CBCC1E3" w14:textId="77777777" w:rsidR="003620B0" w:rsidRDefault="003620B0"/>
                          <w:p w14:paraId="6066DD42" w14:textId="77777777" w:rsidR="003620B0" w:rsidRPr="009633F8" w:rsidRDefault="003620B0" w:rsidP="003E2749">
                            <w:pPr>
                              <w:pStyle w:val="berschrift1"/>
                              <w:rPr>
                                <w:color w:val="FFFFFF" w:themeColor="background1"/>
                              </w:rPr>
                            </w:pPr>
                            <w:r>
                              <w:rPr>
                                <w:color w:val="FFFFFF" w:themeColor="background1"/>
                                <w:sz w:val="24"/>
                                <w:szCs w:val="24"/>
                              </w:rPr>
                              <w:t>3</w:t>
                            </w:r>
                          </w:p>
                          <w:p w14:paraId="654304DE" w14:textId="77777777" w:rsidR="003620B0" w:rsidRDefault="003620B0"/>
                          <w:p w14:paraId="571E94F6" w14:textId="77777777" w:rsidR="003620B0" w:rsidRPr="009633F8" w:rsidRDefault="003620B0" w:rsidP="003E2749">
                            <w:pPr>
                              <w:pStyle w:val="berschrift1"/>
                              <w:rPr>
                                <w:color w:val="FFFFFF" w:themeColor="background1"/>
                              </w:rPr>
                            </w:pPr>
                            <w:r>
                              <w:rPr>
                                <w:color w:val="FFFFFF" w:themeColor="background1"/>
                                <w:sz w:val="24"/>
                                <w:szCs w:val="24"/>
                              </w:rPr>
                              <w:t>3</w:t>
                            </w:r>
                          </w:p>
                          <w:p w14:paraId="4B4572D0" w14:textId="77777777" w:rsidR="003620B0" w:rsidRDefault="003620B0"/>
                          <w:p w14:paraId="42528069" w14:textId="77777777" w:rsidR="003620B0" w:rsidRPr="009633F8" w:rsidRDefault="003620B0"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173B13" w:rsidRPr="00BE4F3B">
              <w:rPr>
                <w:b/>
                <w:bCs/>
                <w:sz w:val="28"/>
                <w:szCs w:val="28"/>
              </w:rPr>
              <w:t>R</w:t>
            </w:r>
          </w:p>
        </w:tc>
        <w:tc>
          <w:tcPr>
            <w:tcW w:w="794" w:type="dxa"/>
            <w:tcBorders>
              <w:bottom w:val="nil"/>
              <w:right w:val="nil"/>
            </w:tcBorders>
            <w:shd w:val="clear" w:color="auto" w:fill="FFFFFF"/>
            <w:vAlign w:val="center"/>
          </w:tcPr>
          <w:p w14:paraId="4C9120DE" w14:textId="77777777" w:rsidR="00173B13" w:rsidRPr="00173B13" w:rsidRDefault="00173B13" w:rsidP="00173B13">
            <w:pPr>
              <w:ind w:left="0" w:right="0"/>
              <w:jc w:val="center"/>
              <w:rPr>
                <w:sz w:val="28"/>
                <w:szCs w:val="28"/>
              </w:rPr>
            </w:pPr>
          </w:p>
        </w:tc>
        <w:tc>
          <w:tcPr>
            <w:tcW w:w="794" w:type="dxa"/>
            <w:tcBorders>
              <w:left w:val="nil"/>
              <w:bottom w:val="nil"/>
            </w:tcBorders>
            <w:shd w:val="clear" w:color="auto" w:fill="FFFFFF"/>
            <w:vAlign w:val="center"/>
          </w:tcPr>
          <w:p w14:paraId="76A6D483" w14:textId="77777777" w:rsidR="00173B13" w:rsidRPr="00173B13" w:rsidRDefault="00173B13" w:rsidP="00173B13">
            <w:pPr>
              <w:ind w:left="0" w:right="0"/>
              <w:jc w:val="center"/>
              <w:rPr>
                <w:sz w:val="28"/>
                <w:szCs w:val="28"/>
              </w:rPr>
            </w:pPr>
          </w:p>
        </w:tc>
        <w:tc>
          <w:tcPr>
            <w:tcW w:w="794" w:type="dxa"/>
            <w:shd w:val="clear" w:color="auto" w:fill="FFFFFF"/>
            <w:vAlign w:val="center"/>
          </w:tcPr>
          <w:p w14:paraId="7933AD0F" w14:textId="77777777" w:rsidR="00173B13" w:rsidRPr="00BE4F3B" w:rsidRDefault="00173B13" w:rsidP="00173B13">
            <w:pPr>
              <w:ind w:left="0" w:right="0"/>
              <w:jc w:val="center"/>
              <w:rPr>
                <w:b/>
                <w:bCs/>
                <w:sz w:val="28"/>
                <w:szCs w:val="28"/>
              </w:rPr>
            </w:pPr>
            <w:r w:rsidRPr="00BE4F3B">
              <w:rPr>
                <w:b/>
                <w:bCs/>
                <w:sz w:val="28"/>
                <w:szCs w:val="28"/>
              </w:rPr>
              <w:t>C</w:t>
            </w:r>
          </w:p>
        </w:tc>
        <w:tc>
          <w:tcPr>
            <w:tcW w:w="794" w:type="dxa"/>
            <w:tcBorders>
              <w:bottom w:val="nil"/>
            </w:tcBorders>
            <w:shd w:val="clear" w:color="auto" w:fill="FFFFFF"/>
            <w:vAlign w:val="center"/>
          </w:tcPr>
          <w:p w14:paraId="4E8301DF" w14:textId="77777777" w:rsidR="00173B13" w:rsidRPr="00173B13" w:rsidRDefault="00173B13" w:rsidP="00173B13">
            <w:pPr>
              <w:ind w:left="0" w:right="0"/>
              <w:jc w:val="center"/>
              <w:rPr>
                <w:sz w:val="28"/>
                <w:szCs w:val="28"/>
              </w:rPr>
            </w:pPr>
          </w:p>
        </w:tc>
        <w:tc>
          <w:tcPr>
            <w:tcW w:w="794" w:type="dxa"/>
            <w:shd w:val="clear" w:color="auto" w:fill="FFFFFF"/>
            <w:vAlign w:val="center"/>
          </w:tcPr>
          <w:p w14:paraId="12EBB7BC" w14:textId="77777777" w:rsidR="00173B13" w:rsidRPr="00BE4F3B" w:rsidRDefault="00173B13" w:rsidP="00173B13">
            <w:pPr>
              <w:ind w:left="0" w:right="0"/>
              <w:jc w:val="center"/>
              <w:rPr>
                <w:b/>
                <w:bCs/>
                <w:sz w:val="28"/>
                <w:szCs w:val="28"/>
              </w:rPr>
            </w:pPr>
            <w:r w:rsidRPr="00BE4F3B">
              <w:rPr>
                <w:b/>
                <w:bCs/>
                <w:sz w:val="28"/>
                <w:szCs w:val="28"/>
              </w:rPr>
              <w:t>A</w:t>
            </w:r>
          </w:p>
        </w:tc>
        <w:tc>
          <w:tcPr>
            <w:tcW w:w="794" w:type="dxa"/>
            <w:tcBorders>
              <w:bottom w:val="nil"/>
              <w:right w:val="nil"/>
            </w:tcBorders>
            <w:shd w:val="clear" w:color="auto" w:fill="FFFFFF"/>
            <w:vAlign w:val="center"/>
          </w:tcPr>
          <w:p w14:paraId="77F4541A" w14:textId="77777777" w:rsidR="00173B13" w:rsidRPr="00173B13" w:rsidRDefault="00173B13" w:rsidP="00173B13">
            <w:pPr>
              <w:ind w:left="0" w:right="0"/>
              <w:jc w:val="center"/>
              <w:rPr>
                <w:sz w:val="28"/>
                <w:szCs w:val="28"/>
              </w:rPr>
            </w:pPr>
          </w:p>
        </w:tc>
      </w:tr>
      <w:tr w:rsidR="00173B13" w:rsidRPr="00173B13" w14:paraId="454A3043" w14:textId="77777777" w:rsidTr="00173B13">
        <w:trPr>
          <w:trHeight w:val="794"/>
          <w:jc w:val="center"/>
        </w:trPr>
        <w:tc>
          <w:tcPr>
            <w:tcW w:w="794" w:type="dxa"/>
            <w:tcBorders>
              <w:top w:val="nil"/>
              <w:left w:val="nil"/>
              <w:bottom w:val="nil"/>
            </w:tcBorders>
            <w:shd w:val="clear" w:color="auto" w:fill="FFFFFF"/>
            <w:vAlign w:val="center"/>
          </w:tcPr>
          <w:p w14:paraId="2CF33024"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088AAF5F"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tcBorders>
              <w:top w:val="nil"/>
              <w:bottom w:val="nil"/>
              <w:right w:val="nil"/>
            </w:tcBorders>
            <w:shd w:val="clear" w:color="auto" w:fill="FFFFFF"/>
            <w:vAlign w:val="center"/>
          </w:tcPr>
          <w:p w14:paraId="4B767E44"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1BD6DDBB" w14:textId="77777777" w:rsidR="00173B13" w:rsidRPr="00173B13" w:rsidRDefault="00173B13" w:rsidP="00173B13">
            <w:pPr>
              <w:ind w:left="0" w:right="0"/>
              <w:jc w:val="center"/>
              <w:rPr>
                <w:sz w:val="28"/>
                <w:szCs w:val="28"/>
              </w:rPr>
            </w:pPr>
          </w:p>
        </w:tc>
        <w:tc>
          <w:tcPr>
            <w:tcW w:w="794" w:type="dxa"/>
            <w:shd w:val="clear" w:color="auto" w:fill="FFFFFF"/>
            <w:vAlign w:val="center"/>
          </w:tcPr>
          <w:p w14:paraId="1D051F69" w14:textId="77777777" w:rsidR="00173B13" w:rsidRPr="00BE4F3B" w:rsidRDefault="00173B13" w:rsidP="00173B13">
            <w:pPr>
              <w:ind w:left="0" w:right="0"/>
              <w:jc w:val="center"/>
              <w:rPr>
                <w:b/>
                <w:bCs/>
                <w:sz w:val="28"/>
                <w:szCs w:val="28"/>
              </w:rPr>
            </w:pPr>
            <w:r w:rsidRPr="00BE4F3B">
              <w:rPr>
                <w:b/>
                <w:bCs/>
                <w:sz w:val="28"/>
                <w:szCs w:val="28"/>
              </w:rPr>
              <w:t>I</w:t>
            </w:r>
          </w:p>
        </w:tc>
        <w:tc>
          <w:tcPr>
            <w:tcW w:w="794" w:type="dxa"/>
            <w:tcBorders>
              <w:top w:val="nil"/>
              <w:bottom w:val="nil"/>
              <w:right w:val="nil"/>
            </w:tcBorders>
            <w:shd w:val="clear" w:color="auto" w:fill="FFFFFF"/>
            <w:vAlign w:val="center"/>
          </w:tcPr>
          <w:p w14:paraId="6892B5C4"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5F540A00" w14:textId="77777777" w:rsidR="00173B13" w:rsidRPr="00173B13" w:rsidRDefault="00173B13" w:rsidP="00173B13">
            <w:pPr>
              <w:ind w:left="0" w:right="0"/>
              <w:jc w:val="center"/>
              <w:rPr>
                <w:sz w:val="28"/>
                <w:szCs w:val="28"/>
              </w:rPr>
            </w:pPr>
          </w:p>
        </w:tc>
        <w:tc>
          <w:tcPr>
            <w:tcW w:w="794" w:type="dxa"/>
            <w:shd w:val="clear" w:color="auto" w:fill="FFFFFF"/>
            <w:vAlign w:val="center"/>
          </w:tcPr>
          <w:p w14:paraId="36108E1F" w14:textId="77777777" w:rsidR="00173B13" w:rsidRPr="00BE4F3B" w:rsidRDefault="00173B13" w:rsidP="00173B13">
            <w:pPr>
              <w:ind w:left="0" w:right="0"/>
              <w:jc w:val="center"/>
              <w:rPr>
                <w:b/>
                <w:bCs/>
                <w:sz w:val="28"/>
                <w:szCs w:val="28"/>
              </w:rPr>
            </w:pPr>
            <w:r w:rsidRPr="00BE4F3B">
              <w:rPr>
                <w:b/>
                <w:bCs/>
                <w:sz w:val="28"/>
                <w:szCs w:val="28"/>
              </w:rPr>
              <w:t>H</w:t>
            </w:r>
          </w:p>
        </w:tc>
        <w:tc>
          <w:tcPr>
            <w:tcW w:w="794" w:type="dxa"/>
            <w:tcBorders>
              <w:top w:val="nil"/>
              <w:bottom w:val="nil"/>
            </w:tcBorders>
            <w:shd w:val="clear" w:color="auto" w:fill="FFFFFF"/>
            <w:vAlign w:val="center"/>
          </w:tcPr>
          <w:p w14:paraId="34291939" w14:textId="77777777" w:rsidR="00173B13" w:rsidRPr="00173B13" w:rsidRDefault="00173B13" w:rsidP="00173B13">
            <w:pPr>
              <w:ind w:left="0" w:right="0"/>
              <w:jc w:val="center"/>
              <w:rPr>
                <w:sz w:val="28"/>
                <w:szCs w:val="28"/>
              </w:rPr>
            </w:pPr>
          </w:p>
        </w:tc>
        <w:tc>
          <w:tcPr>
            <w:tcW w:w="794" w:type="dxa"/>
            <w:shd w:val="clear" w:color="auto" w:fill="FFFFFF"/>
            <w:vAlign w:val="center"/>
          </w:tcPr>
          <w:p w14:paraId="27B97102" w14:textId="77777777" w:rsidR="00173B13" w:rsidRPr="00BE4F3B" w:rsidRDefault="00173B13" w:rsidP="00173B13">
            <w:pPr>
              <w:ind w:left="0" w:right="0"/>
              <w:jc w:val="center"/>
              <w:rPr>
                <w:b/>
                <w:bCs/>
                <w:sz w:val="28"/>
                <w:szCs w:val="28"/>
              </w:rPr>
            </w:pPr>
            <w:r w:rsidRPr="00BE4F3B">
              <w:rPr>
                <w:b/>
                <w:bCs/>
                <w:sz w:val="28"/>
                <w:szCs w:val="28"/>
              </w:rPr>
              <w:t>D</w:t>
            </w:r>
          </w:p>
        </w:tc>
        <w:tc>
          <w:tcPr>
            <w:tcW w:w="794" w:type="dxa"/>
            <w:tcBorders>
              <w:top w:val="nil"/>
              <w:bottom w:val="nil"/>
              <w:right w:val="nil"/>
            </w:tcBorders>
            <w:shd w:val="clear" w:color="auto" w:fill="FFFFFF"/>
            <w:vAlign w:val="center"/>
          </w:tcPr>
          <w:p w14:paraId="10311047" w14:textId="77777777" w:rsidR="00173B13" w:rsidRPr="00173B13" w:rsidRDefault="00173B13" w:rsidP="00173B13">
            <w:pPr>
              <w:ind w:left="0" w:right="0"/>
              <w:jc w:val="center"/>
              <w:rPr>
                <w:sz w:val="28"/>
                <w:szCs w:val="28"/>
              </w:rPr>
            </w:pPr>
          </w:p>
        </w:tc>
      </w:tr>
      <w:tr w:rsidR="00173B13" w:rsidRPr="00173B13" w14:paraId="505F8697" w14:textId="77777777" w:rsidTr="00173B13">
        <w:trPr>
          <w:trHeight w:val="794"/>
          <w:jc w:val="center"/>
        </w:trPr>
        <w:tc>
          <w:tcPr>
            <w:tcW w:w="794" w:type="dxa"/>
            <w:tcBorders>
              <w:top w:val="nil"/>
              <w:left w:val="nil"/>
              <w:bottom w:val="nil"/>
              <w:right w:val="nil"/>
            </w:tcBorders>
            <w:shd w:val="clear" w:color="auto" w:fill="FFFFFF"/>
            <w:vAlign w:val="center"/>
          </w:tcPr>
          <w:p w14:paraId="4A2A4438"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5287F5EE"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44F28048"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26301550" w14:textId="77777777" w:rsidR="00173B13" w:rsidRPr="00173B13" w:rsidRDefault="00173B13" w:rsidP="00173B13">
            <w:pPr>
              <w:ind w:left="0" w:right="0"/>
              <w:jc w:val="center"/>
              <w:rPr>
                <w:sz w:val="28"/>
                <w:szCs w:val="28"/>
              </w:rPr>
            </w:pPr>
          </w:p>
        </w:tc>
        <w:tc>
          <w:tcPr>
            <w:tcW w:w="794" w:type="dxa"/>
            <w:shd w:val="clear" w:color="auto" w:fill="FFFFFF"/>
            <w:vAlign w:val="center"/>
          </w:tcPr>
          <w:p w14:paraId="1DAE58A9" w14:textId="77777777" w:rsidR="00173B13" w:rsidRPr="00BE4F3B" w:rsidRDefault="00173B13" w:rsidP="00173B13">
            <w:pPr>
              <w:ind w:left="0" w:right="0"/>
              <w:jc w:val="center"/>
              <w:rPr>
                <w:b/>
                <w:bCs/>
                <w:sz w:val="28"/>
                <w:szCs w:val="28"/>
              </w:rPr>
            </w:pPr>
            <w:r w:rsidRPr="00BE4F3B">
              <w:rPr>
                <w:b/>
                <w:bCs/>
                <w:sz w:val="28"/>
                <w:szCs w:val="28"/>
              </w:rPr>
              <w:t>V</w:t>
            </w:r>
          </w:p>
        </w:tc>
        <w:tc>
          <w:tcPr>
            <w:tcW w:w="794" w:type="dxa"/>
            <w:tcBorders>
              <w:top w:val="nil"/>
              <w:bottom w:val="nil"/>
              <w:right w:val="nil"/>
            </w:tcBorders>
            <w:shd w:val="clear" w:color="auto" w:fill="FFFFFF"/>
            <w:vAlign w:val="center"/>
          </w:tcPr>
          <w:p w14:paraId="448C0085"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49FCBFD7"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00586690"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tcBorders>
              <w:top w:val="nil"/>
              <w:bottom w:val="nil"/>
            </w:tcBorders>
            <w:shd w:val="clear" w:color="auto" w:fill="FFFFFF"/>
            <w:vAlign w:val="center"/>
          </w:tcPr>
          <w:p w14:paraId="5A63526A" w14:textId="77777777" w:rsidR="00173B13" w:rsidRPr="00173B13" w:rsidRDefault="00173B13" w:rsidP="00173B13">
            <w:pPr>
              <w:ind w:left="0" w:right="0"/>
              <w:jc w:val="center"/>
              <w:rPr>
                <w:sz w:val="28"/>
                <w:szCs w:val="28"/>
              </w:rPr>
            </w:pPr>
          </w:p>
        </w:tc>
        <w:tc>
          <w:tcPr>
            <w:tcW w:w="794" w:type="dxa"/>
            <w:shd w:val="clear" w:color="auto" w:fill="A6A6A6"/>
            <w:vAlign w:val="center"/>
          </w:tcPr>
          <w:p w14:paraId="2F5D9DE1" w14:textId="77777777" w:rsidR="00173B13" w:rsidRPr="00BE4F3B" w:rsidRDefault="00173B13" w:rsidP="00173B13">
            <w:pPr>
              <w:ind w:left="0" w:right="0"/>
              <w:jc w:val="center"/>
              <w:rPr>
                <w:b/>
                <w:bCs/>
                <w:sz w:val="28"/>
                <w:szCs w:val="28"/>
              </w:rPr>
            </w:pPr>
            <w:r w:rsidRPr="00BE4F3B">
              <w:rPr>
                <w:b/>
                <w:bCs/>
                <w:sz w:val="28"/>
                <w:szCs w:val="28"/>
              </w:rPr>
              <w:t>E</w:t>
            </w:r>
          </w:p>
        </w:tc>
        <w:tc>
          <w:tcPr>
            <w:tcW w:w="794" w:type="dxa"/>
            <w:tcBorders>
              <w:top w:val="nil"/>
              <w:bottom w:val="nil"/>
              <w:right w:val="nil"/>
            </w:tcBorders>
            <w:shd w:val="clear" w:color="auto" w:fill="FFFFFF"/>
            <w:vAlign w:val="center"/>
          </w:tcPr>
          <w:p w14:paraId="357E7BC8" w14:textId="77777777" w:rsidR="00173B13" w:rsidRPr="00173B13" w:rsidRDefault="00173B13" w:rsidP="00173B13">
            <w:pPr>
              <w:ind w:left="0" w:right="0"/>
              <w:jc w:val="center"/>
              <w:rPr>
                <w:sz w:val="28"/>
                <w:szCs w:val="28"/>
              </w:rPr>
            </w:pPr>
          </w:p>
        </w:tc>
      </w:tr>
      <w:tr w:rsidR="00173B13" w:rsidRPr="00173B13" w14:paraId="3014E514" w14:textId="77777777" w:rsidTr="00173B13">
        <w:trPr>
          <w:trHeight w:val="794"/>
          <w:jc w:val="center"/>
        </w:trPr>
        <w:tc>
          <w:tcPr>
            <w:tcW w:w="794" w:type="dxa"/>
            <w:tcBorders>
              <w:top w:val="nil"/>
              <w:left w:val="nil"/>
              <w:bottom w:val="nil"/>
              <w:right w:val="nil"/>
            </w:tcBorders>
            <w:shd w:val="clear" w:color="auto" w:fill="FFFFFF"/>
            <w:vAlign w:val="center"/>
          </w:tcPr>
          <w:p w14:paraId="7BBB2E0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56E11D27"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52848F2"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45833558" w14:textId="77777777" w:rsidR="00173B13" w:rsidRPr="00173B13" w:rsidRDefault="00173B13" w:rsidP="00173B13">
            <w:pPr>
              <w:ind w:left="0" w:right="0"/>
              <w:jc w:val="center"/>
              <w:rPr>
                <w:sz w:val="28"/>
                <w:szCs w:val="28"/>
              </w:rPr>
            </w:pPr>
          </w:p>
        </w:tc>
        <w:tc>
          <w:tcPr>
            <w:tcW w:w="794" w:type="dxa"/>
            <w:shd w:val="clear" w:color="auto" w:fill="FFFFFF"/>
            <w:vAlign w:val="center"/>
          </w:tcPr>
          <w:p w14:paraId="55A24B1B" w14:textId="77777777" w:rsidR="00173B13" w:rsidRPr="00BE4F3B" w:rsidRDefault="00173B13" w:rsidP="00173B13">
            <w:pPr>
              <w:ind w:left="0" w:right="0"/>
              <w:jc w:val="center"/>
              <w:rPr>
                <w:b/>
                <w:bCs/>
                <w:sz w:val="28"/>
                <w:szCs w:val="28"/>
              </w:rPr>
            </w:pPr>
            <w:r w:rsidRPr="00BE4F3B">
              <w:rPr>
                <w:b/>
                <w:bCs/>
                <w:sz w:val="28"/>
                <w:szCs w:val="28"/>
              </w:rPr>
              <w:t>A</w:t>
            </w:r>
          </w:p>
        </w:tc>
        <w:tc>
          <w:tcPr>
            <w:tcW w:w="794" w:type="dxa"/>
            <w:tcBorders>
              <w:top w:val="nil"/>
              <w:bottom w:val="nil"/>
              <w:right w:val="nil"/>
            </w:tcBorders>
            <w:shd w:val="clear" w:color="auto" w:fill="FFFFFF"/>
            <w:vAlign w:val="center"/>
          </w:tcPr>
          <w:p w14:paraId="4E28385A"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7806C3F6"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3698AA74"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19D0082C"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5CD64644" w14:textId="77777777" w:rsidR="00173B13" w:rsidRPr="00BE4F3B" w:rsidRDefault="003E2749" w:rsidP="00173B13">
            <w:pPr>
              <w:ind w:left="0" w:right="0"/>
              <w:jc w:val="center"/>
              <w:rPr>
                <w:b/>
                <w:bCs/>
                <w:sz w:val="28"/>
                <w:szCs w:val="28"/>
              </w:rPr>
            </w:pPr>
            <w:r w:rsidRPr="00BE4F3B">
              <w:rPr>
                <w:b/>
                <w:bCs/>
                <w:noProof/>
              </w:rPr>
              <mc:AlternateContent>
                <mc:Choice Requires="wps">
                  <w:drawing>
                    <wp:anchor distT="0" distB="0" distL="114300" distR="114300" simplePos="0" relativeHeight="252071936" behindDoc="0" locked="0" layoutInCell="1" allowOverlap="1" wp14:anchorId="390E4ADE" wp14:editId="745B0B46">
                      <wp:simplePos x="0" y="0"/>
                      <wp:positionH relativeFrom="margin">
                        <wp:posOffset>224790</wp:posOffset>
                      </wp:positionH>
                      <wp:positionV relativeFrom="margin">
                        <wp:posOffset>-359410</wp:posOffset>
                      </wp:positionV>
                      <wp:extent cx="222885" cy="250190"/>
                      <wp:effectExtent l="0" t="0" r="0" b="0"/>
                      <wp:wrapNone/>
                      <wp:docPr id="1865" name="Textfeld 1865"/>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E15F4ED" w14:textId="77777777" w:rsidR="003620B0" w:rsidRPr="009633F8" w:rsidRDefault="003620B0" w:rsidP="003E2749">
                                  <w:pPr>
                                    <w:pStyle w:val="berschrift1"/>
                                    <w:rPr>
                                      <w:color w:val="FFFFFF" w:themeColor="background1"/>
                                    </w:rPr>
                                  </w:pPr>
                                  <w:r>
                                    <w:rPr>
                                      <w:color w:val="FFFFFF" w:themeColor="background1"/>
                                      <w:sz w:val="24"/>
                                      <w:szCs w:val="24"/>
                                    </w:rPr>
                                    <w:t>4</w:t>
                                  </w:r>
                                </w:p>
                                <w:p w14:paraId="1B61FEA4" w14:textId="77777777" w:rsidR="003620B0" w:rsidRDefault="003620B0"/>
                                <w:p w14:paraId="1972AB8D" w14:textId="77777777" w:rsidR="003620B0" w:rsidRPr="009633F8" w:rsidRDefault="003620B0" w:rsidP="003E2749">
                                  <w:pPr>
                                    <w:pStyle w:val="berschrift1"/>
                                    <w:rPr>
                                      <w:color w:val="FFFFFF" w:themeColor="background1"/>
                                    </w:rPr>
                                  </w:pPr>
                                  <w:r>
                                    <w:rPr>
                                      <w:color w:val="FFFFFF" w:themeColor="background1"/>
                                      <w:sz w:val="24"/>
                                      <w:szCs w:val="24"/>
                                    </w:rPr>
                                    <w:t>4</w:t>
                                  </w:r>
                                </w:p>
                                <w:p w14:paraId="5F2C0F1F" w14:textId="77777777" w:rsidR="003620B0" w:rsidRDefault="003620B0"/>
                                <w:p w14:paraId="384CFC5E" w14:textId="77777777" w:rsidR="003620B0" w:rsidRPr="009633F8" w:rsidRDefault="003620B0" w:rsidP="003E2749">
                                  <w:pPr>
                                    <w:pStyle w:val="berschrift1"/>
                                    <w:rPr>
                                      <w:color w:val="FFFFFF" w:themeColor="background1"/>
                                    </w:rPr>
                                  </w:pPr>
                                  <w:r>
                                    <w:rPr>
                                      <w:color w:val="FFFFFF" w:themeColor="background1"/>
                                      <w:sz w:val="24"/>
                                      <w:szCs w:val="24"/>
                                    </w:rPr>
                                    <w:t>4</w:t>
                                  </w:r>
                                </w:p>
                                <w:p w14:paraId="7C7A6F65" w14:textId="77777777" w:rsidR="003620B0" w:rsidRDefault="003620B0"/>
                                <w:p w14:paraId="00108050" w14:textId="77777777" w:rsidR="003620B0" w:rsidRPr="009633F8" w:rsidRDefault="003620B0"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E4ADE" id="Textfeld 1865" o:spid="_x0000_s1371" type="#_x0000_t202" style="position:absolute;left:0;text-align:left;margin-left:17.7pt;margin-top:-28.3pt;width:17.55pt;height:19.7pt;z-index:252071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" filled="f" stroked="f">
                      <v:textbox>
                        <w:txbxContent>
                          <w:p w14:paraId="2E15F4ED" w14:textId="77777777" w:rsidR="003620B0" w:rsidRPr="009633F8" w:rsidRDefault="003620B0" w:rsidP="003E2749">
                            <w:pPr>
                              <w:pStyle w:val="berschrift1"/>
                              <w:rPr>
                                <w:color w:val="FFFFFF" w:themeColor="background1"/>
                              </w:rPr>
                            </w:pPr>
                            <w:r>
                              <w:rPr>
                                <w:color w:val="FFFFFF" w:themeColor="background1"/>
                                <w:sz w:val="24"/>
                                <w:szCs w:val="24"/>
                              </w:rPr>
                              <w:t>4</w:t>
                            </w:r>
                          </w:p>
                          <w:p w14:paraId="1B61FEA4" w14:textId="77777777" w:rsidR="003620B0" w:rsidRDefault="003620B0"/>
                          <w:p w14:paraId="1972AB8D" w14:textId="77777777" w:rsidR="003620B0" w:rsidRPr="009633F8" w:rsidRDefault="003620B0" w:rsidP="003E2749">
                            <w:pPr>
                              <w:pStyle w:val="berschrift1"/>
                              <w:rPr>
                                <w:color w:val="FFFFFF" w:themeColor="background1"/>
                              </w:rPr>
                            </w:pPr>
                            <w:r>
                              <w:rPr>
                                <w:color w:val="FFFFFF" w:themeColor="background1"/>
                                <w:sz w:val="24"/>
                                <w:szCs w:val="24"/>
                              </w:rPr>
                              <w:t>4</w:t>
                            </w:r>
                          </w:p>
                          <w:p w14:paraId="5F2C0F1F" w14:textId="77777777" w:rsidR="003620B0" w:rsidRDefault="003620B0"/>
                          <w:p w14:paraId="384CFC5E" w14:textId="77777777" w:rsidR="003620B0" w:rsidRPr="009633F8" w:rsidRDefault="003620B0" w:rsidP="003E2749">
                            <w:pPr>
                              <w:pStyle w:val="berschrift1"/>
                              <w:rPr>
                                <w:color w:val="FFFFFF" w:themeColor="background1"/>
                              </w:rPr>
                            </w:pPr>
                            <w:r>
                              <w:rPr>
                                <w:color w:val="FFFFFF" w:themeColor="background1"/>
                                <w:sz w:val="24"/>
                                <w:szCs w:val="24"/>
                              </w:rPr>
                              <w:t>4</w:t>
                            </w:r>
                          </w:p>
                          <w:p w14:paraId="7C7A6F65" w14:textId="77777777" w:rsidR="003620B0" w:rsidRDefault="003620B0"/>
                          <w:p w14:paraId="00108050" w14:textId="77777777" w:rsidR="003620B0" w:rsidRPr="009633F8" w:rsidRDefault="003620B0"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173B13" w:rsidRPr="00BE4F3B">
              <w:rPr>
                <w:b/>
                <w:bCs/>
                <w:sz w:val="28"/>
                <w:szCs w:val="28"/>
              </w:rPr>
              <w:t>N</w:t>
            </w:r>
          </w:p>
        </w:tc>
        <w:tc>
          <w:tcPr>
            <w:tcW w:w="794" w:type="dxa"/>
            <w:tcBorders>
              <w:top w:val="nil"/>
              <w:bottom w:val="nil"/>
              <w:right w:val="nil"/>
            </w:tcBorders>
            <w:shd w:val="clear" w:color="auto" w:fill="FFFFFF"/>
            <w:vAlign w:val="center"/>
          </w:tcPr>
          <w:p w14:paraId="23528715" w14:textId="77777777" w:rsidR="00173B13" w:rsidRPr="00173B13" w:rsidRDefault="00173B13" w:rsidP="00173B13">
            <w:pPr>
              <w:ind w:left="0" w:right="0"/>
              <w:jc w:val="center"/>
              <w:rPr>
                <w:sz w:val="28"/>
                <w:szCs w:val="28"/>
              </w:rPr>
            </w:pPr>
          </w:p>
        </w:tc>
      </w:tr>
      <w:tr w:rsidR="00173B13" w:rsidRPr="00173B13" w14:paraId="3D00BE5E" w14:textId="77777777" w:rsidTr="00173B13">
        <w:trPr>
          <w:trHeight w:val="794"/>
          <w:jc w:val="center"/>
        </w:trPr>
        <w:tc>
          <w:tcPr>
            <w:tcW w:w="794" w:type="dxa"/>
            <w:tcBorders>
              <w:top w:val="nil"/>
              <w:left w:val="nil"/>
              <w:bottom w:val="nil"/>
              <w:right w:val="nil"/>
            </w:tcBorders>
            <w:shd w:val="clear" w:color="auto" w:fill="FFFFFF"/>
            <w:vAlign w:val="center"/>
          </w:tcPr>
          <w:p w14:paraId="2CA50FCD"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535BF5A7" w14:textId="77777777" w:rsidR="00173B13" w:rsidRPr="00173B13" w:rsidRDefault="00A8367F"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244544" behindDoc="0" locked="0" layoutInCell="1" allowOverlap="1" wp14:anchorId="63CC7A75" wp14:editId="3682C86D">
                      <wp:simplePos x="0" y="0"/>
                      <wp:positionH relativeFrom="margin">
                        <wp:posOffset>-130810</wp:posOffset>
                      </wp:positionH>
                      <wp:positionV relativeFrom="margin">
                        <wp:posOffset>445135</wp:posOffset>
                      </wp:positionV>
                      <wp:extent cx="446405" cy="307975"/>
                      <wp:effectExtent l="0" t="0" r="0" b="0"/>
                      <wp:wrapNone/>
                      <wp:docPr id="881" name="Textfeld 88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8E76D38"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4155DEB2" w14:textId="77777777" w:rsidR="003620B0" w:rsidRDefault="003620B0"/>
                                <w:p w14:paraId="164D22C4"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283B7359" w14:textId="77777777" w:rsidR="003620B0" w:rsidRDefault="003620B0"/>
                                <w:p w14:paraId="0BC4F560"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1E0627C3" w14:textId="77777777" w:rsidR="003620B0" w:rsidRDefault="003620B0"/>
                                <w:p w14:paraId="6D302D0B"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C7A75" id="Textfeld 881" o:spid="_x0000_s1372" type="#_x0000_t202" style="position:absolute;left:0;text-align:left;margin-left:-10.3pt;margin-top:35.05pt;width:35.15pt;height:24.25pt;z-index:251244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" filled="f" stroked="f">
                      <v:textbox>
                        <w:txbxContent>
                          <w:p w14:paraId="58E76D38"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4155DEB2" w14:textId="77777777" w:rsidR="003620B0" w:rsidRDefault="003620B0"/>
                          <w:p w14:paraId="164D22C4"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283B7359" w14:textId="77777777" w:rsidR="003620B0" w:rsidRDefault="003620B0"/>
                          <w:p w14:paraId="0BC4F560"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1E0627C3" w14:textId="77777777" w:rsidR="003620B0" w:rsidRDefault="003620B0"/>
                          <w:p w14:paraId="6D302D0B"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vAlign w:val="center"/>
          </w:tcPr>
          <w:p w14:paraId="09EBDAC4" w14:textId="77777777" w:rsidR="00173B13" w:rsidRPr="00173B13" w:rsidRDefault="00173B13" w:rsidP="00173B13">
            <w:pPr>
              <w:ind w:left="0" w:right="0"/>
              <w:jc w:val="center"/>
              <w:rPr>
                <w:sz w:val="28"/>
                <w:szCs w:val="28"/>
              </w:rPr>
            </w:pPr>
          </w:p>
        </w:tc>
        <w:tc>
          <w:tcPr>
            <w:tcW w:w="794" w:type="dxa"/>
            <w:tcBorders>
              <w:top w:val="nil"/>
              <w:left w:val="nil"/>
            </w:tcBorders>
            <w:shd w:val="clear" w:color="auto" w:fill="FFFFFF"/>
            <w:vAlign w:val="center"/>
          </w:tcPr>
          <w:p w14:paraId="3834558A" w14:textId="77777777" w:rsidR="00173B13" w:rsidRPr="00173B13" w:rsidRDefault="00173B13" w:rsidP="00173B13">
            <w:pPr>
              <w:ind w:left="0" w:right="0"/>
              <w:jc w:val="center"/>
              <w:rPr>
                <w:sz w:val="28"/>
                <w:szCs w:val="28"/>
              </w:rPr>
            </w:pPr>
          </w:p>
        </w:tc>
        <w:tc>
          <w:tcPr>
            <w:tcW w:w="794" w:type="dxa"/>
            <w:shd w:val="clear" w:color="auto" w:fill="FFFFFF"/>
            <w:vAlign w:val="center"/>
          </w:tcPr>
          <w:p w14:paraId="4AC25BC9"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tcBorders>
              <w:top w:val="nil"/>
              <w:right w:val="nil"/>
            </w:tcBorders>
            <w:shd w:val="clear" w:color="auto" w:fill="FFFFFF"/>
            <w:vAlign w:val="center"/>
          </w:tcPr>
          <w:p w14:paraId="1D4800E5"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6E57009E"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ABFACC7"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4654200A"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245DFFFE"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45327D61" w14:textId="77777777" w:rsidR="00173B13" w:rsidRPr="00173B13" w:rsidRDefault="00173B13" w:rsidP="00173B13">
            <w:pPr>
              <w:ind w:left="0" w:right="0"/>
              <w:jc w:val="center"/>
              <w:rPr>
                <w:sz w:val="28"/>
                <w:szCs w:val="28"/>
              </w:rPr>
            </w:pPr>
          </w:p>
        </w:tc>
      </w:tr>
      <w:tr w:rsidR="00173B13" w:rsidRPr="00173B13" w14:paraId="2358A960" w14:textId="77777777" w:rsidTr="00173B13">
        <w:trPr>
          <w:trHeight w:val="794"/>
          <w:jc w:val="center"/>
        </w:trPr>
        <w:tc>
          <w:tcPr>
            <w:tcW w:w="794" w:type="dxa"/>
            <w:tcBorders>
              <w:top w:val="nil"/>
              <w:left w:val="nil"/>
              <w:bottom w:val="nil"/>
            </w:tcBorders>
            <w:shd w:val="clear" w:color="auto" w:fill="FFFFFF"/>
            <w:vAlign w:val="center"/>
          </w:tcPr>
          <w:p w14:paraId="6093E49A"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24B5DA96" w14:textId="77777777" w:rsidR="00173B13" w:rsidRPr="00BE4F3B" w:rsidRDefault="00173B13" w:rsidP="00173B13">
            <w:pPr>
              <w:ind w:left="0" w:right="0"/>
              <w:jc w:val="center"/>
              <w:rPr>
                <w:b/>
                <w:sz w:val="28"/>
                <w:szCs w:val="28"/>
              </w:rPr>
            </w:pPr>
            <w:r w:rsidRPr="00BE4F3B">
              <w:rPr>
                <w:b/>
                <w:sz w:val="28"/>
                <w:szCs w:val="28"/>
              </w:rPr>
              <w:t>A</w:t>
            </w:r>
          </w:p>
        </w:tc>
        <w:tc>
          <w:tcPr>
            <w:tcW w:w="794" w:type="dxa"/>
            <w:tcBorders>
              <w:bottom w:val="single" w:sz="4" w:space="0" w:color="auto"/>
            </w:tcBorders>
            <w:shd w:val="clear" w:color="auto" w:fill="A6A6A6"/>
            <w:vAlign w:val="center"/>
          </w:tcPr>
          <w:p w14:paraId="6F8F82E2" w14:textId="77777777" w:rsidR="00173B13" w:rsidRPr="00BE4F3B" w:rsidRDefault="00173B13" w:rsidP="00173B13">
            <w:pPr>
              <w:ind w:left="0" w:right="0"/>
              <w:jc w:val="center"/>
              <w:rPr>
                <w:b/>
                <w:sz w:val="28"/>
                <w:szCs w:val="28"/>
              </w:rPr>
            </w:pPr>
            <w:r w:rsidRPr="00BE4F3B">
              <w:rPr>
                <w:b/>
                <w:sz w:val="28"/>
                <w:szCs w:val="28"/>
              </w:rPr>
              <w:t>R</w:t>
            </w:r>
          </w:p>
        </w:tc>
        <w:tc>
          <w:tcPr>
            <w:tcW w:w="794" w:type="dxa"/>
            <w:tcBorders>
              <w:bottom w:val="single" w:sz="4" w:space="0" w:color="auto"/>
            </w:tcBorders>
            <w:shd w:val="clear" w:color="auto" w:fill="FFFFFF"/>
            <w:vAlign w:val="center"/>
          </w:tcPr>
          <w:p w14:paraId="6F9D027F" w14:textId="77777777" w:rsidR="00173B13" w:rsidRPr="00BE4F3B" w:rsidRDefault="00173B13" w:rsidP="00173B13">
            <w:pPr>
              <w:ind w:left="0" w:right="0"/>
              <w:jc w:val="center"/>
              <w:rPr>
                <w:b/>
                <w:bCs/>
                <w:sz w:val="28"/>
                <w:szCs w:val="28"/>
              </w:rPr>
            </w:pPr>
            <w:r w:rsidRPr="00BE4F3B">
              <w:rPr>
                <w:b/>
                <w:bCs/>
                <w:sz w:val="28"/>
                <w:szCs w:val="28"/>
              </w:rPr>
              <w:t>B</w:t>
            </w:r>
          </w:p>
        </w:tc>
        <w:tc>
          <w:tcPr>
            <w:tcW w:w="794" w:type="dxa"/>
            <w:tcBorders>
              <w:bottom w:val="single" w:sz="4" w:space="0" w:color="auto"/>
            </w:tcBorders>
            <w:shd w:val="clear" w:color="auto" w:fill="FFFFFF"/>
            <w:vAlign w:val="center"/>
          </w:tcPr>
          <w:p w14:paraId="7575BFA4" w14:textId="77777777" w:rsidR="00173B13" w:rsidRPr="00BE4F3B" w:rsidRDefault="00173B13" w:rsidP="00173B13">
            <w:pPr>
              <w:ind w:left="0" w:right="0"/>
              <w:jc w:val="center"/>
              <w:rPr>
                <w:b/>
                <w:bCs/>
                <w:sz w:val="28"/>
                <w:szCs w:val="28"/>
              </w:rPr>
            </w:pPr>
            <w:r w:rsidRPr="00BE4F3B">
              <w:rPr>
                <w:b/>
                <w:bCs/>
                <w:sz w:val="28"/>
                <w:szCs w:val="28"/>
              </w:rPr>
              <w:t>E</w:t>
            </w:r>
          </w:p>
        </w:tc>
        <w:tc>
          <w:tcPr>
            <w:tcW w:w="794" w:type="dxa"/>
            <w:tcBorders>
              <w:bottom w:val="single" w:sz="4" w:space="0" w:color="auto"/>
            </w:tcBorders>
            <w:shd w:val="clear" w:color="auto" w:fill="FFFFFF"/>
            <w:vAlign w:val="center"/>
          </w:tcPr>
          <w:p w14:paraId="4145DA02" w14:textId="77777777" w:rsidR="00173B13" w:rsidRPr="00BE4F3B" w:rsidRDefault="00173B13" w:rsidP="00173B13">
            <w:pPr>
              <w:ind w:left="0" w:right="0"/>
              <w:jc w:val="center"/>
              <w:rPr>
                <w:b/>
                <w:bCs/>
                <w:sz w:val="28"/>
                <w:szCs w:val="28"/>
              </w:rPr>
            </w:pPr>
            <w:r w:rsidRPr="00BE4F3B">
              <w:rPr>
                <w:b/>
                <w:bCs/>
                <w:sz w:val="28"/>
                <w:szCs w:val="28"/>
              </w:rPr>
              <w:t>I</w:t>
            </w:r>
          </w:p>
        </w:tc>
        <w:tc>
          <w:tcPr>
            <w:tcW w:w="794" w:type="dxa"/>
            <w:tcBorders>
              <w:bottom w:val="single" w:sz="4" w:space="0" w:color="auto"/>
            </w:tcBorders>
            <w:shd w:val="clear" w:color="auto" w:fill="FFFFFF"/>
            <w:vAlign w:val="center"/>
          </w:tcPr>
          <w:p w14:paraId="2FC95A11"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tcBorders>
              <w:top w:val="nil"/>
              <w:bottom w:val="nil"/>
              <w:right w:val="nil"/>
            </w:tcBorders>
            <w:shd w:val="clear" w:color="auto" w:fill="FFFFFF"/>
            <w:vAlign w:val="center"/>
          </w:tcPr>
          <w:p w14:paraId="5A9101C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07FD698A"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FC6827D"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D88C776" w14:textId="77777777" w:rsidR="00173B13" w:rsidRPr="00173B13" w:rsidRDefault="00173B13" w:rsidP="00173B13">
            <w:pPr>
              <w:ind w:left="0" w:right="0"/>
              <w:jc w:val="center"/>
              <w:rPr>
                <w:sz w:val="28"/>
                <w:szCs w:val="28"/>
              </w:rPr>
            </w:pPr>
          </w:p>
        </w:tc>
      </w:tr>
      <w:tr w:rsidR="00173B13" w:rsidRPr="00173B13" w14:paraId="08494161" w14:textId="77777777" w:rsidTr="00173B13">
        <w:trPr>
          <w:trHeight w:val="794"/>
          <w:jc w:val="center"/>
        </w:trPr>
        <w:tc>
          <w:tcPr>
            <w:tcW w:w="794" w:type="dxa"/>
            <w:tcBorders>
              <w:top w:val="nil"/>
              <w:left w:val="nil"/>
              <w:bottom w:val="nil"/>
              <w:right w:val="nil"/>
            </w:tcBorders>
            <w:shd w:val="clear" w:color="auto" w:fill="FFFFFF"/>
            <w:vAlign w:val="center"/>
          </w:tcPr>
          <w:p w14:paraId="1B66817F"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4682B2C3"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1F10C393" w14:textId="77777777" w:rsidR="00173B13" w:rsidRPr="00173B13" w:rsidRDefault="003E2749" w:rsidP="00173B13">
            <w:pPr>
              <w:ind w:left="0" w:right="0"/>
              <w:jc w:val="center"/>
              <w:rPr>
                <w:sz w:val="28"/>
                <w:szCs w:val="28"/>
              </w:rPr>
            </w:pPr>
            <w:r>
              <w:rPr>
                <w:noProof/>
              </w:rPr>
              <mc:AlternateContent>
                <mc:Choice Requires="wps">
                  <w:drawing>
                    <wp:anchor distT="0" distB="0" distL="114300" distR="114300" simplePos="0" relativeHeight="252076032" behindDoc="0" locked="0" layoutInCell="1" allowOverlap="1" wp14:anchorId="524FC2FB" wp14:editId="58F7F8AA">
                      <wp:simplePos x="0" y="0"/>
                      <wp:positionH relativeFrom="margin">
                        <wp:posOffset>221615</wp:posOffset>
                      </wp:positionH>
                      <wp:positionV relativeFrom="margin">
                        <wp:posOffset>-363855</wp:posOffset>
                      </wp:positionV>
                      <wp:extent cx="222885" cy="250190"/>
                      <wp:effectExtent l="0" t="0" r="0" b="0"/>
                      <wp:wrapNone/>
                      <wp:docPr id="1866" name="Textfeld 1866"/>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009CC3" w14:textId="77777777" w:rsidR="003620B0" w:rsidRPr="009633F8" w:rsidRDefault="003620B0" w:rsidP="003E2749">
                                  <w:pPr>
                                    <w:pStyle w:val="berschrift1"/>
                                    <w:rPr>
                                      <w:color w:val="FFFFFF" w:themeColor="background1"/>
                                    </w:rPr>
                                  </w:pPr>
                                  <w:r>
                                    <w:rPr>
                                      <w:color w:val="FFFFFF" w:themeColor="background1"/>
                                      <w:sz w:val="24"/>
                                      <w:szCs w:val="24"/>
                                    </w:rPr>
                                    <w:t>5</w:t>
                                  </w:r>
                                </w:p>
                                <w:p w14:paraId="4A8AD30F" w14:textId="77777777" w:rsidR="003620B0" w:rsidRDefault="003620B0"/>
                                <w:p w14:paraId="4ACFC7C8" w14:textId="77777777" w:rsidR="003620B0" w:rsidRPr="009633F8" w:rsidRDefault="003620B0" w:rsidP="003E2749">
                                  <w:pPr>
                                    <w:pStyle w:val="berschrift1"/>
                                    <w:rPr>
                                      <w:color w:val="FFFFFF" w:themeColor="background1"/>
                                    </w:rPr>
                                  </w:pPr>
                                  <w:r>
                                    <w:rPr>
                                      <w:color w:val="FFFFFF" w:themeColor="background1"/>
                                      <w:sz w:val="24"/>
                                      <w:szCs w:val="24"/>
                                    </w:rPr>
                                    <w:t>5</w:t>
                                  </w:r>
                                </w:p>
                                <w:p w14:paraId="20301BA0" w14:textId="77777777" w:rsidR="003620B0" w:rsidRDefault="003620B0"/>
                                <w:p w14:paraId="70A0860A" w14:textId="77777777" w:rsidR="003620B0" w:rsidRPr="009633F8" w:rsidRDefault="003620B0" w:rsidP="003E2749">
                                  <w:pPr>
                                    <w:pStyle w:val="berschrift1"/>
                                    <w:rPr>
                                      <w:color w:val="FFFFFF" w:themeColor="background1"/>
                                    </w:rPr>
                                  </w:pPr>
                                  <w:r>
                                    <w:rPr>
                                      <w:color w:val="FFFFFF" w:themeColor="background1"/>
                                      <w:sz w:val="24"/>
                                      <w:szCs w:val="24"/>
                                    </w:rPr>
                                    <w:t>5</w:t>
                                  </w:r>
                                </w:p>
                                <w:p w14:paraId="59432152" w14:textId="77777777" w:rsidR="003620B0" w:rsidRDefault="003620B0"/>
                                <w:p w14:paraId="7F623202" w14:textId="77777777" w:rsidR="003620B0" w:rsidRPr="009633F8" w:rsidRDefault="003620B0"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FC2FB" id="Textfeld 1866" o:spid="_x0000_s1373" type="#_x0000_t202" style="position:absolute;left:0;text-align:left;margin-left:17.45pt;margin-top:-28.65pt;width:17.55pt;height:19.7pt;z-index:252076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" filled="f" stroked="f">
                      <v:textbox>
                        <w:txbxContent>
                          <w:p w14:paraId="78009CC3" w14:textId="77777777" w:rsidR="003620B0" w:rsidRPr="009633F8" w:rsidRDefault="003620B0" w:rsidP="003E2749">
                            <w:pPr>
                              <w:pStyle w:val="berschrift1"/>
                              <w:rPr>
                                <w:color w:val="FFFFFF" w:themeColor="background1"/>
                              </w:rPr>
                            </w:pPr>
                            <w:r>
                              <w:rPr>
                                <w:color w:val="FFFFFF" w:themeColor="background1"/>
                                <w:sz w:val="24"/>
                                <w:szCs w:val="24"/>
                              </w:rPr>
                              <w:t>5</w:t>
                            </w:r>
                          </w:p>
                          <w:p w14:paraId="4A8AD30F" w14:textId="77777777" w:rsidR="003620B0" w:rsidRDefault="003620B0"/>
                          <w:p w14:paraId="4ACFC7C8" w14:textId="77777777" w:rsidR="003620B0" w:rsidRPr="009633F8" w:rsidRDefault="003620B0" w:rsidP="003E2749">
                            <w:pPr>
                              <w:pStyle w:val="berschrift1"/>
                              <w:rPr>
                                <w:color w:val="FFFFFF" w:themeColor="background1"/>
                              </w:rPr>
                            </w:pPr>
                            <w:r>
                              <w:rPr>
                                <w:color w:val="FFFFFF" w:themeColor="background1"/>
                                <w:sz w:val="24"/>
                                <w:szCs w:val="24"/>
                              </w:rPr>
                              <w:t>5</w:t>
                            </w:r>
                          </w:p>
                          <w:p w14:paraId="20301BA0" w14:textId="77777777" w:rsidR="003620B0" w:rsidRDefault="003620B0"/>
                          <w:p w14:paraId="70A0860A" w14:textId="77777777" w:rsidR="003620B0" w:rsidRPr="009633F8" w:rsidRDefault="003620B0" w:rsidP="003E2749">
                            <w:pPr>
                              <w:pStyle w:val="berschrift1"/>
                              <w:rPr>
                                <w:color w:val="FFFFFF" w:themeColor="background1"/>
                              </w:rPr>
                            </w:pPr>
                            <w:r>
                              <w:rPr>
                                <w:color w:val="FFFFFF" w:themeColor="background1"/>
                                <w:sz w:val="24"/>
                                <w:szCs w:val="24"/>
                              </w:rPr>
                              <w:t>5</w:t>
                            </w:r>
                          </w:p>
                          <w:p w14:paraId="59432152" w14:textId="77777777" w:rsidR="003620B0" w:rsidRDefault="003620B0"/>
                          <w:p w14:paraId="7F623202" w14:textId="77777777" w:rsidR="003620B0" w:rsidRPr="009633F8" w:rsidRDefault="003620B0"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612BA4FC"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6265356E"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5FBFADA7"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5775C0B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5B6E757B"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79DE37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F2B7E9B"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02A4D342" w14:textId="77777777" w:rsidR="00173B13" w:rsidRPr="00173B13" w:rsidRDefault="00173B13" w:rsidP="00173B13">
            <w:pPr>
              <w:ind w:left="0" w:right="0"/>
              <w:jc w:val="center"/>
              <w:rPr>
                <w:sz w:val="28"/>
                <w:szCs w:val="28"/>
              </w:rPr>
            </w:pPr>
          </w:p>
        </w:tc>
      </w:tr>
      <w:tr w:rsidR="00173B13" w:rsidRPr="00173B13" w14:paraId="227524AB" w14:textId="77777777" w:rsidTr="00173B13">
        <w:trPr>
          <w:trHeight w:val="794"/>
          <w:jc w:val="center"/>
        </w:trPr>
        <w:tc>
          <w:tcPr>
            <w:tcW w:w="794" w:type="dxa"/>
            <w:tcBorders>
              <w:top w:val="nil"/>
              <w:left w:val="nil"/>
              <w:right w:val="nil"/>
            </w:tcBorders>
            <w:shd w:val="clear" w:color="auto" w:fill="FFFFFF"/>
            <w:vAlign w:val="center"/>
          </w:tcPr>
          <w:p w14:paraId="7D5DD4C5"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13B872AF"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26146823"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77EBC1E8"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2A7ACE27"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44438529"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6D584B4F"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6F4E1899"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2128C0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C920E41"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4A39B22C" w14:textId="77777777" w:rsidR="00173B13" w:rsidRPr="00173B13" w:rsidRDefault="00173B13" w:rsidP="00173B13">
            <w:pPr>
              <w:ind w:left="0" w:right="0"/>
              <w:jc w:val="center"/>
              <w:rPr>
                <w:sz w:val="28"/>
                <w:szCs w:val="28"/>
              </w:rPr>
            </w:pPr>
          </w:p>
        </w:tc>
      </w:tr>
      <w:tr w:rsidR="00173B13" w:rsidRPr="00173B13" w14:paraId="49190FFD" w14:textId="77777777" w:rsidTr="00173B13">
        <w:trPr>
          <w:trHeight w:val="794"/>
          <w:jc w:val="center"/>
        </w:trPr>
        <w:tc>
          <w:tcPr>
            <w:tcW w:w="794" w:type="dxa"/>
            <w:shd w:val="clear" w:color="auto" w:fill="A6A6A6"/>
            <w:vAlign w:val="center"/>
          </w:tcPr>
          <w:p w14:paraId="030C7011" w14:textId="77777777" w:rsidR="00173B13" w:rsidRPr="00BE4F3B" w:rsidRDefault="00173B13" w:rsidP="00173B13">
            <w:pPr>
              <w:ind w:left="0" w:right="0"/>
              <w:jc w:val="center"/>
              <w:rPr>
                <w:b/>
                <w:bCs/>
                <w:sz w:val="28"/>
                <w:szCs w:val="28"/>
              </w:rPr>
            </w:pPr>
            <w:r w:rsidRPr="00BE4F3B">
              <w:rPr>
                <w:b/>
                <w:bCs/>
                <w:sz w:val="28"/>
                <w:szCs w:val="28"/>
              </w:rPr>
              <w:t>S</w:t>
            </w:r>
          </w:p>
        </w:tc>
        <w:tc>
          <w:tcPr>
            <w:tcW w:w="794" w:type="dxa"/>
            <w:shd w:val="clear" w:color="auto" w:fill="A6A6A6"/>
            <w:vAlign w:val="center"/>
          </w:tcPr>
          <w:p w14:paraId="0F33FBA5" w14:textId="77777777" w:rsidR="00173B13" w:rsidRPr="00BE4F3B" w:rsidRDefault="00173B13" w:rsidP="00173B13">
            <w:pPr>
              <w:ind w:left="0" w:right="0"/>
              <w:jc w:val="center"/>
              <w:rPr>
                <w:b/>
                <w:bCs/>
                <w:sz w:val="28"/>
                <w:szCs w:val="28"/>
              </w:rPr>
            </w:pPr>
            <w:r w:rsidRPr="00BE4F3B">
              <w:rPr>
                <w:b/>
                <w:bCs/>
                <w:sz w:val="28"/>
                <w:szCs w:val="28"/>
              </w:rPr>
              <w:t>U</w:t>
            </w:r>
          </w:p>
        </w:tc>
        <w:tc>
          <w:tcPr>
            <w:tcW w:w="794" w:type="dxa"/>
            <w:shd w:val="clear" w:color="auto" w:fill="A6A6A6"/>
            <w:vAlign w:val="center"/>
          </w:tcPr>
          <w:p w14:paraId="584996A6" w14:textId="77777777" w:rsidR="00173B13" w:rsidRPr="00BE4F3B" w:rsidRDefault="00173B13" w:rsidP="00173B13">
            <w:pPr>
              <w:ind w:left="0" w:right="0"/>
              <w:jc w:val="center"/>
              <w:rPr>
                <w:b/>
                <w:bCs/>
                <w:sz w:val="28"/>
                <w:szCs w:val="28"/>
              </w:rPr>
            </w:pPr>
            <w:r w:rsidRPr="00BE4F3B">
              <w:rPr>
                <w:b/>
                <w:bCs/>
                <w:sz w:val="28"/>
                <w:szCs w:val="28"/>
              </w:rPr>
              <w:t>P</w:t>
            </w:r>
          </w:p>
        </w:tc>
        <w:tc>
          <w:tcPr>
            <w:tcW w:w="794" w:type="dxa"/>
            <w:shd w:val="clear" w:color="auto" w:fill="A6A6A6"/>
            <w:vAlign w:val="center"/>
          </w:tcPr>
          <w:p w14:paraId="1A254782" w14:textId="77777777" w:rsidR="00173B13" w:rsidRPr="00BE4F3B" w:rsidRDefault="00173B13" w:rsidP="00173B13">
            <w:pPr>
              <w:ind w:left="0" w:right="0"/>
              <w:jc w:val="center"/>
              <w:rPr>
                <w:b/>
                <w:bCs/>
                <w:sz w:val="28"/>
                <w:szCs w:val="28"/>
              </w:rPr>
            </w:pPr>
            <w:r w:rsidRPr="00BE4F3B">
              <w:rPr>
                <w:b/>
                <w:bCs/>
                <w:sz w:val="28"/>
                <w:szCs w:val="28"/>
              </w:rPr>
              <w:t>E</w:t>
            </w:r>
          </w:p>
        </w:tc>
        <w:tc>
          <w:tcPr>
            <w:tcW w:w="794" w:type="dxa"/>
            <w:shd w:val="clear" w:color="auto" w:fill="A6A6A6"/>
            <w:vAlign w:val="center"/>
          </w:tcPr>
          <w:p w14:paraId="2334FA9B" w14:textId="77777777" w:rsidR="00173B13" w:rsidRPr="00BE4F3B" w:rsidRDefault="00173B13" w:rsidP="00173B13">
            <w:pPr>
              <w:ind w:left="0" w:right="0"/>
              <w:jc w:val="center"/>
              <w:rPr>
                <w:b/>
                <w:bCs/>
                <w:sz w:val="28"/>
                <w:szCs w:val="28"/>
              </w:rPr>
            </w:pPr>
            <w:r w:rsidRPr="00BE4F3B">
              <w:rPr>
                <w:b/>
                <w:bCs/>
                <w:sz w:val="28"/>
                <w:szCs w:val="28"/>
              </w:rPr>
              <w:t>R</w:t>
            </w:r>
          </w:p>
        </w:tc>
        <w:tc>
          <w:tcPr>
            <w:tcW w:w="794" w:type="dxa"/>
            <w:tcBorders>
              <w:top w:val="nil"/>
              <w:bottom w:val="nil"/>
              <w:right w:val="nil"/>
            </w:tcBorders>
            <w:shd w:val="clear" w:color="auto" w:fill="FFFFFF"/>
            <w:vAlign w:val="center"/>
          </w:tcPr>
          <w:p w14:paraId="427EBE8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35F75E5"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503A7E8C"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6F15AF14"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DEA7386"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65EACD4" w14:textId="77777777" w:rsidR="00173B13" w:rsidRPr="00173B13" w:rsidRDefault="00173B13" w:rsidP="00173B13">
            <w:pPr>
              <w:ind w:left="0" w:right="0"/>
              <w:jc w:val="center"/>
              <w:rPr>
                <w:sz w:val="28"/>
                <w:szCs w:val="28"/>
              </w:rPr>
            </w:pPr>
          </w:p>
        </w:tc>
      </w:tr>
    </w:tbl>
    <w:p w14:paraId="618747FB" w14:textId="77777777" w:rsidR="00173B13" w:rsidRPr="00173B13" w:rsidRDefault="00A21091" w:rsidP="00173B13">
      <w:pPr>
        <w:spacing w:after="160" w:line="259" w:lineRule="auto"/>
        <w:rPr>
          <w:rFonts w:ascii="Calibri" w:eastAsia="Calibri" w:hAnsi="Calibri" w:cs="Times New Roman"/>
          <w:b/>
          <w:bCs/>
          <w:sz w:val="22"/>
          <w:szCs w:val="22"/>
          <w:lang w:eastAsia="en-US"/>
        </w:rPr>
      </w:pPr>
      <w:r w:rsidRPr="00173B13">
        <w:rPr>
          <w:rFonts w:ascii="Calibri" w:eastAsia="Calibri" w:hAnsi="Calibri" w:cs="Times New Roman"/>
          <w:noProof/>
          <w:sz w:val="22"/>
          <w:szCs w:val="22"/>
        </w:rPr>
        <mc:AlternateContent>
          <mc:Choice Requires="wps">
            <w:drawing>
              <wp:anchor distT="0" distB="0" distL="114300" distR="114300" simplePos="0" relativeHeight="251915264" behindDoc="0" locked="0" layoutInCell="1" allowOverlap="1" wp14:anchorId="3C0B77A9" wp14:editId="1EFA696F">
                <wp:simplePos x="0" y="0"/>
                <wp:positionH relativeFrom="margin">
                  <wp:posOffset>385445</wp:posOffset>
                </wp:positionH>
                <wp:positionV relativeFrom="margin">
                  <wp:posOffset>-59690</wp:posOffset>
                </wp:positionV>
                <wp:extent cx="446405" cy="307975"/>
                <wp:effectExtent l="0" t="0" r="0" b="0"/>
                <wp:wrapNone/>
                <wp:docPr id="882" name="Textfeld 88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8E5FF12"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6A77159A" w14:textId="77777777" w:rsidR="003620B0" w:rsidRDefault="003620B0"/>
                          <w:p w14:paraId="75849A65"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7B2412A5" w14:textId="77777777" w:rsidR="003620B0" w:rsidRDefault="003620B0"/>
                          <w:p w14:paraId="31EC2AD2"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4C337CE6" w14:textId="77777777" w:rsidR="003620B0" w:rsidRDefault="003620B0"/>
                          <w:p w14:paraId="6E4B6FC0"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B77A9" id="Textfeld 882" o:spid="_x0000_s1374" type="#_x0000_t202" style="position:absolute;left:0;text-align:left;margin-left:30.35pt;margin-top:-4.7pt;width:35.15pt;height:24.25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" filled="f" stroked="f">
                <v:textbox>
                  <w:txbxContent>
                    <w:p w14:paraId="38E5FF12"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6A77159A" w14:textId="77777777" w:rsidR="003620B0" w:rsidRDefault="003620B0"/>
                    <w:p w14:paraId="75849A65"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7B2412A5" w14:textId="77777777" w:rsidR="003620B0" w:rsidRDefault="003620B0"/>
                    <w:p w14:paraId="31EC2AD2"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4C337CE6" w14:textId="77777777" w:rsidR="003620B0" w:rsidRDefault="003620B0"/>
                    <w:p w14:paraId="6E4B6FC0"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r w:rsidR="00A8367F" w:rsidRPr="00BE4F3B">
        <w:rPr>
          <w:rFonts w:ascii="Calibri" w:hAnsi="Calibri" w:cs="Times New Roman"/>
          <w:b/>
          <w:bCs/>
          <w:noProof/>
          <w:sz w:val="28"/>
          <w:szCs w:val="28"/>
        </w:rPr>
        <mc:AlternateContent>
          <mc:Choice Requires="wps">
            <w:drawing>
              <wp:anchor distT="0" distB="0" distL="114300" distR="114300" simplePos="0" relativeHeight="251911168" behindDoc="0" locked="0" layoutInCell="1" allowOverlap="1" wp14:anchorId="07AB9567" wp14:editId="5C8F4E3B">
                <wp:simplePos x="0" y="0"/>
                <wp:positionH relativeFrom="margin">
                  <wp:posOffset>3926205</wp:posOffset>
                </wp:positionH>
                <wp:positionV relativeFrom="margin">
                  <wp:posOffset>-58632</wp:posOffset>
                </wp:positionV>
                <wp:extent cx="446405" cy="307975"/>
                <wp:effectExtent l="0" t="0" r="0" b="0"/>
                <wp:wrapNone/>
                <wp:docPr id="878" name="Textfeld 878"/>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43B2C976"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3CE7981F" w14:textId="77777777" w:rsidR="003620B0" w:rsidRDefault="003620B0"/>
                          <w:p w14:paraId="1BC3B874"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3E87EFCA" w14:textId="77777777" w:rsidR="003620B0" w:rsidRDefault="003620B0"/>
                          <w:p w14:paraId="0006F453"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25D7C2C2" w14:textId="77777777" w:rsidR="003620B0" w:rsidRDefault="003620B0"/>
                          <w:p w14:paraId="61576591"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B9567" id="Textfeld 878" o:spid="_x0000_s1375" type="#_x0000_t202" style="position:absolute;left:0;text-align:left;margin-left:309.15pt;margin-top:-4.6pt;width:35.15pt;height:24.25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" filled="f" stroked="f">
                <v:textbox>
                  <w:txbxContent>
                    <w:p w14:paraId="43B2C976"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3CE7981F" w14:textId="77777777" w:rsidR="003620B0" w:rsidRDefault="003620B0"/>
                    <w:p w14:paraId="1BC3B874"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3E87EFCA" w14:textId="77777777" w:rsidR="003620B0" w:rsidRDefault="003620B0"/>
                    <w:p w14:paraId="0006F453"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25D7C2C2" w14:textId="77777777" w:rsidR="003620B0" w:rsidRDefault="003620B0"/>
                    <w:p w14:paraId="61576591"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r w:rsidR="00A8367F" w:rsidRPr="00173B13">
        <w:rPr>
          <w:rFonts w:ascii="Calibri" w:eastAsia="Calibri" w:hAnsi="Calibri" w:cs="Times New Roman"/>
          <w:noProof/>
          <w:sz w:val="22"/>
          <w:szCs w:val="22"/>
        </w:rPr>
        <mc:AlternateContent>
          <mc:Choice Requires="wps">
            <w:drawing>
              <wp:anchor distT="0" distB="0" distL="114300" distR="114300" simplePos="0" relativeHeight="251917312" behindDoc="0" locked="0" layoutInCell="1" allowOverlap="1" wp14:anchorId="00B92805" wp14:editId="5A410196">
                <wp:simplePos x="0" y="0"/>
                <wp:positionH relativeFrom="margin">
                  <wp:posOffset>929640</wp:posOffset>
                </wp:positionH>
                <wp:positionV relativeFrom="margin">
                  <wp:posOffset>-43180</wp:posOffset>
                </wp:positionV>
                <wp:extent cx="446405" cy="307975"/>
                <wp:effectExtent l="0" t="0" r="0" b="0"/>
                <wp:wrapNone/>
                <wp:docPr id="883" name="Textfeld 88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8B7B507" w14:textId="77777777" w:rsidR="003620B0" w:rsidRPr="0069588C" w:rsidRDefault="003620B0" w:rsidP="00173B13">
                            <w:pPr>
                              <w:pStyle w:val="berschrift1"/>
                              <w:rPr>
                                <w:color w:val="auto"/>
                              </w:rPr>
                            </w:pPr>
                            <w:r w:rsidRPr="0069588C">
                              <w:rPr>
                                <w:color w:val="auto"/>
                                <w:sz w:val="24"/>
                                <w:szCs w:val="24"/>
                              </w:rPr>
                              <w:t>3▼</w:t>
                            </w:r>
                          </w:p>
                          <w:p w14:paraId="6AA8A954" w14:textId="77777777" w:rsidR="003620B0" w:rsidRDefault="003620B0"/>
                          <w:p w14:paraId="6374E8E9" w14:textId="77777777" w:rsidR="003620B0" w:rsidRPr="0069588C" w:rsidRDefault="003620B0" w:rsidP="00173B13">
                            <w:pPr>
                              <w:pStyle w:val="berschrift1"/>
                              <w:rPr>
                                <w:color w:val="auto"/>
                              </w:rPr>
                            </w:pPr>
                            <w:r w:rsidRPr="0069588C">
                              <w:rPr>
                                <w:color w:val="auto"/>
                                <w:sz w:val="24"/>
                                <w:szCs w:val="24"/>
                              </w:rPr>
                              <w:t>3▼</w:t>
                            </w:r>
                          </w:p>
                          <w:p w14:paraId="171813FB" w14:textId="77777777" w:rsidR="003620B0" w:rsidRDefault="003620B0"/>
                          <w:p w14:paraId="11C335CA" w14:textId="77777777" w:rsidR="003620B0" w:rsidRPr="0069588C" w:rsidRDefault="003620B0" w:rsidP="00173B13">
                            <w:pPr>
                              <w:pStyle w:val="berschrift1"/>
                              <w:rPr>
                                <w:color w:val="auto"/>
                              </w:rPr>
                            </w:pPr>
                            <w:r w:rsidRPr="0069588C">
                              <w:rPr>
                                <w:color w:val="auto"/>
                                <w:sz w:val="24"/>
                                <w:szCs w:val="24"/>
                              </w:rPr>
                              <w:t>3▼</w:t>
                            </w:r>
                          </w:p>
                          <w:p w14:paraId="08F3434E" w14:textId="77777777" w:rsidR="003620B0" w:rsidRDefault="003620B0"/>
                          <w:p w14:paraId="7769AE4C" w14:textId="77777777" w:rsidR="003620B0" w:rsidRPr="0069588C" w:rsidRDefault="003620B0" w:rsidP="00173B13">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92805" id="Textfeld 883" o:spid="_x0000_s1376" type="#_x0000_t202" style="position:absolute;left:0;text-align:left;margin-left:73.2pt;margin-top:-3.4pt;width:35.15pt;height:24.2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" filled="f" stroked="f">
                <v:textbox>
                  <w:txbxContent>
                    <w:p w14:paraId="68B7B507" w14:textId="77777777" w:rsidR="003620B0" w:rsidRPr="0069588C" w:rsidRDefault="003620B0" w:rsidP="00173B13">
                      <w:pPr>
                        <w:pStyle w:val="berschrift1"/>
                        <w:rPr>
                          <w:color w:val="auto"/>
                        </w:rPr>
                      </w:pPr>
                      <w:r w:rsidRPr="0069588C">
                        <w:rPr>
                          <w:color w:val="auto"/>
                          <w:sz w:val="24"/>
                          <w:szCs w:val="24"/>
                        </w:rPr>
                        <w:t>3▼</w:t>
                      </w:r>
                    </w:p>
                    <w:p w14:paraId="6AA8A954" w14:textId="77777777" w:rsidR="003620B0" w:rsidRDefault="003620B0"/>
                    <w:p w14:paraId="6374E8E9" w14:textId="77777777" w:rsidR="003620B0" w:rsidRPr="0069588C" w:rsidRDefault="003620B0" w:rsidP="00173B13">
                      <w:pPr>
                        <w:pStyle w:val="berschrift1"/>
                        <w:rPr>
                          <w:color w:val="auto"/>
                        </w:rPr>
                      </w:pPr>
                      <w:r w:rsidRPr="0069588C">
                        <w:rPr>
                          <w:color w:val="auto"/>
                          <w:sz w:val="24"/>
                          <w:szCs w:val="24"/>
                        </w:rPr>
                        <w:t>3▼</w:t>
                      </w:r>
                    </w:p>
                    <w:p w14:paraId="171813FB" w14:textId="77777777" w:rsidR="003620B0" w:rsidRDefault="003620B0"/>
                    <w:p w14:paraId="11C335CA" w14:textId="77777777" w:rsidR="003620B0" w:rsidRPr="0069588C" w:rsidRDefault="003620B0" w:rsidP="00173B13">
                      <w:pPr>
                        <w:pStyle w:val="berschrift1"/>
                        <w:rPr>
                          <w:color w:val="auto"/>
                        </w:rPr>
                      </w:pPr>
                      <w:r w:rsidRPr="0069588C">
                        <w:rPr>
                          <w:color w:val="auto"/>
                          <w:sz w:val="24"/>
                          <w:szCs w:val="24"/>
                        </w:rPr>
                        <w:t>3▼</w:t>
                      </w:r>
                    </w:p>
                    <w:p w14:paraId="08F3434E" w14:textId="77777777" w:rsidR="003620B0" w:rsidRDefault="003620B0"/>
                    <w:p w14:paraId="7769AE4C" w14:textId="77777777" w:rsidR="003620B0" w:rsidRPr="0069588C" w:rsidRDefault="003620B0" w:rsidP="00173B13">
                      <w:pPr>
                        <w:pStyle w:val="berschrift1"/>
                        <w:rPr>
                          <w:color w:val="auto"/>
                        </w:rPr>
                      </w:pPr>
                      <w:r w:rsidRPr="0069588C">
                        <w:rPr>
                          <w:color w:val="auto"/>
                          <w:sz w:val="24"/>
                          <w:szCs w:val="24"/>
                        </w:rPr>
                        <w:t>3▼</w:t>
                      </w:r>
                    </w:p>
                  </w:txbxContent>
                </v:textbox>
                <w10:wrap anchorx="margin" anchory="margin"/>
              </v:shape>
            </w:pict>
          </mc:Fallback>
        </mc:AlternateContent>
      </w:r>
      <w:r w:rsidR="003E2749">
        <w:rPr>
          <w:noProof/>
        </w:rPr>
        <mc:AlternateContent>
          <mc:Choice Requires="wps">
            <w:drawing>
              <wp:anchor distT="0" distB="0" distL="114300" distR="114300" simplePos="0" relativeHeight="252089344" behindDoc="0" locked="0" layoutInCell="1" allowOverlap="1" wp14:anchorId="0AE6B30F" wp14:editId="4F70040A">
                <wp:simplePos x="0" y="0"/>
                <wp:positionH relativeFrom="margin">
                  <wp:posOffset>2770505</wp:posOffset>
                </wp:positionH>
                <wp:positionV relativeFrom="margin">
                  <wp:posOffset>6414860</wp:posOffset>
                </wp:positionV>
                <wp:extent cx="222885" cy="250190"/>
                <wp:effectExtent l="0" t="0" r="0" b="0"/>
                <wp:wrapNone/>
                <wp:docPr id="1871" name="Textfeld 1871"/>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04B686" w14:textId="77777777" w:rsidR="003620B0" w:rsidRPr="009633F8" w:rsidRDefault="003620B0" w:rsidP="003E2749">
                            <w:pPr>
                              <w:pStyle w:val="berschrift1"/>
                              <w:rPr>
                                <w:color w:val="FFFFFF" w:themeColor="background1"/>
                              </w:rPr>
                            </w:pPr>
                            <w:r>
                              <w:rPr>
                                <w:color w:val="FFFFFF" w:themeColor="background1"/>
                                <w:sz w:val="24"/>
                                <w:szCs w:val="24"/>
                              </w:rPr>
                              <w:t>5</w:t>
                            </w:r>
                          </w:p>
                          <w:p w14:paraId="57DAEFAC" w14:textId="77777777" w:rsidR="003620B0" w:rsidRDefault="003620B0"/>
                          <w:p w14:paraId="05296DC8" w14:textId="77777777" w:rsidR="003620B0" w:rsidRPr="009633F8" w:rsidRDefault="003620B0" w:rsidP="003E2749">
                            <w:pPr>
                              <w:pStyle w:val="berschrift1"/>
                              <w:rPr>
                                <w:color w:val="FFFFFF" w:themeColor="background1"/>
                              </w:rPr>
                            </w:pPr>
                            <w:r>
                              <w:rPr>
                                <w:color w:val="FFFFFF" w:themeColor="background1"/>
                                <w:sz w:val="24"/>
                                <w:szCs w:val="24"/>
                              </w:rPr>
                              <w:t>5</w:t>
                            </w:r>
                          </w:p>
                          <w:p w14:paraId="21655266" w14:textId="77777777" w:rsidR="003620B0" w:rsidRDefault="003620B0"/>
                          <w:p w14:paraId="4716C422" w14:textId="77777777" w:rsidR="003620B0" w:rsidRPr="009633F8" w:rsidRDefault="003620B0" w:rsidP="003E2749">
                            <w:pPr>
                              <w:pStyle w:val="berschrift1"/>
                              <w:rPr>
                                <w:color w:val="FFFFFF" w:themeColor="background1"/>
                              </w:rPr>
                            </w:pPr>
                            <w:r>
                              <w:rPr>
                                <w:color w:val="FFFFFF" w:themeColor="background1"/>
                                <w:sz w:val="24"/>
                                <w:szCs w:val="24"/>
                              </w:rPr>
                              <w:t>5</w:t>
                            </w:r>
                          </w:p>
                          <w:p w14:paraId="4F6F2537" w14:textId="77777777" w:rsidR="003620B0" w:rsidRDefault="003620B0"/>
                          <w:p w14:paraId="75F39927" w14:textId="77777777" w:rsidR="003620B0" w:rsidRPr="009633F8" w:rsidRDefault="003620B0"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6B30F" id="Textfeld 1871" o:spid="_x0000_s1377" type="#_x0000_t202" style="position:absolute;left:0;text-align:left;margin-left:218.15pt;margin-top:505.1pt;width:17.55pt;height:19.7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" filled="f" stroked="f">
                <v:textbox>
                  <w:txbxContent>
                    <w:p w14:paraId="2804B686" w14:textId="77777777" w:rsidR="003620B0" w:rsidRPr="009633F8" w:rsidRDefault="003620B0" w:rsidP="003E2749">
                      <w:pPr>
                        <w:pStyle w:val="berschrift1"/>
                        <w:rPr>
                          <w:color w:val="FFFFFF" w:themeColor="background1"/>
                        </w:rPr>
                      </w:pPr>
                      <w:r>
                        <w:rPr>
                          <w:color w:val="FFFFFF" w:themeColor="background1"/>
                          <w:sz w:val="24"/>
                          <w:szCs w:val="24"/>
                        </w:rPr>
                        <w:t>5</w:t>
                      </w:r>
                    </w:p>
                    <w:p w14:paraId="57DAEFAC" w14:textId="77777777" w:rsidR="003620B0" w:rsidRDefault="003620B0"/>
                    <w:p w14:paraId="05296DC8" w14:textId="77777777" w:rsidR="003620B0" w:rsidRPr="009633F8" w:rsidRDefault="003620B0" w:rsidP="003E2749">
                      <w:pPr>
                        <w:pStyle w:val="berschrift1"/>
                        <w:rPr>
                          <w:color w:val="FFFFFF" w:themeColor="background1"/>
                        </w:rPr>
                      </w:pPr>
                      <w:r>
                        <w:rPr>
                          <w:color w:val="FFFFFF" w:themeColor="background1"/>
                          <w:sz w:val="24"/>
                          <w:szCs w:val="24"/>
                        </w:rPr>
                        <w:t>5</w:t>
                      </w:r>
                    </w:p>
                    <w:p w14:paraId="21655266" w14:textId="77777777" w:rsidR="003620B0" w:rsidRDefault="003620B0"/>
                    <w:p w14:paraId="4716C422" w14:textId="77777777" w:rsidR="003620B0" w:rsidRPr="009633F8" w:rsidRDefault="003620B0" w:rsidP="003E2749">
                      <w:pPr>
                        <w:pStyle w:val="berschrift1"/>
                        <w:rPr>
                          <w:color w:val="FFFFFF" w:themeColor="background1"/>
                        </w:rPr>
                      </w:pPr>
                      <w:r>
                        <w:rPr>
                          <w:color w:val="FFFFFF" w:themeColor="background1"/>
                          <w:sz w:val="24"/>
                          <w:szCs w:val="24"/>
                        </w:rPr>
                        <w:t>5</w:t>
                      </w:r>
                    </w:p>
                    <w:p w14:paraId="4F6F2537" w14:textId="77777777" w:rsidR="003620B0" w:rsidRDefault="003620B0"/>
                    <w:p w14:paraId="75F39927" w14:textId="77777777" w:rsidR="003620B0" w:rsidRPr="009633F8" w:rsidRDefault="003620B0"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r w:rsidR="003E2749">
        <w:rPr>
          <w:noProof/>
        </w:rPr>
        <mc:AlternateContent>
          <mc:Choice Requires="wps">
            <w:drawing>
              <wp:anchor distT="0" distB="0" distL="114300" distR="114300" simplePos="0" relativeHeight="252087296" behindDoc="0" locked="0" layoutInCell="1" allowOverlap="1" wp14:anchorId="1757D950" wp14:editId="20389833">
                <wp:simplePos x="0" y="0"/>
                <wp:positionH relativeFrom="margin">
                  <wp:posOffset>1769110</wp:posOffset>
                </wp:positionH>
                <wp:positionV relativeFrom="margin">
                  <wp:posOffset>6414860</wp:posOffset>
                </wp:positionV>
                <wp:extent cx="222885" cy="250190"/>
                <wp:effectExtent l="0" t="0" r="0" b="0"/>
                <wp:wrapNone/>
                <wp:docPr id="1869" name="Textfeld 1869"/>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B22FEC" w14:textId="77777777" w:rsidR="003620B0" w:rsidRPr="009633F8" w:rsidRDefault="003620B0" w:rsidP="003E2749">
                            <w:pPr>
                              <w:pStyle w:val="berschrift1"/>
                              <w:rPr>
                                <w:color w:val="FFFFFF" w:themeColor="background1"/>
                              </w:rPr>
                            </w:pPr>
                            <w:r>
                              <w:rPr>
                                <w:color w:val="FFFFFF" w:themeColor="background1"/>
                                <w:sz w:val="24"/>
                                <w:szCs w:val="24"/>
                              </w:rPr>
                              <w:t>3</w:t>
                            </w:r>
                          </w:p>
                          <w:p w14:paraId="52E543E7" w14:textId="77777777" w:rsidR="003620B0" w:rsidRDefault="003620B0"/>
                          <w:p w14:paraId="406AE696" w14:textId="77777777" w:rsidR="003620B0" w:rsidRPr="009633F8" w:rsidRDefault="003620B0" w:rsidP="003E2749">
                            <w:pPr>
                              <w:pStyle w:val="berschrift1"/>
                              <w:rPr>
                                <w:color w:val="FFFFFF" w:themeColor="background1"/>
                              </w:rPr>
                            </w:pPr>
                            <w:r>
                              <w:rPr>
                                <w:color w:val="FFFFFF" w:themeColor="background1"/>
                                <w:sz w:val="24"/>
                                <w:szCs w:val="24"/>
                              </w:rPr>
                              <w:t>3</w:t>
                            </w:r>
                          </w:p>
                          <w:p w14:paraId="601CD105" w14:textId="77777777" w:rsidR="003620B0" w:rsidRDefault="003620B0"/>
                          <w:p w14:paraId="4C8BA66D" w14:textId="77777777" w:rsidR="003620B0" w:rsidRPr="009633F8" w:rsidRDefault="003620B0" w:rsidP="003E2749">
                            <w:pPr>
                              <w:pStyle w:val="berschrift1"/>
                              <w:rPr>
                                <w:color w:val="FFFFFF" w:themeColor="background1"/>
                              </w:rPr>
                            </w:pPr>
                            <w:r>
                              <w:rPr>
                                <w:color w:val="FFFFFF" w:themeColor="background1"/>
                                <w:sz w:val="24"/>
                                <w:szCs w:val="24"/>
                              </w:rPr>
                              <w:t>3</w:t>
                            </w:r>
                          </w:p>
                          <w:p w14:paraId="247C75DF" w14:textId="77777777" w:rsidR="003620B0" w:rsidRDefault="003620B0"/>
                          <w:p w14:paraId="55C2B06C" w14:textId="77777777" w:rsidR="003620B0" w:rsidRPr="009633F8" w:rsidRDefault="003620B0"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7D950" id="Textfeld 1869" o:spid="_x0000_s1378" type="#_x0000_t202" style="position:absolute;left:0;text-align:left;margin-left:139.3pt;margin-top:505.1pt;width:17.55pt;height:19.7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" filled="f" stroked="f">
                <v:textbox>
                  <w:txbxContent>
                    <w:p w14:paraId="54B22FEC" w14:textId="77777777" w:rsidR="003620B0" w:rsidRPr="009633F8" w:rsidRDefault="003620B0" w:rsidP="003E2749">
                      <w:pPr>
                        <w:pStyle w:val="berschrift1"/>
                        <w:rPr>
                          <w:color w:val="FFFFFF" w:themeColor="background1"/>
                        </w:rPr>
                      </w:pPr>
                      <w:r>
                        <w:rPr>
                          <w:color w:val="FFFFFF" w:themeColor="background1"/>
                          <w:sz w:val="24"/>
                          <w:szCs w:val="24"/>
                        </w:rPr>
                        <w:t>3</w:t>
                      </w:r>
                    </w:p>
                    <w:p w14:paraId="52E543E7" w14:textId="77777777" w:rsidR="003620B0" w:rsidRDefault="003620B0"/>
                    <w:p w14:paraId="406AE696" w14:textId="77777777" w:rsidR="003620B0" w:rsidRPr="009633F8" w:rsidRDefault="003620B0" w:rsidP="003E2749">
                      <w:pPr>
                        <w:pStyle w:val="berschrift1"/>
                        <w:rPr>
                          <w:color w:val="FFFFFF" w:themeColor="background1"/>
                        </w:rPr>
                      </w:pPr>
                      <w:r>
                        <w:rPr>
                          <w:color w:val="FFFFFF" w:themeColor="background1"/>
                          <w:sz w:val="24"/>
                          <w:szCs w:val="24"/>
                        </w:rPr>
                        <w:t>3</w:t>
                      </w:r>
                    </w:p>
                    <w:p w14:paraId="601CD105" w14:textId="77777777" w:rsidR="003620B0" w:rsidRDefault="003620B0"/>
                    <w:p w14:paraId="4C8BA66D" w14:textId="77777777" w:rsidR="003620B0" w:rsidRPr="009633F8" w:rsidRDefault="003620B0" w:rsidP="003E2749">
                      <w:pPr>
                        <w:pStyle w:val="berschrift1"/>
                        <w:rPr>
                          <w:color w:val="FFFFFF" w:themeColor="background1"/>
                        </w:rPr>
                      </w:pPr>
                      <w:r>
                        <w:rPr>
                          <w:color w:val="FFFFFF" w:themeColor="background1"/>
                          <w:sz w:val="24"/>
                          <w:szCs w:val="24"/>
                        </w:rPr>
                        <w:t>3</w:t>
                      </w:r>
                    </w:p>
                    <w:p w14:paraId="247C75DF" w14:textId="77777777" w:rsidR="003620B0" w:rsidRDefault="003620B0"/>
                    <w:p w14:paraId="55C2B06C" w14:textId="77777777" w:rsidR="003620B0" w:rsidRPr="009633F8" w:rsidRDefault="003620B0"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3E2749">
        <w:rPr>
          <w:noProof/>
        </w:rPr>
        <mc:AlternateContent>
          <mc:Choice Requires="wps">
            <w:drawing>
              <wp:anchor distT="0" distB="0" distL="114300" distR="114300" simplePos="0" relativeHeight="252088320" behindDoc="0" locked="0" layoutInCell="1" allowOverlap="1" wp14:anchorId="3633909A" wp14:editId="733F46FF">
                <wp:simplePos x="0" y="0"/>
                <wp:positionH relativeFrom="margin">
                  <wp:posOffset>2263775</wp:posOffset>
                </wp:positionH>
                <wp:positionV relativeFrom="margin">
                  <wp:posOffset>6414860</wp:posOffset>
                </wp:positionV>
                <wp:extent cx="222885" cy="250190"/>
                <wp:effectExtent l="0" t="0" r="0" b="0"/>
                <wp:wrapNone/>
                <wp:docPr id="1870" name="Textfeld 1870"/>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CF8A4F" w14:textId="77777777" w:rsidR="003620B0" w:rsidRPr="009633F8" w:rsidRDefault="003620B0" w:rsidP="003E2749">
                            <w:pPr>
                              <w:pStyle w:val="berschrift1"/>
                              <w:rPr>
                                <w:color w:val="FFFFFF" w:themeColor="background1"/>
                              </w:rPr>
                            </w:pPr>
                            <w:r>
                              <w:rPr>
                                <w:color w:val="FFFFFF" w:themeColor="background1"/>
                                <w:sz w:val="24"/>
                                <w:szCs w:val="24"/>
                              </w:rPr>
                              <w:t>4</w:t>
                            </w:r>
                          </w:p>
                          <w:p w14:paraId="48F9CEDE" w14:textId="77777777" w:rsidR="003620B0" w:rsidRDefault="003620B0"/>
                          <w:p w14:paraId="3281F025" w14:textId="77777777" w:rsidR="003620B0" w:rsidRPr="009633F8" w:rsidRDefault="003620B0" w:rsidP="003E2749">
                            <w:pPr>
                              <w:pStyle w:val="berschrift1"/>
                              <w:rPr>
                                <w:color w:val="FFFFFF" w:themeColor="background1"/>
                              </w:rPr>
                            </w:pPr>
                            <w:r>
                              <w:rPr>
                                <w:color w:val="FFFFFF" w:themeColor="background1"/>
                                <w:sz w:val="24"/>
                                <w:szCs w:val="24"/>
                              </w:rPr>
                              <w:t>4</w:t>
                            </w:r>
                          </w:p>
                          <w:p w14:paraId="3DE67895" w14:textId="77777777" w:rsidR="003620B0" w:rsidRDefault="003620B0"/>
                          <w:p w14:paraId="4DACCE5C" w14:textId="77777777" w:rsidR="003620B0" w:rsidRPr="009633F8" w:rsidRDefault="003620B0" w:rsidP="003E2749">
                            <w:pPr>
                              <w:pStyle w:val="berschrift1"/>
                              <w:rPr>
                                <w:color w:val="FFFFFF" w:themeColor="background1"/>
                              </w:rPr>
                            </w:pPr>
                            <w:r>
                              <w:rPr>
                                <w:color w:val="FFFFFF" w:themeColor="background1"/>
                                <w:sz w:val="24"/>
                                <w:szCs w:val="24"/>
                              </w:rPr>
                              <w:t>4</w:t>
                            </w:r>
                          </w:p>
                          <w:p w14:paraId="79757E47" w14:textId="77777777" w:rsidR="003620B0" w:rsidRDefault="003620B0"/>
                          <w:p w14:paraId="2B7A6859" w14:textId="77777777" w:rsidR="003620B0" w:rsidRPr="009633F8" w:rsidRDefault="003620B0"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3909A" id="Textfeld 1870" o:spid="_x0000_s1379" type="#_x0000_t202" style="position:absolute;left:0;text-align:left;margin-left:178.25pt;margin-top:505.1pt;width:17.55pt;height:19.7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" filled="f" stroked="f">
                <v:textbox>
                  <w:txbxContent>
                    <w:p w14:paraId="24CF8A4F" w14:textId="77777777" w:rsidR="003620B0" w:rsidRPr="009633F8" w:rsidRDefault="003620B0" w:rsidP="003E2749">
                      <w:pPr>
                        <w:pStyle w:val="berschrift1"/>
                        <w:rPr>
                          <w:color w:val="FFFFFF" w:themeColor="background1"/>
                        </w:rPr>
                      </w:pPr>
                      <w:r>
                        <w:rPr>
                          <w:color w:val="FFFFFF" w:themeColor="background1"/>
                          <w:sz w:val="24"/>
                          <w:szCs w:val="24"/>
                        </w:rPr>
                        <w:t>4</w:t>
                      </w:r>
                    </w:p>
                    <w:p w14:paraId="48F9CEDE" w14:textId="77777777" w:rsidR="003620B0" w:rsidRDefault="003620B0"/>
                    <w:p w14:paraId="3281F025" w14:textId="77777777" w:rsidR="003620B0" w:rsidRPr="009633F8" w:rsidRDefault="003620B0" w:rsidP="003E2749">
                      <w:pPr>
                        <w:pStyle w:val="berschrift1"/>
                        <w:rPr>
                          <w:color w:val="FFFFFF" w:themeColor="background1"/>
                        </w:rPr>
                      </w:pPr>
                      <w:r>
                        <w:rPr>
                          <w:color w:val="FFFFFF" w:themeColor="background1"/>
                          <w:sz w:val="24"/>
                          <w:szCs w:val="24"/>
                        </w:rPr>
                        <w:t>4</w:t>
                      </w:r>
                    </w:p>
                    <w:p w14:paraId="3DE67895" w14:textId="77777777" w:rsidR="003620B0" w:rsidRDefault="003620B0"/>
                    <w:p w14:paraId="4DACCE5C" w14:textId="77777777" w:rsidR="003620B0" w:rsidRPr="009633F8" w:rsidRDefault="003620B0" w:rsidP="003E2749">
                      <w:pPr>
                        <w:pStyle w:val="berschrift1"/>
                        <w:rPr>
                          <w:color w:val="FFFFFF" w:themeColor="background1"/>
                        </w:rPr>
                      </w:pPr>
                      <w:r>
                        <w:rPr>
                          <w:color w:val="FFFFFF" w:themeColor="background1"/>
                          <w:sz w:val="24"/>
                          <w:szCs w:val="24"/>
                        </w:rPr>
                        <w:t>4</w:t>
                      </w:r>
                    </w:p>
                    <w:p w14:paraId="79757E47" w14:textId="77777777" w:rsidR="003620B0" w:rsidRDefault="003620B0"/>
                    <w:p w14:paraId="2B7A6859" w14:textId="77777777" w:rsidR="003620B0" w:rsidRPr="009633F8" w:rsidRDefault="003620B0"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3E2749">
        <w:rPr>
          <w:noProof/>
        </w:rPr>
        <mc:AlternateContent>
          <mc:Choice Requires="wps">
            <w:drawing>
              <wp:anchor distT="0" distB="0" distL="114300" distR="114300" simplePos="0" relativeHeight="252086272" behindDoc="0" locked="0" layoutInCell="1" allowOverlap="1" wp14:anchorId="5D93A9C8" wp14:editId="04E55552">
                <wp:simplePos x="0" y="0"/>
                <wp:positionH relativeFrom="margin">
                  <wp:posOffset>1268458</wp:posOffset>
                </wp:positionH>
                <wp:positionV relativeFrom="margin">
                  <wp:posOffset>6414860</wp:posOffset>
                </wp:positionV>
                <wp:extent cx="222885" cy="250190"/>
                <wp:effectExtent l="0" t="0" r="0" b="0"/>
                <wp:wrapNone/>
                <wp:docPr id="1868" name="Textfeld 1868"/>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69CF5D" w14:textId="77777777" w:rsidR="003620B0" w:rsidRPr="009633F8" w:rsidRDefault="003620B0" w:rsidP="003E2749">
                            <w:pPr>
                              <w:pStyle w:val="berschrift1"/>
                              <w:rPr>
                                <w:color w:val="FFFFFF" w:themeColor="background1"/>
                              </w:rPr>
                            </w:pPr>
                            <w:r>
                              <w:rPr>
                                <w:color w:val="FFFFFF" w:themeColor="background1"/>
                                <w:sz w:val="24"/>
                                <w:szCs w:val="24"/>
                              </w:rPr>
                              <w:t>2</w:t>
                            </w:r>
                          </w:p>
                          <w:p w14:paraId="49450B03" w14:textId="77777777" w:rsidR="003620B0" w:rsidRDefault="003620B0"/>
                          <w:p w14:paraId="78C43F0A" w14:textId="77777777" w:rsidR="003620B0" w:rsidRPr="009633F8" w:rsidRDefault="003620B0" w:rsidP="003E2749">
                            <w:pPr>
                              <w:pStyle w:val="berschrift1"/>
                              <w:rPr>
                                <w:color w:val="FFFFFF" w:themeColor="background1"/>
                              </w:rPr>
                            </w:pPr>
                            <w:r>
                              <w:rPr>
                                <w:color w:val="FFFFFF" w:themeColor="background1"/>
                                <w:sz w:val="24"/>
                                <w:szCs w:val="24"/>
                              </w:rPr>
                              <w:t>2</w:t>
                            </w:r>
                          </w:p>
                          <w:p w14:paraId="1BB35161" w14:textId="77777777" w:rsidR="003620B0" w:rsidRDefault="003620B0"/>
                          <w:p w14:paraId="4945BBB2" w14:textId="77777777" w:rsidR="003620B0" w:rsidRPr="009633F8" w:rsidRDefault="003620B0" w:rsidP="003E2749">
                            <w:pPr>
                              <w:pStyle w:val="berschrift1"/>
                              <w:rPr>
                                <w:color w:val="FFFFFF" w:themeColor="background1"/>
                              </w:rPr>
                            </w:pPr>
                            <w:r>
                              <w:rPr>
                                <w:color w:val="FFFFFF" w:themeColor="background1"/>
                                <w:sz w:val="24"/>
                                <w:szCs w:val="24"/>
                              </w:rPr>
                              <w:t>2</w:t>
                            </w:r>
                          </w:p>
                          <w:p w14:paraId="133E841E" w14:textId="77777777" w:rsidR="003620B0" w:rsidRDefault="003620B0"/>
                          <w:p w14:paraId="605F2E51" w14:textId="77777777" w:rsidR="003620B0" w:rsidRPr="009633F8" w:rsidRDefault="003620B0"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3A9C8" id="Textfeld 1868" o:spid="_x0000_s1380" type="#_x0000_t202" style="position:absolute;left:0;text-align:left;margin-left:99.9pt;margin-top:505.1pt;width:17.55pt;height:19.7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" filled="f" stroked="f">
                <v:textbox>
                  <w:txbxContent>
                    <w:p w14:paraId="6F69CF5D" w14:textId="77777777" w:rsidR="003620B0" w:rsidRPr="009633F8" w:rsidRDefault="003620B0" w:rsidP="003E2749">
                      <w:pPr>
                        <w:pStyle w:val="berschrift1"/>
                        <w:rPr>
                          <w:color w:val="FFFFFF" w:themeColor="background1"/>
                        </w:rPr>
                      </w:pPr>
                      <w:r>
                        <w:rPr>
                          <w:color w:val="FFFFFF" w:themeColor="background1"/>
                          <w:sz w:val="24"/>
                          <w:szCs w:val="24"/>
                        </w:rPr>
                        <w:t>2</w:t>
                      </w:r>
                    </w:p>
                    <w:p w14:paraId="49450B03" w14:textId="77777777" w:rsidR="003620B0" w:rsidRDefault="003620B0"/>
                    <w:p w14:paraId="78C43F0A" w14:textId="77777777" w:rsidR="003620B0" w:rsidRPr="009633F8" w:rsidRDefault="003620B0" w:rsidP="003E2749">
                      <w:pPr>
                        <w:pStyle w:val="berschrift1"/>
                        <w:rPr>
                          <w:color w:val="FFFFFF" w:themeColor="background1"/>
                        </w:rPr>
                      </w:pPr>
                      <w:r>
                        <w:rPr>
                          <w:color w:val="FFFFFF" w:themeColor="background1"/>
                          <w:sz w:val="24"/>
                          <w:szCs w:val="24"/>
                        </w:rPr>
                        <w:t>2</w:t>
                      </w:r>
                    </w:p>
                    <w:p w14:paraId="1BB35161" w14:textId="77777777" w:rsidR="003620B0" w:rsidRDefault="003620B0"/>
                    <w:p w14:paraId="4945BBB2" w14:textId="77777777" w:rsidR="003620B0" w:rsidRPr="009633F8" w:rsidRDefault="003620B0" w:rsidP="003E2749">
                      <w:pPr>
                        <w:pStyle w:val="berschrift1"/>
                        <w:rPr>
                          <w:color w:val="FFFFFF" w:themeColor="background1"/>
                        </w:rPr>
                      </w:pPr>
                      <w:r>
                        <w:rPr>
                          <w:color w:val="FFFFFF" w:themeColor="background1"/>
                          <w:sz w:val="24"/>
                          <w:szCs w:val="24"/>
                        </w:rPr>
                        <w:t>2</w:t>
                      </w:r>
                    </w:p>
                    <w:p w14:paraId="133E841E" w14:textId="77777777" w:rsidR="003620B0" w:rsidRDefault="003620B0"/>
                    <w:p w14:paraId="605F2E51" w14:textId="77777777" w:rsidR="003620B0" w:rsidRPr="009633F8" w:rsidRDefault="003620B0"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3E2749">
        <w:rPr>
          <w:noProof/>
        </w:rPr>
        <mc:AlternateContent>
          <mc:Choice Requires="wps">
            <w:drawing>
              <wp:anchor distT="0" distB="0" distL="114300" distR="114300" simplePos="0" relativeHeight="252080128" behindDoc="0" locked="0" layoutInCell="1" allowOverlap="1" wp14:anchorId="6D06E156" wp14:editId="3BFF8313">
                <wp:simplePos x="0" y="0"/>
                <wp:positionH relativeFrom="margin">
                  <wp:posOffset>756920</wp:posOffset>
                </wp:positionH>
                <wp:positionV relativeFrom="margin">
                  <wp:posOffset>6414860</wp:posOffset>
                </wp:positionV>
                <wp:extent cx="222885" cy="250190"/>
                <wp:effectExtent l="0" t="0" r="0" b="0"/>
                <wp:wrapNone/>
                <wp:docPr id="1867" name="Textfeld 1867"/>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A666A8"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CBD30F9" w14:textId="77777777" w:rsidR="003620B0" w:rsidRDefault="003620B0"/>
                          <w:p w14:paraId="510C7030"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538AFF6" w14:textId="77777777" w:rsidR="003620B0" w:rsidRDefault="003620B0"/>
                          <w:p w14:paraId="4AC357F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43138D21" w14:textId="77777777" w:rsidR="003620B0" w:rsidRDefault="003620B0"/>
                          <w:p w14:paraId="601A0D5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6E156" id="Textfeld 1867" o:spid="_x0000_s1381" type="#_x0000_t202" style="position:absolute;left:0;text-align:left;margin-left:59.6pt;margin-top:505.1pt;width:17.55pt;height:19.7pt;z-index:252080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" filled="f" stroked="f">
                <v:textbox>
                  <w:txbxContent>
                    <w:p w14:paraId="6AA666A8"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CBD30F9" w14:textId="77777777" w:rsidR="003620B0" w:rsidRDefault="003620B0"/>
                    <w:p w14:paraId="510C7030"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538AFF6" w14:textId="77777777" w:rsidR="003620B0" w:rsidRDefault="003620B0"/>
                    <w:p w14:paraId="4AC357F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43138D21" w14:textId="77777777" w:rsidR="003620B0" w:rsidRDefault="003620B0"/>
                    <w:p w14:paraId="601A0D5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p>
    <w:p w14:paraId="1DE157AE" w14:textId="77777777" w:rsidR="00173B13" w:rsidRPr="00173B13" w:rsidRDefault="00173B13" w:rsidP="00173B13">
      <w:pPr>
        <w:spacing w:after="160" w:line="259" w:lineRule="auto"/>
        <w:rPr>
          <w:rFonts w:ascii="Calibri" w:eastAsia="Calibri" w:hAnsi="Calibri" w:cs="Times New Roman"/>
          <w:b/>
          <w:bCs/>
          <w:sz w:val="22"/>
          <w:szCs w:val="22"/>
          <w:lang w:eastAsia="en-US"/>
        </w:rPr>
      </w:pPr>
    </w:p>
    <w:p w14:paraId="68ED6C79" w14:textId="77777777" w:rsidR="00173B13" w:rsidRDefault="00173B13" w:rsidP="000116B9">
      <w:pPr>
        <w:ind w:left="0"/>
        <w:rPr>
          <w:sz w:val="28"/>
        </w:rPr>
        <w:sectPr w:rsidR="00173B13" w:rsidSect="00434A63">
          <w:headerReference w:type="first" r:id="rId177"/>
          <w:pgSz w:w="11900" w:h="16840"/>
          <w:pgMar w:top="2835" w:right="851" w:bottom="1134" w:left="851" w:header="709" w:footer="454" w:gutter="0"/>
          <w:cols w:space="708"/>
          <w:titlePg/>
          <w:docGrid w:linePitch="360"/>
        </w:sectPr>
      </w:pPr>
    </w:p>
    <w:p w14:paraId="77675BFC" w14:textId="77777777" w:rsidR="00524CA9" w:rsidRPr="004725C0" w:rsidRDefault="00524CA9" w:rsidP="00524CA9">
      <w:pPr>
        <w:rPr>
          <w:color w:val="0D0D0D" w:themeColor="text1" w:themeTint="F2"/>
        </w:rPr>
      </w:pPr>
      <w:r w:rsidRPr="004725C0">
        <w:rPr>
          <w:color w:val="0D0D0D" w:themeColor="text1" w:themeTint="F2"/>
        </w:rPr>
        <w:lastRenderedPageBreak/>
        <w:t>Lernziel: Die Lernenden vertiefen ihr Wissen bezüglich der privaten Haftpflichtversicherung und lernen, in welchen Fällen diese für Schäden aufkommt.</w:t>
      </w:r>
    </w:p>
    <w:p w14:paraId="5340C051" w14:textId="77777777" w:rsidR="00524CA9" w:rsidRDefault="00524CA9" w:rsidP="00524CA9">
      <w:pPr>
        <w:rPr>
          <w:color w:val="0D0D0D" w:themeColor="text1" w:themeTint="F2"/>
        </w:rPr>
      </w:pPr>
      <w:r w:rsidRPr="004725C0">
        <w:rPr>
          <w:color w:val="0D0D0D" w:themeColor="text1" w:themeTint="F2"/>
        </w:rPr>
        <w:t xml:space="preserve">Die Lernenden lernen folgende Kernbotschaft: </w:t>
      </w:r>
    </w:p>
    <w:p w14:paraId="761EC14F" w14:textId="77777777" w:rsidR="00524CA9" w:rsidRPr="004725C0" w:rsidRDefault="00524CA9" w:rsidP="00524CA9">
      <w:pPr>
        <w:rPr>
          <w:color w:val="0D0D0D" w:themeColor="text1" w:themeTint="F2"/>
        </w:rPr>
      </w:pPr>
      <w:r w:rsidRPr="004725C0">
        <w:rPr>
          <w:color w:val="0D0D0D" w:themeColor="text1" w:themeTint="F2"/>
        </w:rPr>
        <w:t>Versicherungen greifen grundsätzlich nicht, wenn der Schaden absichtlich herbeigeführt wurde.</w:t>
      </w:r>
    </w:p>
    <w:p w14:paraId="14EAE465" w14:textId="77777777" w:rsidR="00524CA9" w:rsidRPr="004725C0" w:rsidRDefault="00524CA9" w:rsidP="00524CA9">
      <w:pPr>
        <w:rPr>
          <w:color w:val="0D0D0D" w:themeColor="text1" w:themeTint="F2"/>
        </w:rPr>
      </w:pPr>
    </w:p>
    <w:p w14:paraId="1248B15D" w14:textId="77777777" w:rsidR="00524CA9" w:rsidRPr="004725C0" w:rsidRDefault="00524CA9" w:rsidP="00524CA9">
      <w:pPr>
        <w:rPr>
          <w:color w:val="0D0D0D" w:themeColor="text1" w:themeTint="F2"/>
        </w:rPr>
      </w:pPr>
      <w:r>
        <w:rPr>
          <w:color w:val="0D0D0D" w:themeColor="text1" w:themeTint="F2"/>
        </w:rPr>
        <w:t xml:space="preserve">Vorgeschlagener </w:t>
      </w:r>
      <w:r w:rsidRPr="004725C0">
        <w:rPr>
          <w:color w:val="0D0D0D" w:themeColor="text1" w:themeTint="F2"/>
        </w:rPr>
        <w:t>Ablauf:</w:t>
      </w:r>
    </w:p>
    <w:p w14:paraId="09C8F8E2" w14:textId="77777777" w:rsidR="00524CA9" w:rsidRPr="004725C0" w:rsidRDefault="00524CA9" w:rsidP="00524CA9">
      <w:pPr>
        <w:rPr>
          <w:color w:val="0D0D0D" w:themeColor="text1" w:themeTint="F2"/>
        </w:rPr>
      </w:pPr>
      <w:r w:rsidRPr="004725C0">
        <w:rPr>
          <w:color w:val="0D0D0D" w:themeColor="text1" w:themeTint="F2"/>
        </w:rPr>
        <w:t>Teilen Sie d</w:t>
      </w:r>
      <w:r>
        <w:rPr>
          <w:color w:val="0D0D0D" w:themeColor="text1" w:themeTint="F2"/>
        </w:rPr>
        <w:t>en Arbeitsbogen</w:t>
      </w:r>
      <w:r w:rsidRPr="004725C0">
        <w:rPr>
          <w:color w:val="0D0D0D" w:themeColor="text1" w:themeTint="F2"/>
        </w:rPr>
        <w:t xml:space="preserve"> „Schäden im Bereich der privaten Haftpflichtversicherung“ aus. Die Lernenden überlegen in Kleingruppen (3-4 Personen), in welchen Fällen die private Haftpflichtversicherung greifen würde und in welchen nicht. Hierzu denken sie auch über mögliche Begründungen nach.</w:t>
      </w:r>
    </w:p>
    <w:p w14:paraId="7E009D23" w14:textId="77777777" w:rsidR="00524CA9" w:rsidRPr="004725C0" w:rsidRDefault="008D189B" w:rsidP="00992C47">
      <w:pPr>
        <w:rPr>
          <w:color w:val="0D0D0D" w:themeColor="text1" w:themeTint="F2"/>
        </w:rPr>
      </w:pPr>
      <w:r>
        <w:rPr>
          <w:color w:val="0D0D0D" w:themeColor="text1" w:themeTint="F2"/>
        </w:rPr>
        <w:t>Aufgrund der Komplexität des Themas bietet es sich an, den zweiseitigen Lösung</w:t>
      </w:r>
      <w:r w:rsidR="00992C47">
        <w:rPr>
          <w:color w:val="0D0D0D" w:themeColor="text1" w:themeTint="F2"/>
        </w:rPr>
        <w:t>sbogen nicht an die Lernenden auszuteilen, sondern diesen stattdessen mit den Lernenden gemeinsam zu besprechen. M</w:t>
      </w:r>
      <w:r w:rsidR="00524CA9" w:rsidRPr="004725C0">
        <w:rPr>
          <w:color w:val="0D0D0D" w:themeColor="text1" w:themeTint="F2"/>
        </w:rPr>
        <w:t>it</w:t>
      </w:r>
      <w:r w:rsidR="000A433C">
        <w:rPr>
          <w:color w:val="0D0D0D" w:themeColor="text1" w:themeTint="F2"/>
        </w:rPr>
        <w:t>h</w:t>
      </w:r>
      <w:r w:rsidR="00524CA9" w:rsidRPr="004725C0">
        <w:rPr>
          <w:color w:val="0D0D0D" w:themeColor="text1" w:themeTint="F2"/>
        </w:rPr>
        <w:t>ilfe des Lösungs</w:t>
      </w:r>
      <w:r w:rsidR="00524CA9">
        <w:rPr>
          <w:color w:val="0D0D0D" w:themeColor="text1" w:themeTint="F2"/>
        </w:rPr>
        <w:t>bogens</w:t>
      </w:r>
      <w:r w:rsidR="00524CA9" w:rsidRPr="004725C0">
        <w:rPr>
          <w:color w:val="0D0D0D" w:themeColor="text1" w:themeTint="F2"/>
        </w:rPr>
        <w:t xml:space="preserve"> und der dort angegebenen Begründungen </w:t>
      </w:r>
      <w:r w:rsidR="00992C47">
        <w:rPr>
          <w:color w:val="0D0D0D" w:themeColor="text1" w:themeTint="F2"/>
        </w:rPr>
        <w:t xml:space="preserve">können Sie </w:t>
      </w:r>
      <w:r w:rsidR="00524CA9" w:rsidRPr="004725C0">
        <w:rPr>
          <w:color w:val="0D0D0D" w:themeColor="text1" w:themeTint="F2"/>
        </w:rPr>
        <w:t>mit den Lernenden erörtern, inwiefern der Versicherungsbereich der privaten Haftpflichtversicherung begrenzt ist.</w:t>
      </w:r>
    </w:p>
    <w:p w14:paraId="789939E7" w14:textId="77777777" w:rsidR="00524CA9" w:rsidRPr="004725C0" w:rsidRDefault="00524CA9" w:rsidP="00524CA9">
      <w:pPr>
        <w:rPr>
          <w:color w:val="0D0D0D" w:themeColor="text1" w:themeTint="F2"/>
        </w:rPr>
      </w:pPr>
      <w:r w:rsidRPr="004725C0">
        <w:rPr>
          <w:color w:val="0D0D0D" w:themeColor="text1" w:themeTint="F2"/>
        </w:rPr>
        <w:t>Aufgrund der didaktischen Entscheidung zugunsten der Gruppenarbeit kann d</w:t>
      </w:r>
      <w:r>
        <w:rPr>
          <w:color w:val="0D0D0D" w:themeColor="text1" w:themeTint="F2"/>
        </w:rPr>
        <w:t>er</w:t>
      </w:r>
      <w:r w:rsidRPr="004725C0">
        <w:rPr>
          <w:color w:val="0D0D0D" w:themeColor="text1" w:themeTint="F2"/>
        </w:rPr>
        <w:t xml:space="preserve"> Arbeitsb</w:t>
      </w:r>
      <w:r>
        <w:rPr>
          <w:color w:val="0D0D0D" w:themeColor="text1" w:themeTint="F2"/>
        </w:rPr>
        <w:t>ogen</w:t>
      </w:r>
      <w:r w:rsidRPr="004725C0">
        <w:rPr>
          <w:color w:val="0D0D0D" w:themeColor="text1" w:themeTint="F2"/>
        </w:rPr>
        <w:t xml:space="preserve"> auch mit Lernenden </w:t>
      </w:r>
      <w:r w:rsidR="006E38AE">
        <w:rPr>
          <w:color w:val="0D0D0D" w:themeColor="text1" w:themeTint="F2"/>
        </w:rPr>
        <w:t xml:space="preserve">des </w:t>
      </w:r>
      <w:r w:rsidRPr="004725C0">
        <w:rPr>
          <w:color w:val="0D0D0D" w:themeColor="text1" w:themeTint="F2"/>
        </w:rPr>
        <w:t>Alpha-Level</w:t>
      </w:r>
      <w:r w:rsidR="006E38AE">
        <w:rPr>
          <w:color w:val="0D0D0D" w:themeColor="text1" w:themeTint="F2"/>
        </w:rPr>
        <w:t>s</w:t>
      </w:r>
      <w:r w:rsidRPr="004725C0">
        <w:rPr>
          <w:color w:val="0D0D0D" w:themeColor="text1" w:themeTint="F2"/>
        </w:rPr>
        <w:t xml:space="preserve"> 2 bearbeitet werden. Es sollte dennoch darauf geachtet werden, dass jede Lernende/ jeder Lernender ein</w:t>
      </w:r>
      <w:r>
        <w:rPr>
          <w:color w:val="0D0D0D" w:themeColor="text1" w:themeTint="F2"/>
        </w:rPr>
        <w:t>en eigenen Arbeitsbogen</w:t>
      </w:r>
      <w:r w:rsidRPr="004725C0">
        <w:rPr>
          <w:color w:val="0D0D0D" w:themeColor="text1" w:themeTint="F2"/>
        </w:rPr>
        <w:t xml:space="preserve"> zur Bearbeitung bekommt, um sich selbst im Lesen zu üben.</w:t>
      </w:r>
    </w:p>
    <w:p w14:paraId="294F4C3B" w14:textId="77777777" w:rsidR="00DB1921" w:rsidRDefault="00DB1921" w:rsidP="000116B9">
      <w:pPr>
        <w:ind w:left="0"/>
        <w:rPr>
          <w:sz w:val="28"/>
        </w:rPr>
        <w:sectPr w:rsidR="00DB1921" w:rsidSect="00434A63">
          <w:headerReference w:type="first" r:id="rId178"/>
          <w:pgSz w:w="11900" w:h="16840"/>
          <w:pgMar w:top="2835" w:right="851" w:bottom="1134" w:left="851" w:header="709" w:footer="454" w:gutter="0"/>
          <w:cols w:space="708"/>
          <w:titlePg/>
          <w:docGrid w:linePitch="360"/>
        </w:sectPr>
      </w:pPr>
    </w:p>
    <w:p w14:paraId="622C29E8" w14:textId="77777777" w:rsidR="0043711E" w:rsidRDefault="0043711E" w:rsidP="0043711E">
      <w:pPr>
        <w:rPr>
          <w:color w:val="0D0D0D" w:themeColor="text1" w:themeTint="F2"/>
          <w:sz w:val="28"/>
          <w:szCs w:val="28"/>
        </w:rPr>
      </w:pPr>
      <w:r>
        <w:rPr>
          <w:noProof/>
          <w:color w:val="0D0D0D" w:themeColor="text1" w:themeTint="F2"/>
          <w:sz w:val="28"/>
          <w:szCs w:val="28"/>
        </w:rPr>
        <w:lastRenderedPageBreak/>
        <w:drawing>
          <wp:anchor distT="0" distB="0" distL="114300" distR="114300" simplePos="0" relativeHeight="251933696" behindDoc="0" locked="0" layoutInCell="1" allowOverlap="1" wp14:anchorId="545439DB" wp14:editId="3E3C6B1D">
            <wp:simplePos x="0" y="0"/>
            <wp:positionH relativeFrom="column">
              <wp:posOffset>-180340</wp:posOffset>
            </wp:positionH>
            <wp:positionV relativeFrom="paragraph">
              <wp:posOffset>-71755</wp:posOffset>
            </wp:positionV>
            <wp:extent cx="320400" cy="320400"/>
            <wp:effectExtent l="0" t="0" r="3810" b="0"/>
            <wp:wrapNone/>
            <wp:docPr id="1050" name="Grafik 1050"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Grafik 953" descr="Auge mit einfarbiger Füllun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8F2B4A">
        <w:rPr>
          <w:color w:val="0D0D0D" w:themeColor="text1" w:themeTint="F2"/>
          <w:sz w:val="28"/>
          <w:szCs w:val="28"/>
        </w:rPr>
        <w:t xml:space="preserve">Lesen Sie die Situationen! </w:t>
      </w:r>
    </w:p>
    <w:p w14:paraId="53508524" w14:textId="77777777" w:rsidR="0043711E" w:rsidRDefault="0043711E" w:rsidP="0043711E">
      <w:pPr>
        <w:rPr>
          <w:color w:val="0D0D0D" w:themeColor="text1" w:themeTint="F2"/>
          <w:sz w:val="28"/>
          <w:szCs w:val="28"/>
        </w:rPr>
      </w:pPr>
      <w:r>
        <w:rPr>
          <w:noProof/>
          <w:color w:val="0D0D0D" w:themeColor="text1" w:themeTint="F2"/>
          <w:sz w:val="28"/>
          <w:szCs w:val="28"/>
        </w:rPr>
        <w:drawing>
          <wp:anchor distT="0" distB="0" distL="114300" distR="114300" simplePos="0" relativeHeight="251935744" behindDoc="0" locked="0" layoutInCell="1" allowOverlap="1" wp14:anchorId="2EE6083C" wp14:editId="49D6B153">
            <wp:simplePos x="0" y="0"/>
            <wp:positionH relativeFrom="column">
              <wp:posOffset>-180340</wp:posOffset>
            </wp:positionH>
            <wp:positionV relativeFrom="paragraph">
              <wp:posOffset>-71755</wp:posOffset>
            </wp:positionV>
            <wp:extent cx="320400" cy="320400"/>
            <wp:effectExtent l="0" t="0" r="0" b="3810"/>
            <wp:wrapNone/>
            <wp:docPr id="1051" name="Grafik 1051"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Grafik 950" descr="Kopf mit Zahnrädern mit einfarbiger Füllun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8F2B4A">
        <w:rPr>
          <w:color w:val="0D0D0D" w:themeColor="text1" w:themeTint="F2"/>
          <w:sz w:val="28"/>
          <w:szCs w:val="28"/>
        </w:rPr>
        <w:t>Entscheiden Sie, ob die Fälle von der privaten Haftpflichtversicherung abgedeckt werden oder nicht!</w:t>
      </w:r>
    </w:p>
    <w:p w14:paraId="5310AA71" w14:textId="77777777" w:rsidR="0043711E" w:rsidRPr="008F2B4A" w:rsidRDefault="0043711E" w:rsidP="0043711E">
      <w:pPr>
        <w:rPr>
          <w:color w:val="0D0D0D" w:themeColor="text1" w:themeTint="F2"/>
          <w:sz w:val="28"/>
          <w:szCs w:val="28"/>
        </w:rPr>
      </w:pPr>
      <w:r>
        <w:rPr>
          <w:noProof/>
          <w:color w:val="0D0D0D" w:themeColor="text1" w:themeTint="F2"/>
          <w:sz w:val="28"/>
          <w:szCs w:val="28"/>
        </w:rPr>
        <w:drawing>
          <wp:anchor distT="0" distB="0" distL="114300" distR="114300" simplePos="0" relativeHeight="251937792" behindDoc="0" locked="0" layoutInCell="1" allowOverlap="1" wp14:anchorId="4C5D9A96" wp14:editId="3E0059BD">
            <wp:simplePos x="0" y="0"/>
            <wp:positionH relativeFrom="column">
              <wp:posOffset>-180340</wp:posOffset>
            </wp:positionH>
            <wp:positionV relativeFrom="paragraph">
              <wp:posOffset>-71755</wp:posOffset>
            </wp:positionV>
            <wp:extent cx="320400" cy="320400"/>
            <wp:effectExtent l="0" t="0" r="0" b="3810"/>
            <wp:wrapNone/>
            <wp:docPr id="1052" name="Grafik 1052"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Grafik 950" descr="Kopf mit Zahnrädern mit einfarbiger Füllun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8F2B4A">
        <w:rPr>
          <w:color w:val="0D0D0D" w:themeColor="text1" w:themeTint="F2"/>
          <w:sz w:val="28"/>
          <w:szCs w:val="28"/>
        </w:rPr>
        <w:t xml:space="preserve">Begründen Sie! </w:t>
      </w:r>
    </w:p>
    <w:p w14:paraId="41678E43" w14:textId="77777777" w:rsidR="0043711E" w:rsidRPr="0085058F" w:rsidRDefault="0043711E" w:rsidP="0043711E">
      <w:pPr>
        <w:rPr>
          <w:color w:val="FF0000"/>
        </w:rPr>
      </w:pPr>
    </w:p>
    <w:p w14:paraId="3CC978AE" w14:textId="77777777" w:rsidR="0043711E" w:rsidRPr="0085058F" w:rsidRDefault="0043711E" w:rsidP="0043711E">
      <w:pPr>
        <w:rPr>
          <w:color w:val="FF0000"/>
        </w:rPr>
      </w:pPr>
      <w:r w:rsidRPr="0085058F">
        <w:rPr>
          <w:noProof/>
        </w:rPr>
        <mc:AlternateContent>
          <mc:Choice Requires="wps">
            <w:drawing>
              <wp:anchor distT="0" distB="0" distL="114300" distR="114300" simplePos="0" relativeHeight="251923456" behindDoc="0" locked="0" layoutInCell="1" allowOverlap="1" wp14:anchorId="2E7F7B0F" wp14:editId="6BA0A84B">
                <wp:simplePos x="0" y="0"/>
                <wp:positionH relativeFrom="column">
                  <wp:posOffset>364490</wp:posOffset>
                </wp:positionH>
                <wp:positionV relativeFrom="paragraph">
                  <wp:posOffset>9525</wp:posOffset>
                </wp:positionV>
                <wp:extent cx="2412000" cy="1276350"/>
                <wp:effectExtent l="19050" t="19050" r="45720" b="38100"/>
                <wp:wrapNone/>
                <wp:docPr id="1030" name="Textfeld 1030"/>
                <wp:cNvGraphicFramePr/>
                <a:graphic xmlns:a="http://schemas.openxmlformats.org/drawingml/2006/main">
                  <a:graphicData uri="http://schemas.microsoft.com/office/word/2010/wordprocessingShape">
                    <wps:wsp>
                      <wps:cNvSpPr txBox="1"/>
                      <wps:spPr>
                        <a:xfrm>
                          <a:off x="0" y="0"/>
                          <a:ext cx="2412000" cy="1276350"/>
                        </a:xfrm>
                        <a:custGeom>
                          <a:avLst/>
                          <a:gdLst>
                            <a:gd name="connsiteX0" fmla="*/ 0 w 2412000"/>
                            <a:gd name="connsiteY0" fmla="*/ 0 h 1276350"/>
                            <a:gd name="connsiteX1" fmla="*/ 627120 w 2412000"/>
                            <a:gd name="connsiteY1" fmla="*/ 0 h 1276350"/>
                            <a:gd name="connsiteX2" fmla="*/ 1181880 w 2412000"/>
                            <a:gd name="connsiteY2" fmla="*/ 0 h 1276350"/>
                            <a:gd name="connsiteX3" fmla="*/ 1712520 w 2412000"/>
                            <a:gd name="connsiteY3" fmla="*/ 0 h 1276350"/>
                            <a:gd name="connsiteX4" fmla="*/ 2412000 w 2412000"/>
                            <a:gd name="connsiteY4" fmla="*/ 0 h 1276350"/>
                            <a:gd name="connsiteX5" fmla="*/ 2412000 w 2412000"/>
                            <a:gd name="connsiteY5" fmla="*/ 650939 h 1276350"/>
                            <a:gd name="connsiteX6" fmla="*/ 2412000 w 2412000"/>
                            <a:gd name="connsiteY6" fmla="*/ 1276350 h 1276350"/>
                            <a:gd name="connsiteX7" fmla="*/ 1809000 w 2412000"/>
                            <a:gd name="connsiteY7" fmla="*/ 1276350 h 1276350"/>
                            <a:gd name="connsiteX8" fmla="*/ 1254240 w 2412000"/>
                            <a:gd name="connsiteY8" fmla="*/ 1276350 h 1276350"/>
                            <a:gd name="connsiteX9" fmla="*/ 699480 w 2412000"/>
                            <a:gd name="connsiteY9" fmla="*/ 1276350 h 1276350"/>
                            <a:gd name="connsiteX10" fmla="*/ 0 w 2412000"/>
                            <a:gd name="connsiteY10" fmla="*/ 1276350 h 1276350"/>
                            <a:gd name="connsiteX11" fmla="*/ 0 w 2412000"/>
                            <a:gd name="connsiteY11" fmla="*/ 663702 h 1276350"/>
                            <a:gd name="connsiteX12" fmla="*/ 0 w 2412000"/>
                            <a:gd name="connsiteY12" fmla="*/ 0 h 1276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2000" h="1276350" fill="none" extrusionOk="0">
                              <a:moveTo>
                                <a:pt x="0" y="0"/>
                              </a:moveTo>
                              <a:cubicBezTo>
                                <a:pt x="152701" y="16066"/>
                                <a:pt x="377036" y="-18272"/>
                                <a:pt x="627120" y="0"/>
                              </a:cubicBezTo>
                              <a:cubicBezTo>
                                <a:pt x="877204" y="18272"/>
                                <a:pt x="993650" y="8000"/>
                                <a:pt x="1181880" y="0"/>
                              </a:cubicBezTo>
                              <a:cubicBezTo>
                                <a:pt x="1370110" y="-8000"/>
                                <a:pt x="1583876" y="-23148"/>
                                <a:pt x="1712520" y="0"/>
                              </a:cubicBezTo>
                              <a:cubicBezTo>
                                <a:pt x="1841164" y="23148"/>
                                <a:pt x="2192674" y="8882"/>
                                <a:pt x="2412000" y="0"/>
                              </a:cubicBezTo>
                              <a:cubicBezTo>
                                <a:pt x="2424807" y="195758"/>
                                <a:pt x="2411378" y="383670"/>
                                <a:pt x="2412000" y="650939"/>
                              </a:cubicBezTo>
                              <a:cubicBezTo>
                                <a:pt x="2412622" y="918208"/>
                                <a:pt x="2393478" y="1038502"/>
                                <a:pt x="2412000" y="1276350"/>
                              </a:cubicBezTo>
                              <a:cubicBezTo>
                                <a:pt x="2130142" y="1259443"/>
                                <a:pt x="2042074" y="1247523"/>
                                <a:pt x="1809000" y="1276350"/>
                              </a:cubicBezTo>
                              <a:cubicBezTo>
                                <a:pt x="1575926" y="1305177"/>
                                <a:pt x="1492441" y="1248983"/>
                                <a:pt x="1254240" y="1276350"/>
                              </a:cubicBezTo>
                              <a:cubicBezTo>
                                <a:pt x="1016039" y="1303717"/>
                                <a:pt x="957198" y="1278696"/>
                                <a:pt x="699480" y="1276350"/>
                              </a:cubicBezTo>
                              <a:cubicBezTo>
                                <a:pt x="441762" y="1274004"/>
                                <a:pt x="343398" y="1278378"/>
                                <a:pt x="0" y="1276350"/>
                              </a:cubicBezTo>
                              <a:cubicBezTo>
                                <a:pt x="29490" y="981203"/>
                                <a:pt x="-25189" y="863778"/>
                                <a:pt x="0" y="663702"/>
                              </a:cubicBezTo>
                              <a:cubicBezTo>
                                <a:pt x="25189" y="463626"/>
                                <a:pt x="19862" y="289681"/>
                                <a:pt x="0" y="0"/>
                              </a:cubicBezTo>
                              <a:close/>
                            </a:path>
                            <a:path w="2412000" h="1276350" stroke="0" extrusionOk="0">
                              <a:moveTo>
                                <a:pt x="0" y="0"/>
                              </a:moveTo>
                              <a:cubicBezTo>
                                <a:pt x="142648" y="6067"/>
                                <a:pt x="296418" y="-5372"/>
                                <a:pt x="530640" y="0"/>
                              </a:cubicBezTo>
                              <a:cubicBezTo>
                                <a:pt x="764862" y="5372"/>
                                <a:pt x="857207" y="-8267"/>
                                <a:pt x="1061280" y="0"/>
                              </a:cubicBezTo>
                              <a:cubicBezTo>
                                <a:pt x="1265353" y="8267"/>
                                <a:pt x="1452538" y="-6750"/>
                                <a:pt x="1640160" y="0"/>
                              </a:cubicBezTo>
                              <a:cubicBezTo>
                                <a:pt x="1827782" y="6750"/>
                                <a:pt x="2149810" y="25813"/>
                                <a:pt x="2412000" y="0"/>
                              </a:cubicBezTo>
                              <a:cubicBezTo>
                                <a:pt x="2439514" y="160151"/>
                                <a:pt x="2394286" y="426439"/>
                                <a:pt x="2412000" y="650939"/>
                              </a:cubicBezTo>
                              <a:cubicBezTo>
                                <a:pt x="2429714" y="875439"/>
                                <a:pt x="2440106" y="1146924"/>
                                <a:pt x="2412000" y="1276350"/>
                              </a:cubicBezTo>
                              <a:cubicBezTo>
                                <a:pt x="2163535" y="1299903"/>
                                <a:pt x="1996214" y="1297793"/>
                                <a:pt x="1833120" y="1276350"/>
                              </a:cubicBezTo>
                              <a:cubicBezTo>
                                <a:pt x="1670026" y="1254907"/>
                                <a:pt x="1388972" y="1289870"/>
                                <a:pt x="1181880" y="1276350"/>
                              </a:cubicBezTo>
                              <a:cubicBezTo>
                                <a:pt x="974788" y="1262830"/>
                                <a:pt x="820963" y="1293969"/>
                                <a:pt x="603000" y="1276350"/>
                              </a:cubicBezTo>
                              <a:cubicBezTo>
                                <a:pt x="385037" y="1258731"/>
                                <a:pt x="154489" y="1258314"/>
                                <a:pt x="0" y="1276350"/>
                              </a:cubicBezTo>
                              <a:cubicBezTo>
                                <a:pt x="-25750" y="1077685"/>
                                <a:pt x="-18935" y="808713"/>
                                <a:pt x="0" y="625412"/>
                              </a:cubicBezTo>
                              <a:cubicBezTo>
                                <a:pt x="18935" y="442111"/>
                                <a:pt x="-10533" y="264025"/>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1048302887">
                                <a:prstGeom prst="rect">
                                  <a:avLst/>
                                </a:prstGeom>
                                <ask:type>
                                  <ask:lineSketchFreehand/>
                                </ask:type>
                              </ask:lineSketchStyleProps>
                            </a:ext>
                          </a:extLst>
                        </a:ln>
                      </wps:spPr>
                      <wps:txbx>
                        <w:txbxContent>
                          <w:p w14:paraId="595A02DD" w14:textId="77777777" w:rsidR="003620B0" w:rsidRDefault="003620B0" w:rsidP="00D45586">
                            <w:pPr>
                              <w:pStyle w:val="Textfeld"/>
                              <w:jc w:val="left"/>
                            </w:pPr>
                            <w:r w:rsidRPr="00992566">
                              <w:t>Beim Umzug einer Freundin fällt Ihnen eine teure Lampe herunter.</w:t>
                            </w:r>
                            <w:r>
                              <w:t xml:space="preserve"> </w:t>
                            </w:r>
                          </w:p>
                          <w:p w14:paraId="6D2CAADB" w14:textId="77777777" w:rsidR="003620B0" w:rsidRPr="00992566" w:rsidRDefault="003620B0" w:rsidP="00D45586">
                            <w:pPr>
                              <w:pStyle w:val="Textfeld"/>
                              <w:jc w:val="left"/>
                            </w:pPr>
                            <w:r>
                              <w:t>Sie ist kaputt.</w:t>
                            </w:r>
                          </w:p>
                          <w:p w14:paraId="65A373D7" w14:textId="77777777" w:rsidR="003620B0" w:rsidRDefault="003620B0"/>
                          <w:p w14:paraId="4A9FE8AE" w14:textId="77777777" w:rsidR="003620B0" w:rsidRDefault="003620B0" w:rsidP="00D45586">
                            <w:pPr>
                              <w:pStyle w:val="Textfeld"/>
                              <w:jc w:val="left"/>
                            </w:pPr>
                            <w:r w:rsidRPr="00992566">
                              <w:t>Beim Umzug einer Freundin fällt Ihnen eine teure Lampe herunter.</w:t>
                            </w:r>
                            <w:r>
                              <w:t xml:space="preserve"> </w:t>
                            </w:r>
                          </w:p>
                          <w:p w14:paraId="73AE326D" w14:textId="77777777" w:rsidR="003620B0" w:rsidRPr="00992566" w:rsidRDefault="003620B0" w:rsidP="00D45586">
                            <w:pPr>
                              <w:pStyle w:val="Textfeld"/>
                              <w:jc w:val="left"/>
                            </w:pPr>
                            <w:r>
                              <w:t>Sie ist kaputt.</w:t>
                            </w:r>
                          </w:p>
                          <w:p w14:paraId="7CD169EB" w14:textId="77777777" w:rsidR="003620B0" w:rsidRDefault="003620B0"/>
                          <w:p w14:paraId="08D952FC" w14:textId="77777777" w:rsidR="003620B0" w:rsidRDefault="003620B0" w:rsidP="00D45586">
                            <w:pPr>
                              <w:pStyle w:val="Textfeld"/>
                              <w:jc w:val="left"/>
                            </w:pPr>
                            <w:r w:rsidRPr="00992566">
                              <w:t>Beim Umzug einer Freundin fällt Ihnen eine teure Lampe herunter.</w:t>
                            </w:r>
                            <w:r>
                              <w:t xml:space="preserve"> </w:t>
                            </w:r>
                          </w:p>
                          <w:p w14:paraId="145155B5" w14:textId="77777777" w:rsidR="003620B0" w:rsidRPr="00992566" w:rsidRDefault="003620B0" w:rsidP="00D45586">
                            <w:pPr>
                              <w:pStyle w:val="Textfeld"/>
                              <w:jc w:val="left"/>
                            </w:pPr>
                            <w:r>
                              <w:t>Sie ist kaputt.</w:t>
                            </w:r>
                          </w:p>
                          <w:p w14:paraId="0F51B129" w14:textId="77777777" w:rsidR="003620B0" w:rsidRDefault="003620B0"/>
                          <w:p w14:paraId="4C063268" w14:textId="77777777" w:rsidR="003620B0" w:rsidRDefault="003620B0" w:rsidP="00D45586">
                            <w:pPr>
                              <w:pStyle w:val="Textfeld"/>
                              <w:jc w:val="left"/>
                            </w:pPr>
                            <w:r w:rsidRPr="00992566">
                              <w:t>Beim Umzug einer Freundin fällt Ihnen eine teure Lampe herunter.</w:t>
                            </w:r>
                            <w:r>
                              <w:t xml:space="preserve"> </w:t>
                            </w:r>
                          </w:p>
                          <w:p w14:paraId="24C8A8AF" w14:textId="77777777" w:rsidR="003620B0" w:rsidRPr="00992566" w:rsidRDefault="003620B0" w:rsidP="00D45586">
                            <w:pPr>
                              <w:pStyle w:val="Textfeld"/>
                              <w:jc w:val="left"/>
                            </w:pPr>
                            <w:r>
                              <w:t>Sie ist kaputt.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F7B0F" id="Textfeld 1030" o:spid="_x0000_s1382" style="position:absolute;left:0;text-align:left;margin-left:28.7pt;margin-top:.75pt;width:189.9pt;height:100.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12000,1276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" adj="-11796480,,5400" path="m,nfc152701,16066,377036,-18272,627120,v250084,18272,366530,8000,554760,c1370110,-8000,1583876,-23148,1712520,v128644,23148,480154,8882,699480,c2424807,195758,2411378,383670,2412000,650939v622,267269,-18522,387563,,625411c2130142,1259443,2042074,1247523,1809000,1276350v-233074,28827,-316559,-27367,-554760,c1016039,1303717,957198,1278696,699480,1276350v-257718,-2346,-356082,2028,-699480,c29490,981203,-25189,863778,,663702,25189,463626,19862,289681,,xem,nsc142648,6067,296418,-5372,530640,v234222,5372,326567,-8267,530640,c1265353,8267,1452538,-6750,1640160,v187622,6750,509650,25813,771840,c2439514,160151,2394286,426439,2412000,650939v17714,224500,28106,495985,,625411c2163535,1299903,1996214,1297793,1833120,1276350v-163094,-21443,-444148,13520,-651240,c974788,1262830,820963,1293969,603000,1276350,385037,1258731,154489,1258314,,1276350,-25750,1077685,-18935,808713,,625412,18935,442111,-10533,264025,,xe" fillcolor="white [3201]" strokeweight=".5pt">
                <v:stroke joinstyle="miter"/>
                <v:formulas/>
                <v:path arrowok="t" o:extrusionok="f" o:connecttype="custom" o:connectlocs="0,0;627120,0;1181880,0;1712520,0;2412000,0;2412000,650939;2412000,1276350;1809000,1276350;1254240,1276350;699480,1276350;0,1276350;0,663702;0,0" o:connectangles="0,0,0,0,0,0,0,0,0,0,0,0,0" textboxrect="0,0,2412000,1276350"/>
                <v:textbox>
                  <w:txbxContent>
                    <w:p w14:paraId="595A02DD" w14:textId="77777777" w:rsidR="003620B0" w:rsidRDefault="003620B0" w:rsidP="00D45586">
                      <w:pPr>
                        <w:pStyle w:val="Textfeld"/>
                        <w:jc w:val="left"/>
                      </w:pPr>
                      <w:r w:rsidRPr="00992566">
                        <w:t>Beim Umzug einer Freundin fällt Ihnen eine teure Lampe herunter.</w:t>
                      </w:r>
                      <w:r>
                        <w:t xml:space="preserve"> </w:t>
                      </w:r>
                    </w:p>
                    <w:p w14:paraId="6D2CAADB" w14:textId="77777777" w:rsidR="003620B0" w:rsidRPr="00992566" w:rsidRDefault="003620B0" w:rsidP="00D45586">
                      <w:pPr>
                        <w:pStyle w:val="Textfeld"/>
                        <w:jc w:val="left"/>
                      </w:pPr>
                      <w:r>
                        <w:t>Sie ist kaputt.</w:t>
                      </w:r>
                    </w:p>
                    <w:p w14:paraId="65A373D7" w14:textId="77777777" w:rsidR="003620B0" w:rsidRDefault="003620B0"/>
                    <w:p w14:paraId="4A9FE8AE" w14:textId="77777777" w:rsidR="003620B0" w:rsidRDefault="003620B0" w:rsidP="00D45586">
                      <w:pPr>
                        <w:pStyle w:val="Textfeld"/>
                        <w:jc w:val="left"/>
                      </w:pPr>
                      <w:r w:rsidRPr="00992566">
                        <w:t>Beim Umzug einer Freundin fällt Ihnen eine teure Lampe herunter.</w:t>
                      </w:r>
                      <w:r>
                        <w:t xml:space="preserve"> </w:t>
                      </w:r>
                    </w:p>
                    <w:p w14:paraId="73AE326D" w14:textId="77777777" w:rsidR="003620B0" w:rsidRPr="00992566" w:rsidRDefault="003620B0" w:rsidP="00D45586">
                      <w:pPr>
                        <w:pStyle w:val="Textfeld"/>
                        <w:jc w:val="left"/>
                      </w:pPr>
                      <w:r>
                        <w:t>Sie ist kaputt.</w:t>
                      </w:r>
                    </w:p>
                    <w:p w14:paraId="7CD169EB" w14:textId="77777777" w:rsidR="003620B0" w:rsidRDefault="003620B0"/>
                    <w:p w14:paraId="08D952FC" w14:textId="77777777" w:rsidR="003620B0" w:rsidRDefault="003620B0" w:rsidP="00D45586">
                      <w:pPr>
                        <w:pStyle w:val="Textfeld"/>
                        <w:jc w:val="left"/>
                      </w:pPr>
                      <w:r w:rsidRPr="00992566">
                        <w:t>Beim Umzug einer Freundin fällt Ihnen eine teure Lampe herunter.</w:t>
                      </w:r>
                      <w:r>
                        <w:t xml:space="preserve"> </w:t>
                      </w:r>
                    </w:p>
                    <w:p w14:paraId="145155B5" w14:textId="77777777" w:rsidR="003620B0" w:rsidRPr="00992566" w:rsidRDefault="003620B0" w:rsidP="00D45586">
                      <w:pPr>
                        <w:pStyle w:val="Textfeld"/>
                        <w:jc w:val="left"/>
                      </w:pPr>
                      <w:r>
                        <w:t>Sie ist kaputt.</w:t>
                      </w:r>
                    </w:p>
                    <w:p w14:paraId="0F51B129" w14:textId="77777777" w:rsidR="003620B0" w:rsidRDefault="003620B0"/>
                    <w:p w14:paraId="4C063268" w14:textId="77777777" w:rsidR="003620B0" w:rsidRDefault="003620B0" w:rsidP="00D45586">
                      <w:pPr>
                        <w:pStyle w:val="Textfeld"/>
                        <w:jc w:val="left"/>
                      </w:pPr>
                      <w:r w:rsidRPr="00992566">
                        <w:t>Beim Umzug einer Freundin fällt Ihnen eine teure Lampe herunter.</w:t>
                      </w:r>
                      <w:r>
                        <w:t xml:space="preserve"> </w:t>
                      </w:r>
                    </w:p>
                    <w:p w14:paraId="24C8A8AF" w14:textId="77777777" w:rsidR="003620B0" w:rsidRPr="00992566" w:rsidRDefault="003620B0" w:rsidP="00D45586">
                      <w:pPr>
                        <w:pStyle w:val="Textfeld"/>
                        <w:jc w:val="left"/>
                      </w:pPr>
                      <w:r>
                        <w:t>Sie ist kaputt.</w:t>
                      </w:r>
                    </w:p>
                  </w:txbxContent>
                </v:textbox>
              </v:shape>
            </w:pict>
          </mc:Fallback>
        </mc:AlternateContent>
      </w:r>
    </w:p>
    <w:p w14:paraId="18278AF9" w14:textId="77777777" w:rsidR="0043711E" w:rsidRPr="00B07942" w:rsidRDefault="00EB132A" w:rsidP="0043711E">
      <w:pPr>
        <w:rPr>
          <w:color w:val="FF0000"/>
        </w:rPr>
        <w:sectPr w:rsidR="0043711E" w:rsidRPr="00B07942" w:rsidSect="00781E9C">
          <w:headerReference w:type="default" r:id="rId179"/>
          <w:pgSz w:w="11906" w:h="16838"/>
          <w:pgMar w:top="2835" w:right="851" w:bottom="1134" w:left="851" w:header="709" w:footer="709" w:gutter="0"/>
          <w:cols w:space="708"/>
          <w:docGrid w:linePitch="360"/>
        </w:sectPr>
      </w:pPr>
      <w:r w:rsidRPr="0085058F">
        <w:rPr>
          <w:noProof/>
        </w:rPr>
        <mc:AlternateContent>
          <mc:Choice Requires="wps">
            <w:drawing>
              <wp:anchor distT="0" distB="0" distL="114300" distR="114300" simplePos="0" relativeHeight="251927552" behindDoc="0" locked="0" layoutInCell="1" allowOverlap="1" wp14:anchorId="0D6527C8" wp14:editId="7CB3D1BC">
                <wp:simplePos x="0" y="0"/>
                <wp:positionH relativeFrom="margin">
                  <wp:posOffset>24765</wp:posOffset>
                </wp:positionH>
                <wp:positionV relativeFrom="paragraph">
                  <wp:posOffset>2940685</wp:posOffset>
                </wp:positionV>
                <wp:extent cx="2591435" cy="900000"/>
                <wp:effectExtent l="19050" t="19050" r="37465" b="33655"/>
                <wp:wrapNone/>
                <wp:docPr id="1044" name="Textfeld 1044"/>
                <wp:cNvGraphicFramePr/>
                <a:graphic xmlns:a="http://schemas.openxmlformats.org/drawingml/2006/main">
                  <a:graphicData uri="http://schemas.microsoft.com/office/word/2010/wordprocessingShape">
                    <wps:wsp>
                      <wps:cNvSpPr txBox="1"/>
                      <wps:spPr>
                        <a:xfrm>
                          <a:off x="0" y="0"/>
                          <a:ext cx="2591435" cy="900000"/>
                        </a:xfrm>
                        <a:custGeom>
                          <a:avLst/>
                          <a:gdLst>
                            <a:gd name="connsiteX0" fmla="*/ 0 w 2591435"/>
                            <a:gd name="connsiteY0" fmla="*/ 0 h 900000"/>
                            <a:gd name="connsiteX1" fmla="*/ 621944 w 2591435"/>
                            <a:gd name="connsiteY1" fmla="*/ 0 h 900000"/>
                            <a:gd name="connsiteX2" fmla="*/ 1269803 w 2591435"/>
                            <a:gd name="connsiteY2" fmla="*/ 0 h 900000"/>
                            <a:gd name="connsiteX3" fmla="*/ 1865833 w 2591435"/>
                            <a:gd name="connsiteY3" fmla="*/ 0 h 900000"/>
                            <a:gd name="connsiteX4" fmla="*/ 2591435 w 2591435"/>
                            <a:gd name="connsiteY4" fmla="*/ 0 h 900000"/>
                            <a:gd name="connsiteX5" fmla="*/ 2591435 w 2591435"/>
                            <a:gd name="connsiteY5" fmla="*/ 468000 h 900000"/>
                            <a:gd name="connsiteX6" fmla="*/ 2591435 w 2591435"/>
                            <a:gd name="connsiteY6" fmla="*/ 900000 h 900000"/>
                            <a:gd name="connsiteX7" fmla="*/ 1917662 w 2591435"/>
                            <a:gd name="connsiteY7" fmla="*/ 900000 h 900000"/>
                            <a:gd name="connsiteX8" fmla="*/ 1243889 w 2591435"/>
                            <a:gd name="connsiteY8" fmla="*/ 900000 h 900000"/>
                            <a:gd name="connsiteX9" fmla="*/ 0 w 2591435"/>
                            <a:gd name="connsiteY9" fmla="*/ 900000 h 900000"/>
                            <a:gd name="connsiteX10" fmla="*/ 0 w 2591435"/>
                            <a:gd name="connsiteY10" fmla="*/ 468000 h 900000"/>
                            <a:gd name="connsiteX11" fmla="*/ 0 w 2591435"/>
                            <a:gd name="connsiteY11" fmla="*/ 0 h 90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591435" h="900000" fill="none" extrusionOk="0">
                              <a:moveTo>
                                <a:pt x="0" y="0"/>
                              </a:moveTo>
                              <a:cubicBezTo>
                                <a:pt x="287907" y="-24806"/>
                                <a:pt x="460189" y="-11795"/>
                                <a:pt x="621944" y="0"/>
                              </a:cubicBezTo>
                              <a:cubicBezTo>
                                <a:pt x="783699" y="11795"/>
                                <a:pt x="1090468" y="5404"/>
                                <a:pt x="1269803" y="0"/>
                              </a:cubicBezTo>
                              <a:cubicBezTo>
                                <a:pt x="1449138" y="-5404"/>
                                <a:pt x="1585991" y="15598"/>
                                <a:pt x="1865833" y="0"/>
                              </a:cubicBezTo>
                              <a:cubicBezTo>
                                <a:pt x="2145675" y="-15598"/>
                                <a:pt x="2355037" y="-7148"/>
                                <a:pt x="2591435" y="0"/>
                              </a:cubicBezTo>
                              <a:cubicBezTo>
                                <a:pt x="2588214" y="216811"/>
                                <a:pt x="2571830" y="365988"/>
                                <a:pt x="2591435" y="468000"/>
                              </a:cubicBezTo>
                              <a:cubicBezTo>
                                <a:pt x="2611040" y="570012"/>
                                <a:pt x="2573807" y="763660"/>
                                <a:pt x="2591435" y="900000"/>
                              </a:cubicBezTo>
                              <a:cubicBezTo>
                                <a:pt x="2355070" y="915247"/>
                                <a:pt x="2234522" y="868312"/>
                                <a:pt x="1917662" y="900000"/>
                              </a:cubicBezTo>
                              <a:cubicBezTo>
                                <a:pt x="1600802" y="931688"/>
                                <a:pt x="1404085" y="913628"/>
                                <a:pt x="1243889" y="900000"/>
                              </a:cubicBezTo>
                              <a:cubicBezTo>
                                <a:pt x="1083693" y="886372"/>
                                <a:pt x="473252" y="880725"/>
                                <a:pt x="0" y="900000"/>
                              </a:cubicBezTo>
                              <a:cubicBezTo>
                                <a:pt x="6798" y="754051"/>
                                <a:pt x="6992" y="637398"/>
                                <a:pt x="0" y="468000"/>
                              </a:cubicBezTo>
                              <a:cubicBezTo>
                                <a:pt x="-6992" y="298602"/>
                                <a:pt x="2789" y="113571"/>
                                <a:pt x="0" y="0"/>
                              </a:cubicBezTo>
                              <a:close/>
                            </a:path>
                            <a:path w="2591435" h="900000" stroke="0" extrusionOk="0">
                              <a:moveTo>
                                <a:pt x="0" y="0"/>
                              </a:moveTo>
                              <a:cubicBezTo>
                                <a:pt x="149124" y="-23662"/>
                                <a:pt x="341059" y="-26042"/>
                                <a:pt x="570116" y="0"/>
                              </a:cubicBezTo>
                              <a:cubicBezTo>
                                <a:pt x="799173" y="26042"/>
                                <a:pt x="1038593" y="-15716"/>
                                <a:pt x="1269803" y="0"/>
                              </a:cubicBezTo>
                              <a:cubicBezTo>
                                <a:pt x="1501013" y="15716"/>
                                <a:pt x="1611010" y="12553"/>
                                <a:pt x="1839919" y="0"/>
                              </a:cubicBezTo>
                              <a:cubicBezTo>
                                <a:pt x="2068828" y="-12553"/>
                                <a:pt x="2328609" y="35109"/>
                                <a:pt x="2591435" y="0"/>
                              </a:cubicBezTo>
                              <a:cubicBezTo>
                                <a:pt x="2573242" y="99076"/>
                                <a:pt x="2588469" y="264623"/>
                                <a:pt x="2591435" y="423000"/>
                              </a:cubicBezTo>
                              <a:cubicBezTo>
                                <a:pt x="2594401" y="581377"/>
                                <a:pt x="2601565" y="785925"/>
                                <a:pt x="2591435" y="900000"/>
                              </a:cubicBezTo>
                              <a:cubicBezTo>
                                <a:pt x="2292480" y="886181"/>
                                <a:pt x="2177104" y="894098"/>
                                <a:pt x="1943576" y="900000"/>
                              </a:cubicBezTo>
                              <a:cubicBezTo>
                                <a:pt x="1710048" y="905902"/>
                                <a:pt x="1462008" y="904273"/>
                                <a:pt x="1243889" y="900000"/>
                              </a:cubicBezTo>
                              <a:cubicBezTo>
                                <a:pt x="1025770" y="895727"/>
                                <a:pt x="887988" y="921768"/>
                                <a:pt x="570116" y="900000"/>
                              </a:cubicBezTo>
                              <a:cubicBezTo>
                                <a:pt x="252244" y="878232"/>
                                <a:pt x="248523" y="891988"/>
                                <a:pt x="0" y="900000"/>
                              </a:cubicBezTo>
                              <a:cubicBezTo>
                                <a:pt x="-9482" y="714483"/>
                                <a:pt x="-17310" y="594531"/>
                                <a:pt x="0" y="468000"/>
                              </a:cubicBezTo>
                              <a:cubicBezTo>
                                <a:pt x="17310" y="341469"/>
                                <a:pt x="15612" y="193604"/>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4163258914">
                                <a:prstGeom prst="rect">
                                  <a:avLst/>
                                </a:prstGeom>
                                <ask:type>
                                  <ask:lineSketchFreehand/>
                                </ask:type>
                              </ask:lineSketchStyleProps>
                            </a:ext>
                          </a:extLst>
                        </a:ln>
                      </wps:spPr>
                      <wps:txbx>
                        <w:txbxContent>
                          <w:p w14:paraId="1EA9B1BD" w14:textId="77777777" w:rsidR="003620B0" w:rsidRPr="00992566" w:rsidRDefault="003620B0" w:rsidP="00D45586">
                            <w:pPr>
                              <w:pStyle w:val="Textfeld"/>
                              <w:jc w:val="left"/>
                            </w:pPr>
                            <w:r w:rsidRPr="00992566">
                              <w:t>Durch einen Wasserrohrbruch sind viele Ihrer Möbel aufgeweicht.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527C8" id="Textfeld 1044" o:spid="_x0000_s1383" style="position:absolute;left:0;text-align:left;margin-left:1.95pt;margin-top:231.55pt;width:204.05pt;height:70.8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591435,90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" adj="-11796480,,5400" path="m,nfc287907,-24806,460189,-11795,621944,v161755,11795,468524,5404,647859,c1449138,-5404,1585991,15598,1865833,v279842,-15598,489204,-7148,725602,c2588214,216811,2571830,365988,2591435,468000v19605,102012,-17628,295660,,432000c2355070,915247,2234522,868312,1917662,900000v-316860,31688,-513577,13628,-673773,c1083693,886372,473252,880725,,900000,6798,754051,6992,637398,,468000,-6992,298602,2789,113571,,xem,nsc149124,-23662,341059,-26042,570116,v229057,26042,468477,-15716,699687,c1501013,15716,1611010,12553,1839919,v228909,-12553,488690,35109,751516,c2573242,99076,2588469,264623,2591435,423000v2966,158377,10130,362925,,477000c2292480,886181,2177104,894098,1943576,900000v-233528,5902,-481568,4273,-699687,c1025770,895727,887988,921768,570116,900000,252244,878232,248523,891988,,900000,-9482,714483,-17310,594531,,468000,17310,341469,15612,193604,,xe" fillcolor="white [3201]" strokeweight=".5pt">
                <v:stroke joinstyle="miter"/>
                <v:formulas/>
                <v:path arrowok="t" o:extrusionok="f" o:connecttype="custom" o:connectlocs="0,0;621944,0;1269803,0;1865833,0;2591435,0;2591435,468000;2591435,900000;1917662,900000;1243889,900000;0,900000;0,468000;0,0" o:connectangles="0,0,0,0,0,0,0,0,0,0,0,0" textboxrect="0,0,2591435,900000"/>
                <v:textbox>
                  <w:txbxContent>
                    <w:p w14:paraId="1EA9B1BD" w14:textId="77777777" w:rsidR="003620B0" w:rsidRPr="00992566" w:rsidRDefault="003620B0" w:rsidP="00D45586">
                      <w:pPr>
                        <w:pStyle w:val="Textfeld"/>
                        <w:jc w:val="left"/>
                      </w:pPr>
                      <w:r w:rsidRPr="00992566">
                        <w:t>Durch einen Wasserrohrbruch sind viele Ihrer Möbel aufgeweicht.</w:t>
                      </w:r>
                    </w:p>
                  </w:txbxContent>
                </v:textbox>
                <w10:wrap anchorx="margin"/>
              </v:shape>
            </w:pict>
          </mc:Fallback>
        </mc:AlternateContent>
      </w:r>
      <w:r w:rsidR="0043711E" w:rsidRPr="0085058F">
        <w:rPr>
          <w:noProof/>
        </w:rPr>
        <mc:AlternateContent>
          <mc:Choice Requires="wps">
            <w:drawing>
              <wp:anchor distT="0" distB="0" distL="114300" distR="114300" simplePos="0" relativeHeight="251919360" behindDoc="0" locked="0" layoutInCell="1" allowOverlap="1" wp14:anchorId="19820E56" wp14:editId="2D6CC898">
                <wp:simplePos x="0" y="0"/>
                <wp:positionH relativeFrom="margin">
                  <wp:posOffset>3794627</wp:posOffset>
                </wp:positionH>
                <wp:positionV relativeFrom="paragraph">
                  <wp:posOffset>3396644</wp:posOffset>
                </wp:positionV>
                <wp:extent cx="2124000" cy="676275"/>
                <wp:effectExtent l="19050" t="19050" r="29210" b="47625"/>
                <wp:wrapNone/>
                <wp:docPr id="1032" name="Textfeld 1032"/>
                <wp:cNvGraphicFramePr/>
                <a:graphic xmlns:a="http://schemas.openxmlformats.org/drawingml/2006/main">
                  <a:graphicData uri="http://schemas.microsoft.com/office/word/2010/wordprocessingShape">
                    <wps:wsp>
                      <wps:cNvSpPr txBox="1"/>
                      <wps:spPr>
                        <a:xfrm>
                          <a:off x="0" y="0"/>
                          <a:ext cx="2124000" cy="676275"/>
                        </a:xfrm>
                        <a:custGeom>
                          <a:avLst/>
                          <a:gdLst>
                            <a:gd name="connsiteX0" fmla="*/ 0 w 2124000"/>
                            <a:gd name="connsiteY0" fmla="*/ 0 h 676275"/>
                            <a:gd name="connsiteX1" fmla="*/ 467280 w 2124000"/>
                            <a:gd name="connsiteY1" fmla="*/ 0 h 676275"/>
                            <a:gd name="connsiteX2" fmla="*/ 998280 w 2124000"/>
                            <a:gd name="connsiteY2" fmla="*/ 0 h 676275"/>
                            <a:gd name="connsiteX3" fmla="*/ 1550520 w 2124000"/>
                            <a:gd name="connsiteY3" fmla="*/ 0 h 676275"/>
                            <a:gd name="connsiteX4" fmla="*/ 2124000 w 2124000"/>
                            <a:gd name="connsiteY4" fmla="*/ 0 h 676275"/>
                            <a:gd name="connsiteX5" fmla="*/ 2124000 w 2124000"/>
                            <a:gd name="connsiteY5" fmla="*/ 676275 h 676275"/>
                            <a:gd name="connsiteX6" fmla="*/ 1550520 w 2124000"/>
                            <a:gd name="connsiteY6" fmla="*/ 676275 h 676275"/>
                            <a:gd name="connsiteX7" fmla="*/ 998280 w 2124000"/>
                            <a:gd name="connsiteY7" fmla="*/ 676275 h 676275"/>
                            <a:gd name="connsiteX8" fmla="*/ 509760 w 2124000"/>
                            <a:gd name="connsiteY8" fmla="*/ 676275 h 676275"/>
                            <a:gd name="connsiteX9" fmla="*/ 0 w 2124000"/>
                            <a:gd name="connsiteY9" fmla="*/ 676275 h 676275"/>
                            <a:gd name="connsiteX10" fmla="*/ 0 w 2124000"/>
                            <a:gd name="connsiteY10" fmla="*/ 0 h 676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24000" h="676275" fill="none" extrusionOk="0">
                              <a:moveTo>
                                <a:pt x="0" y="0"/>
                              </a:moveTo>
                              <a:cubicBezTo>
                                <a:pt x="99988" y="8752"/>
                                <a:pt x="362284" y="4048"/>
                                <a:pt x="467280" y="0"/>
                              </a:cubicBezTo>
                              <a:cubicBezTo>
                                <a:pt x="572276" y="-4048"/>
                                <a:pt x="799299" y="-11433"/>
                                <a:pt x="998280" y="0"/>
                              </a:cubicBezTo>
                              <a:cubicBezTo>
                                <a:pt x="1197261" y="11433"/>
                                <a:pt x="1288791" y="23024"/>
                                <a:pt x="1550520" y="0"/>
                              </a:cubicBezTo>
                              <a:cubicBezTo>
                                <a:pt x="1812249" y="-23024"/>
                                <a:pt x="1978600" y="17960"/>
                                <a:pt x="2124000" y="0"/>
                              </a:cubicBezTo>
                              <a:cubicBezTo>
                                <a:pt x="2133360" y="143032"/>
                                <a:pt x="2092543" y="477798"/>
                                <a:pt x="2124000" y="676275"/>
                              </a:cubicBezTo>
                              <a:cubicBezTo>
                                <a:pt x="1943978" y="677137"/>
                                <a:pt x="1692900" y="701587"/>
                                <a:pt x="1550520" y="676275"/>
                              </a:cubicBezTo>
                              <a:cubicBezTo>
                                <a:pt x="1408140" y="650963"/>
                                <a:pt x="1242098" y="662400"/>
                                <a:pt x="998280" y="676275"/>
                              </a:cubicBezTo>
                              <a:cubicBezTo>
                                <a:pt x="754462" y="690150"/>
                                <a:pt x="679357" y="666426"/>
                                <a:pt x="509760" y="676275"/>
                              </a:cubicBezTo>
                              <a:cubicBezTo>
                                <a:pt x="340163" y="686124"/>
                                <a:pt x="154210" y="701694"/>
                                <a:pt x="0" y="676275"/>
                              </a:cubicBezTo>
                              <a:cubicBezTo>
                                <a:pt x="20473" y="400978"/>
                                <a:pt x="-21292" y="268521"/>
                                <a:pt x="0" y="0"/>
                              </a:cubicBezTo>
                              <a:close/>
                            </a:path>
                            <a:path w="2124000" h="676275" stroke="0" extrusionOk="0">
                              <a:moveTo>
                                <a:pt x="0" y="0"/>
                              </a:moveTo>
                              <a:cubicBezTo>
                                <a:pt x="210476" y="-25226"/>
                                <a:pt x="360064" y="-24350"/>
                                <a:pt x="509760" y="0"/>
                              </a:cubicBezTo>
                              <a:cubicBezTo>
                                <a:pt x="659456" y="24350"/>
                                <a:pt x="774272" y="-12844"/>
                                <a:pt x="977040" y="0"/>
                              </a:cubicBezTo>
                              <a:cubicBezTo>
                                <a:pt x="1179808" y="12844"/>
                                <a:pt x="1277817" y="12968"/>
                                <a:pt x="1486800" y="0"/>
                              </a:cubicBezTo>
                              <a:cubicBezTo>
                                <a:pt x="1695783" y="-12968"/>
                                <a:pt x="1885919" y="25078"/>
                                <a:pt x="2124000" y="0"/>
                              </a:cubicBezTo>
                              <a:cubicBezTo>
                                <a:pt x="2104819" y="172409"/>
                                <a:pt x="2140423" y="453176"/>
                                <a:pt x="2124000" y="676275"/>
                              </a:cubicBezTo>
                              <a:cubicBezTo>
                                <a:pt x="1998306" y="672971"/>
                                <a:pt x="1745810" y="661752"/>
                                <a:pt x="1635480" y="676275"/>
                              </a:cubicBezTo>
                              <a:cubicBezTo>
                                <a:pt x="1525150" y="690798"/>
                                <a:pt x="1247017" y="678745"/>
                                <a:pt x="1104480" y="676275"/>
                              </a:cubicBezTo>
                              <a:cubicBezTo>
                                <a:pt x="961943" y="673805"/>
                                <a:pt x="659254" y="690708"/>
                                <a:pt x="531000" y="676275"/>
                              </a:cubicBezTo>
                              <a:cubicBezTo>
                                <a:pt x="402746" y="661842"/>
                                <a:pt x="180707" y="666619"/>
                                <a:pt x="0" y="676275"/>
                              </a:cubicBezTo>
                              <a:cubicBezTo>
                                <a:pt x="-21408" y="342063"/>
                                <a:pt x="-19753" y="163709"/>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2473326803">
                                <a:prstGeom prst="rect">
                                  <a:avLst/>
                                </a:prstGeom>
                                <ask:type>
                                  <ask:lineSketchFreehand/>
                                </ask:type>
                              </ask:lineSketchStyleProps>
                            </a:ext>
                          </a:extLst>
                        </a:ln>
                      </wps:spPr>
                      <wps:txbx>
                        <w:txbxContent>
                          <w:p w14:paraId="7D91CBAC" w14:textId="77777777" w:rsidR="003620B0" w:rsidRPr="00992566" w:rsidRDefault="003620B0" w:rsidP="00D45586">
                            <w:pPr>
                              <w:pStyle w:val="Textfeld"/>
                              <w:jc w:val="left"/>
                            </w:pPr>
                            <w:r w:rsidRPr="00992566">
                              <w:t>Sie fahren mit dem Auto einen Fußgänger an.</w:t>
                            </w:r>
                          </w:p>
                          <w:p w14:paraId="5D3F7966" w14:textId="77777777" w:rsidR="003620B0" w:rsidRDefault="003620B0"/>
                          <w:p w14:paraId="672117E4" w14:textId="77777777" w:rsidR="003620B0" w:rsidRPr="00992566" w:rsidRDefault="003620B0" w:rsidP="00D45586">
                            <w:pPr>
                              <w:pStyle w:val="Textfeld"/>
                              <w:jc w:val="left"/>
                            </w:pPr>
                            <w:r w:rsidRPr="00992566">
                              <w:t>Sie fahren mit dem Auto einen Fußgänger an.</w:t>
                            </w:r>
                          </w:p>
                          <w:p w14:paraId="7B9E7DDC" w14:textId="77777777" w:rsidR="003620B0" w:rsidRDefault="003620B0"/>
                          <w:p w14:paraId="0A4F60AE" w14:textId="77777777" w:rsidR="003620B0" w:rsidRPr="00992566" w:rsidRDefault="003620B0" w:rsidP="00D45586">
                            <w:pPr>
                              <w:pStyle w:val="Textfeld"/>
                              <w:jc w:val="left"/>
                            </w:pPr>
                            <w:r w:rsidRPr="00992566">
                              <w:t>Sie fahren mit dem Auto einen Fußgänger an.</w:t>
                            </w:r>
                          </w:p>
                          <w:p w14:paraId="223C9B26" w14:textId="77777777" w:rsidR="003620B0" w:rsidRDefault="003620B0"/>
                          <w:p w14:paraId="0A18D387" w14:textId="77777777" w:rsidR="003620B0" w:rsidRPr="00992566" w:rsidRDefault="003620B0" w:rsidP="00D45586">
                            <w:pPr>
                              <w:pStyle w:val="Textfeld"/>
                              <w:jc w:val="left"/>
                            </w:pPr>
                            <w:r w:rsidRPr="00992566">
                              <w:t>Sie fahren mit dem Auto einen Fußgänger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20E56" id="Textfeld 1032" o:spid="_x0000_s1384" style="position:absolute;left:0;text-align:left;margin-left:298.8pt;margin-top:267.45pt;width:167.25pt;height:53.25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124000,676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" adj="-11796480,,5400" path="m,nfc99988,8752,362284,4048,467280,,572276,-4048,799299,-11433,998280,v198981,11433,290511,23024,552240,c1812249,-23024,1978600,17960,2124000,v9360,143032,-31457,477798,,676275c1943978,677137,1692900,701587,1550520,676275v-142380,-25312,-308422,-13875,-552240,c754462,690150,679357,666426,509760,676275,340163,686124,154210,701694,,676275,20473,400978,-21292,268521,,xem,nsc210476,-25226,360064,-24350,509760,,659456,24350,774272,-12844,977040,v202768,12844,300777,12968,509760,c1695783,-12968,1885919,25078,2124000,v-19181,172409,16423,453176,,676275c1998306,672971,1745810,661752,1635480,676275v-110330,14523,-388463,2470,-531000,c961943,673805,659254,690708,531000,676275,402746,661842,180707,666619,,676275,-21408,342063,-19753,163709,,xe" fillcolor="white [3201]" strokeweight=".5pt">
                <v:stroke joinstyle="miter"/>
                <v:formulas/>
                <v:path arrowok="t" o:extrusionok="f" o:connecttype="custom" o:connectlocs="0,0;467280,0;998280,0;1550520,0;2124000,0;2124000,676275;1550520,676275;998280,676275;509760,676275;0,676275;0,0" o:connectangles="0,0,0,0,0,0,0,0,0,0,0" textboxrect="0,0,2124000,676275"/>
                <v:textbox>
                  <w:txbxContent>
                    <w:p w14:paraId="7D91CBAC" w14:textId="77777777" w:rsidR="003620B0" w:rsidRPr="00992566" w:rsidRDefault="003620B0" w:rsidP="00D45586">
                      <w:pPr>
                        <w:pStyle w:val="Textfeld"/>
                        <w:jc w:val="left"/>
                      </w:pPr>
                      <w:r w:rsidRPr="00992566">
                        <w:t>Sie fahren mit dem Auto einen Fußgänger an.</w:t>
                      </w:r>
                    </w:p>
                    <w:p w14:paraId="5D3F7966" w14:textId="77777777" w:rsidR="003620B0" w:rsidRDefault="003620B0"/>
                    <w:p w14:paraId="672117E4" w14:textId="77777777" w:rsidR="003620B0" w:rsidRPr="00992566" w:rsidRDefault="003620B0" w:rsidP="00D45586">
                      <w:pPr>
                        <w:pStyle w:val="Textfeld"/>
                        <w:jc w:val="left"/>
                      </w:pPr>
                      <w:r w:rsidRPr="00992566">
                        <w:t>Sie fahren mit dem Auto einen Fußgänger an.</w:t>
                      </w:r>
                    </w:p>
                    <w:p w14:paraId="7B9E7DDC" w14:textId="77777777" w:rsidR="003620B0" w:rsidRDefault="003620B0"/>
                    <w:p w14:paraId="0A4F60AE" w14:textId="77777777" w:rsidR="003620B0" w:rsidRPr="00992566" w:rsidRDefault="003620B0" w:rsidP="00D45586">
                      <w:pPr>
                        <w:pStyle w:val="Textfeld"/>
                        <w:jc w:val="left"/>
                      </w:pPr>
                      <w:r w:rsidRPr="00992566">
                        <w:t>Sie fahren mit dem Auto einen Fußgänger an.</w:t>
                      </w:r>
                    </w:p>
                    <w:p w14:paraId="223C9B26" w14:textId="77777777" w:rsidR="003620B0" w:rsidRDefault="003620B0"/>
                    <w:p w14:paraId="0A18D387" w14:textId="77777777" w:rsidR="003620B0" w:rsidRPr="00992566" w:rsidRDefault="003620B0" w:rsidP="00D45586">
                      <w:pPr>
                        <w:pStyle w:val="Textfeld"/>
                        <w:jc w:val="left"/>
                      </w:pPr>
                      <w:r w:rsidRPr="00992566">
                        <w:t>Sie fahren mit dem Auto einen Fußgänger an.</w:t>
                      </w:r>
                    </w:p>
                  </w:txbxContent>
                </v:textbox>
                <w10:wrap anchorx="margin"/>
              </v:shape>
            </w:pict>
          </mc:Fallback>
        </mc:AlternateContent>
      </w:r>
      <w:r w:rsidR="0043711E" w:rsidRPr="0085058F">
        <w:rPr>
          <w:noProof/>
        </w:rPr>
        <mc:AlternateContent>
          <mc:Choice Requires="wps">
            <w:drawing>
              <wp:anchor distT="0" distB="0" distL="114300" distR="114300" simplePos="0" relativeHeight="251925504" behindDoc="0" locked="0" layoutInCell="1" allowOverlap="1" wp14:anchorId="41583068" wp14:editId="6F45E0AB">
                <wp:simplePos x="0" y="0"/>
                <wp:positionH relativeFrom="margin">
                  <wp:align>right</wp:align>
                </wp:positionH>
                <wp:positionV relativeFrom="paragraph">
                  <wp:posOffset>1850390</wp:posOffset>
                </wp:positionV>
                <wp:extent cx="2412000" cy="990600"/>
                <wp:effectExtent l="19050" t="19050" r="45720" b="38100"/>
                <wp:wrapNone/>
                <wp:docPr id="1034" name="Textfeld 1034"/>
                <wp:cNvGraphicFramePr/>
                <a:graphic xmlns:a="http://schemas.openxmlformats.org/drawingml/2006/main">
                  <a:graphicData uri="http://schemas.microsoft.com/office/word/2010/wordprocessingShape">
                    <wps:wsp>
                      <wps:cNvSpPr txBox="1"/>
                      <wps:spPr>
                        <a:xfrm>
                          <a:off x="0" y="0"/>
                          <a:ext cx="2412000" cy="990600"/>
                        </a:xfrm>
                        <a:custGeom>
                          <a:avLst/>
                          <a:gdLst>
                            <a:gd name="connsiteX0" fmla="*/ 0 w 2412000"/>
                            <a:gd name="connsiteY0" fmla="*/ 0 h 990600"/>
                            <a:gd name="connsiteX1" fmla="*/ 530640 w 2412000"/>
                            <a:gd name="connsiteY1" fmla="*/ 0 h 990600"/>
                            <a:gd name="connsiteX2" fmla="*/ 1085400 w 2412000"/>
                            <a:gd name="connsiteY2" fmla="*/ 0 h 990600"/>
                            <a:gd name="connsiteX3" fmla="*/ 1664280 w 2412000"/>
                            <a:gd name="connsiteY3" fmla="*/ 0 h 990600"/>
                            <a:gd name="connsiteX4" fmla="*/ 2412000 w 2412000"/>
                            <a:gd name="connsiteY4" fmla="*/ 0 h 990600"/>
                            <a:gd name="connsiteX5" fmla="*/ 2412000 w 2412000"/>
                            <a:gd name="connsiteY5" fmla="*/ 515112 h 990600"/>
                            <a:gd name="connsiteX6" fmla="*/ 2412000 w 2412000"/>
                            <a:gd name="connsiteY6" fmla="*/ 990600 h 990600"/>
                            <a:gd name="connsiteX7" fmla="*/ 1809000 w 2412000"/>
                            <a:gd name="connsiteY7" fmla="*/ 990600 h 990600"/>
                            <a:gd name="connsiteX8" fmla="*/ 1278360 w 2412000"/>
                            <a:gd name="connsiteY8" fmla="*/ 990600 h 990600"/>
                            <a:gd name="connsiteX9" fmla="*/ 627120 w 2412000"/>
                            <a:gd name="connsiteY9" fmla="*/ 990600 h 990600"/>
                            <a:gd name="connsiteX10" fmla="*/ 0 w 2412000"/>
                            <a:gd name="connsiteY10" fmla="*/ 990600 h 990600"/>
                            <a:gd name="connsiteX11" fmla="*/ 0 w 2412000"/>
                            <a:gd name="connsiteY11" fmla="*/ 515112 h 990600"/>
                            <a:gd name="connsiteX12" fmla="*/ 0 w 2412000"/>
                            <a:gd name="connsiteY12"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2000" h="990600" fill="none" extrusionOk="0">
                              <a:moveTo>
                                <a:pt x="0" y="0"/>
                              </a:moveTo>
                              <a:cubicBezTo>
                                <a:pt x="245150" y="-8167"/>
                                <a:pt x="282245" y="-2388"/>
                                <a:pt x="530640" y="0"/>
                              </a:cubicBezTo>
                              <a:cubicBezTo>
                                <a:pt x="779035" y="2388"/>
                                <a:pt x="808652" y="-13383"/>
                                <a:pt x="1085400" y="0"/>
                              </a:cubicBezTo>
                              <a:cubicBezTo>
                                <a:pt x="1362148" y="13383"/>
                                <a:pt x="1443424" y="1000"/>
                                <a:pt x="1664280" y="0"/>
                              </a:cubicBezTo>
                              <a:cubicBezTo>
                                <a:pt x="1885136" y="-1000"/>
                                <a:pt x="2203402" y="-8645"/>
                                <a:pt x="2412000" y="0"/>
                              </a:cubicBezTo>
                              <a:cubicBezTo>
                                <a:pt x="2404640" y="232373"/>
                                <a:pt x="2429721" y="356343"/>
                                <a:pt x="2412000" y="515112"/>
                              </a:cubicBezTo>
                              <a:cubicBezTo>
                                <a:pt x="2394279" y="673881"/>
                                <a:pt x="2412177" y="864608"/>
                                <a:pt x="2412000" y="990600"/>
                              </a:cubicBezTo>
                              <a:cubicBezTo>
                                <a:pt x="2166221" y="1006366"/>
                                <a:pt x="2086144" y="968852"/>
                                <a:pt x="1809000" y="990600"/>
                              </a:cubicBezTo>
                              <a:cubicBezTo>
                                <a:pt x="1531856" y="1012348"/>
                                <a:pt x="1387373" y="972423"/>
                                <a:pt x="1278360" y="990600"/>
                              </a:cubicBezTo>
                              <a:cubicBezTo>
                                <a:pt x="1169347" y="1008777"/>
                                <a:pt x="935697" y="964251"/>
                                <a:pt x="627120" y="990600"/>
                              </a:cubicBezTo>
                              <a:cubicBezTo>
                                <a:pt x="318543" y="1016949"/>
                                <a:pt x="247755" y="1005840"/>
                                <a:pt x="0" y="990600"/>
                              </a:cubicBezTo>
                              <a:cubicBezTo>
                                <a:pt x="-4108" y="756196"/>
                                <a:pt x="-11069" y="722367"/>
                                <a:pt x="0" y="515112"/>
                              </a:cubicBezTo>
                              <a:cubicBezTo>
                                <a:pt x="11069" y="307857"/>
                                <a:pt x="-21569" y="241905"/>
                                <a:pt x="0" y="0"/>
                              </a:cubicBezTo>
                              <a:close/>
                            </a:path>
                            <a:path w="2412000" h="990600" stroke="0" extrusionOk="0">
                              <a:moveTo>
                                <a:pt x="0" y="0"/>
                              </a:moveTo>
                              <a:cubicBezTo>
                                <a:pt x="246384" y="-26381"/>
                                <a:pt x="407065" y="-21842"/>
                                <a:pt x="578880" y="0"/>
                              </a:cubicBezTo>
                              <a:cubicBezTo>
                                <a:pt x="750695" y="21842"/>
                                <a:pt x="942484" y="-17157"/>
                                <a:pt x="1181880" y="0"/>
                              </a:cubicBezTo>
                              <a:cubicBezTo>
                                <a:pt x="1421276" y="17157"/>
                                <a:pt x="1528884" y="-12449"/>
                                <a:pt x="1760760" y="0"/>
                              </a:cubicBezTo>
                              <a:cubicBezTo>
                                <a:pt x="1992636" y="12449"/>
                                <a:pt x="2117792" y="-16034"/>
                                <a:pt x="2412000" y="0"/>
                              </a:cubicBezTo>
                              <a:cubicBezTo>
                                <a:pt x="2406918" y="117408"/>
                                <a:pt x="2402248" y="261846"/>
                                <a:pt x="2412000" y="485394"/>
                              </a:cubicBezTo>
                              <a:cubicBezTo>
                                <a:pt x="2421752" y="708942"/>
                                <a:pt x="2424239" y="823524"/>
                                <a:pt x="2412000" y="990600"/>
                              </a:cubicBezTo>
                              <a:cubicBezTo>
                                <a:pt x="2130101" y="967620"/>
                                <a:pt x="2044106" y="1009190"/>
                                <a:pt x="1833120" y="990600"/>
                              </a:cubicBezTo>
                              <a:cubicBezTo>
                                <a:pt x="1622134" y="972010"/>
                                <a:pt x="1381855" y="1000068"/>
                                <a:pt x="1230120" y="990600"/>
                              </a:cubicBezTo>
                              <a:cubicBezTo>
                                <a:pt x="1078385" y="981132"/>
                                <a:pt x="820485" y="988913"/>
                                <a:pt x="651240" y="990600"/>
                              </a:cubicBezTo>
                              <a:cubicBezTo>
                                <a:pt x="481995" y="992287"/>
                                <a:pt x="202688" y="973040"/>
                                <a:pt x="0" y="990600"/>
                              </a:cubicBezTo>
                              <a:cubicBezTo>
                                <a:pt x="-4549" y="755520"/>
                                <a:pt x="8066" y="605803"/>
                                <a:pt x="0" y="495300"/>
                              </a:cubicBezTo>
                              <a:cubicBezTo>
                                <a:pt x="-8066" y="384797"/>
                                <a:pt x="1536" y="11364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414013583">
                                <a:prstGeom prst="rect">
                                  <a:avLst/>
                                </a:prstGeom>
                                <ask:type>
                                  <ask:lineSketchFreehand/>
                                </ask:type>
                              </ask:lineSketchStyleProps>
                            </a:ext>
                          </a:extLst>
                        </a:ln>
                      </wps:spPr>
                      <wps:txbx>
                        <w:txbxContent>
                          <w:p w14:paraId="0ABDBDD1" w14:textId="77777777" w:rsidR="003620B0" w:rsidRPr="00992566" w:rsidRDefault="003620B0" w:rsidP="00D45586">
                            <w:pPr>
                              <w:pStyle w:val="Textfeld"/>
                              <w:jc w:val="left"/>
                            </w:pPr>
                            <w:r w:rsidRPr="00992566">
                              <w:t>Sie werfen absichtlich einen Backstein durch eine Fensterscheibe.</w:t>
                            </w:r>
                          </w:p>
                          <w:p w14:paraId="2C27A5B6" w14:textId="77777777" w:rsidR="003620B0" w:rsidRDefault="003620B0"/>
                          <w:p w14:paraId="080D0618" w14:textId="77777777" w:rsidR="003620B0" w:rsidRPr="00992566" w:rsidRDefault="003620B0" w:rsidP="00D45586">
                            <w:pPr>
                              <w:pStyle w:val="Textfeld"/>
                              <w:jc w:val="left"/>
                            </w:pPr>
                            <w:r w:rsidRPr="00992566">
                              <w:t>Sie werfen absichtlich einen Backstein durch eine Fensterscheibe.</w:t>
                            </w:r>
                          </w:p>
                          <w:p w14:paraId="76AF8B6D" w14:textId="77777777" w:rsidR="003620B0" w:rsidRDefault="003620B0"/>
                          <w:p w14:paraId="4784C417" w14:textId="77777777" w:rsidR="003620B0" w:rsidRPr="00992566" w:rsidRDefault="003620B0" w:rsidP="00D45586">
                            <w:pPr>
                              <w:pStyle w:val="Textfeld"/>
                              <w:jc w:val="left"/>
                            </w:pPr>
                            <w:r w:rsidRPr="00992566">
                              <w:t>Sie werfen absichtlich einen Backstein durch eine Fensterscheibe.</w:t>
                            </w:r>
                          </w:p>
                          <w:p w14:paraId="4B638AFC" w14:textId="77777777" w:rsidR="003620B0" w:rsidRDefault="003620B0"/>
                          <w:p w14:paraId="44D7BD37" w14:textId="77777777" w:rsidR="003620B0" w:rsidRPr="00992566" w:rsidRDefault="003620B0" w:rsidP="00D45586">
                            <w:pPr>
                              <w:pStyle w:val="Textfeld"/>
                              <w:jc w:val="left"/>
                            </w:pPr>
                            <w:r w:rsidRPr="00992566">
                              <w:t>Sie werfen absichtlich einen Backstein durch eine Fensterscheibe.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83068" id="Textfeld 1034" o:spid="_x0000_s1385" style="position:absolute;left:0;text-align:left;margin-left:138.7pt;margin-top:145.7pt;width:189.9pt;height:78pt;z-index:251925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2412000,990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" adj="-11796480,,5400" path="m,nfc245150,-8167,282245,-2388,530640,v248395,2388,278012,-13383,554760,c1362148,13383,1443424,1000,1664280,v220856,-1000,539122,-8645,747720,c2404640,232373,2429721,356343,2412000,515112v-17721,158769,177,349496,,475488c2166221,1006366,2086144,968852,1809000,990600v-277144,21748,-421627,-18177,-530640,c1169347,1008777,935697,964251,627120,990600v-308577,26349,-379365,15240,-627120,c-4108,756196,-11069,722367,,515112,11069,307857,-21569,241905,,xem,nsc246384,-26381,407065,-21842,578880,v171815,21842,363604,-17157,603000,c1421276,17157,1528884,-12449,1760760,v231876,12449,357032,-16034,651240,c2406918,117408,2402248,261846,2412000,485394v9752,223548,12239,338130,,505206c2130101,967620,2044106,1009190,1833120,990600v-210986,-18590,-451265,9468,-603000,c1078385,981132,820485,988913,651240,990600,481995,992287,202688,973040,,990600,-4549,755520,8066,605803,,495300,-8066,384797,1536,113643,,xe" fillcolor="white [3201]" strokeweight=".5pt">
                <v:stroke joinstyle="miter"/>
                <v:formulas/>
                <v:path arrowok="t" o:extrusionok="f" o:connecttype="custom" o:connectlocs="0,0;530640,0;1085400,0;1664280,0;2412000,0;2412000,515112;2412000,990600;1809000,990600;1278360,990600;627120,990600;0,990600;0,515112;0,0" o:connectangles="0,0,0,0,0,0,0,0,0,0,0,0,0" textboxrect="0,0,2412000,990600"/>
                <v:textbox>
                  <w:txbxContent>
                    <w:p w14:paraId="0ABDBDD1" w14:textId="77777777" w:rsidR="003620B0" w:rsidRPr="00992566" w:rsidRDefault="003620B0" w:rsidP="00D45586">
                      <w:pPr>
                        <w:pStyle w:val="Textfeld"/>
                        <w:jc w:val="left"/>
                      </w:pPr>
                      <w:r w:rsidRPr="00992566">
                        <w:t>Sie werfen absichtlich einen Backstein durch eine Fensterscheibe.</w:t>
                      </w:r>
                    </w:p>
                    <w:p w14:paraId="2C27A5B6" w14:textId="77777777" w:rsidR="003620B0" w:rsidRDefault="003620B0"/>
                    <w:p w14:paraId="080D0618" w14:textId="77777777" w:rsidR="003620B0" w:rsidRPr="00992566" w:rsidRDefault="003620B0" w:rsidP="00D45586">
                      <w:pPr>
                        <w:pStyle w:val="Textfeld"/>
                        <w:jc w:val="left"/>
                      </w:pPr>
                      <w:r w:rsidRPr="00992566">
                        <w:t>Sie werfen absichtlich einen Backstein durch eine Fensterscheibe.</w:t>
                      </w:r>
                    </w:p>
                    <w:p w14:paraId="76AF8B6D" w14:textId="77777777" w:rsidR="003620B0" w:rsidRDefault="003620B0"/>
                    <w:p w14:paraId="4784C417" w14:textId="77777777" w:rsidR="003620B0" w:rsidRPr="00992566" w:rsidRDefault="003620B0" w:rsidP="00D45586">
                      <w:pPr>
                        <w:pStyle w:val="Textfeld"/>
                        <w:jc w:val="left"/>
                      </w:pPr>
                      <w:r w:rsidRPr="00992566">
                        <w:t>Sie werfen absichtlich einen Backstein durch eine Fensterscheibe.</w:t>
                      </w:r>
                    </w:p>
                    <w:p w14:paraId="4B638AFC" w14:textId="77777777" w:rsidR="003620B0" w:rsidRDefault="003620B0"/>
                    <w:p w14:paraId="44D7BD37" w14:textId="77777777" w:rsidR="003620B0" w:rsidRPr="00992566" w:rsidRDefault="003620B0" w:rsidP="00D45586">
                      <w:pPr>
                        <w:pStyle w:val="Textfeld"/>
                        <w:jc w:val="left"/>
                      </w:pPr>
                      <w:r w:rsidRPr="00992566">
                        <w:t>Sie werfen absichtlich einen Backstein durch eine Fensterscheibe.</w:t>
                      </w:r>
                    </w:p>
                  </w:txbxContent>
                </v:textbox>
                <w10:wrap anchorx="margin"/>
              </v:shape>
            </w:pict>
          </mc:Fallback>
        </mc:AlternateContent>
      </w:r>
      <w:r w:rsidR="0043711E" w:rsidRPr="0085058F">
        <w:rPr>
          <w:noProof/>
        </w:rPr>
        <mc:AlternateContent>
          <mc:Choice Requires="wps">
            <w:drawing>
              <wp:anchor distT="0" distB="0" distL="114300" distR="114300" simplePos="0" relativeHeight="251929600" behindDoc="0" locked="0" layoutInCell="1" allowOverlap="1" wp14:anchorId="66C8E69F" wp14:editId="44444E2F">
                <wp:simplePos x="0" y="0"/>
                <wp:positionH relativeFrom="margin">
                  <wp:posOffset>257175</wp:posOffset>
                </wp:positionH>
                <wp:positionV relativeFrom="paragraph">
                  <wp:posOffset>1459865</wp:posOffset>
                </wp:positionV>
                <wp:extent cx="2448000" cy="962025"/>
                <wp:effectExtent l="19050" t="19050" r="47625" b="47625"/>
                <wp:wrapNone/>
                <wp:docPr id="1035" name="Textfeld 1035"/>
                <wp:cNvGraphicFramePr/>
                <a:graphic xmlns:a="http://schemas.openxmlformats.org/drawingml/2006/main">
                  <a:graphicData uri="http://schemas.microsoft.com/office/word/2010/wordprocessingShape">
                    <wps:wsp>
                      <wps:cNvSpPr txBox="1"/>
                      <wps:spPr>
                        <a:xfrm>
                          <a:off x="0" y="0"/>
                          <a:ext cx="2448000" cy="962025"/>
                        </a:xfrm>
                        <a:custGeom>
                          <a:avLst/>
                          <a:gdLst>
                            <a:gd name="connsiteX0" fmla="*/ 0 w 2448000"/>
                            <a:gd name="connsiteY0" fmla="*/ 0 h 962025"/>
                            <a:gd name="connsiteX1" fmla="*/ 587520 w 2448000"/>
                            <a:gd name="connsiteY1" fmla="*/ 0 h 962025"/>
                            <a:gd name="connsiteX2" fmla="*/ 1224000 w 2448000"/>
                            <a:gd name="connsiteY2" fmla="*/ 0 h 962025"/>
                            <a:gd name="connsiteX3" fmla="*/ 1787040 w 2448000"/>
                            <a:gd name="connsiteY3" fmla="*/ 0 h 962025"/>
                            <a:gd name="connsiteX4" fmla="*/ 2448000 w 2448000"/>
                            <a:gd name="connsiteY4" fmla="*/ 0 h 962025"/>
                            <a:gd name="connsiteX5" fmla="*/ 2448000 w 2448000"/>
                            <a:gd name="connsiteY5" fmla="*/ 452152 h 962025"/>
                            <a:gd name="connsiteX6" fmla="*/ 2448000 w 2448000"/>
                            <a:gd name="connsiteY6" fmla="*/ 962025 h 962025"/>
                            <a:gd name="connsiteX7" fmla="*/ 1787040 w 2448000"/>
                            <a:gd name="connsiteY7" fmla="*/ 962025 h 962025"/>
                            <a:gd name="connsiteX8" fmla="*/ 1199520 w 2448000"/>
                            <a:gd name="connsiteY8" fmla="*/ 962025 h 962025"/>
                            <a:gd name="connsiteX9" fmla="*/ 563040 w 2448000"/>
                            <a:gd name="connsiteY9" fmla="*/ 962025 h 962025"/>
                            <a:gd name="connsiteX10" fmla="*/ 0 w 2448000"/>
                            <a:gd name="connsiteY10" fmla="*/ 962025 h 962025"/>
                            <a:gd name="connsiteX11" fmla="*/ 0 w 2448000"/>
                            <a:gd name="connsiteY11" fmla="*/ 471392 h 962025"/>
                            <a:gd name="connsiteX12" fmla="*/ 0 w 2448000"/>
                            <a:gd name="connsiteY12" fmla="*/ 0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48000" h="962025" fill="none" extrusionOk="0">
                              <a:moveTo>
                                <a:pt x="0" y="0"/>
                              </a:moveTo>
                              <a:cubicBezTo>
                                <a:pt x="274533" y="-13544"/>
                                <a:pt x="423012" y="-1798"/>
                                <a:pt x="587520" y="0"/>
                              </a:cubicBezTo>
                              <a:cubicBezTo>
                                <a:pt x="752028" y="1798"/>
                                <a:pt x="997917" y="-4028"/>
                                <a:pt x="1224000" y="0"/>
                              </a:cubicBezTo>
                              <a:cubicBezTo>
                                <a:pt x="1450083" y="4028"/>
                                <a:pt x="1599446" y="21516"/>
                                <a:pt x="1787040" y="0"/>
                              </a:cubicBezTo>
                              <a:cubicBezTo>
                                <a:pt x="1974634" y="-21516"/>
                                <a:pt x="2126166" y="-14696"/>
                                <a:pt x="2448000" y="0"/>
                              </a:cubicBezTo>
                              <a:cubicBezTo>
                                <a:pt x="2439199" y="140228"/>
                                <a:pt x="2463790" y="270214"/>
                                <a:pt x="2448000" y="452152"/>
                              </a:cubicBezTo>
                              <a:cubicBezTo>
                                <a:pt x="2432210" y="634090"/>
                                <a:pt x="2467565" y="751761"/>
                                <a:pt x="2448000" y="962025"/>
                              </a:cubicBezTo>
                              <a:cubicBezTo>
                                <a:pt x="2149184" y="950766"/>
                                <a:pt x="1994348" y="970493"/>
                                <a:pt x="1787040" y="962025"/>
                              </a:cubicBezTo>
                              <a:cubicBezTo>
                                <a:pt x="1579732" y="953557"/>
                                <a:pt x="1384840" y="963330"/>
                                <a:pt x="1199520" y="962025"/>
                              </a:cubicBezTo>
                              <a:cubicBezTo>
                                <a:pt x="1014200" y="960720"/>
                                <a:pt x="827528" y="977802"/>
                                <a:pt x="563040" y="962025"/>
                              </a:cubicBezTo>
                              <a:cubicBezTo>
                                <a:pt x="298552" y="946248"/>
                                <a:pt x="225060" y="987796"/>
                                <a:pt x="0" y="962025"/>
                              </a:cubicBezTo>
                              <a:cubicBezTo>
                                <a:pt x="-17563" y="728903"/>
                                <a:pt x="10291" y="572015"/>
                                <a:pt x="0" y="471392"/>
                              </a:cubicBezTo>
                              <a:cubicBezTo>
                                <a:pt x="-10291" y="370769"/>
                                <a:pt x="-5058" y="219444"/>
                                <a:pt x="0" y="0"/>
                              </a:cubicBezTo>
                              <a:close/>
                            </a:path>
                            <a:path w="2448000" h="962025" stroke="0" extrusionOk="0">
                              <a:moveTo>
                                <a:pt x="0" y="0"/>
                              </a:moveTo>
                              <a:cubicBezTo>
                                <a:pt x="218438" y="-22235"/>
                                <a:pt x="356820" y="28240"/>
                                <a:pt x="636480" y="0"/>
                              </a:cubicBezTo>
                              <a:cubicBezTo>
                                <a:pt x="916140" y="-28240"/>
                                <a:pt x="1060286" y="52"/>
                                <a:pt x="1297440" y="0"/>
                              </a:cubicBezTo>
                              <a:cubicBezTo>
                                <a:pt x="1534594" y="-52"/>
                                <a:pt x="1663653" y="7352"/>
                                <a:pt x="1909440" y="0"/>
                              </a:cubicBezTo>
                              <a:cubicBezTo>
                                <a:pt x="2155227" y="-7352"/>
                                <a:pt x="2221554" y="151"/>
                                <a:pt x="2448000" y="0"/>
                              </a:cubicBezTo>
                              <a:cubicBezTo>
                                <a:pt x="2426349" y="187272"/>
                                <a:pt x="2441729" y="264393"/>
                                <a:pt x="2448000" y="461772"/>
                              </a:cubicBezTo>
                              <a:cubicBezTo>
                                <a:pt x="2454271" y="659151"/>
                                <a:pt x="2425347" y="861245"/>
                                <a:pt x="2448000" y="962025"/>
                              </a:cubicBezTo>
                              <a:cubicBezTo>
                                <a:pt x="2214398" y="941808"/>
                                <a:pt x="2069281" y="942003"/>
                                <a:pt x="1836000" y="962025"/>
                              </a:cubicBezTo>
                              <a:cubicBezTo>
                                <a:pt x="1602719" y="982047"/>
                                <a:pt x="1327971" y="948393"/>
                                <a:pt x="1175040" y="962025"/>
                              </a:cubicBezTo>
                              <a:cubicBezTo>
                                <a:pt x="1022109" y="975657"/>
                                <a:pt x="765410" y="978778"/>
                                <a:pt x="587520" y="962025"/>
                              </a:cubicBezTo>
                              <a:cubicBezTo>
                                <a:pt x="409630" y="945272"/>
                                <a:pt x="265741" y="949216"/>
                                <a:pt x="0" y="962025"/>
                              </a:cubicBezTo>
                              <a:cubicBezTo>
                                <a:pt x="-5936" y="814582"/>
                                <a:pt x="419" y="695361"/>
                                <a:pt x="0" y="509873"/>
                              </a:cubicBezTo>
                              <a:cubicBezTo>
                                <a:pt x="-419" y="324385"/>
                                <a:pt x="-12331" y="132857"/>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4061255571">
                                <a:prstGeom prst="rect">
                                  <a:avLst/>
                                </a:prstGeom>
                                <ask:type>
                                  <ask:lineSketchFreehand/>
                                </ask:type>
                              </ask:lineSketchStyleProps>
                            </a:ext>
                          </a:extLst>
                        </a:ln>
                      </wps:spPr>
                      <wps:txbx>
                        <w:txbxContent>
                          <w:p w14:paraId="6768E9C6"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3EDD3AA7" w14:textId="77777777" w:rsidR="003620B0" w:rsidRDefault="003620B0"/>
                          <w:p w14:paraId="481FFDD2"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0E594360" w14:textId="77777777" w:rsidR="003620B0" w:rsidRDefault="003620B0"/>
                          <w:p w14:paraId="117A6470"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1F6BD6C2" w14:textId="77777777" w:rsidR="003620B0" w:rsidRDefault="003620B0"/>
                          <w:p w14:paraId="071AA18E"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8E69F" id="Textfeld 1035" o:spid="_x0000_s1386" style="position:absolute;left:0;text-align:left;margin-left:20.25pt;margin-top:114.95pt;width:192.75pt;height:75.7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448000,962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" adj="-11796480,,5400" path="m,nfc274533,-13544,423012,-1798,587520,v164508,1798,410397,-4028,636480,c1450083,4028,1599446,21516,1787040,v187594,-21516,339126,-14696,660960,c2439199,140228,2463790,270214,2448000,452152v-15790,181938,19565,299609,,509873c2149184,950766,1994348,970493,1787040,962025v-207308,-8468,-402200,1305,-587520,c1014200,960720,827528,977802,563040,962025,298552,946248,225060,987796,,962025,-17563,728903,10291,572015,,471392,-10291,370769,-5058,219444,,xem,nsc218438,-22235,356820,28240,636480,v279660,-28240,423806,52,660960,c1534594,-52,1663653,7352,1909440,v245787,-7352,312114,151,538560,c2426349,187272,2441729,264393,2448000,461772v6271,197379,-22653,399473,,500253c2214398,941808,2069281,942003,1836000,962025v-233281,20022,-508029,-13632,-660960,c1022109,975657,765410,978778,587520,962025,409630,945272,265741,949216,,962025,-5936,814582,419,695361,,509873,-419,324385,-12331,132857,,xe" fillcolor="white [3201]" strokeweight=".5pt">
                <v:stroke joinstyle="miter"/>
                <v:formulas/>
                <v:path arrowok="t" o:extrusionok="f" o:connecttype="custom" o:connectlocs="0,0;587520,0;1224000,0;1787040,0;2448000,0;2448000,452152;2448000,962025;1787040,962025;1199520,962025;563040,962025;0,962025;0,471392;0,0" o:connectangles="0,0,0,0,0,0,0,0,0,0,0,0,0" textboxrect="0,0,2448000,962025"/>
                <v:textbox>
                  <w:txbxContent>
                    <w:p w14:paraId="6768E9C6"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3EDD3AA7" w14:textId="77777777" w:rsidR="003620B0" w:rsidRDefault="003620B0"/>
                    <w:p w14:paraId="481FFDD2"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0E594360" w14:textId="77777777" w:rsidR="003620B0" w:rsidRDefault="003620B0"/>
                    <w:p w14:paraId="117A6470"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1F6BD6C2" w14:textId="77777777" w:rsidR="003620B0" w:rsidRDefault="003620B0"/>
                    <w:p w14:paraId="071AA18E"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txbxContent>
                </v:textbox>
                <w10:wrap anchorx="margin"/>
              </v:shape>
            </w:pict>
          </mc:Fallback>
        </mc:AlternateContent>
      </w:r>
      <w:r w:rsidR="0043711E" w:rsidRPr="0085058F">
        <w:rPr>
          <w:noProof/>
        </w:rPr>
        <mc:AlternateContent>
          <mc:Choice Requires="wps">
            <w:drawing>
              <wp:anchor distT="0" distB="0" distL="114300" distR="114300" simplePos="0" relativeHeight="251921408" behindDoc="0" locked="0" layoutInCell="1" allowOverlap="1" wp14:anchorId="0B78348C" wp14:editId="1D849FAD">
                <wp:simplePos x="0" y="0"/>
                <wp:positionH relativeFrom="margin">
                  <wp:posOffset>3193415</wp:posOffset>
                </wp:positionH>
                <wp:positionV relativeFrom="paragraph">
                  <wp:posOffset>409575</wp:posOffset>
                </wp:positionV>
                <wp:extent cx="2304000" cy="971550"/>
                <wp:effectExtent l="19050" t="19050" r="39370" b="38100"/>
                <wp:wrapNone/>
                <wp:docPr id="1039" name="Textfeld 1039"/>
                <wp:cNvGraphicFramePr/>
                <a:graphic xmlns:a="http://schemas.openxmlformats.org/drawingml/2006/main">
                  <a:graphicData uri="http://schemas.microsoft.com/office/word/2010/wordprocessingShape">
                    <wps:wsp>
                      <wps:cNvSpPr txBox="1"/>
                      <wps:spPr>
                        <a:xfrm>
                          <a:off x="0" y="0"/>
                          <a:ext cx="2304000" cy="971550"/>
                        </a:xfrm>
                        <a:custGeom>
                          <a:avLst/>
                          <a:gdLst>
                            <a:gd name="connsiteX0" fmla="*/ 0 w 2304000"/>
                            <a:gd name="connsiteY0" fmla="*/ 0 h 971550"/>
                            <a:gd name="connsiteX1" fmla="*/ 622080 w 2304000"/>
                            <a:gd name="connsiteY1" fmla="*/ 0 h 971550"/>
                            <a:gd name="connsiteX2" fmla="*/ 1175040 w 2304000"/>
                            <a:gd name="connsiteY2" fmla="*/ 0 h 971550"/>
                            <a:gd name="connsiteX3" fmla="*/ 1704960 w 2304000"/>
                            <a:gd name="connsiteY3" fmla="*/ 0 h 971550"/>
                            <a:gd name="connsiteX4" fmla="*/ 2304000 w 2304000"/>
                            <a:gd name="connsiteY4" fmla="*/ 0 h 971550"/>
                            <a:gd name="connsiteX5" fmla="*/ 2304000 w 2304000"/>
                            <a:gd name="connsiteY5" fmla="*/ 456629 h 971550"/>
                            <a:gd name="connsiteX6" fmla="*/ 2304000 w 2304000"/>
                            <a:gd name="connsiteY6" fmla="*/ 971550 h 971550"/>
                            <a:gd name="connsiteX7" fmla="*/ 1681920 w 2304000"/>
                            <a:gd name="connsiteY7" fmla="*/ 971550 h 971550"/>
                            <a:gd name="connsiteX8" fmla="*/ 1105920 w 2304000"/>
                            <a:gd name="connsiteY8" fmla="*/ 971550 h 971550"/>
                            <a:gd name="connsiteX9" fmla="*/ 529920 w 2304000"/>
                            <a:gd name="connsiteY9" fmla="*/ 971550 h 971550"/>
                            <a:gd name="connsiteX10" fmla="*/ 0 w 2304000"/>
                            <a:gd name="connsiteY10" fmla="*/ 971550 h 971550"/>
                            <a:gd name="connsiteX11" fmla="*/ 0 w 2304000"/>
                            <a:gd name="connsiteY11" fmla="*/ 476060 h 971550"/>
                            <a:gd name="connsiteX12" fmla="*/ 0 w 2304000"/>
                            <a:gd name="connsiteY12" fmla="*/ 0 h 971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304000" h="971550" fill="none" extrusionOk="0">
                              <a:moveTo>
                                <a:pt x="0" y="0"/>
                              </a:moveTo>
                              <a:cubicBezTo>
                                <a:pt x="127431" y="-291"/>
                                <a:pt x="437840" y="23545"/>
                                <a:pt x="622080" y="0"/>
                              </a:cubicBezTo>
                              <a:cubicBezTo>
                                <a:pt x="806320" y="-23545"/>
                                <a:pt x="904666" y="3355"/>
                                <a:pt x="1175040" y="0"/>
                              </a:cubicBezTo>
                              <a:cubicBezTo>
                                <a:pt x="1445414" y="-3355"/>
                                <a:pt x="1586943" y="22008"/>
                                <a:pt x="1704960" y="0"/>
                              </a:cubicBezTo>
                              <a:cubicBezTo>
                                <a:pt x="1822977" y="-22008"/>
                                <a:pt x="2074392" y="5937"/>
                                <a:pt x="2304000" y="0"/>
                              </a:cubicBezTo>
                              <a:cubicBezTo>
                                <a:pt x="2306689" y="162962"/>
                                <a:pt x="2324607" y="261038"/>
                                <a:pt x="2304000" y="456629"/>
                              </a:cubicBezTo>
                              <a:cubicBezTo>
                                <a:pt x="2283393" y="652220"/>
                                <a:pt x="2316720" y="779091"/>
                                <a:pt x="2304000" y="971550"/>
                              </a:cubicBezTo>
                              <a:cubicBezTo>
                                <a:pt x="2056130" y="993229"/>
                                <a:pt x="1964699" y="958533"/>
                                <a:pt x="1681920" y="971550"/>
                              </a:cubicBezTo>
                              <a:cubicBezTo>
                                <a:pt x="1399141" y="984567"/>
                                <a:pt x="1338068" y="944625"/>
                                <a:pt x="1105920" y="971550"/>
                              </a:cubicBezTo>
                              <a:cubicBezTo>
                                <a:pt x="873772" y="998475"/>
                                <a:pt x="697941" y="946115"/>
                                <a:pt x="529920" y="971550"/>
                              </a:cubicBezTo>
                              <a:cubicBezTo>
                                <a:pt x="361899" y="996985"/>
                                <a:pt x="151746" y="993364"/>
                                <a:pt x="0" y="971550"/>
                              </a:cubicBezTo>
                              <a:cubicBezTo>
                                <a:pt x="-3948" y="860941"/>
                                <a:pt x="-19574" y="613401"/>
                                <a:pt x="0" y="476060"/>
                              </a:cubicBezTo>
                              <a:cubicBezTo>
                                <a:pt x="19574" y="338719"/>
                                <a:pt x="-9795" y="155126"/>
                                <a:pt x="0" y="0"/>
                              </a:cubicBezTo>
                              <a:close/>
                            </a:path>
                            <a:path w="2304000" h="971550" stroke="0" extrusionOk="0">
                              <a:moveTo>
                                <a:pt x="0" y="0"/>
                              </a:moveTo>
                              <a:cubicBezTo>
                                <a:pt x="264851" y="16780"/>
                                <a:pt x="399969" y="3103"/>
                                <a:pt x="552960" y="0"/>
                              </a:cubicBezTo>
                              <a:cubicBezTo>
                                <a:pt x="705951" y="-3103"/>
                                <a:pt x="873066" y="15184"/>
                                <a:pt x="1105920" y="0"/>
                              </a:cubicBezTo>
                              <a:cubicBezTo>
                                <a:pt x="1338774" y="-15184"/>
                                <a:pt x="1583267" y="1348"/>
                                <a:pt x="1704960" y="0"/>
                              </a:cubicBezTo>
                              <a:cubicBezTo>
                                <a:pt x="1826653" y="-1348"/>
                                <a:pt x="2081109" y="18391"/>
                                <a:pt x="2304000" y="0"/>
                              </a:cubicBezTo>
                              <a:cubicBezTo>
                                <a:pt x="2294196" y="195412"/>
                                <a:pt x="2324188" y="256598"/>
                                <a:pt x="2304000" y="495491"/>
                              </a:cubicBezTo>
                              <a:cubicBezTo>
                                <a:pt x="2283812" y="734384"/>
                                <a:pt x="2317192" y="751089"/>
                                <a:pt x="2304000" y="971550"/>
                              </a:cubicBezTo>
                              <a:cubicBezTo>
                                <a:pt x="2104672" y="971641"/>
                                <a:pt x="1822205" y="952509"/>
                                <a:pt x="1681920" y="971550"/>
                              </a:cubicBezTo>
                              <a:cubicBezTo>
                                <a:pt x="1541635" y="990591"/>
                                <a:pt x="1286779" y="987652"/>
                                <a:pt x="1105920" y="971550"/>
                              </a:cubicBezTo>
                              <a:cubicBezTo>
                                <a:pt x="925061" y="955448"/>
                                <a:pt x="764461" y="989107"/>
                                <a:pt x="599040" y="971550"/>
                              </a:cubicBezTo>
                              <a:cubicBezTo>
                                <a:pt x="433619" y="953993"/>
                                <a:pt x="264777" y="961505"/>
                                <a:pt x="0" y="971550"/>
                              </a:cubicBezTo>
                              <a:cubicBezTo>
                                <a:pt x="-2708" y="796375"/>
                                <a:pt x="-13798" y="579885"/>
                                <a:pt x="0" y="476060"/>
                              </a:cubicBezTo>
                              <a:cubicBezTo>
                                <a:pt x="13798" y="372235"/>
                                <a:pt x="15837" y="176559"/>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319139550">
                                <a:prstGeom prst="rect">
                                  <a:avLst/>
                                </a:prstGeom>
                                <ask:type>
                                  <ask:lineSketchFreehand/>
                                </ask:type>
                              </ask:lineSketchStyleProps>
                            </a:ext>
                          </a:extLst>
                        </a:ln>
                      </wps:spPr>
                      <wps:txbx>
                        <w:txbxContent>
                          <w:p w14:paraId="5AC2AE43" w14:textId="77777777" w:rsidR="003620B0" w:rsidRDefault="003620B0" w:rsidP="00D45586">
                            <w:pPr>
                              <w:pStyle w:val="Textfeld"/>
                              <w:jc w:val="left"/>
                            </w:pPr>
                            <w:r w:rsidRPr="00992566">
                              <w:t xml:space="preserve">Sie fahren auf ein anderes Auto auf. </w:t>
                            </w:r>
                          </w:p>
                          <w:p w14:paraId="79A42F75" w14:textId="77777777" w:rsidR="003620B0" w:rsidRPr="00992566" w:rsidRDefault="003620B0" w:rsidP="00D45586">
                            <w:pPr>
                              <w:pStyle w:val="Textfeld"/>
                              <w:jc w:val="left"/>
                            </w:pPr>
                            <w:r>
                              <w:t>S</w:t>
                            </w:r>
                            <w:r w:rsidRPr="00992566">
                              <w:t>ie sind schuld.</w:t>
                            </w:r>
                          </w:p>
                          <w:p w14:paraId="2ABD83A8" w14:textId="77777777" w:rsidR="003620B0" w:rsidRDefault="003620B0"/>
                          <w:p w14:paraId="43708A17" w14:textId="77777777" w:rsidR="003620B0" w:rsidRDefault="003620B0" w:rsidP="00D45586">
                            <w:pPr>
                              <w:pStyle w:val="Textfeld"/>
                              <w:jc w:val="left"/>
                            </w:pPr>
                            <w:r w:rsidRPr="00992566">
                              <w:t xml:space="preserve">Sie fahren auf ein anderes Auto auf. </w:t>
                            </w:r>
                          </w:p>
                          <w:p w14:paraId="4F6E67D3" w14:textId="77777777" w:rsidR="003620B0" w:rsidRPr="00992566" w:rsidRDefault="003620B0" w:rsidP="00D45586">
                            <w:pPr>
                              <w:pStyle w:val="Textfeld"/>
                              <w:jc w:val="left"/>
                            </w:pPr>
                            <w:r>
                              <w:t>S</w:t>
                            </w:r>
                            <w:r w:rsidRPr="00992566">
                              <w:t>ie sind schuld.</w:t>
                            </w:r>
                          </w:p>
                          <w:p w14:paraId="5991F0D4" w14:textId="77777777" w:rsidR="003620B0" w:rsidRDefault="003620B0"/>
                          <w:p w14:paraId="4ED0D36D" w14:textId="77777777" w:rsidR="003620B0" w:rsidRDefault="003620B0" w:rsidP="00D45586">
                            <w:pPr>
                              <w:pStyle w:val="Textfeld"/>
                              <w:jc w:val="left"/>
                            </w:pPr>
                            <w:r w:rsidRPr="00992566">
                              <w:t xml:space="preserve">Sie fahren auf ein anderes Auto auf. </w:t>
                            </w:r>
                          </w:p>
                          <w:p w14:paraId="3C4BD158" w14:textId="77777777" w:rsidR="003620B0" w:rsidRPr="00992566" w:rsidRDefault="003620B0" w:rsidP="00D45586">
                            <w:pPr>
                              <w:pStyle w:val="Textfeld"/>
                              <w:jc w:val="left"/>
                            </w:pPr>
                            <w:r>
                              <w:t>S</w:t>
                            </w:r>
                            <w:r w:rsidRPr="00992566">
                              <w:t>ie sind schuld.</w:t>
                            </w:r>
                          </w:p>
                          <w:p w14:paraId="43AAE127" w14:textId="77777777" w:rsidR="003620B0" w:rsidRDefault="003620B0"/>
                          <w:p w14:paraId="0D8C7A40" w14:textId="77777777" w:rsidR="003620B0" w:rsidRDefault="003620B0" w:rsidP="00D45586">
                            <w:pPr>
                              <w:pStyle w:val="Textfeld"/>
                              <w:jc w:val="left"/>
                            </w:pPr>
                            <w:r w:rsidRPr="00992566">
                              <w:t xml:space="preserve">Sie fahren auf ein anderes Auto auf. </w:t>
                            </w:r>
                          </w:p>
                          <w:p w14:paraId="613A9DFF" w14:textId="77777777" w:rsidR="003620B0" w:rsidRPr="00992566" w:rsidRDefault="003620B0" w:rsidP="00D45586">
                            <w:pPr>
                              <w:pStyle w:val="Textfeld"/>
                              <w:jc w:val="left"/>
                            </w:pPr>
                            <w:r>
                              <w:t>S</w:t>
                            </w:r>
                            <w:r w:rsidRPr="00992566">
                              <w:t>ie sind schuld.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8348C" id="Textfeld 1039" o:spid="_x0000_s1387" style="position:absolute;left:0;text-align:left;margin-left:251.45pt;margin-top:32.25pt;width:181.4pt;height:76.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304000,971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" adj="-11796480,,5400" path="m,nfc127431,-291,437840,23545,622080,v184240,-23545,282586,3355,552960,c1445414,-3355,1586943,22008,1704960,v118017,-22008,369432,5937,599040,c2306689,162962,2324607,261038,2304000,456629v-20607,195591,12720,322462,,514921c2056130,993229,1964699,958533,1681920,971550v-282779,13017,-343852,-26925,-576000,c873772,998475,697941,946115,529920,971550,361899,996985,151746,993364,,971550,-3948,860941,-19574,613401,,476060,19574,338719,-9795,155126,,xem,nsc264851,16780,399969,3103,552960,v152991,-3103,320106,15184,552960,c1338774,-15184,1583267,1348,1704960,v121693,-1348,376149,18391,599040,c2294196,195412,2324188,256598,2304000,495491v-20188,238893,13192,255598,,476059c2104672,971641,1822205,952509,1681920,971550v-140285,19041,-395141,16102,-576000,c925061,955448,764461,989107,599040,971550,433619,953993,264777,961505,,971550,-2708,796375,-13798,579885,,476060,13798,372235,15837,176559,,xe" fillcolor="white [3201]" strokeweight=".5pt">
                <v:stroke joinstyle="miter"/>
                <v:formulas/>
                <v:path arrowok="t" o:extrusionok="f" o:connecttype="custom" o:connectlocs="0,0;622080,0;1175040,0;1704960,0;2304000,0;2304000,456629;2304000,971550;1681920,971550;1105920,971550;529920,971550;0,971550;0,476060;0,0" o:connectangles="0,0,0,0,0,0,0,0,0,0,0,0,0" textboxrect="0,0,2304000,971550"/>
                <v:textbox>
                  <w:txbxContent>
                    <w:p w14:paraId="5AC2AE43" w14:textId="77777777" w:rsidR="003620B0" w:rsidRDefault="003620B0" w:rsidP="00D45586">
                      <w:pPr>
                        <w:pStyle w:val="Textfeld"/>
                        <w:jc w:val="left"/>
                      </w:pPr>
                      <w:r w:rsidRPr="00992566">
                        <w:t xml:space="preserve">Sie fahren auf ein anderes Auto auf. </w:t>
                      </w:r>
                    </w:p>
                    <w:p w14:paraId="79A42F75" w14:textId="77777777" w:rsidR="003620B0" w:rsidRPr="00992566" w:rsidRDefault="003620B0" w:rsidP="00D45586">
                      <w:pPr>
                        <w:pStyle w:val="Textfeld"/>
                        <w:jc w:val="left"/>
                      </w:pPr>
                      <w:r>
                        <w:t>S</w:t>
                      </w:r>
                      <w:r w:rsidRPr="00992566">
                        <w:t>ie sind schuld.</w:t>
                      </w:r>
                    </w:p>
                    <w:p w14:paraId="2ABD83A8" w14:textId="77777777" w:rsidR="003620B0" w:rsidRDefault="003620B0"/>
                    <w:p w14:paraId="43708A17" w14:textId="77777777" w:rsidR="003620B0" w:rsidRDefault="003620B0" w:rsidP="00D45586">
                      <w:pPr>
                        <w:pStyle w:val="Textfeld"/>
                        <w:jc w:val="left"/>
                      </w:pPr>
                      <w:r w:rsidRPr="00992566">
                        <w:t xml:space="preserve">Sie fahren auf ein anderes Auto auf. </w:t>
                      </w:r>
                    </w:p>
                    <w:p w14:paraId="4F6E67D3" w14:textId="77777777" w:rsidR="003620B0" w:rsidRPr="00992566" w:rsidRDefault="003620B0" w:rsidP="00D45586">
                      <w:pPr>
                        <w:pStyle w:val="Textfeld"/>
                        <w:jc w:val="left"/>
                      </w:pPr>
                      <w:r>
                        <w:t>S</w:t>
                      </w:r>
                      <w:r w:rsidRPr="00992566">
                        <w:t>ie sind schuld.</w:t>
                      </w:r>
                    </w:p>
                    <w:p w14:paraId="5991F0D4" w14:textId="77777777" w:rsidR="003620B0" w:rsidRDefault="003620B0"/>
                    <w:p w14:paraId="4ED0D36D" w14:textId="77777777" w:rsidR="003620B0" w:rsidRDefault="003620B0" w:rsidP="00D45586">
                      <w:pPr>
                        <w:pStyle w:val="Textfeld"/>
                        <w:jc w:val="left"/>
                      </w:pPr>
                      <w:r w:rsidRPr="00992566">
                        <w:t xml:space="preserve">Sie fahren auf ein anderes Auto auf. </w:t>
                      </w:r>
                    </w:p>
                    <w:p w14:paraId="3C4BD158" w14:textId="77777777" w:rsidR="003620B0" w:rsidRPr="00992566" w:rsidRDefault="003620B0" w:rsidP="00D45586">
                      <w:pPr>
                        <w:pStyle w:val="Textfeld"/>
                        <w:jc w:val="left"/>
                      </w:pPr>
                      <w:r>
                        <w:t>S</w:t>
                      </w:r>
                      <w:r w:rsidRPr="00992566">
                        <w:t>ie sind schuld.</w:t>
                      </w:r>
                    </w:p>
                    <w:p w14:paraId="43AAE127" w14:textId="77777777" w:rsidR="003620B0" w:rsidRDefault="003620B0"/>
                    <w:p w14:paraId="0D8C7A40" w14:textId="77777777" w:rsidR="003620B0" w:rsidRDefault="003620B0" w:rsidP="00D45586">
                      <w:pPr>
                        <w:pStyle w:val="Textfeld"/>
                        <w:jc w:val="left"/>
                      </w:pPr>
                      <w:r w:rsidRPr="00992566">
                        <w:t xml:space="preserve">Sie fahren auf ein anderes Auto auf. </w:t>
                      </w:r>
                    </w:p>
                    <w:p w14:paraId="613A9DFF" w14:textId="77777777" w:rsidR="003620B0" w:rsidRPr="00992566" w:rsidRDefault="003620B0" w:rsidP="00D45586">
                      <w:pPr>
                        <w:pStyle w:val="Textfeld"/>
                        <w:jc w:val="left"/>
                      </w:pPr>
                      <w:r>
                        <w:t>S</w:t>
                      </w:r>
                      <w:r w:rsidRPr="00992566">
                        <w:t>ie sind schuld.</w:t>
                      </w:r>
                    </w:p>
                  </w:txbxContent>
                </v:textbox>
                <w10:wrap anchorx="margin"/>
              </v:shape>
            </w:pict>
          </mc:Fallback>
        </mc:AlternateContent>
      </w:r>
    </w:p>
    <w:tbl>
      <w:tblPr>
        <w:tblStyle w:val="EinfacheTabelle11"/>
        <w:tblW w:w="0" w:type="auto"/>
        <w:tblInd w:w="284" w:type="dxa"/>
        <w:tblLook w:val="0420" w:firstRow="1" w:lastRow="0" w:firstColumn="0" w:lastColumn="0" w:noHBand="0" w:noVBand="1"/>
      </w:tblPr>
      <w:tblGrid>
        <w:gridCol w:w="3018"/>
        <w:gridCol w:w="2146"/>
        <w:gridCol w:w="4483"/>
      </w:tblGrid>
      <w:tr w:rsidR="0043711E" w:rsidRPr="000C4AC7" w14:paraId="2AE29F77" w14:textId="77777777" w:rsidTr="00261749">
        <w:trPr>
          <w:cnfStyle w:val="100000000000" w:firstRow="1" w:lastRow="0" w:firstColumn="0" w:lastColumn="0" w:oddVBand="0" w:evenVBand="0" w:oddHBand="0" w:evenHBand="0" w:firstRowFirstColumn="0" w:firstRowLastColumn="0" w:lastRowFirstColumn="0" w:lastRowLastColumn="0"/>
        </w:trPr>
        <w:tc>
          <w:tcPr>
            <w:tcW w:w="3018" w:type="dxa"/>
            <w:vAlign w:val="center"/>
          </w:tcPr>
          <w:p w14:paraId="400B2B2E" w14:textId="77777777" w:rsidR="0043711E" w:rsidRPr="000C4AC7" w:rsidRDefault="0043711E" w:rsidP="008135E5">
            <w:pPr>
              <w:pStyle w:val="Textfeld"/>
              <w:framePr w:hSpace="0" w:wrap="auto" w:vAnchor="margin" w:yAlign="inline"/>
              <w:suppressOverlap w:val="0"/>
              <w:rPr>
                <w:color w:val="auto"/>
              </w:rPr>
            </w:pPr>
            <w:r w:rsidRPr="000C4AC7">
              <w:rPr>
                <w:color w:val="auto"/>
              </w:rPr>
              <w:lastRenderedPageBreak/>
              <w:t>Fall</w:t>
            </w:r>
          </w:p>
        </w:tc>
        <w:tc>
          <w:tcPr>
            <w:tcW w:w="2146" w:type="dxa"/>
            <w:vAlign w:val="center"/>
          </w:tcPr>
          <w:p w14:paraId="07844A72" w14:textId="77777777" w:rsidR="0043711E" w:rsidRPr="000C4AC7" w:rsidRDefault="0043711E" w:rsidP="008135E5">
            <w:pPr>
              <w:pStyle w:val="Textfeld"/>
              <w:framePr w:hSpace="0" w:wrap="auto" w:vAnchor="margin" w:yAlign="inline"/>
              <w:suppressOverlap w:val="0"/>
              <w:rPr>
                <w:color w:val="auto"/>
              </w:rPr>
            </w:pPr>
            <w:r w:rsidRPr="000C4AC7">
              <w:rPr>
                <w:color w:val="auto"/>
              </w:rPr>
              <w:t>Greift die private Haftpflicht-versicherung?</w:t>
            </w:r>
          </w:p>
        </w:tc>
        <w:tc>
          <w:tcPr>
            <w:tcW w:w="4483" w:type="dxa"/>
            <w:vAlign w:val="center"/>
          </w:tcPr>
          <w:p w14:paraId="7928BCDF" w14:textId="77777777" w:rsidR="0043711E" w:rsidRPr="000C4AC7" w:rsidRDefault="0043711E" w:rsidP="008135E5">
            <w:pPr>
              <w:pStyle w:val="Textfeld"/>
              <w:framePr w:hSpace="0" w:wrap="auto" w:vAnchor="margin" w:yAlign="inline"/>
              <w:suppressOverlap w:val="0"/>
              <w:rPr>
                <w:color w:val="auto"/>
              </w:rPr>
            </w:pPr>
            <w:r w:rsidRPr="000C4AC7">
              <w:rPr>
                <w:color w:val="auto"/>
              </w:rPr>
              <w:t>Begründung</w:t>
            </w:r>
          </w:p>
        </w:tc>
      </w:tr>
      <w:tr w:rsidR="0043711E" w:rsidRPr="000C4AC7" w14:paraId="56F0F408" w14:textId="77777777" w:rsidTr="00261749">
        <w:trPr>
          <w:cnfStyle w:val="000000100000" w:firstRow="0" w:lastRow="0" w:firstColumn="0" w:lastColumn="0" w:oddVBand="0" w:evenVBand="0" w:oddHBand="1" w:evenHBand="0" w:firstRowFirstColumn="0" w:firstRowLastColumn="0" w:lastRowFirstColumn="0" w:lastRowLastColumn="0"/>
        </w:trPr>
        <w:tc>
          <w:tcPr>
            <w:tcW w:w="3018" w:type="dxa"/>
          </w:tcPr>
          <w:p w14:paraId="530C53CC"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Beim Umzug einer Freundin fällt Ihnen eine teure Lampe herunter.</w:t>
            </w:r>
          </w:p>
        </w:tc>
        <w:tc>
          <w:tcPr>
            <w:tcW w:w="2146" w:type="dxa"/>
            <w:vAlign w:val="center"/>
          </w:tcPr>
          <w:p w14:paraId="1AF7A276" w14:textId="77777777" w:rsidR="0043711E" w:rsidRPr="000C4AC7" w:rsidRDefault="0043711E" w:rsidP="008135E5">
            <w:pPr>
              <w:pStyle w:val="Textfeld"/>
              <w:framePr w:hSpace="0" w:wrap="auto" w:vAnchor="margin" w:yAlign="inline"/>
              <w:suppressOverlap w:val="0"/>
              <w:rPr>
                <w:color w:val="auto"/>
              </w:rPr>
            </w:pPr>
            <w:r w:rsidRPr="000C4AC7">
              <w:rPr>
                <w:color w:val="auto"/>
              </w:rPr>
              <w:t>ja</w:t>
            </w:r>
          </w:p>
        </w:tc>
        <w:tc>
          <w:tcPr>
            <w:tcW w:w="4483" w:type="dxa"/>
            <w:vAlign w:val="center"/>
          </w:tcPr>
          <w:p w14:paraId="29204B2E"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entsteht aus Versehen und im privaten Umfeld des Versicherten.</w:t>
            </w:r>
          </w:p>
        </w:tc>
      </w:tr>
      <w:tr w:rsidR="0043711E" w:rsidRPr="000C4AC7" w14:paraId="7771F1B0" w14:textId="77777777" w:rsidTr="00261749">
        <w:tc>
          <w:tcPr>
            <w:tcW w:w="3018" w:type="dxa"/>
          </w:tcPr>
          <w:p w14:paraId="74CECC51"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Sie fahren mit dem Auto einen Fußgänger an.</w:t>
            </w:r>
          </w:p>
        </w:tc>
        <w:tc>
          <w:tcPr>
            <w:tcW w:w="2146" w:type="dxa"/>
            <w:vAlign w:val="center"/>
          </w:tcPr>
          <w:p w14:paraId="3C813178" w14:textId="77777777" w:rsidR="0043711E" w:rsidRPr="000C4AC7" w:rsidRDefault="0043711E" w:rsidP="008135E5">
            <w:pPr>
              <w:pStyle w:val="Textfeld"/>
              <w:framePr w:hSpace="0" w:wrap="auto" w:vAnchor="margin" w:yAlign="inline"/>
              <w:suppressOverlap w:val="0"/>
              <w:rPr>
                <w:color w:val="auto"/>
              </w:rPr>
            </w:pPr>
            <w:r w:rsidRPr="000C4AC7">
              <w:rPr>
                <w:color w:val="auto"/>
              </w:rPr>
              <w:t>nein</w:t>
            </w:r>
          </w:p>
        </w:tc>
        <w:tc>
          <w:tcPr>
            <w:tcW w:w="4483" w:type="dxa"/>
            <w:vAlign w:val="center"/>
          </w:tcPr>
          <w:p w14:paraId="43538DC1"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wird durch ein Kfz verursacht. Hier würde die Kfz-Haftpflichtversicherung greifen.</w:t>
            </w:r>
          </w:p>
        </w:tc>
      </w:tr>
      <w:tr w:rsidR="0043711E" w:rsidRPr="000C4AC7" w14:paraId="138B217B" w14:textId="77777777" w:rsidTr="00261749">
        <w:trPr>
          <w:cnfStyle w:val="000000100000" w:firstRow="0" w:lastRow="0" w:firstColumn="0" w:lastColumn="0" w:oddVBand="0" w:evenVBand="0" w:oddHBand="1" w:evenHBand="0" w:firstRowFirstColumn="0" w:firstRowLastColumn="0" w:lastRowFirstColumn="0" w:lastRowLastColumn="0"/>
        </w:trPr>
        <w:tc>
          <w:tcPr>
            <w:tcW w:w="3018" w:type="dxa"/>
          </w:tcPr>
          <w:p w14:paraId="6951DF33"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Sie fahren auf ein anderes Auto auf. Sie sind schuld.</w:t>
            </w:r>
          </w:p>
        </w:tc>
        <w:tc>
          <w:tcPr>
            <w:tcW w:w="2146" w:type="dxa"/>
            <w:vAlign w:val="center"/>
          </w:tcPr>
          <w:p w14:paraId="04ECA7E2" w14:textId="77777777" w:rsidR="0043711E" w:rsidRPr="000C4AC7" w:rsidRDefault="0043711E" w:rsidP="008135E5">
            <w:pPr>
              <w:pStyle w:val="Textfeld"/>
              <w:framePr w:hSpace="0" w:wrap="auto" w:vAnchor="margin" w:yAlign="inline"/>
              <w:suppressOverlap w:val="0"/>
              <w:rPr>
                <w:color w:val="auto"/>
              </w:rPr>
            </w:pPr>
            <w:r w:rsidRPr="000C4AC7">
              <w:rPr>
                <w:color w:val="auto"/>
              </w:rPr>
              <w:t>nein</w:t>
            </w:r>
          </w:p>
        </w:tc>
        <w:tc>
          <w:tcPr>
            <w:tcW w:w="4483" w:type="dxa"/>
            <w:vAlign w:val="center"/>
          </w:tcPr>
          <w:p w14:paraId="05F1425A"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wird durch ein Kfz verursacht. Hier würde die Kfz-Haftpflichtversicherung greifen.</w:t>
            </w:r>
          </w:p>
        </w:tc>
      </w:tr>
      <w:tr w:rsidR="0043711E" w:rsidRPr="000C4AC7" w14:paraId="0D87D9D2" w14:textId="77777777" w:rsidTr="00261749">
        <w:tc>
          <w:tcPr>
            <w:tcW w:w="3018" w:type="dxa"/>
          </w:tcPr>
          <w:p w14:paraId="5B903AA8"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Sie werfen absichtlich einen Backstein durch eine Fensterscheibe.</w:t>
            </w:r>
          </w:p>
        </w:tc>
        <w:tc>
          <w:tcPr>
            <w:tcW w:w="2146" w:type="dxa"/>
            <w:vAlign w:val="center"/>
          </w:tcPr>
          <w:p w14:paraId="47272A1B" w14:textId="77777777" w:rsidR="0043711E" w:rsidRPr="000C4AC7" w:rsidRDefault="0043711E" w:rsidP="008135E5">
            <w:pPr>
              <w:pStyle w:val="Textfeld"/>
              <w:framePr w:hSpace="0" w:wrap="auto" w:vAnchor="margin" w:yAlign="inline"/>
              <w:suppressOverlap w:val="0"/>
              <w:rPr>
                <w:color w:val="auto"/>
              </w:rPr>
            </w:pPr>
            <w:r w:rsidRPr="000C4AC7">
              <w:rPr>
                <w:color w:val="auto"/>
              </w:rPr>
              <w:t>nein</w:t>
            </w:r>
          </w:p>
        </w:tc>
        <w:tc>
          <w:tcPr>
            <w:tcW w:w="4483" w:type="dxa"/>
            <w:vAlign w:val="center"/>
          </w:tcPr>
          <w:p w14:paraId="448716F0"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entsteht nicht aus Versehen. Absichtlich herbeigeführte Schäden werden von Versicherungen grundsätzlich nicht abgedeckt.</w:t>
            </w:r>
          </w:p>
        </w:tc>
      </w:tr>
    </w:tbl>
    <w:p w14:paraId="2FBBFE98" w14:textId="77777777" w:rsidR="0043711E" w:rsidRPr="000C4AC7" w:rsidRDefault="0043711E" w:rsidP="0043711E">
      <w:pPr>
        <w:tabs>
          <w:tab w:val="left" w:pos="1245"/>
        </w:tabs>
        <w:sectPr w:rsidR="0043711E" w:rsidRPr="000C4AC7" w:rsidSect="00781E9C">
          <w:headerReference w:type="default" r:id="rId180"/>
          <w:pgSz w:w="11906" w:h="16838"/>
          <w:pgMar w:top="2835" w:right="851" w:bottom="1134" w:left="851" w:header="709" w:footer="709" w:gutter="0"/>
          <w:cols w:space="708"/>
          <w:docGrid w:linePitch="360"/>
        </w:sectPr>
      </w:pPr>
    </w:p>
    <w:tbl>
      <w:tblPr>
        <w:tblStyle w:val="EinfacheTabelle11"/>
        <w:tblW w:w="0" w:type="auto"/>
        <w:tblLook w:val="0420" w:firstRow="1" w:lastRow="0" w:firstColumn="0" w:lastColumn="0" w:noHBand="0" w:noVBand="1"/>
      </w:tblPr>
      <w:tblGrid>
        <w:gridCol w:w="3067"/>
        <w:gridCol w:w="2146"/>
        <w:gridCol w:w="4483"/>
      </w:tblGrid>
      <w:tr w:rsidR="0043711E" w:rsidRPr="000C4AC7" w14:paraId="57676503" w14:textId="77777777" w:rsidTr="008135E5">
        <w:trPr>
          <w:cnfStyle w:val="100000000000" w:firstRow="1" w:lastRow="0" w:firstColumn="0" w:lastColumn="0" w:oddVBand="0" w:evenVBand="0" w:oddHBand="0" w:evenHBand="0" w:firstRowFirstColumn="0" w:firstRowLastColumn="0" w:lastRowFirstColumn="0" w:lastRowLastColumn="0"/>
        </w:trPr>
        <w:tc>
          <w:tcPr>
            <w:tcW w:w="3067" w:type="dxa"/>
            <w:vAlign w:val="center"/>
          </w:tcPr>
          <w:p w14:paraId="5A22D4A0" w14:textId="77777777" w:rsidR="0043711E" w:rsidRPr="000C4AC7" w:rsidRDefault="0043711E" w:rsidP="008135E5">
            <w:pPr>
              <w:pStyle w:val="Textfeld"/>
              <w:framePr w:wrap="around" w:x="284"/>
              <w:rPr>
                <w:rFonts w:cs="Times New Roman"/>
                <w:color w:val="auto"/>
                <w:sz w:val="24"/>
              </w:rPr>
            </w:pPr>
            <w:r w:rsidRPr="000C4AC7">
              <w:rPr>
                <w:color w:val="auto"/>
              </w:rPr>
              <w:lastRenderedPageBreak/>
              <w:t>Fall</w:t>
            </w:r>
          </w:p>
        </w:tc>
        <w:tc>
          <w:tcPr>
            <w:tcW w:w="2146" w:type="dxa"/>
            <w:vAlign w:val="center"/>
          </w:tcPr>
          <w:p w14:paraId="0543DBF0" w14:textId="77777777" w:rsidR="0043711E" w:rsidRPr="000C4AC7" w:rsidRDefault="0043711E" w:rsidP="008135E5">
            <w:pPr>
              <w:pStyle w:val="Textfeld"/>
              <w:framePr w:wrap="around" w:x="284"/>
              <w:rPr>
                <w:rFonts w:cs="Times New Roman"/>
                <w:color w:val="auto"/>
                <w:sz w:val="24"/>
              </w:rPr>
            </w:pPr>
            <w:r w:rsidRPr="000C4AC7">
              <w:rPr>
                <w:color w:val="auto"/>
              </w:rPr>
              <w:t>Greift die private Haftpflicht-versicherung?</w:t>
            </w:r>
          </w:p>
        </w:tc>
        <w:tc>
          <w:tcPr>
            <w:tcW w:w="4483" w:type="dxa"/>
            <w:vAlign w:val="center"/>
          </w:tcPr>
          <w:p w14:paraId="1759498D" w14:textId="77777777" w:rsidR="0043711E" w:rsidRPr="000C4AC7" w:rsidRDefault="0043711E" w:rsidP="008135E5">
            <w:pPr>
              <w:pStyle w:val="Textfeld"/>
              <w:framePr w:wrap="around" w:x="284"/>
              <w:rPr>
                <w:rFonts w:cs="Times New Roman"/>
                <w:color w:val="auto"/>
                <w:sz w:val="24"/>
              </w:rPr>
            </w:pPr>
            <w:r w:rsidRPr="000C4AC7">
              <w:rPr>
                <w:color w:val="auto"/>
              </w:rPr>
              <w:t>Begründung</w:t>
            </w:r>
          </w:p>
        </w:tc>
      </w:tr>
      <w:tr w:rsidR="0043711E" w:rsidRPr="000C4AC7" w14:paraId="518A978D" w14:textId="77777777" w:rsidTr="008135E5">
        <w:trPr>
          <w:cnfStyle w:val="000000100000" w:firstRow="0" w:lastRow="0" w:firstColumn="0" w:lastColumn="0" w:oddVBand="0" w:evenVBand="0" w:oddHBand="1" w:evenHBand="0" w:firstRowFirstColumn="0" w:firstRowLastColumn="0" w:lastRowFirstColumn="0" w:lastRowLastColumn="0"/>
        </w:trPr>
        <w:tc>
          <w:tcPr>
            <w:tcW w:w="3067" w:type="dxa"/>
          </w:tcPr>
          <w:p w14:paraId="349B062C" w14:textId="77777777" w:rsidR="0043711E" w:rsidRPr="000C4AC7" w:rsidRDefault="0043711E" w:rsidP="008135E5">
            <w:pPr>
              <w:pStyle w:val="Textfeld"/>
              <w:framePr w:wrap="around" w:x="284"/>
              <w:jc w:val="left"/>
              <w:rPr>
                <w:rFonts w:cs="Times New Roman"/>
                <w:color w:val="auto"/>
                <w:sz w:val="24"/>
              </w:rPr>
            </w:pPr>
            <w:r w:rsidRPr="000C4AC7">
              <w:rPr>
                <w:color w:val="auto"/>
              </w:rPr>
              <w:t>Sie fahren aus Versehen mit dem Fahrrad einen Fußgänger an.</w:t>
            </w:r>
          </w:p>
        </w:tc>
        <w:tc>
          <w:tcPr>
            <w:tcW w:w="2146" w:type="dxa"/>
            <w:vAlign w:val="center"/>
          </w:tcPr>
          <w:p w14:paraId="3A4896E8" w14:textId="77777777" w:rsidR="0043711E" w:rsidRPr="000C4AC7" w:rsidRDefault="0043711E" w:rsidP="008135E5">
            <w:pPr>
              <w:pStyle w:val="Textfeld"/>
              <w:framePr w:wrap="around" w:x="284"/>
              <w:rPr>
                <w:rFonts w:cs="Times New Roman"/>
                <w:color w:val="auto"/>
                <w:sz w:val="24"/>
              </w:rPr>
            </w:pPr>
            <w:r w:rsidRPr="000C4AC7">
              <w:rPr>
                <w:color w:val="auto"/>
              </w:rPr>
              <w:t>ja</w:t>
            </w:r>
          </w:p>
        </w:tc>
        <w:tc>
          <w:tcPr>
            <w:tcW w:w="4483" w:type="dxa"/>
            <w:vAlign w:val="center"/>
          </w:tcPr>
          <w:p w14:paraId="0DD222B8" w14:textId="77777777" w:rsidR="0043711E" w:rsidRPr="000C4AC7" w:rsidRDefault="0043711E" w:rsidP="008135E5">
            <w:pPr>
              <w:pStyle w:val="Textfeld"/>
              <w:framePr w:wrap="around" w:x="284"/>
              <w:jc w:val="left"/>
              <w:rPr>
                <w:rFonts w:cs="Times New Roman"/>
                <w:color w:val="auto"/>
                <w:sz w:val="24"/>
              </w:rPr>
            </w:pPr>
            <w:r w:rsidRPr="000C4AC7">
              <w:rPr>
                <w:color w:val="auto"/>
              </w:rPr>
              <w:t>Der Schaden entsteht aus Versehen und im privaten Umfeld des Versicherten.</w:t>
            </w:r>
          </w:p>
        </w:tc>
      </w:tr>
      <w:tr w:rsidR="0043711E" w:rsidRPr="000C4AC7" w14:paraId="54BFC178" w14:textId="77777777" w:rsidTr="008135E5">
        <w:tc>
          <w:tcPr>
            <w:tcW w:w="3067" w:type="dxa"/>
          </w:tcPr>
          <w:p w14:paraId="4CE4EA97" w14:textId="77777777" w:rsidR="0043711E" w:rsidRPr="000C4AC7" w:rsidRDefault="0043711E" w:rsidP="008135E5">
            <w:pPr>
              <w:pStyle w:val="Textfeld"/>
              <w:framePr w:wrap="around" w:x="284"/>
              <w:jc w:val="left"/>
              <w:rPr>
                <w:color w:val="auto"/>
              </w:rPr>
            </w:pPr>
            <w:r w:rsidRPr="000C4AC7">
              <w:rPr>
                <w:color w:val="auto"/>
              </w:rPr>
              <w:t>Durch einen Wasserrohrbruch sind viele Ihrer Möbel aufgeweicht.</w:t>
            </w:r>
          </w:p>
        </w:tc>
        <w:tc>
          <w:tcPr>
            <w:tcW w:w="2146" w:type="dxa"/>
            <w:vAlign w:val="center"/>
          </w:tcPr>
          <w:p w14:paraId="0508920E" w14:textId="77777777" w:rsidR="0043711E" w:rsidRPr="000C4AC7" w:rsidRDefault="0043711E" w:rsidP="008135E5">
            <w:pPr>
              <w:pStyle w:val="Textfeld"/>
              <w:framePr w:wrap="around" w:x="284"/>
              <w:rPr>
                <w:color w:val="auto"/>
              </w:rPr>
            </w:pPr>
            <w:r w:rsidRPr="000C4AC7">
              <w:rPr>
                <w:color w:val="auto"/>
              </w:rPr>
              <w:t>nein</w:t>
            </w:r>
          </w:p>
        </w:tc>
        <w:tc>
          <w:tcPr>
            <w:tcW w:w="4483" w:type="dxa"/>
            <w:vAlign w:val="center"/>
          </w:tcPr>
          <w:p w14:paraId="34D7C57B" w14:textId="77777777" w:rsidR="0043711E" w:rsidRPr="000C4AC7" w:rsidRDefault="0043711E" w:rsidP="008135E5">
            <w:pPr>
              <w:pStyle w:val="Textfeld"/>
              <w:framePr w:wrap="around" w:x="284"/>
              <w:jc w:val="left"/>
              <w:rPr>
                <w:color w:val="auto"/>
              </w:rPr>
            </w:pPr>
            <w:r w:rsidRPr="000C4AC7">
              <w:rPr>
                <w:color w:val="auto"/>
              </w:rPr>
              <w:t>Hier würde eine Hausratversicherung für die Schäden aufkommen.</w:t>
            </w:r>
          </w:p>
        </w:tc>
      </w:tr>
    </w:tbl>
    <w:p w14:paraId="5B6E04DD" w14:textId="77777777" w:rsidR="0043711E" w:rsidRDefault="0043711E" w:rsidP="0043711E">
      <w:pPr>
        <w:tabs>
          <w:tab w:val="left" w:pos="1245"/>
        </w:tabs>
      </w:pPr>
    </w:p>
    <w:p w14:paraId="26BD7E2F" w14:textId="77777777" w:rsidR="00F13534" w:rsidRDefault="00F13534" w:rsidP="000116B9">
      <w:pPr>
        <w:ind w:left="0"/>
        <w:rPr>
          <w:sz w:val="28"/>
        </w:rPr>
        <w:sectPr w:rsidR="00F13534" w:rsidSect="00434A63">
          <w:headerReference w:type="first" r:id="rId181"/>
          <w:pgSz w:w="11900" w:h="16840"/>
          <w:pgMar w:top="2835" w:right="851" w:bottom="1134" w:left="851" w:header="709" w:footer="454" w:gutter="0"/>
          <w:cols w:space="708"/>
          <w:titlePg/>
          <w:docGrid w:linePitch="360"/>
        </w:sectPr>
      </w:pPr>
    </w:p>
    <w:p w14:paraId="4E9E9A21" w14:textId="77777777" w:rsidR="00F13534" w:rsidRPr="00013689" w:rsidRDefault="00F13534" w:rsidP="00F13534">
      <w:pPr>
        <w:rPr>
          <w:sz w:val="28"/>
          <w:szCs w:val="28"/>
        </w:rPr>
      </w:pPr>
    </w:p>
    <w:p w14:paraId="358BC1A6" w14:textId="77777777" w:rsidR="00F13534" w:rsidRPr="00013689" w:rsidRDefault="00F13534" w:rsidP="00F13534">
      <w:pPr>
        <w:rPr>
          <w:sz w:val="28"/>
          <w:szCs w:val="28"/>
        </w:rPr>
      </w:pPr>
    </w:p>
    <w:p w14:paraId="4D90D917" w14:textId="77777777" w:rsidR="00F13534" w:rsidRPr="00013689" w:rsidRDefault="00F13534" w:rsidP="00F13534">
      <w:pPr>
        <w:rPr>
          <w:sz w:val="28"/>
          <w:szCs w:val="28"/>
        </w:rPr>
      </w:pPr>
      <w:r>
        <w:rPr>
          <w:noProof/>
          <w:color w:val="0A2446"/>
        </w:rPr>
        <w:drawing>
          <wp:anchor distT="0" distB="0" distL="114300" distR="114300" simplePos="0" relativeHeight="251947008" behindDoc="0" locked="0" layoutInCell="1" allowOverlap="1" wp14:anchorId="03EE67E6" wp14:editId="6C1490EF">
            <wp:simplePos x="0" y="0"/>
            <wp:positionH relativeFrom="margin">
              <wp:align>center</wp:align>
            </wp:positionH>
            <wp:positionV relativeFrom="margin">
              <wp:posOffset>1080135</wp:posOffset>
            </wp:positionV>
            <wp:extent cx="1350000" cy="1350000"/>
            <wp:effectExtent l="0" t="0" r="3175" b="3175"/>
            <wp:wrapNone/>
            <wp:docPr id="1311" name="Grafik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48E534C0" w14:textId="77777777" w:rsidR="00F13534" w:rsidRPr="00013689" w:rsidRDefault="00F13534" w:rsidP="00F13534">
      <w:pPr>
        <w:rPr>
          <w:sz w:val="28"/>
          <w:szCs w:val="28"/>
        </w:rPr>
      </w:pPr>
    </w:p>
    <w:p w14:paraId="1C258B16" w14:textId="77777777" w:rsidR="00F13534" w:rsidRPr="00013689" w:rsidRDefault="00F13534" w:rsidP="00F13534">
      <w:pPr>
        <w:rPr>
          <w:sz w:val="28"/>
          <w:szCs w:val="28"/>
        </w:rPr>
      </w:pPr>
    </w:p>
    <w:p w14:paraId="67557C98" w14:textId="77777777" w:rsidR="00F13534" w:rsidRPr="00013689" w:rsidRDefault="00F13534" w:rsidP="00F13534">
      <w:pPr>
        <w:rPr>
          <w:sz w:val="28"/>
          <w:szCs w:val="28"/>
        </w:rPr>
      </w:pPr>
    </w:p>
    <w:p w14:paraId="5599B67F" w14:textId="77777777" w:rsidR="00F13534" w:rsidRPr="00013689" w:rsidRDefault="00F13534" w:rsidP="00F13534">
      <w:pPr>
        <w:rPr>
          <w:sz w:val="28"/>
          <w:szCs w:val="28"/>
        </w:rPr>
      </w:pPr>
    </w:p>
    <w:p w14:paraId="04FB19D4" w14:textId="77777777" w:rsidR="00F13534" w:rsidRPr="00013689" w:rsidRDefault="00F13534" w:rsidP="00F13534">
      <w:pPr>
        <w:rPr>
          <w:sz w:val="28"/>
          <w:szCs w:val="28"/>
        </w:rPr>
      </w:pPr>
    </w:p>
    <w:p w14:paraId="301A9EE0" w14:textId="77777777" w:rsidR="00F13534" w:rsidRPr="00013689" w:rsidRDefault="00F13534" w:rsidP="00F13534">
      <w:pPr>
        <w:rPr>
          <w:sz w:val="28"/>
          <w:szCs w:val="28"/>
        </w:rPr>
      </w:pPr>
    </w:p>
    <w:p w14:paraId="084DCE72" w14:textId="77777777" w:rsidR="00F13534" w:rsidRPr="00013689" w:rsidRDefault="00F13534" w:rsidP="00F13534">
      <w:pPr>
        <w:rPr>
          <w:sz w:val="28"/>
          <w:szCs w:val="28"/>
        </w:rPr>
      </w:pPr>
    </w:p>
    <w:p w14:paraId="2BF5A170" w14:textId="77777777" w:rsidR="00F13534" w:rsidRDefault="00F13534" w:rsidP="00F13534">
      <w:pPr>
        <w:rPr>
          <w:sz w:val="28"/>
          <w:szCs w:val="28"/>
        </w:rPr>
      </w:pPr>
    </w:p>
    <w:p w14:paraId="093F1E1B" w14:textId="77777777" w:rsidR="00F13534" w:rsidRDefault="00F13534" w:rsidP="00F13534">
      <w:pPr>
        <w:rPr>
          <w:sz w:val="28"/>
          <w:szCs w:val="28"/>
        </w:rPr>
      </w:pPr>
      <w:r>
        <w:rPr>
          <w:noProof/>
        </w:rPr>
        <mc:AlternateContent>
          <mc:Choice Requires="wps">
            <w:drawing>
              <wp:anchor distT="0" distB="0" distL="114300" distR="114300" simplePos="0" relativeHeight="251948032" behindDoc="0" locked="0" layoutInCell="1" allowOverlap="1" wp14:anchorId="6C090B5F" wp14:editId="320620BE">
                <wp:simplePos x="0" y="0"/>
                <wp:positionH relativeFrom="margin">
                  <wp:align>center</wp:align>
                </wp:positionH>
                <wp:positionV relativeFrom="margin">
                  <wp:posOffset>3060700</wp:posOffset>
                </wp:positionV>
                <wp:extent cx="4957200" cy="925158"/>
                <wp:effectExtent l="0" t="0" r="0" b="8890"/>
                <wp:wrapNone/>
                <wp:docPr id="1310" name="Textfeld 1310"/>
                <wp:cNvGraphicFramePr/>
                <a:graphic xmlns:a="http://schemas.openxmlformats.org/drawingml/2006/main">
                  <a:graphicData uri="http://schemas.microsoft.com/office/word/2010/wordprocessingShape">
                    <wps:wsp>
                      <wps:cNvSpPr txBox="1"/>
                      <wps:spPr>
                        <a:xfrm>
                          <a:off x="0" y="0"/>
                          <a:ext cx="4957200" cy="925158"/>
                        </a:xfrm>
                        <a:prstGeom prst="rect">
                          <a:avLst/>
                        </a:prstGeom>
                        <a:solidFill>
                          <a:schemeClr val="lt1"/>
                        </a:solidFill>
                        <a:ln w="6350">
                          <a:noFill/>
                        </a:ln>
                      </wps:spPr>
                      <wps:txbx>
                        <w:txbxContent>
                          <w:p w14:paraId="5601F50E" w14:textId="77777777" w:rsidR="003620B0" w:rsidRPr="00980DE8" w:rsidRDefault="003620B0" w:rsidP="003E2749">
                            <w:pPr>
                              <w:pStyle w:val="Kapitel"/>
                              <w:rPr>
                                <w:b/>
                                <w:bCs/>
                              </w:rPr>
                            </w:pPr>
                            <w:bookmarkStart w:id="43" w:name="_Toc71025082"/>
                            <w:bookmarkStart w:id="44" w:name="_Toc71026388"/>
                            <w:bookmarkStart w:id="45" w:name="_Toc75172216"/>
                            <w:bookmarkStart w:id="46" w:name="Worauf_achten"/>
                            <w:bookmarkStart w:id="47" w:name="_Toc71024744"/>
                            <w:r>
                              <w:t>Worauf Kunden bei der privaten Haftpflichtversicherung achten sollten</w:t>
                            </w:r>
                            <w:bookmarkEnd w:id="43"/>
                            <w:bookmarkEnd w:id="44"/>
                            <w:bookmarkEnd w:id="45"/>
                            <w:bookmarkEnd w:id="46"/>
                            <w:bookmarkEnd w:id="4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90B5F" id="Textfeld 1310" o:spid="_x0000_s1388" type="#_x0000_t202" style="position:absolute;left:0;text-align:left;margin-left:0;margin-top:241pt;width:390.35pt;height:72.85pt;z-index:25194803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" fillcolor="white [3201]" stroked="f" strokeweight=".5pt">
                <v:textbox>
                  <w:txbxContent>
                    <w:p w14:paraId="5601F50E" w14:textId="77777777" w:rsidR="003620B0" w:rsidRPr="00980DE8" w:rsidRDefault="003620B0" w:rsidP="003E2749">
                      <w:pPr>
                        <w:pStyle w:val="Kapitel"/>
                        <w:rPr>
                          <w:b/>
                          <w:bCs/>
                        </w:rPr>
                      </w:pPr>
                      <w:bookmarkStart w:id="90" w:name="_Toc71025082"/>
                      <w:bookmarkStart w:id="91" w:name="_Toc71026388"/>
                      <w:bookmarkStart w:id="92" w:name="_Toc75172216"/>
                      <w:bookmarkStart w:id="93" w:name="Worauf_achten"/>
                      <w:bookmarkStart w:id="94" w:name="_Toc71024744"/>
                      <w:r>
                        <w:t>Worauf Kunden bei der privaten Haftpflichtversicherung achten sollten</w:t>
                      </w:r>
                      <w:bookmarkEnd w:id="90"/>
                      <w:bookmarkEnd w:id="91"/>
                      <w:bookmarkEnd w:id="92"/>
                      <w:bookmarkEnd w:id="93"/>
                      <w:bookmarkEnd w:id="94"/>
                    </w:p>
                  </w:txbxContent>
                </v:textbox>
                <w10:wrap anchorx="margin" anchory="margin"/>
              </v:shape>
            </w:pict>
          </mc:Fallback>
        </mc:AlternateContent>
      </w:r>
    </w:p>
    <w:p w14:paraId="5572B22C" w14:textId="77777777" w:rsidR="00573D37" w:rsidRDefault="00573D37" w:rsidP="000116B9">
      <w:pPr>
        <w:ind w:left="0"/>
        <w:rPr>
          <w:sz w:val="28"/>
        </w:rPr>
        <w:sectPr w:rsidR="00573D37" w:rsidSect="00434A63">
          <w:headerReference w:type="first" r:id="rId182"/>
          <w:pgSz w:w="11900" w:h="16840"/>
          <w:pgMar w:top="2835" w:right="851" w:bottom="1134" w:left="851" w:header="709" w:footer="454" w:gutter="0"/>
          <w:cols w:space="708"/>
          <w:titlePg/>
          <w:docGrid w:linePitch="360"/>
        </w:sectPr>
      </w:pPr>
    </w:p>
    <w:p w14:paraId="2C2A1CF3" w14:textId="77777777" w:rsidR="008A68DC" w:rsidRDefault="008A68DC" w:rsidP="008A68DC">
      <w:r>
        <w:lastRenderedPageBreak/>
        <w:t>Lernziel: Die Lernenden kennen die Begriffe Versicherungssumme, Forderungsausfall und Schlüsselverlust und wissen, dass sie auf diese Faktoren beim Abschluss einer privaten Haftpflichtversicherung besonders achten sollten.</w:t>
      </w:r>
    </w:p>
    <w:p w14:paraId="66A55D62" w14:textId="77777777" w:rsidR="00A05396" w:rsidRDefault="00A05396" w:rsidP="008A68DC">
      <w:r>
        <w:t xml:space="preserve">Die Lernenden lernen folgende Kernbotschaft: </w:t>
      </w:r>
      <w:r w:rsidR="006D4495">
        <w:t>V</w:t>
      </w:r>
      <w:r w:rsidR="004A59B1">
        <w:t>or Abschluss einer privaten Haftpflichtversicherung sollte das</w:t>
      </w:r>
      <w:r w:rsidR="009F4564">
        <w:t xml:space="preserve"> Augenmerk auf den Vertragsbedingungen liegen.</w:t>
      </w:r>
    </w:p>
    <w:p w14:paraId="70FC60E6" w14:textId="77777777" w:rsidR="008A68DC" w:rsidRDefault="008A68DC" w:rsidP="008A68DC"/>
    <w:p w14:paraId="1D1E51C4" w14:textId="77777777" w:rsidR="008A68DC" w:rsidRDefault="008A68DC" w:rsidP="008A68DC">
      <w:r>
        <w:t>Vorgeschlagener Ablauf:</w:t>
      </w:r>
    </w:p>
    <w:p w14:paraId="2F338992" w14:textId="77777777" w:rsidR="008A68DC" w:rsidRDefault="008A68DC" w:rsidP="008A68DC">
      <w:r>
        <w:t xml:space="preserve">Verteilen Sie </w:t>
      </w:r>
      <w:r w:rsidR="00025ABD">
        <w:t>die</w:t>
      </w:r>
      <w:r w:rsidR="007121B0">
        <w:t xml:space="preserve"> </w:t>
      </w:r>
      <w:r>
        <w:t>Arbeitsb</w:t>
      </w:r>
      <w:r w:rsidR="00025ABD">
        <w:t>ö</w:t>
      </w:r>
      <w:r>
        <w:t>gen „Worauf Kunden bei der privaten Haftpflichtversicherung achten sollten“. Die Lernenden lesen die Sätze und ordnen die Textabschnitte einzelnen Oberbegriffen zu, welche mit Konditionen der privaten Haftpflichtversicherung zu tun haben. Mit dem beiliegenden Lösungsbogen können die Lernenden ihre Ergebnisse eigenständig überprüfen. In einem abschließenden Gespräch im Plenum haben Sie die Möglichkeit</w:t>
      </w:r>
    </w:p>
    <w:p w14:paraId="673176CF" w14:textId="77777777" w:rsidR="008A68DC" w:rsidRPr="003C0505" w:rsidRDefault="008A68DC" w:rsidP="008A68DC">
      <w:pPr>
        <w:pStyle w:val="Listenabsatz"/>
        <w:numPr>
          <w:ilvl w:val="0"/>
          <w:numId w:val="11"/>
        </w:numPr>
        <w:spacing w:line="360" w:lineRule="auto"/>
        <w:ind w:left="785" w:right="425"/>
      </w:pPr>
      <w:r>
        <w:rPr>
          <w:sz w:val="24"/>
          <w:szCs w:val="24"/>
        </w:rPr>
        <w:t>zu betonen, wie wichtig eine ausreichend hohe Versicherungssumme ist. Gerade bei Personenschäden können lebenslange Zahlungen aufgrund langer Krankenhausaufenthalte des Geschädigten den finanziellen Ruin von Versicherten bedeuten, die eine zu geringe Versicherungssumme vereinbart haben.</w:t>
      </w:r>
    </w:p>
    <w:p w14:paraId="6FA7DC0E" w14:textId="77777777" w:rsidR="008A68DC" w:rsidRPr="00F0504F" w:rsidRDefault="008A68DC" w:rsidP="008A68DC">
      <w:pPr>
        <w:pStyle w:val="Listenabsatz"/>
        <w:numPr>
          <w:ilvl w:val="0"/>
          <w:numId w:val="11"/>
        </w:numPr>
        <w:spacing w:line="360" w:lineRule="auto"/>
        <w:ind w:left="785" w:right="425"/>
      </w:pPr>
      <w:r>
        <w:rPr>
          <w:sz w:val="24"/>
          <w:szCs w:val="24"/>
        </w:rPr>
        <w:t>zu betonen, dass der Einschluss eines Forderungsausfallschutzes in die private Haftpflichtversicherung sehr sinnvoll sein kann. Die private Haftpflichtversicherung ist in Deutschland sehr verbreitet, aber nicht verpflichtend. Aus diesem Grund können Forderungsausfälle durchaus vorkommen.</w:t>
      </w:r>
    </w:p>
    <w:p w14:paraId="15B204C4" w14:textId="77777777" w:rsidR="00485FC5" w:rsidRPr="005A2F8A" w:rsidRDefault="00485FC5" w:rsidP="00485FC5">
      <w:pPr>
        <w:pStyle w:val="Listenabsatz"/>
        <w:numPr>
          <w:ilvl w:val="0"/>
          <w:numId w:val="11"/>
        </w:numPr>
        <w:spacing w:line="360" w:lineRule="auto"/>
        <w:ind w:left="785" w:right="425"/>
      </w:pPr>
      <w:r>
        <w:rPr>
          <w:sz w:val="24"/>
          <w:szCs w:val="24"/>
        </w:rPr>
        <w:t>darauf hinzuweisen, dass der Schlüsselverlust durch die private Haftpflichtversicherung abgedeckt werden kann. Dieser Schutz ist vor allem für Bewohner von Mietwohnungen sinnvoll, da bei Verlust des Schlüssels häufig die gesamte Schließanlage gewechselt werden muss. Versicherer behalten sich manchmal eine Eigenbeteiligung des Versicherten vor, weswegen hier besonderes Augenmerk daraufgelegt werden sollte.</w:t>
      </w:r>
    </w:p>
    <w:p w14:paraId="696D9A75" w14:textId="77777777" w:rsidR="00B645BE" w:rsidRDefault="00B645BE" w:rsidP="000116B9">
      <w:pPr>
        <w:ind w:left="0"/>
        <w:rPr>
          <w:sz w:val="28"/>
        </w:rPr>
        <w:sectPr w:rsidR="00B645BE" w:rsidSect="00662B0C">
          <w:headerReference w:type="first" r:id="rId183"/>
          <w:pgSz w:w="11900" w:h="16840"/>
          <w:pgMar w:top="2835" w:right="851" w:bottom="1134" w:left="851" w:header="227" w:footer="454" w:gutter="0"/>
          <w:cols w:space="708"/>
          <w:titlePg/>
          <w:docGrid w:linePitch="360"/>
        </w:sectPr>
      </w:pPr>
    </w:p>
    <w:p w14:paraId="2CCB70BE" w14:textId="77777777" w:rsidR="0079372F" w:rsidRDefault="0079372F" w:rsidP="0079372F">
      <w:pPr>
        <w:rPr>
          <w:rFonts w:eastAsia="Times New Roman" w:cs="Times New Roman"/>
          <w:sz w:val="28"/>
          <w:szCs w:val="22"/>
        </w:rPr>
      </w:pPr>
      <w:r>
        <w:rPr>
          <w:rFonts w:eastAsia="Times New Roman" w:cs="Times New Roman"/>
          <w:noProof/>
          <w:sz w:val="28"/>
          <w:szCs w:val="22"/>
        </w:rPr>
        <w:lastRenderedPageBreak/>
        <w:drawing>
          <wp:anchor distT="0" distB="0" distL="114300" distR="114300" simplePos="0" relativeHeight="251955200" behindDoc="0" locked="0" layoutInCell="1" allowOverlap="1" wp14:anchorId="3022DBC9" wp14:editId="445681CA">
            <wp:simplePos x="0" y="0"/>
            <wp:positionH relativeFrom="column">
              <wp:posOffset>-180340</wp:posOffset>
            </wp:positionH>
            <wp:positionV relativeFrom="paragraph">
              <wp:posOffset>-71755</wp:posOffset>
            </wp:positionV>
            <wp:extent cx="320400" cy="320400"/>
            <wp:effectExtent l="0" t="0" r="3810" b="0"/>
            <wp:wrapNone/>
            <wp:docPr id="1333" name="Grafik 1333"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F87F7A">
        <w:rPr>
          <w:rFonts w:eastAsia="Times New Roman" w:cs="Times New Roman"/>
          <w:sz w:val="28"/>
          <w:szCs w:val="22"/>
        </w:rPr>
        <w:t>Lesen Sie die Sätze</w:t>
      </w:r>
      <w:r>
        <w:rPr>
          <w:rFonts w:eastAsia="Times New Roman" w:cs="Times New Roman"/>
          <w:sz w:val="28"/>
          <w:szCs w:val="22"/>
        </w:rPr>
        <w:t>!</w:t>
      </w:r>
    </w:p>
    <w:p w14:paraId="13B0F4A1" w14:textId="77777777" w:rsidR="0079372F" w:rsidRPr="00F87F7A" w:rsidRDefault="0079372F" w:rsidP="0079372F">
      <w:pPr>
        <w:spacing w:after="160"/>
        <w:rPr>
          <w:rFonts w:eastAsia="Times New Roman" w:cs="Times New Roman"/>
          <w:sz w:val="28"/>
          <w:szCs w:val="22"/>
        </w:rPr>
      </w:pPr>
      <w:r>
        <w:rPr>
          <w:rFonts w:eastAsia="Times New Roman" w:cs="Times New Roman"/>
          <w:noProof/>
          <w:sz w:val="28"/>
          <w:szCs w:val="22"/>
        </w:rPr>
        <w:drawing>
          <wp:anchor distT="0" distB="0" distL="114300" distR="114300" simplePos="0" relativeHeight="251953152" behindDoc="0" locked="0" layoutInCell="1" allowOverlap="1" wp14:anchorId="45BDFF12" wp14:editId="24EF2377">
            <wp:simplePos x="0" y="0"/>
            <wp:positionH relativeFrom="column">
              <wp:posOffset>-180340</wp:posOffset>
            </wp:positionH>
            <wp:positionV relativeFrom="paragraph">
              <wp:posOffset>-90170</wp:posOffset>
            </wp:positionV>
            <wp:extent cx="320400" cy="320400"/>
            <wp:effectExtent l="0" t="0" r="3810" b="3810"/>
            <wp:wrapNone/>
            <wp:docPr id="1334" name="Grafik 1334"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imes New Roman"/>
          <w:sz w:val="28"/>
          <w:szCs w:val="22"/>
        </w:rPr>
        <w:t>S</w:t>
      </w:r>
      <w:r w:rsidRPr="00F87F7A">
        <w:rPr>
          <w:rFonts w:eastAsia="Times New Roman" w:cs="Times New Roman"/>
          <w:sz w:val="28"/>
          <w:szCs w:val="22"/>
        </w:rPr>
        <w:t>etzen Sie die passenden Wörter in die Lücken!</w:t>
      </w:r>
    </w:p>
    <w:p w14:paraId="06A58288" w14:textId="77777777" w:rsidR="0079372F" w:rsidRPr="00F87F7A" w:rsidRDefault="0079372F" w:rsidP="0079372F">
      <w:pPr>
        <w:spacing w:after="160"/>
        <w:rPr>
          <w:rFonts w:eastAsia="Times New Roman" w:cs="Times New Roman"/>
          <w:sz w:val="28"/>
          <w:szCs w:val="22"/>
        </w:rPr>
      </w:pPr>
      <w:r w:rsidRPr="00F87F7A">
        <w:rPr>
          <w:rFonts w:eastAsia="Times New Roman" w:cs="Times New Roman"/>
          <w:noProof/>
          <w:sz w:val="28"/>
          <w:szCs w:val="22"/>
        </w:rPr>
        <mc:AlternateContent>
          <mc:Choice Requires="wps">
            <w:drawing>
              <wp:anchor distT="45720" distB="45720" distL="114300" distR="114300" simplePos="0" relativeHeight="251950080" behindDoc="0" locked="0" layoutInCell="1" allowOverlap="1" wp14:anchorId="0530627A" wp14:editId="2C3E986C">
                <wp:simplePos x="0" y="0"/>
                <wp:positionH relativeFrom="margin">
                  <wp:posOffset>2297430</wp:posOffset>
                </wp:positionH>
                <wp:positionV relativeFrom="paragraph">
                  <wp:posOffset>284480</wp:posOffset>
                </wp:positionV>
                <wp:extent cx="1512000" cy="360000"/>
                <wp:effectExtent l="19050" t="19050" r="31115" b="40640"/>
                <wp:wrapNone/>
                <wp:docPr id="13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000" cy="360000"/>
                        </a:xfrm>
                        <a:custGeom>
                          <a:avLst/>
                          <a:gdLst>
                            <a:gd name="connsiteX0" fmla="*/ 0 w 1512000"/>
                            <a:gd name="connsiteY0" fmla="*/ 0 h 360000"/>
                            <a:gd name="connsiteX1" fmla="*/ 534240 w 1512000"/>
                            <a:gd name="connsiteY1" fmla="*/ 0 h 360000"/>
                            <a:gd name="connsiteX2" fmla="*/ 1038240 w 1512000"/>
                            <a:gd name="connsiteY2" fmla="*/ 0 h 360000"/>
                            <a:gd name="connsiteX3" fmla="*/ 1512000 w 1512000"/>
                            <a:gd name="connsiteY3" fmla="*/ 0 h 360000"/>
                            <a:gd name="connsiteX4" fmla="*/ 1512000 w 1512000"/>
                            <a:gd name="connsiteY4" fmla="*/ 360000 h 360000"/>
                            <a:gd name="connsiteX5" fmla="*/ 977760 w 1512000"/>
                            <a:gd name="connsiteY5" fmla="*/ 360000 h 360000"/>
                            <a:gd name="connsiteX6" fmla="*/ 519120 w 1512000"/>
                            <a:gd name="connsiteY6" fmla="*/ 360000 h 360000"/>
                            <a:gd name="connsiteX7" fmla="*/ 0 w 1512000"/>
                            <a:gd name="connsiteY7" fmla="*/ 360000 h 360000"/>
                            <a:gd name="connsiteX8" fmla="*/ 0 w 1512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12000" h="360000" fill="none" extrusionOk="0">
                              <a:moveTo>
                                <a:pt x="0" y="0"/>
                              </a:moveTo>
                              <a:cubicBezTo>
                                <a:pt x="250915" y="22293"/>
                                <a:pt x="292263" y="15544"/>
                                <a:pt x="534240" y="0"/>
                              </a:cubicBezTo>
                              <a:cubicBezTo>
                                <a:pt x="776217" y="-15544"/>
                                <a:pt x="880106" y="-12906"/>
                                <a:pt x="1038240" y="0"/>
                              </a:cubicBezTo>
                              <a:cubicBezTo>
                                <a:pt x="1196374" y="12906"/>
                                <a:pt x="1403000" y="-23605"/>
                                <a:pt x="1512000" y="0"/>
                              </a:cubicBezTo>
                              <a:cubicBezTo>
                                <a:pt x="1524559" y="141045"/>
                                <a:pt x="1519893" y="241196"/>
                                <a:pt x="1512000" y="360000"/>
                              </a:cubicBezTo>
                              <a:cubicBezTo>
                                <a:pt x="1374767" y="381069"/>
                                <a:pt x="1090747" y="335270"/>
                                <a:pt x="977760" y="360000"/>
                              </a:cubicBezTo>
                              <a:cubicBezTo>
                                <a:pt x="864773" y="384730"/>
                                <a:pt x="729380" y="370211"/>
                                <a:pt x="519120" y="360000"/>
                              </a:cubicBezTo>
                              <a:cubicBezTo>
                                <a:pt x="308860" y="349789"/>
                                <a:pt x="122674" y="334876"/>
                                <a:pt x="0" y="360000"/>
                              </a:cubicBezTo>
                              <a:cubicBezTo>
                                <a:pt x="6532" y="205654"/>
                                <a:pt x="-13150" y="133792"/>
                                <a:pt x="0" y="0"/>
                              </a:cubicBezTo>
                              <a:close/>
                            </a:path>
                            <a:path w="1512000" h="360000" stroke="0" extrusionOk="0">
                              <a:moveTo>
                                <a:pt x="0" y="0"/>
                              </a:moveTo>
                              <a:cubicBezTo>
                                <a:pt x="119996" y="16278"/>
                                <a:pt x="273869" y="-15151"/>
                                <a:pt x="504000" y="0"/>
                              </a:cubicBezTo>
                              <a:cubicBezTo>
                                <a:pt x="734131" y="15151"/>
                                <a:pt x="866859" y="-2895"/>
                                <a:pt x="977760" y="0"/>
                              </a:cubicBezTo>
                              <a:cubicBezTo>
                                <a:pt x="1088661" y="2895"/>
                                <a:pt x="1362298" y="-13114"/>
                                <a:pt x="1512000" y="0"/>
                              </a:cubicBezTo>
                              <a:cubicBezTo>
                                <a:pt x="1504345" y="140890"/>
                                <a:pt x="1528183" y="273309"/>
                                <a:pt x="1512000" y="360000"/>
                              </a:cubicBezTo>
                              <a:cubicBezTo>
                                <a:pt x="1400055" y="377122"/>
                                <a:pt x="1129436" y="358464"/>
                                <a:pt x="1008000" y="360000"/>
                              </a:cubicBezTo>
                              <a:cubicBezTo>
                                <a:pt x="886564" y="361536"/>
                                <a:pt x="730496" y="360326"/>
                                <a:pt x="504000" y="360000"/>
                              </a:cubicBezTo>
                              <a:cubicBezTo>
                                <a:pt x="277504" y="359674"/>
                                <a:pt x="180406" y="335927"/>
                                <a:pt x="0" y="360000"/>
                              </a:cubicBezTo>
                              <a:cubicBezTo>
                                <a:pt x="-3604" y="262993"/>
                                <a:pt x="12356" y="12284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434913728">
                                <a:prstGeom prst="rect">
                                  <a:avLst/>
                                </a:prstGeom>
                                <ask:type>
                                  <ask:lineSketchFreehand/>
                                </ask:type>
                              </ask:lineSketchStyleProps>
                            </a:ext>
                          </a:extLst>
                        </a:ln>
                      </wps:spPr>
                      <wps:txbx>
                        <w:txbxContent>
                          <w:p w14:paraId="6B2B65D2" w14:textId="77777777" w:rsidR="003620B0" w:rsidRPr="00C87A82" w:rsidRDefault="003620B0" w:rsidP="0079372F">
                            <w:pPr>
                              <w:pStyle w:val="Textfelder"/>
                            </w:pPr>
                            <w:r>
                              <w:t>Schlüsselverlust</w:t>
                            </w:r>
                          </w:p>
                          <w:p w14:paraId="7AEE169B" w14:textId="77777777" w:rsidR="003620B0" w:rsidRDefault="003620B0"/>
                          <w:p w14:paraId="1AE6391D" w14:textId="77777777" w:rsidR="003620B0" w:rsidRPr="00C87A82" w:rsidRDefault="003620B0" w:rsidP="0079372F">
                            <w:pPr>
                              <w:pStyle w:val="Textfelder"/>
                            </w:pPr>
                            <w:r>
                              <w:t>Schlüsselverlust</w:t>
                            </w:r>
                          </w:p>
                          <w:p w14:paraId="0D29CA4E" w14:textId="77777777" w:rsidR="003620B0" w:rsidRDefault="003620B0"/>
                          <w:p w14:paraId="1742D1BA" w14:textId="77777777" w:rsidR="003620B0" w:rsidRPr="00C87A82" w:rsidRDefault="003620B0" w:rsidP="0079372F">
                            <w:pPr>
                              <w:pStyle w:val="Textfelder"/>
                            </w:pPr>
                            <w:r>
                              <w:t>Schlüsselverlust</w:t>
                            </w:r>
                          </w:p>
                          <w:p w14:paraId="797499AB" w14:textId="77777777" w:rsidR="003620B0" w:rsidRDefault="003620B0"/>
                          <w:p w14:paraId="093831CE" w14:textId="77777777" w:rsidR="003620B0" w:rsidRPr="00C87A82" w:rsidRDefault="003620B0" w:rsidP="0079372F">
                            <w:pPr>
                              <w:pStyle w:val="Textfelder"/>
                            </w:pPr>
                            <w:r>
                              <w:t>Schlüsselverlust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0627A" id="_x0000_s1389" style="position:absolute;left:0;text-align:left;margin-left:180.9pt;margin-top:22.4pt;width:119.05pt;height:28.35pt;z-index:251950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51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" adj="-11796480,,5400" path="m,nfc250915,22293,292263,15544,534240,v241977,-15544,345866,-12906,504000,c1196374,12906,1403000,-23605,1512000,v12559,141045,7893,241196,,360000c1374767,381069,1090747,335270,977760,360000v-112987,24730,-248380,10211,-458640,c308860,349789,122674,334876,,360000,6532,205654,-13150,133792,,xem,nsc119996,16278,273869,-15151,504000,,734131,15151,866859,-2895,977760,v110901,2895,384538,-13114,534240,c1504345,140890,1528183,273309,1512000,360000v-111945,17122,-382564,-1536,-504000,c886564,361536,730496,360326,504000,360000,277504,359674,180406,335927,,360000,-3604,262993,12356,122846,,xe">
                <v:stroke joinstyle="miter"/>
                <v:formulas/>
                <v:path o:extrusionok="f" o:connecttype="custom" o:connectlocs="0,0;534240,0;1038240,0;1512000,0;1512000,360000;977760,360000;519120,360000;0,360000;0,0" o:connectangles="0,0,0,0,0,0,0,0,0" textboxrect="0,0,1512000,360000"/>
                <v:textbox>
                  <w:txbxContent>
                    <w:p w14:paraId="6B2B65D2" w14:textId="77777777" w:rsidR="003620B0" w:rsidRPr="00C87A82" w:rsidRDefault="003620B0" w:rsidP="0079372F">
                      <w:pPr>
                        <w:pStyle w:val="Textfelder"/>
                      </w:pPr>
                      <w:r>
                        <w:t>Schlüsselverlust</w:t>
                      </w:r>
                    </w:p>
                    <w:p w14:paraId="7AEE169B" w14:textId="77777777" w:rsidR="003620B0" w:rsidRDefault="003620B0"/>
                    <w:p w14:paraId="1AE6391D" w14:textId="77777777" w:rsidR="003620B0" w:rsidRPr="00C87A82" w:rsidRDefault="003620B0" w:rsidP="0079372F">
                      <w:pPr>
                        <w:pStyle w:val="Textfelder"/>
                      </w:pPr>
                      <w:r>
                        <w:t>Schlüsselverlust</w:t>
                      </w:r>
                    </w:p>
                    <w:p w14:paraId="0D29CA4E" w14:textId="77777777" w:rsidR="003620B0" w:rsidRDefault="003620B0"/>
                    <w:p w14:paraId="1742D1BA" w14:textId="77777777" w:rsidR="003620B0" w:rsidRPr="00C87A82" w:rsidRDefault="003620B0" w:rsidP="0079372F">
                      <w:pPr>
                        <w:pStyle w:val="Textfelder"/>
                      </w:pPr>
                      <w:r>
                        <w:t>Schlüsselverlust</w:t>
                      </w:r>
                    </w:p>
                    <w:p w14:paraId="797499AB" w14:textId="77777777" w:rsidR="003620B0" w:rsidRDefault="003620B0"/>
                    <w:p w14:paraId="093831CE" w14:textId="77777777" w:rsidR="003620B0" w:rsidRPr="00C87A82" w:rsidRDefault="003620B0" w:rsidP="0079372F">
                      <w:pPr>
                        <w:pStyle w:val="Textfelder"/>
                      </w:pPr>
                      <w:r>
                        <w:t>Schlüsselverlust</w:t>
                      </w:r>
                    </w:p>
                  </w:txbxContent>
                </v:textbox>
                <w10:wrap anchorx="margin"/>
              </v:shape>
            </w:pict>
          </mc:Fallback>
        </mc:AlternateContent>
      </w:r>
      <w:r w:rsidRPr="00F87F7A">
        <w:rPr>
          <w:rFonts w:eastAsia="Times New Roman" w:cs="Times New Roman"/>
          <w:noProof/>
          <w:sz w:val="28"/>
          <w:szCs w:val="22"/>
        </w:rPr>
        <mc:AlternateContent>
          <mc:Choice Requires="wps">
            <w:drawing>
              <wp:anchor distT="45720" distB="45720" distL="114300" distR="114300" simplePos="0" relativeHeight="251951104" behindDoc="0" locked="0" layoutInCell="1" allowOverlap="1" wp14:anchorId="786A2040" wp14:editId="1A644039">
                <wp:simplePos x="0" y="0"/>
                <wp:positionH relativeFrom="margin">
                  <wp:posOffset>4102100</wp:posOffset>
                </wp:positionH>
                <wp:positionV relativeFrom="paragraph">
                  <wp:posOffset>26035</wp:posOffset>
                </wp:positionV>
                <wp:extent cx="1944000" cy="360000"/>
                <wp:effectExtent l="19050" t="19050" r="37465" b="40640"/>
                <wp:wrapNone/>
                <wp:docPr id="13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000" cy="360000"/>
                        </a:xfrm>
                        <a:custGeom>
                          <a:avLst/>
                          <a:gdLst>
                            <a:gd name="connsiteX0" fmla="*/ 0 w 1944000"/>
                            <a:gd name="connsiteY0" fmla="*/ 0 h 360000"/>
                            <a:gd name="connsiteX1" fmla="*/ 589680 w 1944000"/>
                            <a:gd name="connsiteY1" fmla="*/ 0 h 360000"/>
                            <a:gd name="connsiteX2" fmla="*/ 1179360 w 1944000"/>
                            <a:gd name="connsiteY2" fmla="*/ 0 h 360000"/>
                            <a:gd name="connsiteX3" fmla="*/ 1944000 w 1944000"/>
                            <a:gd name="connsiteY3" fmla="*/ 0 h 360000"/>
                            <a:gd name="connsiteX4" fmla="*/ 1944000 w 1944000"/>
                            <a:gd name="connsiteY4" fmla="*/ 360000 h 360000"/>
                            <a:gd name="connsiteX5" fmla="*/ 1315440 w 1944000"/>
                            <a:gd name="connsiteY5" fmla="*/ 360000 h 360000"/>
                            <a:gd name="connsiteX6" fmla="*/ 725760 w 1944000"/>
                            <a:gd name="connsiteY6" fmla="*/ 360000 h 360000"/>
                            <a:gd name="connsiteX7" fmla="*/ 0 w 1944000"/>
                            <a:gd name="connsiteY7" fmla="*/ 360000 h 360000"/>
                            <a:gd name="connsiteX8" fmla="*/ 0 w 1944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44000" h="360000" fill="none" extrusionOk="0">
                              <a:moveTo>
                                <a:pt x="0" y="0"/>
                              </a:moveTo>
                              <a:cubicBezTo>
                                <a:pt x="246409" y="24069"/>
                                <a:pt x="459906" y="8766"/>
                                <a:pt x="589680" y="0"/>
                              </a:cubicBezTo>
                              <a:cubicBezTo>
                                <a:pt x="719454" y="-8766"/>
                                <a:pt x="921795" y="9054"/>
                                <a:pt x="1179360" y="0"/>
                              </a:cubicBezTo>
                              <a:cubicBezTo>
                                <a:pt x="1436925" y="-9054"/>
                                <a:pt x="1599889" y="-7253"/>
                                <a:pt x="1944000" y="0"/>
                              </a:cubicBezTo>
                              <a:cubicBezTo>
                                <a:pt x="1933453" y="161546"/>
                                <a:pt x="1926745" y="278008"/>
                                <a:pt x="1944000" y="360000"/>
                              </a:cubicBezTo>
                              <a:cubicBezTo>
                                <a:pt x="1750888" y="352896"/>
                                <a:pt x="1454958" y="334555"/>
                                <a:pt x="1315440" y="360000"/>
                              </a:cubicBezTo>
                              <a:cubicBezTo>
                                <a:pt x="1175922" y="385445"/>
                                <a:pt x="885555" y="374371"/>
                                <a:pt x="725760" y="360000"/>
                              </a:cubicBezTo>
                              <a:cubicBezTo>
                                <a:pt x="565965" y="345629"/>
                                <a:pt x="272673" y="395743"/>
                                <a:pt x="0" y="360000"/>
                              </a:cubicBezTo>
                              <a:cubicBezTo>
                                <a:pt x="-15651" y="193705"/>
                                <a:pt x="7369" y="116237"/>
                                <a:pt x="0" y="0"/>
                              </a:cubicBezTo>
                              <a:close/>
                            </a:path>
                            <a:path w="1944000" h="360000" stroke="0" extrusionOk="0">
                              <a:moveTo>
                                <a:pt x="0" y="0"/>
                              </a:moveTo>
                              <a:cubicBezTo>
                                <a:pt x="119111" y="-11027"/>
                                <a:pt x="416888" y="4224"/>
                                <a:pt x="589680" y="0"/>
                              </a:cubicBezTo>
                              <a:cubicBezTo>
                                <a:pt x="762472" y="-4224"/>
                                <a:pt x="1069534" y="-14386"/>
                                <a:pt x="1198800" y="0"/>
                              </a:cubicBezTo>
                              <a:cubicBezTo>
                                <a:pt x="1328066" y="14386"/>
                                <a:pt x="1675782" y="-5206"/>
                                <a:pt x="1944000" y="0"/>
                              </a:cubicBezTo>
                              <a:cubicBezTo>
                                <a:pt x="1955792" y="152676"/>
                                <a:pt x="1930963" y="211482"/>
                                <a:pt x="1944000" y="360000"/>
                              </a:cubicBezTo>
                              <a:cubicBezTo>
                                <a:pt x="1799245" y="373998"/>
                                <a:pt x="1482692" y="385666"/>
                                <a:pt x="1257120" y="360000"/>
                              </a:cubicBezTo>
                              <a:cubicBezTo>
                                <a:pt x="1031548" y="334334"/>
                                <a:pt x="858154" y="346591"/>
                                <a:pt x="667440" y="360000"/>
                              </a:cubicBezTo>
                              <a:cubicBezTo>
                                <a:pt x="476726" y="373409"/>
                                <a:pt x="261118" y="383474"/>
                                <a:pt x="0" y="360000"/>
                              </a:cubicBezTo>
                              <a:cubicBezTo>
                                <a:pt x="10122" y="244571"/>
                                <a:pt x="-11122" y="13308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678557171">
                                <a:prstGeom prst="rect">
                                  <a:avLst/>
                                </a:prstGeom>
                                <ask:type>
                                  <ask:lineSketchFreehand/>
                                </ask:type>
                              </ask:lineSketchStyleProps>
                            </a:ext>
                          </a:extLst>
                        </a:ln>
                      </wps:spPr>
                      <wps:txbx>
                        <w:txbxContent>
                          <w:p w14:paraId="3B54412E" w14:textId="77777777" w:rsidR="003620B0" w:rsidRPr="00C87A82" w:rsidRDefault="003620B0" w:rsidP="0079372F">
                            <w:pPr>
                              <w:pStyle w:val="Textfelder"/>
                            </w:pPr>
                            <w:r>
                              <w:t>Versicherungssumme</w:t>
                            </w:r>
                          </w:p>
                          <w:p w14:paraId="2A5564B1" w14:textId="77777777" w:rsidR="003620B0" w:rsidRDefault="003620B0"/>
                          <w:p w14:paraId="2904B21E" w14:textId="77777777" w:rsidR="003620B0" w:rsidRPr="00C87A82" w:rsidRDefault="003620B0" w:rsidP="0079372F">
                            <w:pPr>
                              <w:pStyle w:val="Textfelder"/>
                            </w:pPr>
                            <w:r>
                              <w:t>Versicherungssumme</w:t>
                            </w:r>
                          </w:p>
                          <w:p w14:paraId="3431FE3E" w14:textId="77777777" w:rsidR="003620B0" w:rsidRDefault="003620B0"/>
                          <w:p w14:paraId="7CF36617" w14:textId="77777777" w:rsidR="003620B0" w:rsidRPr="00C87A82" w:rsidRDefault="003620B0" w:rsidP="0079372F">
                            <w:pPr>
                              <w:pStyle w:val="Textfelder"/>
                            </w:pPr>
                            <w:r>
                              <w:t>Versicherungssumme</w:t>
                            </w:r>
                          </w:p>
                          <w:p w14:paraId="20A06AD5" w14:textId="77777777" w:rsidR="003620B0" w:rsidRDefault="003620B0"/>
                          <w:p w14:paraId="452F2533" w14:textId="77777777" w:rsidR="003620B0" w:rsidRPr="00C87A82" w:rsidRDefault="003620B0" w:rsidP="0079372F">
                            <w:pPr>
                              <w:pStyle w:val="Textfelder"/>
                            </w:pPr>
                            <w:r>
                              <w:t>Versicherungssumme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A2040" id="_x0000_s1390" style="position:absolute;left:0;text-align:left;margin-left:323pt;margin-top:2.05pt;width:153.05pt;height:28.35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94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" adj="-11796480,,5400" path="m,nfc246409,24069,459906,8766,589680,v129774,-8766,332115,9054,589680,c1436925,-9054,1599889,-7253,1944000,v-10547,161546,-17255,278008,,360000c1750888,352896,1454958,334555,1315440,360000v-139518,25445,-429885,14371,-589680,c565965,345629,272673,395743,,360000,-15651,193705,7369,116237,,xem,nsc119111,-11027,416888,4224,589680,v172792,-4224,479854,-14386,609120,c1328066,14386,1675782,-5206,1944000,v11792,152676,-13037,211482,,360000c1799245,373998,1482692,385666,1257120,360000v-225572,-25666,-398966,-13409,-589680,c476726,373409,261118,383474,,360000,10122,244571,-11122,133085,,xe">
                <v:stroke joinstyle="miter"/>
                <v:formulas/>
                <v:path o:extrusionok="f" o:connecttype="custom" o:connectlocs="0,0;589680,0;1179360,0;1944000,0;1944000,360000;1315440,360000;725760,360000;0,360000;0,0" o:connectangles="0,0,0,0,0,0,0,0,0" textboxrect="0,0,1944000,360000"/>
                <v:textbox>
                  <w:txbxContent>
                    <w:p w14:paraId="3B54412E" w14:textId="77777777" w:rsidR="003620B0" w:rsidRPr="00C87A82" w:rsidRDefault="003620B0" w:rsidP="0079372F">
                      <w:pPr>
                        <w:pStyle w:val="Textfelder"/>
                      </w:pPr>
                      <w:r>
                        <w:t>Versicherungssumme</w:t>
                      </w:r>
                    </w:p>
                    <w:p w14:paraId="2A5564B1" w14:textId="77777777" w:rsidR="003620B0" w:rsidRDefault="003620B0"/>
                    <w:p w14:paraId="2904B21E" w14:textId="77777777" w:rsidR="003620B0" w:rsidRPr="00C87A82" w:rsidRDefault="003620B0" w:rsidP="0079372F">
                      <w:pPr>
                        <w:pStyle w:val="Textfelder"/>
                      </w:pPr>
                      <w:r>
                        <w:t>Versicherungssumme</w:t>
                      </w:r>
                    </w:p>
                    <w:p w14:paraId="3431FE3E" w14:textId="77777777" w:rsidR="003620B0" w:rsidRDefault="003620B0"/>
                    <w:p w14:paraId="7CF36617" w14:textId="77777777" w:rsidR="003620B0" w:rsidRPr="00C87A82" w:rsidRDefault="003620B0" w:rsidP="0079372F">
                      <w:pPr>
                        <w:pStyle w:val="Textfelder"/>
                      </w:pPr>
                      <w:r>
                        <w:t>Versicherungssumme</w:t>
                      </w:r>
                    </w:p>
                    <w:p w14:paraId="20A06AD5" w14:textId="77777777" w:rsidR="003620B0" w:rsidRDefault="003620B0"/>
                    <w:p w14:paraId="452F2533" w14:textId="77777777" w:rsidR="003620B0" w:rsidRPr="00C87A82" w:rsidRDefault="003620B0" w:rsidP="0079372F">
                      <w:pPr>
                        <w:pStyle w:val="Textfelder"/>
                      </w:pPr>
                      <w:r>
                        <w:t>Versicherungssumme</w:t>
                      </w:r>
                    </w:p>
                  </w:txbxContent>
                </v:textbox>
                <w10:wrap anchorx="margin"/>
              </v:shape>
            </w:pict>
          </mc:Fallback>
        </mc:AlternateContent>
      </w:r>
      <w:r w:rsidRPr="00F87F7A">
        <w:rPr>
          <w:rFonts w:eastAsia="Times New Roman" w:cs="Times New Roman"/>
          <w:noProof/>
          <w:sz w:val="28"/>
          <w:szCs w:val="22"/>
        </w:rPr>
        <mc:AlternateContent>
          <mc:Choice Requires="wps">
            <w:drawing>
              <wp:anchor distT="45720" distB="45720" distL="114300" distR="114300" simplePos="0" relativeHeight="251949056" behindDoc="0" locked="0" layoutInCell="1" allowOverlap="1" wp14:anchorId="13007FAF" wp14:editId="152F202A">
                <wp:simplePos x="0" y="0"/>
                <wp:positionH relativeFrom="margin">
                  <wp:posOffset>332740</wp:posOffset>
                </wp:positionH>
                <wp:positionV relativeFrom="paragraph">
                  <wp:posOffset>24765</wp:posOffset>
                </wp:positionV>
                <wp:extent cx="1620000" cy="360000"/>
                <wp:effectExtent l="19050" t="19050" r="37465" b="40640"/>
                <wp:wrapNone/>
                <wp:docPr id="13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000" cy="360000"/>
                        </a:xfrm>
                        <a:custGeom>
                          <a:avLst/>
                          <a:gdLst>
                            <a:gd name="connsiteX0" fmla="*/ 0 w 1620000"/>
                            <a:gd name="connsiteY0" fmla="*/ 0 h 360000"/>
                            <a:gd name="connsiteX1" fmla="*/ 491400 w 1620000"/>
                            <a:gd name="connsiteY1" fmla="*/ 0 h 360000"/>
                            <a:gd name="connsiteX2" fmla="*/ 1015200 w 1620000"/>
                            <a:gd name="connsiteY2" fmla="*/ 0 h 360000"/>
                            <a:gd name="connsiteX3" fmla="*/ 1620000 w 1620000"/>
                            <a:gd name="connsiteY3" fmla="*/ 0 h 360000"/>
                            <a:gd name="connsiteX4" fmla="*/ 1620000 w 1620000"/>
                            <a:gd name="connsiteY4" fmla="*/ 360000 h 360000"/>
                            <a:gd name="connsiteX5" fmla="*/ 1047600 w 1620000"/>
                            <a:gd name="connsiteY5" fmla="*/ 360000 h 360000"/>
                            <a:gd name="connsiteX6" fmla="*/ 491400 w 1620000"/>
                            <a:gd name="connsiteY6" fmla="*/ 360000 h 360000"/>
                            <a:gd name="connsiteX7" fmla="*/ 0 w 1620000"/>
                            <a:gd name="connsiteY7" fmla="*/ 360000 h 360000"/>
                            <a:gd name="connsiteX8" fmla="*/ 0 w 1620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20000" h="360000" fill="none" extrusionOk="0">
                              <a:moveTo>
                                <a:pt x="0" y="0"/>
                              </a:moveTo>
                              <a:cubicBezTo>
                                <a:pt x="160142" y="-9717"/>
                                <a:pt x="299981" y="-7991"/>
                                <a:pt x="491400" y="0"/>
                              </a:cubicBezTo>
                              <a:cubicBezTo>
                                <a:pt x="682819" y="7991"/>
                                <a:pt x="840037" y="7036"/>
                                <a:pt x="1015200" y="0"/>
                              </a:cubicBezTo>
                              <a:cubicBezTo>
                                <a:pt x="1190363" y="-7036"/>
                                <a:pt x="1416383" y="22293"/>
                                <a:pt x="1620000" y="0"/>
                              </a:cubicBezTo>
                              <a:cubicBezTo>
                                <a:pt x="1625425" y="118547"/>
                                <a:pt x="1606271" y="233735"/>
                                <a:pt x="1620000" y="360000"/>
                              </a:cubicBezTo>
                              <a:cubicBezTo>
                                <a:pt x="1352276" y="341847"/>
                                <a:pt x="1205103" y="353934"/>
                                <a:pt x="1047600" y="360000"/>
                              </a:cubicBezTo>
                              <a:cubicBezTo>
                                <a:pt x="890097" y="366066"/>
                                <a:pt x="727687" y="340842"/>
                                <a:pt x="491400" y="360000"/>
                              </a:cubicBezTo>
                              <a:cubicBezTo>
                                <a:pt x="255113" y="379158"/>
                                <a:pt x="175052" y="346385"/>
                                <a:pt x="0" y="360000"/>
                              </a:cubicBezTo>
                              <a:cubicBezTo>
                                <a:pt x="3601" y="231307"/>
                                <a:pt x="-17359" y="113913"/>
                                <a:pt x="0" y="0"/>
                              </a:cubicBezTo>
                              <a:close/>
                            </a:path>
                            <a:path w="1620000" h="360000" stroke="0" extrusionOk="0">
                              <a:moveTo>
                                <a:pt x="0" y="0"/>
                              </a:moveTo>
                              <a:cubicBezTo>
                                <a:pt x="250425" y="20762"/>
                                <a:pt x="362513" y="10225"/>
                                <a:pt x="540000" y="0"/>
                              </a:cubicBezTo>
                              <a:cubicBezTo>
                                <a:pt x="717487" y="-10225"/>
                                <a:pt x="904811" y="10127"/>
                                <a:pt x="1096200" y="0"/>
                              </a:cubicBezTo>
                              <a:cubicBezTo>
                                <a:pt x="1287589" y="-10127"/>
                                <a:pt x="1496262" y="-14378"/>
                                <a:pt x="1620000" y="0"/>
                              </a:cubicBezTo>
                              <a:cubicBezTo>
                                <a:pt x="1603793" y="157406"/>
                                <a:pt x="1629882" y="253606"/>
                                <a:pt x="1620000" y="360000"/>
                              </a:cubicBezTo>
                              <a:cubicBezTo>
                                <a:pt x="1344150" y="351524"/>
                                <a:pt x="1282440" y="359999"/>
                                <a:pt x="1047600" y="360000"/>
                              </a:cubicBezTo>
                              <a:cubicBezTo>
                                <a:pt x="812760" y="360001"/>
                                <a:pt x="697861" y="342913"/>
                                <a:pt x="475200" y="360000"/>
                              </a:cubicBezTo>
                              <a:cubicBezTo>
                                <a:pt x="252539" y="377087"/>
                                <a:pt x="147151" y="365110"/>
                                <a:pt x="0" y="360000"/>
                              </a:cubicBezTo>
                              <a:cubicBezTo>
                                <a:pt x="-14756" y="204547"/>
                                <a:pt x="-5954" y="14355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796175556">
                                <a:prstGeom prst="rect">
                                  <a:avLst/>
                                </a:prstGeom>
                                <ask:type>
                                  <ask:lineSketchFreehand/>
                                </ask:type>
                              </ask:lineSketchStyleProps>
                            </a:ext>
                          </a:extLst>
                        </a:ln>
                      </wps:spPr>
                      <wps:txbx>
                        <w:txbxContent>
                          <w:p w14:paraId="3970057B" w14:textId="77777777" w:rsidR="003620B0" w:rsidRPr="00C87A82" w:rsidRDefault="003620B0" w:rsidP="0079372F">
                            <w:pPr>
                              <w:pStyle w:val="Textfelder"/>
                            </w:pPr>
                            <w:r>
                              <w:t>Forderungsausfall</w:t>
                            </w:r>
                          </w:p>
                          <w:p w14:paraId="198F23A4" w14:textId="77777777" w:rsidR="003620B0" w:rsidRDefault="003620B0"/>
                          <w:p w14:paraId="235709E5" w14:textId="77777777" w:rsidR="003620B0" w:rsidRPr="00C87A82" w:rsidRDefault="003620B0" w:rsidP="0079372F">
                            <w:pPr>
                              <w:pStyle w:val="Textfelder"/>
                            </w:pPr>
                            <w:r>
                              <w:t>Forderungsausfall</w:t>
                            </w:r>
                          </w:p>
                          <w:p w14:paraId="5D235C53" w14:textId="77777777" w:rsidR="003620B0" w:rsidRDefault="003620B0"/>
                          <w:p w14:paraId="3099B698" w14:textId="77777777" w:rsidR="003620B0" w:rsidRPr="00C87A82" w:rsidRDefault="003620B0" w:rsidP="0079372F">
                            <w:pPr>
                              <w:pStyle w:val="Textfelder"/>
                            </w:pPr>
                            <w:r>
                              <w:t>Forderungsausfall</w:t>
                            </w:r>
                          </w:p>
                          <w:p w14:paraId="13FEA1EA" w14:textId="77777777" w:rsidR="003620B0" w:rsidRDefault="003620B0"/>
                          <w:p w14:paraId="2A96466E" w14:textId="77777777" w:rsidR="003620B0" w:rsidRPr="00C87A82" w:rsidRDefault="003620B0" w:rsidP="0079372F">
                            <w:pPr>
                              <w:pStyle w:val="Textfelder"/>
                            </w:pPr>
                            <w:r>
                              <w:t>Forderungsausfall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07FAF" id="_x0000_s1391" style="position:absolute;left:0;text-align:left;margin-left:26.2pt;margin-top:1.95pt;width:127.55pt;height:28.35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62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" adj="-11796480,,5400" path="m,nfc160142,-9717,299981,-7991,491400,v191419,7991,348637,7036,523800,c1190363,-7036,1416383,22293,1620000,v5425,118547,-13729,233735,,360000c1352276,341847,1205103,353934,1047600,360000v-157503,6066,-319913,-19158,-556200,c255113,379158,175052,346385,,360000,3601,231307,-17359,113913,,xem,nsc250425,20762,362513,10225,540000,v177487,-10225,364811,10127,556200,c1287589,-10127,1496262,-14378,1620000,v-16207,157406,9882,253606,,360000c1344150,351524,1282440,359999,1047600,360000v-234840,1,-349739,-17087,-572400,c252539,377087,147151,365110,,360000,-14756,204547,-5954,143556,,xe">
                <v:stroke joinstyle="miter"/>
                <v:formulas/>
                <v:path o:extrusionok="f" o:connecttype="custom" o:connectlocs="0,0;491400,0;1015200,0;1620000,0;1620000,360000;1047600,360000;491400,360000;0,360000;0,0" o:connectangles="0,0,0,0,0,0,0,0,0" textboxrect="0,0,1620000,360000"/>
                <v:textbox>
                  <w:txbxContent>
                    <w:p w14:paraId="3970057B" w14:textId="77777777" w:rsidR="003620B0" w:rsidRPr="00C87A82" w:rsidRDefault="003620B0" w:rsidP="0079372F">
                      <w:pPr>
                        <w:pStyle w:val="Textfelder"/>
                      </w:pPr>
                      <w:r>
                        <w:t>Forderungsausfall</w:t>
                      </w:r>
                    </w:p>
                    <w:p w14:paraId="198F23A4" w14:textId="77777777" w:rsidR="003620B0" w:rsidRDefault="003620B0"/>
                    <w:p w14:paraId="235709E5" w14:textId="77777777" w:rsidR="003620B0" w:rsidRPr="00C87A82" w:rsidRDefault="003620B0" w:rsidP="0079372F">
                      <w:pPr>
                        <w:pStyle w:val="Textfelder"/>
                      </w:pPr>
                      <w:r>
                        <w:t>Forderungsausfall</w:t>
                      </w:r>
                    </w:p>
                    <w:p w14:paraId="5D235C53" w14:textId="77777777" w:rsidR="003620B0" w:rsidRDefault="003620B0"/>
                    <w:p w14:paraId="3099B698" w14:textId="77777777" w:rsidR="003620B0" w:rsidRPr="00C87A82" w:rsidRDefault="003620B0" w:rsidP="0079372F">
                      <w:pPr>
                        <w:pStyle w:val="Textfelder"/>
                      </w:pPr>
                      <w:r>
                        <w:t>Forderungsausfall</w:t>
                      </w:r>
                    </w:p>
                    <w:p w14:paraId="13FEA1EA" w14:textId="77777777" w:rsidR="003620B0" w:rsidRDefault="003620B0"/>
                    <w:p w14:paraId="2A96466E" w14:textId="77777777" w:rsidR="003620B0" w:rsidRPr="00C87A82" w:rsidRDefault="003620B0" w:rsidP="0079372F">
                      <w:pPr>
                        <w:pStyle w:val="Textfelder"/>
                      </w:pPr>
                      <w:r>
                        <w:t>Forderungsausfall</w:t>
                      </w:r>
                    </w:p>
                  </w:txbxContent>
                </v:textbox>
                <w10:wrap anchorx="margin"/>
              </v:shape>
            </w:pict>
          </mc:Fallback>
        </mc:AlternateContent>
      </w:r>
    </w:p>
    <w:p w14:paraId="168D5E2C" w14:textId="77777777" w:rsidR="0079372F" w:rsidRDefault="0079372F" w:rsidP="0079372F">
      <w:pPr>
        <w:spacing w:after="160"/>
        <w:rPr>
          <w:rFonts w:eastAsia="Times New Roman" w:cs="Times New Roman"/>
          <w:sz w:val="28"/>
          <w:szCs w:val="22"/>
        </w:rPr>
      </w:pPr>
    </w:p>
    <w:p w14:paraId="48626B64" w14:textId="77777777" w:rsidR="0079372F" w:rsidRPr="00F87F7A" w:rsidRDefault="0079372F" w:rsidP="0079372F">
      <w:pPr>
        <w:spacing w:before="240" w:after="160"/>
        <w:rPr>
          <w:rFonts w:eastAsia="Times New Roman" w:cs="Times New Roman"/>
          <w:sz w:val="28"/>
          <w:szCs w:val="22"/>
        </w:rPr>
      </w:pPr>
      <w:r w:rsidRPr="00F87F7A">
        <w:rPr>
          <w:rFonts w:eastAsia="Times New Roman" w:cs="Times New Roman"/>
          <w:sz w:val="28"/>
          <w:szCs w:val="22"/>
        </w:rPr>
        <w:t>Der Versicherte sollte auf einige Konditionen der privaten Haftpflichtversicherung besonders achten.</w:t>
      </w:r>
    </w:p>
    <w:p w14:paraId="02BEB805" w14:textId="77777777" w:rsidR="0079372F" w:rsidRPr="00F87F7A" w:rsidRDefault="0079372F" w:rsidP="0079372F">
      <w:pPr>
        <w:spacing w:after="160"/>
        <w:rPr>
          <w:rFonts w:eastAsia="Times New Roman" w:cs="Times New Roman"/>
          <w:sz w:val="28"/>
          <w:szCs w:val="22"/>
        </w:rPr>
      </w:pPr>
    </w:p>
    <w:p w14:paraId="69A63F60" w14:textId="77777777" w:rsidR="0079372F" w:rsidRPr="00F87F7A" w:rsidRDefault="0079372F" w:rsidP="0079372F">
      <w:pPr>
        <w:rPr>
          <w:rFonts w:eastAsia="Times New Roman" w:cs="Times New Roman"/>
          <w:sz w:val="28"/>
          <w:szCs w:val="22"/>
        </w:rPr>
      </w:pPr>
      <w:r w:rsidRPr="00F87F7A">
        <w:rPr>
          <w:rFonts w:eastAsia="Times New Roman" w:cs="Times New Roman"/>
          <w:sz w:val="28"/>
          <w:szCs w:val="22"/>
        </w:rPr>
        <w:t xml:space="preserve">Die Versicherungs- oder Deckungssumme sollte ausreichend hoch sein und mindestens </w:t>
      </w:r>
      <w:r>
        <w:rPr>
          <w:rFonts w:eastAsia="Times New Roman" w:cs="Times New Roman"/>
          <w:sz w:val="28"/>
          <w:szCs w:val="22"/>
        </w:rPr>
        <w:t>zehn</w:t>
      </w:r>
      <w:r w:rsidRPr="00F87F7A">
        <w:rPr>
          <w:rFonts w:eastAsia="Times New Roman" w:cs="Times New Roman"/>
          <w:sz w:val="28"/>
          <w:szCs w:val="22"/>
        </w:rPr>
        <w:t xml:space="preserve"> Millionen Euro betragen.</w:t>
      </w:r>
    </w:p>
    <w:p w14:paraId="29DA427C" w14:textId="77777777" w:rsidR="0079372F" w:rsidRPr="00F87F7A" w:rsidRDefault="0079372F" w:rsidP="0079372F">
      <w:pPr>
        <w:spacing w:after="160"/>
        <w:rPr>
          <w:rFonts w:eastAsia="Times New Roman" w:cs="Times New Roman"/>
          <w:sz w:val="28"/>
          <w:szCs w:val="22"/>
        </w:rPr>
      </w:pPr>
      <w:r w:rsidRPr="00F87F7A">
        <w:rPr>
          <w:rFonts w:eastAsia="Times New Roman" w:cs="Times New Roman"/>
          <w:sz w:val="28"/>
          <w:szCs w:val="22"/>
        </w:rPr>
        <w:t>Denn gerade, wenn Personen verletzt werden, kann es teuer werden.</w:t>
      </w:r>
    </w:p>
    <w:p w14:paraId="35355C26" w14:textId="77777777" w:rsidR="0079372F" w:rsidRPr="00F87F7A" w:rsidRDefault="0079372F" w:rsidP="0079372F">
      <w:pPr>
        <w:spacing w:after="160"/>
        <w:rPr>
          <w:rFonts w:eastAsia="Times New Roman" w:cs="Times New Roman"/>
          <w:sz w:val="28"/>
          <w:szCs w:val="22"/>
        </w:rPr>
      </w:pPr>
      <w:r w:rsidRPr="00F87F7A">
        <w:rPr>
          <w:rFonts w:eastAsia="Times New Roman" w:cs="Times New Roman"/>
          <w:sz w:val="28"/>
          <w:szCs w:val="22"/>
        </w:rPr>
        <w:t>Hier geht es um die ____________________________________.</w:t>
      </w:r>
    </w:p>
    <w:p w14:paraId="5B1CF41F" w14:textId="77777777" w:rsidR="0079372F" w:rsidRPr="00F87F7A" w:rsidRDefault="0079372F" w:rsidP="0079372F">
      <w:pPr>
        <w:spacing w:after="160"/>
        <w:rPr>
          <w:rFonts w:eastAsia="Times New Roman" w:cs="Times New Roman"/>
          <w:sz w:val="28"/>
          <w:szCs w:val="22"/>
        </w:rPr>
      </w:pPr>
    </w:p>
    <w:p w14:paraId="00CE2CB2" w14:textId="77777777" w:rsidR="0079372F" w:rsidRPr="00F87F7A" w:rsidRDefault="0079372F" w:rsidP="0079372F">
      <w:pPr>
        <w:rPr>
          <w:rFonts w:eastAsia="Times New Roman" w:cs="Times New Roman"/>
          <w:sz w:val="28"/>
          <w:szCs w:val="22"/>
        </w:rPr>
      </w:pPr>
      <w:r w:rsidRPr="00F87F7A">
        <w:rPr>
          <w:rFonts w:eastAsia="Times New Roman" w:cs="Times New Roman"/>
          <w:sz w:val="28"/>
          <w:szCs w:val="22"/>
        </w:rPr>
        <w:t>Leider kann es auch teuer werden, wenn man selbst nicht Verursacher des Schadens ist.</w:t>
      </w:r>
    </w:p>
    <w:p w14:paraId="00955D91" w14:textId="77777777" w:rsidR="0079372F" w:rsidRPr="00F87F7A" w:rsidRDefault="0079372F" w:rsidP="0079372F">
      <w:pPr>
        <w:rPr>
          <w:rFonts w:eastAsia="Times New Roman" w:cs="Times New Roman"/>
          <w:sz w:val="28"/>
          <w:szCs w:val="22"/>
        </w:rPr>
      </w:pPr>
      <w:r w:rsidRPr="00F87F7A">
        <w:rPr>
          <w:rFonts w:eastAsia="Times New Roman" w:cs="Times New Roman"/>
          <w:sz w:val="28"/>
          <w:szCs w:val="22"/>
        </w:rPr>
        <w:t>Wenn der Versicherte geschädigt wird und der Schadensverursacher keine private Haftpflichtversicherung besitzt und zahlungsunfähig ist, muss der Geschädigte selbst zahlen.</w:t>
      </w:r>
    </w:p>
    <w:p w14:paraId="7D33404A" w14:textId="77777777" w:rsidR="0079372F" w:rsidRDefault="001B5E1A" w:rsidP="0079372F">
      <w:pPr>
        <w:rPr>
          <w:rFonts w:eastAsia="Times New Roman" w:cs="Times New Roman"/>
          <w:sz w:val="28"/>
          <w:szCs w:val="22"/>
        </w:rPr>
      </w:pPr>
      <w:r w:rsidRPr="001B5E1A">
        <w:rPr>
          <w:rFonts w:eastAsia="Times New Roman" w:cs="Times New Roman"/>
          <w:sz w:val="28"/>
          <w:szCs w:val="22"/>
        </w:rPr>
        <w:t>Ein solcher Fall wird abgedeckt, wenn die private Haftpflichtversicherung einen Forderungsausfallschutz beinhaltet.</w:t>
      </w:r>
    </w:p>
    <w:p w14:paraId="32366090" w14:textId="77777777" w:rsidR="0079372F" w:rsidRDefault="0079372F" w:rsidP="0079372F">
      <w:pPr>
        <w:spacing w:after="240"/>
        <w:rPr>
          <w:sz w:val="28"/>
          <w:szCs w:val="22"/>
        </w:rPr>
      </w:pPr>
      <w:r w:rsidRPr="00F87F7A">
        <w:rPr>
          <w:rFonts w:eastAsia="Times New Roman" w:cs="Times New Roman"/>
          <w:sz w:val="28"/>
          <w:szCs w:val="22"/>
        </w:rPr>
        <w:t>Dann kommt die private Haftpflichtversicherung des Geschädigten für die Schäden auf.</w:t>
      </w:r>
    </w:p>
    <w:p w14:paraId="6B234169" w14:textId="77777777" w:rsidR="0079372F" w:rsidRDefault="0079372F" w:rsidP="0079372F">
      <w:pPr>
        <w:rPr>
          <w:sz w:val="28"/>
          <w:szCs w:val="22"/>
        </w:rPr>
        <w:sectPr w:rsidR="0079372F" w:rsidSect="00434A63">
          <w:headerReference w:type="first" r:id="rId184"/>
          <w:pgSz w:w="11900" w:h="16840"/>
          <w:pgMar w:top="2835" w:right="851" w:bottom="1134" w:left="851" w:header="709" w:footer="454" w:gutter="0"/>
          <w:cols w:space="708"/>
          <w:titlePg/>
          <w:docGrid w:linePitch="360"/>
        </w:sectPr>
      </w:pPr>
      <w:r>
        <w:rPr>
          <w:sz w:val="28"/>
          <w:szCs w:val="22"/>
        </w:rPr>
        <w:t>Dieser Abschnitt handelt von einem ______________________________.</w:t>
      </w:r>
    </w:p>
    <w:p w14:paraId="429155D3" w14:textId="77777777" w:rsidR="00E568B5" w:rsidRPr="0014201E" w:rsidRDefault="00E568B5" w:rsidP="00E568B5">
      <w:pPr>
        <w:rPr>
          <w:sz w:val="28"/>
          <w:szCs w:val="22"/>
        </w:rPr>
      </w:pPr>
      <w:r w:rsidRPr="0014201E">
        <w:rPr>
          <w:sz w:val="28"/>
          <w:szCs w:val="22"/>
        </w:rPr>
        <w:lastRenderedPageBreak/>
        <w:t>Verliert man einen Gegenstand, kommt die private Haftpflichtversicherung eigentlich nicht dafür auf.</w:t>
      </w:r>
    </w:p>
    <w:p w14:paraId="5C966315" w14:textId="77777777" w:rsidR="00E568B5" w:rsidRDefault="00E568B5" w:rsidP="00E568B5">
      <w:pPr>
        <w:spacing w:after="240"/>
        <w:rPr>
          <w:sz w:val="28"/>
          <w:szCs w:val="22"/>
        </w:rPr>
      </w:pPr>
      <w:r w:rsidRPr="0014201E">
        <w:rPr>
          <w:sz w:val="28"/>
          <w:szCs w:val="22"/>
        </w:rPr>
        <w:t>Den Verlust eines Schlüssels kann man aber bei der privaten Haftpflichtversicherung mitversichern.</w:t>
      </w:r>
    </w:p>
    <w:p w14:paraId="1063F7E5" w14:textId="77777777" w:rsidR="00E568B5" w:rsidRPr="0014201E" w:rsidRDefault="00E568B5" w:rsidP="00E568B5">
      <w:pPr>
        <w:rPr>
          <w:sz w:val="28"/>
          <w:szCs w:val="22"/>
        </w:rPr>
      </w:pPr>
      <w:r>
        <w:rPr>
          <w:sz w:val="28"/>
          <w:szCs w:val="22"/>
        </w:rPr>
        <w:t>Diese Sätze handeln von einem ________________________________.</w:t>
      </w:r>
    </w:p>
    <w:p w14:paraId="6629C8CE" w14:textId="77777777" w:rsidR="00E568B5" w:rsidRDefault="00E568B5" w:rsidP="00E568B5">
      <w:pPr>
        <w:rPr>
          <w:sz w:val="28"/>
          <w:szCs w:val="22"/>
        </w:rPr>
      </w:pPr>
    </w:p>
    <w:p w14:paraId="6C098503" w14:textId="77777777" w:rsidR="00E568B5" w:rsidRDefault="00E568B5" w:rsidP="00E568B5">
      <w:pPr>
        <w:tabs>
          <w:tab w:val="left" w:pos="9498"/>
        </w:tabs>
        <w:spacing w:after="160"/>
        <w:contextualSpacing/>
        <w:rPr>
          <w:sz w:val="28"/>
          <w:szCs w:val="22"/>
        </w:rPr>
      </w:pPr>
    </w:p>
    <w:p w14:paraId="4440BFCC" w14:textId="77777777" w:rsidR="00E568B5" w:rsidRDefault="00E568B5" w:rsidP="00E568B5">
      <w:pPr>
        <w:tabs>
          <w:tab w:val="left" w:pos="9498"/>
        </w:tabs>
        <w:spacing w:after="160"/>
        <w:contextualSpacing/>
        <w:rPr>
          <w:rFonts w:eastAsia="Calibri"/>
          <w:sz w:val="28"/>
          <w:szCs w:val="32"/>
          <w:lang w:eastAsia="en-US"/>
        </w:rPr>
      </w:pPr>
      <w:r w:rsidRPr="0014201E">
        <w:rPr>
          <w:sz w:val="28"/>
          <w:szCs w:val="22"/>
        </w:rPr>
        <w:t xml:space="preserve">Bei Fragen oder Unklarheiten kann </w:t>
      </w:r>
      <w:r>
        <w:rPr>
          <w:sz w:val="28"/>
          <w:szCs w:val="22"/>
        </w:rPr>
        <w:t xml:space="preserve">man </w:t>
      </w:r>
      <w:r w:rsidRPr="0014201E">
        <w:rPr>
          <w:sz w:val="28"/>
          <w:szCs w:val="22"/>
        </w:rPr>
        <w:t>de</w:t>
      </w:r>
      <w:r>
        <w:rPr>
          <w:sz w:val="28"/>
          <w:szCs w:val="22"/>
        </w:rPr>
        <w:t>n</w:t>
      </w:r>
      <w:r w:rsidRPr="0014201E">
        <w:rPr>
          <w:sz w:val="28"/>
          <w:szCs w:val="22"/>
        </w:rPr>
        <w:t xml:space="preserve"> Versicherer </w:t>
      </w:r>
      <w:r>
        <w:rPr>
          <w:sz w:val="28"/>
          <w:szCs w:val="22"/>
        </w:rPr>
        <w:t>um eine schriftliche Auskunft bitten</w:t>
      </w:r>
      <w:r w:rsidRPr="0014201E">
        <w:rPr>
          <w:sz w:val="28"/>
          <w:szCs w:val="22"/>
        </w:rPr>
        <w:t>.</w:t>
      </w:r>
    </w:p>
    <w:p w14:paraId="030ACAC2" w14:textId="77777777" w:rsidR="00E568B5" w:rsidRDefault="00E568B5" w:rsidP="0079372F">
      <w:pPr>
        <w:rPr>
          <w:sz w:val="28"/>
        </w:rPr>
        <w:sectPr w:rsidR="00E568B5" w:rsidSect="00434A63">
          <w:headerReference w:type="first" r:id="rId185"/>
          <w:pgSz w:w="11900" w:h="16840"/>
          <w:pgMar w:top="2835" w:right="851" w:bottom="1134" w:left="851" w:header="709" w:footer="454" w:gutter="0"/>
          <w:cols w:space="708"/>
          <w:titlePg/>
          <w:docGrid w:linePitch="360"/>
        </w:sectPr>
      </w:pPr>
    </w:p>
    <w:p w14:paraId="50111931" w14:textId="77777777" w:rsidR="00105859" w:rsidRDefault="00105859" w:rsidP="00105859">
      <w:pPr>
        <w:spacing w:after="240"/>
        <w:rPr>
          <w:sz w:val="28"/>
          <w:szCs w:val="22"/>
        </w:rPr>
      </w:pPr>
      <w:r w:rsidRPr="0014201E">
        <w:rPr>
          <w:sz w:val="28"/>
          <w:szCs w:val="22"/>
        </w:rPr>
        <w:lastRenderedPageBreak/>
        <w:t>Der Versicherte sollte auf einige Konditionen der privaten Haftpflichtversicherung besonders achten.</w:t>
      </w:r>
    </w:p>
    <w:p w14:paraId="3B0046CB" w14:textId="77777777" w:rsidR="00105859" w:rsidRPr="0014201E" w:rsidRDefault="00105859" w:rsidP="00105859">
      <w:pPr>
        <w:rPr>
          <w:sz w:val="28"/>
          <w:szCs w:val="22"/>
        </w:rPr>
      </w:pPr>
      <w:r w:rsidRPr="0014201E">
        <w:rPr>
          <w:sz w:val="28"/>
          <w:szCs w:val="22"/>
        </w:rPr>
        <w:t xml:space="preserve">Die Versicherungs- oder Deckungssumme sollte ausreichend hoch sein und mindestens </w:t>
      </w:r>
      <w:r>
        <w:rPr>
          <w:sz w:val="28"/>
          <w:szCs w:val="22"/>
        </w:rPr>
        <w:t>zehn</w:t>
      </w:r>
      <w:r w:rsidRPr="0014201E">
        <w:rPr>
          <w:sz w:val="28"/>
          <w:szCs w:val="22"/>
        </w:rPr>
        <w:t xml:space="preserve"> Millionen Euro betragen.</w:t>
      </w:r>
    </w:p>
    <w:p w14:paraId="14A8A9FF" w14:textId="77777777" w:rsidR="00105859" w:rsidRPr="0014201E" w:rsidRDefault="00105859" w:rsidP="00800BCD">
      <w:pPr>
        <w:spacing w:after="240"/>
        <w:rPr>
          <w:sz w:val="28"/>
          <w:szCs w:val="22"/>
        </w:rPr>
      </w:pPr>
      <w:r w:rsidRPr="0014201E">
        <w:rPr>
          <w:sz w:val="28"/>
          <w:szCs w:val="22"/>
        </w:rPr>
        <w:t>Denn gerade, wenn Personen verletzt werden, kann es teuer werden.</w:t>
      </w:r>
    </w:p>
    <w:p w14:paraId="258E63B8" w14:textId="77777777" w:rsidR="00105859" w:rsidRPr="003C569A" w:rsidRDefault="00105859" w:rsidP="00105859">
      <w:pPr>
        <w:spacing w:after="240"/>
        <w:rPr>
          <w:sz w:val="28"/>
          <w:szCs w:val="22"/>
        </w:rPr>
      </w:pPr>
      <w:r>
        <w:rPr>
          <w:sz w:val="28"/>
          <w:szCs w:val="22"/>
        </w:rPr>
        <w:t xml:space="preserve">Hier geht es um die </w:t>
      </w:r>
      <w:r w:rsidRPr="00F328F0">
        <w:rPr>
          <w:b/>
          <w:bCs/>
          <w:sz w:val="28"/>
          <w:szCs w:val="22"/>
          <w:u w:val="single"/>
        </w:rPr>
        <w:t>Versicherungssumme</w:t>
      </w:r>
      <w:r>
        <w:rPr>
          <w:sz w:val="28"/>
          <w:szCs w:val="22"/>
        </w:rPr>
        <w:t>.</w:t>
      </w:r>
    </w:p>
    <w:p w14:paraId="629459A4" w14:textId="77777777" w:rsidR="00105859" w:rsidRPr="0014201E" w:rsidRDefault="00105859" w:rsidP="00105859">
      <w:pPr>
        <w:rPr>
          <w:sz w:val="28"/>
          <w:szCs w:val="22"/>
        </w:rPr>
      </w:pPr>
      <w:r w:rsidRPr="0014201E">
        <w:rPr>
          <w:sz w:val="28"/>
          <w:szCs w:val="22"/>
        </w:rPr>
        <w:t>Leider kann es auch teuer werden, wenn man selbst nicht Verursacher des Schadens ist.</w:t>
      </w:r>
    </w:p>
    <w:p w14:paraId="703FD393" w14:textId="77777777" w:rsidR="00105859" w:rsidRPr="0014201E" w:rsidRDefault="00105859" w:rsidP="00105859">
      <w:pPr>
        <w:rPr>
          <w:sz w:val="28"/>
          <w:szCs w:val="22"/>
        </w:rPr>
      </w:pPr>
      <w:r w:rsidRPr="0014201E">
        <w:rPr>
          <w:sz w:val="28"/>
          <w:szCs w:val="22"/>
        </w:rPr>
        <w:t>Wenn der Versicherte geschädigt wird und der Schadensverursacher keine private Haftpflichtversicherung besitzt und</w:t>
      </w:r>
      <w:r>
        <w:rPr>
          <w:sz w:val="28"/>
          <w:szCs w:val="22"/>
        </w:rPr>
        <w:t>/ oder</w:t>
      </w:r>
      <w:r w:rsidRPr="0014201E">
        <w:rPr>
          <w:sz w:val="28"/>
          <w:szCs w:val="22"/>
        </w:rPr>
        <w:t xml:space="preserve"> zahlungsunfähig ist, muss der Geschädigte selbst zahlen.</w:t>
      </w:r>
    </w:p>
    <w:p w14:paraId="5BA496ED" w14:textId="77777777" w:rsidR="00105859" w:rsidRDefault="001B5E1A" w:rsidP="00800BCD">
      <w:pPr>
        <w:spacing w:after="240"/>
        <w:rPr>
          <w:sz w:val="28"/>
          <w:szCs w:val="22"/>
        </w:rPr>
      </w:pPr>
      <w:r w:rsidRPr="001B5E1A">
        <w:rPr>
          <w:sz w:val="28"/>
          <w:szCs w:val="22"/>
        </w:rPr>
        <w:t>Ein solcher Fall wird abgedeckt, wenn die private Haftpflichtversicherung einen Forderungsausfallschutz beinhaltet.</w:t>
      </w:r>
      <w:r>
        <w:rPr>
          <w:sz w:val="28"/>
          <w:szCs w:val="22"/>
        </w:rPr>
        <w:t xml:space="preserve"> </w:t>
      </w:r>
      <w:r w:rsidR="00105859" w:rsidRPr="0014201E">
        <w:rPr>
          <w:sz w:val="28"/>
          <w:szCs w:val="22"/>
        </w:rPr>
        <w:t>Dann kommt die private Haftpflichtversicherung des Geschädigten für die Schäden auf.</w:t>
      </w:r>
    </w:p>
    <w:p w14:paraId="543EEAEC" w14:textId="77777777" w:rsidR="00105859" w:rsidRDefault="00105859" w:rsidP="00105859">
      <w:pPr>
        <w:spacing w:after="240"/>
        <w:rPr>
          <w:sz w:val="28"/>
          <w:szCs w:val="22"/>
        </w:rPr>
      </w:pPr>
      <w:r>
        <w:rPr>
          <w:sz w:val="28"/>
          <w:szCs w:val="22"/>
        </w:rPr>
        <w:t xml:space="preserve">Dieser Abschnitt handelt von einem </w:t>
      </w:r>
      <w:r w:rsidRPr="00F328F0">
        <w:rPr>
          <w:b/>
          <w:bCs/>
          <w:sz w:val="28"/>
          <w:szCs w:val="22"/>
          <w:u w:val="single"/>
        </w:rPr>
        <w:t>Forderungsausfall</w:t>
      </w:r>
      <w:r>
        <w:rPr>
          <w:sz w:val="28"/>
          <w:szCs w:val="22"/>
        </w:rPr>
        <w:t>.</w:t>
      </w:r>
    </w:p>
    <w:p w14:paraId="0CC73DFF" w14:textId="77777777" w:rsidR="00105859" w:rsidRPr="0014201E" w:rsidRDefault="00105859" w:rsidP="00105859">
      <w:pPr>
        <w:rPr>
          <w:sz w:val="28"/>
          <w:szCs w:val="22"/>
        </w:rPr>
      </w:pPr>
      <w:r w:rsidRPr="0014201E">
        <w:rPr>
          <w:sz w:val="28"/>
          <w:szCs w:val="22"/>
        </w:rPr>
        <w:t>Verliert man einen Gegenstand, kommt die private Haftpflichtversicherung eigentlich nicht dafür auf.</w:t>
      </w:r>
    </w:p>
    <w:p w14:paraId="52A22671" w14:textId="77777777" w:rsidR="00105859" w:rsidRDefault="00105859" w:rsidP="00800BCD">
      <w:pPr>
        <w:spacing w:after="240"/>
        <w:rPr>
          <w:sz w:val="28"/>
          <w:szCs w:val="22"/>
        </w:rPr>
      </w:pPr>
      <w:r w:rsidRPr="0014201E">
        <w:rPr>
          <w:sz w:val="28"/>
          <w:szCs w:val="22"/>
        </w:rPr>
        <w:t>Den Verlust eines Schlüssels kann man aber bei der privaten Haftpflichtversicherung mitversichern.</w:t>
      </w:r>
    </w:p>
    <w:p w14:paraId="31A9AFD8" w14:textId="77777777" w:rsidR="00105859" w:rsidRPr="0014201E" w:rsidRDefault="00105859" w:rsidP="00105859">
      <w:pPr>
        <w:spacing w:after="240"/>
        <w:rPr>
          <w:sz w:val="28"/>
          <w:szCs w:val="22"/>
        </w:rPr>
      </w:pPr>
      <w:r>
        <w:rPr>
          <w:sz w:val="28"/>
          <w:szCs w:val="22"/>
        </w:rPr>
        <w:t xml:space="preserve">Diese Sätze handeln von einem </w:t>
      </w:r>
      <w:r w:rsidRPr="00F328F0">
        <w:rPr>
          <w:b/>
          <w:bCs/>
          <w:sz w:val="28"/>
          <w:szCs w:val="22"/>
          <w:u w:val="single"/>
        </w:rPr>
        <w:t>Schlüsselverlust</w:t>
      </w:r>
      <w:r>
        <w:rPr>
          <w:sz w:val="28"/>
          <w:szCs w:val="22"/>
        </w:rPr>
        <w:t>.</w:t>
      </w:r>
    </w:p>
    <w:p w14:paraId="55CBAF6F" w14:textId="77777777" w:rsidR="00105859" w:rsidRDefault="00105859" w:rsidP="00105859">
      <w:pPr>
        <w:rPr>
          <w:sz w:val="28"/>
          <w:szCs w:val="28"/>
        </w:rPr>
      </w:pPr>
      <w:r w:rsidRPr="0014201E">
        <w:rPr>
          <w:sz w:val="28"/>
          <w:szCs w:val="22"/>
        </w:rPr>
        <w:t xml:space="preserve">Bei Fragen oder Unklarheiten kann </w:t>
      </w:r>
      <w:r>
        <w:rPr>
          <w:sz w:val="28"/>
          <w:szCs w:val="22"/>
        </w:rPr>
        <w:t>man den</w:t>
      </w:r>
      <w:r w:rsidRPr="0014201E">
        <w:rPr>
          <w:sz w:val="28"/>
          <w:szCs w:val="22"/>
        </w:rPr>
        <w:t xml:space="preserve"> Versicherer </w:t>
      </w:r>
      <w:r>
        <w:rPr>
          <w:sz w:val="28"/>
          <w:szCs w:val="22"/>
        </w:rPr>
        <w:t>um eine schriftliche Auskunft bitten.</w:t>
      </w:r>
    </w:p>
    <w:p w14:paraId="0216177C" w14:textId="77777777" w:rsidR="00105859" w:rsidRDefault="00105859" w:rsidP="0079372F">
      <w:pPr>
        <w:rPr>
          <w:sz w:val="28"/>
        </w:rPr>
        <w:sectPr w:rsidR="00105859" w:rsidSect="00434A63">
          <w:headerReference w:type="first" r:id="rId186"/>
          <w:pgSz w:w="11900" w:h="16840"/>
          <w:pgMar w:top="2835" w:right="851" w:bottom="1134" w:left="851" w:header="709" w:footer="454" w:gutter="0"/>
          <w:cols w:space="708"/>
          <w:titlePg/>
          <w:docGrid w:linePitch="360"/>
        </w:sectPr>
      </w:pPr>
    </w:p>
    <w:p w14:paraId="248FA194"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lastRenderedPageBreak/>
        <w:t>Lernziel: Die Lernenden kennen die Grenzen des Versicherungsbereichs der privaten Haftpflichtversicherung.</w:t>
      </w:r>
    </w:p>
    <w:p w14:paraId="353660B8" w14:textId="77777777" w:rsidR="008358F6" w:rsidRPr="00A73488" w:rsidRDefault="008358F6" w:rsidP="008358F6">
      <w:pPr>
        <w:tabs>
          <w:tab w:val="left" w:pos="851"/>
        </w:tabs>
        <w:rPr>
          <w:color w:val="0D0D0D" w:themeColor="text1" w:themeTint="F2"/>
          <w:szCs w:val="18"/>
        </w:rPr>
      </w:pPr>
      <w:r>
        <w:rPr>
          <w:color w:val="0D0D0D" w:themeColor="text1" w:themeTint="F2"/>
          <w:szCs w:val="18"/>
        </w:rPr>
        <w:t xml:space="preserve">Die Lernenden lernen die folgenden </w:t>
      </w:r>
      <w:r w:rsidRPr="00A73488">
        <w:rPr>
          <w:color w:val="0D0D0D" w:themeColor="text1" w:themeTint="F2"/>
          <w:szCs w:val="18"/>
        </w:rPr>
        <w:t>Kernbotschaften:</w:t>
      </w:r>
    </w:p>
    <w:p w14:paraId="022934EF"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Kernbotschaft 1: Vorsätzlich herbeigeführte Schäden sind weder durch die private Haftpflicht- noch durch eine andere Versicherung abgedeckt.</w:t>
      </w:r>
    </w:p>
    <w:p w14:paraId="01E0703F"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Kernbotschaft 2: Die private Haftpflichtversicherung kommt normalerweise nicht für Schäden auf, die d</w:t>
      </w:r>
      <w:r w:rsidR="00D367E7">
        <w:rPr>
          <w:color w:val="0D0D0D" w:themeColor="text1" w:themeTint="F2"/>
          <w:szCs w:val="18"/>
        </w:rPr>
        <w:t>ie</w:t>
      </w:r>
      <w:r w:rsidRPr="00A73488">
        <w:rPr>
          <w:color w:val="0D0D0D" w:themeColor="text1" w:themeTint="F2"/>
          <w:szCs w:val="18"/>
        </w:rPr>
        <w:t xml:space="preserve"> Versicherte</w:t>
      </w:r>
      <w:r w:rsidR="00D367E7">
        <w:rPr>
          <w:color w:val="0D0D0D" w:themeColor="text1" w:themeTint="F2"/>
          <w:szCs w:val="18"/>
        </w:rPr>
        <w:t>n</w:t>
      </w:r>
      <w:r w:rsidRPr="00A73488">
        <w:rPr>
          <w:color w:val="0D0D0D" w:themeColor="text1" w:themeTint="F2"/>
          <w:szCs w:val="18"/>
        </w:rPr>
        <w:t xml:space="preserve"> selbst erleide</w:t>
      </w:r>
      <w:r w:rsidR="008F181C">
        <w:rPr>
          <w:color w:val="0D0D0D" w:themeColor="text1" w:themeTint="F2"/>
          <w:szCs w:val="18"/>
        </w:rPr>
        <w:t>n</w:t>
      </w:r>
      <w:r w:rsidRPr="00A73488">
        <w:rPr>
          <w:color w:val="0D0D0D" w:themeColor="text1" w:themeTint="F2"/>
          <w:szCs w:val="18"/>
        </w:rPr>
        <w:t>.</w:t>
      </w:r>
    </w:p>
    <w:p w14:paraId="1A3ED5F1"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Kernbotschaft 3: Schäden, die durch Kraftfahrzeuge verursacht werden, sind nicht im Versicherungsschutz der privaten Haftpflichtversicherung inbegriffen. In solchen Fällen greift die Kfz-Haftpflichtversicherung</w:t>
      </w:r>
      <w:r>
        <w:rPr>
          <w:color w:val="0D0D0D" w:themeColor="text1" w:themeTint="F2"/>
          <w:szCs w:val="18"/>
        </w:rPr>
        <w:t>.</w:t>
      </w:r>
    </w:p>
    <w:p w14:paraId="77A239BD" w14:textId="77777777" w:rsidR="008358F6" w:rsidRPr="00A73488" w:rsidRDefault="008358F6" w:rsidP="008358F6">
      <w:pPr>
        <w:tabs>
          <w:tab w:val="left" w:pos="851"/>
        </w:tabs>
        <w:ind w:left="0"/>
        <w:rPr>
          <w:rFonts w:eastAsia="Times New Roman"/>
          <w:color w:val="0D0D0D" w:themeColor="text1" w:themeTint="F2"/>
          <w:sz w:val="28"/>
          <w:szCs w:val="28"/>
        </w:rPr>
      </w:pPr>
    </w:p>
    <w:p w14:paraId="258DECE9" w14:textId="77777777" w:rsidR="008358F6" w:rsidRPr="00A73488" w:rsidRDefault="008358F6" w:rsidP="008358F6">
      <w:pPr>
        <w:tabs>
          <w:tab w:val="left" w:pos="851"/>
        </w:tabs>
        <w:rPr>
          <w:color w:val="0D0D0D" w:themeColor="text1" w:themeTint="F2"/>
          <w:szCs w:val="18"/>
        </w:rPr>
      </w:pPr>
      <w:r>
        <w:rPr>
          <w:color w:val="0D0D0D" w:themeColor="text1" w:themeTint="F2"/>
          <w:szCs w:val="18"/>
        </w:rPr>
        <w:t xml:space="preserve">Vorgeschlagener </w:t>
      </w:r>
      <w:r w:rsidRPr="00A73488">
        <w:rPr>
          <w:color w:val="0D0D0D" w:themeColor="text1" w:themeTint="F2"/>
          <w:szCs w:val="18"/>
        </w:rPr>
        <w:t>Ablauf:</w:t>
      </w:r>
    </w:p>
    <w:p w14:paraId="50C6619D"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 xml:space="preserve">Teilen Sie </w:t>
      </w:r>
      <w:r w:rsidR="00025ABD">
        <w:rPr>
          <w:color w:val="0D0D0D" w:themeColor="text1" w:themeTint="F2"/>
          <w:szCs w:val="18"/>
        </w:rPr>
        <w:t xml:space="preserve">die </w:t>
      </w:r>
      <w:r w:rsidR="00025ABD">
        <w:t>Arbeitsbögen</w:t>
      </w:r>
      <w:r w:rsidR="00025ABD" w:rsidRPr="00A73488">
        <w:rPr>
          <w:color w:val="0D0D0D" w:themeColor="text1" w:themeTint="F2"/>
          <w:szCs w:val="18"/>
        </w:rPr>
        <w:t xml:space="preserve"> </w:t>
      </w:r>
      <w:r w:rsidRPr="00A73488">
        <w:rPr>
          <w:color w:val="0D0D0D" w:themeColor="text1" w:themeTint="F2"/>
          <w:szCs w:val="18"/>
        </w:rPr>
        <w:t>„Was die private Haftpflichtversicherung nicht abdeckt“ aus. Die Lernenden füllen die Lücken des Dialogs in Einzelarbeit aus. D</w:t>
      </w:r>
      <w:r w:rsidR="00FA7BF3">
        <w:rPr>
          <w:color w:val="0D0D0D" w:themeColor="text1" w:themeTint="F2"/>
          <w:szCs w:val="18"/>
        </w:rPr>
        <w:t>er</w:t>
      </w:r>
      <w:r w:rsidRPr="00A73488">
        <w:rPr>
          <w:color w:val="0D0D0D" w:themeColor="text1" w:themeTint="F2"/>
          <w:szCs w:val="18"/>
        </w:rPr>
        <w:t xml:space="preserve"> beiliegende Lösungsb</w:t>
      </w:r>
      <w:r w:rsidR="00FA7BF3">
        <w:rPr>
          <w:color w:val="0D0D0D" w:themeColor="text1" w:themeTint="F2"/>
          <w:szCs w:val="18"/>
        </w:rPr>
        <w:t>ogen</w:t>
      </w:r>
      <w:r w:rsidRPr="00A73488">
        <w:rPr>
          <w:color w:val="0D0D0D" w:themeColor="text1" w:themeTint="F2"/>
          <w:szCs w:val="18"/>
        </w:rPr>
        <w:t xml:space="preserve"> kann zur (Selbst-)Kontrolle eingesetzt werden. In einem abschließenden Plenumsgespräch können die Ergebnisse verglichen und eventuelle Nachfragen geklärt werden.</w:t>
      </w:r>
      <w:r>
        <w:rPr>
          <w:color w:val="0D0D0D" w:themeColor="text1" w:themeTint="F2"/>
          <w:szCs w:val="18"/>
        </w:rPr>
        <w:t xml:space="preserve"> Des Weiteren kann besprochen werden, ob einzelne Lernende bereits auch Gespräche mit Versicherungsvertretern geführt haben. Diese könnten von ihren Erfahrungen berichten.</w:t>
      </w:r>
    </w:p>
    <w:p w14:paraId="659B9C00" w14:textId="77777777" w:rsidR="008358F6" w:rsidRDefault="008358F6" w:rsidP="0079372F">
      <w:pPr>
        <w:rPr>
          <w:sz w:val="28"/>
        </w:rPr>
        <w:sectPr w:rsidR="008358F6" w:rsidSect="00434A63">
          <w:headerReference w:type="first" r:id="rId187"/>
          <w:pgSz w:w="11900" w:h="16840"/>
          <w:pgMar w:top="2835" w:right="851" w:bottom="1134" w:left="851" w:header="709" w:footer="454" w:gutter="0"/>
          <w:cols w:space="708"/>
          <w:titlePg/>
          <w:docGrid w:linePitch="360"/>
        </w:sectPr>
      </w:pPr>
    </w:p>
    <w:p w14:paraId="1DBC8F48" w14:textId="77777777" w:rsidR="00146333" w:rsidRPr="003E411D" w:rsidRDefault="00146333" w:rsidP="00146333">
      <w:pPr>
        <w:spacing w:after="160"/>
        <w:rPr>
          <w:rFonts w:eastAsia="Times New Roman"/>
          <w:sz w:val="28"/>
          <w:szCs w:val="20"/>
        </w:rPr>
      </w:pPr>
      <w:r>
        <w:rPr>
          <w:rFonts w:eastAsia="Times New Roman"/>
          <w:noProof/>
          <w:sz w:val="28"/>
          <w:szCs w:val="20"/>
        </w:rPr>
        <w:lastRenderedPageBreak/>
        <w:drawing>
          <wp:anchor distT="0" distB="0" distL="114300" distR="114300" simplePos="0" relativeHeight="251973632" behindDoc="0" locked="0" layoutInCell="1" allowOverlap="1" wp14:anchorId="4BF19897" wp14:editId="0E77AE94">
            <wp:simplePos x="0" y="0"/>
            <wp:positionH relativeFrom="column">
              <wp:posOffset>-180340</wp:posOffset>
            </wp:positionH>
            <wp:positionV relativeFrom="paragraph">
              <wp:posOffset>-90170</wp:posOffset>
            </wp:positionV>
            <wp:extent cx="367200" cy="367200"/>
            <wp:effectExtent l="0" t="0" r="0" b="0"/>
            <wp:wrapNone/>
            <wp:docPr id="1369" name="Grafik 1369"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3E411D">
        <w:rPr>
          <w:rFonts w:eastAsia="Times New Roman"/>
          <w:sz w:val="28"/>
          <w:szCs w:val="20"/>
        </w:rPr>
        <w:t xml:space="preserve">Vervollständigen Sie das Beratungsgespräch mit den Wörtern aus den Kästen! </w:t>
      </w:r>
    </w:p>
    <w:p w14:paraId="65D18A7B" w14:textId="77777777" w:rsidR="00146333" w:rsidRPr="003E411D" w:rsidRDefault="005B3D6A" w:rsidP="00146333">
      <w:pPr>
        <w:spacing w:after="160" w:line="276" w:lineRule="auto"/>
        <w:rPr>
          <w:rFonts w:eastAsia="Times New Roman"/>
          <w:sz w:val="28"/>
          <w:szCs w:val="20"/>
        </w:rPr>
      </w:pPr>
      <w:r w:rsidRPr="003E411D">
        <w:rPr>
          <w:rFonts w:eastAsia="Times New Roman"/>
          <w:noProof/>
          <w:sz w:val="28"/>
          <w:szCs w:val="28"/>
        </w:rPr>
        <mc:AlternateContent>
          <mc:Choice Requires="wps">
            <w:drawing>
              <wp:anchor distT="45720" distB="45720" distL="114300" distR="114300" simplePos="0" relativeHeight="251967488" behindDoc="0" locked="0" layoutInCell="1" allowOverlap="1" wp14:anchorId="20710F73" wp14:editId="2C6A84A6">
                <wp:simplePos x="0" y="0"/>
                <wp:positionH relativeFrom="margin">
                  <wp:posOffset>2878243</wp:posOffset>
                </wp:positionH>
                <wp:positionV relativeFrom="paragraph">
                  <wp:posOffset>6350</wp:posOffset>
                </wp:positionV>
                <wp:extent cx="756000" cy="324000"/>
                <wp:effectExtent l="19050" t="19050" r="44450" b="38100"/>
                <wp:wrapSquare wrapText="bothSides"/>
                <wp:docPr id="13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24000"/>
                        </a:xfrm>
                        <a:custGeom>
                          <a:avLst/>
                          <a:gdLst>
                            <a:gd name="connsiteX0" fmla="*/ 0 w 756000"/>
                            <a:gd name="connsiteY0" fmla="*/ 0 h 324000"/>
                            <a:gd name="connsiteX1" fmla="*/ 370440 w 756000"/>
                            <a:gd name="connsiteY1" fmla="*/ 0 h 324000"/>
                            <a:gd name="connsiteX2" fmla="*/ 756000 w 756000"/>
                            <a:gd name="connsiteY2" fmla="*/ 0 h 324000"/>
                            <a:gd name="connsiteX3" fmla="*/ 756000 w 756000"/>
                            <a:gd name="connsiteY3" fmla="*/ 324000 h 324000"/>
                            <a:gd name="connsiteX4" fmla="*/ 38556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79966" y="-5717"/>
                                <a:pt x="212964" y="10243"/>
                                <a:pt x="370440" y="0"/>
                              </a:cubicBezTo>
                              <a:cubicBezTo>
                                <a:pt x="527916" y="-10243"/>
                                <a:pt x="659843" y="-8508"/>
                                <a:pt x="756000" y="0"/>
                              </a:cubicBezTo>
                              <a:cubicBezTo>
                                <a:pt x="763136" y="142329"/>
                                <a:pt x="766734" y="256277"/>
                                <a:pt x="756000" y="324000"/>
                              </a:cubicBezTo>
                              <a:cubicBezTo>
                                <a:pt x="579937" y="341121"/>
                                <a:pt x="516576" y="328638"/>
                                <a:pt x="385560" y="324000"/>
                              </a:cubicBezTo>
                              <a:cubicBezTo>
                                <a:pt x="254544" y="319362"/>
                                <a:pt x="95703" y="323351"/>
                                <a:pt x="0" y="324000"/>
                              </a:cubicBezTo>
                              <a:cubicBezTo>
                                <a:pt x="11516" y="186574"/>
                                <a:pt x="-1477" y="89962"/>
                                <a:pt x="0" y="0"/>
                              </a:cubicBezTo>
                              <a:close/>
                            </a:path>
                            <a:path w="756000" h="324000" stroke="0" extrusionOk="0">
                              <a:moveTo>
                                <a:pt x="0" y="0"/>
                              </a:moveTo>
                              <a:cubicBezTo>
                                <a:pt x="118510" y="2293"/>
                                <a:pt x="285241" y="6980"/>
                                <a:pt x="362880" y="0"/>
                              </a:cubicBezTo>
                              <a:cubicBezTo>
                                <a:pt x="440519" y="-6980"/>
                                <a:pt x="614424" y="9767"/>
                                <a:pt x="756000" y="0"/>
                              </a:cubicBezTo>
                              <a:cubicBezTo>
                                <a:pt x="740391" y="125957"/>
                                <a:pt x="745166" y="193335"/>
                                <a:pt x="756000" y="324000"/>
                              </a:cubicBezTo>
                              <a:cubicBezTo>
                                <a:pt x="580949" y="334614"/>
                                <a:pt x="490885" y="329234"/>
                                <a:pt x="393120" y="324000"/>
                              </a:cubicBezTo>
                              <a:cubicBezTo>
                                <a:pt x="295355" y="318766"/>
                                <a:pt x="84529" y="309622"/>
                                <a:pt x="0" y="324000"/>
                              </a:cubicBezTo>
                              <a:cubicBezTo>
                                <a:pt x="-181" y="225016"/>
                                <a:pt x="-3980" y="10272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4214263268">
                                <a:prstGeom prst="rect">
                                  <a:avLst/>
                                </a:prstGeom>
                                <ask:type>
                                  <ask:lineSketchFreehand/>
                                </ask:type>
                              </ask:lineSketchStyleProps>
                            </a:ext>
                          </a:extLst>
                        </a:ln>
                      </wps:spPr>
                      <wps:txbx>
                        <w:txbxContent>
                          <w:p w14:paraId="69D1D004" w14:textId="77777777" w:rsidR="003620B0" w:rsidRPr="00EA22F6" w:rsidRDefault="003620B0" w:rsidP="00146333">
                            <w:pPr>
                              <w:pStyle w:val="Textfelder"/>
                            </w:pPr>
                            <w:r>
                              <w:t>Kosten</w:t>
                            </w:r>
                          </w:p>
                          <w:p w14:paraId="31261068" w14:textId="77777777" w:rsidR="003620B0" w:rsidRDefault="003620B0"/>
                          <w:p w14:paraId="1C502F4A" w14:textId="77777777" w:rsidR="003620B0" w:rsidRPr="00EA22F6" w:rsidRDefault="003620B0" w:rsidP="00146333">
                            <w:pPr>
                              <w:pStyle w:val="Textfelder"/>
                            </w:pPr>
                            <w:r>
                              <w:t>Kosten</w:t>
                            </w:r>
                          </w:p>
                          <w:p w14:paraId="4B32E4A0" w14:textId="77777777" w:rsidR="003620B0" w:rsidRDefault="003620B0"/>
                          <w:p w14:paraId="7A79B78C" w14:textId="77777777" w:rsidR="003620B0" w:rsidRPr="00EA22F6" w:rsidRDefault="003620B0" w:rsidP="00146333">
                            <w:pPr>
                              <w:pStyle w:val="Textfelder"/>
                            </w:pPr>
                            <w:r>
                              <w:t>Kosten</w:t>
                            </w:r>
                          </w:p>
                          <w:p w14:paraId="2A836581" w14:textId="77777777" w:rsidR="003620B0" w:rsidRDefault="003620B0"/>
                          <w:p w14:paraId="0DD9D238" w14:textId="77777777" w:rsidR="003620B0" w:rsidRPr="00EA22F6" w:rsidRDefault="003620B0" w:rsidP="00146333">
                            <w:pPr>
                              <w:pStyle w:val="Textfelder"/>
                            </w:pPr>
                            <w:r>
                              <w:t>Kosten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10F73" id="_x0000_s1392" style="position:absolute;left:0;text-align:left;margin-left:226.65pt;margin-top:.5pt;width:59.55pt;height:25.5pt;z-index:25196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5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" adj="-11796480,,5400" path="m,nfc79966,-5717,212964,10243,370440,,527916,-10243,659843,-8508,756000,v7136,142329,10734,256277,,324000c579937,341121,516576,328638,385560,324000,254544,319362,95703,323351,,324000,11516,186574,-1477,89962,,xem,nsc118510,2293,285241,6980,362880,v77639,-6980,251544,9767,393120,c740391,125957,745166,193335,756000,324000v-175051,10614,-265115,5234,-362880,c295355,318766,84529,309622,,324000,-181,225016,-3980,102726,,xe">
                <v:stroke joinstyle="miter"/>
                <v:formulas/>
                <v:path o:extrusionok="f" o:connecttype="custom" o:connectlocs="0,0;370440,0;756000,0;756000,324000;385560,324000;0,324000;0,0" o:connectangles="0,0,0,0,0,0,0" textboxrect="0,0,756000,324000"/>
                <v:textbox>
                  <w:txbxContent>
                    <w:p w14:paraId="69D1D004" w14:textId="77777777" w:rsidR="003620B0" w:rsidRPr="00EA22F6" w:rsidRDefault="003620B0" w:rsidP="00146333">
                      <w:pPr>
                        <w:pStyle w:val="Textfelder"/>
                      </w:pPr>
                      <w:r>
                        <w:t>Kosten</w:t>
                      </w:r>
                    </w:p>
                    <w:p w14:paraId="31261068" w14:textId="77777777" w:rsidR="003620B0" w:rsidRDefault="003620B0"/>
                    <w:p w14:paraId="1C502F4A" w14:textId="77777777" w:rsidR="003620B0" w:rsidRPr="00EA22F6" w:rsidRDefault="003620B0" w:rsidP="00146333">
                      <w:pPr>
                        <w:pStyle w:val="Textfelder"/>
                      </w:pPr>
                      <w:r>
                        <w:t>Kosten</w:t>
                      </w:r>
                    </w:p>
                    <w:p w14:paraId="4B32E4A0" w14:textId="77777777" w:rsidR="003620B0" w:rsidRDefault="003620B0"/>
                    <w:p w14:paraId="7A79B78C" w14:textId="77777777" w:rsidR="003620B0" w:rsidRPr="00EA22F6" w:rsidRDefault="003620B0" w:rsidP="00146333">
                      <w:pPr>
                        <w:pStyle w:val="Textfelder"/>
                      </w:pPr>
                      <w:r>
                        <w:t>Kosten</w:t>
                      </w:r>
                    </w:p>
                    <w:p w14:paraId="2A836581" w14:textId="77777777" w:rsidR="003620B0" w:rsidRDefault="003620B0"/>
                    <w:p w14:paraId="0DD9D238" w14:textId="77777777" w:rsidR="003620B0" w:rsidRPr="00EA22F6" w:rsidRDefault="003620B0" w:rsidP="00146333">
                      <w:pPr>
                        <w:pStyle w:val="Textfelder"/>
                      </w:pPr>
                      <w:r>
                        <w:t>Kosten</w:t>
                      </w:r>
                    </w:p>
                  </w:txbxContent>
                </v:textbox>
                <w10:wrap type="square" anchorx="margin"/>
              </v:shape>
            </w:pict>
          </mc:Fallback>
        </mc:AlternateContent>
      </w:r>
      <w:r w:rsidRPr="003E411D">
        <w:rPr>
          <w:rFonts w:eastAsia="Times New Roman"/>
          <w:noProof/>
          <w:sz w:val="28"/>
          <w:szCs w:val="28"/>
        </w:rPr>
        <mc:AlternateContent>
          <mc:Choice Requires="wps">
            <w:drawing>
              <wp:anchor distT="45720" distB="45720" distL="114300" distR="114300" simplePos="0" relativeHeight="251970560" behindDoc="0" locked="0" layoutInCell="1" allowOverlap="1" wp14:anchorId="0D6F8DEE" wp14:editId="0BA48ABA">
                <wp:simplePos x="0" y="0"/>
                <wp:positionH relativeFrom="margin">
                  <wp:posOffset>4704715</wp:posOffset>
                </wp:positionH>
                <wp:positionV relativeFrom="paragraph">
                  <wp:posOffset>70697</wp:posOffset>
                </wp:positionV>
                <wp:extent cx="828000" cy="324000"/>
                <wp:effectExtent l="19050" t="19050" r="29845" b="38100"/>
                <wp:wrapSquare wrapText="bothSides"/>
                <wp:docPr id="13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14000 w 828000"/>
                            <a:gd name="connsiteY1" fmla="*/ 0 h 324000"/>
                            <a:gd name="connsiteX2" fmla="*/ 828000 w 828000"/>
                            <a:gd name="connsiteY2" fmla="*/ 0 h 324000"/>
                            <a:gd name="connsiteX3" fmla="*/ 828000 w 828000"/>
                            <a:gd name="connsiteY3" fmla="*/ 324000 h 324000"/>
                            <a:gd name="connsiteX4" fmla="*/ 42228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13091" y="-6222"/>
                                <a:pt x="291792" y="5585"/>
                                <a:pt x="414000" y="0"/>
                              </a:cubicBezTo>
                              <a:cubicBezTo>
                                <a:pt x="536208" y="-5585"/>
                                <a:pt x="722798" y="-16735"/>
                                <a:pt x="828000" y="0"/>
                              </a:cubicBezTo>
                              <a:cubicBezTo>
                                <a:pt x="830235" y="87970"/>
                                <a:pt x="830701" y="243810"/>
                                <a:pt x="828000" y="324000"/>
                              </a:cubicBezTo>
                              <a:cubicBezTo>
                                <a:pt x="653191" y="327819"/>
                                <a:pt x="527796" y="320064"/>
                                <a:pt x="422280" y="324000"/>
                              </a:cubicBezTo>
                              <a:cubicBezTo>
                                <a:pt x="316764" y="327936"/>
                                <a:pt x="170995" y="321131"/>
                                <a:pt x="0" y="324000"/>
                              </a:cubicBezTo>
                              <a:cubicBezTo>
                                <a:pt x="3355" y="238027"/>
                                <a:pt x="6176" y="138697"/>
                                <a:pt x="0" y="0"/>
                              </a:cubicBezTo>
                              <a:close/>
                            </a:path>
                            <a:path w="828000" h="324000" stroke="0" extrusionOk="0">
                              <a:moveTo>
                                <a:pt x="0" y="0"/>
                              </a:moveTo>
                              <a:cubicBezTo>
                                <a:pt x="120661" y="-9086"/>
                                <a:pt x="248901" y="-17254"/>
                                <a:pt x="414000" y="0"/>
                              </a:cubicBezTo>
                              <a:cubicBezTo>
                                <a:pt x="579099" y="17254"/>
                                <a:pt x="638416" y="119"/>
                                <a:pt x="828000" y="0"/>
                              </a:cubicBezTo>
                              <a:cubicBezTo>
                                <a:pt x="829547" y="71113"/>
                                <a:pt x="835960" y="233573"/>
                                <a:pt x="828000" y="324000"/>
                              </a:cubicBezTo>
                              <a:cubicBezTo>
                                <a:pt x="667375" y="317010"/>
                                <a:pt x="502704" y="332235"/>
                                <a:pt x="397440" y="324000"/>
                              </a:cubicBezTo>
                              <a:cubicBezTo>
                                <a:pt x="292176" y="315765"/>
                                <a:pt x="128283" y="322929"/>
                                <a:pt x="0" y="324000"/>
                              </a:cubicBezTo>
                              <a:cubicBezTo>
                                <a:pt x="15002" y="245893"/>
                                <a:pt x="6949" y="12631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621179673">
                                <a:prstGeom prst="rect">
                                  <a:avLst/>
                                </a:prstGeom>
                                <ask:type>
                                  <ask:lineSketchFreehand/>
                                </ask:type>
                              </ask:lineSketchStyleProps>
                            </a:ext>
                          </a:extLst>
                        </a:ln>
                      </wps:spPr>
                      <wps:txbx>
                        <w:txbxContent>
                          <w:p w14:paraId="71D6A0E1" w14:textId="77777777" w:rsidR="003620B0" w:rsidRPr="00EA22F6" w:rsidRDefault="003620B0" w:rsidP="00146333">
                            <w:pPr>
                              <w:pStyle w:val="Textfelder"/>
                            </w:pPr>
                            <w:r>
                              <w:t>Vorsatz</w:t>
                            </w:r>
                          </w:p>
                          <w:p w14:paraId="51E6D5B1" w14:textId="77777777" w:rsidR="003620B0" w:rsidRDefault="003620B0"/>
                          <w:p w14:paraId="1FA0CE2E" w14:textId="77777777" w:rsidR="003620B0" w:rsidRPr="00EA22F6" w:rsidRDefault="003620B0" w:rsidP="00146333">
                            <w:pPr>
                              <w:pStyle w:val="Textfelder"/>
                            </w:pPr>
                            <w:r>
                              <w:t>Vorsatz</w:t>
                            </w:r>
                          </w:p>
                          <w:p w14:paraId="77127D3F" w14:textId="77777777" w:rsidR="003620B0" w:rsidRDefault="003620B0"/>
                          <w:p w14:paraId="1B5BBF1E" w14:textId="77777777" w:rsidR="003620B0" w:rsidRPr="00EA22F6" w:rsidRDefault="003620B0" w:rsidP="00146333">
                            <w:pPr>
                              <w:pStyle w:val="Textfelder"/>
                            </w:pPr>
                            <w:r>
                              <w:t>Vorsatz</w:t>
                            </w:r>
                          </w:p>
                          <w:p w14:paraId="29BFA4A9" w14:textId="77777777" w:rsidR="003620B0" w:rsidRDefault="003620B0"/>
                          <w:p w14:paraId="381CBB2A" w14:textId="77777777" w:rsidR="003620B0" w:rsidRPr="00EA22F6" w:rsidRDefault="003620B0" w:rsidP="00146333">
                            <w:pPr>
                              <w:pStyle w:val="Textfelder"/>
                            </w:pPr>
                            <w:r>
                              <w:t>Vorsatz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6F8DEE" id="_x0000_s1393" style="position:absolute;left:0;text-align:left;margin-left:370.45pt;margin-top:5.55pt;width:65.2pt;height:25.5pt;z-index:25197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" adj="-11796480,,5400" path="m,nfc113091,-6222,291792,5585,414000,,536208,-5585,722798,-16735,828000,v2235,87970,2701,243810,,324000c653191,327819,527796,320064,422280,324000,316764,327936,170995,321131,,324000,3355,238027,6176,138697,,xem,nsc120661,-9086,248901,-17254,414000,,579099,17254,638416,119,828000,v1547,71113,7960,233573,,324000c667375,317010,502704,332235,397440,324000,292176,315765,128283,322929,,324000,15002,245893,6949,126319,,xe">
                <v:stroke joinstyle="miter"/>
                <v:formulas/>
                <v:path o:extrusionok="f" o:connecttype="custom" o:connectlocs="0,0;414000,0;828000,0;828000,324000;422280,324000;0,324000;0,0" o:connectangles="0,0,0,0,0,0,0" textboxrect="0,0,828000,324000"/>
                <v:textbox>
                  <w:txbxContent>
                    <w:p w14:paraId="71D6A0E1" w14:textId="77777777" w:rsidR="003620B0" w:rsidRPr="00EA22F6" w:rsidRDefault="003620B0" w:rsidP="00146333">
                      <w:pPr>
                        <w:pStyle w:val="Textfelder"/>
                      </w:pPr>
                      <w:r>
                        <w:t>Vorsatz</w:t>
                      </w:r>
                    </w:p>
                    <w:p w14:paraId="51E6D5B1" w14:textId="77777777" w:rsidR="003620B0" w:rsidRDefault="003620B0"/>
                    <w:p w14:paraId="1FA0CE2E" w14:textId="77777777" w:rsidR="003620B0" w:rsidRPr="00EA22F6" w:rsidRDefault="003620B0" w:rsidP="00146333">
                      <w:pPr>
                        <w:pStyle w:val="Textfelder"/>
                      </w:pPr>
                      <w:r>
                        <w:t>Vorsatz</w:t>
                      </w:r>
                    </w:p>
                    <w:p w14:paraId="77127D3F" w14:textId="77777777" w:rsidR="003620B0" w:rsidRDefault="003620B0"/>
                    <w:p w14:paraId="1B5BBF1E" w14:textId="77777777" w:rsidR="003620B0" w:rsidRPr="00EA22F6" w:rsidRDefault="003620B0" w:rsidP="00146333">
                      <w:pPr>
                        <w:pStyle w:val="Textfelder"/>
                      </w:pPr>
                      <w:r>
                        <w:t>Vorsatz</w:t>
                      </w:r>
                    </w:p>
                    <w:p w14:paraId="29BFA4A9" w14:textId="77777777" w:rsidR="003620B0" w:rsidRDefault="003620B0"/>
                    <w:p w14:paraId="381CBB2A" w14:textId="77777777" w:rsidR="003620B0" w:rsidRPr="00EA22F6" w:rsidRDefault="003620B0" w:rsidP="00146333">
                      <w:pPr>
                        <w:pStyle w:val="Textfelder"/>
                      </w:pPr>
                      <w:r>
                        <w:t>Vorsatz</w:t>
                      </w:r>
                    </w:p>
                  </w:txbxContent>
                </v:textbox>
                <w10:wrap type="square" anchorx="margin"/>
              </v:shape>
            </w:pict>
          </mc:Fallback>
        </mc:AlternateContent>
      </w:r>
      <w:r w:rsidR="00146333" w:rsidRPr="003E411D">
        <w:rPr>
          <w:rFonts w:eastAsia="Times New Roman"/>
          <w:noProof/>
          <w:sz w:val="28"/>
          <w:szCs w:val="28"/>
        </w:rPr>
        <mc:AlternateContent>
          <mc:Choice Requires="wps">
            <w:drawing>
              <wp:anchor distT="45720" distB="45720" distL="114300" distR="114300" simplePos="0" relativeHeight="251966464" behindDoc="0" locked="0" layoutInCell="1" allowOverlap="1" wp14:anchorId="426ABBF1" wp14:editId="13B8D323">
                <wp:simplePos x="0" y="0"/>
                <wp:positionH relativeFrom="margin">
                  <wp:posOffset>691515</wp:posOffset>
                </wp:positionH>
                <wp:positionV relativeFrom="paragraph">
                  <wp:posOffset>122555</wp:posOffset>
                </wp:positionV>
                <wp:extent cx="684000" cy="324000"/>
                <wp:effectExtent l="19050" t="19050" r="40005" b="38100"/>
                <wp:wrapSquare wrapText="bothSides"/>
                <wp:docPr id="13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160209" y="5878"/>
                                <a:pt x="422686" y="16460"/>
                                <a:pt x="684000" y="0"/>
                              </a:cubicBezTo>
                              <a:cubicBezTo>
                                <a:pt x="673450" y="137567"/>
                                <a:pt x="687936" y="242809"/>
                                <a:pt x="684000" y="324000"/>
                              </a:cubicBezTo>
                              <a:cubicBezTo>
                                <a:pt x="500689" y="306127"/>
                                <a:pt x="214270" y="344120"/>
                                <a:pt x="0" y="324000"/>
                              </a:cubicBezTo>
                              <a:cubicBezTo>
                                <a:pt x="-319" y="212530"/>
                                <a:pt x="-8149" y="111594"/>
                                <a:pt x="0" y="0"/>
                              </a:cubicBezTo>
                              <a:close/>
                            </a:path>
                            <a:path w="684000" h="324000" stroke="0" extrusionOk="0">
                              <a:moveTo>
                                <a:pt x="0" y="0"/>
                              </a:moveTo>
                              <a:cubicBezTo>
                                <a:pt x="152963" y="9259"/>
                                <a:pt x="515371" y="26914"/>
                                <a:pt x="684000" y="0"/>
                              </a:cubicBezTo>
                              <a:cubicBezTo>
                                <a:pt x="678630" y="156053"/>
                                <a:pt x="681570" y="167514"/>
                                <a:pt x="684000" y="324000"/>
                              </a:cubicBezTo>
                              <a:cubicBezTo>
                                <a:pt x="502395" y="341248"/>
                                <a:pt x="155777" y="325387"/>
                                <a:pt x="0" y="324000"/>
                              </a:cubicBezTo>
                              <a:cubicBezTo>
                                <a:pt x="-3334" y="248398"/>
                                <a:pt x="369" y="1153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354846254">
                                <a:prstGeom prst="rect">
                                  <a:avLst/>
                                </a:prstGeom>
                                <ask:type>
                                  <ask:lineSketchFreehand/>
                                </ask:type>
                              </ask:lineSketchStyleProps>
                            </a:ext>
                          </a:extLst>
                        </a:ln>
                      </wps:spPr>
                      <wps:txbx>
                        <w:txbxContent>
                          <w:p w14:paraId="128E0FD8" w14:textId="77777777" w:rsidR="003620B0" w:rsidRPr="00EA22F6" w:rsidRDefault="003620B0" w:rsidP="00146333">
                            <w:pPr>
                              <w:pStyle w:val="Textfelder"/>
                            </w:pPr>
                            <w:r>
                              <w:t>Frage</w:t>
                            </w:r>
                          </w:p>
                          <w:p w14:paraId="6F028158" w14:textId="77777777" w:rsidR="003620B0" w:rsidRDefault="003620B0"/>
                          <w:p w14:paraId="4E290FCB" w14:textId="77777777" w:rsidR="003620B0" w:rsidRPr="00EA22F6" w:rsidRDefault="003620B0" w:rsidP="00146333">
                            <w:pPr>
                              <w:pStyle w:val="Textfelder"/>
                            </w:pPr>
                            <w:r>
                              <w:t>Frage</w:t>
                            </w:r>
                          </w:p>
                          <w:p w14:paraId="184FBE48" w14:textId="77777777" w:rsidR="003620B0" w:rsidRDefault="003620B0"/>
                          <w:p w14:paraId="46439A56" w14:textId="77777777" w:rsidR="003620B0" w:rsidRPr="00EA22F6" w:rsidRDefault="003620B0" w:rsidP="00146333">
                            <w:pPr>
                              <w:pStyle w:val="Textfelder"/>
                            </w:pPr>
                            <w:r>
                              <w:t>Frage</w:t>
                            </w:r>
                          </w:p>
                          <w:p w14:paraId="2A84A857" w14:textId="77777777" w:rsidR="003620B0" w:rsidRDefault="003620B0"/>
                          <w:p w14:paraId="3E3AD5F1" w14:textId="77777777" w:rsidR="003620B0" w:rsidRPr="00EA22F6" w:rsidRDefault="003620B0" w:rsidP="00146333">
                            <w:pPr>
                              <w:pStyle w:val="Textfelder"/>
                            </w:pPr>
                            <w:r>
                              <w:t>Frage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ABBF1" id="_x0000_s1394" style="position:absolute;left:0;text-align:left;margin-left:54.45pt;margin-top:9.65pt;width:53.85pt;height:25.5pt;z-index:25196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8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" adj="-11796480,,5400" path="m,nfc160209,5878,422686,16460,684000,v-10550,137567,3936,242809,,324000c500689,306127,214270,344120,,324000,-319,212530,-8149,111594,,xem,nsc152963,9259,515371,26914,684000,v-5370,156053,-2430,167514,,324000c502395,341248,155777,325387,,324000,-3334,248398,369,115358,,xe">
                <v:stroke joinstyle="miter"/>
                <v:formulas/>
                <v:path o:extrusionok="f" o:connecttype="custom" o:connectlocs="0,0;684000,0;684000,324000;0,324000;0,0" o:connectangles="0,0,0,0,0" textboxrect="0,0,684000,324000"/>
                <v:textbox>
                  <w:txbxContent>
                    <w:p w14:paraId="128E0FD8" w14:textId="77777777" w:rsidR="003620B0" w:rsidRPr="00EA22F6" w:rsidRDefault="003620B0" w:rsidP="00146333">
                      <w:pPr>
                        <w:pStyle w:val="Textfelder"/>
                      </w:pPr>
                      <w:r>
                        <w:t>Frage</w:t>
                      </w:r>
                    </w:p>
                    <w:p w14:paraId="6F028158" w14:textId="77777777" w:rsidR="003620B0" w:rsidRDefault="003620B0"/>
                    <w:p w14:paraId="4E290FCB" w14:textId="77777777" w:rsidR="003620B0" w:rsidRPr="00EA22F6" w:rsidRDefault="003620B0" w:rsidP="00146333">
                      <w:pPr>
                        <w:pStyle w:val="Textfelder"/>
                      </w:pPr>
                      <w:r>
                        <w:t>Frage</w:t>
                      </w:r>
                    </w:p>
                    <w:p w14:paraId="184FBE48" w14:textId="77777777" w:rsidR="003620B0" w:rsidRDefault="003620B0"/>
                    <w:p w14:paraId="46439A56" w14:textId="77777777" w:rsidR="003620B0" w:rsidRPr="00EA22F6" w:rsidRDefault="003620B0" w:rsidP="00146333">
                      <w:pPr>
                        <w:pStyle w:val="Textfelder"/>
                      </w:pPr>
                      <w:r>
                        <w:t>Frage</w:t>
                      </w:r>
                    </w:p>
                    <w:p w14:paraId="2A84A857" w14:textId="77777777" w:rsidR="003620B0" w:rsidRDefault="003620B0"/>
                    <w:p w14:paraId="3E3AD5F1" w14:textId="77777777" w:rsidR="003620B0" w:rsidRPr="00EA22F6" w:rsidRDefault="003620B0" w:rsidP="00146333">
                      <w:pPr>
                        <w:pStyle w:val="Textfelder"/>
                      </w:pPr>
                      <w:r>
                        <w:t>Frage</w:t>
                      </w:r>
                    </w:p>
                  </w:txbxContent>
                </v:textbox>
                <w10:wrap type="square" anchorx="margin"/>
              </v:shape>
            </w:pict>
          </mc:Fallback>
        </mc:AlternateContent>
      </w:r>
    </w:p>
    <w:p w14:paraId="32BA7BE8" w14:textId="77777777" w:rsidR="00146333" w:rsidRPr="003E411D" w:rsidRDefault="005B3D6A" w:rsidP="00146333">
      <w:pPr>
        <w:spacing w:after="160" w:line="276" w:lineRule="auto"/>
        <w:rPr>
          <w:rFonts w:eastAsia="Times New Roman"/>
          <w:sz w:val="28"/>
          <w:szCs w:val="20"/>
        </w:rPr>
      </w:pPr>
      <w:r w:rsidRPr="003E411D">
        <w:rPr>
          <w:rFonts w:eastAsia="Times New Roman"/>
          <w:noProof/>
          <w:sz w:val="28"/>
          <w:szCs w:val="28"/>
        </w:rPr>
        <mc:AlternateContent>
          <mc:Choice Requires="wps">
            <w:drawing>
              <wp:anchor distT="45720" distB="45720" distL="114300" distR="114300" simplePos="0" relativeHeight="251958272" behindDoc="0" locked="0" layoutInCell="1" allowOverlap="1" wp14:anchorId="34889D3D" wp14:editId="7804F77C">
                <wp:simplePos x="0" y="0"/>
                <wp:positionH relativeFrom="margin">
                  <wp:posOffset>2660650</wp:posOffset>
                </wp:positionH>
                <wp:positionV relativeFrom="paragraph">
                  <wp:posOffset>197697</wp:posOffset>
                </wp:positionV>
                <wp:extent cx="612000" cy="324000"/>
                <wp:effectExtent l="19050" t="19050" r="36195" b="38100"/>
                <wp:wrapSquare wrapText="bothSides"/>
                <wp:docPr id="13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4000"/>
                        </a:xfrm>
                        <a:custGeom>
                          <a:avLst/>
                          <a:gdLst>
                            <a:gd name="connsiteX0" fmla="*/ 0 w 612000"/>
                            <a:gd name="connsiteY0" fmla="*/ 0 h 324000"/>
                            <a:gd name="connsiteX1" fmla="*/ 612000 w 612000"/>
                            <a:gd name="connsiteY1" fmla="*/ 0 h 324000"/>
                            <a:gd name="connsiteX2" fmla="*/ 612000 w 612000"/>
                            <a:gd name="connsiteY2" fmla="*/ 324000 h 324000"/>
                            <a:gd name="connsiteX3" fmla="*/ 0 w 612000"/>
                            <a:gd name="connsiteY3" fmla="*/ 324000 h 324000"/>
                            <a:gd name="connsiteX4" fmla="*/ 0 w 612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4000" fill="none" extrusionOk="0">
                              <a:moveTo>
                                <a:pt x="0" y="0"/>
                              </a:moveTo>
                              <a:cubicBezTo>
                                <a:pt x="288464" y="18449"/>
                                <a:pt x="404177" y="-6567"/>
                                <a:pt x="612000" y="0"/>
                              </a:cubicBezTo>
                              <a:cubicBezTo>
                                <a:pt x="602617" y="101401"/>
                                <a:pt x="607115" y="184728"/>
                                <a:pt x="612000" y="324000"/>
                              </a:cubicBezTo>
                              <a:cubicBezTo>
                                <a:pt x="342765" y="327447"/>
                                <a:pt x="229988" y="330377"/>
                                <a:pt x="0" y="324000"/>
                              </a:cubicBezTo>
                              <a:cubicBezTo>
                                <a:pt x="9588" y="170374"/>
                                <a:pt x="707" y="160905"/>
                                <a:pt x="0" y="0"/>
                              </a:cubicBezTo>
                              <a:close/>
                            </a:path>
                            <a:path w="612000" h="324000" stroke="0" extrusionOk="0">
                              <a:moveTo>
                                <a:pt x="0" y="0"/>
                              </a:moveTo>
                              <a:cubicBezTo>
                                <a:pt x="288338" y="-16027"/>
                                <a:pt x="409020" y="7815"/>
                                <a:pt x="612000" y="0"/>
                              </a:cubicBezTo>
                              <a:cubicBezTo>
                                <a:pt x="599778" y="150454"/>
                                <a:pt x="603357" y="167848"/>
                                <a:pt x="612000" y="324000"/>
                              </a:cubicBezTo>
                              <a:cubicBezTo>
                                <a:pt x="416459" y="304865"/>
                                <a:pt x="252970" y="346182"/>
                                <a:pt x="0" y="324000"/>
                              </a:cubicBezTo>
                              <a:cubicBezTo>
                                <a:pt x="12264" y="189604"/>
                                <a:pt x="-2277" y="10780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629370392">
                                <a:prstGeom prst="rect">
                                  <a:avLst/>
                                </a:prstGeom>
                                <ask:type>
                                  <ask:lineSketchFreehand/>
                                </ask:type>
                              </ask:lineSketchStyleProps>
                            </a:ext>
                          </a:extLst>
                        </a:ln>
                      </wps:spPr>
                      <wps:txbx>
                        <w:txbxContent>
                          <w:p w14:paraId="7507DCC2" w14:textId="77777777" w:rsidR="003620B0" w:rsidRPr="00EA22F6" w:rsidRDefault="003620B0" w:rsidP="00146333">
                            <w:pPr>
                              <w:pStyle w:val="Textfelder"/>
                            </w:pPr>
                            <w:r>
                              <w:t>Hallo</w:t>
                            </w:r>
                          </w:p>
                          <w:p w14:paraId="49ACFAC8" w14:textId="77777777" w:rsidR="003620B0" w:rsidRDefault="003620B0"/>
                          <w:p w14:paraId="0C1DB1B0" w14:textId="77777777" w:rsidR="003620B0" w:rsidRPr="00EA22F6" w:rsidRDefault="003620B0" w:rsidP="00146333">
                            <w:pPr>
                              <w:pStyle w:val="Textfelder"/>
                            </w:pPr>
                            <w:r>
                              <w:t>Hallo</w:t>
                            </w:r>
                          </w:p>
                          <w:p w14:paraId="6A36570C" w14:textId="77777777" w:rsidR="003620B0" w:rsidRDefault="003620B0"/>
                          <w:p w14:paraId="41B64458" w14:textId="77777777" w:rsidR="003620B0" w:rsidRPr="00EA22F6" w:rsidRDefault="003620B0" w:rsidP="00146333">
                            <w:pPr>
                              <w:pStyle w:val="Textfelder"/>
                            </w:pPr>
                            <w:r>
                              <w:t>Hallo</w:t>
                            </w:r>
                          </w:p>
                          <w:p w14:paraId="0868CDC5" w14:textId="77777777" w:rsidR="003620B0" w:rsidRDefault="003620B0"/>
                          <w:p w14:paraId="37AAC453" w14:textId="77777777" w:rsidR="003620B0" w:rsidRPr="00EA22F6" w:rsidRDefault="003620B0" w:rsidP="00146333">
                            <w:pPr>
                              <w:pStyle w:val="Textfelder"/>
                            </w:pPr>
                            <w:r>
                              <w:t>Hallo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89D3D" id="_x0000_s1395" style="position:absolute;left:0;text-align:left;margin-left:209.5pt;margin-top:15.55pt;width:48.2pt;height:25.5pt;z-index:2519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1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" adj="-11796480,,5400" path="m,nfc288464,18449,404177,-6567,612000,v-9383,101401,-4885,184728,,324000c342765,327447,229988,330377,,324000,9588,170374,707,160905,,xem,nsc288338,-16027,409020,7815,612000,v-12222,150454,-8643,167848,,324000c416459,304865,252970,346182,,324000,12264,189604,-2277,107805,,xe">
                <v:stroke joinstyle="miter"/>
                <v:formulas/>
                <v:path o:extrusionok="f" o:connecttype="custom" o:connectlocs="0,0;612000,0;612000,324000;0,324000;0,0" o:connectangles="0,0,0,0,0" textboxrect="0,0,612000,324000"/>
                <v:textbox>
                  <w:txbxContent>
                    <w:p w14:paraId="7507DCC2" w14:textId="77777777" w:rsidR="003620B0" w:rsidRPr="00EA22F6" w:rsidRDefault="003620B0" w:rsidP="00146333">
                      <w:pPr>
                        <w:pStyle w:val="Textfelder"/>
                      </w:pPr>
                      <w:r>
                        <w:t>Hallo</w:t>
                      </w:r>
                    </w:p>
                    <w:p w14:paraId="49ACFAC8" w14:textId="77777777" w:rsidR="003620B0" w:rsidRDefault="003620B0"/>
                    <w:p w14:paraId="0C1DB1B0" w14:textId="77777777" w:rsidR="003620B0" w:rsidRPr="00EA22F6" w:rsidRDefault="003620B0" w:rsidP="00146333">
                      <w:pPr>
                        <w:pStyle w:val="Textfelder"/>
                      </w:pPr>
                      <w:r>
                        <w:t>Hallo</w:t>
                      </w:r>
                    </w:p>
                    <w:p w14:paraId="6A36570C" w14:textId="77777777" w:rsidR="003620B0" w:rsidRDefault="003620B0"/>
                    <w:p w14:paraId="41B64458" w14:textId="77777777" w:rsidR="003620B0" w:rsidRPr="00EA22F6" w:rsidRDefault="003620B0" w:rsidP="00146333">
                      <w:pPr>
                        <w:pStyle w:val="Textfelder"/>
                      </w:pPr>
                      <w:r>
                        <w:t>Hallo</w:t>
                      </w:r>
                    </w:p>
                    <w:p w14:paraId="0868CDC5" w14:textId="77777777" w:rsidR="003620B0" w:rsidRDefault="003620B0"/>
                    <w:p w14:paraId="37AAC453" w14:textId="77777777" w:rsidR="003620B0" w:rsidRPr="00EA22F6" w:rsidRDefault="003620B0" w:rsidP="00146333">
                      <w:pPr>
                        <w:pStyle w:val="Textfelder"/>
                      </w:pPr>
                      <w:r>
                        <w:t>Hallo</w:t>
                      </w:r>
                    </w:p>
                  </w:txbxContent>
                </v:textbox>
                <w10:wrap type="square" anchorx="margin"/>
              </v:shape>
            </w:pict>
          </mc:Fallback>
        </mc:AlternateContent>
      </w:r>
      <w:r w:rsidRPr="003E411D">
        <w:rPr>
          <w:rFonts w:eastAsia="Times New Roman"/>
          <w:noProof/>
          <w:sz w:val="28"/>
          <w:szCs w:val="28"/>
        </w:rPr>
        <mc:AlternateContent>
          <mc:Choice Requires="wps">
            <w:drawing>
              <wp:anchor distT="45720" distB="45720" distL="114300" distR="114300" simplePos="0" relativeHeight="251965440" behindDoc="0" locked="0" layoutInCell="1" allowOverlap="1" wp14:anchorId="71975771" wp14:editId="56026C95">
                <wp:simplePos x="0" y="0"/>
                <wp:positionH relativeFrom="margin">
                  <wp:posOffset>3861647</wp:posOffset>
                </wp:positionH>
                <wp:positionV relativeFrom="paragraph">
                  <wp:posOffset>276225</wp:posOffset>
                </wp:positionV>
                <wp:extent cx="684000" cy="324000"/>
                <wp:effectExtent l="19050" t="19050" r="40005" b="38100"/>
                <wp:wrapSquare wrapText="bothSides"/>
                <wp:docPr id="13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227569" y="-6514"/>
                                <a:pt x="448121" y="4372"/>
                                <a:pt x="684000" y="0"/>
                              </a:cubicBezTo>
                              <a:cubicBezTo>
                                <a:pt x="667842" y="107477"/>
                                <a:pt x="690330" y="166309"/>
                                <a:pt x="684000" y="324000"/>
                              </a:cubicBezTo>
                              <a:cubicBezTo>
                                <a:pt x="350212" y="343142"/>
                                <a:pt x="192416" y="307716"/>
                                <a:pt x="0" y="324000"/>
                              </a:cubicBezTo>
                              <a:cubicBezTo>
                                <a:pt x="7525" y="169455"/>
                                <a:pt x="-6107" y="72008"/>
                                <a:pt x="0" y="0"/>
                              </a:cubicBezTo>
                              <a:close/>
                            </a:path>
                            <a:path w="684000" h="324000" stroke="0" extrusionOk="0">
                              <a:moveTo>
                                <a:pt x="0" y="0"/>
                              </a:moveTo>
                              <a:cubicBezTo>
                                <a:pt x="225981" y="11342"/>
                                <a:pt x="476283" y="-21019"/>
                                <a:pt x="684000" y="0"/>
                              </a:cubicBezTo>
                              <a:cubicBezTo>
                                <a:pt x="697819" y="117891"/>
                                <a:pt x="681602" y="225293"/>
                                <a:pt x="684000" y="324000"/>
                              </a:cubicBezTo>
                              <a:cubicBezTo>
                                <a:pt x="468421" y="350493"/>
                                <a:pt x="215010" y="294218"/>
                                <a:pt x="0" y="324000"/>
                              </a:cubicBezTo>
                              <a:cubicBezTo>
                                <a:pt x="313" y="219907"/>
                                <a:pt x="15632" y="932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716309597">
                                <a:prstGeom prst="rect">
                                  <a:avLst/>
                                </a:prstGeom>
                                <ask:type>
                                  <ask:lineSketchFreehand/>
                                </ask:type>
                              </ask:lineSketchStyleProps>
                            </a:ext>
                          </a:extLst>
                        </a:ln>
                      </wps:spPr>
                      <wps:txbx>
                        <w:txbxContent>
                          <w:p w14:paraId="389E63D5" w14:textId="77777777" w:rsidR="003620B0" w:rsidRPr="00EA22F6" w:rsidRDefault="003620B0" w:rsidP="00146333">
                            <w:pPr>
                              <w:pStyle w:val="Textfelder"/>
                            </w:pPr>
                            <w:r>
                              <w:t>helfen</w:t>
                            </w:r>
                          </w:p>
                          <w:p w14:paraId="2F68BF4B" w14:textId="77777777" w:rsidR="003620B0" w:rsidRDefault="003620B0"/>
                          <w:p w14:paraId="607F5CB6" w14:textId="77777777" w:rsidR="003620B0" w:rsidRPr="00EA22F6" w:rsidRDefault="003620B0" w:rsidP="00146333">
                            <w:pPr>
                              <w:pStyle w:val="Textfelder"/>
                            </w:pPr>
                            <w:r>
                              <w:t>helfen</w:t>
                            </w:r>
                          </w:p>
                          <w:p w14:paraId="1114A25D" w14:textId="77777777" w:rsidR="003620B0" w:rsidRDefault="003620B0"/>
                          <w:p w14:paraId="5FA58101" w14:textId="77777777" w:rsidR="003620B0" w:rsidRPr="00EA22F6" w:rsidRDefault="003620B0" w:rsidP="00146333">
                            <w:pPr>
                              <w:pStyle w:val="Textfelder"/>
                            </w:pPr>
                            <w:r>
                              <w:t>helfen</w:t>
                            </w:r>
                          </w:p>
                          <w:p w14:paraId="6B52FE8B" w14:textId="77777777" w:rsidR="003620B0" w:rsidRDefault="003620B0"/>
                          <w:p w14:paraId="69FC0C03" w14:textId="77777777" w:rsidR="003620B0" w:rsidRPr="00EA22F6" w:rsidRDefault="003620B0" w:rsidP="00146333">
                            <w:pPr>
                              <w:pStyle w:val="Textfelder"/>
                            </w:pPr>
                            <w:r>
                              <w:t>helfen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75771" id="_x0000_s1396" style="position:absolute;left:0;text-align:left;margin-left:304.05pt;margin-top:21.75pt;width:53.85pt;height:25.5pt;z-index:251965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8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" adj="-11796480,,5400" path="m,nfc227569,-6514,448121,4372,684000,v-16158,107477,6330,166309,,324000c350212,343142,192416,307716,,324000,7525,169455,-6107,72008,,xem,nsc225981,11342,476283,-21019,684000,v13819,117891,-2398,225293,,324000c468421,350493,215010,294218,,324000,313,219907,15632,93243,,xe">
                <v:stroke joinstyle="miter"/>
                <v:formulas/>
                <v:path o:extrusionok="f" o:connecttype="custom" o:connectlocs="0,0;684000,0;684000,324000;0,324000;0,0" o:connectangles="0,0,0,0,0" textboxrect="0,0,684000,324000"/>
                <v:textbox>
                  <w:txbxContent>
                    <w:p w14:paraId="389E63D5" w14:textId="77777777" w:rsidR="003620B0" w:rsidRPr="00EA22F6" w:rsidRDefault="003620B0" w:rsidP="00146333">
                      <w:pPr>
                        <w:pStyle w:val="Textfelder"/>
                      </w:pPr>
                      <w:r>
                        <w:t>helfen</w:t>
                      </w:r>
                    </w:p>
                    <w:p w14:paraId="2F68BF4B" w14:textId="77777777" w:rsidR="003620B0" w:rsidRDefault="003620B0"/>
                    <w:p w14:paraId="607F5CB6" w14:textId="77777777" w:rsidR="003620B0" w:rsidRPr="00EA22F6" w:rsidRDefault="003620B0" w:rsidP="00146333">
                      <w:pPr>
                        <w:pStyle w:val="Textfelder"/>
                      </w:pPr>
                      <w:r>
                        <w:t>helfen</w:t>
                      </w:r>
                    </w:p>
                    <w:p w14:paraId="1114A25D" w14:textId="77777777" w:rsidR="003620B0" w:rsidRDefault="003620B0"/>
                    <w:p w14:paraId="5FA58101" w14:textId="77777777" w:rsidR="003620B0" w:rsidRPr="00EA22F6" w:rsidRDefault="003620B0" w:rsidP="00146333">
                      <w:pPr>
                        <w:pStyle w:val="Textfelder"/>
                      </w:pPr>
                      <w:r>
                        <w:t>helfen</w:t>
                      </w:r>
                    </w:p>
                    <w:p w14:paraId="6B52FE8B" w14:textId="77777777" w:rsidR="003620B0" w:rsidRDefault="003620B0"/>
                    <w:p w14:paraId="69FC0C03" w14:textId="77777777" w:rsidR="003620B0" w:rsidRPr="00EA22F6" w:rsidRDefault="003620B0" w:rsidP="00146333">
                      <w:pPr>
                        <w:pStyle w:val="Textfelder"/>
                      </w:pPr>
                      <w:r>
                        <w:t>helfen</w:t>
                      </w:r>
                    </w:p>
                  </w:txbxContent>
                </v:textbox>
                <w10:wrap type="square" anchorx="margin"/>
              </v:shape>
            </w:pict>
          </mc:Fallback>
        </mc:AlternateContent>
      </w:r>
      <w:r w:rsidR="00146333" w:rsidRPr="003E411D">
        <w:rPr>
          <w:rFonts w:eastAsia="Times New Roman"/>
          <w:noProof/>
          <w:sz w:val="28"/>
          <w:szCs w:val="28"/>
        </w:rPr>
        <mc:AlternateContent>
          <mc:Choice Requires="wps">
            <w:drawing>
              <wp:anchor distT="45720" distB="45720" distL="114300" distR="114300" simplePos="0" relativeHeight="251956224" behindDoc="0" locked="0" layoutInCell="1" allowOverlap="1" wp14:anchorId="360C6493" wp14:editId="147B2A14">
                <wp:simplePos x="0" y="0"/>
                <wp:positionH relativeFrom="margin">
                  <wp:posOffset>340360</wp:posOffset>
                </wp:positionH>
                <wp:positionV relativeFrom="paragraph">
                  <wp:posOffset>262890</wp:posOffset>
                </wp:positionV>
                <wp:extent cx="2016000" cy="324000"/>
                <wp:effectExtent l="19050" t="19050" r="41910" b="38100"/>
                <wp:wrapSquare wrapText="bothSides"/>
                <wp:docPr id="13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000" cy="324000"/>
                        </a:xfrm>
                        <a:custGeom>
                          <a:avLst/>
                          <a:gdLst>
                            <a:gd name="connsiteX0" fmla="*/ 0 w 2016000"/>
                            <a:gd name="connsiteY0" fmla="*/ 0 h 324000"/>
                            <a:gd name="connsiteX1" fmla="*/ 692160 w 2016000"/>
                            <a:gd name="connsiteY1" fmla="*/ 0 h 324000"/>
                            <a:gd name="connsiteX2" fmla="*/ 1384320 w 2016000"/>
                            <a:gd name="connsiteY2" fmla="*/ 0 h 324000"/>
                            <a:gd name="connsiteX3" fmla="*/ 2016000 w 2016000"/>
                            <a:gd name="connsiteY3" fmla="*/ 0 h 324000"/>
                            <a:gd name="connsiteX4" fmla="*/ 2016000 w 2016000"/>
                            <a:gd name="connsiteY4" fmla="*/ 324000 h 324000"/>
                            <a:gd name="connsiteX5" fmla="*/ 1384320 w 2016000"/>
                            <a:gd name="connsiteY5" fmla="*/ 324000 h 324000"/>
                            <a:gd name="connsiteX6" fmla="*/ 672000 w 2016000"/>
                            <a:gd name="connsiteY6" fmla="*/ 324000 h 324000"/>
                            <a:gd name="connsiteX7" fmla="*/ 0 w 2016000"/>
                            <a:gd name="connsiteY7" fmla="*/ 324000 h 324000"/>
                            <a:gd name="connsiteX8" fmla="*/ 0 w 2016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16000" h="324000" fill="none" extrusionOk="0">
                              <a:moveTo>
                                <a:pt x="0" y="0"/>
                              </a:moveTo>
                              <a:cubicBezTo>
                                <a:pt x="174299" y="-28747"/>
                                <a:pt x="528416" y="20028"/>
                                <a:pt x="692160" y="0"/>
                              </a:cubicBezTo>
                              <a:cubicBezTo>
                                <a:pt x="855904" y="-20028"/>
                                <a:pt x="1057277" y="26604"/>
                                <a:pt x="1384320" y="0"/>
                              </a:cubicBezTo>
                              <a:cubicBezTo>
                                <a:pt x="1711363" y="-26604"/>
                                <a:pt x="1780109" y="18004"/>
                                <a:pt x="2016000" y="0"/>
                              </a:cubicBezTo>
                              <a:cubicBezTo>
                                <a:pt x="2029651" y="123412"/>
                                <a:pt x="2001466" y="217327"/>
                                <a:pt x="2016000" y="324000"/>
                              </a:cubicBezTo>
                              <a:cubicBezTo>
                                <a:pt x="1709703" y="350503"/>
                                <a:pt x="1674732" y="328739"/>
                                <a:pt x="1384320" y="324000"/>
                              </a:cubicBezTo>
                              <a:cubicBezTo>
                                <a:pt x="1093908" y="319261"/>
                                <a:pt x="888398" y="334897"/>
                                <a:pt x="672000" y="324000"/>
                              </a:cubicBezTo>
                              <a:cubicBezTo>
                                <a:pt x="455602" y="313103"/>
                                <a:pt x="302897" y="356943"/>
                                <a:pt x="0" y="324000"/>
                              </a:cubicBezTo>
                              <a:cubicBezTo>
                                <a:pt x="-13044" y="202109"/>
                                <a:pt x="11475" y="110711"/>
                                <a:pt x="0" y="0"/>
                              </a:cubicBezTo>
                              <a:close/>
                            </a:path>
                            <a:path w="2016000" h="324000" stroke="0" extrusionOk="0">
                              <a:moveTo>
                                <a:pt x="0" y="0"/>
                              </a:moveTo>
                              <a:cubicBezTo>
                                <a:pt x="240160" y="32334"/>
                                <a:pt x="443756" y="-17131"/>
                                <a:pt x="712320" y="0"/>
                              </a:cubicBezTo>
                              <a:cubicBezTo>
                                <a:pt x="980884" y="17131"/>
                                <a:pt x="1102237" y="-8939"/>
                                <a:pt x="1404480" y="0"/>
                              </a:cubicBezTo>
                              <a:cubicBezTo>
                                <a:pt x="1706723" y="8939"/>
                                <a:pt x="1861219" y="18871"/>
                                <a:pt x="2016000" y="0"/>
                              </a:cubicBezTo>
                              <a:cubicBezTo>
                                <a:pt x="2018833" y="158126"/>
                                <a:pt x="2004111" y="177794"/>
                                <a:pt x="2016000" y="324000"/>
                              </a:cubicBezTo>
                              <a:cubicBezTo>
                                <a:pt x="1835978" y="304952"/>
                                <a:pt x="1624698" y="292886"/>
                                <a:pt x="1384320" y="324000"/>
                              </a:cubicBezTo>
                              <a:cubicBezTo>
                                <a:pt x="1143942" y="355114"/>
                                <a:pt x="945798" y="312215"/>
                                <a:pt x="692160" y="324000"/>
                              </a:cubicBezTo>
                              <a:cubicBezTo>
                                <a:pt x="438522" y="335785"/>
                                <a:pt x="261014" y="301633"/>
                                <a:pt x="0" y="324000"/>
                              </a:cubicBezTo>
                              <a:cubicBezTo>
                                <a:pt x="-15360" y="171413"/>
                                <a:pt x="12287" y="15598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402099150">
                                <a:prstGeom prst="rect">
                                  <a:avLst/>
                                </a:prstGeom>
                                <ask:type>
                                  <ask:lineSketchFreehand/>
                                </ask:type>
                              </ask:lineSketchStyleProps>
                            </a:ext>
                          </a:extLst>
                        </a:ln>
                      </wps:spPr>
                      <wps:txbx>
                        <w:txbxContent>
                          <w:p w14:paraId="292277B8" w14:textId="77777777" w:rsidR="003620B0" w:rsidRPr="00EA22F6" w:rsidRDefault="003620B0" w:rsidP="00146333">
                            <w:pPr>
                              <w:pStyle w:val="Textfelder"/>
                            </w:pPr>
                            <w:r>
                              <w:t>Haftpflichtversicherung</w:t>
                            </w:r>
                          </w:p>
                          <w:p w14:paraId="2A579B3F" w14:textId="77777777" w:rsidR="003620B0" w:rsidRDefault="003620B0"/>
                          <w:p w14:paraId="7DEB8BB6" w14:textId="77777777" w:rsidR="003620B0" w:rsidRPr="00EA22F6" w:rsidRDefault="003620B0" w:rsidP="00146333">
                            <w:pPr>
                              <w:pStyle w:val="Textfelder"/>
                            </w:pPr>
                            <w:r>
                              <w:t>Haftpflichtversicherung</w:t>
                            </w:r>
                          </w:p>
                          <w:p w14:paraId="505BBE6D" w14:textId="77777777" w:rsidR="003620B0" w:rsidRDefault="003620B0"/>
                          <w:p w14:paraId="6AA5386E" w14:textId="77777777" w:rsidR="003620B0" w:rsidRPr="00EA22F6" w:rsidRDefault="003620B0" w:rsidP="00146333">
                            <w:pPr>
                              <w:pStyle w:val="Textfelder"/>
                            </w:pPr>
                            <w:r>
                              <w:t>Haftpflichtversicherung</w:t>
                            </w:r>
                          </w:p>
                          <w:p w14:paraId="5F72D62F" w14:textId="77777777" w:rsidR="003620B0" w:rsidRDefault="003620B0"/>
                          <w:p w14:paraId="538FBD70" w14:textId="77777777" w:rsidR="003620B0" w:rsidRPr="00EA22F6" w:rsidRDefault="003620B0" w:rsidP="00146333">
                            <w:pPr>
                              <w:pStyle w:val="Textfelder"/>
                            </w:pPr>
                            <w:r>
                              <w:t>Haftpflichtversicherung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0C6493" id="_x0000_s1397" style="position:absolute;left:0;text-align:left;margin-left:26.8pt;margin-top:20.7pt;width:158.75pt;height:25.5pt;z-index:25195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01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" adj="-11796480,,5400" path="m,nfc174299,-28747,528416,20028,692160,v163744,-20028,365117,26604,692160,c1711363,-26604,1780109,18004,2016000,v13651,123412,-14534,217327,,324000c1709703,350503,1674732,328739,1384320,324000v-290412,-4739,-495922,10897,-712320,c455602,313103,302897,356943,,324000,-13044,202109,11475,110711,,xem,nsc240160,32334,443756,-17131,712320,v268564,17131,389917,-8939,692160,c1706723,8939,1861219,18871,2016000,v2833,158126,-11889,177794,,324000c1835978,304952,1624698,292886,1384320,324000v-240378,31114,-438522,-11785,-692160,c438522,335785,261014,301633,,324000,-15360,171413,12287,155989,,xe">
                <v:stroke joinstyle="miter"/>
                <v:formulas/>
                <v:path o:extrusionok="f" o:connecttype="custom" o:connectlocs="0,0;692160,0;1384320,0;2016000,0;2016000,324000;1384320,324000;672000,324000;0,324000;0,0" o:connectangles="0,0,0,0,0,0,0,0,0" textboxrect="0,0,2016000,324000"/>
                <v:textbox>
                  <w:txbxContent>
                    <w:p w14:paraId="292277B8" w14:textId="77777777" w:rsidR="003620B0" w:rsidRPr="00EA22F6" w:rsidRDefault="003620B0" w:rsidP="00146333">
                      <w:pPr>
                        <w:pStyle w:val="Textfelder"/>
                      </w:pPr>
                      <w:r>
                        <w:t>Haftpflichtversicherung</w:t>
                      </w:r>
                    </w:p>
                    <w:p w14:paraId="2A579B3F" w14:textId="77777777" w:rsidR="003620B0" w:rsidRDefault="003620B0"/>
                    <w:p w14:paraId="7DEB8BB6" w14:textId="77777777" w:rsidR="003620B0" w:rsidRPr="00EA22F6" w:rsidRDefault="003620B0" w:rsidP="00146333">
                      <w:pPr>
                        <w:pStyle w:val="Textfelder"/>
                      </w:pPr>
                      <w:r>
                        <w:t>Haftpflichtversicherung</w:t>
                      </w:r>
                    </w:p>
                    <w:p w14:paraId="505BBE6D" w14:textId="77777777" w:rsidR="003620B0" w:rsidRDefault="003620B0"/>
                    <w:p w14:paraId="6AA5386E" w14:textId="77777777" w:rsidR="003620B0" w:rsidRPr="00EA22F6" w:rsidRDefault="003620B0" w:rsidP="00146333">
                      <w:pPr>
                        <w:pStyle w:val="Textfelder"/>
                      </w:pPr>
                      <w:r>
                        <w:t>Haftpflichtversicherung</w:t>
                      </w:r>
                    </w:p>
                    <w:p w14:paraId="5F72D62F" w14:textId="77777777" w:rsidR="003620B0" w:rsidRDefault="003620B0"/>
                    <w:p w14:paraId="538FBD70" w14:textId="77777777" w:rsidR="003620B0" w:rsidRPr="00EA22F6" w:rsidRDefault="003620B0" w:rsidP="00146333">
                      <w:pPr>
                        <w:pStyle w:val="Textfelder"/>
                      </w:pPr>
                      <w:r>
                        <w:t>Haftpflichtversicherung</w:t>
                      </w:r>
                    </w:p>
                  </w:txbxContent>
                </v:textbox>
                <w10:wrap type="square" anchorx="margin"/>
              </v:shape>
            </w:pict>
          </mc:Fallback>
        </mc:AlternateContent>
      </w:r>
    </w:p>
    <w:p w14:paraId="37304A59" w14:textId="77777777" w:rsidR="00146333" w:rsidRPr="003E411D" w:rsidRDefault="00146333" w:rsidP="00146333">
      <w:pPr>
        <w:spacing w:after="160" w:line="276" w:lineRule="auto"/>
        <w:rPr>
          <w:rFonts w:eastAsia="Times New Roman"/>
          <w:sz w:val="28"/>
          <w:szCs w:val="20"/>
        </w:rPr>
      </w:pPr>
    </w:p>
    <w:p w14:paraId="52A114B8" w14:textId="77777777" w:rsidR="00146333" w:rsidRPr="003E411D" w:rsidRDefault="005B3D6A" w:rsidP="00146333">
      <w:pPr>
        <w:spacing w:after="160" w:line="276" w:lineRule="auto"/>
        <w:rPr>
          <w:rFonts w:eastAsia="Times New Roman"/>
          <w:sz w:val="28"/>
          <w:szCs w:val="20"/>
        </w:rPr>
      </w:pPr>
      <w:r w:rsidRPr="003E411D">
        <w:rPr>
          <w:rFonts w:eastAsia="Times New Roman"/>
          <w:noProof/>
          <w:sz w:val="28"/>
          <w:szCs w:val="28"/>
        </w:rPr>
        <mc:AlternateContent>
          <mc:Choice Requires="wps">
            <w:drawing>
              <wp:anchor distT="45720" distB="45720" distL="114300" distR="114300" simplePos="0" relativeHeight="251969536" behindDoc="0" locked="0" layoutInCell="1" allowOverlap="1" wp14:anchorId="540A1077" wp14:editId="21267ED9">
                <wp:simplePos x="0" y="0"/>
                <wp:positionH relativeFrom="margin">
                  <wp:posOffset>4539403</wp:posOffset>
                </wp:positionH>
                <wp:positionV relativeFrom="paragraph">
                  <wp:posOffset>242993</wp:posOffset>
                </wp:positionV>
                <wp:extent cx="1224000" cy="324000"/>
                <wp:effectExtent l="19050" t="19050" r="33655" b="38100"/>
                <wp:wrapSquare wrapText="bothSides"/>
                <wp:docPr id="13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24240 w 1224000"/>
                            <a:gd name="connsiteY1" fmla="*/ 0 h 324000"/>
                            <a:gd name="connsiteX2" fmla="*/ 1224000 w 1224000"/>
                            <a:gd name="connsiteY2" fmla="*/ 0 h 324000"/>
                            <a:gd name="connsiteX3" fmla="*/ 1224000 w 1224000"/>
                            <a:gd name="connsiteY3" fmla="*/ 324000 h 324000"/>
                            <a:gd name="connsiteX4" fmla="*/ 63648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246857" y="-14035"/>
                                <a:pt x="411208" y="-24638"/>
                                <a:pt x="624240" y="0"/>
                              </a:cubicBezTo>
                              <a:cubicBezTo>
                                <a:pt x="837272" y="24638"/>
                                <a:pt x="929041" y="-3375"/>
                                <a:pt x="1224000" y="0"/>
                              </a:cubicBezTo>
                              <a:cubicBezTo>
                                <a:pt x="1208358" y="160903"/>
                                <a:pt x="1210112" y="256101"/>
                                <a:pt x="1224000" y="324000"/>
                              </a:cubicBezTo>
                              <a:cubicBezTo>
                                <a:pt x="1032742" y="301374"/>
                                <a:pt x="882356" y="338607"/>
                                <a:pt x="636480" y="324000"/>
                              </a:cubicBezTo>
                              <a:cubicBezTo>
                                <a:pt x="390604" y="309393"/>
                                <a:pt x="306066" y="317811"/>
                                <a:pt x="0" y="324000"/>
                              </a:cubicBezTo>
                              <a:cubicBezTo>
                                <a:pt x="-12071" y="226226"/>
                                <a:pt x="-11176" y="90461"/>
                                <a:pt x="0" y="0"/>
                              </a:cubicBezTo>
                              <a:close/>
                            </a:path>
                            <a:path w="1224000" h="324000" stroke="0" extrusionOk="0">
                              <a:moveTo>
                                <a:pt x="0" y="0"/>
                              </a:moveTo>
                              <a:cubicBezTo>
                                <a:pt x="175046" y="20457"/>
                                <a:pt x="417988" y="-10635"/>
                                <a:pt x="636480" y="0"/>
                              </a:cubicBezTo>
                              <a:cubicBezTo>
                                <a:pt x="854972" y="10635"/>
                                <a:pt x="1029185" y="-26522"/>
                                <a:pt x="1224000" y="0"/>
                              </a:cubicBezTo>
                              <a:cubicBezTo>
                                <a:pt x="1226611" y="125451"/>
                                <a:pt x="1225226" y="208314"/>
                                <a:pt x="1224000" y="324000"/>
                              </a:cubicBezTo>
                              <a:cubicBezTo>
                                <a:pt x="1072272" y="342992"/>
                                <a:pt x="820532" y="334380"/>
                                <a:pt x="636480" y="324000"/>
                              </a:cubicBezTo>
                              <a:cubicBezTo>
                                <a:pt x="452428" y="313620"/>
                                <a:pt x="298380" y="293576"/>
                                <a:pt x="0" y="324000"/>
                              </a:cubicBezTo>
                              <a:cubicBezTo>
                                <a:pt x="1039" y="230991"/>
                                <a:pt x="9841" y="15217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468605740">
                                <a:prstGeom prst="rect">
                                  <a:avLst/>
                                </a:prstGeom>
                                <ask:type>
                                  <ask:lineSketchFreehand/>
                                </ask:type>
                              </ask:lineSketchStyleProps>
                            </a:ext>
                          </a:extLst>
                        </a:ln>
                      </wps:spPr>
                      <wps:txbx>
                        <w:txbxContent>
                          <w:p w14:paraId="18D6A5E6" w14:textId="77777777" w:rsidR="003620B0" w:rsidRPr="00EA22F6" w:rsidRDefault="003620B0" w:rsidP="00146333">
                            <w:pPr>
                              <w:pStyle w:val="Textfelder"/>
                            </w:pPr>
                            <w:r>
                              <w:t>Geschädigte</w:t>
                            </w:r>
                          </w:p>
                          <w:p w14:paraId="7DA721F2" w14:textId="77777777" w:rsidR="003620B0" w:rsidRDefault="003620B0"/>
                          <w:p w14:paraId="0FCE465D" w14:textId="77777777" w:rsidR="003620B0" w:rsidRPr="00EA22F6" w:rsidRDefault="003620B0" w:rsidP="00146333">
                            <w:pPr>
                              <w:pStyle w:val="Textfelder"/>
                            </w:pPr>
                            <w:r>
                              <w:t>Geschädigte</w:t>
                            </w:r>
                          </w:p>
                          <w:p w14:paraId="776E2497" w14:textId="77777777" w:rsidR="003620B0" w:rsidRDefault="003620B0"/>
                          <w:p w14:paraId="577EA7A5" w14:textId="77777777" w:rsidR="003620B0" w:rsidRPr="00EA22F6" w:rsidRDefault="003620B0" w:rsidP="00146333">
                            <w:pPr>
                              <w:pStyle w:val="Textfelder"/>
                            </w:pPr>
                            <w:r>
                              <w:t>Geschädigte</w:t>
                            </w:r>
                          </w:p>
                          <w:p w14:paraId="30F24946" w14:textId="77777777" w:rsidR="003620B0" w:rsidRDefault="003620B0"/>
                          <w:p w14:paraId="59F1BE39" w14:textId="77777777" w:rsidR="003620B0" w:rsidRPr="00EA22F6" w:rsidRDefault="003620B0" w:rsidP="00146333">
                            <w:pPr>
                              <w:pStyle w:val="Textfelder"/>
                            </w:pPr>
                            <w:r>
                              <w:t>Geschädigte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0A1077" id="_x0000_s1398" style="position:absolute;left:0;text-align:left;margin-left:357.45pt;margin-top:19.15pt;width:96.4pt;height:25.5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2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" adj="-11796480,,5400" path="m,nfc246857,-14035,411208,-24638,624240,v213032,24638,304801,-3375,599760,c1208358,160903,1210112,256101,1224000,324000v-191258,-22626,-341644,14607,-587520,c390604,309393,306066,317811,,324000,-12071,226226,-11176,90461,,xem,nsc175046,20457,417988,-10635,636480,v218492,10635,392705,-26522,587520,c1226611,125451,1225226,208314,1224000,324000v-151728,18992,-403468,10380,-587520,c452428,313620,298380,293576,,324000,1039,230991,9841,152174,,xe">
                <v:stroke joinstyle="miter"/>
                <v:formulas/>
                <v:path o:extrusionok="f" o:connecttype="custom" o:connectlocs="0,0;624240,0;1224000,0;1224000,324000;636480,324000;0,324000;0,0" o:connectangles="0,0,0,0,0,0,0" textboxrect="0,0,1224000,324000"/>
                <v:textbox>
                  <w:txbxContent>
                    <w:p w14:paraId="18D6A5E6" w14:textId="77777777" w:rsidR="003620B0" w:rsidRPr="00EA22F6" w:rsidRDefault="003620B0" w:rsidP="00146333">
                      <w:pPr>
                        <w:pStyle w:val="Textfelder"/>
                      </w:pPr>
                      <w:r>
                        <w:t>Geschädigte</w:t>
                      </w:r>
                    </w:p>
                    <w:p w14:paraId="7DA721F2" w14:textId="77777777" w:rsidR="003620B0" w:rsidRDefault="003620B0"/>
                    <w:p w14:paraId="0FCE465D" w14:textId="77777777" w:rsidR="003620B0" w:rsidRPr="00EA22F6" w:rsidRDefault="003620B0" w:rsidP="00146333">
                      <w:pPr>
                        <w:pStyle w:val="Textfelder"/>
                      </w:pPr>
                      <w:r>
                        <w:t>Geschädigte</w:t>
                      </w:r>
                    </w:p>
                    <w:p w14:paraId="776E2497" w14:textId="77777777" w:rsidR="003620B0" w:rsidRDefault="003620B0"/>
                    <w:p w14:paraId="577EA7A5" w14:textId="77777777" w:rsidR="003620B0" w:rsidRPr="00EA22F6" w:rsidRDefault="003620B0" w:rsidP="00146333">
                      <w:pPr>
                        <w:pStyle w:val="Textfelder"/>
                      </w:pPr>
                      <w:r>
                        <w:t>Geschädigte</w:t>
                      </w:r>
                    </w:p>
                    <w:p w14:paraId="30F24946" w14:textId="77777777" w:rsidR="003620B0" w:rsidRDefault="003620B0"/>
                    <w:p w14:paraId="59F1BE39" w14:textId="77777777" w:rsidR="003620B0" w:rsidRPr="00EA22F6" w:rsidRDefault="003620B0" w:rsidP="00146333">
                      <w:pPr>
                        <w:pStyle w:val="Textfelder"/>
                      </w:pPr>
                      <w:r>
                        <w:t>Geschädigte</w:t>
                      </w:r>
                    </w:p>
                  </w:txbxContent>
                </v:textbox>
                <w10:wrap type="square" anchorx="margin"/>
              </v:shape>
            </w:pict>
          </mc:Fallback>
        </mc:AlternateContent>
      </w:r>
      <w:r w:rsidRPr="003E411D">
        <w:rPr>
          <w:rFonts w:eastAsia="Times New Roman"/>
          <w:noProof/>
          <w:sz w:val="28"/>
          <w:szCs w:val="28"/>
        </w:rPr>
        <mc:AlternateContent>
          <mc:Choice Requires="wps">
            <w:drawing>
              <wp:anchor distT="45720" distB="45720" distL="114300" distR="114300" simplePos="0" relativeHeight="251957248" behindDoc="0" locked="0" layoutInCell="1" allowOverlap="1" wp14:anchorId="5CDD0799" wp14:editId="26795E56">
                <wp:simplePos x="0" y="0"/>
                <wp:positionH relativeFrom="margin">
                  <wp:posOffset>2879090</wp:posOffset>
                </wp:positionH>
                <wp:positionV relativeFrom="paragraph">
                  <wp:posOffset>240877</wp:posOffset>
                </wp:positionV>
                <wp:extent cx="756000" cy="324000"/>
                <wp:effectExtent l="19050" t="19050" r="44450" b="38100"/>
                <wp:wrapSquare wrapText="bothSides"/>
                <wp:docPr id="4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24000"/>
                        </a:xfrm>
                        <a:custGeom>
                          <a:avLst/>
                          <a:gdLst>
                            <a:gd name="connsiteX0" fmla="*/ 0 w 756000"/>
                            <a:gd name="connsiteY0" fmla="*/ 0 h 324000"/>
                            <a:gd name="connsiteX1" fmla="*/ 355320 w 756000"/>
                            <a:gd name="connsiteY1" fmla="*/ 0 h 324000"/>
                            <a:gd name="connsiteX2" fmla="*/ 756000 w 756000"/>
                            <a:gd name="connsiteY2" fmla="*/ 0 h 324000"/>
                            <a:gd name="connsiteX3" fmla="*/ 756000 w 756000"/>
                            <a:gd name="connsiteY3" fmla="*/ 324000 h 324000"/>
                            <a:gd name="connsiteX4" fmla="*/ 36288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154238" y="11786"/>
                                <a:pt x="241197" y="3629"/>
                                <a:pt x="355320" y="0"/>
                              </a:cubicBezTo>
                              <a:cubicBezTo>
                                <a:pt x="469443" y="-3629"/>
                                <a:pt x="673166" y="19889"/>
                                <a:pt x="756000" y="0"/>
                              </a:cubicBezTo>
                              <a:cubicBezTo>
                                <a:pt x="753908" y="106195"/>
                                <a:pt x="768833" y="211193"/>
                                <a:pt x="756000" y="324000"/>
                              </a:cubicBezTo>
                              <a:cubicBezTo>
                                <a:pt x="568760" y="329452"/>
                                <a:pt x="501880" y="323437"/>
                                <a:pt x="362880" y="324000"/>
                              </a:cubicBezTo>
                              <a:cubicBezTo>
                                <a:pt x="223880" y="324563"/>
                                <a:pt x="79682" y="308245"/>
                                <a:pt x="0" y="324000"/>
                              </a:cubicBezTo>
                              <a:cubicBezTo>
                                <a:pt x="-4501" y="212518"/>
                                <a:pt x="-514" y="79165"/>
                                <a:pt x="0" y="0"/>
                              </a:cubicBezTo>
                              <a:close/>
                            </a:path>
                            <a:path w="756000" h="324000" stroke="0" extrusionOk="0">
                              <a:moveTo>
                                <a:pt x="0" y="0"/>
                              </a:moveTo>
                              <a:cubicBezTo>
                                <a:pt x="126729" y="-16638"/>
                                <a:pt x="288682" y="-13963"/>
                                <a:pt x="393120" y="0"/>
                              </a:cubicBezTo>
                              <a:cubicBezTo>
                                <a:pt x="497558" y="13963"/>
                                <a:pt x="577756" y="-5247"/>
                                <a:pt x="756000" y="0"/>
                              </a:cubicBezTo>
                              <a:cubicBezTo>
                                <a:pt x="749635" y="88152"/>
                                <a:pt x="762507" y="245787"/>
                                <a:pt x="756000" y="324000"/>
                              </a:cubicBezTo>
                              <a:cubicBezTo>
                                <a:pt x="661576" y="319909"/>
                                <a:pt x="551490" y="332477"/>
                                <a:pt x="385560" y="324000"/>
                              </a:cubicBezTo>
                              <a:cubicBezTo>
                                <a:pt x="219630" y="315523"/>
                                <a:pt x="185083" y="331318"/>
                                <a:pt x="0" y="324000"/>
                              </a:cubicBezTo>
                              <a:cubicBezTo>
                                <a:pt x="10558" y="186143"/>
                                <a:pt x="-2702" y="6568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4164952400">
                                <a:prstGeom prst="rect">
                                  <a:avLst/>
                                </a:prstGeom>
                                <ask:type>
                                  <ask:lineSketchFreehand/>
                                </ask:type>
                              </ask:lineSketchStyleProps>
                            </a:ext>
                          </a:extLst>
                        </a:ln>
                      </wps:spPr>
                      <wps:txbx>
                        <w:txbxContent>
                          <w:p w14:paraId="788891E4" w14:textId="77777777" w:rsidR="003620B0" w:rsidRPr="00EA22F6" w:rsidRDefault="003620B0" w:rsidP="00146333">
                            <w:pPr>
                              <w:pStyle w:val="Textfelder"/>
                            </w:pPr>
                            <w:r>
                              <w:t>erleide</w:t>
                            </w:r>
                          </w:p>
                          <w:p w14:paraId="2A51CFA4" w14:textId="77777777" w:rsidR="003620B0" w:rsidRDefault="003620B0"/>
                          <w:p w14:paraId="1F978B24" w14:textId="77777777" w:rsidR="003620B0" w:rsidRPr="00EA22F6" w:rsidRDefault="003620B0" w:rsidP="00146333">
                            <w:pPr>
                              <w:pStyle w:val="Textfelder"/>
                            </w:pPr>
                            <w:r>
                              <w:t>erleide</w:t>
                            </w:r>
                          </w:p>
                          <w:p w14:paraId="13C19F46" w14:textId="77777777" w:rsidR="003620B0" w:rsidRDefault="003620B0"/>
                          <w:p w14:paraId="060806F1" w14:textId="77777777" w:rsidR="003620B0" w:rsidRPr="00EA22F6" w:rsidRDefault="003620B0" w:rsidP="00146333">
                            <w:pPr>
                              <w:pStyle w:val="Textfelder"/>
                            </w:pPr>
                            <w:r>
                              <w:t>erleide</w:t>
                            </w:r>
                          </w:p>
                          <w:p w14:paraId="7CFEFC1A" w14:textId="77777777" w:rsidR="003620B0" w:rsidRDefault="003620B0"/>
                          <w:p w14:paraId="5D1A6642" w14:textId="77777777" w:rsidR="003620B0" w:rsidRPr="00EA22F6" w:rsidRDefault="003620B0" w:rsidP="00146333">
                            <w:pPr>
                              <w:pStyle w:val="Textfelder"/>
                            </w:pPr>
                            <w:r>
                              <w:t>erleide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D0799" id="_x0000_s1399" style="position:absolute;left:0;text-align:left;margin-left:226.7pt;margin-top:18.95pt;width:59.55pt;height:25.5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5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" adj="-11796480,,5400" path="m,nfc154238,11786,241197,3629,355320,,469443,-3629,673166,19889,756000,v-2092,106195,12833,211193,,324000c568760,329452,501880,323437,362880,324000,223880,324563,79682,308245,,324000,-4501,212518,-514,79165,,xem,nsc126729,-16638,288682,-13963,393120,,497558,13963,577756,-5247,756000,v-6365,88152,6507,245787,,324000c661576,319909,551490,332477,385560,324000,219630,315523,185083,331318,,324000,10558,186143,-2702,65684,,xe">
                <v:stroke joinstyle="miter"/>
                <v:formulas/>
                <v:path o:extrusionok="f" o:connecttype="custom" o:connectlocs="0,0;355320,0;756000,0;756000,324000;362880,324000;0,324000;0,0" o:connectangles="0,0,0,0,0,0,0" textboxrect="0,0,756000,324000"/>
                <v:textbox>
                  <w:txbxContent>
                    <w:p w14:paraId="788891E4" w14:textId="77777777" w:rsidR="003620B0" w:rsidRPr="00EA22F6" w:rsidRDefault="003620B0" w:rsidP="00146333">
                      <w:pPr>
                        <w:pStyle w:val="Textfelder"/>
                      </w:pPr>
                      <w:r>
                        <w:t>erleide</w:t>
                      </w:r>
                    </w:p>
                    <w:p w14:paraId="2A51CFA4" w14:textId="77777777" w:rsidR="003620B0" w:rsidRDefault="003620B0"/>
                    <w:p w14:paraId="1F978B24" w14:textId="77777777" w:rsidR="003620B0" w:rsidRPr="00EA22F6" w:rsidRDefault="003620B0" w:rsidP="00146333">
                      <w:pPr>
                        <w:pStyle w:val="Textfelder"/>
                      </w:pPr>
                      <w:r>
                        <w:t>erleide</w:t>
                      </w:r>
                    </w:p>
                    <w:p w14:paraId="13C19F46" w14:textId="77777777" w:rsidR="003620B0" w:rsidRDefault="003620B0"/>
                    <w:p w14:paraId="060806F1" w14:textId="77777777" w:rsidR="003620B0" w:rsidRPr="00EA22F6" w:rsidRDefault="003620B0" w:rsidP="00146333">
                      <w:pPr>
                        <w:pStyle w:val="Textfelder"/>
                      </w:pPr>
                      <w:r>
                        <w:t>erleide</w:t>
                      </w:r>
                    </w:p>
                    <w:p w14:paraId="7CFEFC1A" w14:textId="77777777" w:rsidR="003620B0" w:rsidRDefault="003620B0"/>
                    <w:p w14:paraId="5D1A6642" w14:textId="77777777" w:rsidR="003620B0" w:rsidRPr="00EA22F6" w:rsidRDefault="003620B0" w:rsidP="00146333">
                      <w:pPr>
                        <w:pStyle w:val="Textfelder"/>
                      </w:pPr>
                      <w:r>
                        <w:t>erleide</w:t>
                      </w:r>
                    </w:p>
                  </w:txbxContent>
                </v:textbox>
                <w10:wrap type="square" anchorx="margin"/>
              </v:shape>
            </w:pict>
          </mc:Fallback>
        </mc:AlternateContent>
      </w:r>
      <w:r w:rsidR="00146333" w:rsidRPr="003E411D">
        <w:rPr>
          <w:rFonts w:eastAsia="Times New Roman"/>
          <w:noProof/>
          <w:sz w:val="28"/>
          <w:szCs w:val="28"/>
        </w:rPr>
        <mc:AlternateContent>
          <mc:Choice Requires="wps">
            <w:drawing>
              <wp:anchor distT="45720" distB="45720" distL="114300" distR="114300" simplePos="0" relativeHeight="251971584" behindDoc="0" locked="0" layoutInCell="1" allowOverlap="1" wp14:anchorId="1924D659" wp14:editId="353FC44A">
                <wp:simplePos x="0" y="0"/>
                <wp:positionH relativeFrom="margin">
                  <wp:posOffset>1109980</wp:posOffset>
                </wp:positionH>
                <wp:positionV relativeFrom="paragraph">
                  <wp:posOffset>189865</wp:posOffset>
                </wp:positionV>
                <wp:extent cx="648000" cy="324000"/>
                <wp:effectExtent l="19050" t="19050" r="38100" b="38100"/>
                <wp:wrapSquare wrapText="bothSides"/>
                <wp:docPr id="13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00" cy="324000"/>
                        </a:xfrm>
                        <a:custGeom>
                          <a:avLst/>
                          <a:gdLst>
                            <a:gd name="connsiteX0" fmla="*/ 0 w 648000"/>
                            <a:gd name="connsiteY0" fmla="*/ 0 h 324000"/>
                            <a:gd name="connsiteX1" fmla="*/ 648000 w 648000"/>
                            <a:gd name="connsiteY1" fmla="*/ 0 h 324000"/>
                            <a:gd name="connsiteX2" fmla="*/ 648000 w 648000"/>
                            <a:gd name="connsiteY2" fmla="*/ 324000 h 324000"/>
                            <a:gd name="connsiteX3" fmla="*/ 0 w 648000"/>
                            <a:gd name="connsiteY3" fmla="*/ 324000 h 324000"/>
                            <a:gd name="connsiteX4" fmla="*/ 0 w 648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8000" h="324000" fill="none" extrusionOk="0">
                              <a:moveTo>
                                <a:pt x="0" y="0"/>
                              </a:moveTo>
                              <a:cubicBezTo>
                                <a:pt x="323133" y="-2161"/>
                                <a:pt x="358848" y="-5435"/>
                                <a:pt x="648000" y="0"/>
                              </a:cubicBezTo>
                              <a:cubicBezTo>
                                <a:pt x="659767" y="96881"/>
                                <a:pt x="641039" y="196042"/>
                                <a:pt x="648000" y="324000"/>
                              </a:cubicBezTo>
                              <a:cubicBezTo>
                                <a:pt x="510523" y="338006"/>
                                <a:pt x="298172" y="299451"/>
                                <a:pt x="0" y="324000"/>
                              </a:cubicBezTo>
                              <a:cubicBezTo>
                                <a:pt x="9915" y="229434"/>
                                <a:pt x="-3145" y="91849"/>
                                <a:pt x="0" y="0"/>
                              </a:cubicBezTo>
                              <a:close/>
                            </a:path>
                            <a:path w="648000" h="324000" stroke="0" extrusionOk="0">
                              <a:moveTo>
                                <a:pt x="0" y="0"/>
                              </a:moveTo>
                              <a:cubicBezTo>
                                <a:pt x="151712" y="-6208"/>
                                <a:pt x="355306" y="-16603"/>
                                <a:pt x="648000" y="0"/>
                              </a:cubicBezTo>
                              <a:cubicBezTo>
                                <a:pt x="644175" y="79309"/>
                                <a:pt x="644045" y="191027"/>
                                <a:pt x="648000" y="324000"/>
                              </a:cubicBezTo>
                              <a:cubicBezTo>
                                <a:pt x="384238" y="323260"/>
                                <a:pt x="199955" y="353309"/>
                                <a:pt x="0" y="324000"/>
                              </a:cubicBezTo>
                              <a:cubicBezTo>
                                <a:pt x="-11436" y="236099"/>
                                <a:pt x="-12686" y="8076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689934317">
                                <a:prstGeom prst="rect">
                                  <a:avLst/>
                                </a:prstGeom>
                                <ask:type>
                                  <ask:lineSketchFreehand/>
                                </ask:type>
                              </ask:lineSketchStyleProps>
                            </a:ext>
                          </a:extLst>
                        </a:ln>
                      </wps:spPr>
                      <wps:txbx>
                        <w:txbxContent>
                          <w:p w14:paraId="048D56B4" w14:textId="77777777" w:rsidR="003620B0" w:rsidRPr="00EA22F6" w:rsidRDefault="003620B0" w:rsidP="00146333">
                            <w:pPr>
                              <w:pStyle w:val="Textfelder"/>
                            </w:pPr>
                            <w:r>
                              <w:t>Autos</w:t>
                            </w:r>
                          </w:p>
                          <w:p w14:paraId="3D43EEEA" w14:textId="77777777" w:rsidR="003620B0" w:rsidRDefault="003620B0"/>
                          <w:p w14:paraId="72315155" w14:textId="77777777" w:rsidR="003620B0" w:rsidRPr="00EA22F6" w:rsidRDefault="003620B0" w:rsidP="00146333">
                            <w:pPr>
                              <w:pStyle w:val="Textfelder"/>
                            </w:pPr>
                            <w:r>
                              <w:t>Autos</w:t>
                            </w:r>
                          </w:p>
                          <w:p w14:paraId="690A3146" w14:textId="77777777" w:rsidR="003620B0" w:rsidRDefault="003620B0"/>
                          <w:p w14:paraId="47112CF6" w14:textId="77777777" w:rsidR="003620B0" w:rsidRPr="00EA22F6" w:rsidRDefault="003620B0" w:rsidP="00146333">
                            <w:pPr>
                              <w:pStyle w:val="Textfelder"/>
                            </w:pPr>
                            <w:r>
                              <w:t>Autos</w:t>
                            </w:r>
                          </w:p>
                          <w:p w14:paraId="78F6ADBC" w14:textId="77777777" w:rsidR="003620B0" w:rsidRDefault="003620B0"/>
                          <w:p w14:paraId="2A73F35E" w14:textId="77777777" w:rsidR="003620B0" w:rsidRPr="00EA22F6" w:rsidRDefault="003620B0" w:rsidP="00146333">
                            <w:pPr>
                              <w:pStyle w:val="Textfelder"/>
                            </w:pPr>
                            <w:r>
                              <w:t>Autos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24D659" id="_x0000_s1400" style="position:absolute;left:0;text-align:left;margin-left:87.4pt;margin-top:14.95pt;width:51pt;height:25.5pt;z-index:25197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4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" adj="-11796480,,5400" path="m,nfc323133,-2161,358848,-5435,648000,v11767,96881,-6961,196042,,324000c510523,338006,298172,299451,,324000,9915,229434,-3145,91849,,xem,nsc151712,-6208,355306,-16603,648000,v-3825,79309,-3955,191027,,324000c384238,323260,199955,353309,,324000,-11436,236099,-12686,80762,,xe">
                <v:stroke joinstyle="miter"/>
                <v:formulas/>
                <v:path o:extrusionok="f" o:connecttype="custom" o:connectlocs="0,0;648000,0;648000,324000;0,324000;0,0" o:connectangles="0,0,0,0,0" textboxrect="0,0,648000,324000"/>
                <v:textbox>
                  <w:txbxContent>
                    <w:p w14:paraId="048D56B4" w14:textId="77777777" w:rsidR="003620B0" w:rsidRPr="00EA22F6" w:rsidRDefault="003620B0" w:rsidP="00146333">
                      <w:pPr>
                        <w:pStyle w:val="Textfelder"/>
                      </w:pPr>
                      <w:r>
                        <w:t>Autos</w:t>
                      </w:r>
                    </w:p>
                    <w:p w14:paraId="3D43EEEA" w14:textId="77777777" w:rsidR="003620B0" w:rsidRDefault="003620B0"/>
                    <w:p w14:paraId="72315155" w14:textId="77777777" w:rsidR="003620B0" w:rsidRPr="00EA22F6" w:rsidRDefault="003620B0" w:rsidP="00146333">
                      <w:pPr>
                        <w:pStyle w:val="Textfelder"/>
                      </w:pPr>
                      <w:r>
                        <w:t>Autos</w:t>
                      </w:r>
                    </w:p>
                    <w:p w14:paraId="690A3146" w14:textId="77777777" w:rsidR="003620B0" w:rsidRDefault="003620B0"/>
                    <w:p w14:paraId="47112CF6" w14:textId="77777777" w:rsidR="003620B0" w:rsidRPr="00EA22F6" w:rsidRDefault="003620B0" w:rsidP="00146333">
                      <w:pPr>
                        <w:pStyle w:val="Textfelder"/>
                      </w:pPr>
                      <w:r>
                        <w:t>Autos</w:t>
                      </w:r>
                    </w:p>
                    <w:p w14:paraId="78F6ADBC" w14:textId="77777777" w:rsidR="003620B0" w:rsidRDefault="003620B0"/>
                    <w:p w14:paraId="2A73F35E" w14:textId="77777777" w:rsidR="003620B0" w:rsidRPr="00EA22F6" w:rsidRDefault="003620B0" w:rsidP="00146333">
                      <w:pPr>
                        <w:pStyle w:val="Textfelder"/>
                      </w:pPr>
                      <w:r>
                        <w:t>Autos</w:t>
                      </w:r>
                    </w:p>
                  </w:txbxContent>
                </v:textbox>
                <w10:wrap type="square" anchorx="margin"/>
              </v:shape>
            </w:pict>
          </mc:Fallback>
        </mc:AlternateContent>
      </w:r>
    </w:p>
    <w:p w14:paraId="08A4AF43" w14:textId="77777777" w:rsidR="00146333" w:rsidRPr="003E411D" w:rsidRDefault="00146333" w:rsidP="00146333">
      <w:pPr>
        <w:tabs>
          <w:tab w:val="left" w:pos="9781"/>
        </w:tabs>
        <w:spacing w:after="160" w:line="276" w:lineRule="auto"/>
        <w:rPr>
          <w:rFonts w:eastAsia="Times New Roman"/>
          <w:sz w:val="28"/>
          <w:szCs w:val="20"/>
        </w:rPr>
      </w:pPr>
    </w:p>
    <w:p w14:paraId="30E45DB4" w14:textId="77777777" w:rsidR="004D54C3" w:rsidRDefault="004D54C3" w:rsidP="00146333">
      <w:pPr>
        <w:spacing w:after="160" w:line="276" w:lineRule="auto"/>
        <w:ind w:right="559"/>
        <w:rPr>
          <w:rFonts w:eastAsia="Times New Roman"/>
          <w:sz w:val="28"/>
          <w:szCs w:val="20"/>
        </w:rPr>
      </w:pPr>
    </w:p>
    <w:p w14:paraId="43EB9D5B" w14:textId="77777777" w:rsidR="00146333" w:rsidRPr="003E411D" w:rsidRDefault="00146333" w:rsidP="00146333">
      <w:pPr>
        <w:spacing w:after="160" w:line="276" w:lineRule="auto"/>
        <w:ind w:right="559"/>
        <w:rPr>
          <w:rFonts w:eastAsia="Times New Roman"/>
          <w:sz w:val="28"/>
          <w:szCs w:val="20"/>
        </w:rPr>
      </w:pPr>
      <w:r w:rsidRPr="004D54C3">
        <w:rPr>
          <w:rFonts w:eastAsia="Times New Roman"/>
          <w:b/>
          <w:bCs/>
          <w:sz w:val="28"/>
          <w:szCs w:val="20"/>
        </w:rPr>
        <w:t>Versicherungsgeber</w:t>
      </w:r>
      <w:r w:rsidRPr="003E411D">
        <w:rPr>
          <w:rFonts w:eastAsia="Times New Roman"/>
          <w:sz w:val="28"/>
          <w:szCs w:val="20"/>
        </w:rPr>
        <w:tab/>
      </w:r>
      <w:r w:rsidRPr="003E411D">
        <w:rPr>
          <w:rFonts w:eastAsia="Times New Roman"/>
          <w:sz w:val="28"/>
          <w:szCs w:val="20"/>
        </w:rPr>
        <w:tab/>
      </w:r>
      <w:r w:rsidRPr="003E411D">
        <w:rPr>
          <w:rFonts w:eastAsia="Times New Roman"/>
          <w:sz w:val="28"/>
          <w:szCs w:val="20"/>
        </w:rPr>
        <w:tab/>
      </w:r>
      <w:r>
        <w:rPr>
          <w:rFonts w:eastAsia="Times New Roman"/>
          <w:sz w:val="28"/>
          <w:szCs w:val="20"/>
        </w:rPr>
        <w:tab/>
      </w:r>
      <w:r w:rsidRPr="004D54C3">
        <w:rPr>
          <w:rFonts w:eastAsia="Times New Roman"/>
          <w:b/>
          <w:bCs/>
          <w:sz w:val="28"/>
          <w:szCs w:val="20"/>
        </w:rPr>
        <w:t>Versicherungsnehmer</w:t>
      </w:r>
    </w:p>
    <w:p w14:paraId="4100732A"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59296" behindDoc="0" locked="0" layoutInCell="1" allowOverlap="1" wp14:anchorId="6A5A07F2" wp14:editId="1AEFD08B">
                <wp:simplePos x="0" y="0"/>
                <wp:positionH relativeFrom="margin">
                  <wp:posOffset>180340</wp:posOffset>
                </wp:positionH>
                <wp:positionV relativeFrom="paragraph">
                  <wp:posOffset>6985</wp:posOffset>
                </wp:positionV>
                <wp:extent cx="1440000" cy="360000"/>
                <wp:effectExtent l="0" t="0" r="27305" b="193040"/>
                <wp:wrapNone/>
                <wp:docPr id="1365" name="Abgerundete rechteckige Legende 195"/>
                <wp:cNvGraphicFramePr/>
                <a:graphic xmlns:a="http://schemas.openxmlformats.org/drawingml/2006/main">
                  <a:graphicData uri="http://schemas.microsoft.com/office/word/2010/wordprocessingShape">
                    <wps:wsp>
                      <wps:cNvSpPr/>
                      <wps:spPr>
                        <a:xfrm>
                          <a:off x="0" y="0"/>
                          <a:ext cx="1440000" cy="360000"/>
                        </a:xfrm>
                        <a:prstGeom prst="wedgeRoundRectCallout">
                          <a:avLst>
                            <a:gd name="adj1" fmla="val -35518"/>
                            <a:gd name="adj2" fmla="val 9123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2EEF24B5" w14:textId="77777777" w:rsidR="003620B0" w:rsidRPr="00EC7D0C" w:rsidRDefault="003620B0" w:rsidP="00146333">
                            <w:pPr>
                              <w:pStyle w:val="Textfelder"/>
                            </w:pPr>
                            <w:r>
                              <w:t>Guten Morgen</w:t>
                            </w:r>
                            <w:r w:rsidRPr="00EC7D0C">
                              <w:t>!</w:t>
                            </w:r>
                          </w:p>
                          <w:p w14:paraId="275FEFEC" w14:textId="77777777" w:rsidR="003620B0" w:rsidRDefault="003620B0"/>
                          <w:p w14:paraId="2684051B" w14:textId="77777777" w:rsidR="003620B0" w:rsidRPr="00EC7D0C" w:rsidRDefault="003620B0" w:rsidP="00146333">
                            <w:pPr>
                              <w:pStyle w:val="Textfelder"/>
                            </w:pPr>
                            <w:r>
                              <w:t>Guten Morgen</w:t>
                            </w:r>
                            <w:r w:rsidRPr="00EC7D0C">
                              <w:t>!</w:t>
                            </w:r>
                          </w:p>
                          <w:p w14:paraId="31C4A484" w14:textId="77777777" w:rsidR="003620B0" w:rsidRDefault="003620B0"/>
                          <w:p w14:paraId="5FE82F46" w14:textId="77777777" w:rsidR="003620B0" w:rsidRPr="00EC7D0C" w:rsidRDefault="003620B0" w:rsidP="00146333">
                            <w:pPr>
                              <w:pStyle w:val="Textfelder"/>
                            </w:pPr>
                            <w:r>
                              <w:t>Guten Morgen</w:t>
                            </w:r>
                            <w:r w:rsidRPr="00EC7D0C">
                              <w:t>!</w:t>
                            </w:r>
                          </w:p>
                          <w:p w14:paraId="696A69AB" w14:textId="77777777" w:rsidR="003620B0" w:rsidRDefault="003620B0"/>
                          <w:p w14:paraId="3264ABC6" w14:textId="77777777" w:rsidR="003620B0" w:rsidRPr="00EC7D0C" w:rsidRDefault="003620B0" w:rsidP="00146333">
                            <w:pPr>
                              <w:pStyle w:val="Textfelder"/>
                            </w:pPr>
                            <w:r>
                              <w:t>Guten Morgen</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5A07F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195" o:spid="_x0000_s1401" type="#_x0000_t62" style="position:absolute;left:0;text-align:left;margin-left:14.2pt;margin-top:.55pt;width:113.4pt;height:28.35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" adj="3128,30507" fillcolor="window" strokecolor="windowText" strokeweight="1pt">
                <v:textbox>
                  <w:txbxContent>
                    <w:p w14:paraId="2EEF24B5" w14:textId="77777777" w:rsidR="003620B0" w:rsidRPr="00EC7D0C" w:rsidRDefault="003620B0" w:rsidP="00146333">
                      <w:pPr>
                        <w:pStyle w:val="Textfelder"/>
                      </w:pPr>
                      <w:r>
                        <w:t>Guten Morgen</w:t>
                      </w:r>
                      <w:r w:rsidRPr="00EC7D0C">
                        <w:t>!</w:t>
                      </w:r>
                    </w:p>
                    <w:p w14:paraId="275FEFEC" w14:textId="77777777" w:rsidR="003620B0" w:rsidRDefault="003620B0"/>
                    <w:p w14:paraId="2684051B" w14:textId="77777777" w:rsidR="003620B0" w:rsidRPr="00EC7D0C" w:rsidRDefault="003620B0" w:rsidP="00146333">
                      <w:pPr>
                        <w:pStyle w:val="Textfelder"/>
                      </w:pPr>
                      <w:r>
                        <w:t>Guten Morgen</w:t>
                      </w:r>
                      <w:r w:rsidRPr="00EC7D0C">
                        <w:t>!</w:t>
                      </w:r>
                    </w:p>
                    <w:p w14:paraId="31C4A484" w14:textId="77777777" w:rsidR="003620B0" w:rsidRDefault="003620B0"/>
                    <w:p w14:paraId="5FE82F46" w14:textId="77777777" w:rsidR="003620B0" w:rsidRPr="00EC7D0C" w:rsidRDefault="003620B0" w:rsidP="00146333">
                      <w:pPr>
                        <w:pStyle w:val="Textfelder"/>
                      </w:pPr>
                      <w:r>
                        <w:t>Guten Morgen</w:t>
                      </w:r>
                      <w:r w:rsidRPr="00EC7D0C">
                        <w:t>!</w:t>
                      </w:r>
                    </w:p>
                    <w:p w14:paraId="696A69AB" w14:textId="77777777" w:rsidR="003620B0" w:rsidRDefault="003620B0"/>
                    <w:p w14:paraId="3264ABC6" w14:textId="77777777" w:rsidR="003620B0" w:rsidRPr="00EC7D0C" w:rsidRDefault="003620B0" w:rsidP="00146333">
                      <w:pPr>
                        <w:pStyle w:val="Textfelder"/>
                      </w:pPr>
                      <w:r>
                        <w:t>Guten Morgen</w:t>
                      </w:r>
                      <w:r w:rsidRPr="00EC7D0C">
                        <w:t>!</w:t>
                      </w:r>
                    </w:p>
                  </w:txbxContent>
                </v:textbox>
                <w10:wrap anchorx="margin"/>
              </v:shape>
            </w:pict>
          </mc:Fallback>
        </mc:AlternateContent>
      </w:r>
    </w:p>
    <w:p w14:paraId="494EFA8F"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0320" behindDoc="0" locked="0" layoutInCell="1" allowOverlap="1" wp14:anchorId="7D20211C" wp14:editId="54A32D5A">
                <wp:simplePos x="0" y="0"/>
                <wp:positionH relativeFrom="rightMargin">
                  <wp:posOffset>-1481201</wp:posOffset>
                </wp:positionH>
                <wp:positionV relativeFrom="paragraph">
                  <wp:posOffset>222250</wp:posOffset>
                </wp:positionV>
                <wp:extent cx="1295400" cy="395605"/>
                <wp:effectExtent l="0" t="0" r="19050" b="252095"/>
                <wp:wrapNone/>
                <wp:docPr id="1366" name="Abgerundete rechteckige Legende 196"/>
                <wp:cNvGraphicFramePr/>
                <a:graphic xmlns:a="http://schemas.openxmlformats.org/drawingml/2006/main">
                  <a:graphicData uri="http://schemas.microsoft.com/office/word/2010/wordprocessingShape">
                    <wps:wsp>
                      <wps:cNvSpPr/>
                      <wps:spPr>
                        <a:xfrm>
                          <a:off x="0" y="0"/>
                          <a:ext cx="1295400" cy="395605"/>
                        </a:xfrm>
                        <a:prstGeom prst="wedgeRoundRectCallout">
                          <a:avLst>
                            <a:gd name="adj1" fmla="val 37503"/>
                            <a:gd name="adj2" fmla="val 101679"/>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0C3B553" w14:textId="77777777" w:rsidR="003620B0" w:rsidRPr="00EC7D0C" w:rsidRDefault="003620B0" w:rsidP="00146333">
                            <w:pPr>
                              <w:pStyle w:val="Textfelder"/>
                            </w:pPr>
                            <w:r>
                              <w:t>__________</w:t>
                            </w:r>
                            <w:r w:rsidRPr="00EC7D0C">
                              <w:t>!</w:t>
                            </w:r>
                          </w:p>
                          <w:p w14:paraId="2F101914" w14:textId="77777777" w:rsidR="003620B0" w:rsidRDefault="003620B0"/>
                          <w:p w14:paraId="179EEBA3" w14:textId="77777777" w:rsidR="003620B0" w:rsidRPr="00EC7D0C" w:rsidRDefault="003620B0" w:rsidP="00146333">
                            <w:pPr>
                              <w:pStyle w:val="Textfelder"/>
                            </w:pPr>
                            <w:r>
                              <w:t>__________</w:t>
                            </w:r>
                            <w:r w:rsidRPr="00EC7D0C">
                              <w:t>!</w:t>
                            </w:r>
                          </w:p>
                          <w:p w14:paraId="46C277C0" w14:textId="77777777" w:rsidR="003620B0" w:rsidRDefault="003620B0"/>
                          <w:p w14:paraId="2D78C8AF" w14:textId="77777777" w:rsidR="003620B0" w:rsidRPr="00EC7D0C" w:rsidRDefault="003620B0" w:rsidP="00146333">
                            <w:pPr>
                              <w:pStyle w:val="Textfelder"/>
                            </w:pPr>
                            <w:r>
                              <w:t>__________</w:t>
                            </w:r>
                            <w:r w:rsidRPr="00EC7D0C">
                              <w:t>!</w:t>
                            </w:r>
                          </w:p>
                          <w:p w14:paraId="0DB7A371" w14:textId="77777777" w:rsidR="003620B0" w:rsidRDefault="003620B0"/>
                          <w:p w14:paraId="5905CC90" w14:textId="77777777" w:rsidR="003620B0" w:rsidRPr="00EC7D0C" w:rsidRDefault="003620B0" w:rsidP="00146333">
                            <w:pPr>
                              <w:pStyle w:val="Textfelder"/>
                            </w:pPr>
                            <w:r>
                              <w:t>__________</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0211C" id="Abgerundete rechteckige Legende 196" o:spid="_x0000_s1402" type="#_x0000_t62" style="position:absolute;left:0;text-align:left;margin-left:-116.65pt;margin-top:17.5pt;width:102pt;height:31.15pt;z-index:2519603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" adj="18901,32763" fillcolor="window" strokecolor="windowText" strokeweight="1pt">
                <v:textbox>
                  <w:txbxContent>
                    <w:p w14:paraId="40C3B553" w14:textId="77777777" w:rsidR="003620B0" w:rsidRPr="00EC7D0C" w:rsidRDefault="003620B0" w:rsidP="00146333">
                      <w:pPr>
                        <w:pStyle w:val="Textfelder"/>
                      </w:pPr>
                      <w:r>
                        <w:t>__________</w:t>
                      </w:r>
                      <w:r w:rsidRPr="00EC7D0C">
                        <w:t>!</w:t>
                      </w:r>
                    </w:p>
                    <w:p w14:paraId="2F101914" w14:textId="77777777" w:rsidR="003620B0" w:rsidRDefault="003620B0"/>
                    <w:p w14:paraId="179EEBA3" w14:textId="77777777" w:rsidR="003620B0" w:rsidRPr="00EC7D0C" w:rsidRDefault="003620B0" w:rsidP="00146333">
                      <w:pPr>
                        <w:pStyle w:val="Textfelder"/>
                      </w:pPr>
                      <w:r>
                        <w:t>__________</w:t>
                      </w:r>
                      <w:r w:rsidRPr="00EC7D0C">
                        <w:t>!</w:t>
                      </w:r>
                    </w:p>
                    <w:p w14:paraId="46C277C0" w14:textId="77777777" w:rsidR="003620B0" w:rsidRDefault="003620B0"/>
                    <w:p w14:paraId="2D78C8AF" w14:textId="77777777" w:rsidR="003620B0" w:rsidRPr="00EC7D0C" w:rsidRDefault="003620B0" w:rsidP="00146333">
                      <w:pPr>
                        <w:pStyle w:val="Textfelder"/>
                      </w:pPr>
                      <w:r>
                        <w:t>__________</w:t>
                      </w:r>
                      <w:r w:rsidRPr="00EC7D0C">
                        <w:t>!</w:t>
                      </w:r>
                    </w:p>
                    <w:p w14:paraId="0DB7A371" w14:textId="77777777" w:rsidR="003620B0" w:rsidRDefault="003620B0"/>
                    <w:p w14:paraId="5905CC90" w14:textId="77777777" w:rsidR="003620B0" w:rsidRPr="00EC7D0C" w:rsidRDefault="003620B0" w:rsidP="00146333">
                      <w:pPr>
                        <w:pStyle w:val="Textfelder"/>
                      </w:pPr>
                      <w:r>
                        <w:t>__________</w:t>
                      </w:r>
                      <w:r w:rsidRPr="00EC7D0C">
                        <w:t>!</w:t>
                      </w:r>
                    </w:p>
                  </w:txbxContent>
                </v:textbox>
                <w10:wrap anchorx="margin"/>
              </v:shape>
            </w:pict>
          </mc:Fallback>
        </mc:AlternateContent>
      </w:r>
    </w:p>
    <w:p w14:paraId="75EF13CA" w14:textId="77777777" w:rsidR="00146333" w:rsidRPr="003E411D" w:rsidRDefault="00146333" w:rsidP="00146333">
      <w:pPr>
        <w:spacing w:after="160" w:line="276" w:lineRule="auto"/>
        <w:jc w:val="center"/>
        <w:rPr>
          <w:rFonts w:eastAsia="Times New Roman"/>
          <w:sz w:val="28"/>
          <w:szCs w:val="28"/>
          <w14:textOutline w14:w="9525" w14:cap="rnd" w14:cmpd="sng" w14:algn="ctr">
            <w14:solidFill>
              <w14:srgbClr w14:val="000000"/>
            </w14:solidFill>
            <w14:prstDash w14:val="solid"/>
            <w14:bevel/>
          </w14:textOutline>
        </w:rPr>
      </w:pPr>
    </w:p>
    <w:p w14:paraId="6FD73666"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1344" behindDoc="0" locked="0" layoutInCell="1" allowOverlap="1" wp14:anchorId="130FAB0B" wp14:editId="5B217433">
                <wp:simplePos x="0" y="0"/>
                <wp:positionH relativeFrom="margin">
                  <wp:posOffset>183515</wp:posOffset>
                </wp:positionH>
                <wp:positionV relativeFrom="paragraph">
                  <wp:posOffset>160020</wp:posOffset>
                </wp:positionV>
                <wp:extent cx="1799590" cy="720000"/>
                <wp:effectExtent l="0" t="0" r="10160" b="233045"/>
                <wp:wrapNone/>
                <wp:docPr id="1367" name="Abgerundete rechteckige Legende 197"/>
                <wp:cNvGraphicFramePr/>
                <a:graphic xmlns:a="http://schemas.openxmlformats.org/drawingml/2006/main">
                  <a:graphicData uri="http://schemas.microsoft.com/office/word/2010/wordprocessingShape">
                    <wps:wsp>
                      <wps:cNvSpPr/>
                      <wps:spPr>
                        <a:xfrm>
                          <a:off x="0" y="0"/>
                          <a:ext cx="1799590" cy="720000"/>
                        </a:xfrm>
                        <a:prstGeom prst="wedgeRoundRectCallout">
                          <a:avLst>
                            <a:gd name="adj1" fmla="val -36047"/>
                            <a:gd name="adj2" fmla="val 7591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62873C8" w14:textId="77777777" w:rsidR="003620B0" w:rsidRPr="00EC7D0C" w:rsidRDefault="003620B0" w:rsidP="00146333">
                            <w:pPr>
                              <w:pStyle w:val="Textfelder"/>
                            </w:pPr>
                            <w:r>
                              <w:t>Wie kann ich Ihnen ____________?</w:t>
                            </w:r>
                          </w:p>
                          <w:p w14:paraId="08EEC029" w14:textId="77777777" w:rsidR="003620B0" w:rsidRDefault="003620B0"/>
                          <w:p w14:paraId="4A4EAC27" w14:textId="77777777" w:rsidR="003620B0" w:rsidRPr="00EC7D0C" w:rsidRDefault="003620B0" w:rsidP="00146333">
                            <w:pPr>
                              <w:pStyle w:val="Textfelder"/>
                            </w:pPr>
                            <w:r>
                              <w:t>Wie kann ich Ihnen ____________?</w:t>
                            </w:r>
                          </w:p>
                          <w:p w14:paraId="472F240B" w14:textId="77777777" w:rsidR="003620B0" w:rsidRDefault="003620B0"/>
                          <w:p w14:paraId="76868599" w14:textId="77777777" w:rsidR="003620B0" w:rsidRPr="00EC7D0C" w:rsidRDefault="003620B0" w:rsidP="00146333">
                            <w:pPr>
                              <w:pStyle w:val="Textfelder"/>
                            </w:pPr>
                            <w:r>
                              <w:t>Wie kann ich Ihnen ____________?</w:t>
                            </w:r>
                          </w:p>
                          <w:p w14:paraId="21C022FD" w14:textId="77777777" w:rsidR="003620B0" w:rsidRDefault="003620B0"/>
                          <w:p w14:paraId="630B06AB" w14:textId="77777777" w:rsidR="003620B0" w:rsidRPr="00EC7D0C" w:rsidRDefault="003620B0" w:rsidP="00146333">
                            <w:pPr>
                              <w:pStyle w:val="Textfelder"/>
                            </w:pPr>
                            <w:r>
                              <w:t>Wie kann ich Ihnen 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FAB0B" id="Abgerundete rechteckige Legende 197" o:spid="_x0000_s1403" type="#_x0000_t62" style="position:absolute;left:0;text-align:left;margin-left:14.45pt;margin-top:12.6pt;width:141.7pt;height:56.7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" adj="3014,27197" fillcolor="window" strokecolor="windowText" strokeweight="1pt">
                <v:textbox>
                  <w:txbxContent>
                    <w:p w14:paraId="762873C8" w14:textId="77777777" w:rsidR="003620B0" w:rsidRPr="00EC7D0C" w:rsidRDefault="003620B0" w:rsidP="00146333">
                      <w:pPr>
                        <w:pStyle w:val="Textfelder"/>
                      </w:pPr>
                      <w:r>
                        <w:t>Wie kann ich Ihnen ____________?</w:t>
                      </w:r>
                    </w:p>
                    <w:p w14:paraId="08EEC029" w14:textId="77777777" w:rsidR="003620B0" w:rsidRDefault="003620B0"/>
                    <w:p w14:paraId="4A4EAC27" w14:textId="77777777" w:rsidR="003620B0" w:rsidRPr="00EC7D0C" w:rsidRDefault="003620B0" w:rsidP="00146333">
                      <w:pPr>
                        <w:pStyle w:val="Textfelder"/>
                      </w:pPr>
                      <w:r>
                        <w:t>Wie kann ich Ihnen ____________?</w:t>
                      </w:r>
                    </w:p>
                    <w:p w14:paraId="472F240B" w14:textId="77777777" w:rsidR="003620B0" w:rsidRDefault="003620B0"/>
                    <w:p w14:paraId="76868599" w14:textId="77777777" w:rsidR="003620B0" w:rsidRPr="00EC7D0C" w:rsidRDefault="003620B0" w:rsidP="00146333">
                      <w:pPr>
                        <w:pStyle w:val="Textfelder"/>
                      </w:pPr>
                      <w:r>
                        <w:t>Wie kann ich Ihnen ____________?</w:t>
                      </w:r>
                    </w:p>
                    <w:p w14:paraId="21C022FD" w14:textId="77777777" w:rsidR="003620B0" w:rsidRDefault="003620B0"/>
                    <w:p w14:paraId="630B06AB" w14:textId="77777777" w:rsidR="003620B0" w:rsidRPr="00EC7D0C" w:rsidRDefault="003620B0" w:rsidP="00146333">
                      <w:pPr>
                        <w:pStyle w:val="Textfelder"/>
                      </w:pPr>
                      <w:r>
                        <w:t>Wie kann ich Ihnen ____________?</w:t>
                      </w:r>
                    </w:p>
                  </w:txbxContent>
                </v:textbox>
                <w10:wrap anchorx="margin"/>
              </v:shape>
            </w:pict>
          </mc:Fallback>
        </mc:AlternateContent>
      </w:r>
    </w:p>
    <w:p w14:paraId="2E4ED760" w14:textId="77777777" w:rsidR="00146333" w:rsidRPr="003E411D" w:rsidRDefault="00146333" w:rsidP="00146333">
      <w:pPr>
        <w:spacing w:after="160" w:line="276" w:lineRule="auto"/>
        <w:rPr>
          <w:rFonts w:eastAsia="Times New Roman"/>
          <w:sz w:val="28"/>
          <w:szCs w:val="20"/>
        </w:rPr>
      </w:pPr>
    </w:p>
    <w:p w14:paraId="21A93C25"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3392" behindDoc="0" locked="0" layoutInCell="1" allowOverlap="1" wp14:anchorId="2D73B300" wp14:editId="4AA6E51C">
                <wp:simplePos x="0" y="0"/>
                <wp:positionH relativeFrom="rightMargin">
                  <wp:posOffset>-3129915</wp:posOffset>
                </wp:positionH>
                <wp:positionV relativeFrom="paragraph">
                  <wp:posOffset>181610</wp:posOffset>
                </wp:positionV>
                <wp:extent cx="2951480" cy="1043940"/>
                <wp:effectExtent l="0" t="0" r="20320" b="232410"/>
                <wp:wrapNone/>
                <wp:docPr id="1368" name="Abgerundete rechteckige Legende 198"/>
                <wp:cNvGraphicFramePr/>
                <a:graphic xmlns:a="http://schemas.openxmlformats.org/drawingml/2006/main">
                  <a:graphicData uri="http://schemas.microsoft.com/office/word/2010/wordprocessingShape">
                    <wps:wsp>
                      <wps:cNvSpPr/>
                      <wps:spPr>
                        <a:xfrm>
                          <a:off x="0" y="0"/>
                          <a:ext cx="2951480" cy="1043940"/>
                        </a:xfrm>
                        <a:prstGeom prst="wedgeRoundRectCallout">
                          <a:avLst>
                            <a:gd name="adj1" fmla="val 36468"/>
                            <a:gd name="adj2" fmla="val 6785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40E424D" w14:textId="77777777" w:rsidR="003620B0" w:rsidRPr="00EC7D0C" w:rsidRDefault="003620B0" w:rsidP="00146333">
                            <w:pPr>
                              <w:pStyle w:val="Textfelder"/>
                            </w:pPr>
                            <w:r w:rsidRPr="00EC7D0C">
                              <w:t>Ich</w:t>
                            </w:r>
                            <w:r>
                              <w:t xml:space="preserve"> habe eine Frage zu meiner privaten __________________________.</w:t>
                            </w:r>
                          </w:p>
                          <w:p w14:paraId="021251E7" w14:textId="77777777" w:rsidR="003620B0" w:rsidRDefault="003620B0"/>
                          <w:p w14:paraId="13DCBACD" w14:textId="77777777" w:rsidR="003620B0" w:rsidRPr="00EC7D0C" w:rsidRDefault="003620B0" w:rsidP="00146333">
                            <w:pPr>
                              <w:pStyle w:val="Textfelder"/>
                            </w:pPr>
                            <w:r w:rsidRPr="00EC7D0C">
                              <w:t>Ich</w:t>
                            </w:r>
                            <w:r>
                              <w:t xml:space="preserve"> habe eine Frage zu meiner privaten __________________________.</w:t>
                            </w:r>
                          </w:p>
                          <w:p w14:paraId="15F70093" w14:textId="77777777" w:rsidR="003620B0" w:rsidRDefault="003620B0"/>
                          <w:p w14:paraId="3FDDD76D" w14:textId="77777777" w:rsidR="003620B0" w:rsidRPr="00EC7D0C" w:rsidRDefault="003620B0" w:rsidP="00146333">
                            <w:pPr>
                              <w:pStyle w:val="Textfelder"/>
                            </w:pPr>
                            <w:r w:rsidRPr="00EC7D0C">
                              <w:t>Ich</w:t>
                            </w:r>
                            <w:r>
                              <w:t xml:space="preserve"> habe eine Frage zu meiner privaten __________________________.</w:t>
                            </w:r>
                          </w:p>
                          <w:p w14:paraId="3C9E4A23" w14:textId="77777777" w:rsidR="003620B0" w:rsidRDefault="003620B0"/>
                          <w:p w14:paraId="1F8EFCE1" w14:textId="77777777" w:rsidR="003620B0" w:rsidRPr="00EC7D0C" w:rsidRDefault="003620B0" w:rsidP="00146333">
                            <w:pPr>
                              <w:pStyle w:val="Textfelder"/>
                            </w:pPr>
                            <w:r w:rsidRPr="00EC7D0C">
                              <w:t>Ich</w:t>
                            </w:r>
                            <w:r>
                              <w:t xml:space="preserve"> habe eine Frage zu meiner privaten 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3B300" id="Abgerundete rechteckige Legende 198" o:spid="_x0000_s1404" type="#_x0000_t62" style="position:absolute;left:0;text-align:left;margin-left:-246.45pt;margin-top:14.3pt;width:232.4pt;height:82.2pt;z-index:2519633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" adj="18677,25456" fillcolor="window" strokecolor="windowText" strokeweight="1pt">
                <v:textbox>
                  <w:txbxContent>
                    <w:p w14:paraId="140E424D" w14:textId="77777777" w:rsidR="003620B0" w:rsidRPr="00EC7D0C" w:rsidRDefault="003620B0" w:rsidP="00146333">
                      <w:pPr>
                        <w:pStyle w:val="Textfelder"/>
                      </w:pPr>
                      <w:r w:rsidRPr="00EC7D0C">
                        <w:t>Ich</w:t>
                      </w:r>
                      <w:r>
                        <w:t xml:space="preserve"> habe eine Frage zu meiner privaten __________________________.</w:t>
                      </w:r>
                    </w:p>
                    <w:p w14:paraId="021251E7" w14:textId="77777777" w:rsidR="003620B0" w:rsidRDefault="003620B0"/>
                    <w:p w14:paraId="13DCBACD" w14:textId="77777777" w:rsidR="003620B0" w:rsidRPr="00EC7D0C" w:rsidRDefault="003620B0" w:rsidP="00146333">
                      <w:pPr>
                        <w:pStyle w:val="Textfelder"/>
                      </w:pPr>
                      <w:r w:rsidRPr="00EC7D0C">
                        <w:t>Ich</w:t>
                      </w:r>
                      <w:r>
                        <w:t xml:space="preserve"> habe eine Frage zu meiner privaten __________________________.</w:t>
                      </w:r>
                    </w:p>
                    <w:p w14:paraId="15F70093" w14:textId="77777777" w:rsidR="003620B0" w:rsidRDefault="003620B0"/>
                    <w:p w14:paraId="3FDDD76D" w14:textId="77777777" w:rsidR="003620B0" w:rsidRPr="00EC7D0C" w:rsidRDefault="003620B0" w:rsidP="00146333">
                      <w:pPr>
                        <w:pStyle w:val="Textfelder"/>
                      </w:pPr>
                      <w:r w:rsidRPr="00EC7D0C">
                        <w:t>Ich</w:t>
                      </w:r>
                      <w:r>
                        <w:t xml:space="preserve"> habe eine Frage zu meiner privaten __________________________.</w:t>
                      </w:r>
                    </w:p>
                    <w:p w14:paraId="3C9E4A23" w14:textId="77777777" w:rsidR="003620B0" w:rsidRDefault="003620B0"/>
                    <w:p w14:paraId="1F8EFCE1" w14:textId="77777777" w:rsidR="003620B0" w:rsidRPr="00EC7D0C" w:rsidRDefault="003620B0" w:rsidP="00146333">
                      <w:pPr>
                        <w:pStyle w:val="Textfelder"/>
                      </w:pPr>
                      <w:r w:rsidRPr="00EC7D0C">
                        <w:t>Ich</w:t>
                      </w:r>
                      <w:r>
                        <w:t xml:space="preserve"> habe eine Frage zu meiner privaten __________________________.</w:t>
                      </w:r>
                    </w:p>
                  </w:txbxContent>
                </v:textbox>
                <w10:wrap anchorx="margin"/>
              </v:shape>
            </w:pict>
          </mc:Fallback>
        </mc:AlternateContent>
      </w:r>
    </w:p>
    <w:p w14:paraId="747508BE" w14:textId="77777777" w:rsidR="00146333" w:rsidRPr="003E411D" w:rsidRDefault="00146333" w:rsidP="00146333">
      <w:pPr>
        <w:spacing w:after="160" w:line="276" w:lineRule="auto"/>
        <w:rPr>
          <w:rFonts w:eastAsia="Times New Roman"/>
          <w:sz w:val="28"/>
          <w:szCs w:val="20"/>
        </w:rPr>
      </w:pPr>
    </w:p>
    <w:p w14:paraId="48DD4ECB" w14:textId="77777777" w:rsidR="00146333" w:rsidRPr="003E411D" w:rsidRDefault="00146333" w:rsidP="00146333">
      <w:pPr>
        <w:spacing w:after="160" w:line="276" w:lineRule="auto"/>
        <w:rPr>
          <w:rFonts w:eastAsia="Times New Roman"/>
          <w:sz w:val="28"/>
          <w:szCs w:val="20"/>
        </w:rPr>
      </w:pPr>
    </w:p>
    <w:p w14:paraId="6D249FA1"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2368" behindDoc="0" locked="0" layoutInCell="1" allowOverlap="1" wp14:anchorId="7FB04267" wp14:editId="27F06474">
                <wp:simplePos x="0" y="0"/>
                <wp:positionH relativeFrom="margin">
                  <wp:posOffset>183515</wp:posOffset>
                </wp:positionH>
                <wp:positionV relativeFrom="paragraph">
                  <wp:posOffset>162560</wp:posOffset>
                </wp:positionV>
                <wp:extent cx="1511935" cy="647700"/>
                <wp:effectExtent l="0" t="0" r="12065" b="247650"/>
                <wp:wrapNone/>
                <wp:docPr id="410" name="Abgerundete rechteckige Legende 199"/>
                <wp:cNvGraphicFramePr/>
                <a:graphic xmlns:a="http://schemas.openxmlformats.org/drawingml/2006/main">
                  <a:graphicData uri="http://schemas.microsoft.com/office/word/2010/wordprocessingShape">
                    <wps:wsp>
                      <wps:cNvSpPr/>
                      <wps:spPr>
                        <a:xfrm>
                          <a:off x="0" y="0"/>
                          <a:ext cx="1511935" cy="647700"/>
                        </a:xfrm>
                        <a:prstGeom prst="wedgeRoundRectCallout">
                          <a:avLst>
                            <a:gd name="adj1" fmla="val -36148"/>
                            <a:gd name="adj2" fmla="val 8388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3C8AEEFA" w14:textId="77777777" w:rsidR="003620B0" w:rsidRPr="00EC7D0C" w:rsidRDefault="003620B0" w:rsidP="00146333">
                            <w:pPr>
                              <w:pStyle w:val="Textfelder"/>
                            </w:pPr>
                            <w:r>
                              <w:t>Dann legen Sie mal los.</w:t>
                            </w:r>
                          </w:p>
                          <w:p w14:paraId="38FEC6A9" w14:textId="77777777" w:rsidR="003620B0" w:rsidRDefault="003620B0"/>
                          <w:p w14:paraId="21181312" w14:textId="77777777" w:rsidR="003620B0" w:rsidRPr="00EC7D0C" w:rsidRDefault="003620B0" w:rsidP="00146333">
                            <w:pPr>
                              <w:pStyle w:val="Textfelder"/>
                            </w:pPr>
                            <w:r>
                              <w:t>Dann legen Sie mal los.</w:t>
                            </w:r>
                          </w:p>
                          <w:p w14:paraId="33A04C91" w14:textId="77777777" w:rsidR="003620B0" w:rsidRDefault="003620B0"/>
                          <w:p w14:paraId="27A624E7" w14:textId="77777777" w:rsidR="003620B0" w:rsidRPr="00EC7D0C" w:rsidRDefault="003620B0" w:rsidP="00146333">
                            <w:pPr>
                              <w:pStyle w:val="Textfelder"/>
                            </w:pPr>
                            <w:r>
                              <w:t>Dann legen Sie mal los.</w:t>
                            </w:r>
                          </w:p>
                          <w:p w14:paraId="2BE27DAC" w14:textId="77777777" w:rsidR="003620B0" w:rsidRDefault="003620B0"/>
                          <w:p w14:paraId="2AFBFB77" w14:textId="77777777" w:rsidR="003620B0" w:rsidRPr="00EC7D0C" w:rsidRDefault="003620B0" w:rsidP="00146333">
                            <w:pPr>
                              <w:pStyle w:val="Textfelder"/>
                            </w:pPr>
                            <w:r>
                              <w:t>Dann legen Sie mal 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04267" id="Abgerundete rechteckige Legende 199" o:spid="_x0000_s1405" type="#_x0000_t62" style="position:absolute;left:0;text-align:left;margin-left:14.45pt;margin-top:12.8pt;width:119.05pt;height:51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" adj="2992,28918" fillcolor="window" strokecolor="windowText" strokeweight="1pt">
                <v:textbox>
                  <w:txbxContent>
                    <w:p w14:paraId="3C8AEEFA" w14:textId="77777777" w:rsidR="003620B0" w:rsidRPr="00EC7D0C" w:rsidRDefault="003620B0" w:rsidP="00146333">
                      <w:pPr>
                        <w:pStyle w:val="Textfelder"/>
                      </w:pPr>
                      <w:r>
                        <w:t>Dann legen Sie mal los.</w:t>
                      </w:r>
                    </w:p>
                    <w:p w14:paraId="38FEC6A9" w14:textId="77777777" w:rsidR="003620B0" w:rsidRDefault="003620B0"/>
                    <w:p w14:paraId="21181312" w14:textId="77777777" w:rsidR="003620B0" w:rsidRPr="00EC7D0C" w:rsidRDefault="003620B0" w:rsidP="00146333">
                      <w:pPr>
                        <w:pStyle w:val="Textfelder"/>
                      </w:pPr>
                      <w:r>
                        <w:t>Dann legen Sie mal los.</w:t>
                      </w:r>
                    </w:p>
                    <w:p w14:paraId="33A04C91" w14:textId="77777777" w:rsidR="003620B0" w:rsidRDefault="003620B0"/>
                    <w:p w14:paraId="27A624E7" w14:textId="77777777" w:rsidR="003620B0" w:rsidRPr="00EC7D0C" w:rsidRDefault="003620B0" w:rsidP="00146333">
                      <w:pPr>
                        <w:pStyle w:val="Textfelder"/>
                      </w:pPr>
                      <w:r>
                        <w:t>Dann legen Sie mal los.</w:t>
                      </w:r>
                    </w:p>
                    <w:p w14:paraId="2BE27DAC" w14:textId="77777777" w:rsidR="003620B0" w:rsidRDefault="003620B0"/>
                    <w:p w14:paraId="2AFBFB77" w14:textId="77777777" w:rsidR="003620B0" w:rsidRPr="00EC7D0C" w:rsidRDefault="003620B0" w:rsidP="00146333">
                      <w:pPr>
                        <w:pStyle w:val="Textfelder"/>
                      </w:pPr>
                      <w:r>
                        <w:t>Dann legen Sie mal los.</w:t>
                      </w:r>
                    </w:p>
                  </w:txbxContent>
                </v:textbox>
                <w10:wrap anchorx="margin"/>
              </v:shape>
            </w:pict>
          </mc:Fallback>
        </mc:AlternateContent>
      </w:r>
    </w:p>
    <w:p w14:paraId="310CD42F" w14:textId="77777777" w:rsidR="00146333" w:rsidRPr="003E411D" w:rsidRDefault="00146333" w:rsidP="00146333">
      <w:pPr>
        <w:spacing w:after="160" w:line="276" w:lineRule="auto"/>
        <w:rPr>
          <w:rFonts w:eastAsia="Times New Roman"/>
          <w:sz w:val="28"/>
          <w:szCs w:val="20"/>
        </w:rPr>
      </w:pPr>
    </w:p>
    <w:p w14:paraId="5434C9BE"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4416" behindDoc="0" locked="0" layoutInCell="1" allowOverlap="1" wp14:anchorId="4C4A7382" wp14:editId="5F3E12FF">
                <wp:simplePos x="0" y="0"/>
                <wp:positionH relativeFrom="rightMargin">
                  <wp:posOffset>-3206115</wp:posOffset>
                </wp:positionH>
                <wp:positionV relativeFrom="paragraph">
                  <wp:posOffset>190499</wp:posOffset>
                </wp:positionV>
                <wp:extent cx="3023870" cy="1419225"/>
                <wp:effectExtent l="0" t="0" r="24130" b="314325"/>
                <wp:wrapNone/>
                <wp:docPr id="411" name="Abgerundete rechteckige Legende 200"/>
                <wp:cNvGraphicFramePr/>
                <a:graphic xmlns:a="http://schemas.openxmlformats.org/drawingml/2006/main">
                  <a:graphicData uri="http://schemas.microsoft.com/office/word/2010/wordprocessingShape">
                    <wps:wsp>
                      <wps:cNvSpPr/>
                      <wps:spPr>
                        <a:xfrm>
                          <a:off x="0" y="0"/>
                          <a:ext cx="3023870" cy="1419225"/>
                        </a:xfrm>
                        <a:prstGeom prst="wedgeRoundRectCallout">
                          <a:avLst>
                            <a:gd name="adj1" fmla="val 36839"/>
                            <a:gd name="adj2" fmla="val 6838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BA4A046" w14:textId="77777777" w:rsidR="003620B0" w:rsidRPr="00EC7D0C" w:rsidRDefault="003620B0" w:rsidP="00146333">
                            <w:pPr>
                              <w:pStyle w:val="Textfelder"/>
                            </w:pPr>
                            <w:r>
                              <w:t xml:space="preserve">Wenn ich absichtlich etwas kaputt mache, übernimmt die private Haftpflichtversicherung dann die ____________? </w:t>
                            </w:r>
                          </w:p>
                          <w:p w14:paraId="45A54CB6" w14:textId="77777777" w:rsidR="003620B0" w:rsidRDefault="003620B0"/>
                          <w:p w14:paraId="717CAD31" w14:textId="77777777" w:rsidR="003620B0" w:rsidRPr="00EC7D0C" w:rsidRDefault="003620B0" w:rsidP="00146333">
                            <w:pPr>
                              <w:pStyle w:val="Textfelder"/>
                            </w:pPr>
                            <w:r>
                              <w:t xml:space="preserve">Wenn ich absichtlich etwas kaputt mache, übernimmt die private Haftpflichtversicherung dann die ____________? </w:t>
                            </w:r>
                          </w:p>
                          <w:p w14:paraId="570D3127" w14:textId="77777777" w:rsidR="003620B0" w:rsidRDefault="003620B0"/>
                          <w:p w14:paraId="302384DA" w14:textId="77777777" w:rsidR="003620B0" w:rsidRPr="00EC7D0C" w:rsidRDefault="003620B0" w:rsidP="00146333">
                            <w:pPr>
                              <w:pStyle w:val="Textfelder"/>
                            </w:pPr>
                            <w:r>
                              <w:t xml:space="preserve">Wenn ich absichtlich etwas kaputt mache, übernimmt die private Haftpflichtversicherung dann die ____________? </w:t>
                            </w:r>
                          </w:p>
                          <w:p w14:paraId="5DAC774F" w14:textId="77777777" w:rsidR="003620B0" w:rsidRDefault="003620B0"/>
                          <w:p w14:paraId="3C6A02EB" w14:textId="77777777" w:rsidR="003620B0" w:rsidRPr="00EC7D0C" w:rsidRDefault="003620B0" w:rsidP="00146333">
                            <w:pPr>
                              <w:pStyle w:val="Textfelder"/>
                            </w:pPr>
                            <w:r>
                              <w:t xml:space="preserve">Wenn ich absichtlich etwas kaputt mache, übernimmt die private Haftpflichtversicherung dann die ____________?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A7382" id="Abgerundete rechteckige Legende 200" o:spid="_x0000_s1406" type="#_x0000_t62" style="position:absolute;left:0;text-align:left;margin-left:-252.45pt;margin-top:15pt;width:238.1pt;height:111.75pt;z-index:2519644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" adj="18757,25570" fillcolor="window" strokecolor="windowText" strokeweight="1pt">
                <v:textbox>
                  <w:txbxContent>
                    <w:p w14:paraId="0BA4A046" w14:textId="77777777" w:rsidR="003620B0" w:rsidRPr="00EC7D0C" w:rsidRDefault="003620B0" w:rsidP="00146333">
                      <w:pPr>
                        <w:pStyle w:val="Textfelder"/>
                      </w:pPr>
                      <w:r>
                        <w:t xml:space="preserve">Wenn ich absichtlich etwas kaputt mache, übernimmt die private Haftpflichtversicherung dann die ____________? </w:t>
                      </w:r>
                    </w:p>
                    <w:p w14:paraId="45A54CB6" w14:textId="77777777" w:rsidR="003620B0" w:rsidRDefault="003620B0"/>
                    <w:p w14:paraId="717CAD31" w14:textId="77777777" w:rsidR="003620B0" w:rsidRPr="00EC7D0C" w:rsidRDefault="003620B0" w:rsidP="00146333">
                      <w:pPr>
                        <w:pStyle w:val="Textfelder"/>
                      </w:pPr>
                      <w:r>
                        <w:t xml:space="preserve">Wenn ich absichtlich etwas kaputt mache, übernimmt die private Haftpflichtversicherung dann die ____________? </w:t>
                      </w:r>
                    </w:p>
                    <w:p w14:paraId="570D3127" w14:textId="77777777" w:rsidR="003620B0" w:rsidRDefault="003620B0"/>
                    <w:p w14:paraId="302384DA" w14:textId="77777777" w:rsidR="003620B0" w:rsidRPr="00EC7D0C" w:rsidRDefault="003620B0" w:rsidP="00146333">
                      <w:pPr>
                        <w:pStyle w:val="Textfelder"/>
                      </w:pPr>
                      <w:r>
                        <w:t xml:space="preserve">Wenn ich absichtlich etwas kaputt mache, übernimmt die private Haftpflichtversicherung dann die ____________? </w:t>
                      </w:r>
                    </w:p>
                    <w:p w14:paraId="5DAC774F" w14:textId="77777777" w:rsidR="003620B0" w:rsidRDefault="003620B0"/>
                    <w:p w14:paraId="3C6A02EB" w14:textId="77777777" w:rsidR="003620B0" w:rsidRPr="00EC7D0C" w:rsidRDefault="003620B0" w:rsidP="00146333">
                      <w:pPr>
                        <w:pStyle w:val="Textfelder"/>
                      </w:pPr>
                      <w:r>
                        <w:t xml:space="preserve">Wenn ich absichtlich etwas kaputt mache, übernimmt die private Haftpflichtversicherung dann die ____________? </w:t>
                      </w:r>
                    </w:p>
                  </w:txbxContent>
                </v:textbox>
                <w10:wrap anchorx="margin"/>
              </v:shape>
            </w:pict>
          </mc:Fallback>
        </mc:AlternateContent>
      </w:r>
    </w:p>
    <w:p w14:paraId="082C607C" w14:textId="77777777" w:rsidR="00146333" w:rsidRPr="003E411D" w:rsidRDefault="00146333" w:rsidP="00146333">
      <w:pPr>
        <w:spacing w:after="160" w:line="276" w:lineRule="auto"/>
        <w:rPr>
          <w:rFonts w:eastAsia="Times New Roman"/>
          <w:sz w:val="28"/>
          <w:szCs w:val="20"/>
        </w:rPr>
      </w:pPr>
    </w:p>
    <w:p w14:paraId="297E1C16" w14:textId="77777777" w:rsidR="00146333" w:rsidRPr="003E411D" w:rsidRDefault="00146333" w:rsidP="00146333">
      <w:pPr>
        <w:spacing w:after="160" w:line="276" w:lineRule="auto"/>
        <w:rPr>
          <w:rFonts w:eastAsia="Times New Roman"/>
          <w:sz w:val="28"/>
          <w:szCs w:val="20"/>
        </w:rPr>
      </w:pPr>
    </w:p>
    <w:p w14:paraId="660843D1" w14:textId="77777777" w:rsidR="00146333" w:rsidRPr="003E411D" w:rsidRDefault="00146333" w:rsidP="00146333">
      <w:pPr>
        <w:spacing w:after="160" w:line="276" w:lineRule="auto"/>
        <w:ind w:left="0" w:right="0"/>
        <w:rPr>
          <w:rFonts w:eastAsia="Times New Roman"/>
          <w:sz w:val="28"/>
          <w:szCs w:val="20"/>
        </w:rPr>
      </w:pPr>
    </w:p>
    <w:p w14:paraId="661EA23C" w14:textId="77777777" w:rsidR="00146333" w:rsidRDefault="00146333" w:rsidP="00146333">
      <w:pPr>
        <w:rPr>
          <w:b/>
          <w:sz w:val="28"/>
        </w:rPr>
      </w:pPr>
    </w:p>
    <w:p w14:paraId="4042B48F" w14:textId="77777777" w:rsidR="00146333" w:rsidRDefault="00146333" w:rsidP="0079372F">
      <w:pPr>
        <w:rPr>
          <w:sz w:val="28"/>
        </w:rPr>
        <w:sectPr w:rsidR="00146333" w:rsidSect="00434A63">
          <w:headerReference w:type="first" r:id="rId188"/>
          <w:pgSz w:w="11900" w:h="16840"/>
          <w:pgMar w:top="2835" w:right="851" w:bottom="1134" w:left="851" w:header="709" w:footer="454" w:gutter="0"/>
          <w:cols w:space="708"/>
          <w:titlePg/>
          <w:docGrid w:linePitch="360"/>
        </w:sectPr>
      </w:pPr>
    </w:p>
    <w:p w14:paraId="5A15A6D7" w14:textId="77777777" w:rsidR="008F2483" w:rsidRPr="002575C0" w:rsidRDefault="008F2483" w:rsidP="008F2483">
      <w:pPr>
        <w:spacing w:after="160" w:line="276" w:lineRule="auto"/>
        <w:rPr>
          <w:rFonts w:eastAsia="Times New Roman"/>
          <w:sz w:val="28"/>
          <w:szCs w:val="20"/>
        </w:rPr>
      </w:pPr>
      <w:r w:rsidRPr="002575C0">
        <w:rPr>
          <w:rFonts w:eastAsia="Times New Roman"/>
          <w:noProof/>
          <w:sz w:val="28"/>
          <w:szCs w:val="20"/>
        </w:rPr>
        <w:lastRenderedPageBreak/>
        <mc:AlternateContent>
          <mc:Choice Requires="wps">
            <w:drawing>
              <wp:anchor distT="0" distB="0" distL="114300" distR="114300" simplePos="0" relativeHeight="251974656" behindDoc="0" locked="0" layoutInCell="1" allowOverlap="1" wp14:anchorId="6B6BB97E" wp14:editId="1EB81674">
                <wp:simplePos x="0" y="0"/>
                <wp:positionH relativeFrom="margin">
                  <wp:posOffset>183515</wp:posOffset>
                </wp:positionH>
                <wp:positionV relativeFrom="paragraph">
                  <wp:posOffset>19050</wp:posOffset>
                </wp:positionV>
                <wp:extent cx="2267585" cy="1403985"/>
                <wp:effectExtent l="0" t="0" r="18415" b="253365"/>
                <wp:wrapNone/>
                <wp:docPr id="412" name="Abgerundete rechteckige Legende 201"/>
                <wp:cNvGraphicFramePr/>
                <a:graphic xmlns:a="http://schemas.openxmlformats.org/drawingml/2006/main">
                  <a:graphicData uri="http://schemas.microsoft.com/office/word/2010/wordprocessingShape">
                    <wps:wsp>
                      <wps:cNvSpPr/>
                      <wps:spPr>
                        <a:xfrm>
                          <a:off x="0" y="0"/>
                          <a:ext cx="2267585" cy="1403985"/>
                        </a:xfrm>
                        <a:prstGeom prst="wedgeRoundRectCallout">
                          <a:avLst>
                            <a:gd name="adj1" fmla="val -40083"/>
                            <a:gd name="adj2" fmla="val 6505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BAA6C1D" w14:textId="77777777" w:rsidR="003620B0" w:rsidRPr="00EC7D0C" w:rsidRDefault="003620B0" w:rsidP="008F2483">
                            <w:pPr>
                              <w:pStyle w:val="Textfelder"/>
                            </w:pPr>
                            <w:r>
                              <w:t>Nein, natürlich nicht! Bei ________________ und Straftaten greift keine Versicherung!</w:t>
                            </w:r>
                          </w:p>
                          <w:p w14:paraId="6402648F" w14:textId="77777777" w:rsidR="003620B0" w:rsidRDefault="003620B0"/>
                          <w:p w14:paraId="4AD89B7D" w14:textId="77777777" w:rsidR="003620B0" w:rsidRPr="00EC7D0C" w:rsidRDefault="003620B0" w:rsidP="008F2483">
                            <w:pPr>
                              <w:pStyle w:val="Textfelder"/>
                            </w:pPr>
                            <w:r>
                              <w:t>Nein, natürlich nicht! Bei ________________ und Straftaten greift keine Versicherung!</w:t>
                            </w:r>
                          </w:p>
                          <w:p w14:paraId="72D1E692" w14:textId="77777777" w:rsidR="003620B0" w:rsidRDefault="003620B0"/>
                          <w:p w14:paraId="798758E9" w14:textId="77777777" w:rsidR="003620B0" w:rsidRPr="00EC7D0C" w:rsidRDefault="003620B0" w:rsidP="008F2483">
                            <w:pPr>
                              <w:pStyle w:val="Textfelder"/>
                            </w:pPr>
                            <w:r>
                              <w:t>Nein, natürlich nicht! Bei ________________ und Straftaten greift keine Versicherung!</w:t>
                            </w:r>
                          </w:p>
                          <w:p w14:paraId="586AD5CF" w14:textId="77777777" w:rsidR="003620B0" w:rsidRDefault="003620B0"/>
                          <w:p w14:paraId="15994716" w14:textId="77777777" w:rsidR="003620B0" w:rsidRPr="00EC7D0C" w:rsidRDefault="003620B0" w:rsidP="008F2483">
                            <w:pPr>
                              <w:pStyle w:val="Textfelder"/>
                            </w:pPr>
                            <w:r>
                              <w:t>Nein, natürlich nicht! Bei ________________ und Straftaten greift keine 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BB97E" id="Abgerundete rechteckige Legende 201" o:spid="_x0000_s1407" type="#_x0000_t62" style="position:absolute;left:0;text-align:left;margin-left:14.45pt;margin-top:1.5pt;width:178.55pt;height:110.55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" adj="2142,24851" fillcolor="window" strokecolor="windowText" strokeweight="1pt">
                <v:textbox>
                  <w:txbxContent>
                    <w:p w14:paraId="4BAA6C1D" w14:textId="77777777" w:rsidR="003620B0" w:rsidRPr="00EC7D0C" w:rsidRDefault="003620B0" w:rsidP="008F2483">
                      <w:pPr>
                        <w:pStyle w:val="Textfelder"/>
                      </w:pPr>
                      <w:r>
                        <w:t>Nein, natürlich nicht! Bei ________________ und Straftaten greift keine Versicherung!</w:t>
                      </w:r>
                    </w:p>
                    <w:p w14:paraId="6402648F" w14:textId="77777777" w:rsidR="003620B0" w:rsidRDefault="003620B0"/>
                    <w:p w14:paraId="4AD89B7D" w14:textId="77777777" w:rsidR="003620B0" w:rsidRPr="00EC7D0C" w:rsidRDefault="003620B0" w:rsidP="008F2483">
                      <w:pPr>
                        <w:pStyle w:val="Textfelder"/>
                      </w:pPr>
                      <w:r>
                        <w:t>Nein, natürlich nicht! Bei ________________ und Straftaten greift keine Versicherung!</w:t>
                      </w:r>
                    </w:p>
                    <w:p w14:paraId="72D1E692" w14:textId="77777777" w:rsidR="003620B0" w:rsidRDefault="003620B0"/>
                    <w:p w14:paraId="798758E9" w14:textId="77777777" w:rsidR="003620B0" w:rsidRPr="00EC7D0C" w:rsidRDefault="003620B0" w:rsidP="008F2483">
                      <w:pPr>
                        <w:pStyle w:val="Textfelder"/>
                      </w:pPr>
                      <w:r>
                        <w:t>Nein, natürlich nicht! Bei ________________ und Straftaten greift keine Versicherung!</w:t>
                      </w:r>
                    </w:p>
                    <w:p w14:paraId="586AD5CF" w14:textId="77777777" w:rsidR="003620B0" w:rsidRDefault="003620B0"/>
                    <w:p w14:paraId="15994716" w14:textId="77777777" w:rsidR="003620B0" w:rsidRPr="00EC7D0C" w:rsidRDefault="003620B0" w:rsidP="008F2483">
                      <w:pPr>
                        <w:pStyle w:val="Textfelder"/>
                      </w:pPr>
                      <w:r>
                        <w:t>Nein, natürlich nicht! Bei ________________ und Straftaten greift keine Versicherung!</w:t>
                      </w:r>
                    </w:p>
                  </w:txbxContent>
                </v:textbox>
                <w10:wrap anchorx="margin"/>
              </v:shape>
            </w:pict>
          </mc:Fallback>
        </mc:AlternateContent>
      </w:r>
    </w:p>
    <w:p w14:paraId="0BAE7E98" w14:textId="77777777" w:rsidR="008F2483" w:rsidRPr="002575C0" w:rsidRDefault="008F2483" w:rsidP="008F2483">
      <w:pPr>
        <w:tabs>
          <w:tab w:val="left" w:pos="3406"/>
        </w:tabs>
        <w:spacing w:after="160" w:line="276" w:lineRule="auto"/>
        <w:rPr>
          <w:rFonts w:eastAsia="Times New Roman"/>
          <w:sz w:val="28"/>
          <w:szCs w:val="20"/>
        </w:rPr>
      </w:pPr>
    </w:p>
    <w:p w14:paraId="403B43B1" w14:textId="77777777" w:rsidR="008F2483" w:rsidRPr="002575C0" w:rsidRDefault="008F2483" w:rsidP="008F2483">
      <w:pPr>
        <w:tabs>
          <w:tab w:val="left" w:pos="3406"/>
          <w:tab w:val="left" w:pos="9781"/>
        </w:tabs>
        <w:spacing w:after="160" w:line="276" w:lineRule="auto"/>
        <w:rPr>
          <w:rFonts w:eastAsia="Times New Roman"/>
          <w:sz w:val="28"/>
          <w:szCs w:val="20"/>
        </w:rPr>
      </w:pPr>
    </w:p>
    <w:p w14:paraId="3CA0B92A"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5680" behindDoc="0" locked="0" layoutInCell="1" allowOverlap="1" wp14:anchorId="17422766" wp14:editId="5FEE43ED">
                <wp:simplePos x="0" y="0"/>
                <wp:positionH relativeFrom="rightMargin">
                  <wp:posOffset>-2313305</wp:posOffset>
                </wp:positionH>
                <wp:positionV relativeFrom="paragraph">
                  <wp:posOffset>299085</wp:posOffset>
                </wp:positionV>
                <wp:extent cx="2123440" cy="719455"/>
                <wp:effectExtent l="0" t="0" r="10160" b="252095"/>
                <wp:wrapNone/>
                <wp:docPr id="413" name="Abgerundete rechteckige Legende 202"/>
                <wp:cNvGraphicFramePr/>
                <a:graphic xmlns:a="http://schemas.openxmlformats.org/drawingml/2006/main">
                  <a:graphicData uri="http://schemas.microsoft.com/office/word/2010/wordprocessingShape">
                    <wps:wsp>
                      <wps:cNvSpPr/>
                      <wps:spPr>
                        <a:xfrm>
                          <a:off x="0" y="0"/>
                          <a:ext cx="2123440" cy="719455"/>
                        </a:xfrm>
                        <a:prstGeom prst="wedgeRoundRectCallout">
                          <a:avLst>
                            <a:gd name="adj1" fmla="val 41072"/>
                            <a:gd name="adj2" fmla="val 78766"/>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66C01872" w14:textId="77777777" w:rsidR="003620B0" w:rsidRPr="00EC7D0C" w:rsidRDefault="003620B0" w:rsidP="008F2483">
                            <w:pPr>
                              <w:pStyle w:val="Textfelder"/>
                            </w:pPr>
                            <w:r>
                              <w:t>Das habe ich mir schon gedacht.</w:t>
                            </w:r>
                          </w:p>
                          <w:p w14:paraId="7276BEDA" w14:textId="77777777" w:rsidR="003620B0" w:rsidRDefault="003620B0"/>
                          <w:p w14:paraId="5084B18C" w14:textId="77777777" w:rsidR="003620B0" w:rsidRPr="00EC7D0C" w:rsidRDefault="003620B0" w:rsidP="008F2483">
                            <w:pPr>
                              <w:pStyle w:val="Textfelder"/>
                            </w:pPr>
                            <w:r>
                              <w:t>Das habe ich mir schon gedacht.</w:t>
                            </w:r>
                          </w:p>
                          <w:p w14:paraId="0D9C278C" w14:textId="77777777" w:rsidR="003620B0" w:rsidRDefault="003620B0"/>
                          <w:p w14:paraId="3AA5D79D" w14:textId="77777777" w:rsidR="003620B0" w:rsidRPr="00EC7D0C" w:rsidRDefault="003620B0" w:rsidP="008F2483">
                            <w:pPr>
                              <w:pStyle w:val="Textfelder"/>
                            </w:pPr>
                            <w:r>
                              <w:t>Das habe ich mir schon gedacht.</w:t>
                            </w:r>
                          </w:p>
                          <w:p w14:paraId="074D6CE4" w14:textId="77777777" w:rsidR="003620B0" w:rsidRDefault="003620B0"/>
                          <w:p w14:paraId="40572BEA" w14:textId="77777777" w:rsidR="003620B0" w:rsidRPr="00EC7D0C" w:rsidRDefault="003620B0" w:rsidP="008F2483">
                            <w:pPr>
                              <w:pStyle w:val="Textfelder"/>
                            </w:pPr>
                            <w:r>
                              <w:t>Das habe ich mir schon gedacht.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22766" id="Abgerundete rechteckige Legende 202" o:spid="_x0000_s1408" type="#_x0000_t62" style="position:absolute;left:0;text-align:left;margin-left:-182.15pt;margin-top:23.55pt;width:167.2pt;height:56.65pt;z-index:2519756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" adj="19672,27813" fillcolor="window" strokecolor="windowText" strokeweight="1pt">
                <v:textbox>
                  <w:txbxContent>
                    <w:p w14:paraId="66C01872" w14:textId="77777777" w:rsidR="003620B0" w:rsidRPr="00EC7D0C" w:rsidRDefault="003620B0" w:rsidP="008F2483">
                      <w:pPr>
                        <w:pStyle w:val="Textfelder"/>
                      </w:pPr>
                      <w:r>
                        <w:t>Das habe ich mir schon gedacht.</w:t>
                      </w:r>
                    </w:p>
                    <w:p w14:paraId="7276BEDA" w14:textId="77777777" w:rsidR="003620B0" w:rsidRDefault="003620B0"/>
                    <w:p w14:paraId="5084B18C" w14:textId="77777777" w:rsidR="003620B0" w:rsidRPr="00EC7D0C" w:rsidRDefault="003620B0" w:rsidP="008F2483">
                      <w:pPr>
                        <w:pStyle w:val="Textfelder"/>
                      </w:pPr>
                      <w:r>
                        <w:t>Das habe ich mir schon gedacht.</w:t>
                      </w:r>
                    </w:p>
                    <w:p w14:paraId="0D9C278C" w14:textId="77777777" w:rsidR="003620B0" w:rsidRDefault="003620B0"/>
                    <w:p w14:paraId="3AA5D79D" w14:textId="77777777" w:rsidR="003620B0" w:rsidRPr="00EC7D0C" w:rsidRDefault="003620B0" w:rsidP="008F2483">
                      <w:pPr>
                        <w:pStyle w:val="Textfelder"/>
                      </w:pPr>
                      <w:r>
                        <w:t>Das habe ich mir schon gedacht.</w:t>
                      </w:r>
                    </w:p>
                    <w:p w14:paraId="074D6CE4" w14:textId="77777777" w:rsidR="003620B0" w:rsidRDefault="003620B0"/>
                    <w:p w14:paraId="40572BEA" w14:textId="77777777" w:rsidR="003620B0" w:rsidRPr="00EC7D0C" w:rsidRDefault="003620B0" w:rsidP="008F2483">
                      <w:pPr>
                        <w:pStyle w:val="Textfelder"/>
                      </w:pPr>
                      <w:r>
                        <w:t>Das habe ich mir schon gedacht.</w:t>
                      </w:r>
                    </w:p>
                  </w:txbxContent>
                </v:textbox>
                <w10:wrap anchorx="margin"/>
              </v:shape>
            </w:pict>
          </mc:Fallback>
        </mc:AlternateContent>
      </w:r>
    </w:p>
    <w:p w14:paraId="7CEC4E41" w14:textId="77777777" w:rsidR="008F2483" w:rsidRPr="002575C0" w:rsidRDefault="008F2483" w:rsidP="008F2483">
      <w:pPr>
        <w:tabs>
          <w:tab w:val="left" w:pos="3406"/>
        </w:tabs>
        <w:spacing w:after="160" w:line="276" w:lineRule="auto"/>
        <w:rPr>
          <w:rFonts w:eastAsia="Times New Roman"/>
          <w:sz w:val="28"/>
          <w:szCs w:val="20"/>
        </w:rPr>
      </w:pPr>
    </w:p>
    <w:p w14:paraId="10831731" w14:textId="77777777" w:rsidR="008F2483" w:rsidRPr="002575C0" w:rsidRDefault="008F2483" w:rsidP="008F2483">
      <w:pPr>
        <w:tabs>
          <w:tab w:val="left" w:pos="3406"/>
        </w:tabs>
        <w:spacing w:after="160" w:line="276" w:lineRule="auto"/>
        <w:rPr>
          <w:rFonts w:eastAsia="Times New Roman"/>
          <w:sz w:val="28"/>
          <w:szCs w:val="20"/>
        </w:rPr>
      </w:pPr>
    </w:p>
    <w:p w14:paraId="101D64C8"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7728" behindDoc="0" locked="0" layoutInCell="1" allowOverlap="1" wp14:anchorId="52B0CD10" wp14:editId="63B7C337">
                <wp:simplePos x="0" y="0"/>
                <wp:positionH relativeFrom="margin">
                  <wp:posOffset>183515</wp:posOffset>
                </wp:positionH>
                <wp:positionV relativeFrom="paragraph">
                  <wp:posOffset>8255</wp:posOffset>
                </wp:positionV>
                <wp:extent cx="1979930" cy="683895"/>
                <wp:effectExtent l="0" t="0" r="20320" b="211455"/>
                <wp:wrapNone/>
                <wp:docPr id="414" name="Abgerundete rechteckige Legende 203"/>
                <wp:cNvGraphicFramePr/>
                <a:graphic xmlns:a="http://schemas.openxmlformats.org/drawingml/2006/main">
                  <a:graphicData uri="http://schemas.microsoft.com/office/word/2010/wordprocessingShape">
                    <wps:wsp>
                      <wps:cNvSpPr/>
                      <wps:spPr>
                        <a:xfrm>
                          <a:off x="0" y="0"/>
                          <a:ext cx="1979930" cy="683895"/>
                        </a:xfrm>
                        <a:prstGeom prst="wedgeRoundRectCallout">
                          <a:avLst>
                            <a:gd name="adj1" fmla="val -40884"/>
                            <a:gd name="adj2" fmla="val 74230"/>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978FE6D" w14:textId="77777777" w:rsidR="003620B0" w:rsidRPr="00EC7D0C" w:rsidRDefault="003620B0" w:rsidP="008F2483">
                            <w:pPr>
                              <w:pStyle w:val="Textfelder"/>
                            </w:pPr>
                            <w:r>
                              <w:t>Haben Sie noch eine andere __________?</w:t>
                            </w:r>
                          </w:p>
                          <w:p w14:paraId="01C54EC7" w14:textId="77777777" w:rsidR="003620B0" w:rsidRDefault="003620B0"/>
                          <w:p w14:paraId="096BDE18" w14:textId="77777777" w:rsidR="003620B0" w:rsidRPr="00EC7D0C" w:rsidRDefault="003620B0" w:rsidP="008F2483">
                            <w:pPr>
                              <w:pStyle w:val="Textfelder"/>
                            </w:pPr>
                            <w:r>
                              <w:t>Haben Sie noch eine andere __________?</w:t>
                            </w:r>
                          </w:p>
                          <w:p w14:paraId="0A34023C" w14:textId="77777777" w:rsidR="003620B0" w:rsidRDefault="003620B0"/>
                          <w:p w14:paraId="08467528" w14:textId="77777777" w:rsidR="003620B0" w:rsidRPr="00EC7D0C" w:rsidRDefault="003620B0" w:rsidP="008F2483">
                            <w:pPr>
                              <w:pStyle w:val="Textfelder"/>
                            </w:pPr>
                            <w:r>
                              <w:t>Haben Sie noch eine andere __________?</w:t>
                            </w:r>
                          </w:p>
                          <w:p w14:paraId="1209410D" w14:textId="77777777" w:rsidR="003620B0" w:rsidRDefault="003620B0"/>
                          <w:p w14:paraId="0811412B" w14:textId="77777777" w:rsidR="003620B0" w:rsidRPr="00EC7D0C" w:rsidRDefault="003620B0" w:rsidP="008F2483">
                            <w:pPr>
                              <w:pStyle w:val="Textfelder"/>
                            </w:pPr>
                            <w:r>
                              <w:t>Haben Sie noch eine andere 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0CD10" id="Abgerundete rechteckige Legende 203" o:spid="_x0000_s1409" type="#_x0000_t62" style="position:absolute;left:0;text-align:left;margin-left:14.45pt;margin-top:.65pt;width:155.9pt;height:53.85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" adj="1969,26834" fillcolor="window" strokecolor="windowText" strokeweight="1pt">
                <v:textbox>
                  <w:txbxContent>
                    <w:p w14:paraId="0978FE6D" w14:textId="77777777" w:rsidR="003620B0" w:rsidRPr="00EC7D0C" w:rsidRDefault="003620B0" w:rsidP="008F2483">
                      <w:pPr>
                        <w:pStyle w:val="Textfelder"/>
                      </w:pPr>
                      <w:r>
                        <w:t>Haben Sie noch eine andere __________?</w:t>
                      </w:r>
                    </w:p>
                    <w:p w14:paraId="01C54EC7" w14:textId="77777777" w:rsidR="003620B0" w:rsidRDefault="003620B0"/>
                    <w:p w14:paraId="096BDE18" w14:textId="77777777" w:rsidR="003620B0" w:rsidRPr="00EC7D0C" w:rsidRDefault="003620B0" w:rsidP="008F2483">
                      <w:pPr>
                        <w:pStyle w:val="Textfelder"/>
                      </w:pPr>
                      <w:r>
                        <w:t>Haben Sie noch eine andere __________?</w:t>
                      </w:r>
                    </w:p>
                    <w:p w14:paraId="0A34023C" w14:textId="77777777" w:rsidR="003620B0" w:rsidRDefault="003620B0"/>
                    <w:p w14:paraId="08467528" w14:textId="77777777" w:rsidR="003620B0" w:rsidRPr="00EC7D0C" w:rsidRDefault="003620B0" w:rsidP="008F2483">
                      <w:pPr>
                        <w:pStyle w:val="Textfelder"/>
                      </w:pPr>
                      <w:r>
                        <w:t>Haben Sie noch eine andere __________?</w:t>
                      </w:r>
                    </w:p>
                    <w:p w14:paraId="1209410D" w14:textId="77777777" w:rsidR="003620B0" w:rsidRDefault="003620B0"/>
                    <w:p w14:paraId="0811412B" w14:textId="77777777" w:rsidR="003620B0" w:rsidRPr="00EC7D0C" w:rsidRDefault="003620B0" w:rsidP="008F2483">
                      <w:pPr>
                        <w:pStyle w:val="Textfelder"/>
                      </w:pPr>
                      <w:r>
                        <w:t>Haben Sie noch eine andere __________?</w:t>
                      </w:r>
                    </w:p>
                  </w:txbxContent>
                </v:textbox>
                <w10:wrap anchorx="margin"/>
              </v:shape>
            </w:pict>
          </mc:Fallback>
        </mc:AlternateContent>
      </w:r>
    </w:p>
    <w:p w14:paraId="52B0060D"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8752" behindDoc="0" locked="0" layoutInCell="1" allowOverlap="1" wp14:anchorId="1BC8FE1B" wp14:editId="08C92595">
                <wp:simplePos x="0" y="0"/>
                <wp:positionH relativeFrom="rightMargin">
                  <wp:posOffset>-2928874</wp:posOffset>
                </wp:positionH>
                <wp:positionV relativeFrom="paragraph">
                  <wp:posOffset>71755</wp:posOffset>
                </wp:positionV>
                <wp:extent cx="2735580" cy="2051685"/>
                <wp:effectExtent l="0" t="0" r="26670" b="272415"/>
                <wp:wrapNone/>
                <wp:docPr id="415" name="Abgerundete rechteckige Legende 204"/>
                <wp:cNvGraphicFramePr/>
                <a:graphic xmlns:a="http://schemas.openxmlformats.org/drawingml/2006/main">
                  <a:graphicData uri="http://schemas.microsoft.com/office/word/2010/wordprocessingShape">
                    <wps:wsp>
                      <wps:cNvSpPr/>
                      <wps:spPr>
                        <a:xfrm>
                          <a:off x="0" y="0"/>
                          <a:ext cx="2735580" cy="2051685"/>
                        </a:xfrm>
                        <a:prstGeom prst="wedgeRoundRectCallout">
                          <a:avLst>
                            <a:gd name="adj1" fmla="val 38004"/>
                            <a:gd name="adj2" fmla="val 6141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CD65A9D"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265F3156" w14:textId="77777777" w:rsidR="003620B0" w:rsidRDefault="003620B0"/>
                          <w:p w14:paraId="2CF46871"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3757735E" w14:textId="77777777" w:rsidR="003620B0" w:rsidRDefault="003620B0"/>
                          <w:p w14:paraId="30F1BF75"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454AAAF8" w14:textId="77777777" w:rsidR="003620B0" w:rsidRDefault="003620B0"/>
                          <w:p w14:paraId="5C8DC029" w14:textId="77777777" w:rsidR="003620B0" w:rsidRPr="00EC7D0C" w:rsidRDefault="003620B0" w:rsidP="008F2483">
                            <w:pPr>
                              <w:pStyle w:val="Textfelder"/>
                            </w:pPr>
                            <w:r>
                              <w:t>Ja. Greift die private Haftpflichtversicherung nur für Schäden, die ich verursache? Oder greift sie auch, wenn ich einen Schaden 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8FE1B" id="Abgerundete rechteckige Legende 204" o:spid="_x0000_s1410" type="#_x0000_t62" style="position:absolute;left:0;text-align:left;margin-left:-230.6pt;margin-top:5.65pt;width:215.4pt;height:161.55pt;z-index:2519787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" adj="19009,24066" fillcolor="window" strokecolor="windowText" strokeweight="1pt">
                <v:textbox>
                  <w:txbxContent>
                    <w:p w14:paraId="5CD65A9D"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265F3156" w14:textId="77777777" w:rsidR="003620B0" w:rsidRDefault="003620B0"/>
                    <w:p w14:paraId="2CF46871"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3757735E" w14:textId="77777777" w:rsidR="003620B0" w:rsidRDefault="003620B0"/>
                    <w:p w14:paraId="30F1BF75"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454AAAF8" w14:textId="77777777" w:rsidR="003620B0" w:rsidRDefault="003620B0"/>
                    <w:p w14:paraId="5C8DC029" w14:textId="77777777" w:rsidR="003620B0" w:rsidRPr="00EC7D0C" w:rsidRDefault="003620B0" w:rsidP="008F2483">
                      <w:pPr>
                        <w:pStyle w:val="Textfelder"/>
                      </w:pPr>
                      <w:r>
                        <w:t>Ja. Greift die private Haftpflichtversicherung nur für Schäden, die ich verursache? Oder greift sie auch, wenn ich einen Schaden ______________?</w:t>
                      </w:r>
                    </w:p>
                  </w:txbxContent>
                </v:textbox>
                <w10:wrap anchorx="margin"/>
              </v:shape>
            </w:pict>
          </mc:Fallback>
        </mc:AlternateContent>
      </w:r>
    </w:p>
    <w:p w14:paraId="45E4FFCE" w14:textId="77777777" w:rsidR="008F2483" w:rsidRPr="002575C0" w:rsidRDefault="008F2483" w:rsidP="008F2483">
      <w:pPr>
        <w:tabs>
          <w:tab w:val="left" w:pos="3406"/>
        </w:tabs>
        <w:spacing w:after="160" w:line="276" w:lineRule="auto"/>
        <w:rPr>
          <w:rFonts w:eastAsia="Times New Roman"/>
          <w:sz w:val="28"/>
          <w:szCs w:val="20"/>
        </w:rPr>
      </w:pPr>
    </w:p>
    <w:p w14:paraId="7D366EEE" w14:textId="77777777" w:rsidR="008F2483" w:rsidRPr="002575C0" w:rsidRDefault="008F2483" w:rsidP="008F2483">
      <w:pPr>
        <w:tabs>
          <w:tab w:val="left" w:pos="3406"/>
        </w:tabs>
        <w:spacing w:after="160" w:line="276" w:lineRule="auto"/>
        <w:rPr>
          <w:rFonts w:eastAsia="Times New Roman"/>
          <w:sz w:val="28"/>
          <w:szCs w:val="20"/>
        </w:rPr>
      </w:pPr>
    </w:p>
    <w:p w14:paraId="2C4A8C49"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9776" behindDoc="0" locked="0" layoutInCell="1" allowOverlap="1" wp14:anchorId="27B37B74" wp14:editId="2B93DF11">
                <wp:simplePos x="0" y="0"/>
                <wp:positionH relativeFrom="margin">
                  <wp:posOffset>183515</wp:posOffset>
                </wp:positionH>
                <wp:positionV relativeFrom="paragraph">
                  <wp:posOffset>290195</wp:posOffset>
                </wp:positionV>
                <wp:extent cx="2807970" cy="2411730"/>
                <wp:effectExtent l="0" t="0" r="11430" b="217170"/>
                <wp:wrapNone/>
                <wp:docPr id="416" name="Abgerundete rechteckige Legende 205"/>
                <wp:cNvGraphicFramePr/>
                <a:graphic xmlns:a="http://schemas.openxmlformats.org/drawingml/2006/main">
                  <a:graphicData uri="http://schemas.microsoft.com/office/word/2010/wordprocessingShape">
                    <wps:wsp>
                      <wps:cNvSpPr/>
                      <wps:spPr>
                        <a:xfrm>
                          <a:off x="0" y="0"/>
                          <a:ext cx="2807970" cy="2411730"/>
                        </a:xfrm>
                        <a:prstGeom prst="wedgeRoundRectCallout">
                          <a:avLst>
                            <a:gd name="adj1" fmla="val -35672"/>
                            <a:gd name="adj2" fmla="val 5714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9698EF2"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419DB1A8" w14:textId="77777777" w:rsidR="003620B0" w:rsidRDefault="003620B0"/>
                          <w:p w14:paraId="59B54868"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1AA79779" w14:textId="77777777" w:rsidR="003620B0" w:rsidRDefault="003620B0"/>
                          <w:p w14:paraId="2A6AC0B2"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5C6F27EE" w14:textId="77777777" w:rsidR="003620B0" w:rsidRDefault="003620B0"/>
                          <w:p w14:paraId="2F5BC94D"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37B74" id="Abgerundete rechteckige Legende 205" o:spid="_x0000_s1411" type="#_x0000_t62" style="position:absolute;left:0;text-align:left;margin-left:14.45pt;margin-top:22.85pt;width:221.1pt;height:189.9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" adj="3095,23143" fillcolor="window" strokecolor="windowText" strokeweight="1pt">
                <v:textbox>
                  <w:txbxContent>
                    <w:p w14:paraId="59698EF2"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419DB1A8" w14:textId="77777777" w:rsidR="003620B0" w:rsidRDefault="003620B0"/>
                    <w:p w14:paraId="59B54868"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1AA79779" w14:textId="77777777" w:rsidR="003620B0" w:rsidRDefault="003620B0"/>
                    <w:p w14:paraId="2A6AC0B2"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5C6F27EE" w14:textId="77777777" w:rsidR="003620B0" w:rsidRDefault="003620B0"/>
                    <w:p w14:paraId="2F5BC94D"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txbxContent>
                </v:textbox>
                <w10:wrap anchorx="margin"/>
              </v:shape>
            </w:pict>
          </mc:Fallback>
        </mc:AlternateContent>
      </w:r>
    </w:p>
    <w:p w14:paraId="42F48EAE" w14:textId="77777777" w:rsidR="008F2483" w:rsidRPr="002575C0" w:rsidRDefault="008F2483" w:rsidP="008F2483">
      <w:pPr>
        <w:tabs>
          <w:tab w:val="left" w:pos="3406"/>
        </w:tabs>
        <w:spacing w:after="160" w:line="276" w:lineRule="auto"/>
        <w:rPr>
          <w:rFonts w:eastAsia="Times New Roman"/>
          <w:sz w:val="28"/>
          <w:szCs w:val="20"/>
        </w:rPr>
      </w:pPr>
    </w:p>
    <w:p w14:paraId="3B1291F6" w14:textId="77777777" w:rsidR="008F2483" w:rsidRPr="002575C0" w:rsidRDefault="008F2483" w:rsidP="008F2483">
      <w:pPr>
        <w:tabs>
          <w:tab w:val="left" w:pos="3406"/>
        </w:tabs>
        <w:spacing w:after="160" w:line="276" w:lineRule="auto"/>
        <w:rPr>
          <w:rFonts w:eastAsia="Times New Roman"/>
          <w:sz w:val="28"/>
          <w:szCs w:val="20"/>
        </w:rPr>
      </w:pPr>
    </w:p>
    <w:p w14:paraId="527661A8" w14:textId="77777777" w:rsidR="008F2483" w:rsidRPr="002575C0" w:rsidRDefault="008F2483" w:rsidP="008F2483">
      <w:pPr>
        <w:tabs>
          <w:tab w:val="left" w:pos="3406"/>
        </w:tabs>
        <w:spacing w:after="160" w:line="276" w:lineRule="auto"/>
        <w:rPr>
          <w:rFonts w:eastAsia="Times New Roman"/>
          <w:sz w:val="28"/>
          <w:szCs w:val="20"/>
        </w:rPr>
      </w:pPr>
    </w:p>
    <w:p w14:paraId="228D5B53" w14:textId="77777777" w:rsidR="008F2483" w:rsidRPr="002575C0" w:rsidRDefault="008F2483" w:rsidP="008F2483">
      <w:pPr>
        <w:tabs>
          <w:tab w:val="left" w:pos="3406"/>
        </w:tabs>
        <w:spacing w:after="160" w:line="276" w:lineRule="auto"/>
        <w:rPr>
          <w:rFonts w:eastAsia="Times New Roman"/>
          <w:sz w:val="28"/>
          <w:szCs w:val="20"/>
        </w:rPr>
      </w:pPr>
    </w:p>
    <w:p w14:paraId="23F54B35" w14:textId="77777777" w:rsidR="008F2483" w:rsidRPr="002575C0" w:rsidRDefault="008F2483" w:rsidP="008F2483">
      <w:pPr>
        <w:tabs>
          <w:tab w:val="left" w:pos="7688"/>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83872" behindDoc="0" locked="0" layoutInCell="1" allowOverlap="1" wp14:anchorId="62E1656B" wp14:editId="7BFC9654">
                <wp:simplePos x="0" y="0"/>
                <wp:positionH relativeFrom="margin">
                  <wp:posOffset>3777742</wp:posOffset>
                </wp:positionH>
                <wp:positionV relativeFrom="paragraph">
                  <wp:posOffset>302260</wp:posOffset>
                </wp:positionV>
                <wp:extent cx="2508885" cy="1367790"/>
                <wp:effectExtent l="0" t="0" r="24765" b="232410"/>
                <wp:wrapNone/>
                <wp:docPr id="417" name="Abgerundete rechteckige Legende 206"/>
                <wp:cNvGraphicFramePr/>
                <a:graphic xmlns:a="http://schemas.openxmlformats.org/drawingml/2006/main">
                  <a:graphicData uri="http://schemas.microsoft.com/office/word/2010/wordprocessingShape">
                    <wps:wsp>
                      <wps:cNvSpPr/>
                      <wps:spPr>
                        <a:xfrm>
                          <a:off x="0" y="0"/>
                          <a:ext cx="2508885" cy="1367790"/>
                        </a:xfrm>
                        <a:prstGeom prst="wedgeRoundRectCallout">
                          <a:avLst>
                            <a:gd name="adj1" fmla="val 38459"/>
                            <a:gd name="adj2" fmla="val 64203"/>
                            <a:gd name="adj3" fmla="val 16667"/>
                          </a:avLst>
                        </a:prstGeom>
                        <a:solidFill>
                          <a:sysClr val="window" lastClr="FFFFFF"/>
                        </a:solidFill>
                        <a:ln w="12700" cap="flat" cmpd="sng" algn="ctr">
                          <a:solidFill>
                            <a:sysClr val="windowText" lastClr="000000"/>
                          </a:solidFill>
                          <a:prstDash val="solid"/>
                          <a:miter lim="800000"/>
                          <a:extLst>
                            <a:ext uri="{C807C97D-BFC1-408E-A445-0C87EB9F89A2}">
                              <ask:lineSketchStyleProps xmlns:ask="http://schemas.microsoft.com/office/drawing/2018/sketchyshapes" sd="4105048947">
                                <a:custGeom>
                                  <a:avLst/>
                                  <a:gdLst>
                                    <a:gd name="connsiteX0" fmla="*/ 0 w 2510725"/>
                                    <a:gd name="connsiteY0" fmla="*/ 328054 h 1968285"/>
                                    <a:gd name="connsiteX1" fmla="*/ 328054 w 2510725"/>
                                    <a:gd name="connsiteY1" fmla="*/ 0 h 1968285"/>
                                    <a:gd name="connsiteX2" fmla="*/ 418454 w 2510725"/>
                                    <a:gd name="connsiteY2" fmla="*/ 0 h 1968285"/>
                                    <a:gd name="connsiteX3" fmla="*/ 418454 w 2510725"/>
                                    <a:gd name="connsiteY3" fmla="*/ 0 h 1968285"/>
                                    <a:gd name="connsiteX4" fmla="*/ 726018 w 2510725"/>
                                    <a:gd name="connsiteY4" fmla="*/ 0 h 1968285"/>
                                    <a:gd name="connsiteX5" fmla="*/ 1046135 w 2510725"/>
                                    <a:gd name="connsiteY5" fmla="*/ 0 h 1968285"/>
                                    <a:gd name="connsiteX6" fmla="*/ 1591672 w 2510725"/>
                                    <a:gd name="connsiteY6" fmla="*/ 0 h 1968285"/>
                                    <a:gd name="connsiteX7" fmla="*/ 2182671 w 2510725"/>
                                    <a:gd name="connsiteY7" fmla="*/ 0 h 1968285"/>
                                    <a:gd name="connsiteX8" fmla="*/ 2510725 w 2510725"/>
                                    <a:gd name="connsiteY8" fmla="*/ 328054 h 1968285"/>
                                    <a:gd name="connsiteX9" fmla="*/ 2510725 w 2510725"/>
                                    <a:gd name="connsiteY9" fmla="*/ 746311 h 1968285"/>
                                    <a:gd name="connsiteX10" fmla="*/ 2510725 w 2510725"/>
                                    <a:gd name="connsiteY10" fmla="*/ 1148166 h 1968285"/>
                                    <a:gd name="connsiteX11" fmla="*/ 2510725 w 2510725"/>
                                    <a:gd name="connsiteY11" fmla="*/ 1148166 h 1968285"/>
                                    <a:gd name="connsiteX12" fmla="*/ 2510725 w 2510725"/>
                                    <a:gd name="connsiteY12" fmla="*/ 1640238 h 1968285"/>
                                    <a:gd name="connsiteX13" fmla="*/ 2510725 w 2510725"/>
                                    <a:gd name="connsiteY13" fmla="*/ 1640231 h 1968285"/>
                                    <a:gd name="connsiteX14" fmla="*/ 2182671 w 2510725"/>
                                    <a:gd name="connsiteY14" fmla="*/ 1968285 h 1968285"/>
                                    <a:gd name="connsiteX15" fmla="*/ 1603038 w 2510725"/>
                                    <a:gd name="connsiteY15" fmla="*/ 1968285 h 1968285"/>
                                    <a:gd name="connsiteX16" fmla="*/ 1046135 w 2510725"/>
                                    <a:gd name="connsiteY16" fmla="*/ 1968285 h 1968285"/>
                                    <a:gd name="connsiteX17" fmla="*/ 1239168 w 2510725"/>
                                    <a:gd name="connsiteY17" fmla="*/ 2247841 h 1968285"/>
                                    <a:gd name="connsiteX18" fmla="*/ 845225 w 2510725"/>
                                    <a:gd name="connsiteY18" fmla="*/ 2113654 h 1968285"/>
                                    <a:gd name="connsiteX19" fmla="*/ 418454 w 2510725"/>
                                    <a:gd name="connsiteY19" fmla="*/ 1968285 h 1968285"/>
                                    <a:gd name="connsiteX20" fmla="*/ 328054 w 2510725"/>
                                    <a:gd name="connsiteY20" fmla="*/ 1968285 h 1968285"/>
                                    <a:gd name="connsiteX21" fmla="*/ 0 w 2510725"/>
                                    <a:gd name="connsiteY21" fmla="*/ 1640231 h 1968285"/>
                                    <a:gd name="connsiteX22" fmla="*/ 0 w 2510725"/>
                                    <a:gd name="connsiteY22" fmla="*/ 1640238 h 1968285"/>
                                    <a:gd name="connsiteX23" fmla="*/ 0 w 2510725"/>
                                    <a:gd name="connsiteY23" fmla="*/ 1148166 h 1968285"/>
                                    <a:gd name="connsiteX24" fmla="*/ 0 w 2510725"/>
                                    <a:gd name="connsiteY24" fmla="*/ 1148166 h 1968285"/>
                                    <a:gd name="connsiteX25" fmla="*/ 0 w 2510725"/>
                                    <a:gd name="connsiteY25" fmla="*/ 721708 h 1968285"/>
                                    <a:gd name="connsiteX26" fmla="*/ 0 w 2510725"/>
                                    <a:gd name="connsiteY26" fmla="*/ 328054 h 19682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510725" h="1968285" fill="none" extrusionOk="0">
                                      <a:moveTo>
                                        <a:pt x="0" y="328054"/>
                                      </a:moveTo>
                                      <a:cubicBezTo>
                                        <a:pt x="14395" y="147800"/>
                                        <a:pt x="126158" y="2021"/>
                                        <a:pt x="328054" y="0"/>
                                      </a:cubicBezTo>
                                      <a:cubicBezTo>
                                        <a:pt x="370786" y="-7167"/>
                                        <a:pt x="387008" y="790"/>
                                        <a:pt x="418454" y="0"/>
                                      </a:cubicBezTo>
                                      <a:lnTo>
                                        <a:pt x="418454" y="0"/>
                                      </a:lnTo>
                                      <a:cubicBezTo>
                                        <a:pt x="503189" y="-1153"/>
                                        <a:pt x="589787" y="10039"/>
                                        <a:pt x="726018" y="0"/>
                                      </a:cubicBezTo>
                                      <a:cubicBezTo>
                                        <a:pt x="862249" y="-10039"/>
                                        <a:pt x="929683" y="6389"/>
                                        <a:pt x="1046135" y="0"/>
                                      </a:cubicBezTo>
                                      <a:cubicBezTo>
                                        <a:pt x="1306996" y="-37809"/>
                                        <a:pt x="1439002" y="19650"/>
                                        <a:pt x="1591672" y="0"/>
                                      </a:cubicBezTo>
                                      <a:cubicBezTo>
                                        <a:pt x="1744342" y="-19650"/>
                                        <a:pt x="1958254" y="17169"/>
                                        <a:pt x="2182671" y="0"/>
                                      </a:cubicBezTo>
                                      <a:cubicBezTo>
                                        <a:pt x="2342572" y="117"/>
                                        <a:pt x="2526011" y="143499"/>
                                        <a:pt x="2510725" y="328054"/>
                                      </a:cubicBezTo>
                                      <a:cubicBezTo>
                                        <a:pt x="2548444" y="422724"/>
                                        <a:pt x="2477707" y="586278"/>
                                        <a:pt x="2510725" y="746311"/>
                                      </a:cubicBezTo>
                                      <a:cubicBezTo>
                                        <a:pt x="2543743" y="906344"/>
                                        <a:pt x="2509136" y="1025403"/>
                                        <a:pt x="2510725" y="1148166"/>
                                      </a:cubicBezTo>
                                      <a:lnTo>
                                        <a:pt x="2510725" y="1148166"/>
                                      </a:lnTo>
                                      <a:cubicBezTo>
                                        <a:pt x="2555484" y="1360765"/>
                                        <a:pt x="2495461" y="1520545"/>
                                        <a:pt x="2510725" y="1640238"/>
                                      </a:cubicBezTo>
                                      <a:lnTo>
                                        <a:pt x="2510725" y="1640231"/>
                                      </a:lnTo>
                                      <a:cubicBezTo>
                                        <a:pt x="2528701" y="1831706"/>
                                        <a:pt x="2388514" y="1953947"/>
                                        <a:pt x="2182671" y="1968285"/>
                                      </a:cubicBezTo>
                                      <a:cubicBezTo>
                                        <a:pt x="1928811" y="1988828"/>
                                        <a:pt x="1831378" y="1911205"/>
                                        <a:pt x="1603038" y="1968285"/>
                                      </a:cubicBezTo>
                                      <a:cubicBezTo>
                                        <a:pt x="1374698" y="2025365"/>
                                        <a:pt x="1186118" y="1939803"/>
                                        <a:pt x="1046135" y="1968285"/>
                                      </a:cubicBezTo>
                                      <a:cubicBezTo>
                                        <a:pt x="1136747" y="2073794"/>
                                        <a:pt x="1142047" y="2134823"/>
                                        <a:pt x="1239168" y="2247841"/>
                                      </a:cubicBezTo>
                                      <a:cubicBezTo>
                                        <a:pt x="1071428" y="2224057"/>
                                        <a:pt x="1016873" y="2124174"/>
                                        <a:pt x="845225" y="2113654"/>
                                      </a:cubicBezTo>
                                      <a:cubicBezTo>
                                        <a:pt x="673577" y="2103134"/>
                                        <a:pt x="560764" y="1980793"/>
                                        <a:pt x="418454" y="1968285"/>
                                      </a:cubicBezTo>
                                      <a:cubicBezTo>
                                        <a:pt x="379246" y="1973725"/>
                                        <a:pt x="357147" y="1962237"/>
                                        <a:pt x="328054" y="1968285"/>
                                      </a:cubicBezTo>
                                      <a:cubicBezTo>
                                        <a:pt x="151387" y="1969412"/>
                                        <a:pt x="5333" y="1818486"/>
                                        <a:pt x="0" y="1640231"/>
                                      </a:cubicBezTo>
                                      <a:lnTo>
                                        <a:pt x="0" y="1640238"/>
                                      </a:lnTo>
                                      <a:cubicBezTo>
                                        <a:pt x="-23248" y="1400758"/>
                                        <a:pt x="25697" y="1264181"/>
                                        <a:pt x="0" y="1148166"/>
                                      </a:cubicBezTo>
                                      <a:lnTo>
                                        <a:pt x="0" y="1148166"/>
                                      </a:lnTo>
                                      <a:cubicBezTo>
                                        <a:pt x="-28510" y="964917"/>
                                        <a:pt x="5610" y="857462"/>
                                        <a:pt x="0" y="721708"/>
                                      </a:cubicBezTo>
                                      <a:cubicBezTo>
                                        <a:pt x="-5610" y="585954"/>
                                        <a:pt x="33984" y="523394"/>
                                        <a:pt x="0" y="328054"/>
                                      </a:cubicBezTo>
                                      <a:close/>
                                    </a:path>
                                    <a:path w="2510725" h="1968285" stroke="0" extrusionOk="0">
                                      <a:moveTo>
                                        <a:pt x="0" y="328054"/>
                                      </a:moveTo>
                                      <a:cubicBezTo>
                                        <a:pt x="6487" y="183674"/>
                                        <a:pt x="166850" y="5416"/>
                                        <a:pt x="328054" y="0"/>
                                      </a:cubicBezTo>
                                      <a:cubicBezTo>
                                        <a:pt x="350580" y="-949"/>
                                        <a:pt x="397482" y="3086"/>
                                        <a:pt x="418454" y="0"/>
                                      </a:cubicBezTo>
                                      <a:lnTo>
                                        <a:pt x="418454" y="0"/>
                                      </a:lnTo>
                                      <a:cubicBezTo>
                                        <a:pt x="562515" y="-33645"/>
                                        <a:pt x="579946" y="5129"/>
                                        <a:pt x="738571" y="0"/>
                                      </a:cubicBezTo>
                                      <a:cubicBezTo>
                                        <a:pt x="897196" y="-5129"/>
                                        <a:pt x="937263" y="23934"/>
                                        <a:pt x="1046135" y="0"/>
                                      </a:cubicBezTo>
                                      <a:cubicBezTo>
                                        <a:pt x="1187411" y="-32133"/>
                                        <a:pt x="1396170" y="60673"/>
                                        <a:pt x="1637134" y="0"/>
                                      </a:cubicBezTo>
                                      <a:cubicBezTo>
                                        <a:pt x="1878098" y="-60673"/>
                                        <a:pt x="2038038" y="7119"/>
                                        <a:pt x="2182671" y="0"/>
                                      </a:cubicBezTo>
                                      <a:cubicBezTo>
                                        <a:pt x="2389267" y="47176"/>
                                        <a:pt x="2480889" y="122122"/>
                                        <a:pt x="2510725" y="328054"/>
                                      </a:cubicBezTo>
                                      <a:cubicBezTo>
                                        <a:pt x="2523095" y="494351"/>
                                        <a:pt x="2488070" y="601814"/>
                                        <a:pt x="2510725" y="738110"/>
                                      </a:cubicBezTo>
                                      <a:cubicBezTo>
                                        <a:pt x="2533380" y="874406"/>
                                        <a:pt x="2502683" y="996376"/>
                                        <a:pt x="2510725" y="1148166"/>
                                      </a:cubicBezTo>
                                      <a:lnTo>
                                        <a:pt x="2510725" y="1148166"/>
                                      </a:lnTo>
                                      <a:cubicBezTo>
                                        <a:pt x="2564892" y="1296147"/>
                                        <a:pt x="2488371" y="1410995"/>
                                        <a:pt x="2510725" y="1640238"/>
                                      </a:cubicBezTo>
                                      <a:lnTo>
                                        <a:pt x="2510725" y="1640231"/>
                                      </a:lnTo>
                                      <a:cubicBezTo>
                                        <a:pt x="2477015" y="1808797"/>
                                        <a:pt x="2355593" y="1983997"/>
                                        <a:pt x="2182671" y="1968285"/>
                                      </a:cubicBezTo>
                                      <a:cubicBezTo>
                                        <a:pt x="2039728" y="1979737"/>
                                        <a:pt x="1898526" y="1927521"/>
                                        <a:pt x="1637134" y="1968285"/>
                                      </a:cubicBezTo>
                                      <a:cubicBezTo>
                                        <a:pt x="1375742" y="2009049"/>
                                        <a:pt x="1213215" y="1964967"/>
                                        <a:pt x="1046135" y="1968285"/>
                                      </a:cubicBezTo>
                                      <a:cubicBezTo>
                                        <a:pt x="1140169" y="2085412"/>
                                        <a:pt x="1171985" y="2155722"/>
                                        <a:pt x="1239168" y="2247841"/>
                                      </a:cubicBezTo>
                                      <a:cubicBezTo>
                                        <a:pt x="1133939" y="2240172"/>
                                        <a:pt x="981695" y="2151827"/>
                                        <a:pt x="853432" y="2116450"/>
                                      </a:cubicBezTo>
                                      <a:cubicBezTo>
                                        <a:pt x="725169" y="2081073"/>
                                        <a:pt x="527918" y="1973533"/>
                                        <a:pt x="418454" y="1968285"/>
                                      </a:cubicBezTo>
                                      <a:cubicBezTo>
                                        <a:pt x="375230" y="1970398"/>
                                        <a:pt x="351954" y="1962632"/>
                                        <a:pt x="328054" y="1968285"/>
                                      </a:cubicBezTo>
                                      <a:cubicBezTo>
                                        <a:pt x="142762" y="1996128"/>
                                        <a:pt x="-4859" y="1869830"/>
                                        <a:pt x="0" y="1640231"/>
                                      </a:cubicBezTo>
                                      <a:lnTo>
                                        <a:pt x="0" y="1640238"/>
                                      </a:lnTo>
                                      <a:cubicBezTo>
                                        <a:pt x="-48693" y="1418634"/>
                                        <a:pt x="39376" y="1352298"/>
                                        <a:pt x="0" y="1148166"/>
                                      </a:cubicBezTo>
                                      <a:lnTo>
                                        <a:pt x="0" y="1148166"/>
                                      </a:lnTo>
                                      <a:cubicBezTo>
                                        <a:pt x="-5420" y="965427"/>
                                        <a:pt x="15681" y="876556"/>
                                        <a:pt x="0" y="738110"/>
                                      </a:cubicBezTo>
                                      <a:cubicBezTo>
                                        <a:pt x="-15681" y="599664"/>
                                        <a:pt x="38382" y="471641"/>
                                        <a:pt x="0" y="328054"/>
                                      </a:cubicBezTo>
                                      <a:close/>
                                    </a:path>
                                  </a:pathLst>
                                </a:custGeom>
                                <ask:type>
                                  <ask:lineSketchNone/>
                                </ask:type>
                              </ask:lineSketchStyleProps>
                            </a:ext>
                          </a:extLst>
                        </a:ln>
                        <a:effectLst/>
                      </wps:spPr>
                      <wps:txbx>
                        <w:txbxContent>
                          <w:p w14:paraId="7A219163" w14:textId="77777777" w:rsidR="003620B0" w:rsidRPr="00EC7D0C" w:rsidRDefault="003620B0" w:rsidP="008F2483">
                            <w:pPr>
                              <w:pStyle w:val="Textfelder"/>
                            </w:pPr>
                            <w:r>
                              <w:t>Und Schäden durch __________ sind durch die Kfz-Haftpflichtversicherung abgedeckt?</w:t>
                            </w:r>
                          </w:p>
                          <w:p w14:paraId="74D38676" w14:textId="77777777" w:rsidR="003620B0" w:rsidRDefault="003620B0"/>
                          <w:p w14:paraId="71DA54AD" w14:textId="77777777" w:rsidR="003620B0" w:rsidRPr="00EC7D0C" w:rsidRDefault="003620B0" w:rsidP="008F2483">
                            <w:pPr>
                              <w:pStyle w:val="Textfelder"/>
                            </w:pPr>
                            <w:r>
                              <w:t>Und Schäden durch __________ sind durch die Kfz-Haftpflichtversicherung abgedeckt?</w:t>
                            </w:r>
                          </w:p>
                          <w:p w14:paraId="5FEF5BC5" w14:textId="77777777" w:rsidR="003620B0" w:rsidRDefault="003620B0"/>
                          <w:p w14:paraId="7CA07632" w14:textId="77777777" w:rsidR="003620B0" w:rsidRPr="00EC7D0C" w:rsidRDefault="003620B0" w:rsidP="008F2483">
                            <w:pPr>
                              <w:pStyle w:val="Textfelder"/>
                            </w:pPr>
                            <w:r>
                              <w:t>Und Schäden durch __________ sind durch die Kfz-Haftpflichtversicherung abgedeckt?</w:t>
                            </w:r>
                          </w:p>
                          <w:p w14:paraId="32E35001" w14:textId="77777777" w:rsidR="003620B0" w:rsidRDefault="003620B0"/>
                          <w:p w14:paraId="5581094F" w14:textId="77777777" w:rsidR="003620B0" w:rsidRPr="00EC7D0C" w:rsidRDefault="003620B0" w:rsidP="008F2483">
                            <w:pPr>
                              <w:pStyle w:val="Textfelder"/>
                            </w:pPr>
                            <w:r>
                              <w:t>Und Schäden durch __________ sind durch die Kfz-Haftpflichtversicherung abgedeckt?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1656B" id="Abgerundete rechteckige Legende 206" o:spid="_x0000_s1412" type="#_x0000_t62" style="position:absolute;left:0;text-align:left;margin-left:297.45pt;margin-top:23.8pt;width:197.55pt;height:107.7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" adj="19107,24668" fillcolor="window" strokecolor="windowText" strokeweight="1pt">
                <v:textbox>
                  <w:txbxContent>
                    <w:p w14:paraId="7A219163" w14:textId="77777777" w:rsidR="003620B0" w:rsidRPr="00EC7D0C" w:rsidRDefault="003620B0" w:rsidP="008F2483">
                      <w:pPr>
                        <w:pStyle w:val="Textfelder"/>
                      </w:pPr>
                      <w:r>
                        <w:t>Und Schäden durch __________ sind durch die Kfz-Haftpflichtversicherung abgedeckt?</w:t>
                      </w:r>
                    </w:p>
                    <w:p w14:paraId="74D38676" w14:textId="77777777" w:rsidR="003620B0" w:rsidRDefault="003620B0"/>
                    <w:p w14:paraId="71DA54AD" w14:textId="77777777" w:rsidR="003620B0" w:rsidRPr="00EC7D0C" w:rsidRDefault="003620B0" w:rsidP="008F2483">
                      <w:pPr>
                        <w:pStyle w:val="Textfelder"/>
                      </w:pPr>
                      <w:r>
                        <w:t>Und Schäden durch __________ sind durch die Kfz-Haftpflichtversicherung abgedeckt?</w:t>
                      </w:r>
                    </w:p>
                    <w:p w14:paraId="5FEF5BC5" w14:textId="77777777" w:rsidR="003620B0" w:rsidRDefault="003620B0"/>
                    <w:p w14:paraId="7CA07632" w14:textId="77777777" w:rsidR="003620B0" w:rsidRPr="00EC7D0C" w:rsidRDefault="003620B0" w:rsidP="008F2483">
                      <w:pPr>
                        <w:pStyle w:val="Textfelder"/>
                      </w:pPr>
                      <w:r>
                        <w:t>Und Schäden durch __________ sind durch die Kfz-Haftpflichtversicherung abgedeckt?</w:t>
                      </w:r>
                    </w:p>
                    <w:p w14:paraId="32E35001" w14:textId="77777777" w:rsidR="003620B0" w:rsidRDefault="003620B0"/>
                    <w:p w14:paraId="5581094F" w14:textId="77777777" w:rsidR="003620B0" w:rsidRPr="00EC7D0C" w:rsidRDefault="003620B0" w:rsidP="008F2483">
                      <w:pPr>
                        <w:pStyle w:val="Textfelder"/>
                      </w:pPr>
                      <w:r>
                        <w:t>Und Schäden durch __________ sind durch die Kfz-Haftpflichtversicherung abgedeckt?</w:t>
                      </w:r>
                    </w:p>
                  </w:txbxContent>
                </v:textbox>
                <w10:wrap anchorx="margin"/>
              </v:shape>
            </w:pict>
          </mc:Fallback>
        </mc:AlternateContent>
      </w:r>
      <w:r w:rsidRPr="002575C0">
        <w:rPr>
          <w:rFonts w:eastAsia="Times New Roman"/>
          <w:sz w:val="28"/>
          <w:szCs w:val="20"/>
        </w:rPr>
        <w:tab/>
      </w:r>
    </w:p>
    <w:p w14:paraId="1452F1BF" w14:textId="77777777" w:rsidR="008F2483" w:rsidRPr="002575C0" w:rsidRDefault="008F2483" w:rsidP="008F2483">
      <w:pPr>
        <w:tabs>
          <w:tab w:val="left" w:pos="7688"/>
        </w:tabs>
        <w:spacing w:after="160" w:line="276" w:lineRule="auto"/>
        <w:rPr>
          <w:rFonts w:eastAsia="Times New Roman"/>
          <w:sz w:val="28"/>
          <w:szCs w:val="20"/>
        </w:rPr>
      </w:pPr>
    </w:p>
    <w:p w14:paraId="4D10D66C" w14:textId="77777777" w:rsidR="008F2483" w:rsidRPr="002575C0" w:rsidRDefault="008F2483" w:rsidP="008F2483">
      <w:pPr>
        <w:tabs>
          <w:tab w:val="left" w:pos="7688"/>
        </w:tabs>
        <w:spacing w:after="160" w:line="276" w:lineRule="auto"/>
        <w:rPr>
          <w:rFonts w:eastAsia="Times New Roman"/>
          <w:sz w:val="28"/>
          <w:szCs w:val="20"/>
        </w:rPr>
      </w:pPr>
    </w:p>
    <w:p w14:paraId="19FEC341" w14:textId="77777777" w:rsidR="008F2483" w:rsidRPr="002575C0" w:rsidRDefault="008F2483" w:rsidP="008F2483">
      <w:pPr>
        <w:tabs>
          <w:tab w:val="left" w:pos="7688"/>
        </w:tabs>
        <w:spacing w:after="160" w:line="276" w:lineRule="auto"/>
        <w:rPr>
          <w:rFonts w:eastAsia="Times New Roman"/>
          <w:sz w:val="28"/>
          <w:szCs w:val="20"/>
        </w:rPr>
      </w:pPr>
    </w:p>
    <w:p w14:paraId="5D955C2B" w14:textId="77777777" w:rsidR="008F2483" w:rsidRPr="002575C0" w:rsidRDefault="008F2483" w:rsidP="008F2483">
      <w:pPr>
        <w:tabs>
          <w:tab w:val="left" w:pos="7688"/>
        </w:tabs>
        <w:spacing w:after="160" w:line="276" w:lineRule="auto"/>
        <w:rPr>
          <w:rFonts w:eastAsia="Times New Roman"/>
          <w:sz w:val="28"/>
          <w:szCs w:val="20"/>
        </w:rPr>
      </w:pPr>
    </w:p>
    <w:p w14:paraId="45FDC95E" w14:textId="77777777" w:rsidR="008F2483" w:rsidRPr="002575C0" w:rsidRDefault="008F2483" w:rsidP="008F2483">
      <w:pPr>
        <w:tabs>
          <w:tab w:val="left" w:pos="7688"/>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81824" behindDoc="0" locked="0" layoutInCell="1" allowOverlap="1" wp14:anchorId="24201A44" wp14:editId="7E9C5F04">
                <wp:simplePos x="0" y="0"/>
                <wp:positionH relativeFrom="margin">
                  <wp:posOffset>183515</wp:posOffset>
                </wp:positionH>
                <wp:positionV relativeFrom="paragraph">
                  <wp:posOffset>38100</wp:posOffset>
                </wp:positionV>
                <wp:extent cx="1871980" cy="1043940"/>
                <wp:effectExtent l="0" t="0" r="13970" b="156210"/>
                <wp:wrapNone/>
                <wp:docPr id="418" name="Abgerundete rechteckige Legende 207"/>
                <wp:cNvGraphicFramePr/>
                <a:graphic xmlns:a="http://schemas.openxmlformats.org/drawingml/2006/main">
                  <a:graphicData uri="http://schemas.microsoft.com/office/word/2010/wordprocessingShape">
                    <wps:wsp>
                      <wps:cNvSpPr/>
                      <wps:spPr>
                        <a:xfrm>
                          <a:off x="0" y="0"/>
                          <a:ext cx="1871980" cy="1043940"/>
                        </a:xfrm>
                        <a:prstGeom prst="wedgeRoundRectCallout">
                          <a:avLst>
                            <a:gd name="adj1" fmla="val -35841"/>
                            <a:gd name="adj2" fmla="val 6212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3A9E9BC3" w14:textId="77777777" w:rsidR="003620B0" w:rsidRPr="00EC7D0C" w:rsidRDefault="003620B0" w:rsidP="008F2483">
                            <w:pPr>
                              <w:pStyle w:val="Textfelder"/>
                            </w:pPr>
                            <w:r>
                              <w:t>Genau. Sie kennen sich ganz schön gut aus!</w:t>
                            </w:r>
                          </w:p>
                          <w:p w14:paraId="71CA59F5" w14:textId="77777777" w:rsidR="003620B0" w:rsidRDefault="003620B0"/>
                          <w:p w14:paraId="7AEA0F33" w14:textId="77777777" w:rsidR="003620B0" w:rsidRPr="00EC7D0C" w:rsidRDefault="003620B0" w:rsidP="008F2483">
                            <w:pPr>
                              <w:pStyle w:val="Textfelder"/>
                            </w:pPr>
                            <w:r>
                              <w:t>Genau. Sie kennen sich ganz schön gut aus!</w:t>
                            </w:r>
                          </w:p>
                          <w:p w14:paraId="005619D5" w14:textId="77777777" w:rsidR="003620B0" w:rsidRDefault="003620B0"/>
                          <w:p w14:paraId="0229AF10" w14:textId="77777777" w:rsidR="003620B0" w:rsidRPr="00EC7D0C" w:rsidRDefault="003620B0" w:rsidP="008F2483">
                            <w:pPr>
                              <w:pStyle w:val="Textfelder"/>
                            </w:pPr>
                            <w:r>
                              <w:t>Genau. Sie kennen sich ganz schön gut aus!</w:t>
                            </w:r>
                          </w:p>
                          <w:p w14:paraId="142DB283" w14:textId="77777777" w:rsidR="003620B0" w:rsidRDefault="003620B0"/>
                          <w:p w14:paraId="38260832" w14:textId="77777777" w:rsidR="003620B0" w:rsidRPr="00EC7D0C" w:rsidRDefault="003620B0" w:rsidP="008F2483">
                            <w:pPr>
                              <w:pStyle w:val="Textfelder"/>
                            </w:pPr>
                            <w:r>
                              <w:t>Genau. Sie kennen sich ganz schön gut aus!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01A44" id="Abgerundete rechteckige Legende 207" o:spid="_x0000_s1413" type="#_x0000_t62" style="position:absolute;left:0;text-align:left;margin-left:14.45pt;margin-top:3pt;width:147.4pt;height:82.2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" adj="3058,24220" fillcolor="window" strokecolor="windowText" strokeweight="1pt">
                <v:textbox>
                  <w:txbxContent>
                    <w:p w14:paraId="3A9E9BC3" w14:textId="77777777" w:rsidR="003620B0" w:rsidRPr="00EC7D0C" w:rsidRDefault="003620B0" w:rsidP="008F2483">
                      <w:pPr>
                        <w:pStyle w:val="Textfelder"/>
                      </w:pPr>
                      <w:r>
                        <w:t>Genau. Sie kennen sich ganz schön gut aus!</w:t>
                      </w:r>
                    </w:p>
                    <w:p w14:paraId="71CA59F5" w14:textId="77777777" w:rsidR="003620B0" w:rsidRDefault="003620B0"/>
                    <w:p w14:paraId="7AEA0F33" w14:textId="77777777" w:rsidR="003620B0" w:rsidRPr="00EC7D0C" w:rsidRDefault="003620B0" w:rsidP="008F2483">
                      <w:pPr>
                        <w:pStyle w:val="Textfelder"/>
                      </w:pPr>
                      <w:r>
                        <w:t>Genau. Sie kennen sich ganz schön gut aus!</w:t>
                      </w:r>
                    </w:p>
                    <w:p w14:paraId="005619D5" w14:textId="77777777" w:rsidR="003620B0" w:rsidRDefault="003620B0"/>
                    <w:p w14:paraId="0229AF10" w14:textId="77777777" w:rsidR="003620B0" w:rsidRPr="00EC7D0C" w:rsidRDefault="003620B0" w:rsidP="008F2483">
                      <w:pPr>
                        <w:pStyle w:val="Textfelder"/>
                      </w:pPr>
                      <w:r>
                        <w:t>Genau. Sie kennen sich ganz schön gut aus!</w:t>
                      </w:r>
                    </w:p>
                    <w:p w14:paraId="142DB283" w14:textId="77777777" w:rsidR="003620B0" w:rsidRDefault="003620B0"/>
                    <w:p w14:paraId="38260832" w14:textId="77777777" w:rsidR="003620B0" w:rsidRPr="00EC7D0C" w:rsidRDefault="003620B0" w:rsidP="008F2483">
                      <w:pPr>
                        <w:pStyle w:val="Textfelder"/>
                      </w:pPr>
                      <w:r>
                        <w:t>Genau. Sie kennen sich ganz schön gut aus!</w:t>
                      </w:r>
                    </w:p>
                  </w:txbxContent>
                </v:textbox>
                <w10:wrap anchorx="margin"/>
              </v:shape>
            </w:pict>
          </mc:Fallback>
        </mc:AlternateContent>
      </w:r>
    </w:p>
    <w:p w14:paraId="3422FCA2" w14:textId="77777777" w:rsidR="008F2483" w:rsidRPr="002575C0" w:rsidRDefault="008F2483" w:rsidP="008F2483">
      <w:pPr>
        <w:tabs>
          <w:tab w:val="left" w:pos="7688"/>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82848" behindDoc="0" locked="0" layoutInCell="1" allowOverlap="1" wp14:anchorId="4FF6251F" wp14:editId="30FAFC17">
                <wp:simplePos x="0" y="0"/>
                <wp:positionH relativeFrom="margin">
                  <wp:posOffset>5460111</wp:posOffset>
                </wp:positionH>
                <wp:positionV relativeFrom="paragraph">
                  <wp:posOffset>539115</wp:posOffset>
                </wp:positionV>
                <wp:extent cx="827405" cy="359410"/>
                <wp:effectExtent l="0" t="0" r="10795" b="193040"/>
                <wp:wrapNone/>
                <wp:docPr id="419" name="Abgerundete rechteckige Legende 206"/>
                <wp:cNvGraphicFramePr/>
                <a:graphic xmlns:a="http://schemas.openxmlformats.org/drawingml/2006/main">
                  <a:graphicData uri="http://schemas.microsoft.com/office/word/2010/wordprocessingShape">
                    <wps:wsp>
                      <wps:cNvSpPr/>
                      <wps:spPr>
                        <a:xfrm>
                          <a:off x="0" y="0"/>
                          <a:ext cx="827405" cy="359410"/>
                        </a:xfrm>
                        <a:prstGeom prst="wedgeRoundRectCallout">
                          <a:avLst>
                            <a:gd name="adj1" fmla="val 36537"/>
                            <a:gd name="adj2" fmla="val 9084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7FBEB4C" w14:textId="77777777" w:rsidR="003620B0" w:rsidRPr="00EC7D0C" w:rsidRDefault="003620B0" w:rsidP="008F2483">
                            <w:pPr>
                              <w:pStyle w:val="Textfelder"/>
                            </w:pPr>
                            <w:r>
                              <w:t>Danke!</w:t>
                            </w:r>
                          </w:p>
                          <w:p w14:paraId="367E8E83" w14:textId="77777777" w:rsidR="003620B0" w:rsidRDefault="003620B0"/>
                          <w:p w14:paraId="302E1181" w14:textId="77777777" w:rsidR="003620B0" w:rsidRPr="00EC7D0C" w:rsidRDefault="003620B0" w:rsidP="008F2483">
                            <w:pPr>
                              <w:pStyle w:val="Textfelder"/>
                            </w:pPr>
                            <w:r>
                              <w:t>Danke!</w:t>
                            </w:r>
                          </w:p>
                          <w:p w14:paraId="72625A80" w14:textId="77777777" w:rsidR="003620B0" w:rsidRDefault="003620B0"/>
                          <w:p w14:paraId="4236DC22" w14:textId="77777777" w:rsidR="003620B0" w:rsidRPr="00EC7D0C" w:rsidRDefault="003620B0" w:rsidP="008F2483">
                            <w:pPr>
                              <w:pStyle w:val="Textfelder"/>
                            </w:pPr>
                            <w:r>
                              <w:t>Danke!</w:t>
                            </w:r>
                          </w:p>
                          <w:p w14:paraId="4DA7D31A" w14:textId="77777777" w:rsidR="003620B0" w:rsidRDefault="003620B0"/>
                          <w:p w14:paraId="3A5A629D" w14:textId="77777777" w:rsidR="003620B0" w:rsidRPr="00EC7D0C" w:rsidRDefault="003620B0" w:rsidP="008F2483">
                            <w:pPr>
                              <w:pStyle w:val="Textfelder"/>
                            </w:pPr>
                            <w:r>
                              <w:t>Danke!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6251F" id="_x0000_s1414" type="#_x0000_t62" style="position:absolute;left:0;text-align:left;margin-left:429.95pt;margin-top:42.45pt;width:65.15pt;height:28.3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" adj="18692,30422" fillcolor="window" strokecolor="windowText" strokeweight="1pt">
                <v:textbox>
                  <w:txbxContent>
                    <w:p w14:paraId="17FBEB4C" w14:textId="77777777" w:rsidR="003620B0" w:rsidRPr="00EC7D0C" w:rsidRDefault="003620B0" w:rsidP="008F2483">
                      <w:pPr>
                        <w:pStyle w:val="Textfelder"/>
                      </w:pPr>
                      <w:r>
                        <w:t>Danke!</w:t>
                      </w:r>
                    </w:p>
                    <w:p w14:paraId="367E8E83" w14:textId="77777777" w:rsidR="003620B0" w:rsidRDefault="003620B0"/>
                    <w:p w14:paraId="302E1181" w14:textId="77777777" w:rsidR="003620B0" w:rsidRPr="00EC7D0C" w:rsidRDefault="003620B0" w:rsidP="008F2483">
                      <w:pPr>
                        <w:pStyle w:val="Textfelder"/>
                      </w:pPr>
                      <w:r>
                        <w:t>Danke!</w:t>
                      </w:r>
                    </w:p>
                    <w:p w14:paraId="72625A80" w14:textId="77777777" w:rsidR="003620B0" w:rsidRDefault="003620B0"/>
                    <w:p w14:paraId="4236DC22" w14:textId="77777777" w:rsidR="003620B0" w:rsidRPr="00EC7D0C" w:rsidRDefault="003620B0" w:rsidP="008F2483">
                      <w:pPr>
                        <w:pStyle w:val="Textfelder"/>
                      </w:pPr>
                      <w:r>
                        <w:t>Danke!</w:t>
                      </w:r>
                    </w:p>
                    <w:p w14:paraId="4DA7D31A" w14:textId="77777777" w:rsidR="003620B0" w:rsidRDefault="003620B0"/>
                    <w:p w14:paraId="3A5A629D" w14:textId="77777777" w:rsidR="003620B0" w:rsidRPr="00EC7D0C" w:rsidRDefault="003620B0" w:rsidP="008F2483">
                      <w:pPr>
                        <w:pStyle w:val="Textfelder"/>
                      </w:pPr>
                      <w:r>
                        <w:t>Danke!</w:t>
                      </w:r>
                    </w:p>
                  </w:txbxContent>
                </v:textbox>
                <w10:wrap anchorx="margin"/>
              </v:shape>
            </w:pict>
          </mc:Fallback>
        </mc:AlternateContent>
      </w:r>
    </w:p>
    <w:p w14:paraId="3D429264" w14:textId="77777777" w:rsidR="0038477F" w:rsidRDefault="0038477F" w:rsidP="00CA3C7F">
      <w:pPr>
        <w:tabs>
          <w:tab w:val="left" w:pos="851"/>
        </w:tabs>
        <w:ind w:left="0"/>
        <w:rPr>
          <w:rFonts w:eastAsia="Times New Roman"/>
          <w:sz w:val="28"/>
          <w:szCs w:val="28"/>
        </w:rPr>
        <w:sectPr w:rsidR="0038477F" w:rsidSect="00434A63">
          <w:headerReference w:type="first" r:id="rId189"/>
          <w:pgSz w:w="11900" w:h="16840"/>
          <w:pgMar w:top="2835" w:right="851" w:bottom="1134" w:left="851" w:header="709" w:footer="454" w:gutter="0"/>
          <w:cols w:space="708"/>
          <w:titlePg/>
          <w:docGrid w:linePitch="360"/>
        </w:sectPr>
      </w:pPr>
    </w:p>
    <w:p w14:paraId="3DF6E15E" w14:textId="77777777" w:rsidR="0038477F" w:rsidRDefault="0038477F" w:rsidP="0038477F">
      <w:pPr>
        <w:spacing w:after="160" w:line="276" w:lineRule="auto"/>
        <w:rPr>
          <w:rFonts w:eastAsia="Times New Roman"/>
          <w:sz w:val="28"/>
          <w:szCs w:val="20"/>
        </w:rPr>
      </w:pPr>
      <w:r>
        <w:rPr>
          <w:noProof/>
        </w:rPr>
        <w:lastRenderedPageBreak/>
        <mc:AlternateContent>
          <mc:Choice Requires="wps">
            <w:drawing>
              <wp:anchor distT="0" distB="0" distL="114300" distR="114300" simplePos="0" relativeHeight="251985920" behindDoc="0" locked="0" layoutInCell="1" allowOverlap="1" wp14:anchorId="27A5D26D" wp14:editId="1F8671CC">
                <wp:simplePos x="0" y="0"/>
                <wp:positionH relativeFrom="margin">
                  <wp:posOffset>179705</wp:posOffset>
                </wp:positionH>
                <wp:positionV relativeFrom="topMargin">
                  <wp:posOffset>1828800</wp:posOffset>
                </wp:positionV>
                <wp:extent cx="2428875" cy="828675"/>
                <wp:effectExtent l="19050" t="19050" r="47625" b="47625"/>
                <wp:wrapNone/>
                <wp:docPr id="424" name="Textfeld 424"/>
                <wp:cNvGraphicFramePr/>
                <a:graphic xmlns:a="http://schemas.openxmlformats.org/drawingml/2006/main">
                  <a:graphicData uri="http://schemas.microsoft.com/office/word/2010/wordprocessingShape">
                    <wps:wsp>
                      <wps:cNvSpPr txBox="1"/>
                      <wps:spPr>
                        <a:xfrm>
                          <a:off x="0" y="0"/>
                          <a:ext cx="2428875" cy="828675"/>
                        </a:xfrm>
                        <a:custGeom>
                          <a:avLst/>
                          <a:gdLst>
                            <a:gd name="connsiteX0" fmla="*/ 0 w 2428875"/>
                            <a:gd name="connsiteY0" fmla="*/ 0 h 828675"/>
                            <a:gd name="connsiteX1" fmla="*/ 607219 w 2428875"/>
                            <a:gd name="connsiteY1" fmla="*/ 0 h 828675"/>
                            <a:gd name="connsiteX2" fmla="*/ 1214438 w 2428875"/>
                            <a:gd name="connsiteY2" fmla="*/ 0 h 828675"/>
                            <a:gd name="connsiteX3" fmla="*/ 1773079 w 2428875"/>
                            <a:gd name="connsiteY3" fmla="*/ 0 h 828675"/>
                            <a:gd name="connsiteX4" fmla="*/ 2428875 w 2428875"/>
                            <a:gd name="connsiteY4" fmla="*/ 0 h 828675"/>
                            <a:gd name="connsiteX5" fmla="*/ 2428875 w 2428875"/>
                            <a:gd name="connsiteY5" fmla="*/ 430911 h 828675"/>
                            <a:gd name="connsiteX6" fmla="*/ 2428875 w 2428875"/>
                            <a:gd name="connsiteY6" fmla="*/ 828675 h 828675"/>
                            <a:gd name="connsiteX7" fmla="*/ 1870234 w 2428875"/>
                            <a:gd name="connsiteY7" fmla="*/ 828675 h 828675"/>
                            <a:gd name="connsiteX8" fmla="*/ 1238726 w 2428875"/>
                            <a:gd name="connsiteY8" fmla="*/ 828675 h 828675"/>
                            <a:gd name="connsiteX9" fmla="*/ 655796 w 2428875"/>
                            <a:gd name="connsiteY9" fmla="*/ 828675 h 828675"/>
                            <a:gd name="connsiteX10" fmla="*/ 0 w 2428875"/>
                            <a:gd name="connsiteY10" fmla="*/ 828675 h 828675"/>
                            <a:gd name="connsiteX11" fmla="*/ 0 w 2428875"/>
                            <a:gd name="connsiteY11" fmla="*/ 439198 h 828675"/>
                            <a:gd name="connsiteX12" fmla="*/ 0 w 2428875"/>
                            <a:gd name="connsiteY12" fmla="*/ 0 h 828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28875" h="828675" fill="none" extrusionOk="0">
                              <a:moveTo>
                                <a:pt x="0" y="0"/>
                              </a:moveTo>
                              <a:cubicBezTo>
                                <a:pt x="288313" y="14506"/>
                                <a:pt x="407927" y="-3703"/>
                                <a:pt x="607219" y="0"/>
                              </a:cubicBezTo>
                              <a:cubicBezTo>
                                <a:pt x="806511" y="3703"/>
                                <a:pt x="958321" y="29797"/>
                                <a:pt x="1214438" y="0"/>
                              </a:cubicBezTo>
                              <a:cubicBezTo>
                                <a:pt x="1470555" y="-29797"/>
                                <a:pt x="1524300" y="-17687"/>
                                <a:pt x="1773079" y="0"/>
                              </a:cubicBezTo>
                              <a:cubicBezTo>
                                <a:pt x="2021858" y="17687"/>
                                <a:pt x="2251739" y="-11562"/>
                                <a:pt x="2428875" y="0"/>
                              </a:cubicBezTo>
                              <a:cubicBezTo>
                                <a:pt x="2447830" y="109645"/>
                                <a:pt x="2425715" y="251194"/>
                                <a:pt x="2428875" y="430911"/>
                              </a:cubicBezTo>
                              <a:cubicBezTo>
                                <a:pt x="2432035" y="610628"/>
                                <a:pt x="2420170" y="672478"/>
                                <a:pt x="2428875" y="828675"/>
                              </a:cubicBezTo>
                              <a:cubicBezTo>
                                <a:pt x="2306533" y="839290"/>
                                <a:pt x="2148507" y="844896"/>
                                <a:pt x="1870234" y="828675"/>
                              </a:cubicBezTo>
                              <a:cubicBezTo>
                                <a:pt x="1591961" y="812454"/>
                                <a:pt x="1386694" y="822815"/>
                                <a:pt x="1238726" y="828675"/>
                              </a:cubicBezTo>
                              <a:cubicBezTo>
                                <a:pt x="1090758" y="834535"/>
                                <a:pt x="867710" y="809915"/>
                                <a:pt x="655796" y="828675"/>
                              </a:cubicBezTo>
                              <a:cubicBezTo>
                                <a:pt x="443882" y="847436"/>
                                <a:pt x="302644" y="800166"/>
                                <a:pt x="0" y="828675"/>
                              </a:cubicBezTo>
                              <a:cubicBezTo>
                                <a:pt x="-13062" y="748879"/>
                                <a:pt x="-2522" y="617334"/>
                                <a:pt x="0" y="439198"/>
                              </a:cubicBezTo>
                              <a:cubicBezTo>
                                <a:pt x="2522" y="261062"/>
                                <a:pt x="17716" y="148802"/>
                                <a:pt x="0" y="0"/>
                              </a:cubicBezTo>
                              <a:close/>
                            </a:path>
                            <a:path w="2428875" h="828675" stroke="0" extrusionOk="0">
                              <a:moveTo>
                                <a:pt x="0" y="0"/>
                              </a:moveTo>
                              <a:cubicBezTo>
                                <a:pt x="213918" y="-12579"/>
                                <a:pt x="437382" y="12517"/>
                                <a:pt x="607219" y="0"/>
                              </a:cubicBezTo>
                              <a:cubicBezTo>
                                <a:pt x="777056" y="-12517"/>
                                <a:pt x="1012173" y="6191"/>
                                <a:pt x="1190149" y="0"/>
                              </a:cubicBezTo>
                              <a:cubicBezTo>
                                <a:pt x="1368125" y="-6191"/>
                                <a:pt x="1658647" y="24377"/>
                                <a:pt x="1845945" y="0"/>
                              </a:cubicBezTo>
                              <a:cubicBezTo>
                                <a:pt x="2033243" y="-24377"/>
                                <a:pt x="2219504" y="22949"/>
                                <a:pt x="2428875" y="0"/>
                              </a:cubicBezTo>
                              <a:cubicBezTo>
                                <a:pt x="2413457" y="186709"/>
                                <a:pt x="2419870" y="294247"/>
                                <a:pt x="2428875" y="422624"/>
                              </a:cubicBezTo>
                              <a:cubicBezTo>
                                <a:pt x="2437880" y="551001"/>
                                <a:pt x="2442227" y="686366"/>
                                <a:pt x="2428875" y="828675"/>
                              </a:cubicBezTo>
                              <a:cubicBezTo>
                                <a:pt x="2279935" y="811275"/>
                                <a:pt x="2094927" y="831272"/>
                                <a:pt x="1773079" y="828675"/>
                              </a:cubicBezTo>
                              <a:cubicBezTo>
                                <a:pt x="1451231" y="826078"/>
                                <a:pt x="1426510" y="829975"/>
                                <a:pt x="1190149" y="828675"/>
                              </a:cubicBezTo>
                              <a:cubicBezTo>
                                <a:pt x="953788" y="827376"/>
                                <a:pt x="793249" y="812515"/>
                                <a:pt x="558641" y="828675"/>
                              </a:cubicBezTo>
                              <a:cubicBezTo>
                                <a:pt x="324033" y="844835"/>
                                <a:pt x="185829" y="814118"/>
                                <a:pt x="0" y="828675"/>
                              </a:cubicBezTo>
                              <a:cubicBezTo>
                                <a:pt x="13199" y="675658"/>
                                <a:pt x="858" y="586118"/>
                                <a:pt x="0" y="430911"/>
                              </a:cubicBezTo>
                              <a:cubicBezTo>
                                <a:pt x="-858" y="275704"/>
                                <a:pt x="21022" y="213467"/>
                                <a:pt x="0" y="0"/>
                              </a:cubicBezTo>
                              <a:close/>
                            </a:path>
                          </a:pathLst>
                        </a:custGeom>
                        <a:solidFill>
                          <a:schemeClr val="lt1"/>
                        </a:solidFill>
                        <a:ln w="6350">
                          <a:solidFill>
                            <a:schemeClr val="tx1"/>
                          </a:solidFill>
                          <a:extLst>
                            <a:ext uri="{C807C97D-BFC1-408E-A445-0C87EB9F89A2}">
                              <ask:lineSketchStyleProps xmlns:ask="http://schemas.microsoft.com/office/drawing/2018/sketchyshapes" sd="128844320">
                                <a:prstGeom prst="rect">
                                  <a:avLst/>
                                </a:prstGeom>
                                <ask:type>
                                  <ask:lineSketchFreehand/>
                                </ask:type>
                              </ask:lineSketchStyleProps>
                            </a:ext>
                          </a:extLst>
                        </a:ln>
                      </wps:spPr>
                      <wps:txbx>
                        <w:txbxContent>
                          <w:p w14:paraId="064F7C8D" w14:textId="77777777" w:rsidR="003620B0" w:rsidRDefault="003620B0" w:rsidP="0038477F">
                            <w:pPr>
                              <w:pStyle w:val="Textfelder"/>
                            </w:pPr>
                            <w:r>
                              <w:t>G = Versicherungs</w:t>
                            </w:r>
                            <w:r w:rsidRPr="00E542F6">
                              <w:rPr>
                                <w:b/>
                                <w:bCs/>
                                <w:u w:val="single"/>
                              </w:rPr>
                              <w:t>g</w:t>
                            </w:r>
                            <w:r>
                              <w:t>eber</w:t>
                            </w:r>
                          </w:p>
                          <w:p w14:paraId="3269E917" w14:textId="77777777" w:rsidR="003620B0" w:rsidRPr="002575C0" w:rsidRDefault="003620B0" w:rsidP="0038477F">
                            <w:pPr>
                              <w:pStyle w:val="Textfelder"/>
                            </w:pPr>
                            <w:r>
                              <w:t>N = Versicherungs</w:t>
                            </w:r>
                            <w:r w:rsidRPr="00E542F6">
                              <w:rPr>
                                <w:b/>
                                <w:bCs/>
                                <w:u w:val="single"/>
                              </w:rPr>
                              <w:t>n</w:t>
                            </w:r>
                            <w:r>
                              <w:t>ehmer</w:t>
                            </w:r>
                          </w:p>
                          <w:p w14:paraId="241FF637" w14:textId="77777777" w:rsidR="003620B0" w:rsidRPr="00A41E7A" w:rsidRDefault="003620B0" w:rsidP="0038477F">
                            <w:pPr>
                              <w:pStyle w:val="berschrift1"/>
                              <w:spacing w:line="276" w:lineRule="auto"/>
                            </w:pPr>
                          </w:p>
                          <w:p w14:paraId="7935742B" w14:textId="77777777" w:rsidR="003620B0" w:rsidRDefault="003620B0"/>
                          <w:p w14:paraId="12B68DCF" w14:textId="77777777" w:rsidR="003620B0" w:rsidRDefault="003620B0" w:rsidP="0038477F">
                            <w:pPr>
                              <w:pStyle w:val="Textfelder"/>
                            </w:pPr>
                            <w:r>
                              <w:t>G = Versicherungs</w:t>
                            </w:r>
                            <w:r w:rsidRPr="00E542F6">
                              <w:rPr>
                                <w:b/>
                                <w:bCs/>
                                <w:u w:val="single"/>
                              </w:rPr>
                              <w:t>g</w:t>
                            </w:r>
                            <w:r>
                              <w:t>eber</w:t>
                            </w:r>
                          </w:p>
                          <w:p w14:paraId="006AFF2B" w14:textId="77777777" w:rsidR="003620B0" w:rsidRPr="002575C0" w:rsidRDefault="003620B0" w:rsidP="0038477F">
                            <w:pPr>
                              <w:pStyle w:val="Textfelder"/>
                            </w:pPr>
                            <w:r>
                              <w:t>N = Versicherungs</w:t>
                            </w:r>
                            <w:r w:rsidRPr="00E542F6">
                              <w:rPr>
                                <w:b/>
                                <w:bCs/>
                                <w:u w:val="single"/>
                              </w:rPr>
                              <w:t>n</w:t>
                            </w:r>
                            <w:r>
                              <w:t>ehmer</w:t>
                            </w:r>
                          </w:p>
                          <w:p w14:paraId="23CBB43E" w14:textId="77777777" w:rsidR="003620B0" w:rsidRPr="00A41E7A" w:rsidRDefault="003620B0" w:rsidP="0038477F">
                            <w:pPr>
                              <w:pStyle w:val="berschrift1"/>
                              <w:spacing w:line="276" w:lineRule="auto"/>
                            </w:pPr>
                          </w:p>
                          <w:p w14:paraId="58CE7B06" w14:textId="77777777" w:rsidR="003620B0" w:rsidRDefault="003620B0"/>
                          <w:p w14:paraId="04528BFC" w14:textId="77777777" w:rsidR="003620B0" w:rsidRDefault="003620B0" w:rsidP="0038477F">
                            <w:pPr>
                              <w:pStyle w:val="Textfelder"/>
                            </w:pPr>
                            <w:r>
                              <w:t>G = Versicherungs</w:t>
                            </w:r>
                            <w:r w:rsidRPr="00E542F6">
                              <w:rPr>
                                <w:b/>
                                <w:bCs/>
                                <w:u w:val="single"/>
                              </w:rPr>
                              <w:t>g</w:t>
                            </w:r>
                            <w:r>
                              <w:t>eber</w:t>
                            </w:r>
                          </w:p>
                          <w:p w14:paraId="6DD0E277" w14:textId="77777777" w:rsidR="003620B0" w:rsidRPr="002575C0" w:rsidRDefault="003620B0" w:rsidP="0038477F">
                            <w:pPr>
                              <w:pStyle w:val="Textfelder"/>
                            </w:pPr>
                            <w:r>
                              <w:t>N = Versicherungs</w:t>
                            </w:r>
                            <w:r w:rsidRPr="00E542F6">
                              <w:rPr>
                                <w:b/>
                                <w:bCs/>
                                <w:u w:val="single"/>
                              </w:rPr>
                              <w:t>n</w:t>
                            </w:r>
                            <w:r>
                              <w:t>ehmer</w:t>
                            </w:r>
                          </w:p>
                          <w:p w14:paraId="018CD79C" w14:textId="77777777" w:rsidR="003620B0" w:rsidRPr="00A41E7A" w:rsidRDefault="003620B0" w:rsidP="0038477F">
                            <w:pPr>
                              <w:pStyle w:val="berschrift1"/>
                              <w:spacing w:line="276" w:lineRule="auto"/>
                            </w:pPr>
                          </w:p>
                          <w:p w14:paraId="13383033" w14:textId="77777777" w:rsidR="003620B0" w:rsidRDefault="003620B0"/>
                          <w:p w14:paraId="6D9DD4AA" w14:textId="77777777" w:rsidR="003620B0" w:rsidRDefault="003620B0" w:rsidP="0038477F">
                            <w:pPr>
                              <w:pStyle w:val="Textfelder"/>
                            </w:pPr>
                            <w:r>
                              <w:t>G = Versicherungs</w:t>
                            </w:r>
                            <w:r w:rsidRPr="00E542F6">
                              <w:rPr>
                                <w:b/>
                                <w:bCs/>
                                <w:u w:val="single"/>
                              </w:rPr>
                              <w:t>g</w:t>
                            </w:r>
                            <w:r>
                              <w:t>eber</w:t>
                            </w:r>
                          </w:p>
                          <w:p w14:paraId="5AF475AE" w14:textId="77777777" w:rsidR="003620B0" w:rsidRPr="002575C0" w:rsidRDefault="003620B0" w:rsidP="0038477F">
                            <w:pPr>
                              <w:pStyle w:val="Textfelder"/>
                            </w:pPr>
                            <w:r>
                              <w:t>N = Versicherungs</w:t>
                            </w:r>
                            <w:r w:rsidRPr="00E542F6">
                              <w:rPr>
                                <w:b/>
                                <w:bCs/>
                                <w:u w:val="single"/>
                              </w:rPr>
                              <w:t>n</w:t>
                            </w:r>
                            <w:r>
                              <w:t>ehmer</w:t>
                            </w:r>
                          </w:p>
                          <w:p w14:paraId="6F537670" w14:textId="77777777" w:rsidR="003620B0" w:rsidRPr="00A41E7A" w:rsidRDefault="003620B0" w:rsidP="0038477F">
                            <w:pPr>
                              <w:pStyle w:val="berschrift1"/>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5D26D" id="Textfeld 424" o:spid="_x0000_s1415" style="position:absolute;left:0;text-align:left;margin-left:14.15pt;margin-top:2in;width:191.25pt;height:65.25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2428875,828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" adj="-11796480,,5400" path="m,nfc288313,14506,407927,-3703,607219,v199292,3703,351102,29797,607219,c1470555,-29797,1524300,-17687,1773079,v248779,17687,478660,-11562,655796,c2447830,109645,2425715,251194,2428875,430911v3160,179717,-8705,241567,,397764c2306533,839290,2148507,844896,1870234,828675v-278273,-16221,-483540,-5860,-631508,c1090758,834535,867710,809915,655796,828675,443882,847436,302644,800166,,828675,-13062,748879,-2522,617334,,439198,2522,261062,17716,148802,,xem,nsc213918,-12579,437382,12517,607219,v169837,-12517,404954,6191,582930,c1368125,-6191,1658647,24377,1845945,v187298,-24377,373559,22949,582930,c2413457,186709,2419870,294247,2428875,422624v9005,128377,13352,263742,,406051c2279935,811275,2094927,831272,1773079,828675v-321848,-2597,-346569,1300,-582930,c953788,827376,793249,812515,558641,828675,324033,844835,185829,814118,,828675,13199,675658,858,586118,,430911,-858,275704,21022,213467,,xe" fillcolor="white [3201]" strokecolor="black [3213]" strokeweight=".5pt">
                <v:stroke joinstyle="miter"/>
                <v:formulas/>
                <v:path arrowok="t" o:extrusionok="f" o:connecttype="custom" o:connectlocs="0,0;607219,0;1214438,0;1773079,0;2428875,0;2428875,430911;2428875,828675;1870234,828675;1238726,828675;655796,828675;0,828675;0,439198;0,0" o:connectangles="0,0,0,0,0,0,0,0,0,0,0,0,0" textboxrect="0,0,2428875,828675"/>
                <v:textbox>
                  <w:txbxContent>
                    <w:p w14:paraId="064F7C8D" w14:textId="77777777" w:rsidR="003620B0" w:rsidRDefault="003620B0" w:rsidP="0038477F">
                      <w:pPr>
                        <w:pStyle w:val="Textfelder"/>
                      </w:pPr>
                      <w:r>
                        <w:t>G = Versicherungs</w:t>
                      </w:r>
                      <w:r w:rsidRPr="00E542F6">
                        <w:rPr>
                          <w:b/>
                          <w:bCs/>
                          <w:u w:val="single"/>
                        </w:rPr>
                        <w:t>g</w:t>
                      </w:r>
                      <w:r>
                        <w:t>eber</w:t>
                      </w:r>
                    </w:p>
                    <w:p w14:paraId="3269E917" w14:textId="77777777" w:rsidR="003620B0" w:rsidRPr="002575C0" w:rsidRDefault="003620B0" w:rsidP="0038477F">
                      <w:pPr>
                        <w:pStyle w:val="Textfelder"/>
                      </w:pPr>
                      <w:r>
                        <w:t>N = Versicherungs</w:t>
                      </w:r>
                      <w:r w:rsidRPr="00E542F6">
                        <w:rPr>
                          <w:b/>
                          <w:bCs/>
                          <w:u w:val="single"/>
                        </w:rPr>
                        <w:t>n</w:t>
                      </w:r>
                      <w:r>
                        <w:t>ehmer</w:t>
                      </w:r>
                    </w:p>
                    <w:p w14:paraId="241FF637" w14:textId="77777777" w:rsidR="003620B0" w:rsidRPr="00A41E7A" w:rsidRDefault="003620B0" w:rsidP="0038477F">
                      <w:pPr>
                        <w:pStyle w:val="berschrift1"/>
                        <w:spacing w:line="276" w:lineRule="auto"/>
                      </w:pPr>
                    </w:p>
                    <w:p w14:paraId="7935742B" w14:textId="77777777" w:rsidR="003620B0" w:rsidRDefault="003620B0"/>
                    <w:p w14:paraId="12B68DCF" w14:textId="77777777" w:rsidR="003620B0" w:rsidRDefault="003620B0" w:rsidP="0038477F">
                      <w:pPr>
                        <w:pStyle w:val="Textfelder"/>
                      </w:pPr>
                      <w:r>
                        <w:t>G = Versicherungs</w:t>
                      </w:r>
                      <w:r w:rsidRPr="00E542F6">
                        <w:rPr>
                          <w:b/>
                          <w:bCs/>
                          <w:u w:val="single"/>
                        </w:rPr>
                        <w:t>g</w:t>
                      </w:r>
                      <w:r>
                        <w:t>eber</w:t>
                      </w:r>
                    </w:p>
                    <w:p w14:paraId="006AFF2B" w14:textId="77777777" w:rsidR="003620B0" w:rsidRPr="002575C0" w:rsidRDefault="003620B0" w:rsidP="0038477F">
                      <w:pPr>
                        <w:pStyle w:val="Textfelder"/>
                      </w:pPr>
                      <w:r>
                        <w:t>N = Versicherungs</w:t>
                      </w:r>
                      <w:r w:rsidRPr="00E542F6">
                        <w:rPr>
                          <w:b/>
                          <w:bCs/>
                          <w:u w:val="single"/>
                        </w:rPr>
                        <w:t>n</w:t>
                      </w:r>
                      <w:r>
                        <w:t>ehmer</w:t>
                      </w:r>
                    </w:p>
                    <w:p w14:paraId="23CBB43E" w14:textId="77777777" w:rsidR="003620B0" w:rsidRPr="00A41E7A" w:rsidRDefault="003620B0" w:rsidP="0038477F">
                      <w:pPr>
                        <w:pStyle w:val="berschrift1"/>
                        <w:spacing w:line="276" w:lineRule="auto"/>
                      </w:pPr>
                    </w:p>
                    <w:p w14:paraId="58CE7B06" w14:textId="77777777" w:rsidR="003620B0" w:rsidRDefault="003620B0"/>
                    <w:p w14:paraId="04528BFC" w14:textId="77777777" w:rsidR="003620B0" w:rsidRDefault="003620B0" w:rsidP="0038477F">
                      <w:pPr>
                        <w:pStyle w:val="Textfelder"/>
                      </w:pPr>
                      <w:r>
                        <w:t>G = Versicherungs</w:t>
                      </w:r>
                      <w:r w:rsidRPr="00E542F6">
                        <w:rPr>
                          <w:b/>
                          <w:bCs/>
                          <w:u w:val="single"/>
                        </w:rPr>
                        <w:t>g</w:t>
                      </w:r>
                      <w:r>
                        <w:t>eber</w:t>
                      </w:r>
                    </w:p>
                    <w:p w14:paraId="6DD0E277" w14:textId="77777777" w:rsidR="003620B0" w:rsidRPr="002575C0" w:rsidRDefault="003620B0" w:rsidP="0038477F">
                      <w:pPr>
                        <w:pStyle w:val="Textfelder"/>
                      </w:pPr>
                      <w:r>
                        <w:t>N = Versicherungs</w:t>
                      </w:r>
                      <w:r w:rsidRPr="00E542F6">
                        <w:rPr>
                          <w:b/>
                          <w:bCs/>
                          <w:u w:val="single"/>
                        </w:rPr>
                        <w:t>n</w:t>
                      </w:r>
                      <w:r>
                        <w:t>ehmer</w:t>
                      </w:r>
                    </w:p>
                    <w:p w14:paraId="018CD79C" w14:textId="77777777" w:rsidR="003620B0" w:rsidRPr="00A41E7A" w:rsidRDefault="003620B0" w:rsidP="0038477F">
                      <w:pPr>
                        <w:pStyle w:val="berschrift1"/>
                        <w:spacing w:line="276" w:lineRule="auto"/>
                      </w:pPr>
                    </w:p>
                    <w:p w14:paraId="13383033" w14:textId="77777777" w:rsidR="003620B0" w:rsidRDefault="003620B0"/>
                    <w:p w14:paraId="6D9DD4AA" w14:textId="77777777" w:rsidR="003620B0" w:rsidRDefault="003620B0" w:rsidP="0038477F">
                      <w:pPr>
                        <w:pStyle w:val="Textfelder"/>
                      </w:pPr>
                      <w:r>
                        <w:t>G = Versicherungs</w:t>
                      </w:r>
                      <w:r w:rsidRPr="00E542F6">
                        <w:rPr>
                          <w:b/>
                          <w:bCs/>
                          <w:u w:val="single"/>
                        </w:rPr>
                        <w:t>g</w:t>
                      </w:r>
                      <w:r>
                        <w:t>eber</w:t>
                      </w:r>
                    </w:p>
                    <w:p w14:paraId="5AF475AE" w14:textId="77777777" w:rsidR="003620B0" w:rsidRPr="002575C0" w:rsidRDefault="003620B0" w:rsidP="0038477F">
                      <w:pPr>
                        <w:pStyle w:val="Textfelder"/>
                      </w:pPr>
                      <w:r>
                        <w:t>N = Versicherungs</w:t>
                      </w:r>
                      <w:r w:rsidRPr="00E542F6">
                        <w:rPr>
                          <w:b/>
                          <w:bCs/>
                          <w:u w:val="single"/>
                        </w:rPr>
                        <w:t>n</w:t>
                      </w:r>
                      <w:r>
                        <w:t>ehmer</w:t>
                      </w:r>
                    </w:p>
                    <w:p w14:paraId="6F537670" w14:textId="77777777" w:rsidR="003620B0" w:rsidRPr="00A41E7A" w:rsidRDefault="003620B0" w:rsidP="0038477F">
                      <w:pPr>
                        <w:pStyle w:val="berschrift1"/>
                        <w:spacing w:line="276" w:lineRule="auto"/>
                      </w:pPr>
                    </w:p>
                  </w:txbxContent>
                </v:textbox>
                <w10:wrap anchorx="margin" anchory="margin"/>
              </v:shape>
            </w:pict>
          </mc:Fallback>
        </mc:AlternateContent>
      </w:r>
    </w:p>
    <w:p w14:paraId="4330A139" w14:textId="77777777" w:rsidR="004D54C3" w:rsidRDefault="004D54C3" w:rsidP="0038477F">
      <w:pPr>
        <w:spacing w:after="160" w:line="276" w:lineRule="auto"/>
        <w:rPr>
          <w:rFonts w:eastAsia="Times New Roman"/>
          <w:sz w:val="28"/>
          <w:szCs w:val="20"/>
        </w:rPr>
      </w:pPr>
    </w:p>
    <w:p w14:paraId="3BA5EBE3" w14:textId="77777777" w:rsidR="0038477F" w:rsidRDefault="0038477F" w:rsidP="0038477F">
      <w:pPr>
        <w:spacing w:after="160" w:line="276" w:lineRule="auto"/>
        <w:rPr>
          <w:rFonts w:eastAsia="Times New Roman"/>
          <w:sz w:val="28"/>
          <w:szCs w:val="20"/>
        </w:rPr>
      </w:pPr>
    </w:p>
    <w:p w14:paraId="675737AF" w14:textId="77777777" w:rsidR="0038477F" w:rsidRDefault="0038477F" w:rsidP="0038477F">
      <w:pPr>
        <w:spacing w:after="160" w:line="276" w:lineRule="auto"/>
        <w:rPr>
          <w:rFonts w:eastAsia="Times New Roman"/>
          <w:sz w:val="28"/>
          <w:szCs w:val="20"/>
        </w:rPr>
      </w:pPr>
      <w:r>
        <w:rPr>
          <w:rFonts w:eastAsia="Times New Roman"/>
          <w:sz w:val="28"/>
          <w:szCs w:val="20"/>
        </w:rPr>
        <w:t>G: Guten Morgen!</w:t>
      </w:r>
    </w:p>
    <w:p w14:paraId="180014B6" w14:textId="77777777" w:rsidR="0038477F" w:rsidRDefault="0038477F" w:rsidP="0038477F">
      <w:pPr>
        <w:spacing w:after="160" w:line="276" w:lineRule="auto"/>
        <w:rPr>
          <w:rFonts w:eastAsia="Times New Roman"/>
          <w:sz w:val="28"/>
          <w:szCs w:val="20"/>
        </w:rPr>
      </w:pPr>
      <w:r>
        <w:rPr>
          <w:rFonts w:eastAsia="Times New Roman"/>
          <w:sz w:val="28"/>
          <w:szCs w:val="20"/>
        </w:rPr>
        <w:t xml:space="preserve">N: </w:t>
      </w:r>
      <w:r w:rsidRPr="00B3761E">
        <w:rPr>
          <w:rFonts w:eastAsia="Times New Roman"/>
          <w:b/>
          <w:bCs/>
          <w:sz w:val="28"/>
          <w:szCs w:val="20"/>
          <w:u w:val="single"/>
        </w:rPr>
        <w:t>Hallo</w:t>
      </w:r>
      <w:r>
        <w:rPr>
          <w:rFonts w:eastAsia="Times New Roman"/>
          <w:sz w:val="28"/>
          <w:szCs w:val="20"/>
        </w:rPr>
        <w:t>!</w:t>
      </w:r>
    </w:p>
    <w:p w14:paraId="56273F51" w14:textId="77777777" w:rsidR="0038477F" w:rsidRDefault="0038477F" w:rsidP="0038477F">
      <w:pPr>
        <w:spacing w:after="160" w:line="276" w:lineRule="auto"/>
        <w:rPr>
          <w:rFonts w:eastAsia="Times New Roman"/>
          <w:sz w:val="28"/>
          <w:szCs w:val="20"/>
        </w:rPr>
      </w:pPr>
      <w:r>
        <w:rPr>
          <w:rFonts w:eastAsia="Times New Roman"/>
          <w:sz w:val="28"/>
          <w:szCs w:val="20"/>
        </w:rPr>
        <w:t xml:space="preserve">G: Wie kann ich Ihnen </w:t>
      </w:r>
      <w:r w:rsidRPr="00B3761E">
        <w:rPr>
          <w:rFonts w:eastAsia="Times New Roman"/>
          <w:b/>
          <w:bCs/>
          <w:sz w:val="28"/>
          <w:szCs w:val="20"/>
          <w:u w:val="single"/>
        </w:rPr>
        <w:t>helfen</w:t>
      </w:r>
      <w:r>
        <w:rPr>
          <w:rFonts w:eastAsia="Times New Roman"/>
          <w:sz w:val="28"/>
          <w:szCs w:val="20"/>
        </w:rPr>
        <w:t>?</w:t>
      </w:r>
    </w:p>
    <w:p w14:paraId="3AB4DEEB" w14:textId="77777777" w:rsidR="0038477F" w:rsidRPr="00EC7D0C" w:rsidRDefault="0038477F" w:rsidP="0038477F">
      <w:pPr>
        <w:spacing w:after="128"/>
        <w:rPr>
          <w:sz w:val="28"/>
          <w:szCs w:val="28"/>
        </w:rPr>
      </w:pPr>
      <w:r>
        <w:rPr>
          <w:rFonts w:eastAsia="Times New Roman"/>
          <w:sz w:val="28"/>
          <w:szCs w:val="20"/>
        </w:rPr>
        <w:t xml:space="preserve">N: </w:t>
      </w:r>
      <w:r w:rsidRPr="00EC7D0C">
        <w:rPr>
          <w:sz w:val="28"/>
          <w:szCs w:val="28"/>
        </w:rPr>
        <w:t>Ich</w:t>
      </w:r>
      <w:r>
        <w:rPr>
          <w:sz w:val="28"/>
          <w:szCs w:val="28"/>
        </w:rPr>
        <w:t xml:space="preserve"> habe eine Frage über meine private</w:t>
      </w:r>
      <w:r w:rsidRPr="00EC7D0C">
        <w:rPr>
          <w:sz w:val="28"/>
          <w:szCs w:val="28"/>
        </w:rPr>
        <w:t xml:space="preserve"> </w:t>
      </w:r>
      <w:r w:rsidRPr="00B3761E">
        <w:rPr>
          <w:b/>
          <w:bCs/>
          <w:sz w:val="28"/>
          <w:szCs w:val="28"/>
          <w:u w:val="single"/>
        </w:rPr>
        <w:t>Haftpflichtversicherung</w:t>
      </w:r>
      <w:r w:rsidRPr="00EC7D0C">
        <w:rPr>
          <w:sz w:val="28"/>
          <w:szCs w:val="28"/>
        </w:rPr>
        <w:t>.</w:t>
      </w:r>
    </w:p>
    <w:p w14:paraId="47D8A4B4" w14:textId="77777777" w:rsidR="0038477F" w:rsidRPr="00EC7D0C" w:rsidRDefault="0038477F" w:rsidP="0038477F">
      <w:pPr>
        <w:spacing w:after="128"/>
        <w:rPr>
          <w:sz w:val="28"/>
          <w:szCs w:val="28"/>
        </w:rPr>
      </w:pPr>
      <w:r>
        <w:rPr>
          <w:rFonts w:eastAsia="Times New Roman"/>
          <w:sz w:val="28"/>
          <w:szCs w:val="20"/>
        </w:rPr>
        <w:t xml:space="preserve">G: </w:t>
      </w:r>
      <w:r>
        <w:rPr>
          <w:sz w:val="28"/>
          <w:szCs w:val="28"/>
        </w:rPr>
        <w:t>Dann schießen Sie mal los.</w:t>
      </w:r>
    </w:p>
    <w:p w14:paraId="5D33643B" w14:textId="77777777" w:rsidR="0038477F" w:rsidRDefault="0038477F" w:rsidP="0038477F">
      <w:pPr>
        <w:spacing w:after="128"/>
        <w:rPr>
          <w:sz w:val="28"/>
          <w:szCs w:val="28"/>
        </w:rPr>
      </w:pPr>
      <w:r>
        <w:rPr>
          <w:rFonts w:eastAsia="Times New Roman"/>
          <w:sz w:val="28"/>
          <w:szCs w:val="20"/>
        </w:rPr>
        <w:t xml:space="preserve">N: </w:t>
      </w:r>
      <w:r>
        <w:rPr>
          <w:sz w:val="28"/>
          <w:szCs w:val="28"/>
        </w:rPr>
        <w:t xml:space="preserve">Wenn ich absichtlich etwas kaputt mache, übernimmt die private Haftpflichtversicherung dann die </w:t>
      </w:r>
      <w:r w:rsidRPr="00B3761E">
        <w:rPr>
          <w:b/>
          <w:bCs/>
          <w:sz w:val="28"/>
          <w:szCs w:val="28"/>
          <w:u w:val="single"/>
        </w:rPr>
        <w:t>Kosten</w:t>
      </w:r>
      <w:r>
        <w:rPr>
          <w:sz w:val="28"/>
          <w:szCs w:val="28"/>
        </w:rPr>
        <w:t xml:space="preserve">? </w:t>
      </w:r>
    </w:p>
    <w:p w14:paraId="17991948" w14:textId="77777777" w:rsidR="0038477F" w:rsidRDefault="0038477F" w:rsidP="0038477F">
      <w:pPr>
        <w:spacing w:after="128"/>
        <w:rPr>
          <w:sz w:val="28"/>
          <w:szCs w:val="28"/>
        </w:rPr>
      </w:pPr>
      <w:r>
        <w:rPr>
          <w:sz w:val="28"/>
          <w:szCs w:val="28"/>
        </w:rPr>
        <w:t xml:space="preserve">G: Nein, natürlich nicht! Bei </w:t>
      </w:r>
      <w:r w:rsidRPr="00B3761E">
        <w:rPr>
          <w:b/>
          <w:bCs/>
          <w:sz w:val="28"/>
          <w:szCs w:val="28"/>
          <w:u w:val="single"/>
        </w:rPr>
        <w:t>Vorsatz</w:t>
      </w:r>
      <w:r>
        <w:rPr>
          <w:sz w:val="28"/>
          <w:szCs w:val="28"/>
        </w:rPr>
        <w:t xml:space="preserve"> </w:t>
      </w:r>
      <w:r w:rsidRPr="00C24F50">
        <w:rPr>
          <w:sz w:val="28"/>
          <w:szCs w:val="28"/>
        </w:rPr>
        <w:t>und</w:t>
      </w:r>
      <w:r>
        <w:rPr>
          <w:sz w:val="28"/>
          <w:szCs w:val="28"/>
        </w:rPr>
        <w:t xml:space="preserve"> Straftaten greift keine Versicherung!</w:t>
      </w:r>
    </w:p>
    <w:p w14:paraId="676B9D92" w14:textId="77777777" w:rsidR="0038477F" w:rsidRDefault="0038477F" w:rsidP="0038477F">
      <w:pPr>
        <w:spacing w:after="128"/>
        <w:rPr>
          <w:sz w:val="28"/>
          <w:szCs w:val="28"/>
        </w:rPr>
      </w:pPr>
      <w:r>
        <w:rPr>
          <w:sz w:val="28"/>
          <w:szCs w:val="28"/>
        </w:rPr>
        <w:t>N: Das habe ich mir schon gedacht.</w:t>
      </w:r>
    </w:p>
    <w:p w14:paraId="2688CFA5" w14:textId="77777777" w:rsidR="0038477F" w:rsidRPr="00EC7D0C" w:rsidRDefault="0038477F" w:rsidP="0038477F">
      <w:pPr>
        <w:spacing w:after="128"/>
        <w:rPr>
          <w:sz w:val="28"/>
          <w:szCs w:val="28"/>
        </w:rPr>
      </w:pPr>
      <w:r>
        <w:rPr>
          <w:sz w:val="28"/>
          <w:szCs w:val="28"/>
        </w:rPr>
        <w:t xml:space="preserve">G: Haben Sie noch eine andere </w:t>
      </w:r>
      <w:r w:rsidRPr="00015E4C">
        <w:rPr>
          <w:b/>
          <w:bCs/>
          <w:sz w:val="28"/>
          <w:szCs w:val="28"/>
          <w:u w:val="single"/>
        </w:rPr>
        <w:t>Frage</w:t>
      </w:r>
      <w:r>
        <w:rPr>
          <w:sz w:val="28"/>
          <w:szCs w:val="28"/>
        </w:rPr>
        <w:t>?</w:t>
      </w:r>
    </w:p>
    <w:p w14:paraId="6992AC1B" w14:textId="77777777" w:rsidR="0038477F" w:rsidRDefault="0038477F" w:rsidP="0038477F">
      <w:pPr>
        <w:spacing w:after="128"/>
        <w:rPr>
          <w:sz w:val="28"/>
          <w:szCs w:val="28"/>
        </w:rPr>
      </w:pPr>
      <w:r>
        <w:rPr>
          <w:sz w:val="28"/>
          <w:szCs w:val="28"/>
        </w:rPr>
        <w:t xml:space="preserve">N: Ja. Greift die private Haftpflichtversicherung nur für Schäden, die ich verursache? Oder greift sie auch, wenn ich einen Schaden </w:t>
      </w:r>
      <w:r w:rsidRPr="00B3761E">
        <w:rPr>
          <w:b/>
          <w:bCs/>
          <w:sz w:val="28"/>
          <w:szCs w:val="28"/>
          <w:u w:val="single"/>
        </w:rPr>
        <w:t>erleide</w:t>
      </w:r>
      <w:r>
        <w:rPr>
          <w:sz w:val="28"/>
          <w:szCs w:val="28"/>
        </w:rPr>
        <w:t>?</w:t>
      </w:r>
    </w:p>
    <w:p w14:paraId="3AE1665E" w14:textId="77777777" w:rsidR="0038477F" w:rsidRDefault="0038477F" w:rsidP="0038477F">
      <w:pPr>
        <w:spacing w:after="128"/>
        <w:rPr>
          <w:sz w:val="28"/>
          <w:szCs w:val="28"/>
        </w:rPr>
      </w:pPr>
      <w:r>
        <w:rPr>
          <w:sz w:val="28"/>
          <w:szCs w:val="28"/>
        </w:rPr>
        <w:t xml:space="preserve">G: Sie deckt nur Schäden ab, die Sie verursacht haben. Verursacht ein anderer einen Schaden und Sie sind der </w:t>
      </w:r>
      <w:r w:rsidRPr="00B3761E">
        <w:rPr>
          <w:b/>
          <w:bCs/>
          <w:sz w:val="28"/>
          <w:szCs w:val="28"/>
          <w:u w:val="single"/>
        </w:rPr>
        <w:t>Geschädigte</w:t>
      </w:r>
      <w:r>
        <w:rPr>
          <w:sz w:val="28"/>
          <w:szCs w:val="28"/>
        </w:rPr>
        <w:t>, greift seine private Haftpflichtversicherung.</w:t>
      </w:r>
    </w:p>
    <w:p w14:paraId="742106D3" w14:textId="77777777" w:rsidR="0038477F" w:rsidRPr="00EC7D0C" w:rsidRDefault="0038477F" w:rsidP="0038477F">
      <w:pPr>
        <w:spacing w:after="128"/>
        <w:rPr>
          <w:sz w:val="28"/>
          <w:szCs w:val="28"/>
        </w:rPr>
      </w:pPr>
      <w:r>
        <w:rPr>
          <w:sz w:val="28"/>
          <w:szCs w:val="28"/>
        </w:rPr>
        <w:t xml:space="preserve">N: Und Schäden durch </w:t>
      </w:r>
      <w:r w:rsidRPr="00B3761E">
        <w:rPr>
          <w:b/>
          <w:bCs/>
          <w:sz w:val="28"/>
          <w:szCs w:val="28"/>
          <w:u w:val="single"/>
        </w:rPr>
        <w:t>Autos</w:t>
      </w:r>
      <w:r>
        <w:rPr>
          <w:sz w:val="28"/>
          <w:szCs w:val="28"/>
        </w:rPr>
        <w:t xml:space="preserve"> sind durch die Kfz-Haftpflichtversicherung abgedeckt?</w:t>
      </w:r>
    </w:p>
    <w:p w14:paraId="320FD553" w14:textId="77777777" w:rsidR="0038477F" w:rsidRDefault="0038477F" w:rsidP="0038477F">
      <w:pPr>
        <w:spacing w:after="128"/>
        <w:rPr>
          <w:sz w:val="28"/>
          <w:szCs w:val="28"/>
        </w:rPr>
      </w:pPr>
      <w:r>
        <w:rPr>
          <w:sz w:val="28"/>
          <w:szCs w:val="28"/>
        </w:rPr>
        <w:t>G: Genau. Sie kennen sich ganz schön gut aus!</w:t>
      </w:r>
    </w:p>
    <w:p w14:paraId="2477909E" w14:textId="77777777" w:rsidR="0038477F" w:rsidRDefault="0038477F" w:rsidP="0038477F">
      <w:pPr>
        <w:spacing w:after="128"/>
        <w:rPr>
          <w:sz w:val="28"/>
          <w:szCs w:val="28"/>
        </w:rPr>
        <w:sectPr w:rsidR="0038477F" w:rsidSect="00434A63">
          <w:headerReference w:type="first" r:id="rId190"/>
          <w:pgSz w:w="11900" w:h="16840"/>
          <w:pgMar w:top="2835" w:right="851" w:bottom="1134" w:left="851" w:header="709" w:footer="454" w:gutter="0"/>
          <w:cols w:space="708"/>
          <w:titlePg/>
          <w:docGrid w:linePitch="360"/>
        </w:sectPr>
      </w:pPr>
      <w:r>
        <w:rPr>
          <w:sz w:val="28"/>
          <w:szCs w:val="28"/>
        </w:rPr>
        <w:t>N: Danke!</w:t>
      </w:r>
    </w:p>
    <w:p w14:paraId="19F3D178" w14:textId="77777777" w:rsidR="002A40F1" w:rsidRDefault="002A40F1" w:rsidP="002A40F1">
      <w:pPr>
        <w:tabs>
          <w:tab w:val="left" w:pos="851"/>
        </w:tabs>
        <w:rPr>
          <w:szCs w:val="18"/>
        </w:rPr>
      </w:pPr>
      <w:r w:rsidRPr="00D900D8">
        <w:rPr>
          <w:szCs w:val="18"/>
        </w:rPr>
        <w:lastRenderedPageBreak/>
        <w:t xml:space="preserve">Lernziel: Die Lernenden </w:t>
      </w:r>
      <w:r>
        <w:rPr>
          <w:szCs w:val="18"/>
        </w:rPr>
        <w:t>wissen, wer in der privaten Haftpflichtversicherung versichert ist.</w:t>
      </w:r>
    </w:p>
    <w:p w14:paraId="39B7BACA" w14:textId="5095689D" w:rsidR="002A40F1" w:rsidRPr="00D22F8D" w:rsidRDefault="002A40F1" w:rsidP="002A40F1">
      <w:pPr>
        <w:tabs>
          <w:tab w:val="left" w:pos="851"/>
        </w:tabs>
        <w:rPr>
          <w:szCs w:val="18"/>
        </w:rPr>
      </w:pPr>
      <w:r>
        <w:rPr>
          <w:szCs w:val="18"/>
        </w:rPr>
        <w:t>Die Lernenden lernen die folgende Kernbotschaft: In erster Linie sind d</w:t>
      </w:r>
      <w:r w:rsidR="00B55E1D">
        <w:rPr>
          <w:szCs w:val="18"/>
        </w:rPr>
        <w:t>ie</w:t>
      </w:r>
      <w:r>
        <w:rPr>
          <w:szCs w:val="18"/>
        </w:rPr>
        <w:t xml:space="preserve"> Versicherungsnehme</w:t>
      </w:r>
      <w:r w:rsidR="00B55E1D">
        <w:rPr>
          <w:szCs w:val="18"/>
        </w:rPr>
        <w:t>nde</w:t>
      </w:r>
      <w:r w:rsidR="00B55A29">
        <w:rPr>
          <w:szCs w:val="18"/>
        </w:rPr>
        <w:t>n</w:t>
      </w:r>
      <w:r>
        <w:rPr>
          <w:szCs w:val="18"/>
        </w:rPr>
        <w:t xml:space="preserve">, </w:t>
      </w:r>
      <w:r w:rsidR="002534FB">
        <w:rPr>
          <w:szCs w:val="18"/>
        </w:rPr>
        <w:t>Lebensgefährtinnen und -</w:t>
      </w:r>
      <w:r>
        <w:rPr>
          <w:szCs w:val="18"/>
        </w:rPr>
        <w:t>gefährt</w:t>
      </w:r>
      <w:r w:rsidR="003620B0">
        <w:rPr>
          <w:szCs w:val="18"/>
        </w:rPr>
        <w:t>en</w:t>
      </w:r>
      <w:r>
        <w:rPr>
          <w:szCs w:val="18"/>
        </w:rPr>
        <w:t xml:space="preserve"> bzw. Ehepartner</w:t>
      </w:r>
      <w:r w:rsidR="00173101">
        <w:rPr>
          <w:szCs w:val="18"/>
        </w:rPr>
        <w:t>innen und -partner</w:t>
      </w:r>
      <w:r>
        <w:rPr>
          <w:szCs w:val="18"/>
        </w:rPr>
        <w:t xml:space="preserve"> und Kinder versichert. Aber auch Dienstleiste</w:t>
      </w:r>
      <w:r w:rsidR="00972F8C">
        <w:rPr>
          <w:szCs w:val="18"/>
        </w:rPr>
        <w:t>n</w:t>
      </w:r>
      <w:r w:rsidR="00B55E1D">
        <w:rPr>
          <w:szCs w:val="18"/>
        </w:rPr>
        <w:t>de</w:t>
      </w:r>
      <w:r>
        <w:rPr>
          <w:szCs w:val="18"/>
        </w:rPr>
        <w:t xml:space="preserve"> wie Babysitter</w:t>
      </w:r>
      <w:r w:rsidR="002534FB">
        <w:rPr>
          <w:szCs w:val="18"/>
        </w:rPr>
        <w:t>innen und Babysitter</w:t>
      </w:r>
      <w:r>
        <w:rPr>
          <w:szCs w:val="18"/>
        </w:rPr>
        <w:t xml:space="preserve"> oder Haushaltshilfen, die im Rahmen ihrer Tätigkeit Schäden verursachen bzw. verantworten, sind in der Regel durch die Haftpflichtversicherung der Auftraggebe</w:t>
      </w:r>
      <w:r w:rsidR="00D53945">
        <w:rPr>
          <w:szCs w:val="18"/>
        </w:rPr>
        <w:t>nden</w:t>
      </w:r>
      <w:r>
        <w:rPr>
          <w:szCs w:val="18"/>
        </w:rPr>
        <w:t xml:space="preserve"> geschützt.</w:t>
      </w:r>
    </w:p>
    <w:p w14:paraId="5885BB30" w14:textId="77777777" w:rsidR="002A40F1" w:rsidRDefault="002A40F1" w:rsidP="002A40F1">
      <w:pPr>
        <w:tabs>
          <w:tab w:val="left" w:pos="851"/>
        </w:tabs>
        <w:rPr>
          <w:rFonts w:eastAsia="Times New Roman"/>
          <w:sz w:val="28"/>
          <w:szCs w:val="28"/>
        </w:rPr>
      </w:pPr>
    </w:p>
    <w:p w14:paraId="1D6AF82E" w14:textId="77777777" w:rsidR="002A40F1" w:rsidRPr="0016604E" w:rsidRDefault="002A40F1" w:rsidP="002A40F1">
      <w:pPr>
        <w:tabs>
          <w:tab w:val="left" w:pos="851"/>
        </w:tabs>
        <w:rPr>
          <w:szCs w:val="18"/>
        </w:rPr>
      </w:pPr>
      <w:r>
        <w:rPr>
          <w:szCs w:val="18"/>
        </w:rPr>
        <w:t xml:space="preserve">Vorgeschlagener </w:t>
      </w:r>
      <w:r w:rsidRPr="0016604E">
        <w:rPr>
          <w:szCs w:val="18"/>
        </w:rPr>
        <w:t>Ablauf:</w:t>
      </w:r>
    </w:p>
    <w:p w14:paraId="2BBFCB16" w14:textId="77777777" w:rsidR="002A40F1" w:rsidRDefault="002A40F1" w:rsidP="002A40F1">
      <w:pPr>
        <w:tabs>
          <w:tab w:val="left" w:pos="851"/>
        </w:tabs>
        <w:rPr>
          <w:szCs w:val="18"/>
        </w:rPr>
      </w:pPr>
      <w:r>
        <w:rPr>
          <w:szCs w:val="18"/>
        </w:rPr>
        <w:t xml:space="preserve">Finden Sie in einem gemeinsamen Plenumsgespräch heraus, was die Lernenden bereits über die private Haftpflichtversicherung wissen. Dies dient zum einen der Wiederholung vorangegangener Unterrichtsstunden, zum anderen </w:t>
      </w:r>
      <w:r w:rsidR="00603717">
        <w:rPr>
          <w:szCs w:val="18"/>
        </w:rPr>
        <w:t>als Hilfestellung</w:t>
      </w:r>
      <w:r>
        <w:rPr>
          <w:szCs w:val="18"/>
        </w:rPr>
        <w:t xml:space="preserve"> bei der Bearbeitung de</w:t>
      </w:r>
      <w:r w:rsidR="00F6012F">
        <w:rPr>
          <w:szCs w:val="18"/>
        </w:rPr>
        <w:t>r</w:t>
      </w:r>
      <w:r>
        <w:rPr>
          <w:szCs w:val="18"/>
        </w:rPr>
        <w:t xml:space="preserve"> Arbeitsb</w:t>
      </w:r>
      <w:r w:rsidR="00F6012F">
        <w:rPr>
          <w:szCs w:val="18"/>
        </w:rPr>
        <w:t>ö</w:t>
      </w:r>
      <w:r>
        <w:rPr>
          <w:szCs w:val="18"/>
        </w:rPr>
        <w:t>gen.</w:t>
      </w:r>
    </w:p>
    <w:p w14:paraId="77DEE4AE" w14:textId="77777777" w:rsidR="002A40F1" w:rsidRPr="0016604E" w:rsidRDefault="002A40F1" w:rsidP="002A40F1">
      <w:pPr>
        <w:tabs>
          <w:tab w:val="left" w:pos="851"/>
        </w:tabs>
        <w:rPr>
          <w:szCs w:val="18"/>
        </w:rPr>
      </w:pPr>
      <w:r w:rsidRPr="0016604E">
        <w:rPr>
          <w:szCs w:val="18"/>
        </w:rPr>
        <w:t xml:space="preserve">Teilen Sie </w:t>
      </w:r>
      <w:r w:rsidR="00025ABD">
        <w:rPr>
          <w:szCs w:val="18"/>
        </w:rPr>
        <w:t>die Arbeitsbögen</w:t>
      </w:r>
      <w:r w:rsidRPr="0016604E">
        <w:rPr>
          <w:szCs w:val="18"/>
        </w:rPr>
        <w:t xml:space="preserve"> „Private Haftpflichtversicherung – Wer ist versichert?“ aus. Die Lernenden füllen die Lücken des Dialogs in Einzelarbeit aus. D</w:t>
      </w:r>
      <w:r>
        <w:rPr>
          <w:szCs w:val="18"/>
        </w:rPr>
        <w:t>er</w:t>
      </w:r>
      <w:r w:rsidRPr="0016604E">
        <w:rPr>
          <w:szCs w:val="18"/>
        </w:rPr>
        <w:t xml:space="preserve"> beiliegende Lösungsb</w:t>
      </w:r>
      <w:r>
        <w:rPr>
          <w:szCs w:val="18"/>
        </w:rPr>
        <w:t>ogen</w:t>
      </w:r>
      <w:r w:rsidRPr="0016604E">
        <w:rPr>
          <w:szCs w:val="18"/>
        </w:rPr>
        <w:t xml:space="preserve"> kann zur (Selbst-)Kontrolle eingesetzt werden. In einem abschließenden Plenumsgespräch können die Ergebnisse verglichen und eventuelle Nachfragen geklärt werden.</w:t>
      </w:r>
    </w:p>
    <w:p w14:paraId="3CF7D14F" w14:textId="77777777" w:rsidR="002A40F1" w:rsidRDefault="002A40F1" w:rsidP="0038477F">
      <w:pPr>
        <w:spacing w:after="128"/>
        <w:rPr>
          <w:sz w:val="28"/>
        </w:rPr>
        <w:sectPr w:rsidR="002A40F1" w:rsidSect="00434A63">
          <w:headerReference w:type="first" r:id="rId191"/>
          <w:pgSz w:w="11900" w:h="16840"/>
          <w:pgMar w:top="2835" w:right="851" w:bottom="1134" w:left="851" w:header="709" w:footer="454" w:gutter="0"/>
          <w:cols w:space="708"/>
          <w:titlePg/>
          <w:docGrid w:linePitch="360"/>
        </w:sectPr>
      </w:pPr>
    </w:p>
    <w:p w14:paraId="0A25A556" w14:textId="77777777" w:rsidR="00191E46" w:rsidRPr="003D7AB6" w:rsidRDefault="005B3D6A" w:rsidP="00191E46">
      <w:pPr>
        <w:spacing w:after="160"/>
        <w:rPr>
          <w:rFonts w:eastAsia="Times New Roman"/>
          <w:sz w:val="28"/>
          <w:szCs w:val="20"/>
        </w:rPr>
      </w:pPr>
      <w:r w:rsidRPr="003D7AB6">
        <w:rPr>
          <w:rFonts w:eastAsia="Times New Roman"/>
          <w:noProof/>
          <w:sz w:val="28"/>
          <w:szCs w:val="28"/>
        </w:rPr>
        <w:lastRenderedPageBreak/>
        <mc:AlternateContent>
          <mc:Choice Requires="wps">
            <w:drawing>
              <wp:anchor distT="45720" distB="45720" distL="114300" distR="114300" simplePos="0" relativeHeight="251988992" behindDoc="0" locked="0" layoutInCell="1" allowOverlap="1" wp14:anchorId="03C85C8E" wp14:editId="389364F7">
                <wp:simplePos x="0" y="0"/>
                <wp:positionH relativeFrom="margin">
                  <wp:posOffset>2247265</wp:posOffset>
                </wp:positionH>
                <wp:positionV relativeFrom="paragraph">
                  <wp:posOffset>514350</wp:posOffset>
                </wp:positionV>
                <wp:extent cx="612000" cy="324000"/>
                <wp:effectExtent l="19050" t="19050" r="36195" b="38100"/>
                <wp:wrapSquare wrapText="bothSides"/>
                <wp:docPr id="13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4000"/>
                        </a:xfrm>
                        <a:custGeom>
                          <a:avLst/>
                          <a:gdLst>
                            <a:gd name="connsiteX0" fmla="*/ 0 w 612000"/>
                            <a:gd name="connsiteY0" fmla="*/ 0 h 324000"/>
                            <a:gd name="connsiteX1" fmla="*/ 612000 w 612000"/>
                            <a:gd name="connsiteY1" fmla="*/ 0 h 324000"/>
                            <a:gd name="connsiteX2" fmla="*/ 612000 w 612000"/>
                            <a:gd name="connsiteY2" fmla="*/ 324000 h 324000"/>
                            <a:gd name="connsiteX3" fmla="*/ 0 w 612000"/>
                            <a:gd name="connsiteY3" fmla="*/ 324000 h 324000"/>
                            <a:gd name="connsiteX4" fmla="*/ 0 w 612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4000" fill="none" extrusionOk="0">
                              <a:moveTo>
                                <a:pt x="0" y="0"/>
                              </a:moveTo>
                              <a:cubicBezTo>
                                <a:pt x="156364" y="30470"/>
                                <a:pt x="486455" y="-12305"/>
                                <a:pt x="612000" y="0"/>
                              </a:cubicBezTo>
                              <a:cubicBezTo>
                                <a:pt x="615073" y="156941"/>
                                <a:pt x="611457" y="257298"/>
                                <a:pt x="612000" y="324000"/>
                              </a:cubicBezTo>
                              <a:cubicBezTo>
                                <a:pt x="400011" y="328309"/>
                                <a:pt x="251567" y="326809"/>
                                <a:pt x="0" y="324000"/>
                              </a:cubicBezTo>
                              <a:cubicBezTo>
                                <a:pt x="5897" y="259041"/>
                                <a:pt x="4816" y="153121"/>
                                <a:pt x="0" y="0"/>
                              </a:cubicBezTo>
                              <a:close/>
                            </a:path>
                            <a:path w="612000" h="324000" stroke="0" extrusionOk="0">
                              <a:moveTo>
                                <a:pt x="0" y="0"/>
                              </a:moveTo>
                              <a:cubicBezTo>
                                <a:pt x="245964" y="4178"/>
                                <a:pt x="401671" y="-10466"/>
                                <a:pt x="612000" y="0"/>
                              </a:cubicBezTo>
                              <a:cubicBezTo>
                                <a:pt x="603934" y="111381"/>
                                <a:pt x="596011" y="242692"/>
                                <a:pt x="612000" y="324000"/>
                              </a:cubicBezTo>
                              <a:cubicBezTo>
                                <a:pt x="426140" y="304349"/>
                                <a:pt x="195532" y="316065"/>
                                <a:pt x="0" y="324000"/>
                              </a:cubicBezTo>
                              <a:cubicBezTo>
                                <a:pt x="-4801" y="207854"/>
                                <a:pt x="3083" y="7342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549114684">
                                <a:prstGeom prst="rect">
                                  <a:avLst/>
                                </a:prstGeom>
                                <ask:type>
                                  <ask:lineSketchFreehand/>
                                </ask:type>
                              </ask:lineSketchStyleProps>
                            </a:ext>
                          </a:extLst>
                        </a:ln>
                      </wps:spPr>
                      <wps:txbx>
                        <w:txbxContent>
                          <w:p w14:paraId="7216E1FB" w14:textId="77777777" w:rsidR="003620B0" w:rsidRPr="00044067" w:rsidRDefault="003620B0" w:rsidP="00191E46">
                            <w:pPr>
                              <w:pStyle w:val="Textfelder"/>
                            </w:pPr>
                            <w:r w:rsidRPr="00044067">
                              <w:t>Moin</w:t>
                            </w:r>
                          </w:p>
                          <w:p w14:paraId="72E86061" w14:textId="77777777" w:rsidR="003620B0" w:rsidRDefault="003620B0"/>
                          <w:p w14:paraId="57C64F5D" w14:textId="77777777" w:rsidR="003620B0" w:rsidRPr="00044067" w:rsidRDefault="003620B0" w:rsidP="00191E46">
                            <w:pPr>
                              <w:pStyle w:val="Textfelder"/>
                            </w:pPr>
                            <w:r w:rsidRPr="00044067">
                              <w:t>Moin</w:t>
                            </w:r>
                          </w:p>
                          <w:p w14:paraId="6DDF92CD" w14:textId="77777777" w:rsidR="003620B0" w:rsidRDefault="003620B0"/>
                          <w:p w14:paraId="350FB184" w14:textId="77777777" w:rsidR="003620B0" w:rsidRPr="00044067" w:rsidRDefault="003620B0" w:rsidP="00191E46">
                            <w:pPr>
                              <w:pStyle w:val="Textfelder"/>
                            </w:pPr>
                            <w:r w:rsidRPr="00044067">
                              <w:t>Moin</w:t>
                            </w:r>
                          </w:p>
                          <w:p w14:paraId="3619F649" w14:textId="77777777" w:rsidR="003620B0" w:rsidRDefault="003620B0"/>
                          <w:p w14:paraId="1D0A267D" w14:textId="77777777" w:rsidR="003620B0" w:rsidRPr="00044067" w:rsidRDefault="003620B0" w:rsidP="00191E46">
                            <w:pPr>
                              <w:pStyle w:val="Textfelder"/>
                            </w:pPr>
                            <w:r w:rsidRPr="00044067">
                              <w:t>Moin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C85C8E" id="_x0000_s1416" style="position:absolute;left:0;text-align:left;margin-left:176.95pt;margin-top:40.5pt;width:48.2pt;height:25.5pt;z-index:25198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1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" adj="-11796480,,5400" path="m,nfc156364,30470,486455,-12305,612000,v3073,156941,-543,257298,,324000c400011,328309,251567,326809,,324000,5897,259041,4816,153121,,xem,nsc245964,4178,401671,-10466,612000,v-8066,111381,-15989,242692,,324000c426140,304349,195532,316065,,324000,-4801,207854,3083,73425,,xe">
                <v:stroke joinstyle="miter"/>
                <v:formulas/>
                <v:path o:extrusionok="f" o:connecttype="custom" o:connectlocs="0,0;612000,0;612000,324000;0,324000;0,0" o:connectangles="0,0,0,0,0" textboxrect="0,0,612000,324000"/>
                <v:textbox>
                  <w:txbxContent>
                    <w:p w14:paraId="7216E1FB" w14:textId="77777777" w:rsidR="003620B0" w:rsidRPr="00044067" w:rsidRDefault="003620B0" w:rsidP="00191E46">
                      <w:pPr>
                        <w:pStyle w:val="Textfelder"/>
                      </w:pPr>
                      <w:r w:rsidRPr="00044067">
                        <w:t>Moin</w:t>
                      </w:r>
                    </w:p>
                    <w:p w14:paraId="72E86061" w14:textId="77777777" w:rsidR="003620B0" w:rsidRDefault="003620B0"/>
                    <w:p w14:paraId="57C64F5D" w14:textId="77777777" w:rsidR="003620B0" w:rsidRPr="00044067" w:rsidRDefault="003620B0" w:rsidP="00191E46">
                      <w:pPr>
                        <w:pStyle w:val="Textfelder"/>
                      </w:pPr>
                      <w:r w:rsidRPr="00044067">
                        <w:t>Moin</w:t>
                      </w:r>
                    </w:p>
                    <w:p w14:paraId="6DDF92CD" w14:textId="77777777" w:rsidR="003620B0" w:rsidRDefault="003620B0"/>
                    <w:p w14:paraId="350FB184" w14:textId="77777777" w:rsidR="003620B0" w:rsidRPr="00044067" w:rsidRDefault="003620B0" w:rsidP="00191E46">
                      <w:pPr>
                        <w:pStyle w:val="Textfelder"/>
                      </w:pPr>
                      <w:r w:rsidRPr="00044067">
                        <w:t>Moin</w:t>
                      </w:r>
                    </w:p>
                    <w:p w14:paraId="3619F649" w14:textId="77777777" w:rsidR="003620B0" w:rsidRDefault="003620B0"/>
                    <w:p w14:paraId="1D0A267D" w14:textId="77777777" w:rsidR="003620B0" w:rsidRPr="00044067" w:rsidRDefault="003620B0" w:rsidP="00191E46">
                      <w:pPr>
                        <w:pStyle w:val="Textfelder"/>
                      </w:pPr>
                      <w:r w:rsidRPr="00044067">
                        <w:t>Moin</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2001280" behindDoc="0" locked="0" layoutInCell="1" allowOverlap="1" wp14:anchorId="0995261C" wp14:editId="39E3B380">
                <wp:simplePos x="0" y="0"/>
                <wp:positionH relativeFrom="margin">
                  <wp:posOffset>3458421</wp:posOffset>
                </wp:positionH>
                <wp:positionV relativeFrom="paragraph">
                  <wp:posOffset>580601</wp:posOffset>
                </wp:positionV>
                <wp:extent cx="720000" cy="324000"/>
                <wp:effectExtent l="19050" t="19050" r="42545" b="38100"/>
                <wp:wrapSquare wrapText="bothSides"/>
                <wp:docPr id="13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67200 w 720000"/>
                            <a:gd name="connsiteY1" fmla="*/ 0 h 324000"/>
                            <a:gd name="connsiteX2" fmla="*/ 720000 w 720000"/>
                            <a:gd name="connsiteY2" fmla="*/ 0 h 324000"/>
                            <a:gd name="connsiteX3" fmla="*/ 720000 w 720000"/>
                            <a:gd name="connsiteY3" fmla="*/ 324000 h 324000"/>
                            <a:gd name="connsiteX4" fmla="*/ 3672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62558" y="16337"/>
                                <a:pt x="229940" y="-5583"/>
                                <a:pt x="367200" y="0"/>
                              </a:cubicBezTo>
                              <a:cubicBezTo>
                                <a:pt x="504460" y="5583"/>
                                <a:pt x="563862" y="11413"/>
                                <a:pt x="720000" y="0"/>
                              </a:cubicBezTo>
                              <a:cubicBezTo>
                                <a:pt x="731822" y="155377"/>
                                <a:pt x="712104" y="230648"/>
                                <a:pt x="720000" y="324000"/>
                              </a:cubicBezTo>
                              <a:cubicBezTo>
                                <a:pt x="579062" y="334987"/>
                                <a:pt x="466512" y="307979"/>
                                <a:pt x="367200" y="324000"/>
                              </a:cubicBezTo>
                              <a:cubicBezTo>
                                <a:pt x="267888" y="340021"/>
                                <a:pt x="111479" y="311817"/>
                                <a:pt x="0" y="324000"/>
                              </a:cubicBezTo>
                              <a:cubicBezTo>
                                <a:pt x="8404" y="209052"/>
                                <a:pt x="-11131" y="140600"/>
                                <a:pt x="0" y="0"/>
                              </a:cubicBezTo>
                              <a:close/>
                            </a:path>
                            <a:path w="720000" h="324000" stroke="0" extrusionOk="0">
                              <a:moveTo>
                                <a:pt x="0" y="0"/>
                              </a:moveTo>
                              <a:cubicBezTo>
                                <a:pt x="92801" y="12633"/>
                                <a:pt x="262556" y="16852"/>
                                <a:pt x="367200" y="0"/>
                              </a:cubicBezTo>
                              <a:cubicBezTo>
                                <a:pt x="471844" y="-16852"/>
                                <a:pt x="613038" y="8279"/>
                                <a:pt x="720000" y="0"/>
                              </a:cubicBezTo>
                              <a:cubicBezTo>
                                <a:pt x="717019" y="136297"/>
                                <a:pt x="727928" y="253462"/>
                                <a:pt x="720000" y="324000"/>
                              </a:cubicBezTo>
                              <a:cubicBezTo>
                                <a:pt x="567513" y="338022"/>
                                <a:pt x="527957" y="333136"/>
                                <a:pt x="381600" y="324000"/>
                              </a:cubicBezTo>
                              <a:cubicBezTo>
                                <a:pt x="235243" y="314864"/>
                                <a:pt x="178461" y="316069"/>
                                <a:pt x="0" y="324000"/>
                              </a:cubicBezTo>
                              <a:cubicBezTo>
                                <a:pt x="-3995" y="244977"/>
                                <a:pt x="3203" y="14321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429550776">
                                <a:prstGeom prst="rect">
                                  <a:avLst/>
                                </a:prstGeom>
                                <ask:type>
                                  <ask:lineSketchFreehand/>
                                </ask:type>
                              </ask:lineSketchStyleProps>
                            </a:ext>
                          </a:extLst>
                        </a:ln>
                      </wps:spPr>
                      <wps:txbx>
                        <w:txbxContent>
                          <w:p w14:paraId="465DD1D7" w14:textId="77777777" w:rsidR="003620B0" w:rsidRPr="00EA22F6" w:rsidRDefault="003620B0" w:rsidP="00191E46">
                            <w:pPr>
                              <w:pStyle w:val="Textfelder"/>
                            </w:pPr>
                            <w:r>
                              <w:t>Kinder</w:t>
                            </w:r>
                          </w:p>
                          <w:p w14:paraId="18481055" w14:textId="77777777" w:rsidR="003620B0" w:rsidRDefault="003620B0"/>
                          <w:p w14:paraId="1FA73D96" w14:textId="77777777" w:rsidR="003620B0" w:rsidRPr="00EA22F6" w:rsidRDefault="003620B0" w:rsidP="00191E46">
                            <w:pPr>
                              <w:pStyle w:val="Textfelder"/>
                            </w:pPr>
                            <w:r>
                              <w:t>Kinder</w:t>
                            </w:r>
                          </w:p>
                          <w:p w14:paraId="6DF25983" w14:textId="77777777" w:rsidR="003620B0" w:rsidRDefault="003620B0"/>
                          <w:p w14:paraId="0560F55F" w14:textId="77777777" w:rsidR="003620B0" w:rsidRPr="00EA22F6" w:rsidRDefault="003620B0" w:rsidP="00191E46">
                            <w:pPr>
                              <w:pStyle w:val="Textfelder"/>
                            </w:pPr>
                            <w:r>
                              <w:t>Kinder</w:t>
                            </w:r>
                          </w:p>
                          <w:p w14:paraId="73B1FDDF" w14:textId="77777777" w:rsidR="003620B0" w:rsidRDefault="003620B0"/>
                          <w:p w14:paraId="0E655557" w14:textId="77777777" w:rsidR="003620B0" w:rsidRPr="00EA22F6" w:rsidRDefault="003620B0" w:rsidP="00191E46">
                            <w:pPr>
                              <w:pStyle w:val="Textfelder"/>
                            </w:pPr>
                            <w:r>
                              <w:t>Kinder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5261C" id="_x0000_s1417" style="position:absolute;left:0;text-align:left;margin-left:272.3pt;margin-top:45.7pt;width:56.7pt;height:25.5pt;z-index:25200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" adj="-11796480,,5400" path="m,nfc162558,16337,229940,-5583,367200,,504460,5583,563862,11413,720000,v11822,155377,-7896,230648,,324000c579062,334987,466512,307979,367200,324000,267888,340021,111479,311817,,324000,8404,209052,-11131,140600,,xem,nsc92801,12633,262556,16852,367200,,471844,-16852,613038,8279,720000,v-2981,136297,7928,253462,,324000c567513,338022,527957,333136,381600,324000,235243,314864,178461,316069,,324000,-3995,244977,3203,143213,,xe">
                <v:stroke joinstyle="miter"/>
                <v:formulas/>
                <v:path o:extrusionok="f" o:connecttype="custom" o:connectlocs="0,0;367200,0;720000,0;720000,324000;367200,324000;0,324000;0,0" o:connectangles="0,0,0,0,0,0,0" textboxrect="0,0,720000,324000"/>
                <v:textbox>
                  <w:txbxContent>
                    <w:p w14:paraId="465DD1D7" w14:textId="77777777" w:rsidR="003620B0" w:rsidRPr="00EA22F6" w:rsidRDefault="003620B0" w:rsidP="00191E46">
                      <w:pPr>
                        <w:pStyle w:val="Textfelder"/>
                      </w:pPr>
                      <w:r>
                        <w:t>Kinder</w:t>
                      </w:r>
                    </w:p>
                    <w:p w14:paraId="18481055" w14:textId="77777777" w:rsidR="003620B0" w:rsidRDefault="003620B0"/>
                    <w:p w14:paraId="1FA73D96" w14:textId="77777777" w:rsidR="003620B0" w:rsidRPr="00EA22F6" w:rsidRDefault="003620B0" w:rsidP="00191E46">
                      <w:pPr>
                        <w:pStyle w:val="Textfelder"/>
                      </w:pPr>
                      <w:r>
                        <w:t>Kinder</w:t>
                      </w:r>
                    </w:p>
                    <w:p w14:paraId="6DF25983" w14:textId="77777777" w:rsidR="003620B0" w:rsidRDefault="003620B0"/>
                    <w:p w14:paraId="0560F55F" w14:textId="77777777" w:rsidR="003620B0" w:rsidRPr="00EA22F6" w:rsidRDefault="003620B0" w:rsidP="00191E46">
                      <w:pPr>
                        <w:pStyle w:val="Textfelder"/>
                      </w:pPr>
                      <w:r>
                        <w:t>Kinder</w:t>
                      </w:r>
                    </w:p>
                    <w:p w14:paraId="73B1FDDF" w14:textId="77777777" w:rsidR="003620B0" w:rsidRDefault="003620B0"/>
                    <w:p w14:paraId="0E655557" w14:textId="77777777" w:rsidR="003620B0" w:rsidRPr="00EA22F6" w:rsidRDefault="003620B0" w:rsidP="00191E46">
                      <w:pPr>
                        <w:pStyle w:val="Textfelder"/>
                      </w:pPr>
                      <w:r>
                        <w:t>Kinder</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2004352" behindDoc="0" locked="0" layoutInCell="1" allowOverlap="1" wp14:anchorId="6F69F93C" wp14:editId="4F8B546E">
                <wp:simplePos x="0" y="0"/>
                <wp:positionH relativeFrom="margin">
                  <wp:posOffset>4902835</wp:posOffset>
                </wp:positionH>
                <wp:positionV relativeFrom="paragraph">
                  <wp:posOffset>377190</wp:posOffset>
                </wp:positionV>
                <wp:extent cx="1008000" cy="324000"/>
                <wp:effectExtent l="19050" t="19050" r="40005" b="38100"/>
                <wp:wrapSquare wrapText="bothSides"/>
                <wp:docPr id="13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24000"/>
                        </a:xfrm>
                        <a:custGeom>
                          <a:avLst/>
                          <a:gdLst>
                            <a:gd name="connsiteX0" fmla="*/ 0 w 1008000"/>
                            <a:gd name="connsiteY0" fmla="*/ 0 h 324000"/>
                            <a:gd name="connsiteX1" fmla="*/ 504000 w 1008000"/>
                            <a:gd name="connsiteY1" fmla="*/ 0 h 324000"/>
                            <a:gd name="connsiteX2" fmla="*/ 1008000 w 1008000"/>
                            <a:gd name="connsiteY2" fmla="*/ 0 h 324000"/>
                            <a:gd name="connsiteX3" fmla="*/ 1008000 w 1008000"/>
                            <a:gd name="connsiteY3" fmla="*/ 324000 h 324000"/>
                            <a:gd name="connsiteX4" fmla="*/ 48384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fill="none" extrusionOk="0">
                              <a:moveTo>
                                <a:pt x="0" y="0"/>
                              </a:moveTo>
                              <a:cubicBezTo>
                                <a:pt x="251698" y="5761"/>
                                <a:pt x="365172" y="2590"/>
                                <a:pt x="504000" y="0"/>
                              </a:cubicBezTo>
                              <a:cubicBezTo>
                                <a:pt x="642828" y="-2590"/>
                                <a:pt x="881676" y="-21037"/>
                                <a:pt x="1008000" y="0"/>
                              </a:cubicBezTo>
                              <a:cubicBezTo>
                                <a:pt x="1001565" y="130996"/>
                                <a:pt x="999509" y="187046"/>
                                <a:pt x="1008000" y="324000"/>
                              </a:cubicBezTo>
                              <a:cubicBezTo>
                                <a:pt x="865290" y="316562"/>
                                <a:pt x="695112" y="299319"/>
                                <a:pt x="483840" y="324000"/>
                              </a:cubicBezTo>
                              <a:cubicBezTo>
                                <a:pt x="272568" y="348681"/>
                                <a:pt x="154163" y="342795"/>
                                <a:pt x="0" y="324000"/>
                              </a:cubicBezTo>
                              <a:cubicBezTo>
                                <a:pt x="2822" y="172693"/>
                                <a:pt x="-12882" y="67827"/>
                                <a:pt x="0" y="0"/>
                              </a:cubicBezTo>
                              <a:close/>
                            </a:path>
                            <a:path w="1008000" h="324000" stroke="0" extrusionOk="0">
                              <a:moveTo>
                                <a:pt x="0" y="0"/>
                              </a:moveTo>
                              <a:cubicBezTo>
                                <a:pt x="234891" y="-11165"/>
                                <a:pt x="386883" y="755"/>
                                <a:pt x="493920" y="0"/>
                              </a:cubicBezTo>
                              <a:cubicBezTo>
                                <a:pt x="600957" y="-755"/>
                                <a:pt x="856241" y="-10349"/>
                                <a:pt x="1008000" y="0"/>
                              </a:cubicBezTo>
                              <a:cubicBezTo>
                                <a:pt x="1022510" y="99590"/>
                                <a:pt x="1008105" y="169102"/>
                                <a:pt x="1008000" y="324000"/>
                              </a:cubicBezTo>
                              <a:cubicBezTo>
                                <a:pt x="785513" y="303708"/>
                                <a:pt x="619961" y="314504"/>
                                <a:pt x="504000" y="324000"/>
                              </a:cubicBezTo>
                              <a:cubicBezTo>
                                <a:pt x="388039" y="333496"/>
                                <a:pt x="224834" y="328343"/>
                                <a:pt x="0" y="324000"/>
                              </a:cubicBezTo>
                              <a:cubicBezTo>
                                <a:pt x="-6302" y="249684"/>
                                <a:pt x="12943" y="14330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899375567">
                                <a:prstGeom prst="rect">
                                  <a:avLst/>
                                </a:prstGeom>
                                <ask:type>
                                  <ask:lineSketchFreehand/>
                                </ask:type>
                              </ask:lineSketchStyleProps>
                            </a:ext>
                          </a:extLst>
                        </a:ln>
                      </wps:spPr>
                      <wps:txbx>
                        <w:txbxContent>
                          <w:p w14:paraId="50BF3B28" w14:textId="77777777" w:rsidR="003620B0" w:rsidRPr="00EA22F6" w:rsidRDefault="003620B0" w:rsidP="00191E46">
                            <w:pPr>
                              <w:pStyle w:val="Textfelder"/>
                            </w:pPr>
                            <w:r>
                              <w:t>Babysitter</w:t>
                            </w:r>
                          </w:p>
                          <w:p w14:paraId="534D5F7F" w14:textId="77777777" w:rsidR="003620B0" w:rsidRDefault="003620B0"/>
                          <w:p w14:paraId="5A556F8A" w14:textId="77777777" w:rsidR="003620B0" w:rsidRPr="00EA22F6" w:rsidRDefault="003620B0" w:rsidP="00191E46">
                            <w:pPr>
                              <w:pStyle w:val="Textfelder"/>
                            </w:pPr>
                            <w:r>
                              <w:t>Babysitter</w:t>
                            </w:r>
                          </w:p>
                          <w:p w14:paraId="1AA4EA43" w14:textId="77777777" w:rsidR="003620B0" w:rsidRDefault="003620B0"/>
                          <w:p w14:paraId="43BBB9BF" w14:textId="77777777" w:rsidR="003620B0" w:rsidRPr="00EA22F6" w:rsidRDefault="003620B0" w:rsidP="00191E46">
                            <w:pPr>
                              <w:pStyle w:val="Textfelder"/>
                            </w:pPr>
                            <w:r>
                              <w:t>Babysitter</w:t>
                            </w:r>
                          </w:p>
                          <w:p w14:paraId="13D1B113" w14:textId="77777777" w:rsidR="003620B0" w:rsidRDefault="003620B0"/>
                          <w:p w14:paraId="6E82F3D3" w14:textId="77777777" w:rsidR="003620B0" w:rsidRPr="00EA22F6" w:rsidRDefault="003620B0" w:rsidP="00191E46">
                            <w:pPr>
                              <w:pStyle w:val="Textfelder"/>
                            </w:pPr>
                            <w:r>
                              <w:t>Babysitter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9F93C" id="_x0000_s1418" style="position:absolute;left:0;text-align:left;margin-left:386.05pt;margin-top:29.7pt;width:79.35pt;height:25.5pt;z-index:25200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0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" adj="-11796480,,5400" path="m,nfc251698,5761,365172,2590,504000,v138828,-2590,377676,-21037,504000,c1001565,130996,999509,187046,1008000,324000v-142710,-7438,-312888,-24681,-524160,c272568,348681,154163,342795,,324000,2822,172693,-12882,67827,,xem,nsc234891,-11165,386883,755,493920,v107037,-755,362321,-10349,514080,c1022510,99590,1008105,169102,1008000,324000v-222487,-20292,-388039,-9496,-504000,c388039,333496,224834,328343,,324000,-6302,249684,12943,143308,,xe">
                <v:stroke joinstyle="miter"/>
                <v:formulas/>
                <v:path o:extrusionok="f" o:connecttype="custom" o:connectlocs="0,0;504000,0;1008000,0;1008000,324000;483840,324000;0,324000;0,0" o:connectangles="0,0,0,0,0,0,0" textboxrect="0,0,1008000,324000"/>
                <v:textbox>
                  <w:txbxContent>
                    <w:p w14:paraId="50BF3B28" w14:textId="77777777" w:rsidR="003620B0" w:rsidRPr="00EA22F6" w:rsidRDefault="003620B0" w:rsidP="00191E46">
                      <w:pPr>
                        <w:pStyle w:val="Textfelder"/>
                      </w:pPr>
                      <w:r>
                        <w:t>Babysitter</w:t>
                      </w:r>
                    </w:p>
                    <w:p w14:paraId="534D5F7F" w14:textId="77777777" w:rsidR="003620B0" w:rsidRDefault="003620B0"/>
                    <w:p w14:paraId="5A556F8A" w14:textId="77777777" w:rsidR="003620B0" w:rsidRPr="00EA22F6" w:rsidRDefault="003620B0" w:rsidP="00191E46">
                      <w:pPr>
                        <w:pStyle w:val="Textfelder"/>
                      </w:pPr>
                      <w:r>
                        <w:t>Babysitter</w:t>
                      </w:r>
                    </w:p>
                    <w:p w14:paraId="1AA4EA43" w14:textId="77777777" w:rsidR="003620B0" w:rsidRDefault="003620B0"/>
                    <w:p w14:paraId="43BBB9BF" w14:textId="77777777" w:rsidR="003620B0" w:rsidRPr="00EA22F6" w:rsidRDefault="003620B0" w:rsidP="00191E46">
                      <w:pPr>
                        <w:pStyle w:val="Textfelder"/>
                      </w:pPr>
                      <w:r>
                        <w:t>Babysitter</w:t>
                      </w:r>
                    </w:p>
                    <w:p w14:paraId="13D1B113" w14:textId="77777777" w:rsidR="003620B0" w:rsidRDefault="003620B0"/>
                    <w:p w14:paraId="6E82F3D3" w14:textId="77777777" w:rsidR="003620B0" w:rsidRPr="00EA22F6" w:rsidRDefault="003620B0" w:rsidP="00191E46">
                      <w:pPr>
                        <w:pStyle w:val="Textfelder"/>
                      </w:pPr>
                      <w:r>
                        <w:t>Babysitter</w:t>
                      </w:r>
                    </w:p>
                  </w:txbxContent>
                </v:textbox>
                <w10:wrap type="square" anchorx="margin"/>
              </v:shape>
            </w:pict>
          </mc:Fallback>
        </mc:AlternateContent>
      </w:r>
      <w:r w:rsidR="00191E46">
        <w:rPr>
          <w:rFonts w:eastAsia="Times New Roman"/>
          <w:noProof/>
          <w:sz w:val="28"/>
          <w:szCs w:val="20"/>
        </w:rPr>
        <w:drawing>
          <wp:anchor distT="0" distB="0" distL="114300" distR="114300" simplePos="0" relativeHeight="252008448" behindDoc="0" locked="0" layoutInCell="1" allowOverlap="1" wp14:anchorId="2F32CD83" wp14:editId="4B02F45B">
            <wp:simplePos x="0" y="0"/>
            <wp:positionH relativeFrom="column">
              <wp:posOffset>-180340</wp:posOffset>
            </wp:positionH>
            <wp:positionV relativeFrom="paragraph">
              <wp:posOffset>-90170</wp:posOffset>
            </wp:positionV>
            <wp:extent cx="367200" cy="367200"/>
            <wp:effectExtent l="0" t="0" r="0" b="0"/>
            <wp:wrapNone/>
            <wp:docPr id="1393" name="Grafik 1393"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91E46" w:rsidRPr="003D7AB6">
        <w:rPr>
          <w:rFonts w:eastAsia="Times New Roman"/>
          <w:sz w:val="28"/>
          <w:szCs w:val="20"/>
        </w:rPr>
        <w:t xml:space="preserve">Vervollständigen Sie das Beratungsgespräch mit den Wörtern aus den Kästen! </w:t>
      </w:r>
    </w:p>
    <w:p w14:paraId="61447B5A"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8"/>
        </w:rPr>
        <mc:AlternateContent>
          <mc:Choice Requires="wps">
            <w:drawing>
              <wp:anchor distT="45720" distB="45720" distL="114300" distR="114300" simplePos="0" relativeHeight="252000256" behindDoc="0" locked="0" layoutInCell="1" allowOverlap="1" wp14:anchorId="4B6511C3" wp14:editId="7F674359">
                <wp:simplePos x="0" y="0"/>
                <wp:positionH relativeFrom="margin">
                  <wp:posOffset>419735</wp:posOffset>
                </wp:positionH>
                <wp:positionV relativeFrom="paragraph">
                  <wp:posOffset>71120</wp:posOffset>
                </wp:positionV>
                <wp:extent cx="1080000" cy="324000"/>
                <wp:effectExtent l="19050" t="19050" r="44450" b="38100"/>
                <wp:wrapSquare wrapText="bothSides"/>
                <wp:docPr id="13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24000"/>
                        </a:xfrm>
                        <a:custGeom>
                          <a:avLst/>
                          <a:gdLst>
                            <a:gd name="connsiteX0" fmla="*/ 0 w 1080000"/>
                            <a:gd name="connsiteY0" fmla="*/ 0 h 324000"/>
                            <a:gd name="connsiteX1" fmla="*/ 561600 w 1080000"/>
                            <a:gd name="connsiteY1" fmla="*/ 0 h 324000"/>
                            <a:gd name="connsiteX2" fmla="*/ 1080000 w 1080000"/>
                            <a:gd name="connsiteY2" fmla="*/ 0 h 324000"/>
                            <a:gd name="connsiteX3" fmla="*/ 1080000 w 1080000"/>
                            <a:gd name="connsiteY3" fmla="*/ 324000 h 324000"/>
                            <a:gd name="connsiteX4" fmla="*/ 540000 w 1080000"/>
                            <a:gd name="connsiteY4" fmla="*/ 324000 h 324000"/>
                            <a:gd name="connsiteX5" fmla="*/ 0 w 1080000"/>
                            <a:gd name="connsiteY5" fmla="*/ 324000 h 324000"/>
                            <a:gd name="connsiteX6" fmla="*/ 0 w 108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24000" fill="none" extrusionOk="0">
                              <a:moveTo>
                                <a:pt x="0" y="0"/>
                              </a:moveTo>
                              <a:cubicBezTo>
                                <a:pt x="145644" y="10082"/>
                                <a:pt x="368113" y="-9135"/>
                                <a:pt x="561600" y="0"/>
                              </a:cubicBezTo>
                              <a:cubicBezTo>
                                <a:pt x="755087" y="9135"/>
                                <a:pt x="859967" y="7878"/>
                                <a:pt x="1080000" y="0"/>
                              </a:cubicBezTo>
                              <a:cubicBezTo>
                                <a:pt x="1085988" y="110847"/>
                                <a:pt x="1080054" y="253213"/>
                                <a:pt x="1080000" y="324000"/>
                              </a:cubicBezTo>
                              <a:cubicBezTo>
                                <a:pt x="876470" y="331834"/>
                                <a:pt x="748107" y="325610"/>
                                <a:pt x="540000" y="324000"/>
                              </a:cubicBezTo>
                              <a:cubicBezTo>
                                <a:pt x="331893" y="322390"/>
                                <a:pt x="170215" y="346691"/>
                                <a:pt x="0" y="324000"/>
                              </a:cubicBezTo>
                              <a:cubicBezTo>
                                <a:pt x="-14254" y="216752"/>
                                <a:pt x="1399" y="91640"/>
                                <a:pt x="0" y="0"/>
                              </a:cubicBezTo>
                              <a:close/>
                            </a:path>
                            <a:path w="1080000" h="324000" stroke="0" extrusionOk="0">
                              <a:moveTo>
                                <a:pt x="0" y="0"/>
                              </a:moveTo>
                              <a:cubicBezTo>
                                <a:pt x="163686" y="13509"/>
                                <a:pt x="373045" y="22600"/>
                                <a:pt x="540000" y="0"/>
                              </a:cubicBezTo>
                              <a:cubicBezTo>
                                <a:pt x="706955" y="-22600"/>
                                <a:pt x="874033" y="13851"/>
                                <a:pt x="1080000" y="0"/>
                              </a:cubicBezTo>
                              <a:cubicBezTo>
                                <a:pt x="1068818" y="122298"/>
                                <a:pt x="1079219" y="218443"/>
                                <a:pt x="1080000" y="324000"/>
                              </a:cubicBezTo>
                              <a:cubicBezTo>
                                <a:pt x="835258" y="328814"/>
                                <a:pt x="729926" y="324392"/>
                                <a:pt x="518400" y="324000"/>
                              </a:cubicBezTo>
                              <a:cubicBezTo>
                                <a:pt x="306874" y="323608"/>
                                <a:pt x="250692" y="316108"/>
                                <a:pt x="0" y="324000"/>
                              </a:cubicBezTo>
                              <a:cubicBezTo>
                                <a:pt x="1101" y="225780"/>
                                <a:pt x="5965" y="6643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980974791">
                                <a:prstGeom prst="rect">
                                  <a:avLst/>
                                </a:prstGeom>
                                <ask:type>
                                  <ask:lineSketchFreehand/>
                                </ask:type>
                              </ask:lineSketchStyleProps>
                            </a:ext>
                          </a:extLst>
                        </a:ln>
                      </wps:spPr>
                      <wps:txbx>
                        <w:txbxContent>
                          <w:p w14:paraId="5884DA83" w14:textId="77777777" w:rsidR="003620B0" w:rsidRPr="00EA22F6" w:rsidRDefault="003620B0" w:rsidP="00191E46">
                            <w:pPr>
                              <w:pStyle w:val="Textfelder"/>
                            </w:pPr>
                            <w:r>
                              <w:t>Ehepartner</w:t>
                            </w:r>
                          </w:p>
                          <w:p w14:paraId="7BBFB9F0" w14:textId="77777777" w:rsidR="003620B0" w:rsidRDefault="003620B0"/>
                          <w:p w14:paraId="054D310A" w14:textId="77777777" w:rsidR="003620B0" w:rsidRPr="00EA22F6" w:rsidRDefault="003620B0" w:rsidP="00191E46">
                            <w:pPr>
                              <w:pStyle w:val="Textfelder"/>
                            </w:pPr>
                            <w:r>
                              <w:t>Ehepartner</w:t>
                            </w:r>
                          </w:p>
                          <w:p w14:paraId="7D5F020E" w14:textId="77777777" w:rsidR="003620B0" w:rsidRDefault="003620B0"/>
                          <w:p w14:paraId="40DEC07B" w14:textId="77777777" w:rsidR="003620B0" w:rsidRPr="00EA22F6" w:rsidRDefault="003620B0" w:rsidP="00191E46">
                            <w:pPr>
                              <w:pStyle w:val="Textfelder"/>
                            </w:pPr>
                            <w:r>
                              <w:t>Ehepartner</w:t>
                            </w:r>
                          </w:p>
                          <w:p w14:paraId="3C8B1004" w14:textId="77777777" w:rsidR="003620B0" w:rsidRDefault="003620B0"/>
                          <w:p w14:paraId="3DF2416B" w14:textId="77777777" w:rsidR="003620B0" w:rsidRPr="00EA22F6" w:rsidRDefault="003620B0" w:rsidP="00191E46">
                            <w:pPr>
                              <w:pStyle w:val="Textfelder"/>
                            </w:pPr>
                            <w:r>
                              <w:t>Ehepartner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511C3" id="_x0000_s1419" style="position:absolute;left:0;text-align:left;margin-left:33.05pt;margin-top:5.6pt;width:85.05pt;height:25.5pt;z-index:25200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8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" adj="-11796480,,5400" path="m,nfc145644,10082,368113,-9135,561600,v193487,9135,298367,7878,518400,c1085988,110847,1080054,253213,1080000,324000v-203530,7834,-331893,1610,-540000,c331893,322390,170215,346691,,324000,-14254,216752,1399,91640,,xem,nsc163686,13509,373045,22600,540000,v166955,-22600,334033,13851,540000,c1068818,122298,1079219,218443,1080000,324000v-244742,4814,-350074,392,-561600,c306874,323608,250692,316108,,324000,1101,225780,5965,66433,,xe">
                <v:stroke joinstyle="miter"/>
                <v:formulas/>
                <v:path o:extrusionok="f" o:connecttype="custom" o:connectlocs="0,0;561600,0;1080000,0;1080000,324000;540000,324000;0,324000;0,0" o:connectangles="0,0,0,0,0,0,0" textboxrect="0,0,1080000,324000"/>
                <v:textbox>
                  <w:txbxContent>
                    <w:p w14:paraId="5884DA83" w14:textId="77777777" w:rsidR="003620B0" w:rsidRPr="00EA22F6" w:rsidRDefault="003620B0" w:rsidP="00191E46">
                      <w:pPr>
                        <w:pStyle w:val="Textfelder"/>
                      </w:pPr>
                      <w:r>
                        <w:t>Ehepartner</w:t>
                      </w:r>
                    </w:p>
                    <w:p w14:paraId="7BBFB9F0" w14:textId="77777777" w:rsidR="003620B0" w:rsidRDefault="003620B0"/>
                    <w:p w14:paraId="054D310A" w14:textId="77777777" w:rsidR="003620B0" w:rsidRPr="00EA22F6" w:rsidRDefault="003620B0" w:rsidP="00191E46">
                      <w:pPr>
                        <w:pStyle w:val="Textfelder"/>
                      </w:pPr>
                      <w:r>
                        <w:t>Ehepartner</w:t>
                      </w:r>
                    </w:p>
                    <w:p w14:paraId="7D5F020E" w14:textId="77777777" w:rsidR="003620B0" w:rsidRDefault="003620B0"/>
                    <w:p w14:paraId="40DEC07B" w14:textId="77777777" w:rsidR="003620B0" w:rsidRPr="00EA22F6" w:rsidRDefault="003620B0" w:rsidP="00191E46">
                      <w:pPr>
                        <w:pStyle w:val="Textfelder"/>
                      </w:pPr>
                      <w:r>
                        <w:t>Ehepartner</w:t>
                      </w:r>
                    </w:p>
                    <w:p w14:paraId="3C8B1004" w14:textId="77777777" w:rsidR="003620B0" w:rsidRDefault="003620B0"/>
                    <w:p w14:paraId="3DF2416B" w14:textId="77777777" w:rsidR="003620B0" w:rsidRPr="00EA22F6" w:rsidRDefault="003620B0" w:rsidP="00191E46">
                      <w:pPr>
                        <w:pStyle w:val="Textfelder"/>
                      </w:pPr>
                      <w:r>
                        <w:t>Ehepartner</w:t>
                      </w:r>
                    </w:p>
                  </w:txbxContent>
                </v:textbox>
                <w10:wrap type="square" anchorx="margin"/>
              </v:shape>
            </w:pict>
          </mc:Fallback>
        </mc:AlternateContent>
      </w:r>
    </w:p>
    <w:p w14:paraId="1B3D24DB"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8"/>
        </w:rPr>
        <mc:AlternateContent>
          <mc:Choice Requires="wps">
            <w:drawing>
              <wp:anchor distT="45720" distB="45720" distL="114300" distR="114300" simplePos="0" relativeHeight="251986944" behindDoc="0" locked="0" layoutInCell="1" allowOverlap="1" wp14:anchorId="378FA18C" wp14:editId="1C354736">
                <wp:simplePos x="0" y="0"/>
                <wp:positionH relativeFrom="margin">
                  <wp:posOffset>556895</wp:posOffset>
                </wp:positionH>
                <wp:positionV relativeFrom="paragraph">
                  <wp:posOffset>208915</wp:posOffset>
                </wp:positionV>
                <wp:extent cx="2016000" cy="324000"/>
                <wp:effectExtent l="19050" t="19050" r="41910" b="38100"/>
                <wp:wrapSquare wrapText="bothSides"/>
                <wp:docPr id="13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000" cy="324000"/>
                        </a:xfrm>
                        <a:custGeom>
                          <a:avLst/>
                          <a:gdLst>
                            <a:gd name="connsiteX0" fmla="*/ 0 w 2016000"/>
                            <a:gd name="connsiteY0" fmla="*/ 0 h 324000"/>
                            <a:gd name="connsiteX1" fmla="*/ 611520 w 2016000"/>
                            <a:gd name="connsiteY1" fmla="*/ 0 h 324000"/>
                            <a:gd name="connsiteX2" fmla="*/ 1223040 w 2016000"/>
                            <a:gd name="connsiteY2" fmla="*/ 0 h 324000"/>
                            <a:gd name="connsiteX3" fmla="*/ 2016000 w 2016000"/>
                            <a:gd name="connsiteY3" fmla="*/ 0 h 324000"/>
                            <a:gd name="connsiteX4" fmla="*/ 2016000 w 2016000"/>
                            <a:gd name="connsiteY4" fmla="*/ 324000 h 324000"/>
                            <a:gd name="connsiteX5" fmla="*/ 1364160 w 2016000"/>
                            <a:gd name="connsiteY5" fmla="*/ 324000 h 324000"/>
                            <a:gd name="connsiteX6" fmla="*/ 752640 w 2016000"/>
                            <a:gd name="connsiteY6" fmla="*/ 324000 h 324000"/>
                            <a:gd name="connsiteX7" fmla="*/ 0 w 2016000"/>
                            <a:gd name="connsiteY7" fmla="*/ 324000 h 324000"/>
                            <a:gd name="connsiteX8" fmla="*/ 0 w 2016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16000" h="324000" fill="none" extrusionOk="0">
                              <a:moveTo>
                                <a:pt x="0" y="0"/>
                              </a:moveTo>
                              <a:cubicBezTo>
                                <a:pt x="273703" y="-2551"/>
                                <a:pt x="360038" y="1840"/>
                                <a:pt x="611520" y="0"/>
                              </a:cubicBezTo>
                              <a:cubicBezTo>
                                <a:pt x="863002" y="-1840"/>
                                <a:pt x="942386" y="-27127"/>
                                <a:pt x="1223040" y="0"/>
                              </a:cubicBezTo>
                              <a:cubicBezTo>
                                <a:pt x="1503694" y="27127"/>
                                <a:pt x="1813188" y="-15719"/>
                                <a:pt x="2016000" y="0"/>
                              </a:cubicBezTo>
                              <a:cubicBezTo>
                                <a:pt x="2002861" y="109964"/>
                                <a:pt x="2023547" y="215563"/>
                                <a:pt x="2016000" y="324000"/>
                              </a:cubicBezTo>
                              <a:cubicBezTo>
                                <a:pt x="1842441" y="299196"/>
                                <a:pt x="1607229" y="325516"/>
                                <a:pt x="1364160" y="324000"/>
                              </a:cubicBezTo>
                              <a:cubicBezTo>
                                <a:pt x="1121091" y="322484"/>
                                <a:pt x="986010" y="313146"/>
                                <a:pt x="752640" y="324000"/>
                              </a:cubicBezTo>
                              <a:cubicBezTo>
                                <a:pt x="519270" y="334854"/>
                                <a:pt x="276189" y="334317"/>
                                <a:pt x="0" y="324000"/>
                              </a:cubicBezTo>
                              <a:cubicBezTo>
                                <a:pt x="10173" y="244856"/>
                                <a:pt x="12886" y="115093"/>
                                <a:pt x="0" y="0"/>
                              </a:cubicBezTo>
                              <a:close/>
                            </a:path>
                            <a:path w="2016000" h="324000" stroke="0" extrusionOk="0">
                              <a:moveTo>
                                <a:pt x="0" y="0"/>
                              </a:moveTo>
                              <a:cubicBezTo>
                                <a:pt x="290279" y="31773"/>
                                <a:pt x="509772" y="-9306"/>
                                <a:pt x="712320" y="0"/>
                              </a:cubicBezTo>
                              <a:cubicBezTo>
                                <a:pt x="914868" y="9306"/>
                                <a:pt x="1144983" y="-16235"/>
                                <a:pt x="1364160" y="0"/>
                              </a:cubicBezTo>
                              <a:cubicBezTo>
                                <a:pt x="1583337" y="16235"/>
                                <a:pt x="1766673" y="-17123"/>
                                <a:pt x="2016000" y="0"/>
                              </a:cubicBezTo>
                              <a:cubicBezTo>
                                <a:pt x="2020841" y="154766"/>
                                <a:pt x="2005762" y="172382"/>
                                <a:pt x="2016000" y="324000"/>
                              </a:cubicBezTo>
                              <a:cubicBezTo>
                                <a:pt x="1712780" y="341880"/>
                                <a:pt x="1545422" y="294875"/>
                                <a:pt x="1404480" y="324000"/>
                              </a:cubicBezTo>
                              <a:cubicBezTo>
                                <a:pt x="1263538" y="353125"/>
                                <a:pt x="1010496" y="317509"/>
                                <a:pt x="772800" y="324000"/>
                              </a:cubicBezTo>
                              <a:cubicBezTo>
                                <a:pt x="535104" y="330491"/>
                                <a:pt x="175713" y="351628"/>
                                <a:pt x="0" y="324000"/>
                              </a:cubicBezTo>
                              <a:cubicBezTo>
                                <a:pt x="11561" y="241044"/>
                                <a:pt x="-6047" y="11335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905462994">
                                <a:prstGeom prst="rect">
                                  <a:avLst/>
                                </a:prstGeom>
                                <ask:type>
                                  <ask:lineSketchFreehand/>
                                </ask:type>
                              </ask:lineSketchStyleProps>
                            </a:ext>
                          </a:extLst>
                        </a:ln>
                      </wps:spPr>
                      <wps:txbx>
                        <w:txbxContent>
                          <w:p w14:paraId="3BCE6A7F" w14:textId="77777777" w:rsidR="003620B0" w:rsidRPr="00EA22F6" w:rsidRDefault="003620B0" w:rsidP="00191E46">
                            <w:pPr>
                              <w:pStyle w:val="Textfelder"/>
                            </w:pPr>
                            <w:r>
                              <w:t>Haftpflichtversicherung</w:t>
                            </w:r>
                          </w:p>
                          <w:p w14:paraId="78D84EFE" w14:textId="77777777" w:rsidR="003620B0" w:rsidRDefault="003620B0"/>
                          <w:p w14:paraId="1D5B63B5" w14:textId="77777777" w:rsidR="003620B0" w:rsidRPr="00EA22F6" w:rsidRDefault="003620B0" w:rsidP="00191E46">
                            <w:pPr>
                              <w:pStyle w:val="Textfelder"/>
                            </w:pPr>
                            <w:r>
                              <w:t>Haftpflichtversicherung</w:t>
                            </w:r>
                          </w:p>
                          <w:p w14:paraId="560CCCED" w14:textId="77777777" w:rsidR="003620B0" w:rsidRDefault="003620B0"/>
                          <w:p w14:paraId="441E8673" w14:textId="77777777" w:rsidR="003620B0" w:rsidRPr="00EA22F6" w:rsidRDefault="003620B0" w:rsidP="00191E46">
                            <w:pPr>
                              <w:pStyle w:val="Textfelder"/>
                            </w:pPr>
                            <w:r>
                              <w:t>Haftpflichtversicherung</w:t>
                            </w:r>
                          </w:p>
                          <w:p w14:paraId="6218C843" w14:textId="77777777" w:rsidR="003620B0" w:rsidRDefault="003620B0"/>
                          <w:p w14:paraId="6BC78E0D" w14:textId="77777777" w:rsidR="003620B0" w:rsidRPr="00EA22F6" w:rsidRDefault="003620B0" w:rsidP="00191E46">
                            <w:pPr>
                              <w:pStyle w:val="Textfelder"/>
                            </w:pPr>
                            <w:r>
                              <w:t>Haftpflichtversicherung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8FA18C" id="_x0000_s1420" style="position:absolute;left:0;text-align:left;margin-left:43.85pt;margin-top:16.45pt;width:158.75pt;height:25.5pt;z-index:25198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01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" adj="-11796480,,5400" path="m,nfc273703,-2551,360038,1840,611520,v251482,-1840,330866,-27127,611520,c1503694,27127,1813188,-15719,2016000,v-13139,109964,7547,215563,,324000c1842441,299196,1607229,325516,1364160,324000v-243069,-1516,-378150,-10854,-611520,c519270,334854,276189,334317,,324000,10173,244856,12886,115093,,xem,nsc290279,31773,509772,-9306,712320,v202548,9306,432663,-16235,651840,c1583337,16235,1766673,-17123,2016000,v4841,154766,-10238,172382,,324000c1712780,341880,1545422,294875,1404480,324000v-140942,29125,-393984,-6491,-631680,c535104,330491,175713,351628,,324000,11561,241044,-6047,113357,,xe">
                <v:stroke joinstyle="miter"/>
                <v:formulas/>
                <v:path o:extrusionok="f" o:connecttype="custom" o:connectlocs="0,0;611520,0;1223040,0;2016000,0;2016000,324000;1364160,324000;752640,324000;0,324000;0,0" o:connectangles="0,0,0,0,0,0,0,0,0" textboxrect="0,0,2016000,324000"/>
                <v:textbox>
                  <w:txbxContent>
                    <w:p w14:paraId="3BCE6A7F" w14:textId="77777777" w:rsidR="003620B0" w:rsidRPr="00EA22F6" w:rsidRDefault="003620B0" w:rsidP="00191E46">
                      <w:pPr>
                        <w:pStyle w:val="Textfelder"/>
                      </w:pPr>
                      <w:r>
                        <w:t>Haftpflichtversicherung</w:t>
                      </w:r>
                    </w:p>
                    <w:p w14:paraId="78D84EFE" w14:textId="77777777" w:rsidR="003620B0" w:rsidRDefault="003620B0"/>
                    <w:p w14:paraId="1D5B63B5" w14:textId="77777777" w:rsidR="003620B0" w:rsidRPr="00EA22F6" w:rsidRDefault="003620B0" w:rsidP="00191E46">
                      <w:pPr>
                        <w:pStyle w:val="Textfelder"/>
                      </w:pPr>
                      <w:r>
                        <w:t>Haftpflichtversicherung</w:t>
                      </w:r>
                    </w:p>
                    <w:p w14:paraId="560CCCED" w14:textId="77777777" w:rsidR="003620B0" w:rsidRDefault="003620B0"/>
                    <w:p w14:paraId="441E8673" w14:textId="77777777" w:rsidR="003620B0" w:rsidRPr="00EA22F6" w:rsidRDefault="003620B0" w:rsidP="00191E46">
                      <w:pPr>
                        <w:pStyle w:val="Textfelder"/>
                      </w:pPr>
                      <w:r>
                        <w:t>Haftpflichtversicherung</w:t>
                      </w:r>
                    </w:p>
                    <w:p w14:paraId="6218C843" w14:textId="77777777" w:rsidR="003620B0" w:rsidRDefault="003620B0"/>
                    <w:p w14:paraId="6BC78E0D" w14:textId="77777777" w:rsidR="003620B0" w:rsidRPr="00EA22F6" w:rsidRDefault="003620B0" w:rsidP="00191E46">
                      <w:pPr>
                        <w:pStyle w:val="Textfelder"/>
                      </w:pPr>
                      <w:r>
                        <w:t>Haftpflichtversicherung</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1998208" behindDoc="0" locked="0" layoutInCell="1" allowOverlap="1" wp14:anchorId="42F9A3CE" wp14:editId="7E0DF0B8">
                <wp:simplePos x="0" y="0"/>
                <wp:positionH relativeFrom="margin">
                  <wp:posOffset>4906645</wp:posOffset>
                </wp:positionH>
                <wp:positionV relativeFrom="paragraph">
                  <wp:posOffset>5080</wp:posOffset>
                </wp:positionV>
                <wp:extent cx="684000" cy="324000"/>
                <wp:effectExtent l="19050" t="19050" r="40005" b="38100"/>
                <wp:wrapSquare wrapText="bothSides"/>
                <wp:docPr id="13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306592" y="20373"/>
                                <a:pt x="520435" y="28558"/>
                                <a:pt x="684000" y="0"/>
                              </a:cubicBezTo>
                              <a:cubicBezTo>
                                <a:pt x="684798" y="139693"/>
                                <a:pt x="673807" y="166879"/>
                                <a:pt x="684000" y="324000"/>
                              </a:cubicBezTo>
                              <a:cubicBezTo>
                                <a:pt x="422575" y="339738"/>
                                <a:pt x="187842" y="352557"/>
                                <a:pt x="0" y="324000"/>
                              </a:cubicBezTo>
                              <a:cubicBezTo>
                                <a:pt x="-15188" y="232730"/>
                                <a:pt x="-5138" y="107567"/>
                                <a:pt x="0" y="0"/>
                              </a:cubicBezTo>
                              <a:close/>
                            </a:path>
                            <a:path w="684000" h="324000" stroke="0" extrusionOk="0">
                              <a:moveTo>
                                <a:pt x="0" y="0"/>
                              </a:moveTo>
                              <a:cubicBezTo>
                                <a:pt x="145380" y="20458"/>
                                <a:pt x="353004" y="24580"/>
                                <a:pt x="684000" y="0"/>
                              </a:cubicBezTo>
                              <a:cubicBezTo>
                                <a:pt x="679647" y="120763"/>
                                <a:pt x="693385" y="229631"/>
                                <a:pt x="684000" y="324000"/>
                              </a:cubicBezTo>
                              <a:cubicBezTo>
                                <a:pt x="505661" y="329368"/>
                                <a:pt x="336326" y="318638"/>
                                <a:pt x="0" y="324000"/>
                              </a:cubicBezTo>
                              <a:cubicBezTo>
                                <a:pt x="-13502" y="239222"/>
                                <a:pt x="241" y="8388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4048822209">
                                <a:prstGeom prst="rect">
                                  <a:avLst/>
                                </a:prstGeom>
                                <ask:type>
                                  <ask:lineSketchFreehand/>
                                </ask:type>
                              </ask:lineSketchStyleProps>
                            </a:ext>
                          </a:extLst>
                        </a:ln>
                      </wps:spPr>
                      <wps:txbx>
                        <w:txbxContent>
                          <w:p w14:paraId="0931EA56" w14:textId="77777777" w:rsidR="003620B0" w:rsidRPr="00EA22F6" w:rsidRDefault="003620B0" w:rsidP="00191E46">
                            <w:pPr>
                              <w:pStyle w:val="Textfelder"/>
                            </w:pPr>
                            <w:r>
                              <w:t>helfen</w:t>
                            </w:r>
                          </w:p>
                          <w:p w14:paraId="5AF79D70" w14:textId="77777777" w:rsidR="003620B0" w:rsidRDefault="003620B0"/>
                          <w:p w14:paraId="685FB45E" w14:textId="77777777" w:rsidR="003620B0" w:rsidRPr="00EA22F6" w:rsidRDefault="003620B0" w:rsidP="00191E46">
                            <w:pPr>
                              <w:pStyle w:val="Textfelder"/>
                            </w:pPr>
                            <w:r>
                              <w:t>helfen</w:t>
                            </w:r>
                          </w:p>
                          <w:p w14:paraId="3A975C74" w14:textId="77777777" w:rsidR="003620B0" w:rsidRDefault="003620B0"/>
                          <w:p w14:paraId="5BC2B3F8" w14:textId="77777777" w:rsidR="003620B0" w:rsidRPr="00EA22F6" w:rsidRDefault="003620B0" w:rsidP="00191E46">
                            <w:pPr>
                              <w:pStyle w:val="Textfelder"/>
                            </w:pPr>
                            <w:r>
                              <w:t>helfen</w:t>
                            </w:r>
                          </w:p>
                          <w:p w14:paraId="577F052A" w14:textId="77777777" w:rsidR="003620B0" w:rsidRDefault="003620B0"/>
                          <w:p w14:paraId="3EF5EE74" w14:textId="77777777" w:rsidR="003620B0" w:rsidRPr="00EA22F6" w:rsidRDefault="003620B0" w:rsidP="00191E46">
                            <w:pPr>
                              <w:pStyle w:val="Textfelder"/>
                            </w:pPr>
                            <w:r>
                              <w:t>helfen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F9A3CE" id="_x0000_s1421" style="position:absolute;left:0;text-align:left;margin-left:386.35pt;margin-top:.4pt;width:53.85pt;height:25.5pt;z-index:25199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8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" adj="-11796480,,5400" path="m,nfc306592,20373,520435,28558,684000,v798,139693,-10193,166879,,324000c422575,339738,187842,352557,,324000,-15188,232730,-5138,107567,,xem,nsc145380,20458,353004,24580,684000,v-4353,120763,9385,229631,,324000c505661,329368,336326,318638,,324000,-13502,239222,241,83884,,xe">
                <v:stroke joinstyle="miter"/>
                <v:formulas/>
                <v:path o:extrusionok="f" o:connecttype="custom" o:connectlocs="0,0;684000,0;684000,324000;0,324000;0,0" o:connectangles="0,0,0,0,0" textboxrect="0,0,684000,324000"/>
                <v:textbox>
                  <w:txbxContent>
                    <w:p w14:paraId="0931EA56" w14:textId="77777777" w:rsidR="003620B0" w:rsidRPr="00EA22F6" w:rsidRDefault="003620B0" w:rsidP="00191E46">
                      <w:pPr>
                        <w:pStyle w:val="Textfelder"/>
                      </w:pPr>
                      <w:r>
                        <w:t>helfen</w:t>
                      </w:r>
                    </w:p>
                    <w:p w14:paraId="5AF79D70" w14:textId="77777777" w:rsidR="003620B0" w:rsidRDefault="003620B0"/>
                    <w:p w14:paraId="685FB45E" w14:textId="77777777" w:rsidR="003620B0" w:rsidRPr="00EA22F6" w:rsidRDefault="003620B0" w:rsidP="00191E46">
                      <w:pPr>
                        <w:pStyle w:val="Textfelder"/>
                      </w:pPr>
                      <w:r>
                        <w:t>helfen</w:t>
                      </w:r>
                    </w:p>
                    <w:p w14:paraId="3A975C74" w14:textId="77777777" w:rsidR="003620B0" w:rsidRDefault="003620B0"/>
                    <w:p w14:paraId="5BC2B3F8" w14:textId="77777777" w:rsidR="003620B0" w:rsidRPr="00EA22F6" w:rsidRDefault="003620B0" w:rsidP="00191E46">
                      <w:pPr>
                        <w:pStyle w:val="Textfelder"/>
                      </w:pPr>
                      <w:r>
                        <w:t>helfen</w:t>
                      </w:r>
                    </w:p>
                    <w:p w14:paraId="577F052A" w14:textId="77777777" w:rsidR="003620B0" w:rsidRDefault="003620B0"/>
                    <w:p w14:paraId="3EF5EE74" w14:textId="77777777" w:rsidR="003620B0" w:rsidRPr="00EA22F6" w:rsidRDefault="003620B0" w:rsidP="00191E46">
                      <w:pPr>
                        <w:pStyle w:val="Textfelder"/>
                      </w:pPr>
                      <w:r>
                        <w:t>helfen</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1987968" behindDoc="0" locked="0" layoutInCell="1" allowOverlap="1" wp14:anchorId="77D8CFB5" wp14:editId="53A53F2D">
                <wp:simplePos x="0" y="0"/>
                <wp:positionH relativeFrom="margin">
                  <wp:posOffset>3094355</wp:posOffset>
                </wp:positionH>
                <wp:positionV relativeFrom="paragraph">
                  <wp:posOffset>229870</wp:posOffset>
                </wp:positionV>
                <wp:extent cx="1224000" cy="324000"/>
                <wp:effectExtent l="19050" t="19050" r="33655" b="38100"/>
                <wp:wrapSquare wrapText="bothSides"/>
                <wp:docPr id="13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12000 w 1224000"/>
                            <a:gd name="connsiteY1" fmla="*/ 0 h 324000"/>
                            <a:gd name="connsiteX2" fmla="*/ 1224000 w 1224000"/>
                            <a:gd name="connsiteY2" fmla="*/ 0 h 324000"/>
                            <a:gd name="connsiteX3" fmla="*/ 1224000 w 1224000"/>
                            <a:gd name="connsiteY3" fmla="*/ 324000 h 324000"/>
                            <a:gd name="connsiteX4" fmla="*/ 59976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300016" y="-3911"/>
                                <a:pt x="423855" y="-15933"/>
                                <a:pt x="612000" y="0"/>
                              </a:cubicBezTo>
                              <a:cubicBezTo>
                                <a:pt x="800145" y="15933"/>
                                <a:pt x="1050973" y="-1017"/>
                                <a:pt x="1224000" y="0"/>
                              </a:cubicBezTo>
                              <a:cubicBezTo>
                                <a:pt x="1231361" y="160972"/>
                                <a:pt x="1209643" y="254587"/>
                                <a:pt x="1224000" y="324000"/>
                              </a:cubicBezTo>
                              <a:cubicBezTo>
                                <a:pt x="1069403" y="309056"/>
                                <a:pt x="760945" y="303398"/>
                                <a:pt x="599760" y="324000"/>
                              </a:cubicBezTo>
                              <a:cubicBezTo>
                                <a:pt x="438575" y="344602"/>
                                <a:pt x="272715" y="334107"/>
                                <a:pt x="0" y="324000"/>
                              </a:cubicBezTo>
                              <a:cubicBezTo>
                                <a:pt x="-15507" y="247205"/>
                                <a:pt x="2297" y="105476"/>
                                <a:pt x="0" y="0"/>
                              </a:cubicBezTo>
                              <a:close/>
                            </a:path>
                            <a:path w="1224000" h="324000" stroke="0" extrusionOk="0">
                              <a:moveTo>
                                <a:pt x="0" y="0"/>
                              </a:moveTo>
                              <a:cubicBezTo>
                                <a:pt x="231567" y="-14191"/>
                                <a:pt x="326416" y="-1409"/>
                                <a:pt x="599760" y="0"/>
                              </a:cubicBezTo>
                              <a:cubicBezTo>
                                <a:pt x="873104" y="1409"/>
                                <a:pt x="951155" y="26918"/>
                                <a:pt x="1224000" y="0"/>
                              </a:cubicBezTo>
                              <a:cubicBezTo>
                                <a:pt x="1210715" y="116946"/>
                                <a:pt x="1228519" y="231731"/>
                                <a:pt x="1224000" y="324000"/>
                              </a:cubicBezTo>
                              <a:cubicBezTo>
                                <a:pt x="1047618" y="298831"/>
                                <a:pt x="819501" y="347889"/>
                                <a:pt x="587520" y="324000"/>
                              </a:cubicBezTo>
                              <a:cubicBezTo>
                                <a:pt x="355539" y="300111"/>
                                <a:pt x="230833" y="351782"/>
                                <a:pt x="0" y="324000"/>
                              </a:cubicBezTo>
                              <a:cubicBezTo>
                                <a:pt x="-7545" y="214139"/>
                                <a:pt x="8605" y="7671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645391786">
                                <a:prstGeom prst="rect">
                                  <a:avLst/>
                                </a:prstGeom>
                                <ask:type>
                                  <ask:lineSketchFreehand/>
                                </ask:type>
                              </ask:lineSketchStyleProps>
                            </a:ext>
                          </a:extLst>
                        </a:ln>
                      </wps:spPr>
                      <wps:txbx>
                        <w:txbxContent>
                          <w:p w14:paraId="053C0AA9" w14:textId="77777777" w:rsidR="003620B0" w:rsidRPr="00EA22F6" w:rsidRDefault="003620B0" w:rsidP="00191E46">
                            <w:pPr>
                              <w:pStyle w:val="Textfelder"/>
                            </w:pPr>
                            <w:r>
                              <w:t>mitversichert</w:t>
                            </w:r>
                          </w:p>
                          <w:p w14:paraId="6B719D7B" w14:textId="77777777" w:rsidR="003620B0" w:rsidRDefault="003620B0"/>
                          <w:p w14:paraId="00B35858" w14:textId="77777777" w:rsidR="003620B0" w:rsidRPr="00EA22F6" w:rsidRDefault="003620B0" w:rsidP="00191E46">
                            <w:pPr>
                              <w:pStyle w:val="Textfelder"/>
                            </w:pPr>
                            <w:r>
                              <w:t>mitversichert</w:t>
                            </w:r>
                          </w:p>
                          <w:p w14:paraId="7B50E7BB" w14:textId="77777777" w:rsidR="003620B0" w:rsidRDefault="003620B0"/>
                          <w:p w14:paraId="69D6E0E0" w14:textId="77777777" w:rsidR="003620B0" w:rsidRPr="00EA22F6" w:rsidRDefault="003620B0" w:rsidP="00191E46">
                            <w:pPr>
                              <w:pStyle w:val="Textfelder"/>
                            </w:pPr>
                            <w:r>
                              <w:t>mitversichert</w:t>
                            </w:r>
                          </w:p>
                          <w:p w14:paraId="737DE4FD" w14:textId="77777777" w:rsidR="003620B0" w:rsidRDefault="003620B0"/>
                          <w:p w14:paraId="3FC6A22A" w14:textId="77777777" w:rsidR="003620B0" w:rsidRPr="00EA22F6" w:rsidRDefault="003620B0" w:rsidP="00191E46">
                            <w:pPr>
                              <w:pStyle w:val="Textfelder"/>
                            </w:pPr>
                            <w:r>
                              <w:t>mitversichert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8CFB5" id="_x0000_s1422" style="position:absolute;left:0;text-align:left;margin-left:243.65pt;margin-top:18.1pt;width:96.4pt;height:25.5pt;z-index:25198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2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" adj="-11796480,,5400" path="m,nfc300016,-3911,423855,-15933,612000,v188145,15933,438973,-1017,612000,c1231361,160972,1209643,254587,1224000,324000v-154597,-14944,-463055,-20602,-624240,c438575,344602,272715,334107,,324000,-15507,247205,2297,105476,,xem,nsc231567,-14191,326416,-1409,599760,v273344,1409,351395,26918,624240,c1210715,116946,1228519,231731,1224000,324000v-176382,-25169,-404499,23889,-636480,c355539,300111,230833,351782,,324000,-7545,214139,8605,76712,,xe">
                <v:stroke joinstyle="miter"/>
                <v:formulas/>
                <v:path o:extrusionok="f" o:connecttype="custom" o:connectlocs="0,0;612000,0;1224000,0;1224000,324000;599760,324000;0,324000;0,0" o:connectangles="0,0,0,0,0,0,0" textboxrect="0,0,1224000,324000"/>
                <v:textbox>
                  <w:txbxContent>
                    <w:p w14:paraId="053C0AA9" w14:textId="77777777" w:rsidR="003620B0" w:rsidRPr="00EA22F6" w:rsidRDefault="003620B0" w:rsidP="00191E46">
                      <w:pPr>
                        <w:pStyle w:val="Textfelder"/>
                      </w:pPr>
                      <w:r>
                        <w:t>mitversichert</w:t>
                      </w:r>
                    </w:p>
                    <w:p w14:paraId="6B719D7B" w14:textId="77777777" w:rsidR="003620B0" w:rsidRDefault="003620B0"/>
                    <w:p w14:paraId="00B35858" w14:textId="77777777" w:rsidR="003620B0" w:rsidRPr="00EA22F6" w:rsidRDefault="003620B0" w:rsidP="00191E46">
                      <w:pPr>
                        <w:pStyle w:val="Textfelder"/>
                      </w:pPr>
                      <w:r>
                        <w:t>mitversichert</w:t>
                      </w:r>
                    </w:p>
                    <w:p w14:paraId="7B50E7BB" w14:textId="77777777" w:rsidR="003620B0" w:rsidRDefault="003620B0"/>
                    <w:p w14:paraId="69D6E0E0" w14:textId="77777777" w:rsidR="003620B0" w:rsidRPr="00EA22F6" w:rsidRDefault="003620B0" w:rsidP="00191E46">
                      <w:pPr>
                        <w:pStyle w:val="Textfelder"/>
                      </w:pPr>
                      <w:r>
                        <w:t>mitversichert</w:t>
                      </w:r>
                    </w:p>
                    <w:p w14:paraId="737DE4FD" w14:textId="77777777" w:rsidR="003620B0" w:rsidRDefault="003620B0"/>
                    <w:p w14:paraId="3FC6A22A" w14:textId="77777777" w:rsidR="003620B0" w:rsidRPr="00EA22F6" w:rsidRDefault="003620B0" w:rsidP="00191E46">
                      <w:pPr>
                        <w:pStyle w:val="Textfelder"/>
                      </w:pPr>
                      <w:r>
                        <w:t>mitversichert</w:t>
                      </w:r>
                    </w:p>
                  </w:txbxContent>
                </v:textbox>
                <w10:wrap type="square" anchorx="margin"/>
              </v:shape>
            </w:pict>
          </mc:Fallback>
        </mc:AlternateContent>
      </w:r>
    </w:p>
    <w:p w14:paraId="13BBB463" w14:textId="77777777" w:rsidR="00191E46" w:rsidRPr="003D7AB6" w:rsidRDefault="00191E46" w:rsidP="00191E46">
      <w:pPr>
        <w:spacing w:after="160" w:line="276" w:lineRule="auto"/>
        <w:rPr>
          <w:rFonts w:eastAsia="Times New Roman"/>
          <w:sz w:val="28"/>
          <w:szCs w:val="20"/>
        </w:rPr>
      </w:pPr>
    </w:p>
    <w:p w14:paraId="2303F0BD"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8"/>
        </w:rPr>
        <mc:AlternateContent>
          <mc:Choice Requires="wps">
            <w:drawing>
              <wp:anchor distT="45720" distB="45720" distL="114300" distR="114300" simplePos="0" relativeHeight="252002304" behindDoc="0" locked="0" layoutInCell="1" allowOverlap="1" wp14:anchorId="057574E6" wp14:editId="06123CFA">
                <wp:simplePos x="0" y="0"/>
                <wp:positionH relativeFrom="margin">
                  <wp:posOffset>4843357</wp:posOffset>
                </wp:positionH>
                <wp:positionV relativeFrom="paragraph">
                  <wp:posOffset>82550</wp:posOffset>
                </wp:positionV>
                <wp:extent cx="1188000" cy="324000"/>
                <wp:effectExtent l="19050" t="19050" r="31750" b="38100"/>
                <wp:wrapSquare wrapText="bothSides"/>
                <wp:docPr id="13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00" cy="324000"/>
                        </a:xfrm>
                        <a:custGeom>
                          <a:avLst/>
                          <a:gdLst>
                            <a:gd name="connsiteX0" fmla="*/ 0 w 1188000"/>
                            <a:gd name="connsiteY0" fmla="*/ 0 h 324000"/>
                            <a:gd name="connsiteX1" fmla="*/ 594000 w 1188000"/>
                            <a:gd name="connsiteY1" fmla="*/ 0 h 324000"/>
                            <a:gd name="connsiteX2" fmla="*/ 1188000 w 1188000"/>
                            <a:gd name="connsiteY2" fmla="*/ 0 h 324000"/>
                            <a:gd name="connsiteX3" fmla="*/ 1188000 w 1188000"/>
                            <a:gd name="connsiteY3" fmla="*/ 324000 h 324000"/>
                            <a:gd name="connsiteX4" fmla="*/ 570240 w 1188000"/>
                            <a:gd name="connsiteY4" fmla="*/ 324000 h 324000"/>
                            <a:gd name="connsiteX5" fmla="*/ 0 w 1188000"/>
                            <a:gd name="connsiteY5" fmla="*/ 324000 h 324000"/>
                            <a:gd name="connsiteX6" fmla="*/ 0 w 118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000" h="324000" fill="none" extrusionOk="0">
                              <a:moveTo>
                                <a:pt x="0" y="0"/>
                              </a:moveTo>
                              <a:cubicBezTo>
                                <a:pt x="245249" y="-12264"/>
                                <a:pt x="469992" y="-1393"/>
                                <a:pt x="594000" y="0"/>
                              </a:cubicBezTo>
                              <a:cubicBezTo>
                                <a:pt x="718008" y="1393"/>
                                <a:pt x="1025217" y="-14961"/>
                                <a:pt x="1188000" y="0"/>
                              </a:cubicBezTo>
                              <a:cubicBezTo>
                                <a:pt x="1175042" y="79099"/>
                                <a:pt x="1178609" y="182940"/>
                                <a:pt x="1188000" y="324000"/>
                              </a:cubicBezTo>
                              <a:cubicBezTo>
                                <a:pt x="1061730" y="343238"/>
                                <a:pt x="759234" y="347382"/>
                                <a:pt x="570240" y="324000"/>
                              </a:cubicBezTo>
                              <a:cubicBezTo>
                                <a:pt x="381246" y="300618"/>
                                <a:pt x="166270" y="333603"/>
                                <a:pt x="0" y="324000"/>
                              </a:cubicBezTo>
                              <a:cubicBezTo>
                                <a:pt x="12725" y="211418"/>
                                <a:pt x="-14596" y="74622"/>
                                <a:pt x="0" y="0"/>
                              </a:cubicBezTo>
                              <a:close/>
                            </a:path>
                            <a:path w="1188000" h="324000" stroke="0" extrusionOk="0">
                              <a:moveTo>
                                <a:pt x="0" y="0"/>
                              </a:moveTo>
                              <a:cubicBezTo>
                                <a:pt x="254210" y="26796"/>
                                <a:pt x="349557" y="17852"/>
                                <a:pt x="558360" y="0"/>
                              </a:cubicBezTo>
                              <a:cubicBezTo>
                                <a:pt x="767163" y="-17852"/>
                                <a:pt x="949207" y="23662"/>
                                <a:pt x="1188000" y="0"/>
                              </a:cubicBezTo>
                              <a:cubicBezTo>
                                <a:pt x="1191970" y="106667"/>
                                <a:pt x="1171831" y="174637"/>
                                <a:pt x="1188000" y="324000"/>
                              </a:cubicBezTo>
                              <a:cubicBezTo>
                                <a:pt x="1004310" y="301690"/>
                                <a:pt x="858587" y="351897"/>
                                <a:pt x="617760" y="324000"/>
                              </a:cubicBezTo>
                              <a:cubicBezTo>
                                <a:pt x="376933" y="296103"/>
                                <a:pt x="228341" y="320468"/>
                                <a:pt x="0" y="324000"/>
                              </a:cubicBezTo>
                              <a:cubicBezTo>
                                <a:pt x="6197" y="166658"/>
                                <a:pt x="7661" y="10914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627906124">
                                <a:prstGeom prst="rect">
                                  <a:avLst/>
                                </a:prstGeom>
                                <ask:type>
                                  <ask:lineSketchFreehand/>
                                </ask:type>
                              </ask:lineSketchStyleProps>
                            </a:ext>
                          </a:extLst>
                        </a:ln>
                      </wps:spPr>
                      <wps:txbx>
                        <w:txbxContent>
                          <w:p w14:paraId="5F4BB12A" w14:textId="77777777" w:rsidR="003620B0" w:rsidRPr="00EA22F6" w:rsidRDefault="003620B0" w:rsidP="00191E46">
                            <w:pPr>
                              <w:pStyle w:val="Textfelder"/>
                            </w:pPr>
                            <w:r>
                              <w:t>minderjährig</w:t>
                            </w:r>
                          </w:p>
                          <w:p w14:paraId="75D89250" w14:textId="77777777" w:rsidR="003620B0" w:rsidRDefault="003620B0"/>
                          <w:p w14:paraId="10720326" w14:textId="77777777" w:rsidR="003620B0" w:rsidRPr="00EA22F6" w:rsidRDefault="003620B0" w:rsidP="00191E46">
                            <w:pPr>
                              <w:pStyle w:val="Textfelder"/>
                            </w:pPr>
                            <w:r>
                              <w:t>minderjährig</w:t>
                            </w:r>
                          </w:p>
                          <w:p w14:paraId="00EF747E" w14:textId="77777777" w:rsidR="003620B0" w:rsidRDefault="003620B0"/>
                          <w:p w14:paraId="7D54B546" w14:textId="77777777" w:rsidR="003620B0" w:rsidRPr="00EA22F6" w:rsidRDefault="003620B0" w:rsidP="00191E46">
                            <w:pPr>
                              <w:pStyle w:val="Textfelder"/>
                            </w:pPr>
                            <w:r>
                              <w:t>minderjährig</w:t>
                            </w:r>
                          </w:p>
                          <w:p w14:paraId="35BB44C7" w14:textId="77777777" w:rsidR="003620B0" w:rsidRDefault="003620B0"/>
                          <w:p w14:paraId="6C4A5F88" w14:textId="77777777" w:rsidR="003620B0" w:rsidRPr="00EA22F6" w:rsidRDefault="003620B0" w:rsidP="00191E46">
                            <w:pPr>
                              <w:pStyle w:val="Textfelder"/>
                            </w:pPr>
                            <w:r>
                              <w:t>minderjährig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574E6" id="_x0000_s1423" style="position:absolute;left:0;text-align:left;margin-left:381.35pt;margin-top:6.5pt;width:93.55pt;height:25.5pt;z-index:25200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18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" adj="-11796480,,5400" path="m,nfc245249,-12264,469992,-1393,594000,v124008,1393,431217,-14961,594000,c1175042,79099,1178609,182940,1188000,324000v-126270,19238,-428766,23382,-617760,c381246,300618,166270,333603,,324000,12725,211418,-14596,74622,,xem,nsc254210,26796,349557,17852,558360,v208803,-17852,390847,23662,629640,c1191970,106667,1171831,174637,1188000,324000v-183690,-22310,-329413,27897,-570240,c376933,296103,228341,320468,,324000,6197,166658,7661,109147,,xe">
                <v:stroke joinstyle="miter"/>
                <v:formulas/>
                <v:path o:extrusionok="f" o:connecttype="custom" o:connectlocs="0,0;594000,0;1188000,0;1188000,324000;570240,324000;0,324000;0,0" o:connectangles="0,0,0,0,0,0,0" textboxrect="0,0,1188000,324000"/>
                <v:textbox>
                  <w:txbxContent>
                    <w:p w14:paraId="5F4BB12A" w14:textId="77777777" w:rsidR="003620B0" w:rsidRPr="00EA22F6" w:rsidRDefault="003620B0" w:rsidP="00191E46">
                      <w:pPr>
                        <w:pStyle w:val="Textfelder"/>
                      </w:pPr>
                      <w:r>
                        <w:t>minderjährig</w:t>
                      </w:r>
                    </w:p>
                    <w:p w14:paraId="75D89250" w14:textId="77777777" w:rsidR="003620B0" w:rsidRDefault="003620B0"/>
                    <w:p w14:paraId="10720326" w14:textId="77777777" w:rsidR="003620B0" w:rsidRPr="00EA22F6" w:rsidRDefault="003620B0" w:rsidP="00191E46">
                      <w:pPr>
                        <w:pStyle w:val="Textfelder"/>
                      </w:pPr>
                      <w:r>
                        <w:t>minderjährig</w:t>
                      </w:r>
                    </w:p>
                    <w:p w14:paraId="00EF747E" w14:textId="77777777" w:rsidR="003620B0" w:rsidRDefault="003620B0"/>
                    <w:p w14:paraId="7D54B546" w14:textId="77777777" w:rsidR="003620B0" w:rsidRPr="00EA22F6" w:rsidRDefault="003620B0" w:rsidP="00191E46">
                      <w:pPr>
                        <w:pStyle w:val="Textfelder"/>
                      </w:pPr>
                      <w:r>
                        <w:t>minderjährig</w:t>
                      </w:r>
                    </w:p>
                    <w:p w14:paraId="35BB44C7" w14:textId="77777777" w:rsidR="003620B0" w:rsidRDefault="003620B0"/>
                    <w:p w14:paraId="6C4A5F88" w14:textId="77777777" w:rsidR="003620B0" w:rsidRPr="00EA22F6" w:rsidRDefault="003620B0" w:rsidP="00191E46">
                      <w:pPr>
                        <w:pStyle w:val="Textfelder"/>
                      </w:pPr>
                      <w:r>
                        <w:t>minderjährig</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2005376" behindDoc="0" locked="0" layoutInCell="1" allowOverlap="1" wp14:anchorId="04B9F6C0" wp14:editId="6D3BD281">
                <wp:simplePos x="0" y="0"/>
                <wp:positionH relativeFrom="margin">
                  <wp:posOffset>1016635</wp:posOffset>
                </wp:positionH>
                <wp:positionV relativeFrom="paragraph">
                  <wp:posOffset>83820</wp:posOffset>
                </wp:positionV>
                <wp:extent cx="936000" cy="324000"/>
                <wp:effectExtent l="19050" t="19050" r="35560" b="38100"/>
                <wp:wrapSquare wrapText="bothSides"/>
                <wp:docPr id="13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86720 w 936000"/>
                            <a:gd name="connsiteY1" fmla="*/ 0 h 324000"/>
                            <a:gd name="connsiteX2" fmla="*/ 936000 w 936000"/>
                            <a:gd name="connsiteY2" fmla="*/ 0 h 324000"/>
                            <a:gd name="connsiteX3" fmla="*/ 936000 w 936000"/>
                            <a:gd name="connsiteY3" fmla="*/ 324000 h 324000"/>
                            <a:gd name="connsiteX4" fmla="*/ 48672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02718" y="-21158"/>
                                <a:pt x="285743" y="5348"/>
                                <a:pt x="486720" y="0"/>
                              </a:cubicBezTo>
                              <a:cubicBezTo>
                                <a:pt x="687697" y="-5348"/>
                                <a:pt x="804816" y="21754"/>
                                <a:pt x="936000" y="0"/>
                              </a:cubicBezTo>
                              <a:cubicBezTo>
                                <a:pt x="934559" y="161932"/>
                                <a:pt x="935088" y="248373"/>
                                <a:pt x="936000" y="324000"/>
                              </a:cubicBezTo>
                              <a:cubicBezTo>
                                <a:pt x="780883" y="312079"/>
                                <a:pt x="625583" y="334012"/>
                                <a:pt x="486720" y="324000"/>
                              </a:cubicBezTo>
                              <a:cubicBezTo>
                                <a:pt x="347857" y="313988"/>
                                <a:pt x="160570" y="310605"/>
                                <a:pt x="0" y="324000"/>
                              </a:cubicBezTo>
                              <a:cubicBezTo>
                                <a:pt x="8999" y="165535"/>
                                <a:pt x="-1128" y="115948"/>
                                <a:pt x="0" y="0"/>
                              </a:cubicBezTo>
                              <a:close/>
                            </a:path>
                            <a:path w="936000" h="324000" stroke="0" extrusionOk="0">
                              <a:moveTo>
                                <a:pt x="0" y="0"/>
                              </a:moveTo>
                              <a:cubicBezTo>
                                <a:pt x="105668" y="835"/>
                                <a:pt x="366827" y="13576"/>
                                <a:pt x="468000" y="0"/>
                              </a:cubicBezTo>
                              <a:cubicBezTo>
                                <a:pt x="569173" y="-13576"/>
                                <a:pt x="836609" y="22260"/>
                                <a:pt x="936000" y="0"/>
                              </a:cubicBezTo>
                              <a:cubicBezTo>
                                <a:pt x="941644" y="121756"/>
                                <a:pt x="941206" y="163534"/>
                                <a:pt x="936000" y="324000"/>
                              </a:cubicBezTo>
                              <a:cubicBezTo>
                                <a:pt x="777772" y="327658"/>
                                <a:pt x="641271" y="336549"/>
                                <a:pt x="486720" y="324000"/>
                              </a:cubicBezTo>
                              <a:cubicBezTo>
                                <a:pt x="332169" y="311451"/>
                                <a:pt x="235896" y="318463"/>
                                <a:pt x="0" y="324000"/>
                              </a:cubicBezTo>
                              <a:cubicBezTo>
                                <a:pt x="-11782" y="173852"/>
                                <a:pt x="16082" y="15683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422109241">
                                <a:prstGeom prst="rect">
                                  <a:avLst/>
                                </a:prstGeom>
                                <ask:type>
                                  <ask:lineSketchFreehand/>
                                </ask:type>
                              </ask:lineSketchStyleProps>
                            </a:ext>
                          </a:extLst>
                        </a:ln>
                      </wps:spPr>
                      <wps:txbx>
                        <w:txbxContent>
                          <w:p w14:paraId="365DD298" w14:textId="77777777" w:rsidR="003620B0" w:rsidRPr="00EA22F6" w:rsidRDefault="003620B0" w:rsidP="00191E46">
                            <w:pPr>
                              <w:pStyle w:val="Textfelder"/>
                            </w:pPr>
                            <w:r>
                              <w:t>Beratung</w:t>
                            </w:r>
                          </w:p>
                          <w:p w14:paraId="4864EA75" w14:textId="77777777" w:rsidR="003620B0" w:rsidRDefault="003620B0"/>
                          <w:p w14:paraId="62837127" w14:textId="77777777" w:rsidR="003620B0" w:rsidRPr="00EA22F6" w:rsidRDefault="003620B0" w:rsidP="00191E46">
                            <w:pPr>
                              <w:pStyle w:val="Textfelder"/>
                            </w:pPr>
                            <w:r>
                              <w:t>Beratung</w:t>
                            </w:r>
                          </w:p>
                          <w:p w14:paraId="6798DF86" w14:textId="77777777" w:rsidR="003620B0" w:rsidRDefault="003620B0"/>
                          <w:p w14:paraId="6EC40945" w14:textId="77777777" w:rsidR="003620B0" w:rsidRPr="00EA22F6" w:rsidRDefault="003620B0" w:rsidP="00191E46">
                            <w:pPr>
                              <w:pStyle w:val="Textfelder"/>
                            </w:pPr>
                            <w:r>
                              <w:t>Beratung</w:t>
                            </w:r>
                          </w:p>
                          <w:p w14:paraId="71A483FD" w14:textId="77777777" w:rsidR="003620B0" w:rsidRDefault="003620B0"/>
                          <w:p w14:paraId="4F687EB7" w14:textId="77777777" w:rsidR="003620B0" w:rsidRPr="00EA22F6" w:rsidRDefault="003620B0" w:rsidP="00191E46">
                            <w:pPr>
                              <w:pStyle w:val="Textfelder"/>
                            </w:pPr>
                            <w:r>
                              <w:t>Beratung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9F6C0" id="_x0000_s1424" style="position:absolute;left:0;text-align:left;margin-left:80.05pt;margin-top:6.6pt;width:73.7pt;height:25.5pt;z-index:25200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" adj="-11796480,,5400" path="m,nfc102718,-21158,285743,5348,486720,,687697,-5348,804816,21754,936000,v-1441,161932,-912,248373,,324000c780883,312079,625583,334012,486720,324000,347857,313988,160570,310605,,324000,8999,165535,-1128,115948,,xem,nsc105668,835,366827,13576,468000,,569173,-13576,836609,22260,936000,v5644,121756,5206,163534,,324000c777772,327658,641271,336549,486720,324000,332169,311451,235896,318463,,324000,-11782,173852,16082,156836,,xe">
                <v:stroke joinstyle="miter"/>
                <v:formulas/>
                <v:path o:extrusionok="f" o:connecttype="custom" o:connectlocs="0,0;486720,0;936000,0;936000,324000;486720,324000;0,324000;0,0" o:connectangles="0,0,0,0,0,0,0" textboxrect="0,0,936000,324000"/>
                <v:textbox>
                  <w:txbxContent>
                    <w:p w14:paraId="365DD298" w14:textId="77777777" w:rsidR="003620B0" w:rsidRPr="00EA22F6" w:rsidRDefault="003620B0" w:rsidP="00191E46">
                      <w:pPr>
                        <w:pStyle w:val="Textfelder"/>
                      </w:pPr>
                      <w:r>
                        <w:t>Beratung</w:t>
                      </w:r>
                    </w:p>
                    <w:p w14:paraId="4864EA75" w14:textId="77777777" w:rsidR="003620B0" w:rsidRDefault="003620B0"/>
                    <w:p w14:paraId="62837127" w14:textId="77777777" w:rsidR="003620B0" w:rsidRPr="00EA22F6" w:rsidRDefault="003620B0" w:rsidP="00191E46">
                      <w:pPr>
                        <w:pStyle w:val="Textfelder"/>
                      </w:pPr>
                      <w:r>
                        <w:t>Beratung</w:t>
                      </w:r>
                    </w:p>
                    <w:p w14:paraId="6798DF86" w14:textId="77777777" w:rsidR="003620B0" w:rsidRDefault="003620B0"/>
                    <w:p w14:paraId="6EC40945" w14:textId="77777777" w:rsidR="003620B0" w:rsidRPr="00EA22F6" w:rsidRDefault="003620B0" w:rsidP="00191E46">
                      <w:pPr>
                        <w:pStyle w:val="Textfelder"/>
                      </w:pPr>
                      <w:r>
                        <w:t>Beratung</w:t>
                      </w:r>
                    </w:p>
                    <w:p w14:paraId="71A483FD" w14:textId="77777777" w:rsidR="003620B0" w:rsidRDefault="003620B0"/>
                    <w:p w14:paraId="4F687EB7" w14:textId="77777777" w:rsidR="003620B0" w:rsidRPr="00EA22F6" w:rsidRDefault="003620B0" w:rsidP="00191E46">
                      <w:pPr>
                        <w:pStyle w:val="Textfelder"/>
                      </w:pPr>
                      <w:r>
                        <w:t>Beratung</w:t>
                      </w:r>
                    </w:p>
                  </w:txbxContent>
                </v:textbox>
                <w10:wrap type="square" anchorx="margin"/>
              </v:shape>
            </w:pict>
          </mc:Fallback>
        </mc:AlternateContent>
      </w:r>
    </w:p>
    <w:p w14:paraId="69375408" w14:textId="77777777" w:rsidR="00191E46" w:rsidRPr="003D7AB6" w:rsidRDefault="00191E46" w:rsidP="00191E46">
      <w:pPr>
        <w:spacing w:after="160" w:line="276" w:lineRule="auto"/>
        <w:rPr>
          <w:rFonts w:eastAsia="Times New Roman"/>
          <w:sz w:val="28"/>
          <w:szCs w:val="20"/>
        </w:rPr>
      </w:pPr>
    </w:p>
    <w:p w14:paraId="0A9F9ACA" w14:textId="77777777" w:rsidR="00191E46" w:rsidRPr="003D7AB6" w:rsidRDefault="00191E46" w:rsidP="00191E46">
      <w:pPr>
        <w:spacing w:after="160" w:line="276" w:lineRule="auto"/>
        <w:rPr>
          <w:rFonts w:eastAsia="Times New Roman"/>
          <w:sz w:val="28"/>
          <w:szCs w:val="20"/>
        </w:rPr>
      </w:pPr>
      <w:r w:rsidRPr="00A92E77">
        <w:rPr>
          <w:rFonts w:eastAsia="Times New Roman"/>
          <w:b/>
          <w:sz w:val="28"/>
          <w:szCs w:val="20"/>
        </w:rPr>
        <w:t>Versicherungsgeber</w:t>
      </w:r>
      <w:r w:rsidRPr="003D7AB6">
        <w:rPr>
          <w:rFonts w:eastAsia="Times New Roman"/>
          <w:sz w:val="28"/>
          <w:szCs w:val="20"/>
        </w:rPr>
        <w:tab/>
      </w:r>
      <w:r w:rsidRPr="003D7AB6">
        <w:rPr>
          <w:rFonts w:eastAsia="Times New Roman"/>
          <w:sz w:val="28"/>
          <w:szCs w:val="20"/>
        </w:rPr>
        <w:tab/>
      </w:r>
      <w:r w:rsidRPr="003D7AB6">
        <w:rPr>
          <w:rFonts w:eastAsia="Times New Roman"/>
          <w:sz w:val="28"/>
          <w:szCs w:val="20"/>
        </w:rPr>
        <w:tab/>
      </w:r>
      <w:r>
        <w:rPr>
          <w:rFonts w:eastAsia="Times New Roman"/>
          <w:sz w:val="28"/>
          <w:szCs w:val="20"/>
        </w:rPr>
        <w:tab/>
      </w:r>
      <w:r w:rsidR="00062C60">
        <w:rPr>
          <w:rFonts w:eastAsia="Times New Roman"/>
          <w:sz w:val="28"/>
          <w:szCs w:val="20"/>
        </w:rPr>
        <w:t xml:space="preserve">     </w:t>
      </w:r>
      <w:r w:rsidRPr="00A92E77">
        <w:rPr>
          <w:rFonts w:eastAsia="Times New Roman"/>
          <w:b/>
          <w:sz w:val="28"/>
          <w:szCs w:val="20"/>
        </w:rPr>
        <w:t>Versicherungsnehmer</w:t>
      </w:r>
    </w:p>
    <w:p w14:paraId="2801EFBB"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0016" behindDoc="0" locked="0" layoutInCell="1" allowOverlap="1" wp14:anchorId="2B0785E4" wp14:editId="5AA84C60">
                <wp:simplePos x="0" y="0"/>
                <wp:positionH relativeFrom="margin">
                  <wp:posOffset>183515</wp:posOffset>
                </wp:positionH>
                <wp:positionV relativeFrom="paragraph">
                  <wp:posOffset>122555</wp:posOffset>
                </wp:positionV>
                <wp:extent cx="1151890" cy="359410"/>
                <wp:effectExtent l="0" t="0" r="10160" b="154940"/>
                <wp:wrapNone/>
                <wp:docPr id="1386" name="Abgerundete rechteckige Legende 195"/>
                <wp:cNvGraphicFramePr/>
                <a:graphic xmlns:a="http://schemas.openxmlformats.org/drawingml/2006/main">
                  <a:graphicData uri="http://schemas.microsoft.com/office/word/2010/wordprocessingShape">
                    <wps:wsp>
                      <wps:cNvSpPr/>
                      <wps:spPr>
                        <a:xfrm>
                          <a:off x="0" y="0"/>
                          <a:ext cx="1151890" cy="359410"/>
                        </a:xfrm>
                        <a:prstGeom prst="wedgeRoundRectCallout">
                          <a:avLst>
                            <a:gd name="adj1" fmla="val -37172"/>
                            <a:gd name="adj2" fmla="val 806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30CF903" w14:textId="77777777" w:rsidR="003620B0" w:rsidRPr="00EC7D0C" w:rsidRDefault="003620B0" w:rsidP="00191E46">
                            <w:pPr>
                              <w:pStyle w:val="Textfelder"/>
                            </w:pPr>
                            <w:r>
                              <w:t>Guten</w:t>
                            </w:r>
                            <w:r w:rsidRPr="00EC7D0C">
                              <w:t xml:space="preserve"> Tag!</w:t>
                            </w:r>
                          </w:p>
                          <w:p w14:paraId="53B9CCB8" w14:textId="77777777" w:rsidR="003620B0" w:rsidRDefault="003620B0"/>
                          <w:p w14:paraId="19EF8696" w14:textId="77777777" w:rsidR="003620B0" w:rsidRPr="00EC7D0C" w:rsidRDefault="003620B0" w:rsidP="00191E46">
                            <w:pPr>
                              <w:pStyle w:val="Textfelder"/>
                            </w:pPr>
                            <w:r>
                              <w:t>Guten</w:t>
                            </w:r>
                            <w:r w:rsidRPr="00EC7D0C">
                              <w:t xml:space="preserve"> Tag!</w:t>
                            </w:r>
                          </w:p>
                          <w:p w14:paraId="150AF6DF" w14:textId="77777777" w:rsidR="003620B0" w:rsidRDefault="003620B0"/>
                          <w:p w14:paraId="60AD7C56" w14:textId="77777777" w:rsidR="003620B0" w:rsidRPr="00EC7D0C" w:rsidRDefault="003620B0" w:rsidP="00191E46">
                            <w:pPr>
                              <w:pStyle w:val="Textfelder"/>
                            </w:pPr>
                            <w:r>
                              <w:t>Guten</w:t>
                            </w:r>
                            <w:r w:rsidRPr="00EC7D0C">
                              <w:t xml:space="preserve"> Tag!</w:t>
                            </w:r>
                          </w:p>
                          <w:p w14:paraId="7A87D956" w14:textId="77777777" w:rsidR="003620B0" w:rsidRDefault="003620B0"/>
                          <w:p w14:paraId="48A9C03D" w14:textId="77777777" w:rsidR="003620B0" w:rsidRPr="00EC7D0C" w:rsidRDefault="003620B0" w:rsidP="00191E46">
                            <w:pPr>
                              <w:pStyle w:val="Textfelder"/>
                            </w:pPr>
                            <w:r>
                              <w:t>Guten</w:t>
                            </w:r>
                            <w:r w:rsidRPr="00EC7D0C">
                              <w:t xml:space="preserve"> Tag!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785E4" id="_x0000_s1425" type="#_x0000_t62" style="position:absolute;left:0;text-align:left;margin-left:14.45pt;margin-top:9.65pt;width:90.7pt;height:28.3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" adj="2771,28217" fillcolor="window" strokecolor="windowText" strokeweight="1pt">
                <v:textbox>
                  <w:txbxContent>
                    <w:p w14:paraId="730CF903" w14:textId="77777777" w:rsidR="003620B0" w:rsidRPr="00EC7D0C" w:rsidRDefault="003620B0" w:rsidP="00191E46">
                      <w:pPr>
                        <w:pStyle w:val="Textfelder"/>
                      </w:pPr>
                      <w:r>
                        <w:t>Guten</w:t>
                      </w:r>
                      <w:r w:rsidRPr="00EC7D0C">
                        <w:t xml:space="preserve"> Tag!</w:t>
                      </w:r>
                    </w:p>
                    <w:p w14:paraId="53B9CCB8" w14:textId="77777777" w:rsidR="003620B0" w:rsidRDefault="003620B0"/>
                    <w:p w14:paraId="19EF8696" w14:textId="77777777" w:rsidR="003620B0" w:rsidRPr="00EC7D0C" w:rsidRDefault="003620B0" w:rsidP="00191E46">
                      <w:pPr>
                        <w:pStyle w:val="Textfelder"/>
                      </w:pPr>
                      <w:r>
                        <w:t>Guten</w:t>
                      </w:r>
                      <w:r w:rsidRPr="00EC7D0C">
                        <w:t xml:space="preserve"> Tag!</w:t>
                      </w:r>
                    </w:p>
                    <w:p w14:paraId="150AF6DF" w14:textId="77777777" w:rsidR="003620B0" w:rsidRDefault="003620B0"/>
                    <w:p w14:paraId="60AD7C56" w14:textId="77777777" w:rsidR="003620B0" w:rsidRPr="00EC7D0C" w:rsidRDefault="003620B0" w:rsidP="00191E46">
                      <w:pPr>
                        <w:pStyle w:val="Textfelder"/>
                      </w:pPr>
                      <w:r>
                        <w:t>Guten</w:t>
                      </w:r>
                      <w:r w:rsidRPr="00EC7D0C">
                        <w:t xml:space="preserve"> Tag!</w:t>
                      </w:r>
                    </w:p>
                    <w:p w14:paraId="7A87D956" w14:textId="77777777" w:rsidR="003620B0" w:rsidRDefault="003620B0"/>
                    <w:p w14:paraId="48A9C03D" w14:textId="77777777" w:rsidR="003620B0" w:rsidRPr="00EC7D0C" w:rsidRDefault="003620B0" w:rsidP="00191E46">
                      <w:pPr>
                        <w:pStyle w:val="Textfelder"/>
                      </w:pPr>
                      <w:r>
                        <w:t>Guten</w:t>
                      </w:r>
                      <w:r w:rsidRPr="00EC7D0C">
                        <w:t xml:space="preserve"> Tag!</w:t>
                      </w:r>
                    </w:p>
                  </w:txbxContent>
                </v:textbox>
                <w10:wrap anchorx="margin"/>
              </v:shape>
            </w:pict>
          </mc:Fallback>
        </mc:AlternateContent>
      </w:r>
    </w:p>
    <w:p w14:paraId="6D56A32F"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2064" behindDoc="0" locked="0" layoutInCell="1" allowOverlap="1" wp14:anchorId="0586E2D5" wp14:editId="22B8C4B2">
                <wp:simplePos x="0" y="0"/>
                <wp:positionH relativeFrom="rightMargin">
                  <wp:posOffset>-1335641</wp:posOffset>
                </wp:positionH>
                <wp:positionV relativeFrom="paragraph">
                  <wp:posOffset>16510</wp:posOffset>
                </wp:positionV>
                <wp:extent cx="1151890" cy="359410"/>
                <wp:effectExtent l="0" t="0" r="10160" b="154940"/>
                <wp:wrapNone/>
                <wp:docPr id="1387" name="Abgerundete rechteckige Legende 196"/>
                <wp:cNvGraphicFramePr/>
                <a:graphic xmlns:a="http://schemas.openxmlformats.org/drawingml/2006/main">
                  <a:graphicData uri="http://schemas.microsoft.com/office/word/2010/wordprocessingShape">
                    <wps:wsp>
                      <wps:cNvSpPr/>
                      <wps:spPr>
                        <a:xfrm>
                          <a:off x="0" y="0"/>
                          <a:ext cx="1151890" cy="359410"/>
                        </a:xfrm>
                        <a:prstGeom prst="wedgeRoundRectCallout">
                          <a:avLst>
                            <a:gd name="adj1" fmla="val 33262"/>
                            <a:gd name="adj2" fmla="val 819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3EE6CE1" w14:textId="77777777" w:rsidR="003620B0" w:rsidRPr="00EC7D0C" w:rsidRDefault="003620B0" w:rsidP="00191E46">
                            <w:pPr>
                              <w:pStyle w:val="Textfelder"/>
                            </w:pPr>
                            <w:r>
                              <w:t>________</w:t>
                            </w:r>
                            <w:r w:rsidRPr="00EC7D0C">
                              <w:t xml:space="preserve"> !</w:t>
                            </w:r>
                          </w:p>
                          <w:p w14:paraId="7CD3E4CD" w14:textId="77777777" w:rsidR="003620B0" w:rsidRDefault="003620B0"/>
                          <w:p w14:paraId="67FD9058" w14:textId="77777777" w:rsidR="003620B0" w:rsidRPr="00EC7D0C" w:rsidRDefault="003620B0" w:rsidP="00191E46">
                            <w:pPr>
                              <w:pStyle w:val="Textfelder"/>
                            </w:pPr>
                            <w:r>
                              <w:t>________</w:t>
                            </w:r>
                            <w:r w:rsidRPr="00EC7D0C">
                              <w:t xml:space="preserve"> !</w:t>
                            </w:r>
                          </w:p>
                          <w:p w14:paraId="05977430" w14:textId="77777777" w:rsidR="003620B0" w:rsidRDefault="003620B0"/>
                          <w:p w14:paraId="1E50FE5A" w14:textId="77777777" w:rsidR="003620B0" w:rsidRPr="00EC7D0C" w:rsidRDefault="003620B0" w:rsidP="00191E46">
                            <w:pPr>
                              <w:pStyle w:val="Textfelder"/>
                            </w:pPr>
                            <w:r>
                              <w:t>________</w:t>
                            </w:r>
                            <w:r w:rsidRPr="00EC7D0C">
                              <w:t xml:space="preserve"> !</w:t>
                            </w:r>
                          </w:p>
                          <w:p w14:paraId="243A7CEB" w14:textId="77777777" w:rsidR="003620B0" w:rsidRDefault="003620B0"/>
                          <w:p w14:paraId="72D6FC04" w14:textId="77777777" w:rsidR="003620B0" w:rsidRPr="00EC7D0C" w:rsidRDefault="003620B0" w:rsidP="00191E46">
                            <w:pPr>
                              <w:pStyle w:val="Textfelder"/>
                            </w:pPr>
                            <w:r>
                              <w:t>________</w:t>
                            </w:r>
                            <w:r w:rsidRPr="00EC7D0C">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6E2D5" id="_x0000_s1426" type="#_x0000_t62" style="position:absolute;left:0;text-align:left;margin-left:-105.15pt;margin-top:1.3pt;width:90.7pt;height:28.3pt;z-index:2519920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" adj="17985,28498" fillcolor="window" strokecolor="windowText" strokeweight="1pt">
                <v:textbox>
                  <w:txbxContent>
                    <w:p w14:paraId="53EE6CE1" w14:textId="77777777" w:rsidR="003620B0" w:rsidRPr="00EC7D0C" w:rsidRDefault="003620B0" w:rsidP="00191E46">
                      <w:pPr>
                        <w:pStyle w:val="Textfelder"/>
                      </w:pPr>
                      <w:r>
                        <w:t>________</w:t>
                      </w:r>
                      <w:r w:rsidRPr="00EC7D0C">
                        <w:t xml:space="preserve"> !</w:t>
                      </w:r>
                    </w:p>
                    <w:p w14:paraId="7CD3E4CD" w14:textId="77777777" w:rsidR="003620B0" w:rsidRDefault="003620B0"/>
                    <w:p w14:paraId="67FD9058" w14:textId="77777777" w:rsidR="003620B0" w:rsidRPr="00EC7D0C" w:rsidRDefault="003620B0" w:rsidP="00191E46">
                      <w:pPr>
                        <w:pStyle w:val="Textfelder"/>
                      </w:pPr>
                      <w:r>
                        <w:t>________</w:t>
                      </w:r>
                      <w:r w:rsidRPr="00EC7D0C">
                        <w:t xml:space="preserve"> !</w:t>
                      </w:r>
                    </w:p>
                    <w:p w14:paraId="05977430" w14:textId="77777777" w:rsidR="003620B0" w:rsidRDefault="003620B0"/>
                    <w:p w14:paraId="1E50FE5A" w14:textId="77777777" w:rsidR="003620B0" w:rsidRPr="00EC7D0C" w:rsidRDefault="003620B0" w:rsidP="00191E46">
                      <w:pPr>
                        <w:pStyle w:val="Textfelder"/>
                      </w:pPr>
                      <w:r>
                        <w:t>________</w:t>
                      </w:r>
                      <w:r w:rsidRPr="00EC7D0C">
                        <w:t xml:space="preserve"> !</w:t>
                      </w:r>
                    </w:p>
                    <w:p w14:paraId="243A7CEB" w14:textId="77777777" w:rsidR="003620B0" w:rsidRDefault="003620B0"/>
                    <w:p w14:paraId="72D6FC04" w14:textId="77777777" w:rsidR="003620B0" w:rsidRPr="00EC7D0C" w:rsidRDefault="003620B0" w:rsidP="00191E46">
                      <w:pPr>
                        <w:pStyle w:val="Textfelder"/>
                      </w:pPr>
                      <w:r>
                        <w:t>________</w:t>
                      </w:r>
                      <w:r w:rsidRPr="00EC7D0C">
                        <w:t xml:space="preserve"> !</w:t>
                      </w:r>
                    </w:p>
                  </w:txbxContent>
                </v:textbox>
                <w10:wrap anchorx="margin"/>
              </v:shape>
            </w:pict>
          </mc:Fallback>
        </mc:AlternateContent>
      </w:r>
    </w:p>
    <w:p w14:paraId="2FBF4281" w14:textId="77777777" w:rsidR="00191E46" w:rsidRPr="003D7AB6" w:rsidRDefault="00191E46" w:rsidP="00191E46">
      <w:pPr>
        <w:spacing w:after="160" w:line="276" w:lineRule="auto"/>
        <w:jc w:val="center"/>
        <w:rPr>
          <w:rFonts w:eastAsia="Times New Roman"/>
          <w:sz w:val="28"/>
          <w:szCs w:val="28"/>
          <w14:textOutline w14:w="9525" w14:cap="rnd" w14:cmpd="sng" w14:algn="ctr">
            <w14:solidFill>
              <w14:srgbClr w14:val="000000"/>
            </w14:solidFill>
            <w14:prstDash w14:val="solid"/>
            <w14:bevel/>
          </w14:textOutline>
        </w:rPr>
      </w:pPr>
    </w:p>
    <w:p w14:paraId="57670F3A"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3088" behindDoc="0" locked="0" layoutInCell="1" allowOverlap="1" wp14:anchorId="255EA6CD" wp14:editId="3B31BA8C">
                <wp:simplePos x="0" y="0"/>
                <wp:positionH relativeFrom="margin">
                  <wp:posOffset>183515</wp:posOffset>
                </wp:positionH>
                <wp:positionV relativeFrom="paragraph">
                  <wp:posOffset>7620</wp:posOffset>
                </wp:positionV>
                <wp:extent cx="1763395" cy="720000"/>
                <wp:effectExtent l="0" t="0" r="27305" b="194945"/>
                <wp:wrapNone/>
                <wp:docPr id="1388" name="Abgerundete rechteckige Legende 197"/>
                <wp:cNvGraphicFramePr/>
                <a:graphic xmlns:a="http://schemas.openxmlformats.org/drawingml/2006/main">
                  <a:graphicData uri="http://schemas.microsoft.com/office/word/2010/wordprocessingShape">
                    <wps:wsp>
                      <wps:cNvSpPr/>
                      <wps:spPr>
                        <a:xfrm>
                          <a:off x="0" y="0"/>
                          <a:ext cx="1763395" cy="720000"/>
                        </a:xfrm>
                        <a:prstGeom prst="wedgeRoundRectCallout">
                          <a:avLst>
                            <a:gd name="adj1" fmla="val -37139"/>
                            <a:gd name="adj2" fmla="val 7034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6BC1CC8" w14:textId="77777777" w:rsidR="003620B0" w:rsidRPr="00EC7D0C" w:rsidRDefault="003620B0" w:rsidP="00191E46">
                            <w:pPr>
                              <w:pStyle w:val="Textfelder"/>
                            </w:pPr>
                            <w:r>
                              <w:t>Wie kann ich ______________?</w:t>
                            </w:r>
                          </w:p>
                          <w:p w14:paraId="09A913B4" w14:textId="77777777" w:rsidR="003620B0" w:rsidRDefault="003620B0"/>
                          <w:p w14:paraId="36659B36" w14:textId="77777777" w:rsidR="003620B0" w:rsidRPr="00EC7D0C" w:rsidRDefault="003620B0" w:rsidP="00191E46">
                            <w:pPr>
                              <w:pStyle w:val="Textfelder"/>
                            </w:pPr>
                            <w:r>
                              <w:t>Wie kann ich ______________?</w:t>
                            </w:r>
                          </w:p>
                          <w:p w14:paraId="730030A5" w14:textId="77777777" w:rsidR="003620B0" w:rsidRDefault="003620B0"/>
                          <w:p w14:paraId="69571576" w14:textId="77777777" w:rsidR="003620B0" w:rsidRPr="00EC7D0C" w:rsidRDefault="003620B0" w:rsidP="00191E46">
                            <w:pPr>
                              <w:pStyle w:val="Textfelder"/>
                            </w:pPr>
                            <w:r>
                              <w:t>Wie kann ich ______________?</w:t>
                            </w:r>
                          </w:p>
                          <w:p w14:paraId="4CDF42E2" w14:textId="77777777" w:rsidR="003620B0" w:rsidRDefault="003620B0"/>
                          <w:p w14:paraId="2C15AAF9" w14:textId="77777777" w:rsidR="003620B0" w:rsidRPr="00EC7D0C" w:rsidRDefault="003620B0" w:rsidP="00191E46">
                            <w:pPr>
                              <w:pStyle w:val="Textfelder"/>
                            </w:pPr>
                            <w:r>
                              <w:t>Wie kann ich 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EA6CD" id="_x0000_s1427" type="#_x0000_t62" style="position:absolute;left:0;text-align:left;margin-left:14.45pt;margin-top:.6pt;width:138.85pt;height:56.7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" adj="2778,25994" fillcolor="window" strokecolor="windowText" strokeweight="1pt">
                <v:textbox>
                  <w:txbxContent>
                    <w:p w14:paraId="56BC1CC8" w14:textId="77777777" w:rsidR="003620B0" w:rsidRPr="00EC7D0C" w:rsidRDefault="003620B0" w:rsidP="00191E46">
                      <w:pPr>
                        <w:pStyle w:val="Textfelder"/>
                      </w:pPr>
                      <w:r>
                        <w:t>Wie kann ich ______________?</w:t>
                      </w:r>
                    </w:p>
                    <w:p w14:paraId="09A913B4" w14:textId="77777777" w:rsidR="003620B0" w:rsidRDefault="003620B0"/>
                    <w:p w14:paraId="36659B36" w14:textId="77777777" w:rsidR="003620B0" w:rsidRPr="00EC7D0C" w:rsidRDefault="003620B0" w:rsidP="00191E46">
                      <w:pPr>
                        <w:pStyle w:val="Textfelder"/>
                      </w:pPr>
                      <w:r>
                        <w:t>Wie kann ich ______________?</w:t>
                      </w:r>
                    </w:p>
                    <w:p w14:paraId="730030A5" w14:textId="77777777" w:rsidR="003620B0" w:rsidRDefault="003620B0"/>
                    <w:p w14:paraId="69571576" w14:textId="77777777" w:rsidR="003620B0" w:rsidRPr="00EC7D0C" w:rsidRDefault="003620B0" w:rsidP="00191E46">
                      <w:pPr>
                        <w:pStyle w:val="Textfelder"/>
                      </w:pPr>
                      <w:r>
                        <w:t>Wie kann ich ______________?</w:t>
                      </w:r>
                    </w:p>
                    <w:p w14:paraId="4CDF42E2" w14:textId="77777777" w:rsidR="003620B0" w:rsidRDefault="003620B0"/>
                    <w:p w14:paraId="2C15AAF9" w14:textId="77777777" w:rsidR="003620B0" w:rsidRPr="00EC7D0C" w:rsidRDefault="003620B0" w:rsidP="00191E46">
                      <w:pPr>
                        <w:pStyle w:val="Textfelder"/>
                      </w:pPr>
                      <w:r>
                        <w:t>Wie kann ich ______________?</w:t>
                      </w:r>
                    </w:p>
                  </w:txbxContent>
                </v:textbox>
                <w10:wrap anchorx="margin"/>
              </v:shape>
            </w:pict>
          </mc:Fallback>
        </mc:AlternateContent>
      </w:r>
    </w:p>
    <w:p w14:paraId="27BFFF09"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6160" behindDoc="0" locked="0" layoutInCell="1" allowOverlap="1" wp14:anchorId="7DCE6FE9" wp14:editId="73A842CA">
                <wp:simplePos x="0" y="0"/>
                <wp:positionH relativeFrom="rightMargin">
                  <wp:posOffset>-2811190</wp:posOffset>
                </wp:positionH>
                <wp:positionV relativeFrom="paragraph">
                  <wp:posOffset>225868</wp:posOffset>
                </wp:positionV>
                <wp:extent cx="2628000" cy="1332000"/>
                <wp:effectExtent l="0" t="0" r="20320" b="192405"/>
                <wp:wrapNone/>
                <wp:docPr id="1389" name="Abgerundete rechteckige Legende 198"/>
                <wp:cNvGraphicFramePr/>
                <a:graphic xmlns:a="http://schemas.openxmlformats.org/drawingml/2006/main">
                  <a:graphicData uri="http://schemas.microsoft.com/office/word/2010/wordprocessingShape">
                    <wps:wsp>
                      <wps:cNvSpPr/>
                      <wps:spPr>
                        <a:xfrm>
                          <a:off x="0" y="0"/>
                          <a:ext cx="2628000" cy="1332000"/>
                        </a:xfrm>
                        <a:prstGeom prst="wedgeRoundRectCallout">
                          <a:avLst>
                            <a:gd name="adj1" fmla="val 35967"/>
                            <a:gd name="adj2" fmla="val 6205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F76B843"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6887DA73" w14:textId="77777777" w:rsidR="003620B0" w:rsidRDefault="003620B0"/>
                          <w:p w14:paraId="3ED44E23"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71C65ED1" w14:textId="77777777" w:rsidR="003620B0" w:rsidRDefault="003620B0"/>
                          <w:p w14:paraId="62306A6A"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766F5353" w14:textId="77777777" w:rsidR="003620B0" w:rsidRDefault="003620B0"/>
                          <w:p w14:paraId="27DC89CB"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E6FE9" id="_x0000_s1428" type="#_x0000_t62" style="position:absolute;left:0;text-align:left;margin-left:-221.35pt;margin-top:17.8pt;width:206.95pt;height:104.9pt;z-index:2519961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" adj="18569,24204" fillcolor="window" strokecolor="windowText" strokeweight="1pt">
                <v:textbox>
                  <w:txbxContent>
                    <w:p w14:paraId="5F76B843"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6887DA73" w14:textId="77777777" w:rsidR="003620B0" w:rsidRDefault="003620B0"/>
                    <w:p w14:paraId="3ED44E23"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71C65ED1" w14:textId="77777777" w:rsidR="003620B0" w:rsidRDefault="003620B0"/>
                    <w:p w14:paraId="62306A6A"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766F5353" w14:textId="77777777" w:rsidR="003620B0" w:rsidRDefault="003620B0"/>
                    <w:p w14:paraId="27DC89CB"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txbxContent>
                </v:textbox>
                <w10:wrap anchorx="margin"/>
              </v:shape>
            </w:pict>
          </mc:Fallback>
        </mc:AlternateContent>
      </w:r>
    </w:p>
    <w:p w14:paraId="0BA7C361" w14:textId="77777777" w:rsidR="00191E46" w:rsidRPr="003D7AB6" w:rsidRDefault="00191E46" w:rsidP="00191E46">
      <w:pPr>
        <w:spacing w:after="160" w:line="276" w:lineRule="auto"/>
        <w:rPr>
          <w:rFonts w:eastAsia="Times New Roman"/>
          <w:sz w:val="28"/>
          <w:szCs w:val="20"/>
        </w:rPr>
      </w:pPr>
    </w:p>
    <w:p w14:paraId="3DFF222D" w14:textId="77777777" w:rsidR="00191E46" w:rsidRPr="003D7AB6" w:rsidRDefault="00191E46" w:rsidP="00191E46">
      <w:pPr>
        <w:spacing w:after="160" w:line="276" w:lineRule="auto"/>
        <w:rPr>
          <w:rFonts w:eastAsia="Times New Roman"/>
          <w:sz w:val="28"/>
          <w:szCs w:val="20"/>
        </w:rPr>
      </w:pPr>
    </w:p>
    <w:p w14:paraId="7FCEEC30"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4112" behindDoc="0" locked="0" layoutInCell="1" allowOverlap="1" wp14:anchorId="1917370C" wp14:editId="2AA77DFC">
                <wp:simplePos x="0" y="0"/>
                <wp:positionH relativeFrom="margin">
                  <wp:posOffset>183515</wp:posOffset>
                </wp:positionH>
                <wp:positionV relativeFrom="paragraph">
                  <wp:posOffset>337185</wp:posOffset>
                </wp:positionV>
                <wp:extent cx="2267585" cy="1007745"/>
                <wp:effectExtent l="0" t="0" r="18415" b="192405"/>
                <wp:wrapNone/>
                <wp:docPr id="1390" name="Abgerundete rechteckige Legende 199"/>
                <wp:cNvGraphicFramePr/>
                <a:graphic xmlns:a="http://schemas.openxmlformats.org/drawingml/2006/main">
                  <a:graphicData uri="http://schemas.microsoft.com/office/word/2010/wordprocessingShape">
                    <wps:wsp>
                      <wps:cNvSpPr/>
                      <wps:spPr>
                        <a:xfrm>
                          <a:off x="0" y="0"/>
                          <a:ext cx="2267585" cy="1007745"/>
                        </a:xfrm>
                        <a:prstGeom prst="wedgeRoundRectCallout">
                          <a:avLst>
                            <a:gd name="adj1" fmla="val -41818"/>
                            <a:gd name="adj2" fmla="val 6597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39E773DB" w14:textId="77777777" w:rsidR="003620B0" w:rsidRPr="00EC7D0C" w:rsidRDefault="003620B0" w:rsidP="00191E46">
                            <w:pPr>
                              <w:pStyle w:val="Textfelder"/>
                            </w:pPr>
                            <w:r>
                              <w:t>Sehr gerne! Möchten Sie etwas Bestimmtes wissen?</w:t>
                            </w:r>
                          </w:p>
                          <w:p w14:paraId="7F546774" w14:textId="77777777" w:rsidR="003620B0" w:rsidRDefault="003620B0"/>
                          <w:p w14:paraId="6411D79B" w14:textId="77777777" w:rsidR="003620B0" w:rsidRPr="00EC7D0C" w:rsidRDefault="003620B0" w:rsidP="00191E46">
                            <w:pPr>
                              <w:pStyle w:val="Textfelder"/>
                            </w:pPr>
                            <w:r>
                              <w:t>Sehr gerne! Möchten Sie etwas Bestimmtes wissen?</w:t>
                            </w:r>
                          </w:p>
                          <w:p w14:paraId="1B8948ED" w14:textId="77777777" w:rsidR="003620B0" w:rsidRDefault="003620B0"/>
                          <w:p w14:paraId="7CBF69FC" w14:textId="77777777" w:rsidR="003620B0" w:rsidRPr="00EC7D0C" w:rsidRDefault="003620B0" w:rsidP="00191E46">
                            <w:pPr>
                              <w:pStyle w:val="Textfelder"/>
                            </w:pPr>
                            <w:r>
                              <w:t>Sehr gerne! Möchten Sie etwas Bestimmtes wissen?</w:t>
                            </w:r>
                          </w:p>
                          <w:p w14:paraId="5651EA19" w14:textId="77777777" w:rsidR="003620B0" w:rsidRDefault="003620B0"/>
                          <w:p w14:paraId="1F8E9D2C" w14:textId="77777777" w:rsidR="003620B0" w:rsidRPr="00EC7D0C" w:rsidRDefault="003620B0" w:rsidP="00191E46">
                            <w:pPr>
                              <w:pStyle w:val="Textfelder"/>
                            </w:pPr>
                            <w:r>
                              <w:t>Sehr gerne! Möchten Sie etwas Bestimmtes wissen?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7370C" id="_x0000_s1429" type="#_x0000_t62" style="position:absolute;left:0;text-align:left;margin-left:14.45pt;margin-top:26.55pt;width:178.55pt;height:79.35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" adj="1767,25050" fillcolor="window" strokecolor="windowText" strokeweight="1pt">
                <v:textbox>
                  <w:txbxContent>
                    <w:p w14:paraId="39E773DB" w14:textId="77777777" w:rsidR="003620B0" w:rsidRPr="00EC7D0C" w:rsidRDefault="003620B0" w:rsidP="00191E46">
                      <w:pPr>
                        <w:pStyle w:val="Textfelder"/>
                      </w:pPr>
                      <w:r>
                        <w:t>Sehr gerne! Möchten Sie etwas Bestimmtes wissen?</w:t>
                      </w:r>
                    </w:p>
                    <w:p w14:paraId="7F546774" w14:textId="77777777" w:rsidR="003620B0" w:rsidRDefault="003620B0"/>
                    <w:p w14:paraId="6411D79B" w14:textId="77777777" w:rsidR="003620B0" w:rsidRPr="00EC7D0C" w:rsidRDefault="003620B0" w:rsidP="00191E46">
                      <w:pPr>
                        <w:pStyle w:val="Textfelder"/>
                      </w:pPr>
                      <w:r>
                        <w:t>Sehr gerne! Möchten Sie etwas Bestimmtes wissen?</w:t>
                      </w:r>
                    </w:p>
                    <w:p w14:paraId="1B8948ED" w14:textId="77777777" w:rsidR="003620B0" w:rsidRDefault="003620B0"/>
                    <w:p w14:paraId="7CBF69FC" w14:textId="77777777" w:rsidR="003620B0" w:rsidRPr="00EC7D0C" w:rsidRDefault="003620B0" w:rsidP="00191E46">
                      <w:pPr>
                        <w:pStyle w:val="Textfelder"/>
                      </w:pPr>
                      <w:r>
                        <w:t>Sehr gerne! Möchten Sie etwas Bestimmtes wissen?</w:t>
                      </w:r>
                    </w:p>
                    <w:p w14:paraId="5651EA19" w14:textId="77777777" w:rsidR="003620B0" w:rsidRDefault="003620B0"/>
                    <w:p w14:paraId="1F8E9D2C" w14:textId="77777777" w:rsidR="003620B0" w:rsidRPr="00EC7D0C" w:rsidRDefault="003620B0" w:rsidP="00191E46">
                      <w:pPr>
                        <w:pStyle w:val="Textfelder"/>
                      </w:pPr>
                      <w:r>
                        <w:t>Sehr gerne! Möchten Sie etwas Bestimmtes wissen?</w:t>
                      </w:r>
                    </w:p>
                  </w:txbxContent>
                </v:textbox>
                <w10:wrap anchorx="margin"/>
              </v:shape>
            </w:pict>
          </mc:Fallback>
        </mc:AlternateContent>
      </w:r>
    </w:p>
    <w:p w14:paraId="4047F775" w14:textId="77777777" w:rsidR="00191E46" w:rsidRPr="003D7AB6" w:rsidRDefault="00191E46" w:rsidP="00191E46">
      <w:pPr>
        <w:spacing w:after="160" w:line="276" w:lineRule="auto"/>
        <w:rPr>
          <w:rFonts w:eastAsia="Times New Roman"/>
          <w:sz w:val="28"/>
          <w:szCs w:val="20"/>
        </w:rPr>
      </w:pPr>
    </w:p>
    <w:p w14:paraId="23ED0D76" w14:textId="77777777" w:rsidR="00191E46" w:rsidRPr="003D7AB6" w:rsidRDefault="00191E46" w:rsidP="00191E46">
      <w:pPr>
        <w:spacing w:after="160" w:line="276" w:lineRule="auto"/>
        <w:rPr>
          <w:rFonts w:eastAsia="Times New Roman"/>
          <w:sz w:val="28"/>
          <w:szCs w:val="20"/>
        </w:rPr>
      </w:pPr>
    </w:p>
    <w:p w14:paraId="582A260E"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7184" behindDoc="0" locked="0" layoutInCell="1" allowOverlap="1" wp14:anchorId="7698EFFB" wp14:editId="643B5C4E">
                <wp:simplePos x="0" y="0"/>
                <wp:positionH relativeFrom="rightMargin">
                  <wp:posOffset>-3062842</wp:posOffset>
                </wp:positionH>
                <wp:positionV relativeFrom="paragraph">
                  <wp:posOffset>222250</wp:posOffset>
                </wp:positionV>
                <wp:extent cx="2879725" cy="1043940"/>
                <wp:effectExtent l="0" t="0" r="15875" b="175260"/>
                <wp:wrapNone/>
                <wp:docPr id="1391" name="Abgerundete rechteckige Legende 200"/>
                <wp:cNvGraphicFramePr/>
                <a:graphic xmlns:a="http://schemas.openxmlformats.org/drawingml/2006/main">
                  <a:graphicData uri="http://schemas.microsoft.com/office/word/2010/wordprocessingShape">
                    <wps:wsp>
                      <wps:cNvSpPr/>
                      <wps:spPr>
                        <a:xfrm>
                          <a:off x="0" y="0"/>
                          <a:ext cx="2879725" cy="1043940"/>
                        </a:xfrm>
                        <a:prstGeom prst="wedgeRoundRectCallout">
                          <a:avLst>
                            <a:gd name="adj1" fmla="val 37062"/>
                            <a:gd name="adj2" fmla="val 6329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380D4E5" w14:textId="77777777" w:rsidR="003620B0" w:rsidRPr="00EC7D0C" w:rsidRDefault="003620B0" w:rsidP="00191E46">
                            <w:pPr>
                              <w:pStyle w:val="Textfelder"/>
                            </w:pPr>
                            <w:r>
                              <w:t xml:space="preserve">Ich möchte wissen, wer in Ihrer Versicherung _______________________ ist. </w:t>
                            </w:r>
                          </w:p>
                          <w:p w14:paraId="0074084C" w14:textId="77777777" w:rsidR="003620B0" w:rsidRDefault="003620B0"/>
                          <w:p w14:paraId="7E6EFA70" w14:textId="77777777" w:rsidR="003620B0" w:rsidRPr="00EC7D0C" w:rsidRDefault="003620B0" w:rsidP="00191E46">
                            <w:pPr>
                              <w:pStyle w:val="Textfelder"/>
                            </w:pPr>
                            <w:r>
                              <w:t xml:space="preserve">Ich möchte wissen, wer in Ihrer Versicherung _______________________ ist. </w:t>
                            </w:r>
                          </w:p>
                          <w:p w14:paraId="028A88B0" w14:textId="77777777" w:rsidR="003620B0" w:rsidRDefault="003620B0"/>
                          <w:p w14:paraId="17AA7978" w14:textId="77777777" w:rsidR="003620B0" w:rsidRPr="00EC7D0C" w:rsidRDefault="003620B0" w:rsidP="00191E46">
                            <w:pPr>
                              <w:pStyle w:val="Textfelder"/>
                            </w:pPr>
                            <w:r>
                              <w:t xml:space="preserve">Ich möchte wissen, wer in Ihrer Versicherung _______________________ ist. </w:t>
                            </w:r>
                          </w:p>
                          <w:p w14:paraId="0202A68C" w14:textId="77777777" w:rsidR="003620B0" w:rsidRDefault="003620B0"/>
                          <w:p w14:paraId="3ABC0AF2" w14:textId="77777777" w:rsidR="003620B0" w:rsidRPr="00EC7D0C" w:rsidRDefault="003620B0" w:rsidP="00191E46">
                            <w:pPr>
                              <w:pStyle w:val="Textfelder"/>
                            </w:pPr>
                            <w:r>
                              <w:t xml:space="preserve">Ich möchte wissen, wer in Ihrer Versicherung _______________________ ist.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8EFFB" id="_x0000_s1430" type="#_x0000_t62" style="position:absolute;left:0;text-align:left;margin-left:-241.15pt;margin-top:17.5pt;width:226.75pt;height:82.2pt;z-index:2519971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" adj="18805,24471" fillcolor="window" strokecolor="windowText" strokeweight="1pt">
                <v:textbox>
                  <w:txbxContent>
                    <w:p w14:paraId="0380D4E5" w14:textId="77777777" w:rsidR="003620B0" w:rsidRPr="00EC7D0C" w:rsidRDefault="003620B0" w:rsidP="00191E46">
                      <w:pPr>
                        <w:pStyle w:val="Textfelder"/>
                      </w:pPr>
                      <w:r>
                        <w:t xml:space="preserve">Ich möchte wissen, wer in Ihrer Versicherung _______________________ ist. </w:t>
                      </w:r>
                    </w:p>
                    <w:p w14:paraId="0074084C" w14:textId="77777777" w:rsidR="003620B0" w:rsidRDefault="003620B0"/>
                    <w:p w14:paraId="7E6EFA70" w14:textId="77777777" w:rsidR="003620B0" w:rsidRPr="00EC7D0C" w:rsidRDefault="003620B0" w:rsidP="00191E46">
                      <w:pPr>
                        <w:pStyle w:val="Textfelder"/>
                      </w:pPr>
                      <w:r>
                        <w:t xml:space="preserve">Ich möchte wissen, wer in Ihrer Versicherung _______________________ ist. </w:t>
                      </w:r>
                    </w:p>
                    <w:p w14:paraId="028A88B0" w14:textId="77777777" w:rsidR="003620B0" w:rsidRDefault="003620B0"/>
                    <w:p w14:paraId="17AA7978" w14:textId="77777777" w:rsidR="003620B0" w:rsidRPr="00EC7D0C" w:rsidRDefault="003620B0" w:rsidP="00191E46">
                      <w:pPr>
                        <w:pStyle w:val="Textfelder"/>
                      </w:pPr>
                      <w:r>
                        <w:t xml:space="preserve">Ich möchte wissen, wer in Ihrer Versicherung _______________________ ist. </w:t>
                      </w:r>
                    </w:p>
                    <w:p w14:paraId="0202A68C" w14:textId="77777777" w:rsidR="003620B0" w:rsidRDefault="003620B0"/>
                    <w:p w14:paraId="3ABC0AF2" w14:textId="77777777" w:rsidR="003620B0" w:rsidRPr="00EC7D0C" w:rsidRDefault="003620B0" w:rsidP="00191E46">
                      <w:pPr>
                        <w:pStyle w:val="Textfelder"/>
                      </w:pPr>
                      <w:r>
                        <w:t xml:space="preserve">Ich möchte wissen, wer in Ihrer Versicherung _______________________ ist. </w:t>
                      </w:r>
                    </w:p>
                  </w:txbxContent>
                </v:textbox>
                <w10:wrap anchorx="margin"/>
              </v:shape>
            </w:pict>
          </mc:Fallback>
        </mc:AlternateContent>
      </w:r>
    </w:p>
    <w:p w14:paraId="6402DE25" w14:textId="77777777" w:rsidR="00191E46" w:rsidRPr="003D7AB6" w:rsidRDefault="00191E46" w:rsidP="00191E46">
      <w:pPr>
        <w:spacing w:after="160" w:line="276" w:lineRule="auto"/>
        <w:rPr>
          <w:rFonts w:eastAsia="Times New Roman"/>
          <w:sz w:val="28"/>
          <w:szCs w:val="20"/>
        </w:rPr>
      </w:pPr>
    </w:p>
    <w:p w14:paraId="5D112355" w14:textId="77777777" w:rsidR="00191E46" w:rsidRPr="003D7AB6" w:rsidRDefault="00191E46" w:rsidP="00191E46">
      <w:pPr>
        <w:spacing w:after="160" w:line="276" w:lineRule="auto"/>
        <w:rPr>
          <w:rFonts w:eastAsia="Times New Roman"/>
          <w:sz w:val="28"/>
          <w:szCs w:val="20"/>
        </w:rPr>
      </w:pPr>
    </w:p>
    <w:p w14:paraId="75855150"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06400" behindDoc="0" locked="0" layoutInCell="1" allowOverlap="1" wp14:anchorId="5450FA5F" wp14:editId="41A1E6C7">
                <wp:simplePos x="0" y="0"/>
                <wp:positionH relativeFrom="margin">
                  <wp:posOffset>183515</wp:posOffset>
                </wp:positionH>
                <wp:positionV relativeFrom="paragraph">
                  <wp:posOffset>183515</wp:posOffset>
                </wp:positionV>
                <wp:extent cx="2591435" cy="1043940"/>
                <wp:effectExtent l="0" t="0" r="18415" b="194310"/>
                <wp:wrapNone/>
                <wp:docPr id="1392" name="Abgerundete rechteckige Legende 201"/>
                <wp:cNvGraphicFramePr/>
                <a:graphic xmlns:a="http://schemas.openxmlformats.org/drawingml/2006/main">
                  <a:graphicData uri="http://schemas.microsoft.com/office/word/2010/wordprocessingShape">
                    <wps:wsp>
                      <wps:cNvSpPr/>
                      <wps:spPr>
                        <a:xfrm>
                          <a:off x="0" y="0"/>
                          <a:ext cx="2591435" cy="1043940"/>
                        </a:xfrm>
                        <a:prstGeom prst="wedgeRoundRectCallout">
                          <a:avLst>
                            <a:gd name="adj1" fmla="val -41554"/>
                            <a:gd name="adj2" fmla="val 6395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2E85EA15" w14:textId="77777777" w:rsidR="003620B0" w:rsidRPr="00EC7D0C" w:rsidRDefault="003620B0" w:rsidP="00191E46">
                            <w:pPr>
                              <w:pStyle w:val="Textfelder"/>
                            </w:pPr>
                            <w:r>
                              <w:t>Zuallererst Sie natürlich. Ihr ___________________ oder Lebensgefährte auch.</w:t>
                            </w:r>
                          </w:p>
                          <w:p w14:paraId="6271E91D" w14:textId="77777777" w:rsidR="003620B0" w:rsidRDefault="003620B0"/>
                          <w:p w14:paraId="4708F44C" w14:textId="77777777" w:rsidR="003620B0" w:rsidRPr="00EC7D0C" w:rsidRDefault="003620B0" w:rsidP="00191E46">
                            <w:pPr>
                              <w:pStyle w:val="Textfelder"/>
                            </w:pPr>
                            <w:r>
                              <w:t>Zuallererst Sie natürlich. Ihr ___________________ oder Lebensgefährte auch.</w:t>
                            </w:r>
                          </w:p>
                          <w:p w14:paraId="3D90DDA1" w14:textId="77777777" w:rsidR="003620B0" w:rsidRDefault="003620B0"/>
                          <w:p w14:paraId="7993310B" w14:textId="77777777" w:rsidR="003620B0" w:rsidRPr="00EC7D0C" w:rsidRDefault="003620B0" w:rsidP="00191E46">
                            <w:pPr>
                              <w:pStyle w:val="Textfelder"/>
                            </w:pPr>
                            <w:r>
                              <w:t>Zuallererst Sie natürlich. Ihr ___________________ oder Lebensgefährte auch.</w:t>
                            </w:r>
                          </w:p>
                          <w:p w14:paraId="1ECD5EBF" w14:textId="77777777" w:rsidR="003620B0" w:rsidRDefault="003620B0"/>
                          <w:p w14:paraId="47B880A8" w14:textId="77777777" w:rsidR="003620B0" w:rsidRPr="00EC7D0C" w:rsidRDefault="003620B0" w:rsidP="00191E46">
                            <w:pPr>
                              <w:pStyle w:val="Textfelder"/>
                            </w:pPr>
                            <w:r>
                              <w:t>Zuallererst Sie natürlich. Ihr ___________________ oder Lebensgefährte auch.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0FA5F" id="_x0000_s1431" type="#_x0000_t62" style="position:absolute;left:0;text-align:left;margin-left:14.45pt;margin-top:14.45pt;width:204.05pt;height:82.2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" adj="1824,24614" fillcolor="window" strokecolor="windowText" strokeweight="1pt">
                <v:textbox>
                  <w:txbxContent>
                    <w:p w14:paraId="2E85EA15" w14:textId="77777777" w:rsidR="003620B0" w:rsidRPr="00EC7D0C" w:rsidRDefault="003620B0" w:rsidP="00191E46">
                      <w:pPr>
                        <w:pStyle w:val="Textfelder"/>
                      </w:pPr>
                      <w:r>
                        <w:t>Zuallererst Sie natürlich. Ihr ___________________ oder Lebensgefährte auch.</w:t>
                      </w:r>
                    </w:p>
                    <w:p w14:paraId="6271E91D" w14:textId="77777777" w:rsidR="003620B0" w:rsidRDefault="003620B0"/>
                    <w:p w14:paraId="4708F44C" w14:textId="77777777" w:rsidR="003620B0" w:rsidRPr="00EC7D0C" w:rsidRDefault="003620B0" w:rsidP="00191E46">
                      <w:pPr>
                        <w:pStyle w:val="Textfelder"/>
                      </w:pPr>
                      <w:r>
                        <w:t>Zuallererst Sie natürlich. Ihr ___________________ oder Lebensgefährte auch.</w:t>
                      </w:r>
                    </w:p>
                    <w:p w14:paraId="3D90DDA1" w14:textId="77777777" w:rsidR="003620B0" w:rsidRDefault="003620B0"/>
                    <w:p w14:paraId="7993310B" w14:textId="77777777" w:rsidR="003620B0" w:rsidRPr="00EC7D0C" w:rsidRDefault="003620B0" w:rsidP="00191E46">
                      <w:pPr>
                        <w:pStyle w:val="Textfelder"/>
                      </w:pPr>
                      <w:r>
                        <w:t>Zuallererst Sie natürlich. Ihr ___________________ oder Lebensgefährte auch.</w:t>
                      </w:r>
                    </w:p>
                    <w:p w14:paraId="1ECD5EBF" w14:textId="77777777" w:rsidR="003620B0" w:rsidRDefault="003620B0"/>
                    <w:p w14:paraId="47B880A8" w14:textId="77777777" w:rsidR="003620B0" w:rsidRPr="00EC7D0C" w:rsidRDefault="003620B0" w:rsidP="00191E46">
                      <w:pPr>
                        <w:pStyle w:val="Textfelder"/>
                      </w:pPr>
                      <w:r>
                        <w:t>Zuallererst Sie natürlich. Ihr ___________________ oder Lebensgefährte auch.</w:t>
                      </w:r>
                    </w:p>
                  </w:txbxContent>
                </v:textbox>
                <w10:wrap anchorx="margin"/>
              </v:shape>
            </w:pict>
          </mc:Fallback>
        </mc:AlternateContent>
      </w:r>
    </w:p>
    <w:p w14:paraId="168D5750" w14:textId="77777777" w:rsidR="00191E46" w:rsidRDefault="00191E46" w:rsidP="00191E46">
      <w:pPr>
        <w:tabs>
          <w:tab w:val="left" w:pos="851"/>
        </w:tabs>
        <w:rPr>
          <w:rFonts w:eastAsia="Calibri"/>
          <w:sz w:val="28"/>
          <w:szCs w:val="28"/>
          <w:lang w:eastAsia="en-US"/>
        </w:rPr>
      </w:pPr>
    </w:p>
    <w:p w14:paraId="475B453F" w14:textId="77777777" w:rsidR="00191E46" w:rsidRDefault="00191E46" w:rsidP="0038477F">
      <w:pPr>
        <w:spacing w:after="128"/>
        <w:rPr>
          <w:sz w:val="28"/>
        </w:rPr>
        <w:sectPr w:rsidR="00191E46" w:rsidSect="00434A63">
          <w:headerReference w:type="first" r:id="rId192"/>
          <w:pgSz w:w="11900" w:h="16840"/>
          <w:pgMar w:top="2835" w:right="851" w:bottom="1134" w:left="851" w:header="709" w:footer="454" w:gutter="0"/>
          <w:cols w:space="708"/>
          <w:titlePg/>
          <w:docGrid w:linePitch="360"/>
        </w:sectPr>
      </w:pPr>
    </w:p>
    <w:p w14:paraId="137C49AC" w14:textId="77777777" w:rsidR="00AC109B" w:rsidRPr="003D7AB6" w:rsidRDefault="00AC109B" w:rsidP="00AC109B">
      <w:pPr>
        <w:spacing w:after="160" w:line="276" w:lineRule="auto"/>
        <w:rPr>
          <w:rFonts w:eastAsia="Times New Roman"/>
          <w:sz w:val="28"/>
          <w:szCs w:val="20"/>
        </w:rPr>
      </w:pPr>
      <w:r w:rsidRPr="003D7AB6">
        <w:rPr>
          <w:rFonts w:eastAsia="Times New Roman"/>
          <w:noProof/>
          <w:sz w:val="28"/>
          <w:szCs w:val="20"/>
        </w:rPr>
        <w:lastRenderedPageBreak/>
        <mc:AlternateContent>
          <mc:Choice Requires="wps">
            <w:drawing>
              <wp:anchor distT="0" distB="0" distL="114300" distR="114300" simplePos="0" relativeHeight="252009472" behindDoc="0" locked="0" layoutInCell="1" allowOverlap="1" wp14:anchorId="7B1F3914" wp14:editId="77DDBDD5">
                <wp:simplePos x="0" y="0"/>
                <wp:positionH relativeFrom="rightMargin">
                  <wp:posOffset>-2593458</wp:posOffset>
                </wp:positionH>
                <wp:positionV relativeFrom="paragraph">
                  <wp:posOffset>0</wp:posOffset>
                </wp:positionV>
                <wp:extent cx="2411730" cy="683895"/>
                <wp:effectExtent l="0" t="0" r="26670" b="230505"/>
                <wp:wrapNone/>
                <wp:docPr id="1398" name="Abgerundete rechteckige Legende 202"/>
                <wp:cNvGraphicFramePr/>
                <a:graphic xmlns:a="http://schemas.openxmlformats.org/drawingml/2006/main">
                  <a:graphicData uri="http://schemas.microsoft.com/office/word/2010/wordprocessingShape">
                    <wps:wsp>
                      <wps:cNvSpPr/>
                      <wps:spPr>
                        <a:xfrm>
                          <a:off x="0" y="0"/>
                          <a:ext cx="2411730" cy="683895"/>
                        </a:xfrm>
                        <a:prstGeom prst="wedgeRoundRectCallout">
                          <a:avLst>
                            <a:gd name="adj1" fmla="val 38060"/>
                            <a:gd name="adj2" fmla="val 7813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2164A006" w14:textId="77777777" w:rsidR="003620B0" w:rsidRPr="00EC7D0C" w:rsidRDefault="003620B0" w:rsidP="00AC109B">
                            <w:pPr>
                              <w:pStyle w:val="Textfelder"/>
                            </w:pPr>
                            <w:r>
                              <w:t>Sind meine ____________ auch mitversichert?</w:t>
                            </w:r>
                          </w:p>
                          <w:p w14:paraId="2C5BD501" w14:textId="77777777" w:rsidR="003620B0" w:rsidRDefault="003620B0"/>
                          <w:p w14:paraId="5A07647F" w14:textId="77777777" w:rsidR="003620B0" w:rsidRPr="00EC7D0C" w:rsidRDefault="003620B0" w:rsidP="00AC109B">
                            <w:pPr>
                              <w:pStyle w:val="Textfelder"/>
                            </w:pPr>
                            <w:r>
                              <w:t>Sind meine ____________ auch mitversichert?</w:t>
                            </w:r>
                          </w:p>
                          <w:p w14:paraId="68A753DF" w14:textId="77777777" w:rsidR="003620B0" w:rsidRDefault="003620B0"/>
                          <w:p w14:paraId="764975E3" w14:textId="77777777" w:rsidR="003620B0" w:rsidRPr="00EC7D0C" w:rsidRDefault="003620B0" w:rsidP="00AC109B">
                            <w:pPr>
                              <w:pStyle w:val="Textfelder"/>
                            </w:pPr>
                            <w:r>
                              <w:t>Sind meine ____________ auch mitversichert?</w:t>
                            </w:r>
                          </w:p>
                          <w:p w14:paraId="7B3C8A89" w14:textId="77777777" w:rsidR="003620B0" w:rsidRDefault="003620B0"/>
                          <w:p w14:paraId="5C9B9A63" w14:textId="77777777" w:rsidR="003620B0" w:rsidRPr="00EC7D0C" w:rsidRDefault="003620B0" w:rsidP="00AC109B">
                            <w:pPr>
                              <w:pStyle w:val="Textfelder"/>
                            </w:pPr>
                            <w:r>
                              <w:t>Sind meine ____________ auch mitversichert?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F3914" id="_x0000_s1432" type="#_x0000_t62" style="position:absolute;left:0;text-align:left;margin-left:-204.2pt;margin-top:0;width:189.9pt;height:53.85pt;z-index:2520094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" adj="19021,27676" fillcolor="window" strokecolor="windowText" strokeweight="1pt">
                <v:textbox>
                  <w:txbxContent>
                    <w:p w14:paraId="2164A006" w14:textId="77777777" w:rsidR="003620B0" w:rsidRPr="00EC7D0C" w:rsidRDefault="003620B0" w:rsidP="00AC109B">
                      <w:pPr>
                        <w:pStyle w:val="Textfelder"/>
                      </w:pPr>
                      <w:r>
                        <w:t>Sind meine ____________ auch mitversichert?</w:t>
                      </w:r>
                    </w:p>
                    <w:p w14:paraId="2C5BD501" w14:textId="77777777" w:rsidR="003620B0" w:rsidRDefault="003620B0"/>
                    <w:p w14:paraId="5A07647F" w14:textId="77777777" w:rsidR="003620B0" w:rsidRPr="00EC7D0C" w:rsidRDefault="003620B0" w:rsidP="00AC109B">
                      <w:pPr>
                        <w:pStyle w:val="Textfelder"/>
                      </w:pPr>
                      <w:r>
                        <w:t>Sind meine ____________ auch mitversichert?</w:t>
                      </w:r>
                    </w:p>
                    <w:p w14:paraId="68A753DF" w14:textId="77777777" w:rsidR="003620B0" w:rsidRDefault="003620B0"/>
                    <w:p w14:paraId="764975E3" w14:textId="77777777" w:rsidR="003620B0" w:rsidRPr="00EC7D0C" w:rsidRDefault="003620B0" w:rsidP="00AC109B">
                      <w:pPr>
                        <w:pStyle w:val="Textfelder"/>
                      </w:pPr>
                      <w:r>
                        <w:t>Sind meine ____________ auch mitversichert?</w:t>
                      </w:r>
                    </w:p>
                    <w:p w14:paraId="7B3C8A89" w14:textId="77777777" w:rsidR="003620B0" w:rsidRDefault="003620B0"/>
                    <w:p w14:paraId="5C9B9A63" w14:textId="77777777" w:rsidR="003620B0" w:rsidRPr="00EC7D0C" w:rsidRDefault="003620B0" w:rsidP="00AC109B">
                      <w:pPr>
                        <w:pStyle w:val="Textfelder"/>
                      </w:pPr>
                      <w:r>
                        <w:t>Sind meine ____________ auch mitversichert?</w:t>
                      </w:r>
                    </w:p>
                  </w:txbxContent>
                </v:textbox>
                <w10:wrap anchorx="margin"/>
              </v:shape>
            </w:pict>
          </mc:Fallback>
        </mc:AlternateContent>
      </w:r>
    </w:p>
    <w:p w14:paraId="2222FF69" w14:textId="77777777" w:rsidR="00AC109B" w:rsidRPr="003D7AB6" w:rsidRDefault="00AC109B" w:rsidP="00AC109B">
      <w:pPr>
        <w:spacing w:after="160" w:line="276" w:lineRule="auto"/>
        <w:rPr>
          <w:rFonts w:eastAsia="Times New Roman"/>
          <w:sz w:val="28"/>
          <w:szCs w:val="20"/>
        </w:rPr>
      </w:pPr>
    </w:p>
    <w:p w14:paraId="33AD3444" w14:textId="77777777" w:rsidR="00AC109B" w:rsidRPr="003D7AB6" w:rsidRDefault="00AC109B" w:rsidP="00AC109B">
      <w:pPr>
        <w:tabs>
          <w:tab w:val="left" w:pos="3406"/>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0496" behindDoc="0" locked="0" layoutInCell="1" allowOverlap="1" wp14:anchorId="10C8811A" wp14:editId="770D8B7F">
                <wp:simplePos x="0" y="0"/>
                <wp:positionH relativeFrom="margin">
                  <wp:posOffset>183515</wp:posOffset>
                </wp:positionH>
                <wp:positionV relativeFrom="paragraph">
                  <wp:posOffset>40640</wp:posOffset>
                </wp:positionV>
                <wp:extent cx="2447925" cy="2699385"/>
                <wp:effectExtent l="0" t="0" r="28575" b="215265"/>
                <wp:wrapNone/>
                <wp:docPr id="1399" name="Abgerundete rechteckige Legende 203"/>
                <wp:cNvGraphicFramePr/>
                <a:graphic xmlns:a="http://schemas.openxmlformats.org/drawingml/2006/main">
                  <a:graphicData uri="http://schemas.microsoft.com/office/word/2010/wordprocessingShape">
                    <wps:wsp>
                      <wps:cNvSpPr/>
                      <wps:spPr>
                        <a:xfrm>
                          <a:off x="0" y="0"/>
                          <a:ext cx="2447925" cy="2699385"/>
                        </a:xfrm>
                        <a:prstGeom prst="wedgeRoundRectCallout">
                          <a:avLst>
                            <a:gd name="adj1" fmla="val -40601"/>
                            <a:gd name="adj2" fmla="val 5642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D1DACFE"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4682552E" w14:textId="77777777" w:rsidR="003620B0" w:rsidRDefault="003620B0"/>
                          <w:p w14:paraId="110A9570"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5E13A75A" w14:textId="77777777" w:rsidR="003620B0" w:rsidRDefault="003620B0"/>
                          <w:p w14:paraId="33081458"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580135FB" w14:textId="77777777" w:rsidR="003620B0" w:rsidRDefault="003620B0"/>
                          <w:p w14:paraId="4180B8FF"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811A" id="_x0000_s1433" type="#_x0000_t62" style="position:absolute;left:0;text-align:left;margin-left:14.45pt;margin-top:3.2pt;width:192.75pt;height:212.55pt;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" adj="2030,22987" fillcolor="window" strokecolor="windowText" strokeweight="1pt">
                <v:textbox>
                  <w:txbxContent>
                    <w:p w14:paraId="0D1DACFE"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4682552E" w14:textId="77777777" w:rsidR="003620B0" w:rsidRDefault="003620B0"/>
                    <w:p w14:paraId="110A9570"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5E13A75A" w14:textId="77777777" w:rsidR="003620B0" w:rsidRDefault="003620B0"/>
                    <w:p w14:paraId="33081458"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580135FB" w14:textId="77777777" w:rsidR="003620B0" w:rsidRDefault="003620B0"/>
                    <w:p w14:paraId="4180B8FF"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txbxContent>
                </v:textbox>
                <w10:wrap anchorx="margin"/>
              </v:shape>
            </w:pict>
          </mc:Fallback>
        </mc:AlternateContent>
      </w:r>
    </w:p>
    <w:p w14:paraId="16BAD55E" w14:textId="77777777" w:rsidR="00AC109B" w:rsidRPr="003D7AB6" w:rsidRDefault="00AC109B" w:rsidP="00AC109B">
      <w:pPr>
        <w:tabs>
          <w:tab w:val="left" w:pos="3406"/>
        </w:tabs>
        <w:spacing w:after="160" w:line="276" w:lineRule="auto"/>
        <w:rPr>
          <w:rFonts w:eastAsia="Times New Roman"/>
          <w:sz w:val="28"/>
          <w:szCs w:val="20"/>
        </w:rPr>
      </w:pPr>
    </w:p>
    <w:p w14:paraId="189847A0" w14:textId="77777777" w:rsidR="00AC109B" w:rsidRPr="003D7AB6" w:rsidRDefault="00AC109B" w:rsidP="00AC109B">
      <w:pPr>
        <w:tabs>
          <w:tab w:val="left" w:pos="3406"/>
        </w:tabs>
        <w:spacing w:after="160" w:line="276" w:lineRule="auto"/>
        <w:rPr>
          <w:rFonts w:eastAsia="Times New Roman"/>
          <w:sz w:val="28"/>
          <w:szCs w:val="20"/>
        </w:rPr>
      </w:pPr>
    </w:p>
    <w:p w14:paraId="25007BC0" w14:textId="77777777" w:rsidR="00AC109B" w:rsidRPr="003D7AB6" w:rsidRDefault="00AC109B" w:rsidP="00AC109B">
      <w:pPr>
        <w:tabs>
          <w:tab w:val="left" w:pos="3406"/>
        </w:tabs>
        <w:spacing w:after="160" w:line="276" w:lineRule="auto"/>
        <w:rPr>
          <w:rFonts w:eastAsia="Times New Roman"/>
          <w:sz w:val="28"/>
          <w:szCs w:val="20"/>
        </w:rPr>
      </w:pPr>
    </w:p>
    <w:p w14:paraId="1E983830" w14:textId="77777777" w:rsidR="00AC109B" w:rsidRPr="003D7AB6" w:rsidRDefault="00AC109B" w:rsidP="00AC109B">
      <w:pPr>
        <w:tabs>
          <w:tab w:val="left" w:pos="3406"/>
        </w:tabs>
        <w:spacing w:after="160" w:line="276" w:lineRule="auto"/>
        <w:rPr>
          <w:rFonts w:eastAsia="Times New Roman"/>
          <w:sz w:val="28"/>
          <w:szCs w:val="20"/>
        </w:rPr>
      </w:pPr>
    </w:p>
    <w:p w14:paraId="50B04F32" w14:textId="77777777" w:rsidR="00AC109B" w:rsidRPr="003D7AB6" w:rsidRDefault="00AC109B" w:rsidP="00AC109B">
      <w:pPr>
        <w:tabs>
          <w:tab w:val="left" w:pos="3406"/>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2544" behindDoc="0" locked="0" layoutInCell="1" allowOverlap="1" wp14:anchorId="5DAD8B29" wp14:editId="65C07FD4">
                <wp:simplePos x="0" y="0"/>
                <wp:positionH relativeFrom="rightMargin">
                  <wp:posOffset>-2664283</wp:posOffset>
                </wp:positionH>
                <wp:positionV relativeFrom="paragraph">
                  <wp:posOffset>109855</wp:posOffset>
                </wp:positionV>
                <wp:extent cx="2483485" cy="1403985"/>
                <wp:effectExtent l="0" t="0" r="12065" b="234315"/>
                <wp:wrapNone/>
                <wp:docPr id="1400" name="Abgerundete rechteckige Legende 204"/>
                <wp:cNvGraphicFramePr/>
                <a:graphic xmlns:a="http://schemas.openxmlformats.org/drawingml/2006/main">
                  <a:graphicData uri="http://schemas.microsoft.com/office/word/2010/wordprocessingShape">
                    <wps:wsp>
                      <wps:cNvSpPr/>
                      <wps:spPr>
                        <a:xfrm>
                          <a:off x="0" y="0"/>
                          <a:ext cx="2483485" cy="1403985"/>
                        </a:xfrm>
                        <a:prstGeom prst="wedgeRoundRectCallout">
                          <a:avLst>
                            <a:gd name="adj1" fmla="val 39243"/>
                            <a:gd name="adj2" fmla="val 6352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FCED82A" w14:textId="77777777" w:rsidR="003620B0" w:rsidRPr="00EC7D0C" w:rsidRDefault="003620B0" w:rsidP="00AC109B">
                            <w:pPr>
                              <w:pStyle w:val="Textfelder"/>
                            </w:pPr>
                            <w:r>
                              <w:t>Das ist gut zu wissen, danke. Greift meine private Haftpflichtversicherung sonst noch für jemanden?</w:t>
                            </w:r>
                          </w:p>
                          <w:p w14:paraId="4D47965B" w14:textId="77777777" w:rsidR="003620B0" w:rsidRDefault="003620B0"/>
                          <w:p w14:paraId="4E5FFC65" w14:textId="77777777" w:rsidR="003620B0" w:rsidRPr="00EC7D0C" w:rsidRDefault="003620B0" w:rsidP="00AC109B">
                            <w:pPr>
                              <w:pStyle w:val="Textfelder"/>
                            </w:pPr>
                            <w:r>
                              <w:t>Das ist gut zu wissen, danke. Greift meine private Haftpflichtversicherung sonst noch für jemanden?</w:t>
                            </w:r>
                          </w:p>
                          <w:p w14:paraId="536298A4" w14:textId="77777777" w:rsidR="003620B0" w:rsidRDefault="003620B0"/>
                          <w:p w14:paraId="08869F47" w14:textId="77777777" w:rsidR="003620B0" w:rsidRPr="00EC7D0C" w:rsidRDefault="003620B0" w:rsidP="00AC109B">
                            <w:pPr>
                              <w:pStyle w:val="Textfelder"/>
                            </w:pPr>
                            <w:r>
                              <w:t>Das ist gut zu wissen, danke. Greift meine private Haftpflichtversicherung sonst noch für jemanden?</w:t>
                            </w:r>
                          </w:p>
                          <w:p w14:paraId="2F991626" w14:textId="77777777" w:rsidR="003620B0" w:rsidRDefault="003620B0"/>
                          <w:p w14:paraId="1EF381DA" w14:textId="77777777" w:rsidR="003620B0" w:rsidRPr="00EC7D0C" w:rsidRDefault="003620B0" w:rsidP="00AC109B">
                            <w:pPr>
                              <w:pStyle w:val="Textfelder"/>
                            </w:pPr>
                            <w:r>
                              <w:t>Das ist gut zu wissen, danke. Greift meine private Haftpflichtversicherung sonst noch für jemanden?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D8B29" id="_x0000_s1434" type="#_x0000_t62" style="position:absolute;left:0;text-align:left;margin-left:-209.8pt;margin-top:8.65pt;width:195.55pt;height:110.55pt;z-index:2520125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" adj="19276,24521" fillcolor="window" strokecolor="windowText" strokeweight="1pt">
                <v:textbox>
                  <w:txbxContent>
                    <w:p w14:paraId="4FCED82A" w14:textId="77777777" w:rsidR="003620B0" w:rsidRPr="00EC7D0C" w:rsidRDefault="003620B0" w:rsidP="00AC109B">
                      <w:pPr>
                        <w:pStyle w:val="Textfelder"/>
                      </w:pPr>
                      <w:r>
                        <w:t>Das ist gut zu wissen, danke. Greift meine private Haftpflichtversicherung sonst noch für jemanden?</w:t>
                      </w:r>
                    </w:p>
                    <w:p w14:paraId="4D47965B" w14:textId="77777777" w:rsidR="003620B0" w:rsidRDefault="003620B0"/>
                    <w:p w14:paraId="4E5FFC65" w14:textId="77777777" w:rsidR="003620B0" w:rsidRPr="00EC7D0C" w:rsidRDefault="003620B0" w:rsidP="00AC109B">
                      <w:pPr>
                        <w:pStyle w:val="Textfelder"/>
                      </w:pPr>
                      <w:r>
                        <w:t>Das ist gut zu wissen, danke. Greift meine private Haftpflichtversicherung sonst noch für jemanden?</w:t>
                      </w:r>
                    </w:p>
                    <w:p w14:paraId="536298A4" w14:textId="77777777" w:rsidR="003620B0" w:rsidRDefault="003620B0"/>
                    <w:p w14:paraId="08869F47" w14:textId="77777777" w:rsidR="003620B0" w:rsidRPr="00EC7D0C" w:rsidRDefault="003620B0" w:rsidP="00AC109B">
                      <w:pPr>
                        <w:pStyle w:val="Textfelder"/>
                      </w:pPr>
                      <w:r>
                        <w:t>Das ist gut zu wissen, danke. Greift meine private Haftpflichtversicherung sonst noch für jemanden?</w:t>
                      </w:r>
                    </w:p>
                    <w:p w14:paraId="2F991626" w14:textId="77777777" w:rsidR="003620B0" w:rsidRDefault="003620B0"/>
                    <w:p w14:paraId="1EF381DA" w14:textId="77777777" w:rsidR="003620B0" w:rsidRPr="00EC7D0C" w:rsidRDefault="003620B0" w:rsidP="00AC109B">
                      <w:pPr>
                        <w:pStyle w:val="Textfelder"/>
                      </w:pPr>
                      <w:r>
                        <w:t>Das ist gut zu wissen, danke. Greift meine private Haftpflichtversicherung sonst noch für jemanden?</w:t>
                      </w:r>
                    </w:p>
                  </w:txbxContent>
                </v:textbox>
                <w10:wrap anchorx="margin"/>
              </v:shape>
            </w:pict>
          </mc:Fallback>
        </mc:AlternateContent>
      </w:r>
    </w:p>
    <w:p w14:paraId="16DB0F21" w14:textId="77777777" w:rsidR="00AC109B" w:rsidRPr="003D7AB6" w:rsidRDefault="00AC109B" w:rsidP="00AC109B">
      <w:pPr>
        <w:tabs>
          <w:tab w:val="left" w:pos="3406"/>
        </w:tabs>
        <w:spacing w:after="160" w:line="276" w:lineRule="auto"/>
        <w:rPr>
          <w:rFonts w:eastAsia="Times New Roman"/>
          <w:sz w:val="28"/>
          <w:szCs w:val="20"/>
        </w:rPr>
      </w:pPr>
    </w:p>
    <w:p w14:paraId="6CE00FEB" w14:textId="77777777" w:rsidR="00AC109B" w:rsidRPr="003D7AB6" w:rsidRDefault="00AC109B" w:rsidP="00AC109B">
      <w:pPr>
        <w:tabs>
          <w:tab w:val="left" w:pos="3406"/>
        </w:tabs>
        <w:spacing w:after="160" w:line="276" w:lineRule="auto"/>
        <w:rPr>
          <w:rFonts w:eastAsia="Times New Roman"/>
          <w:sz w:val="28"/>
          <w:szCs w:val="20"/>
        </w:rPr>
      </w:pPr>
    </w:p>
    <w:p w14:paraId="6ACFADA5" w14:textId="77777777" w:rsidR="00AC109B" w:rsidRPr="003D7AB6" w:rsidRDefault="00AC109B" w:rsidP="00AC109B">
      <w:pPr>
        <w:tabs>
          <w:tab w:val="left" w:pos="3406"/>
        </w:tabs>
        <w:spacing w:after="160" w:line="276" w:lineRule="auto"/>
        <w:rPr>
          <w:rFonts w:eastAsia="Times New Roman"/>
          <w:sz w:val="28"/>
          <w:szCs w:val="20"/>
        </w:rPr>
      </w:pPr>
    </w:p>
    <w:p w14:paraId="3C4575C6" w14:textId="77777777" w:rsidR="00AC109B" w:rsidRPr="003D7AB6" w:rsidRDefault="00AC109B" w:rsidP="00AC109B">
      <w:pPr>
        <w:tabs>
          <w:tab w:val="left" w:pos="3406"/>
        </w:tabs>
        <w:spacing w:after="160" w:line="276" w:lineRule="auto"/>
        <w:rPr>
          <w:rFonts w:eastAsia="Times New Roman"/>
          <w:sz w:val="28"/>
          <w:szCs w:val="20"/>
        </w:rPr>
      </w:pPr>
    </w:p>
    <w:p w14:paraId="4FC3F6E2" w14:textId="77777777" w:rsidR="00AC109B" w:rsidRPr="003D7AB6" w:rsidRDefault="00AC109B" w:rsidP="00AC109B">
      <w:pPr>
        <w:tabs>
          <w:tab w:val="left" w:pos="3406"/>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3568" behindDoc="0" locked="0" layoutInCell="1" allowOverlap="1" wp14:anchorId="24F4E359" wp14:editId="61C2A66C">
                <wp:simplePos x="0" y="0"/>
                <wp:positionH relativeFrom="margin">
                  <wp:posOffset>183515</wp:posOffset>
                </wp:positionH>
                <wp:positionV relativeFrom="paragraph">
                  <wp:posOffset>340995</wp:posOffset>
                </wp:positionV>
                <wp:extent cx="2915920" cy="2057400"/>
                <wp:effectExtent l="0" t="0" r="17780" b="285750"/>
                <wp:wrapNone/>
                <wp:docPr id="1401" name="Abgerundete rechteckige Legende 205"/>
                <wp:cNvGraphicFramePr/>
                <a:graphic xmlns:a="http://schemas.openxmlformats.org/drawingml/2006/main">
                  <a:graphicData uri="http://schemas.microsoft.com/office/word/2010/wordprocessingShape">
                    <wps:wsp>
                      <wps:cNvSpPr/>
                      <wps:spPr>
                        <a:xfrm>
                          <a:off x="0" y="0"/>
                          <a:ext cx="2915920" cy="2057400"/>
                        </a:xfrm>
                        <a:prstGeom prst="wedgeRoundRectCallout">
                          <a:avLst>
                            <a:gd name="adj1" fmla="val -39755"/>
                            <a:gd name="adj2" fmla="val 62556"/>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E2A6BCD" w14:textId="77777777" w:rsidR="003620B0" w:rsidRPr="00EC7D0C" w:rsidRDefault="003620B0" w:rsidP="0061213D">
                            <w:pPr>
                              <w:pStyle w:val="Textfelder"/>
                              <w:jc w:val="left"/>
                            </w:pPr>
                            <w:r>
                              <w:t>Haushaltshilfen oder ____________________ sind auch durch Sie versichert, wenn sie im Rahmen ihrer Aufgaben Schäden bei Dritten verursachen.</w:t>
                            </w:r>
                          </w:p>
                          <w:p w14:paraId="0C763ED0" w14:textId="77777777" w:rsidR="003620B0" w:rsidRDefault="003620B0"/>
                          <w:p w14:paraId="2F5472E7" w14:textId="77777777" w:rsidR="003620B0" w:rsidRPr="00EC7D0C" w:rsidRDefault="003620B0" w:rsidP="00AC109B">
                            <w:pPr>
                              <w:pStyle w:val="Textfelder"/>
                            </w:pPr>
                            <w:r>
                              <w:t>Haushaltshilfen oder ____________________ sind auch durch Sie versichert, wenn sie im Rahmen ihrer Aufgaben Schäden verursachen.</w:t>
                            </w:r>
                          </w:p>
                          <w:p w14:paraId="55C8CA61" w14:textId="77777777" w:rsidR="003620B0" w:rsidRDefault="003620B0"/>
                          <w:p w14:paraId="1308C980" w14:textId="77777777" w:rsidR="003620B0" w:rsidRPr="00EC7D0C" w:rsidRDefault="003620B0" w:rsidP="00AC109B">
                            <w:pPr>
                              <w:pStyle w:val="Textfelder"/>
                            </w:pPr>
                            <w:r>
                              <w:t>Haushaltshilfen oder ____________________ sind auch durch Sie versichert, wenn sie im Rahmen ihrer Aufgaben Schäden verursachen.</w:t>
                            </w:r>
                          </w:p>
                          <w:p w14:paraId="5326FA4E" w14:textId="77777777" w:rsidR="003620B0" w:rsidRDefault="003620B0"/>
                          <w:p w14:paraId="195D7521" w14:textId="77777777" w:rsidR="003620B0" w:rsidRPr="00EC7D0C" w:rsidRDefault="003620B0" w:rsidP="00AC109B">
                            <w:pPr>
                              <w:pStyle w:val="Textfelder"/>
                            </w:pPr>
                            <w:r>
                              <w:t>Haushaltshilfen oder ____________________ sind auch durch Sie versichert, wenn sie im Rahmen ihrer Aufgaben Schäden verursachen.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4E359" id="_x0000_s1435" type="#_x0000_t62" style="position:absolute;left:0;text-align:left;margin-left:14.45pt;margin-top:26.85pt;width:229.6pt;height:162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" adj="2213,24312" fillcolor="window" strokecolor="windowText" strokeweight="1pt">
                <v:textbox>
                  <w:txbxContent>
                    <w:p w14:paraId="0E2A6BCD" w14:textId="77777777" w:rsidR="003620B0" w:rsidRPr="00EC7D0C" w:rsidRDefault="003620B0" w:rsidP="0061213D">
                      <w:pPr>
                        <w:pStyle w:val="Textfelder"/>
                        <w:jc w:val="left"/>
                      </w:pPr>
                      <w:r>
                        <w:t>Haushaltshilfen oder ____________________ sind auch durch Sie versichert, wenn sie im Rahmen ihrer Aufgaben Schäden bei Dritten verursachen.</w:t>
                      </w:r>
                    </w:p>
                    <w:p w14:paraId="0C763ED0" w14:textId="77777777" w:rsidR="003620B0" w:rsidRDefault="003620B0"/>
                    <w:p w14:paraId="2F5472E7" w14:textId="77777777" w:rsidR="003620B0" w:rsidRPr="00EC7D0C" w:rsidRDefault="003620B0" w:rsidP="00AC109B">
                      <w:pPr>
                        <w:pStyle w:val="Textfelder"/>
                      </w:pPr>
                      <w:r>
                        <w:t>Haushaltshilfen oder ____________________ sind auch durch Sie versichert, wenn sie im Rahmen ihrer Aufgaben Schäden verursachen.</w:t>
                      </w:r>
                    </w:p>
                    <w:p w14:paraId="55C8CA61" w14:textId="77777777" w:rsidR="003620B0" w:rsidRDefault="003620B0"/>
                    <w:p w14:paraId="1308C980" w14:textId="77777777" w:rsidR="003620B0" w:rsidRPr="00EC7D0C" w:rsidRDefault="003620B0" w:rsidP="00AC109B">
                      <w:pPr>
                        <w:pStyle w:val="Textfelder"/>
                      </w:pPr>
                      <w:r>
                        <w:t>Haushaltshilfen oder ____________________ sind auch durch Sie versichert, wenn sie im Rahmen ihrer Aufgaben Schäden verursachen.</w:t>
                      </w:r>
                    </w:p>
                    <w:p w14:paraId="5326FA4E" w14:textId="77777777" w:rsidR="003620B0" w:rsidRDefault="003620B0"/>
                    <w:p w14:paraId="195D7521" w14:textId="77777777" w:rsidR="003620B0" w:rsidRPr="00EC7D0C" w:rsidRDefault="003620B0" w:rsidP="00AC109B">
                      <w:pPr>
                        <w:pStyle w:val="Textfelder"/>
                      </w:pPr>
                      <w:r>
                        <w:t>Haushaltshilfen oder ____________________ sind auch durch Sie versichert, wenn sie im Rahmen ihrer Aufgaben Schäden verursachen.</w:t>
                      </w:r>
                    </w:p>
                  </w:txbxContent>
                </v:textbox>
                <w10:wrap anchorx="margin"/>
              </v:shape>
            </w:pict>
          </mc:Fallback>
        </mc:AlternateContent>
      </w:r>
    </w:p>
    <w:p w14:paraId="2BE320A8" w14:textId="77777777" w:rsidR="00AC109B" w:rsidRPr="003D7AB6" w:rsidRDefault="00AC109B" w:rsidP="00AC109B">
      <w:pPr>
        <w:tabs>
          <w:tab w:val="left" w:pos="3406"/>
        </w:tabs>
        <w:spacing w:after="160" w:line="276" w:lineRule="auto"/>
        <w:rPr>
          <w:rFonts w:eastAsia="Times New Roman"/>
          <w:sz w:val="28"/>
          <w:szCs w:val="20"/>
        </w:rPr>
      </w:pPr>
    </w:p>
    <w:p w14:paraId="43689DBB" w14:textId="77777777" w:rsidR="00AC109B" w:rsidRPr="003D7AB6" w:rsidRDefault="00AC109B" w:rsidP="00AC109B">
      <w:pPr>
        <w:tabs>
          <w:tab w:val="left" w:pos="3406"/>
        </w:tabs>
        <w:spacing w:after="160" w:line="276" w:lineRule="auto"/>
        <w:rPr>
          <w:rFonts w:eastAsia="Times New Roman"/>
          <w:sz w:val="28"/>
          <w:szCs w:val="20"/>
        </w:rPr>
      </w:pPr>
    </w:p>
    <w:p w14:paraId="1F77DA77" w14:textId="77777777" w:rsidR="00AC109B" w:rsidRPr="003D7AB6" w:rsidRDefault="00AC109B" w:rsidP="00AC109B">
      <w:pPr>
        <w:tabs>
          <w:tab w:val="left" w:pos="3406"/>
        </w:tabs>
        <w:spacing w:after="160" w:line="276" w:lineRule="auto"/>
        <w:rPr>
          <w:rFonts w:eastAsia="Times New Roman"/>
          <w:sz w:val="28"/>
          <w:szCs w:val="20"/>
        </w:rPr>
      </w:pPr>
    </w:p>
    <w:p w14:paraId="5404BE4D" w14:textId="77777777" w:rsidR="00AC109B" w:rsidRPr="003D7AB6" w:rsidRDefault="00AC109B" w:rsidP="00AC109B">
      <w:pPr>
        <w:tabs>
          <w:tab w:val="left" w:pos="7688"/>
        </w:tabs>
        <w:spacing w:after="160" w:line="276" w:lineRule="auto"/>
        <w:rPr>
          <w:rFonts w:eastAsia="Times New Roman"/>
          <w:sz w:val="28"/>
          <w:szCs w:val="20"/>
        </w:rPr>
      </w:pPr>
      <w:r w:rsidRPr="003D7AB6">
        <w:rPr>
          <w:rFonts w:eastAsia="Times New Roman"/>
          <w:sz w:val="28"/>
          <w:szCs w:val="20"/>
        </w:rPr>
        <w:tab/>
      </w:r>
    </w:p>
    <w:p w14:paraId="55057D38" w14:textId="77777777" w:rsidR="00AC109B" w:rsidRPr="003D7AB6" w:rsidRDefault="00AC109B" w:rsidP="00AC109B">
      <w:pPr>
        <w:tabs>
          <w:tab w:val="left" w:pos="7688"/>
        </w:tabs>
        <w:spacing w:after="160" w:line="276" w:lineRule="auto"/>
        <w:rPr>
          <w:rFonts w:eastAsia="Times New Roman"/>
          <w:sz w:val="28"/>
          <w:szCs w:val="20"/>
        </w:rPr>
      </w:pPr>
    </w:p>
    <w:p w14:paraId="4EA1A0BD" w14:textId="77777777" w:rsidR="00AC109B" w:rsidRPr="003D7AB6" w:rsidRDefault="00AC109B" w:rsidP="00AC109B">
      <w:pPr>
        <w:tabs>
          <w:tab w:val="left" w:pos="7688"/>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4592" behindDoc="0" locked="0" layoutInCell="1" allowOverlap="1" wp14:anchorId="037755F4" wp14:editId="14292784">
                <wp:simplePos x="0" y="0"/>
                <wp:positionH relativeFrom="rightMargin">
                  <wp:posOffset>-2596161</wp:posOffset>
                </wp:positionH>
                <wp:positionV relativeFrom="paragraph">
                  <wp:posOffset>15875</wp:posOffset>
                </wp:positionV>
                <wp:extent cx="2411730" cy="1367790"/>
                <wp:effectExtent l="0" t="0" r="26670" b="251460"/>
                <wp:wrapNone/>
                <wp:docPr id="1402" name="Abgerundete rechteckige Legende 206"/>
                <wp:cNvGraphicFramePr/>
                <a:graphic xmlns:a="http://schemas.openxmlformats.org/drawingml/2006/main">
                  <a:graphicData uri="http://schemas.microsoft.com/office/word/2010/wordprocessingShape">
                    <wps:wsp>
                      <wps:cNvSpPr/>
                      <wps:spPr>
                        <a:xfrm>
                          <a:off x="0" y="0"/>
                          <a:ext cx="2411730" cy="1367790"/>
                        </a:xfrm>
                        <a:prstGeom prst="wedgeRoundRectCallout">
                          <a:avLst>
                            <a:gd name="adj1" fmla="val 42009"/>
                            <a:gd name="adj2" fmla="val 6559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559E2CC" w14:textId="77777777" w:rsidR="003620B0" w:rsidRPr="00EC7D0C" w:rsidRDefault="003620B0" w:rsidP="00AC109B">
                            <w:pPr>
                              <w:pStyle w:val="Textfelder"/>
                            </w:pPr>
                            <w:r>
                              <w:t>Das ist ja interessant. Das wusste ich noch gar nicht! Vielen Dank für die nette ________________!</w:t>
                            </w:r>
                          </w:p>
                          <w:p w14:paraId="245E8401" w14:textId="77777777" w:rsidR="003620B0" w:rsidRDefault="003620B0"/>
                          <w:p w14:paraId="58FAD04F" w14:textId="77777777" w:rsidR="003620B0" w:rsidRPr="00EC7D0C" w:rsidRDefault="003620B0" w:rsidP="00AC109B">
                            <w:pPr>
                              <w:pStyle w:val="Textfelder"/>
                            </w:pPr>
                            <w:r>
                              <w:t>Das ist ja interessant. Das wusste ich noch gar nicht! Vielen Dank für die nette ________________!</w:t>
                            </w:r>
                          </w:p>
                          <w:p w14:paraId="29165E83" w14:textId="77777777" w:rsidR="003620B0" w:rsidRDefault="003620B0"/>
                          <w:p w14:paraId="5A348C13" w14:textId="77777777" w:rsidR="003620B0" w:rsidRPr="00EC7D0C" w:rsidRDefault="003620B0" w:rsidP="00AC109B">
                            <w:pPr>
                              <w:pStyle w:val="Textfelder"/>
                            </w:pPr>
                            <w:r>
                              <w:t>Das ist ja interessant. Das wusste ich noch gar nicht! Vielen Dank für die nette ________________!</w:t>
                            </w:r>
                          </w:p>
                          <w:p w14:paraId="2CEE8F7E" w14:textId="77777777" w:rsidR="003620B0" w:rsidRDefault="003620B0"/>
                          <w:p w14:paraId="57039F67" w14:textId="77777777" w:rsidR="003620B0" w:rsidRPr="00EC7D0C" w:rsidRDefault="003620B0" w:rsidP="00AC109B">
                            <w:pPr>
                              <w:pStyle w:val="Textfelder"/>
                            </w:pPr>
                            <w:r>
                              <w:t>Das ist ja interessant. Das wusste ich noch gar nicht! Vielen Dank für die nette 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755F4" id="_x0000_s1436" type="#_x0000_t62" style="position:absolute;left:0;text-align:left;margin-left:-204.4pt;margin-top:1.25pt;width:189.9pt;height:107.7pt;z-index:2520145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" adj="19874,24969" fillcolor="window" strokecolor="windowText" strokeweight="1pt">
                <v:textbox>
                  <w:txbxContent>
                    <w:p w14:paraId="4559E2CC" w14:textId="77777777" w:rsidR="003620B0" w:rsidRPr="00EC7D0C" w:rsidRDefault="003620B0" w:rsidP="00AC109B">
                      <w:pPr>
                        <w:pStyle w:val="Textfelder"/>
                      </w:pPr>
                      <w:r>
                        <w:t>Das ist ja interessant. Das wusste ich noch gar nicht! Vielen Dank für die nette ________________!</w:t>
                      </w:r>
                    </w:p>
                    <w:p w14:paraId="245E8401" w14:textId="77777777" w:rsidR="003620B0" w:rsidRDefault="003620B0"/>
                    <w:p w14:paraId="58FAD04F" w14:textId="77777777" w:rsidR="003620B0" w:rsidRPr="00EC7D0C" w:rsidRDefault="003620B0" w:rsidP="00AC109B">
                      <w:pPr>
                        <w:pStyle w:val="Textfelder"/>
                      </w:pPr>
                      <w:r>
                        <w:t>Das ist ja interessant. Das wusste ich noch gar nicht! Vielen Dank für die nette ________________!</w:t>
                      </w:r>
                    </w:p>
                    <w:p w14:paraId="29165E83" w14:textId="77777777" w:rsidR="003620B0" w:rsidRDefault="003620B0"/>
                    <w:p w14:paraId="5A348C13" w14:textId="77777777" w:rsidR="003620B0" w:rsidRPr="00EC7D0C" w:rsidRDefault="003620B0" w:rsidP="00AC109B">
                      <w:pPr>
                        <w:pStyle w:val="Textfelder"/>
                      </w:pPr>
                      <w:r>
                        <w:t>Das ist ja interessant. Das wusste ich noch gar nicht! Vielen Dank für die nette ________________!</w:t>
                      </w:r>
                    </w:p>
                    <w:p w14:paraId="2CEE8F7E" w14:textId="77777777" w:rsidR="003620B0" w:rsidRDefault="003620B0"/>
                    <w:p w14:paraId="57039F67" w14:textId="77777777" w:rsidR="003620B0" w:rsidRPr="00EC7D0C" w:rsidRDefault="003620B0" w:rsidP="00AC109B">
                      <w:pPr>
                        <w:pStyle w:val="Textfelder"/>
                      </w:pPr>
                      <w:r>
                        <w:t>Das ist ja interessant. Das wusste ich noch gar nicht! Vielen Dank für die nette ________________!</w:t>
                      </w:r>
                    </w:p>
                  </w:txbxContent>
                </v:textbox>
                <w10:wrap anchorx="margin"/>
              </v:shape>
            </w:pict>
          </mc:Fallback>
        </mc:AlternateContent>
      </w:r>
    </w:p>
    <w:p w14:paraId="29A052DF" w14:textId="77777777" w:rsidR="00AC109B" w:rsidRPr="003D7AB6" w:rsidRDefault="00AC109B" w:rsidP="00AC109B">
      <w:pPr>
        <w:tabs>
          <w:tab w:val="left" w:pos="7688"/>
        </w:tabs>
        <w:spacing w:after="160" w:line="276" w:lineRule="auto"/>
        <w:rPr>
          <w:rFonts w:eastAsia="Times New Roman"/>
          <w:sz w:val="28"/>
          <w:szCs w:val="20"/>
        </w:rPr>
      </w:pPr>
    </w:p>
    <w:p w14:paraId="0697F12F" w14:textId="77777777" w:rsidR="00AC109B" w:rsidRPr="003D7AB6" w:rsidRDefault="00AC109B" w:rsidP="00AC109B">
      <w:pPr>
        <w:tabs>
          <w:tab w:val="left" w:pos="7688"/>
        </w:tabs>
        <w:spacing w:after="160" w:line="276" w:lineRule="auto"/>
        <w:rPr>
          <w:rFonts w:eastAsia="Times New Roman"/>
          <w:sz w:val="28"/>
          <w:szCs w:val="20"/>
        </w:rPr>
      </w:pPr>
    </w:p>
    <w:p w14:paraId="0E0C4615" w14:textId="77777777" w:rsidR="00AC109B" w:rsidRPr="003D7AB6" w:rsidRDefault="00AC109B" w:rsidP="00AC109B">
      <w:pPr>
        <w:tabs>
          <w:tab w:val="left" w:pos="7688"/>
        </w:tabs>
        <w:spacing w:after="160" w:line="276" w:lineRule="auto"/>
        <w:rPr>
          <w:rFonts w:eastAsia="Times New Roman"/>
          <w:sz w:val="28"/>
          <w:szCs w:val="20"/>
        </w:rPr>
      </w:pPr>
    </w:p>
    <w:p w14:paraId="07E95B57" w14:textId="77777777" w:rsidR="00861D82" w:rsidRDefault="00AC109B" w:rsidP="00861D82">
      <w:pPr>
        <w:tabs>
          <w:tab w:val="left" w:pos="7688"/>
        </w:tabs>
        <w:spacing w:after="160" w:line="276" w:lineRule="auto"/>
        <w:rPr>
          <w:rFonts w:eastAsia="Times New Roman"/>
          <w:sz w:val="28"/>
          <w:szCs w:val="20"/>
        </w:rPr>
        <w:sectPr w:rsidR="00861D82" w:rsidSect="00434A63">
          <w:headerReference w:type="first" r:id="rId193"/>
          <w:pgSz w:w="11900" w:h="16840"/>
          <w:pgMar w:top="2835" w:right="851" w:bottom="1134" w:left="851" w:header="709" w:footer="454" w:gutter="0"/>
          <w:cols w:space="708"/>
          <w:titlePg/>
          <w:docGrid w:linePitch="360"/>
        </w:sectPr>
      </w:pPr>
      <w:r w:rsidRPr="003D7AB6">
        <w:rPr>
          <w:rFonts w:eastAsia="Times New Roman"/>
          <w:noProof/>
          <w:sz w:val="28"/>
          <w:szCs w:val="20"/>
        </w:rPr>
        <mc:AlternateContent>
          <mc:Choice Requires="wps">
            <w:drawing>
              <wp:anchor distT="0" distB="0" distL="114300" distR="114300" simplePos="0" relativeHeight="252016640" behindDoc="0" locked="0" layoutInCell="1" allowOverlap="1" wp14:anchorId="09DDBD6F" wp14:editId="1AB913EF">
                <wp:simplePos x="0" y="0"/>
                <wp:positionH relativeFrom="margin">
                  <wp:posOffset>183515</wp:posOffset>
                </wp:positionH>
                <wp:positionV relativeFrom="paragraph">
                  <wp:posOffset>107315</wp:posOffset>
                </wp:positionV>
                <wp:extent cx="1187450" cy="359410"/>
                <wp:effectExtent l="0" t="0" r="12700" b="154940"/>
                <wp:wrapNone/>
                <wp:docPr id="294" name="Abgerundete rechteckige Legende 207"/>
                <wp:cNvGraphicFramePr/>
                <a:graphic xmlns:a="http://schemas.openxmlformats.org/drawingml/2006/main">
                  <a:graphicData uri="http://schemas.microsoft.com/office/word/2010/wordprocessingShape">
                    <wps:wsp>
                      <wps:cNvSpPr/>
                      <wps:spPr>
                        <a:xfrm>
                          <a:off x="0" y="0"/>
                          <a:ext cx="1187450" cy="359410"/>
                        </a:xfrm>
                        <a:prstGeom prst="wedgeRoundRectCallout">
                          <a:avLst>
                            <a:gd name="adj1" fmla="val -36945"/>
                            <a:gd name="adj2" fmla="val 8307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5EF9757" w14:textId="77777777" w:rsidR="003620B0" w:rsidRPr="00EC7D0C" w:rsidRDefault="003620B0" w:rsidP="00AC109B">
                            <w:pPr>
                              <w:pStyle w:val="Textfelder"/>
                            </w:pPr>
                            <w:r>
                              <w:t>Sehr gerne!</w:t>
                            </w:r>
                          </w:p>
                          <w:p w14:paraId="138DB382" w14:textId="77777777" w:rsidR="003620B0" w:rsidRDefault="003620B0"/>
                          <w:p w14:paraId="3E2C3FF8" w14:textId="77777777" w:rsidR="003620B0" w:rsidRPr="00EC7D0C" w:rsidRDefault="003620B0" w:rsidP="00AC109B">
                            <w:pPr>
                              <w:pStyle w:val="Textfelder"/>
                            </w:pPr>
                            <w:r>
                              <w:t>Sehr gerne!</w:t>
                            </w:r>
                          </w:p>
                          <w:p w14:paraId="429EDA58" w14:textId="77777777" w:rsidR="003620B0" w:rsidRDefault="003620B0"/>
                          <w:p w14:paraId="632B4639" w14:textId="77777777" w:rsidR="003620B0" w:rsidRPr="00EC7D0C" w:rsidRDefault="003620B0" w:rsidP="00AC109B">
                            <w:pPr>
                              <w:pStyle w:val="Textfelder"/>
                            </w:pPr>
                            <w:r>
                              <w:t>Sehr gerne!</w:t>
                            </w:r>
                          </w:p>
                          <w:p w14:paraId="0E31D3E6" w14:textId="77777777" w:rsidR="003620B0" w:rsidRDefault="003620B0"/>
                          <w:p w14:paraId="289AD435" w14:textId="77777777" w:rsidR="003620B0" w:rsidRPr="00EC7D0C" w:rsidRDefault="003620B0" w:rsidP="00AC109B">
                            <w:pPr>
                              <w:pStyle w:val="Textfelder"/>
                            </w:pPr>
                            <w:r>
                              <w:t>Sehr gerne!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DBD6F" id="_x0000_s1437" type="#_x0000_t62" style="position:absolute;left:0;text-align:left;margin-left:14.45pt;margin-top:8.45pt;width:93.5pt;height:28.3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" adj="2820,28745" fillcolor="window" strokecolor="windowText" strokeweight="1pt">
                <v:textbox>
                  <w:txbxContent>
                    <w:p w14:paraId="45EF9757" w14:textId="77777777" w:rsidR="003620B0" w:rsidRPr="00EC7D0C" w:rsidRDefault="003620B0" w:rsidP="00AC109B">
                      <w:pPr>
                        <w:pStyle w:val="Textfelder"/>
                      </w:pPr>
                      <w:r>
                        <w:t>Sehr gerne!</w:t>
                      </w:r>
                    </w:p>
                    <w:p w14:paraId="138DB382" w14:textId="77777777" w:rsidR="003620B0" w:rsidRDefault="003620B0"/>
                    <w:p w14:paraId="3E2C3FF8" w14:textId="77777777" w:rsidR="003620B0" w:rsidRPr="00EC7D0C" w:rsidRDefault="003620B0" w:rsidP="00AC109B">
                      <w:pPr>
                        <w:pStyle w:val="Textfelder"/>
                      </w:pPr>
                      <w:r>
                        <w:t>Sehr gerne!</w:t>
                      </w:r>
                    </w:p>
                    <w:p w14:paraId="429EDA58" w14:textId="77777777" w:rsidR="003620B0" w:rsidRDefault="003620B0"/>
                    <w:p w14:paraId="632B4639" w14:textId="77777777" w:rsidR="003620B0" w:rsidRPr="00EC7D0C" w:rsidRDefault="003620B0" w:rsidP="00AC109B">
                      <w:pPr>
                        <w:pStyle w:val="Textfelder"/>
                      </w:pPr>
                      <w:r>
                        <w:t>Sehr gerne!</w:t>
                      </w:r>
                    </w:p>
                    <w:p w14:paraId="0E31D3E6" w14:textId="77777777" w:rsidR="003620B0" w:rsidRDefault="003620B0"/>
                    <w:p w14:paraId="289AD435" w14:textId="77777777" w:rsidR="003620B0" w:rsidRPr="00EC7D0C" w:rsidRDefault="003620B0" w:rsidP="00AC109B">
                      <w:pPr>
                        <w:pStyle w:val="Textfelder"/>
                      </w:pPr>
                      <w:r>
                        <w:t>Sehr gerne!</w:t>
                      </w:r>
                    </w:p>
                  </w:txbxContent>
                </v:textbox>
                <w10:wrap anchorx="margin"/>
              </v:shape>
            </w:pict>
          </mc:Fallback>
        </mc:AlternateContent>
      </w:r>
    </w:p>
    <w:p w14:paraId="1E61C591" w14:textId="77777777" w:rsidR="00520AFB" w:rsidRDefault="00520AFB" w:rsidP="00520AFB">
      <w:pPr>
        <w:tabs>
          <w:tab w:val="left" w:pos="851"/>
        </w:tabs>
        <w:rPr>
          <w:rFonts w:eastAsia="Times New Roman"/>
          <w:sz w:val="28"/>
          <w:szCs w:val="28"/>
        </w:rPr>
      </w:pPr>
      <w:r>
        <w:rPr>
          <w:noProof/>
        </w:rPr>
        <w:lastRenderedPageBreak/>
        <mc:AlternateContent>
          <mc:Choice Requires="wps">
            <w:drawing>
              <wp:anchor distT="0" distB="0" distL="114300" distR="114300" simplePos="0" relativeHeight="252017664" behindDoc="0" locked="0" layoutInCell="1" allowOverlap="1" wp14:anchorId="493E6BAD" wp14:editId="7AB599FF">
                <wp:simplePos x="0" y="0"/>
                <wp:positionH relativeFrom="margin">
                  <wp:posOffset>170392</wp:posOffset>
                </wp:positionH>
                <wp:positionV relativeFrom="topMargin">
                  <wp:posOffset>1828800</wp:posOffset>
                </wp:positionV>
                <wp:extent cx="2428875" cy="828675"/>
                <wp:effectExtent l="19050" t="19050" r="47625" b="47625"/>
                <wp:wrapNone/>
                <wp:docPr id="1417" name="Textfeld 1417"/>
                <wp:cNvGraphicFramePr/>
                <a:graphic xmlns:a="http://schemas.openxmlformats.org/drawingml/2006/main">
                  <a:graphicData uri="http://schemas.microsoft.com/office/word/2010/wordprocessingShape">
                    <wps:wsp>
                      <wps:cNvSpPr txBox="1"/>
                      <wps:spPr>
                        <a:xfrm>
                          <a:off x="0" y="0"/>
                          <a:ext cx="2428875" cy="828675"/>
                        </a:xfrm>
                        <a:custGeom>
                          <a:avLst/>
                          <a:gdLst>
                            <a:gd name="connsiteX0" fmla="*/ 0 w 2428875"/>
                            <a:gd name="connsiteY0" fmla="*/ 0 h 828675"/>
                            <a:gd name="connsiteX1" fmla="*/ 607219 w 2428875"/>
                            <a:gd name="connsiteY1" fmla="*/ 0 h 828675"/>
                            <a:gd name="connsiteX2" fmla="*/ 1214438 w 2428875"/>
                            <a:gd name="connsiteY2" fmla="*/ 0 h 828675"/>
                            <a:gd name="connsiteX3" fmla="*/ 1773079 w 2428875"/>
                            <a:gd name="connsiteY3" fmla="*/ 0 h 828675"/>
                            <a:gd name="connsiteX4" fmla="*/ 2428875 w 2428875"/>
                            <a:gd name="connsiteY4" fmla="*/ 0 h 828675"/>
                            <a:gd name="connsiteX5" fmla="*/ 2428875 w 2428875"/>
                            <a:gd name="connsiteY5" fmla="*/ 430911 h 828675"/>
                            <a:gd name="connsiteX6" fmla="*/ 2428875 w 2428875"/>
                            <a:gd name="connsiteY6" fmla="*/ 828675 h 828675"/>
                            <a:gd name="connsiteX7" fmla="*/ 1870234 w 2428875"/>
                            <a:gd name="connsiteY7" fmla="*/ 828675 h 828675"/>
                            <a:gd name="connsiteX8" fmla="*/ 1238726 w 2428875"/>
                            <a:gd name="connsiteY8" fmla="*/ 828675 h 828675"/>
                            <a:gd name="connsiteX9" fmla="*/ 655796 w 2428875"/>
                            <a:gd name="connsiteY9" fmla="*/ 828675 h 828675"/>
                            <a:gd name="connsiteX10" fmla="*/ 0 w 2428875"/>
                            <a:gd name="connsiteY10" fmla="*/ 828675 h 828675"/>
                            <a:gd name="connsiteX11" fmla="*/ 0 w 2428875"/>
                            <a:gd name="connsiteY11" fmla="*/ 439198 h 828675"/>
                            <a:gd name="connsiteX12" fmla="*/ 0 w 2428875"/>
                            <a:gd name="connsiteY12" fmla="*/ 0 h 828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28875" h="828675" fill="none" extrusionOk="0">
                              <a:moveTo>
                                <a:pt x="0" y="0"/>
                              </a:moveTo>
                              <a:cubicBezTo>
                                <a:pt x="288313" y="14506"/>
                                <a:pt x="407927" y="-3703"/>
                                <a:pt x="607219" y="0"/>
                              </a:cubicBezTo>
                              <a:cubicBezTo>
                                <a:pt x="806511" y="3703"/>
                                <a:pt x="958321" y="29797"/>
                                <a:pt x="1214438" y="0"/>
                              </a:cubicBezTo>
                              <a:cubicBezTo>
                                <a:pt x="1470555" y="-29797"/>
                                <a:pt x="1524300" y="-17687"/>
                                <a:pt x="1773079" y="0"/>
                              </a:cubicBezTo>
                              <a:cubicBezTo>
                                <a:pt x="2021858" y="17687"/>
                                <a:pt x="2251739" y="-11562"/>
                                <a:pt x="2428875" y="0"/>
                              </a:cubicBezTo>
                              <a:cubicBezTo>
                                <a:pt x="2447830" y="109645"/>
                                <a:pt x="2425715" y="251194"/>
                                <a:pt x="2428875" y="430911"/>
                              </a:cubicBezTo>
                              <a:cubicBezTo>
                                <a:pt x="2432035" y="610628"/>
                                <a:pt x="2420170" y="672478"/>
                                <a:pt x="2428875" y="828675"/>
                              </a:cubicBezTo>
                              <a:cubicBezTo>
                                <a:pt x="2306533" y="839290"/>
                                <a:pt x="2148507" y="844896"/>
                                <a:pt x="1870234" y="828675"/>
                              </a:cubicBezTo>
                              <a:cubicBezTo>
                                <a:pt x="1591961" y="812454"/>
                                <a:pt x="1386694" y="822815"/>
                                <a:pt x="1238726" y="828675"/>
                              </a:cubicBezTo>
                              <a:cubicBezTo>
                                <a:pt x="1090758" y="834535"/>
                                <a:pt x="867710" y="809915"/>
                                <a:pt x="655796" y="828675"/>
                              </a:cubicBezTo>
                              <a:cubicBezTo>
                                <a:pt x="443882" y="847436"/>
                                <a:pt x="302644" y="800166"/>
                                <a:pt x="0" y="828675"/>
                              </a:cubicBezTo>
                              <a:cubicBezTo>
                                <a:pt x="-13062" y="748879"/>
                                <a:pt x="-2522" y="617334"/>
                                <a:pt x="0" y="439198"/>
                              </a:cubicBezTo>
                              <a:cubicBezTo>
                                <a:pt x="2522" y="261062"/>
                                <a:pt x="17716" y="148802"/>
                                <a:pt x="0" y="0"/>
                              </a:cubicBezTo>
                              <a:close/>
                            </a:path>
                            <a:path w="2428875" h="828675" stroke="0" extrusionOk="0">
                              <a:moveTo>
                                <a:pt x="0" y="0"/>
                              </a:moveTo>
                              <a:cubicBezTo>
                                <a:pt x="213918" y="-12579"/>
                                <a:pt x="437382" y="12517"/>
                                <a:pt x="607219" y="0"/>
                              </a:cubicBezTo>
                              <a:cubicBezTo>
                                <a:pt x="777056" y="-12517"/>
                                <a:pt x="1012173" y="6191"/>
                                <a:pt x="1190149" y="0"/>
                              </a:cubicBezTo>
                              <a:cubicBezTo>
                                <a:pt x="1368125" y="-6191"/>
                                <a:pt x="1658647" y="24377"/>
                                <a:pt x="1845945" y="0"/>
                              </a:cubicBezTo>
                              <a:cubicBezTo>
                                <a:pt x="2033243" y="-24377"/>
                                <a:pt x="2219504" y="22949"/>
                                <a:pt x="2428875" y="0"/>
                              </a:cubicBezTo>
                              <a:cubicBezTo>
                                <a:pt x="2413457" y="186709"/>
                                <a:pt x="2419870" y="294247"/>
                                <a:pt x="2428875" y="422624"/>
                              </a:cubicBezTo>
                              <a:cubicBezTo>
                                <a:pt x="2437880" y="551001"/>
                                <a:pt x="2442227" y="686366"/>
                                <a:pt x="2428875" y="828675"/>
                              </a:cubicBezTo>
                              <a:cubicBezTo>
                                <a:pt x="2279935" y="811275"/>
                                <a:pt x="2094927" y="831272"/>
                                <a:pt x="1773079" y="828675"/>
                              </a:cubicBezTo>
                              <a:cubicBezTo>
                                <a:pt x="1451231" y="826078"/>
                                <a:pt x="1426510" y="829975"/>
                                <a:pt x="1190149" y="828675"/>
                              </a:cubicBezTo>
                              <a:cubicBezTo>
                                <a:pt x="953788" y="827376"/>
                                <a:pt x="793249" y="812515"/>
                                <a:pt x="558641" y="828675"/>
                              </a:cubicBezTo>
                              <a:cubicBezTo>
                                <a:pt x="324033" y="844835"/>
                                <a:pt x="185829" y="814118"/>
                                <a:pt x="0" y="828675"/>
                              </a:cubicBezTo>
                              <a:cubicBezTo>
                                <a:pt x="13199" y="675658"/>
                                <a:pt x="858" y="586118"/>
                                <a:pt x="0" y="430911"/>
                              </a:cubicBezTo>
                              <a:cubicBezTo>
                                <a:pt x="-858" y="275704"/>
                                <a:pt x="21022" y="213467"/>
                                <a:pt x="0" y="0"/>
                              </a:cubicBezTo>
                              <a:close/>
                            </a:path>
                          </a:pathLst>
                        </a:custGeom>
                        <a:solidFill>
                          <a:schemeClr val="lt1"/>
                        </a:solidFill>
                        <a:ln w="6350">
                          <a:solidFill>
                            <a:schemeClr val="tx1"/>
                          </a:solidFill>
                          <a:extLst>
                            <a:ext uri="{C807C97D-BFC1-408E-A445-0C87EB9F89A2}">
                              <ask:lineSketchStyleProps xmlns:ask="http://schemas.microsoft.com/office/drawing/2018/sketchyshapes" sd="128844320">
                                <a:prstGeom prst="rect">
                                  <a:avLst/>
                                </a:prstGeom>
                                <ask:type>
                                  <ask:lineSketchFreehand/>
                                </ask:type>
                              </ask:lineSketchStyleProps>
                            </a:ext>
                          </a:extLst>
                        </a:ln>
                      </wps:spPr>
                      <wps:txbx>
                        <w:txbxContent>
                          <w:p w14:paraId="5E655BFC" w14:textId="77777777" w:rsidR="003620B0" w:rsidRDefault="003620B0" w:rsidP="00520AFB">
                            <w:pPr>
                              <w:pStyle w:val="Textfelder"/>
                            </w:pPr>
                            <w:r>
                              <w:t>G = Versicherungs</w:t>
                            </w:r>
                            <w:r w:rsidRPr="00E542F6">
                              <w:rPr>
                                <w:b/>
                                <w:bCs/>
                                <w:u w:val="single"/>
                              </w:rPr>
                              <w:t>g</w:t>
                            </w:r>
                            <w:r>
                              <w:t>eber</w:t>
                            </w:r>
                          </w:p>
                          <w:p w14:paraId="7186ABA2" w14:textId="77777777" w:rsidR="003620B0" w:rsidRPr="002575C0" w:rsidRDefault="003620B0" w:rsidP="00520AFB">
                            <w:pPr>
                              <w:pStyle w:val="Textfelder"/>
                            </w:pPr>
                            <w:r>
                              <w:t>N = Versicherungs</w:t>
                            </w:r>
                            <w:r w:rsidRPr="00E542F6">
                              <w:rPr>
                                <w:b/>
                                <w:bCs/>
                                <w:u w:val="single"/>
                              </w:rPr>
                              <w:t>n</w:t>
                            </w:r>
                            <w:r>
                              <w:t>ehmer</w:t>
                            </w:r>
                          </w:p>
                          <w:p w14:paraId="567364EE" w14:textId="77777777" w:rsidR="003620B0" w:rsidRPr="00A41E7A" w:rsidRDefault="003620B0" w:rsidP="00520AFB">
                            <w:pPr>
                              <w:pStyle w:val="berschrift1"/>
                              <w:spacing w:line="276" w:lineRule="auto"/>
                            </w:pPr>
                          </w:p>
                          <w:p w14:paraId="23F3DAB3" w14:textId="77777777" w:rsidR="003620B0" w:rsidRDefault="003620B0"/>
                          <w:p w14:paraId="5D19CF81" w14:textId="77777777" w:rsidR="003620B0" w:rsidRDefault="003620B0" w:rsidP="00520AFB">
                            <w:pPr>
                              <w:pStyle w:val="Textfelder"/>
                            </w:pPr>
                            <w:r w:rsidRPr="00BC3490">
                              <w:t xml:space="preserve">Lerneinheit III: Abschluss und Nützlichkeit von </w:t>
                            </w:r>
                            <w:proofErr w:type="spellStart"/>
                            <w:r w:rsidRPr="00BC3490">
                              <w:t>Versicherungen</w:t>
                            </w:r>
                            <w:r>
                              <w:t>G</w:t>
                            </w:r>
                            <w:proofErr w:type="spellEnd"/>
                            <w:r>
                              <w:t xml:space="preserve"> = Versicherungs</w:t>
                            </w:r>
                            <w:r w:rsidRPr="00E542F6">
                              <w:rPr>
                                <w:b/>
                                <w:bCs/>
                                <w:u w:val="single"/>
                              </w:rPr>
                              <w:t>g</w:t>
                            </w:r>
                            <w:r>
                              <w:t>eber</w:t>
                            </w:r>
                          </w:p>
                          <w:p w14:paraId="423A76D5" w14:textId="77777777" w:rsidR="003620B0" w:rsidRPr="002575C0" w:rsidRDefault="003620B0" w:rsidP="00520AFB">
                            <w:pPr>
                              <w:pStyle w:val="Textfelder"/>
                            </w:pPr>
                            <w:r>
                              <w:t>N = Versicherungs</w:t>
                            </w:r>
                            <w:r w:rsidRPr="00E542F6">
                              <w:rPr>
                                <w:b/>
                                <w:bCs/>
                                <w:u w:val="single"/>
                              </w:rPr>
                              <w:t>n</w:t>
                            </w:r>
                            <w:r>
                              <w:t>ehmer</w:t>
                            </w:r>
                          </w:p>
                          <w:p w14:paraId="57EDA397" w14:textId="77777777" w:rsidR="003620B0" w:rsidRPr="00A41E7A" w:rsidRDefault="003620B0" w:rsidP="00520AFB">
                            <w:pPr>
                              <w:pStyle w:val="berschrift1"/>
                              <w:spacing w:line="276" w:lineRule="auto"/>
                            </w:pPr>
                          </w:p>
                          <w:p w14:paraId="52A9CC5E" w14:textId="77777777" w:rsidR="003620B0" w:rsidRDefault="003620B0"/>
                          <w:p w14:paraId="57121D4B" w14:textId="77777777" w:rsidR="003620B0" w:rsidRPr="00BC3490" w:rsidRDefault="003620B0" w:rsidP="003E2749">
                            <w:pPr>
                              <w:pStyle w:val="Lerneinheit"/>
                              <w:rPr>
                                <w:b/>
                                <w:bCs/>
                              </w:rPr>
                            </w:pPr>
                            <w:r w:rsidRPr="00BC3490">
                              <w:t>Lerneinheit III: Abschluss und Nützlichkeit von Versicherungen</w:t>
                            </w:r>
                          </w:p>
                          <w:p w14:paraId="6CFABCB5" w14:textId="77777777" w:rsidR="003620B0" w:rsidRDefault="003620B0"/>
                          <w:p w14:paraId="6A264C42" w14:textId="77777777" w:rsidR="003620B0" w:rsidRDefault="003620B0" w:rsidP="00520AFB">
                            <w:pPr>
                              <w:pStyle w:val="Textfelder"/>
                            </w:pPr>
                            <w:r>
                              <w:t xml:space="preserve">Abschluss von </w:t>
                            </w:r>
                            <w:proofErr w:type="spellStart"/>
                            <w:r>
                              <w:t>Versicherungen</w:t>
                            </w:r>
                            <w:r w:rsidRPr="00BC3490">
                              <w:t>Lerneinheit</w:t>
                            </w:r>
                            <w:proofErr w:type="spellEnd"/>
                            <w:r w:rsidRPr="00BC3490">
                              <w:t xml:space="preserve"> III: Abschluss und Nützlichkeit von </w:t>
                            </w:r>
                            <w:proofErr w:type="spellStart"/>
                            <w:r w:rsidRPr="00BC3490">
                              <w:t>Versicherungen</w:t>
                            </w:r>
                            <w:r>
                              <w:t>G</w:t>
                            </w:r>
                            <w:proofErr w:type="spellEnd"/>
                            <w:r>
                              <w:t xml:space="preserve"> = Versicherungs</w:t>
                            </w:r>
                            <w:r w:rsidRPr="00E542F6">
                              <w:rPr>
                                <w:b/>
                                <w:bCs/>
                                <w:u w:val="single"/>
                              </w:rPr>
                              <w:t>g</w:t>
                            </w:r>
                            <w:r>
                              <w:t>eber</w:t>
                            </w:r>
                          </w:p>
                          <w:p w14:paraId="5A487E61" w14:textId="77777777" w:rsidR="003620B0" w:rsidRPr="002575C0" w:rsidRDefault="003620B0" w:rsidP="00520AFB">
                            <w:pPr>
                              <w:pStyle w:val="Textfelder"/>
                            </w:pPr>
                            <w:r>
                              <w:t>N = Versicherungs</w:t>
                            </w:r>
                            <w:r w:rsidRPr="00E542F6">
                              <w:rPr>
                                <w:b/>
                                <w:bCs/>
                                <w:u w:val="single"/>
                              </w:rPr>
                              <w:t>n</w:t>
                            </w:r>
                            <w:r>
                              <w:t>ehmer</w:t>
                            </w:r>
                          </w:p>
                          <w:p w14:paraId="2A25397D" w14:textId="77777777" w:rsidR="003620B0" w:rsidRPr="00A41E7A" w:rsidRDefault="003620B0" w:rsidP="00520AFB">
                            <w:pPr>
                              <w:pStyle w:val="berschrift1"/>
                              <w:spacing w:line="276" w:lineRule="auto"/>
                            </w:pPr>
                          </w:p>
                          <w:p w14:paraId="711B399D" w14:textId="77777777" w:rsidR="003620B0" w:rsidRDefault="003620B0"/>
                          <w:p w14:paraId="3C7E27A2" w14:textId="77777777" w:rsidR="003620B0" w:rsidRDefault="003620B0" w:rsidP="00520AFB">
                            <w:pPr>
                              <w:pStyle w:val="Textfelder"/>
                            </w:pPr>
                            <w:r w:rsidRPr="00BC3490">
                              <w:t xml:space="preserve">Lerneinheit III: Abschluss und Nützlichkeit von </w:t>
                            </w:r>
                            <w:proofErr w:type="spellStart"/>
                            <w:r w:rsidRPr="00BC3490">
                              <w:t>Versicherungen</w:t>
                            </w:r>
                            <w:r>
                              <w:t>G</w:t>
                            </w:r>
                            <w:proofErr w:type="spellEnd"/>
                            <w:r>
                              <w:t xml:space="preserve"> = Versicherungs</w:t>
                            </w:r>
                            <w:r w:rsidRPr="00E542F6">
                              <w:rPr>
                                <w:b/>
                                <w:bCs/>
                                <w:u w:val="single"/>
                              </w:rPr>
                              <w:t>g</w:t>
                            </w:r>
                            <w:r>
                              <w:t>eber</w:t>
                            </w:r>
                          </w:p>
                          <w:p w14:paraId="4EC34565" w14:textId="77777777" w:rsidR="003620B0" w:rsidRPr="002575C0" w:rsidRDefault="003620B0" w:rsidP="00520AFB">
                            <w:pPr>
                              <w:pStyle w:val="Textfelder"/>
                            </w:pPr>
                            <w:r>
                              <w:t>N = Versicherungs</w:t>
                            </w:r>
                            <w:r w:rsidRPr="00E542F6">
                              <w:rPr>
                                <w:b/>
                                <w:bCs/>
                                <w:u w:val="single"/>
                              </w:rPr>
                              <w:t>n</w:t>
                            </w:r>
                            <w:r>
                              <w:t>ehmer</w:t>
                            </w:r>
                          </w:p>
                          <w:p w14:paraId="344A21D6" w14:textId="77777777" w:rsidR="003620B0" w:rsidRPr="00A41E7A" w:rsidRDefault="003620B0" w:rsidP="00520AFB">
                            <w:pPr>
                              <w:pStyle w:val="berschrift1"/>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E6BAD" id="Textfeld 1417" o:spid="_x0000_s1438" style="position:absolute;left:0;text-align:left;margin-left:13.4pt;margin-top:2in;width:191.25pt;height:65.25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2428875,828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" adj="-11796480,,5400" path="m,nfc288313,14506,407927,-3703,607219,v199292,3703,351102,29797,607219,c1470555,-29797,1524300,-17687,1773079,v248779,17687,478660,-11562,655796,c2447830,109645,2425715,251194,2428875,430911v3160,179717,-8705,241567,,397764c2306533,839290,2148507,844896,1870234,828675v-278273,-16221,-483540,-5860,-631508,c1090758,834535,867710,809915,655796,828675,443882,847436,302644,800166,,828675,-13062,748879,-2522,617334,,439198,2522,261062,17716,148802,,xem,nsc213918,-12579,437382,12517,607219,v169837,-12517,404954,6191,582930,c1368125,-6191,1658647,24377,1845945,v187298,-24377,373559,22949,582930,c2413457,186709,2419870,294247,2428875,422624v9005,128377,13352,263742,,406051c2279935,811275,2094927,831272,1773079,828675v-321848,-2597,-346569,1300,-582930,c953788,827376,793249,812515,558641,828675,324033,844835,185829,814118,,828675,13199,675658,858,586118,,430911,-858,275704,21022,213467,,xe" fillcolor="white [3201]" strokecolor="black [3213]" strokeweight=".5pt">
                <v:stroke joinstyle="miter"/>
                <v:formulas/>
                <v:path arrowok="t" o:extrusionok="f" o:connecttype="custom" o:connectlocs="0,0;607219,0;1214438,0;1773079,0;2428875,0;2428875,430911;2428875,828675;1870234,828675;1238726,828675;655796,828675;0,828675;0,439198;0,0" o:connectangles="0,0,0,0,0,0,0,0,0,0,0,0,0" textboxrect="0,0,2428875,828675"/>
                <v:textbox>
                  <w:txbxContent>
                    <w:p w14:paraId="5E655BFC" w14:textId="77777777" w:rsidR="003620B0" w:rsidRDefault="003620B0" w:rsidP="00520AFB">
                      <w:pPr>
                        <w:pStyle w:val="Textfelder"/>
                      </w:pPr>
                      <w:r>
                        <w:t>G = Versicherungs</w:t>
                      </w:r>
                      <w:r w:rsidRPr="00E542F6">
                        <w:rPr>
                          <w:b/>
                          <w:bCs/>
                          <w:u w:val="single"/>
                        </w:rPr>
                        <w:t>g</w:t>
                      </w:r>
                      <w:r>
                        <w:t>eber</w:t>
                      </w:r>
                    </w:p>
                    <w:p w14:paraId="7186ABA2" w14:textId="77777777" w:rsidR="003620B0" w:rsidRPr="002575C0" w:rsidRDefault="003620B0" w:rsidP="00520AFB">
                      <w:pPr>
                        <w:pStyle w:val="Textfelder"/>
                      </w:pPr>
                      <w:r>
                        <w:t>N = Versicherungs</w:t>
                      </w:r>
                      <w:r w:rsidRPr="00E542F6">
                        <w:rPr>
                          <w:b/>
                          <w:bCs/>
                          <w:u w:val="single"/>
                        </w:rPr>
                        <w:t>n</w:t>
                      </w:r>
                      <w:r>
                        <w:t>ehmer</w:t>
                      </w:r>
                    </w:p>
                    <w:p w14:paraId="567364EE" w14:textId="77777777" w:rsidR="003620B0" w:rsidRPr="00A41E7A" w:rsidRDefault="003620B0" w:rsidP="00520AFB">
                      <w:pPr>
                        <w:pStyle w:val="berschrift1"/>
                        <w:spacing w:line="276" w:lineRule="auto"/>
                      </w:pPr>
                    </w:p>
                    <w:p w14:paraId="23F3DAB3" w14:textId="77777777" w:rsidR="003620B0" w:rsidRDefault="003620B0"/>
                    <w:p w14:paraId="5D19CF81" w14:textId="77777777" w:rsidR="003620B0" w:rsidRDefault="003620B0" w:rsidP="00520AFB">
                      <w:pPr>
                        <w:pStyle w:val="Textfelder"/>
                      </w:pPr>
                      <w:r w:rsidRPr="00BC3490">
                        <w:t xml:space="preserve">Lerneinheit III: Abschluss und Nützlichkeit von </w:t>
                      </w:r>
                      <w:proofErr w:type="spellStart"/>
                      <w:r w:rsidRPr="00BC3490">
                        <w:t>Versicherungen</w:t>
                      </w:r>
                      <w:r>
                        <w:t>G</w:t>
                      </w:r>
                      <w:proofErr w:type="spellEnd"/>
                      <w:r>
                        <w:t xml:space="preserve"> = Versicherungs</w:t>
                      </w:r>
                      <w:r w:rsidRPr="00E542F6">
                        <w:rPr>
                          <w:b/>
                          <w:bCs/>
                          <w:u w:val="single"/>
                        </w:rPr>
                        <w:t>g</w:t>
                      </w:r>
                      <w:r>
                        <w:t>eber</w:t>
                      </w:r>
                    </w:p>
                    <w:p w14:paraId="423A76D5" w14:textId="77777777" w:rsidR="003620B0" w:rsidRPr="002575C0" w:rsidRDefault="003620B0" w:rsidP="00520AFB">
                      <w:pPr>
                        <w:pStyle w:val="Textfelder"/>
                      </w:pPr>
                      <w:r>
                        <w:t>N = Versicherungs</w:t>
                      </w:r>
                      <w:r w:rsidRPr="00E542F6">
                        <w:rPr>
                          <w:b/>
                          <w:bCs/>
                          <w:u w:val="single"/>
                        </w:rPr>
                        <w:t>n</w:t>
                      </w:r>
                      <w:r>
                        <w:t>ehmer</w:t>
                      </w:r>
                    </w:p>
                    <w:p w14:paraId="57EDA397" w14:textId="77777777" w:rsidR="003620B0" w:rsidRPr="00A41E7A" w:rsidRDefault="003620B0" w:rsidP="00520AFB">
                      <w:pPr>
                        <w:pStyle w:val="berschrift1"/>
                        <w:spacing w:line="276" w:lineRule="auto"/>
                      </w:pPr>
                    </w:p>
                    <w:p w14:paraId="52A9CC5E" w14:textId="77777777" w:rsidR="003620B0" w:rsidRDefault="003620B0"/>
                    <w:p w14:paraId="57121D4B" w14:textId="77777777" w:rsidR="003620B0" w:rsidRPr="00BC3490" w:rsidRDefault="003620B0" w:rsidP="003E2749">
                      <w:pPr>
                        <w:pStyle w:val="Lerneinheit"/>
                        <w:rPr>
                          <w:b/>
                          <w:bCs/>
                        </w:rPr>
                      </w:pPr>
                      <w:r w:rsidRPr="00BC3490">
                        <w:t>Lerneinheit III: Abschluss und Nützlichkeit von Versicherungen</w:t>
                      </w:r>
                    </w:p>
                    <w:p w14:paraId="6CFABCB5" w14:textId="77777777" w:rsidR="003620B0" w:rsidRDefault="003620B0"/>
                    <w:p w14:paraId="6A264C42" w14:textId="77777777" w:rsidR="003620B0" w:rsidRDefault="003620B0" w:rsidP="00520AFB">
                      <w:pPr>
                        <w:pStyle w:val="Textfelder"/>
                      </w:pPr>
                      <w:r>
                        <w:t xml:space="preserve">Abschluss von </w:t>
                      </w:r>
                      <w:proofErr w:type="spellStart"/>
                      <w:r>
                        <w:t>Versicherungen</w:t>
                      </w:r>
                      <w:r w:rsidRPr="00BC3490">
                        <w:t>Lerneinheit</w:t>
                      </w:r>
                      <w:proofErr w:type="spellEnd"/>
                      <w:r w:rsidRPr="00BC3490">
                        <w:t xml:space="preserve"> III: Abschluss und Nützlichkeit von </w:t>
                      </w:r>
                      <w:proofErr w:type="spellStart"/>
                      <w:r w:rsidRPr="00BC3490">
                        <w:t>Versicherungen</w:t>
                      </w:r>
                      <w:r>
                        <w:t>G</w:t>
                      </w:r>
                      <w:proofErr w:type="spellEnd"/>
                      <w:r>
                        <w:t xml:space="preserve"> = Versicherungs</w:t>
                      </w:r>
                      <w:r w:rsidRPr="00E542F6">
                        <w:rPr>
                          <w:b/>
                          <w:bCs/>
                          <w:u w:val="single"/>
                        </w:rPr>
                        <w:t>g</w:t>
                      </w:r>
                      <w:r>
                        <w:t>eber</w:t>
                      </w:r>
                    </w:p>
                    <w:p w14:paraId="5A487E61" w14:textId="77777777" w:rsidR="003620B0" w:rsidRPr="002575C0" w:rsidRDefault="003620B0" w:rsidP="00520AFB">
                      <w:pPr>
                        <w:pStyle w:val="Textfelder"/>
                      </w:pPr>
                      <w:r>
                        <w:t>N = Versicherungs</w:t>
                      </w:r>
                      <w:r w:rsidRPr="00E542F6">
                        <w:rPr>
                          <w:b/>
                          <w:bCs/>
                          <w:u w:val="single"/>
                        </w:rPr>
                        <w:t>n</w:t>
                      </w:r>
                      <w:r>
                        <w:t>ehmer</w:t>
                      </w:r>
                    </w:p>
                    <w:p w14:paraId="2A25397D" w14:textId="77777777" w:rsidR="003620B0" w:rsidRPr="00A41E7A" w:rsidRDefault="003620B0" w:rsidP="00520AFB">
                      <w:pPr>
                        <w:pStyle w:val="berschrift1"/>
                        <w:spacing w:line="276" w:lineRule="auto"/>
                      </w:pPr>
                    </w:p>
                    <w:p w14:paraId="711B399D" w14:textId="77777777" w:rsidR="003620B0" w:rsidRDefault="003620B0"/>
                    <w:p w14:paraId="3C7E27A2" w14:textId="77777777" w:rsidR="003620B0" w:rsidRDefault="003620B0" w:rsidP="00520AFB">
                      <w:pPr>
                        <w:pStyle w:val="Textfelder"/>
                      </w:pPr>
                      <w:r w:rsidRPr="00BC3490">
                        <w:t xml:space="preserve">Lerneinheit III: Abschluss und Nützlichkeit von </w:t>
                      </w:r>
                      <w:proofErr w:type="spellStart"/>
                      <w:r w:rsidRPr="00BC3490">
                        <w:t>Versicherungen</w:t>
                      </w:r>
                      <w:r>
                        <w:t>G</w:t>
                      </w:r>
                      <w:proofErr w:type="spellEnd"/>
                      <w:r>
                        <w:t xml:space="preserve"> = Versicherungs</w:t>
                      </w:r>
                      <w:r w:rsidRPr="00E542F6">
                        <w:rPr>
                          <w:b/>
                          <w:bCs/>
                          <w:u w:val="single"/>
                        </w:rPr>
                        <w:t>g</w:t>
                      </w:r>
                      <w:r>
                        <w:t>eber</w:t>
                      </w:r>
                    </w:p>
                    <w:p w14:paraId="4EC34565" w14:textId="77777777" w:rsidR="003620B0" w:rsidRPr="002575C0" w:rsidRDefault="003620B0" w:rsidP="00520AFB">
                      <w:pPr>
                        <w:pStyle w:val="Textfelder"/>
                      </w:pPr>
                      <w:r>
                        <w:t>N = Versicherungs</w:t>
                      </w:r>
                      <w:r w:rsidRPr="00E542F6">
                        <w:rPr>
                          <w:b/>
                          <w:bCs/>
                          <w:u w:val="single"/>
                        </w:rPr>
                        <w:t>n</w:t>
                      </w:r>
                      <w:r>
                        <w:t>ehmer</w:t>
                      </w:r>
                    </w:p>
                    <w:p w14:paraId="344A21D6" w14:textId="77777777" w:rsidR="003620B0" w:rsidRPr="00A41E7A" w:rsidRDefault="003620B0" w:rsidP="00520AFB">
                      <w:pPr>
                        <w:pStyle w:val="berschrift1"/>
                        <w:spacing w:line="276" w:lineRule="auto"/>
                      </w:pPr>
                    </w:p>
                  </w:txbxContent>
                </v:textbox>
                <w10:wrap anchorx="margin" anchory="margin"/>
              </v:shape>
            </w:pict>
          </mc:Fallback>
        </mc:AlternateContent>
      </w:r>
    </w:p>
    <w:p w14:paraId="27E4FE8E" w14:textId="77777777" w:rsidR="00520AFB" w:rsidRDefault="00520AFB" w:rsidP="00520AFB">
      <w:pPr>
        <w:tabs>
          <w:tab w:val="left" w:pos="851"/>
        </w:tabs>
        <w:rPr>
          <w:rFonts w:eastAsia="Times New Roman"/>
          <w:sz w:val="28"/>
          <w:szCs w:val="28"/>
        </w:rPr>
      </w:pPr>
    </w:p>
    <w:p w14:paraId="17064DE1" w14:textId="77777777" w:rsidR="00520AFB" w:rsidRDefault="00520AFB" w:rsidP="00520AFB">
      <w:pPr>
        <w:tabs>
          <w:tab w:val="left" w:pos="851"/>
        </w:tabs>
        <w:rPr>
          <w:rFonts w:eastAsia="Times New Roman"/>
          <w:sz w:val="28"/>
          <w:szCs w:val="28"/>
        </w:rPr>
      </w:pPr>
    </w:p>
    <w:p w14:paraId="67E65E5E"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Guten</w:t>
      </w:r>
      <w:r w:rsidRPr="00EC7D0C">
        <w:rPr>
          <w:sz w:val="28"/>
          <w:szCs w:val="28"/>
        </w:rPr>
        <w:t xml:space="preserve"> Tag!</w:t>
      </w:r>
    </w:p>
    <w:p w14:paraId="0BBF2DBE" w14:textId="77777777" w:rsidR="00520AFB" w:rsidRPr="00044067" w:rsidRDefault="00520AFB" w:rsidP="00520AFB">
      <w:pPr>
        <w:spacing w:after="128"/>
        <w:rPr>
          <w:sz w:val="28"/>
          <w:szCs w:val="28"/>
        </w:rPr>
      </w:pPr>
      <w:r>
        <w:rPr>
          <w:rFonts w:eastAsia="Times New Roman"/>
          <w:sz w:val="28"/>
          <w:szCs w:val="28"/>
        </w:rPr>
        <w:t xml:space="preserve">N: </w:t>
      </w:r>
      <w:r w:rsidRPr="00B3761E">
        <w:rPr>
          <w:b/>
          <w:bCs/>
          <w:sz w:val="28"/>
          <w:szCs w:val="28"/>
          <w:u w:val="single"/>
        </w:rPr>
        <w:t>Moin</w:t>
      </w:r>
      <w:r w:rsidRPr="00044067">
        <w:rPr>
          <w:sz w:val="28"/>
          <w:szCs w:val="28"/>
        </w:rPr>
        <w:t>!</w:t>
      </w:r>
    </w:p>
    <w:p w14:paraId="404A9396"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 xml:space="preserve">Wie kann ich Ihnen </w:t>
      </w:r>
      <w:r w:rsidRPr="00B3761E">
        <w:rPr>
          <w:b/>
          <w:bCs/>
          <w:sz w:val="28"/>
          <w:szCs w:val="28"/>
          <w:u w:val="single"/>
        </w:rPr>
        <w:t>helfen</w:t>
      </w:r>
      <w:r>
        <w:rPr>
          <w:sz w:val="28"/>
          <w:szCs w:val="28"/>
        </w:rPr>
        <w:t>?</w:t>
      </w:r>
    </w:p>
    <w:p w14:paraId="080CB8DD" w14:textId="77777777" w:rsidR="00520AFB" w:rsidRPr="00EC7D0C" w:rsidRDefault="00520AFB" w:rsidP="00520AFB">
      <w:pPr>
        <w:spacing w:after="128"/>
        <w:rPr>
          <w:sz w:val="28"/>
          <w:szCs w:val="28"/>
        </w:rPr>
      </w:pPr>
      <w:r>
        <w:rPr>
          <w:rFonts w:eastAsia="Times New Roman"/>
          <w:sz w:val="28"/>
          <w:szCs w:val="28"/>
        </w:rPr>
        <w:t xml:space="preserve">N: </w:t>
      </w:r>
      <w:r w:rsidRPr="00EC7D0C">
        <w:rPr>
          <w:sz w:val="28"/>
          <w:szCs w:val="28"/>
        </w:rPr>
        <w:t xml:space="preserve">Ich </w:t>
      </w:r>
      <w:r>
        <w:rPr>
          <w:sz w:val="28"/>
          <w:szCs w:val="28"/>
        </w:rPr>
        <w:t>würde gerne etwas mehr über die private</w:t>
      </w:r>
      <w:r w:rsidRPr="00EC7D0C">
        <w:rPr>
          <w:sz w:val="28"/>
          <w:szCs w:val="28"/>
        </w:rPr>
        <w:t xml:space="preserve"> </w:t>
      </w:r>
      <w:r w:rsidRPr="00B3761E">
        <w:rPr>
          <w:b/>
          <w:bCs/>
          <w:sz w:val="28"/>
          <w:szCs w:val="28"/>
          <w:u w:val="single"/>
        </w:rPr>
        <w:t>Haftpflichtversicherung</w:t>
      </w:r>
      <w:r>
        <w:rPr>
          <w:sz w:val="28"/>
          <w:szCs w:val="28"/>
          <w:u w:val="single"/>
        </w:rPr>
        <w:t xml:space="preserve"> </w:t>
      </w:r>
      <w:r>
        <w:rPr>
          <w:sz w:val="28"/>
          <w:szCs w:val="28"/>
        </w:rPr>
        <w:t>erfahren</w:t>
      </w:r>
      <w:r w:rsidRPr="00EC7D0C">
        <w:rPr>
          <w:sz w:val="28"/>
          <w:szCs w:val="28"/>
        </w:rPr>
        <w:t>.</w:t>
      </w:r>
    </w:p>
    <w:p w14:paraId="6B1CA1D1"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Sehr gerne! Möchten Sie etwas Bestimmtes wissen?</w:t>
      </w:r>
    </w:p>
    <w:p w14:paraId="4478BD38" w14:textId="77777777" w:rsidR="00520AFB" w:rsidRPr="00EC7D0C" w:rsidRDefault="00520AFB" w:rsidP="00520AFB">
      <w:pPr>
        <w:spacing w:after="128"/>
        <w:rPr>
          <w:sz w:val="28"/>
          <w:szCs w:val="28"/>
        </w:rPr>
      </w:pPr>
      <w:r>
        <w:rPr>
          <w:rFonts w:eastAsia="Times New Roman"/>
          <w:sz w:val="28"/>
          <w:szCs w:val="28"/>
        </w:rPr>
        <w:t xml:space="preserve">N: </w:t>
      </w:r>
      <w:r>
        <w:rPr>
          <w:sz w:val="28"/>
          <w:szCs w:val="28"/>
        </w:rPr>
        <w:t xml:space="preserve">Ich möchte wissen, wer in Ihrer Versicherung </w:t>
      </w:r>
      <w:r w:rsidRPr="00B3761E">
        <w:rPr>
          <w:b/>
          <w:bCs/>
          <w:sz w:val="28"/>
          <w:szCs w:val="28"/>
          <w:u w:val="single"/>
        </w:rPr>
        <w:t>mitversichert</w:t>
      </w:r>
      <w:r>
        <w:rPr>
          <w:sz w:val="28"/>
          <w:szCs w:val="28"/>
        </w:rPr>
        <w:t xml:space="preserve"> ist. </w:t>
      </w:r>
    </w:p>
    <w:p w14:paraId="66FFF591"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 xml:space="preserve">Zuallererst Sie natürlich. Ihr </w:t>
      </w:r>
      <w:r w:rsidRPr="00B3761E">
        <w:rPr>
          <w:b/>
          <w:bCs/>
          <w:sz w:val="28"/>
          <w:szCs w:val="28"/>
          <w:u w:val="single"/>
        </w:rPr>
        <w:t>Ehepartner</w:t>
      </w:r>
      <w:r>
        <w:rPr>
          <w:sz w:val="28"/>
          <w:szCs w:val="28"/>
        </w:rPr>
        <w:t xml:space="preserve"> oder Lebensgefährte auch.</w:t>
      </w:r>
    </w:p>
    <w:p w14:paraId="047CAEEB" w14:textId="77777777" w:rsidR="00520AFB" w:rsidRDefault="00520AFB" w:rsidP="00520AFB">
      <w:pPr>
        <w:tabs>
          <w:tab w:val="left" w:pos="851"/>
        </w:tabs>
        <w:rPr>
          <w:sz w:val="28"/>
          <w:szCs w:val="28"/>
        </w:rPr>
      </w:pPr>
      <w:r>
        <w:rPr>
          <w:rFonts w:eastAsia="Times New Roman"/>
          <w:sz w:val="28"/>
          <w:szCs w:val="28"/>
        </w:rPr>
        <w:t xml:space="preserve">N: </w:t>
      </w:r>
      <w:r>
        <w:rPr>
          <w:sz w:val="28"/>
          <w:szCs w:val="28"/>
        </w:rPr>
        <w:t xml:space="preserve">Sind meine </w:t>
      </w:r>
      <w:r w:rsidRPr="00B3761E">
        <w:rPr>
          <w:b/>
          <w:bCs/>
          <w:sz w:val="28"/>
          <w:szCs w:val="28"/>
          <w:u w:val="single"/>
        </w:rPr>
        <w:t>Kinder</w:t>
      </w:r>
      <w:r w:rsidRPr="003D7AB6">
        <w:rPr>
          <w:sz w:val="28"/>
          <w:szCs w:val="28"/>
        </w:rPr>
        <w:t xml:space="preserve"> </w:t>
      </w:r>
      <w:r>
        <w:rPr>
          <w:sz w:val="28"/>
          <w:szCs w:val="28"/>
        </w:rPr>
        <w:t>auch mitversichert</w:t>
      </w:r>
    </w:p>
    <w:p w14:paraId="3E4F2EC9" w14:textId="77777777" w:rsidR="00520AFB" w:rsidRPr="00EC7D0C" w:rsidRDefault="00520AFB" w:rsidP="00520AFB">
      <w:pPr>
        <w:spacing w:after="128"/>
        <w:rPr>
          <w:sz w:val="28"/>
          <w:szCs w:val="28"/>
        </w:rPr>
      </w:pPr>
      <w:r>
        <w:rPr>
          <w:rFonts w:eastAsia="Times New Roman"/>
          <w:sz w:val="28"/>
          <w:szCs w:val="28"/>
        </w:rPr>
        <w:t>G:</w:t>
      </w:r>
      <w:r>
        <w:rPr>
          <w:sz w:val="28"/>
          <w:szCs w:val="28"/>
        </w:rPr>
        <w:t xml:space="preserve"> In der Regel schon. Ihre Kinder sind mitversichert, wenn sie </w:t>
      </w:r>
      <w:r w:rsidRPr="00B3761E">
        <w:rPr>
          <w:b/>
          <w:bCs/>
          <w:sz w:val="28"/>
          <w:szCs w:val="28"/>
          <w:u w:val="single"/>
        </w:rPr>
        <w:t>minderjährig</w:t>
      </w:r>
      <w:r w:rsidRPr="003D7AB6">
        <w:rPr>
          <w:sz w:val="28"/>
          <w:szCs w:val="28"/>
        </w:rPr>
        <w:t xml:space="preserve"> </w:t>
      </w:r>
      <w:r>
        <w:rPr>
          <w:sz w:val="28"/>
          <w:szCs w:val="28"/>
        </w:rPr>
        <w:t>sind oder sich in der ersten Lehre oder im ersten Studium nach der Schule befinden.</w:t>
      </w:r>
    </w:p>
    <w:p w14:paraId="7EC29E72" w14:textId="77777777" w:rsidR="00520AFB" w:rsidRPr="00EC7D0C" w:rsidRDefault="00520AFB" w:rsidP="00520AFB">
      <w:pPr>
        <w:spacing w:after="128"/>
        <w:rPr>
          <w:sz w:val="28"/>
          <w:szCs w:val="28"/>
        </w:rPr>
      </w:pPr>
      <w:r>
        <w:rPr>
          <w:sz w:val="28"/>
          <w:szCs w:val="28"/>
        </w:rPr>
        <w:t>N: Das ist gut zu wissen, danke. Greift meine private Haftpflichtversicherung sonst noch für jemanden?</w:t>
      </w:r>
    </w:p>
    <w:p w14:paraId="0B457BEB" w14:textId="77777777" w:rsidR="00520AFB" w:rsidRPr="00EC7D0C" w:rsidRDefault="00520AFB" w:rsidP="00520AFB">
      <w:pPr>
        <w:spacing w:after="128"/>
        <w:rPr>
          <w:sz w:val="28"/>
          <w:szCs w:val="28"/>
        </w:rPr>
      </w:pPr>
      <w:r>
        <w:rPr>
          <w:sz w:val="28"/>
          <w:szCs w:val="28"/>
        </w:rPr>
        <w:t xml:space="preserve">G: Haushaltshilfen oder </w:t>
      </w:r>
      <w:r w:rsidRPr="00B3761E">
        <w:rPr>
          <w:b/>
          <w:bCs/>
          <w:sz w:val="28"/>
          <w:szCs w:val="28"/>
          <w:u w:val="single"/>
        </w:rPr>
        <w:t>Babysitter</w:t>
      </w:r>
      <w:r>
        <w:rPr>
          <w:sz w:val="28"/>
          <w:szCs w:val="28"/>
        </w:rPr>
        <w:t xml:space="preserve"> sind auch durch Sie versichert, wenn sie im Rahmen ihrer Aufgaben Schäden </w:t>
      </w:r>
      <w:r w:rsidR="001B5E1A">
        <w:rPr>
          <w:sz w:val="28"/>
          <w:szCs w:val="28"/>
        </w:rPr>
        <w:t xml:space="preserve">bei Dritten </w:t>
      </w:r>
      <w:r>
        <w:rPr>
          <w:sz w:val="28"/>
          <w:szCs w:val="28"/>
        </w:rPr>
        <w:t>verursachen.</w:t>
      </w:r>
    </w:p>
    <w:p w14:paraId="03AFADA2" w14:textId="77777777" w:rsidR="00520AFB" w:rsidRPr="00EC7D0C" w:rsidRDefault="00520AFB" w:rsidP="00520AFB">
      <w:pPr>
        <w:spacing w:after="128"/>
        <w:rPr>
          <w:sz w:val="28"/>
          <w:szCs w:val="28"/>
        </w:rPr>
      </w:pPr>
      <w:r>
        <w:rPr>
          <w:sz w:val="28"/>
          <w:szCs w:val="28"/>
        </w:rPr>
        <w:t xml:space="preserve">N: Das ist ja interessant. Das wusste ich noch gar nicht! Vielen Dank für die nette </w:t>
      </w:r>
      <w:r w:rsidRPr="00B3761E">
        <w:rPr>
          <w:b/>
          <w:bCs/>
          <w:sz w:val="28"/>
          <w:szCs w:val="28"/>
          <w:u w:val="single"/>
        </w:rPr>
        <w:t>Beratung</w:t>
      </w:r>
      <w:r>
        <w:rPr>
          <w:sz w:val="28"/>
          <w:szCs w:val="28"/>
        </w:rPr>
        <w:t>!</w:t>
      </w:r>
    </w:p>
    <w:p w14:paraId="05A4C95E" w14:textId="77777777" w:rsidR="00C1211B" w:rsidRDefault="00520AFB" w:rsidP="00520AFB">
      <w:pPr>
        <w:spacing w:after="128"/>
        <w:rPr>
          <w:sz w:val="28"/>
          <w:szCs w:val="28"/>
        </w:rPr>
        <w:sectPr w:rsidR="00C1211B" w:rsidSect="00434A63">
          <w:headerReference w:type="first" r:id="rId194"/>
          <w:pgSz w:w="11900" w:h="16840"/>
          <w:pgMar w:top="2835" w:right="851" w:bottom="1134" w:left="851" w:header="709" w:footer="454" w:gutter="0"/>
          <w:cols w:space="708"/>
          <w:titlePg/>
          <w:docGrid w:linePitch="360"/>
        </w:sectPr>
      </w:pPr>
      <w:r>
        <w:rPr>
          <w:sz w:val="28"/>
          <w:szCs w:val="28"/>
        </w:rPr>
        <w:t>G: Sehr gerne!</w:t>
      </w:r>
    </w:p>
    <w:p w14:paraId="1DCDC064" w14:textId="77777777" w:rsidR="00C1211B" w:rsidRPr="00013689" w:rsidRDefault="00C1211B" w:rsidP="00C1211B">
      <w:pPr>
        <w:rPr>
          <w:sz w:val="28"/>
          <w:szCs w:val="28"/>
        </w:rPr>
      </w:pPr>
    </w:p>
    <w:p w14:paraId="795A7A5E" w14:textId="77777777" w:rsidR="00C1211B" w:rsidRPr="00013689" w:rsidRDefault="00C1211B" w:rsidP="00C1211B">
      <w:pPr>
        <w:rPr>
          <w:sz w:val="28"/>
          <w:szCs w:val="28"/>
        </w:rPr>
      </w:pPr>
    </w:p>
    <w:p w14:paraId="1F155146" w14:textId="77777777" w:rsidR="00C1211B" w:rsidRPr="00013689" w:rsidRDefault="00C1211B" w:rsidP="00C1211B">
      <w:pPr>
        <w:rPr>
          <w:sz w:val="28"/>
          <w:szCs w:val="28"/>
        </w:rPr>
      </w:pPr>
      <w:r>
        <w:rPr>
          <w:noProof/>
          <w:color w:val="0A2446"/>
        </w:rPr>
        <w:drawing>
          <wp:anchor distT="0" distB="0" distL="114300" distR="114300" simplePos="0" relativeHeight="252018688" behindDoc="0" locked="0" layoutInCell="1" allowOverlap="1" wp14:anchorId="23E1B6C9" wp14:editId="252E0D45">
            <wp:simplePos x="0" y="0"/>
            <wp:positionH relativeFrom="margin">
              <wp:align>center</wp:align>
            </wp:positionH>
            <wp:positionV relativeFrom="margin">
              <wp:posOffset>1080135</wp:posOffset>
            </wp:positionV>
            <wp:extent cx="1350000" cy="1350000"/>
            <wp:effectExtent l="0" t="0" r="3175" b="3175"/>
            <wp:wrapNone/>
            <wp:docPr id="14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FDBBE47" w14:textId="77777777" w:rsidR="00C1211B" w:rsidRPr="00013689" w:rsidRDefault="00C1211B" w:rsidP="00C1211B">
      <w:pPr>
        <w:rPr>
          <w:sz w:val="28"/>
          <w:szCs w:val="28"/>
        </w:rPr>
      </w:pPr>
    </w:p>
    <w:p w14:paraId="7C1F6715" w14:textId="77777777" w:rsidR="00C1211B" w:rsidRPr="00013689" w:rsidRDefault="00C1211B" w:rsidP="00C1211B">
      <w:pPr>
        <w:rPr>
          <w:sz w:val="28"/>
          <w:szCs w:val="28"/>
        </w:rPr>
      </w:pPr>
    </w:p>
    <w:p w14:paraId="5BC280CC" w14:textId="77777777" w:rsidR="00C1211B" w:rsidRPr="00013689" w:rsidRDefault="00C1211B" w:rsidP="00C1211B">
      <w:pPr>
        <w:rPr>
          <w:sz w:val="28"/>
          <w:szCs w:val="28"/>
        </w:rPr>
      </w:pPr>
    </w:p>
    <w:p w14:paraId="4FD3E8CD" w14:textId="77777777" w:rsidR="00C1211B" w:rsidRPr="00013689" w:rsidRDefault="00C1211B" w:rsidP="00C1211B">
      <w:pPr>
        <w:rPr>
          <w:sz w:val="28"/>
          <w:szCs w:val="28"/>
        </w:rPr>
      </w:pPr>
    </w:p>
    <w:p w14:paraId="0F96E062" w14:textId="77777777" w:rsidR="00C1211B" w:rsidRPr="00013689" w:rsidRDefault="00C1211B" w:rsidP="00C1211B">
      <w:pPr>
        <w:rPr>
          <w:sz w:val="28"/>
          <w:szCs w:val="28"/>
        </w:rPr>
      </w:pPr>
    </w:p>
    <w:p w14:paraId="2A2AD643" w14:textId="77777777" w:rsidR="00C1211B" w:rsidRPr="00013689" w:rsidRDefault="00C1211B" w:rsidP="00C1211B">
      <w:pPr>
        <w:rPr>
          <w:sz w:val="28"/>
          <w:szCs w:val="28"/>
        </w:rPr>
      </w:pPr>
    </w:p>
    <w:p w14:paraId="486A86D4" w14:textId="77777777" w:rsidR="00C1211B" w:rsidRPr="00013689" w:rsidRDefault="00C1211B" w:rsidP="00C1211B">
      <w:pPr>
        <w:rPr>
          <w:sz w:val="28"/>
          <w:szCs w:val="28"/>
        </w:rPr>
      </w:pPr>
    </w:p>
    <w:p w14:paraId="39C35F96" w14:textId="77777777" w:rsidR="00C1211B" w:rsidRDefault="00C1211B" w:rsidP="00C1211B">
      <w:pPr>
        <w:rPr>
          <w:sz w:val="28"/>
          <w:szCs w:val="28"/>
        </w:rPr>
      </w:pPr>
    </w:p>
    <w:p w14:paraId="1736DEE7" w14:textId="77777777" w:rsidR="00C1211B" w:rsidRDefault="00C1211B" w:rsidP="00C1211B">
      <w:pPr>
        <w:rPr>
          <w:sz w:val="28"/>
          <w:szCs w:val="28"/>
        </w:rPr>
      </w:pPr>
      <w:r>
        <w:rPr>
          <w:noProof/>
        </w:rPr>
        <mc:AlternateContent>
          <mc:Choice Requires="wps">
            <w:drawing>
              <wp:anchor distT="0" distB="0" distL="114300" distR="114300" simplePos="0" relativeHeight="252020736" behindDoc="0" locked="0" layoutInCell="1" allowOverlap="1" wp14:anchorId="72BFD825" wp14:editId="44D3F99A">
                <wp:simplePos x="0" y="0"/>
                <wp:positionH relativeFrom="margin">
                  <wp:align>center</wp:align>
                </wp:positionH>
                <wp:positionV relativeFrom="margin">
                  <wp:posOffset>3060700</wp:posOffset>
                </wp:positionV>
                <wp:extent cx="4730400" cy="1054250"/>
                <wp:effectExtent l="0" t="0" r="0" b="0"/>
                <wp:wrapNone/>
                <wp:docPr id="1426" name="Textfeld 1426"/>
                <wp:cNvGraphicFramePr/>
                <a:graphic xmlns:a="http://schemas.openxmlformats.org/drawingml/2006/main">
                  <a:graphicData uri="http://schemas.microsoft.com/office/word/2010/wordprocessingShape">
                    <wps:wsp>
                      <wps:cNvSpPr txBox="1"/>
                      <wps:spPr>
                        <a:xfrm>
                          <a:off x="0" y="0"/>
                          <a:ext cx="4730400" cy="1054250"/>
                        </a:xfrm>
                        <a:prstGeom prst="rect">
                          <a:avLst/>
                        </a:prstGeom>
                        <a:solidFill>
                          <a:schemeClr val="lt1"/>
                        </a:solidFill>
                        <a:ln w="6350">
                          <a:noFill/>
                        </a:ln>
                      </wps:spPr>
                      <wps:txbx>
                        <w:txbxContent>
                          <w:p w14:paraId="0CF8AD07" w14:textId="77777777" w:rsidR="003620B0" w:rsidRPr="00BC3490" w:rsidRDefault="003620B0" w:rsidP="00F64059">
                            <w:pPr>
                              <w:pStyle w:val="LERNEINHEITEN"/>
                              <w:rPr>
                                <w:b/>
                                <w:bCs/>
                              </w:rPr>
                            </w:pPr>
                            <w:bookmarkStart w:id="48" w:name="_Toc71025086"/>
                            <w:bookmarkStart w:id="49" w:name="_Toc71026389"/>
                            <w:bookmarkStart w:id="50" w:name="_Toc75172217"/>
                            <w:bookmarkStart w:id="51" w:name="Lerneinheit_Drei"/>
                            <w:bookmarkStart w:id="52" w:name="_Toc71024745"/>
                            <w:r w:rsidRPr="00BC3490">
                              <w:t>Lerneinheit III: Abschluss und Nützlichkeit von Versicherungen</w:t>
                            </w:r>
                            <w:bookmarkEnd w:id="48"/>
                            <w:bookmarkEnd w:id="49"/>
                            <w:bookmarkEnd w:id="50"/>
                            <w:bookmarkEnd w:id="51"/>
                            <w:bookmarkEnd w:id="5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FD825" id="Textfeld 1426" o:spid="_x0000_s1439" type="#_x0000_t202" style="position:absolute;left:0;text-align:left;margin-left:0;margin-top:241pt;width:372.45pt;height:83pt;z-index:2520207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" fillcolor="white [3201]" stroked="f" strokeweight=".5pt">
                <v:textbox>
                  <w:txbxContent>
                    <w:p w14:paraId="0CF8AD07" w14:textId="77777777" w:rsidR="003620B0" w:rsidRPr="00BC3490" w:rsidRDefault="003620B0" w:rsidP="00F64059">
                      <w:pPr>
                        <w:pStyle w:val="LERNEINHEITEN"/>
                        <w:rPr>
                          <w:b/>
                          <w:bCs/>
                        </w:rPr>
                      </w:pPr>
                      <w:bookmarkStart w:id="100" w:name="_Toc71025086"/>
                      <w:bookmarkStart w:id="101" w:name="_Toc71026389"/>
                      <w:bookmarkStart w:id="102" w:name="_Toc75172217"/>
                      <w:bookmarkStart w:id="103" w:name="Lerneinheit_Drei"/>
                      <w:bookmarkStart w:id="104" w:name="_Toc71024745"/>
                      <w:r w:rsidRPr="00BC3490">
                        <w:t>Lerneinheit III: Abschluss und Nützlichkeit von Versicherungen</w:t>
                      </w:r>
                      <w:bookmarkEnd w:id="100"/>
                      <w:bookmarkEnd w:id="101"/>
                      <w:bookmarkEnd w:id="102"/>
                      <w:bookmarkEnd w:id="103"/>
                      <w:bookmarkEnd w:id="104"/>
                    </w:p>
                  </w:txbxContent>
                </v:textbox>
                <w10:wrap anchorx="margin" anchory="margin"/>
              </v:shape>
            </w:pict>
          </mc:Fallback>
        </mc:AlternateContent>
      </w:r>
    </w:p>
    <w:p w14:paraId="2F11FC7D" w14:textId="77777777" w:rsidR="00C1211B" w:rsidRDefault="00C1211B" w:rsidP="00520AFB">
      <w:pPr>
        <w:spacing w:after="128"/>
        <w:rPr>
          <w:sz w:val="28"/>
          <w:szCs w:val="28"/>
        </w:rPr>
        <w:sectPr w:rsidR="00C1211B" w:rsidSect="00434A63">
          <w:headerReference w:type="first" r:id="rId195"/>
          <w:pgSz w:w="11900" w:h="16840"/>
          <w:pgMar w:top="2835" w:right="851" w:bottom="1134" w:left="851" w:header="709" w:footer="454" w:gutter="0"/>
          <w:cols w:space="708"/>
          <w:titlePg/>
          <w:docGrid w:linePitch="360"/>
        </w:sectPr>
      </w:pPr>
    </w:p>
    <w:p w14:paraId="60102691" w14:textId="77777777" w:rsidR="00C544F0" w:rsidRPr="00C544F0" w:rsidRDefault="00C544F0" w:rsidP="00A508AA">
      <w:pPr>
        <w:rPr>
          <w:b/>
          <w:bCs/>
        </w:rPr>
      </w:pPr>
      <w:r w:rsidRPr="00C544F0">
        <w:rPr>
          <w:b/>
          <w:bCs/>
        </w:rPr>
        <w:lastRenderedPageBreak/>
        <w:t>Abschluss von Versicherungen</w:t>
      </w:r>
    </w:p>
    <w:p w14:paraId="66A47CBD" w14:textId="77777777" w:rsidR="00A508AA" w:rsidRDefault="00A508AA" w:rsidP="00A508AA">
      <w:r w:rsidRPr="007B0AFE">
        <w:t>Beim Abschluss einer Versicherung ist vor allem auf die Konditionen des Vertrags zu achten. Hinsichtlich der Kosten sind auch Kündigungsfristen und Zahlungsweisen zu beachten. So lässt sich eine Menge Geld sparen, indem der Versicherungsbeitrag jährlich statt monatlich oder quartalsweise bezahlt wird.</w:t>
      </w:r>
      <w:r>
        <w:t xml:space="preserve"> </w:t>
      </w:r>
      <w:r w:rsidRPr="007B0AFE">
        <w:t xml:space="preserve">Wie vor Abschluss jedes anderen Vertrags sollten auch hier die Vertragsbedingungen vergegenwärtigt werden. Niemals sollte ein Vertrag in Eile abgeschlossen werden oder wenn noch Unklarheiten bezüglich der Vertragsbedingungen bestehen, auch nicht, wenn ein augenscheinlich verlockendes Angebot nur für eine sehr kurze Zeit verfügbar ist. Verträge sollten daher auch nie mittels Haustürgesprächen abgewickelt werden. Es ist sehr empfehlenswert, eine Kopie des Versicherungsvertrags anzufordern. Im Zweifelsfall lassen sich dort die </w:t>
      </w:r>
      <w:r w:rsidRPr="000241EC">
        <w:t>Vertragskonditionen überprüfen.</w:t>
      </w:r>
    </w:p>
    <w:p w14:paraId="4F52465C" w14:textId="77777777" w:rsidR="00611318" w:rsidRPr="007B795F" w:rsidRDefault="007B795F" w:rsidP="00A508AA">
      <w:pPr>
        <w:rPr>
          <w:b/>
          <w:bCs/>
        </w:rPr>
      </w:pPr>
      <w:r w:rsidRPr="007B795F">
        <w:rPr>
          <w:b/>
          <w:bCs/>
        </w:rPr>
        <w:t>Nützlichkeit von Versicherungen</w:t>
      </w:r>
    </w:p>
    <w:p w14:paraId="22622040" w14:textId="662B6BB2" w:rsidR="00611318" w:rsidRDefault="00611318" w:rsidP="00611318">
      <w:r>
        <w:t>Wenn die Kosten des größten vorstellbaren Schadens die finanziellen Möglichkeiten übersteigen, gilt der Abschluss einer entsprechenden Versicherung als sinnvoll. Verzichtbar sind hingegen solche Versicherungen, deren monatliche Kosten die Kosten des GAU übersteigen. Hierzu zählen vor allem solche Versicherungen, die kleinere Schäden abdecken oder Kosten übernehmen. Verbraucher</w:t>
      </w:r>
      <w:r w:rsidR="00173101">
        <w:t>innen und Verbraucher</w:t>
      </w:r>
      <w:r>
        <w:t xml:space="preserve"> sollten u.a. bei Brillen</w:t>
      </w:r>
      <w:r>
        <w:noBreakHyphen/>
        <w:t>, Reisegepäck- und Handyversicherungen überprüfen, ob sie diese tatsächlich benötigen.</w:t>
      </w:r>
      <w:r w:rsidR="00190C4B">
        <w:t xml:space="preserve"> Generell kann </w:t>
      </w:r>
      <w:r w:rsidR="00B76B33">
        <w:t>der benötigte Versicherungsschutz zwischen verschiedenen Verbraucher</w:t>
      </w:r>
      <w:r w:rsidR="00173101">
        <w:t>innen und Verbraucher</w:t>
      </w:r>
      <w:r w:rsidR="00B76B33">
        <w:t xml:space="preserve"> stark variieren.</w:t>
      </w:r>
    </w:p>
    <w:p w14:paraId="297BEF26" w14:textId="77777777" w:rsidR="00611318" w:rsidRDefault="00611318" w:rsidP="00A508AA"/>
    <w:p w14:paraId="12924B9D" w14:textId="77777777" w:rsidR="00DD4515" w:rsidRPr="007258F2" w:rsidRDefault="00DD4515" w:rsidP="00A508AA">
      <w:pPr>
        <w:rPr>
          <w:b/>
          <w:bCs/>
        </w:rPr>
      </w:pPr>
      <w:r w:rsidRPr="007258F2">
        <w:rPr>
          <w:b/>
          <w:bCs/>
        </w:rPr>
        <w:t>Übergeordnetes Lernziel:</w:t>
      </w:r>
    </w:p>
    <w:p w14:paraId="116B9277" w14:textId="77777777" w:rsidR="003F7813" w:rsidRDefault="003F7813" w:rsidP="00A508AA">
      <w:r>
        <w:t xml:space="preserve">Die </w:t>
      </w:r>
      <w:r w:rsidR="00A55094">
        <w:t xml:space="preserve">Lernenden </w:t>
      </w:r>
      <w:r w:rsidR="00606B97">
        <w:t>können zwischen für sie nützlichen und überflüssigen Versicherungen unterscheiden und wissen, w</w:t>
      </w:r>
      <w:r w:rsidR="001C0D0B">
        <w:t>orauf sie beim Abschluss von Versicherungen achten sollten.</w:t>
      </w:r>
    </w:p>
    <w:p w14:paraId="66DE9D32" w14:textId="77777777" w:rsidR="00DD4515" w:rsidRDefault="00DD4515" w:rsidP="00A508AA"/>
    <w:p w14:paraId="05416953" w14:textId="77777777" w:rsidR="00015E4C" w:rsidRDefault="00015E4C">
      <w:pPr>
        <w:ind w:left="0" w:right="0"/>
        <w:rPr>
          <w:b/>
          <w:bCs/>
        </w:rPr>
      </w:pPr>
      <w:r>
        <w:rPr>
          <w:b/>
          <w:bCs/>
        </w:rPr>
        <w:br w:type="page"/>
      </w:r>
    </w:p>
    <w:p w14:paraId="397246AE" w14:textId="77777777" w:rsidR="00DD4515" w:rsidRPr="007258F2" w:rsidRDefault="00DD4515" w:rsidP="00A508AA">
      <w:pPr>
        <w:rPr>
          <w:b/>
          <w:bCs/>
        </w:rPr>
      </w:pPr>
      <w:r w:rsidRPr="007258F2">
        <w:rPr>
          <w:b/>
          <w:bCs/>
        </w:rPr>
        <w:lastRenderedPageBreak/>
        <w:t>Einzelne Lernziele:</w:t>
      </w:r>
    </w:p>
    <w:p w14:paraId="700E5D85" w14:textId="77777777" w:rsidR="00DD4515" w:rsidRDefault="00DD4515" w:rsidP="00F40F8C">
      <w:r>
        <w:t>Die Lernenden</w:t>
      </w:r>
    </w:p>
    <w:p w14:paraId="7226AF20" w14:textId="77777777" w:rsidR="00A64C4F" w:rsidRDefault="00A64C4F" w:rsidP="00F40F8C">
      <w:r>
        <w:t>… können einem Versicherungsvertrag wesentliche Informationen entnehmen</w:t>
      </w:r>
      <w:r w:rsidR="007258F2">
        <w:t>.</w:t>
      </w:r>
    </w:p>
    <w:p w14:paraId="5119498C" w14:textId="2ACF6F3F" w:rsidR="007258F2" w:rsidRDefault="007258F2" w:rsidP="00F40F8C">
      <w:r>
        <w:t>… kennen Versicherungen, die für einen Großteil der Verbraucher überflüssig sind</w:t>
      </w:r>
      <w:r w:rsidR="004E5E2A">
        <w:t>, und können dabei auch benennen, für wen diese sinnvoll sein könnten.</w:t>
      </w:r>
    </w:p>
    <w:p w14:paraId="5227617D" w14:textId="77777777" w:rsidR="00611318" w:rsidRDefault="004E5E2A" w:rsidP="00F40F8C">
      <w:r>
        <w:t>… wissen, w</w:t>
      </w:r>
      <w:r w:rsidR="00542F0B">
        <w:t>elche per</w:t>
      </w:r>
      <w:r w:rsidR="00572103">
        <w:t>s</w:t>
      </w:r>
      <w:r w:rsidR="00542F0B">
        <w:t>önlichen Informationen beim Abschluss eines Versicherungsvertrags ge</w:t>
      </w:r>
      <w:r w:rsidR="00572103">
        <w:t>fordert werden.</w:t>
      </w:r>
    </w:p>
    <w:p w14:paraId="4BD3EC40" w14:textId="77777777" w:rsidR="00F40F8C" w:rsidRPr="000241EC" w:rsidRDefault="00F40F8C" w:rsidP="00A508AA"/>
    <w:p w14:paraId="1C1B260C" w14:textId="77777777" w:rsidR="00A508AA" w:rsidRDefault="00A508AA" w:rsidP="00BC3490">
      <w:pPr>
        <w:rPr>
          <w:sz w:val="28"/>
          <w:szCs w:val="28"/>
        </w:rPr>
        <w:sectPr w:rsidR="00A508AA" w:rsidSect="00434A63">
          <w:headerReference w:type="default" r:id="rId196"/>
          <w:headerReference w:type="first" r:id="rId197"/>
          <w:pgSz w:w="11900" w:h="16840"/>
          <w:pgMar w:top="2835" w:right="851" w:bottom="1134" w:left="851" w:header="709" w:footer="454" w:gutter="0"/>
          <w:cols w:space="708"/>
          <w:titlePg/>
          <w:docGrid w:linePitch="360"/>
        </w:sectPr>
      </w:pPr>
    </w:p>
    <w:p w14:paraId="588F692F" w14:textId="77777777" w:rsidR="00BC3490" w:rsidRPr="00013689" w:rsidRDefault="00BC3490" w:rsidP="00BC3490">
      <w:pPr>
        <w:rPr>
          <w:sz w:val="28"/>
          <w:szCs w:val="28"/>
        </w:rPr>
      </w:pPr>
    </w:p>
    <w:p w14:paraId="10C30D37" w14:textId="77777777" w:rsidR="00BC3490" w:rsidRPr="00013689" w:rsidRDefault="00BC3490" w:rsidP="00BC3490">
      <w:pPr>
        <w:rPr>
          <w:sz w:val="28"/>
          <w:szCs w:val="28"/>
        </w:rPr>
      </w:pPr>
    </w:p>
    <w:p w14:paraId="25DEA1FE" w14:textId="77777777" w:rsidR="00BC3490" w:rsidRPr="00013689" w:rsidRDefault="00BC3490" w:rsidP="00BC3490">
      <w:pPr>
        <w:rPr>
          <w:sz w:val="28"/>
          <w:szCs w:val="28"/>
        </w:rPr>
      </w:pPr>
      <w:r>
        <w:rPr>
          <w:noProof/>
          <w:color w:val="0A2446"/>
        </w:rPr>
        <w:drawing>
          <wp:anchor distT="0" distB="0" distL="114300" distR="114300" simplePos="0" relativeHeight="251245568" behindDoc="0" locked="0" layoutInCell="1" allowOverlap="1" wp14:anchorId="131B7405" wp14:editId="1F3EACF3">
            <wp:simplePos x="0" y="0"/>
            <wp:positionH relativeFrom="margin">
              <wp:align>center</wp:align>
            </wp:positionH>
            <wp:positionV relativeFrom="margin">
              <wp:posOffset>1080135</wp:posOffset>
            </wp:positionV>
            <wp:extent cx="1350000" cy="1350000"/>
            <wp:effectExtent l="0" t="0" r="3175" b="3175"/>
            <wp:wrapNone/>
            <wp:docPr id="1429"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68F94ACA" w14:textId="77777777" w:rsidR="00BC3490" w:rsidRPr="00013689" w:rsidRDefault="00BC3490" w:rsidP="00BC3490">
      <w:pPr>
        <w:rPr>
          <w:sz w:val="28"/>
          <w:szCs w:val="28"/>
        </w:rPr>
      </w:pPr>
    </w:p>
    <w:p w14:paraId="3EB70618" w14:textId="77777777" w:rsidR="00BC3490" w:rsidRPr="00013689" w:rsidRDefault="00BC3490" w:rsidP="00BC3490">
      <w:pPr>
        <w:rPr>
          <w:sz w:val="28"/>
          <w:szCs w:val="28"/>
        </w:rPr>
      </w:pPr>
    </w:p>
    <w:p w14:paraId="0E7190FA" w14:textId="77777777" w:rsidR="00BC3490" w:rsidRPr="00013689" w:rsidRDefault="00BC3490" w:rsidP="00BC3490">
      <w:pPr>
        <w:rPr>
          <w:sz w:val="28"/>
          <w:szCs w:val="28"/>
        </w:rPr>
      </w:pPr>
    </w:p>
    <w:p w14:paraId="35D37A86" w14:textId="77777777" w:rsidR="00BC3490" w:rsidRPr="00013689" w:rsidRDefault="00BC3490" w:rsidP="00BC3490">
      <w:pPr>
        <w:rPr>
          <w:sz w:val="28"/>
          <w:szCs w:val="28"/>
        </w:rPr>
      </w:pPr>
    </w:p>
    <w:p w14:paraId="0D1026E6" w14:textId="77777777" w:rsidR="00BC3490" w:rsidRPr="00013689" w:rsidRDefault="00BC3490" w:rsidP="00BC3490">
      <w:pPr>
        <w:rPr>
          <w:sz w:val="28"/>
          <w:szCs w:val="28"/>
        </w:rPr>
      </w:pPr>
    </w:p>
    <w:p w14:paraId="3FB0EC38" w14:textId="77777777" w:rsidR="00BC3490" w:rsidRPr="00013689" w:rsidRDefault="00BC3490" w:rsidP="00BC3490">
      <w:pPr>
        <w:rPr>
          <w:sz w:val="28"/>
          <w:szCs w:val="28"/>
        </w:rPr>
      </w:pPr>
    </w:p>
    <w:p w14:paraId="0162EFB2" w14:textId="77777777" w:rsidR="00BC3490" w:rsidRPr="00013689" w:rsidRDefault="00BC3490" w:rsidP="00BC3490">
      <w:pPr>
        <w:rPr>
          <w:sz w:val="28"/>
          <w:szCs w:val="28"/>
        </w:rPr>
      </w:pPr>
    </w:p>
    <w:p w14:paraId="4B9240DA" w14:textId="77777777" w:rsidR="00BC3490" w:rsidRDefault="00BC3490" w:rsidP="00BC3490">
      <w:pPr>
        <w:rPr>
          <w:sz w:val="28"/>
          <w:szCs w:val="28"/>
        </w:rPr>
      </w:pPr>
    </w:p>
    <w:p w14:paraId="44CEC616" w14:textId="77777777" w:rsidR="00BC3490" w:rsidRDefault="00BC3490" w:rsidP="00BC3490">
      <w:pPr>
        <w:rPr>
          <w:sz w:val="28"/>
          <w:szCs w:val="28"/>
        </w:rPr>
      </w:pPr>
      <w:r>
        <w:rPr>
          <w:noProof/>
        </w:rPr>
        <mc:AlternateContent>
          <mc:Choice Requires="wps">
            <w:drawing>
              <wp:anchor distT="0" distB="0" distL="114300" distR="114300" simplePos="0" relativeHeight="251246592" behindDoc="0" locked="0" layoutInCell="1" allowOverlap="1" wp14:anchorId="427DA48B" wp14:editId="691E4029">
                <wp:simplePos x="0" y="0"/>
                <wp:positionH relativeFrom="margin">
                  <wp:align>center</wp:align>
                </wp:positionH>
                <wp:positionV relativeFrom="margin">
                  <wp:posOffset>3060700</wp:posOffset>
                </wp:positionV>
                <wp:extent cx="4215600" cy="494852"/>
                <wp:effectExtent l="0" t="0" r="0" b="635"/>
                <wp:wrapNone/>
                <wp:docPr id="1428" name="Textfeld 1428"/>
                <wp:cNvGraphicFramePr/>
                <a:graphic xmlns:a="http://schemas.openxmlformats.org/drawingml/2006/main">
                  <a:graphicData uri="http://schemas.microsoft.com/office/word/2010/wordprocessingShape">
                    <wps:wsp>
                      <wps:cNvSpPr txBox="1"/>
                      <wps:spPr>
                        <a:xfrm>
                          <a:off x="0" y="0"/>
                          <a:ext cx="4215600" cy="494852"/>
                        </a:xfrm>
                        <a:prstGeom prst="rect">
                          <a:avLst/>
                        </a:prstGeom>
                        <a:solidFill>
                          <a:schemeClr val="lt1"/>
                        </a:solidFill>
                        <a:ln w="6350">
                          <a:noFill/>
                        </a:ln>
                      </wps:spPr>
                      <wps:txbx>
                        <w:txbxContent>
                          <w:p w14:paraId="557F0FBA" w14:textId="77777777" w:rsidR="003620B0" w:rsidRPr="00980DE8" w:rsidRDefault="003620B0" w:rsidP="003E2749">
                            <w:pPr>
                              <w:pStyle w:val="Kapitel"/>
                              <w:rPr>
                                <w:b/>
                                <w:bCs/>
                              </w:rPr>
                            </w:pPr>
                            <w:bookmarkStart w:id="53" w:name="_Toc71025091"/>
                            <w:bookmarkStart w:id="54" w:name="_Toc71026390"/>
                            <w:bookmarkStart w:id="55" w:name="_Toc75172218"/>
                            <w:bookmarkStart w:id="56" w:name="Abschluss_Versicherungen"/>
                            <w:bookmarkStart w:id="57" w:name="_Toc71024746"/>
                            <w:r>
                              <w:t>Abschluss von Versicherungen</w:t>
                            </w:r>
                            <w:bookmarkEnd w:id="53"/>
                            <w:bookmarkEnd w:id="54"/>
                            <w:bookmarkEnd w:id="55"/>
                            <w:bookmarkEnd w:id="56"/>
                            <w:bookmarkEnd w:id="5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DA48B" id="Textfeld 1428" o:spid="_x0000_s1440" type="#_x0000_t202" style="position:absolute;left:0;text-align:left;margin-left:0;margin-top:241pt;width:331.95pt;height:38.95pt;z-index:25124659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" fillcolor="white [3201]" stroked="f" strokeweight=".5pt">
                <v:textbox>
                  <w:txbxContent>
                    <w:p w14:paraId="557F0FBA" w14:textId="77777777" w:rsidR="003620B0" w:rsidRPr="00980DE8" w:rsidRDefault="003620B0" w:rsidP="003E2749">
                      <w:pPr>
                        <w:pStyle w:val="Kapitel"/>
                        <w:rPr>
                          <w:b/>
                          <w:bCs/>
                        </w:rPr>
                      </w:pPr>
                      <w:bookmarkStart w:id="110" w:name="_Toc71025091"/>
                      <w:bookmarkStart w:id="111" w:name="_Toc71026390"/>
                      <w:bookmarkStart w:id="112" w:name="_Toc75172218"/>
                      <w:bookmarkStart w:id="113" w:name="Abschluss_Versicherungen"/>
                      <w:bookmarkStart w:id="114" w:name="_Toc71024746"/>
                      <w:r>
                        <w:t>Abschluss von Versicherungen</w:t>
                      </w:r>
                      <w:bookmarkEnd w:id="110"/>
                      <w:bookmarkEnd w:id="111"/>
                      <w:bookmarkEnd w:id="112"/>
                      <w:bookmarkEnd w:id="113"/>
                      <w:bookmarkEnd w:id="114"/>
                    </w:p>
                  </w:txbxContent>
                </v:textbox>
                <w10:wrap anchorx="margin" anchory="margin"/>
              </v:shape>
            </w:pict>
          </mc:Fallback>
        </mc:AlternateContent>
      </w:r>
    </w:p>
    <w:p w14:paraId="4B920598" w14:textId="77777777" w:rsidR="00A63DB5" w:rsidRDefault="00A63DB5" w:rsidP="00520AFB">
      <w:pPr>
        <w:spacing w:after="128"/>
        <w:rPr>
          <w:sz w:val="28"/>
          <w:szCs w:val="28"/>
        </w:rPr>
        <w:sectPr w:rsidR="00A63DB5" w:rsidSect="00434A63">
          <w:headerReference w:type="first" r:id="rId198"/>
          <w:pgSz w:w="11900" w:h="16840"/>
          <w:pgMar w:top="2835" w:right="851" w:bottom="1134" w:left="851" w:header="709" w:footer="454" w:gutter="0"/>
          <w:cols w:space="708"/>
          <w:titlePg/>
          <w:docGrid w:linePitch="360"/>
        </w:sectPr>
      </w:pPr>
    </w:p>
    <w:p w14:paraId="3BED7CA0" w14:textId="77777777" w:rsidR="00E0340C" w:rsidRDefault="00E0340C" w:rsidP="00E0340C">
      <w:r>
        <w:lastRenderedPageBreak/>
        <w:t>Lernziel: Die Lernenden lernen einen exemplarischen Vertrag über eine Haftpflichtversicherung kennen.</w:t>
      </w:r>
    </w:p>
    <w:p w14:paraId="20D2C8E3" w14:textId="77777777" w:rsidR="00E0340C" w:rsidRDefault="00E0340C" w:rsidP="00E0340C">
      <w:r>
        <w:t>Die Lernenden lernen folgende Kernbotschaften:</w:t>
      </w:r>
    </w:p>
    <w:p w14:paraId="5171803C" w14:textId="77777777" w:rsidR="00E0340C" w:rsidRDefault="00E0340C" w:rsidP="00E0340C">
      <w:r>
        <w:t>Kernbotschaft 1: In einem Vertrag stehen grundsätzlich neben den vertraglichen Konditionen auch persönliche Informationen.</w:t>
      </w:r>
    </w:p>
    <w:p w14:paraId="0A515A7D" w14:textId="77777777" w:rsidR="00E0340C" w:rsidRDefault="00E0340C" w:rsidP="00E0340C">
      <w:r>
        <w:t>Kernbotschaft 2: Liegen die persönlichen Informationen gesammelt vor, ist das Ausfüllen von Verträgen oder Anträgen bedeutend einfacher.</w:t>
      </w:r>
    </w:p>
    <w:p w14:paraId="6E0914F8" w14:textId="77777777" w:rsidR="00E0340C" w:rsidRDefault="00E0340C" w:rsidP="00E0340C"/>
    <w:p w14:paraId="6D766AB2" w14:textId="77777777" w:rsidR="00E0340C" w:rsidRPr="00C35DF8" w:rsidRDefault="00E0340C" w:rsidP="00E0340C">
      <w:pPr>
        <w:rPr>
          <w:bCs/>
        </w:rPr>
      </w:pPr>
      <w:r>
        <w:rPr>
          <w:bCs/>
        </w:rPr>
        <w:t xml:space="preserve">Vorgeschlagener </w:t>
      </w:r>
      <w:r w:rsidRPr="00C35DF8">
        <w:rPr>
          <w:bCs/>
        </w:rPr>
        <w:t>Ablauf:</w:t>
      </w:r>
    </w:p>
    <w:p w14:paraId="72E83190" w14:textId="77777777" w:rsidR="00E0340C" w:rsidRDefault="00E0340C" w:rsidP="00E0340C">
      <w:r>
        <w:t>Verteilen Sie die Arbeitsbögen „Antrag für eine Haftpflichtversicherung“ sowie „Persönliche Informationen“. Die Lernenden entnehmen dem Arbeitsbogen „Persönliche Informationen“ personenbezogene Daten einer fiktiven Person und setzen diese in das Formular auf dem Arbeitsbogen „Antrag für eine Haftpflichtversicherung“ ein. Aspekte wie der Vertragsbeginn oder die Zahlweise können individuell gewählt werden.</w:t>
      </w:r>
    </w:p>
    <w:p w14:paraId="50C247BD" w14:textId="77777777" w:rsidR="00E0340C" w:rsidRDefault="00E0340C" w:rsidP="00E0340C">
      <w:r>
        <w:t>Die Bearbeitung de</w:t>
      </w:r>
      <w:r w:rsidR="00025ABD">
        <w:t>r</w:t>
      </w:r>
      <w:r>
        <w:t xml:space="preserve"> Arbeitsb</w:t>
      </w:r>
      <w:r w:rsidR="00025ABD">
        <w:t>ö</w:t>
      </w:r>
      <w:r>
        <w:t>gen kann in Einzel- oder in Partnerarbeit geschehen. Anschließend kann mithilfe des Lösungsbogens eigenständig kontrolliert werden. Aufgrund der Komplexität des Vertragsbeispiels ist eine gemeinsame abschließende Besprechung im Plenum sinnvoll. Besprechen Sie auch, was den Lernenden besondere Schwierigkeiten bereitet hat (kleine Schrift, unklare Begriffe etc.).</w:t>
      </w:r>
    </w:p>
    <w:p w14:paraId="48470330" w14:textId="77777777" w:rsidR="00E0340C" w:rsidRDefault="00E0340C" w:rsidP="00520AFB">
      <w:pPr>
        <w:spacing w:after="128"/>
        <w:rPr>
          <w:sz w:val="28"/>
          <w:szCs w:val="28"/>
        </w:rPr>
        <w:sectPr w:rsidR="00E0340C" w:rsidSect="00434A63">
          <w:headerReference w:type="first" r:id="rId199"/>
          <w:pgSz w:w="11900" w:h="16840"/>
          <w:pgMar w:top="2835" w:right="851" w:bottom="1134" w:left="851" w:header="709" w:footer="454" w:gutter="0"/>
          <w:cols w:space="708"/>
          <w:titlePg/>
          <w:docGrid w:linePitch="360"/>
        </w:sectPr>
      </w:pPr>
    </w:p>
    <w:p w14:paraId="675226FF" w14:textId="77777777" w:rsidR="00A639B5" w:rsidRDefault="00895118" w:rsidP="00520AFB">
      <w:pPr>
        <w:spacing w:after="128"/>
        <w:rPr>
          <w:sz w:val="28"/>
          <w:szCs w:val="28"/>
        </w:rPr>
        <w:sectPr w:rsidR="00A639B5" w:rsidSect="00434A63">
          <w:headerReference w:type="first" r:id="rId200"/>
          <w:pgSz w:w="11900" w:h="16840"/>
          <w:pgMar w:top="2835" w:right="851" w:bottom="1134" w:left="851" w:header="709" w:footer="454" w:gutter="0"/>
          <w:cols w:space="708"/>
          <w:titlePg/>
          <w:docGrid w:linePitch="360"/>
        </w:sectPr>
      </w:pPr>
      <w:r>
        <w:rPr>
          <w:noProof/>
        </w:rPr>
        <w:lastRenderedPageBreak/>
        <w:drawing>
          <wp:anchor distT="0" distB="0" distL="114300" distR="114300" simplePos="0" relativeHeight="252021760" behindDoc="0" locked="0" layoutInCell="1" allowOverlap="1" wp14:anchorId="489052AA" wp14:editId="63C02191">
            <wp:simplePos x="0" y="0"/>
            <wp:positionH relativeFrom="margin">
              <wp:align>center</wp:align>
            </wp:positionH>
            <wp:positionV relativeFrom="paragraph">
              <wp:posOffset>-180340</wp:posOffset>
            </wp:positionV>
            <wp:extent cx="6285230" cy="8130540"/>
            <wp:effectExtent l="0" t="0" r="0" b="0"/>
            <wp:wrapSquare wrapText="bothSides"/>
            <wp:docPr id="1436" name="Grafik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rotWithShape="1">
                    <a:blip r:embed="rId201" cstate="print">
                      <a:extLst>
                        <a:ext uri="{28A0092B-C50C-407E-A947-70E740481C1C}">
                          <a14:useLocalDpi xmlns:a14="http://schemas.microsoft.com/office/drawing/2010/main" val="0"/>
                        </a:ext>
                        <a:ext uri="{96DAC541-7B7A-43D3-8B79-37D633B846F1}">
                          <asvg:svgBlip xmlns:asvg="http://schemas.microsoft.com/office/drawing/2016/SVG/main" r:embed="rId202"/>
                        </a:ext>
                      </a:extLst>
                    </a:blip>
                    <a:srcRect b="6659"/>
                    <a:stretch/>
                  </pic:blipFill>
                  <pic:spPr bwMode="auto">
                    <a:xfrm>
                      <a:off x="0" y="0"/>
                      <a:ext cx="6285600" cy="81310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AEE751" w14:textId="77777777" w:rsidR="00687A19" w:rsidRDefault="00687A19" w:rsidP="00687A19">
      <w:pPr>
        <w:rPr>
          <w:sz w:val="28"/>
        </w:rPr>
      </w:pPr>
      <w:r>
        <w:rPr>
          <w:noProof/>
          <w:sz w:val="28"/>
          <w:szCs w:val="28"/>
        </w:rPr>
        <w:lastRenderedPageBreak/>
        <w:drawing>
          <wp:anchor distT="0" distB="0" distL="114300" distR="114300" simplePos="0" relativeHeight="252022784" behindDoc="0" locked="0" layoutInCell="1" allowOverlap="1" wp14:anchorId="5CD4A166" wp14:editId="6440AB35">
            <wp:simplePos x="0" y="0"/>
            <wp:positionH relativeFrom="margin">
              <wp:posOffset>-180340</wp:posOffset>
            </wp:positionH>
            <wp:positionV relativeFrom="paragraph">
              <wp:posOffset>-90170</wp:posOffset>
            </wp:positionV>
            <wp:extent cx="367200" cy="367200"/>
            <wp:effectExtent l="0" t="0" r="0" b="0"/>
            <wp:wrapNone/>
            <wp:docPr id="295" name="Grafik 29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rPr>
        <w:t>Füllen Sie den Antrag für eine Haftpflichtversicherung mithilfe der Informationen aus!</w:t>
      </w:r>
    </w:p>
    <w:p w14:paraId="31ECF0BC" w14:textId="77777777" w:rsidR="00687A19" w:rsidRDefault="00687A19" w:rsidP="00687A19">
      <w:pPr>
        <w:rPr>
          <w:sz w:val="28"/>
        </w:rPr>
      </w:pPr>
    </w:p>
    <w:tbl>
      <w:tblPr>
        <w:tblStyle w:val="EinfacheTabelle1"/>
        <w:tblW w:w="9355" w:type="dxa"/>
        <w:tblInd w:w="421" w:type="dxa"/>
        <w:tblLook w:val="0480" w:firstRow="0" w:lastRow="0" w:firstColumn="1" w:lastColumn="0" w:noHBand="0" w:noVBand="1"/>
      </w:tblPr>
      <w:tblGrid>
        <w:gridCol w:w="3292"/>
        <w:gridCol w:w="6063"/>
      </w:tblGrid>
      <w:tr w:rsidR="00687A19" w:rsidRPr="00C35DF8" w14:paraId="79FE4BD6"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69DC1BC2" w14:textId="77777777" w:rsidR="00687A19" w:rsidRPr="00C35DF8" w:rsidRDefault="00687A19" w:rsidP="008C5AED">
            <w:pPr>
              <w:ind w:left="0"/>
              <w:rPr>
                <w:sz w:val="28"/>
              </w:rPr>
            </w:pPr>
            <w:r w:rsidRPr="00C35DF8">
              <w:rPr>
                <w:sz w:val="28"/>
              </w:rPr>
              <w:t>Name</w:t>
            </w:r>
          </w:p>
        </w:tc>
        <w:tc>
          <w:tcPr>
            <w:tcW w:w="6063" w:type="dxa"/>
            <w:vAlign w:val="center"/>
          </w:tcPr>
          <w:p w14:paraId="3C21DBE9"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Erich Hagedorn</w:t>
            </w:r>
          </w:p>
        </w:tc>
      </w:tr>
      <w:tr w:rsidR="00687A19" w:rsidRPr="00C35DF8" w14:paraId="3829C857"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2BB05AE9" w14:textId="77777777" w:rsidR="00687A19" w:rsidRPr="00C35DF8" w:rsidRDefault="00687A19" w:rsidP="008C5AED">
            <w:pPr>
              <w:ind w:left="0"/>
              <w:rPr>
                <w:sz w:val="28"/>
              </w:rPr>
            </w:pPr>
            <w:r w:rsidRPr="00C35DF8">
              <w:rPr>
                <w:sz w:val="28"/>
              </w:rPr>
              <w:t>Adresse</w:t>
            </w:r>
          </w:p>
        </w:tc>
        <w:tc>
          <w:tcPr>
            <w:tcW w:w="6063" w:type="dxa"/>
            <w:vAlign w:val="center"/>
          </w:tcPr>
          <w:p w14:paraId="279C7463"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Wilhelmsaue 22, 39267 Mühlstadt</w:t>
            </w:r>
          </w:p>
        </w:tc>
      </w:tr>
      <w:tr w:rsidR="00687A19" w:rsidRPr="00C35DF8" w14:paraId="5EA55F99"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35F78B4C" w14:textId="77777777" w:rsidR="00687A19" w:rsidRPr="00C35DF8" w:rsidRDefault="00687A19" w:rsidP="008C5AED">
            <w:pPr>
              <w:ind w:left="0"/>
              <w:rPr>
                <w:sz w:val="28"/>
              </w:rPr>
            </w:pPr>
            <w:r w:rsidRPr="00C35DF8">
              <w:rPr>
                <w:sz w:val="28"/>
              </w:rPr>
              <w:t>Geburtsdatum</w:t>
            </w:r>
          </w:p>
        </w:tc>
        <w:tc>
          <w:tcPr>
            <w:tcW w:w="6063" w:type="dxa"/>
            <w:vAlign w:val="center"/>
          </w:tcPr>
          <w:p w14:paraId="74A7A657"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28.04.1979</w:t>
            </w:r>
          </w:p>
        </w:tc>
      </w:tr>
      <w:tr w:rsidR="00687A19" w:rsidRPr="00C35DF8" w14:paraId="34E5A99F"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09516480" w14:textId="77777777" w:rsidR="00687A19" w:rsidRPr="00C35DF8" w:rsidRDefault="00687A19" w:rsidP="008C5AED">
            <w:pPr>
              <w:ind w:left="0"/>
              <w:rPr>
                <w:sz w:val="28"/>
              </w:rPr>
            </w:pPr>
            <w:r w:rsidRPr="00C35DF8">
              <w:rPr>
                <w:sz w:val="28"/>
              </w:rPr>
              <w:t>Beruf</w:t>
            </w:r>
          </w:p>
        </w:tc>
        <w:tc>
          <w:tcPr>
            <w:tcW w:w="6063" w:type="dxa"/>
            <w:vAlign w:val="center"/>
          </w:tcPr>
          <w:p w14:paraId="128935E7"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Dachdecker</w:t>
            </w:r>
          </w:p>
        </w:tc>
      </w:tr>
      <w:tr w:rsidR="00687A19" w:rsidRPr="00C35DF8" w14:paraId="1CB01E6F"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69A91645" w14:textId="77777777" w:rsidR="00687A19" w:rsidRPr="00C35DF8" w:rsidRDefault="00687A19" w:rsidP="008C5AED">
            <w:pPr>
              <w:ind w:left="0"/>
              <w:rPr>
                <w:sz w:val="28"/>
              </w:rPr>
            </w:pPr>
            <w:r w:rsidRPr="00C35DF8">
              <w:rPr>
                <w:sz w:val="28"/>
              </w:rPr>
              <w:t>Telefon</w:t>
            </w:r>
          </w:p>
        </w:tc>
        <w:tc>
          <w:tcPr>
            <w:tcW w:w="6063" w:type="dxa"/>
            <w:vAlign w:val="center"/>
          </w:tcPr>
          <w:p w14:paraId="16C84948"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01573 754 643 76</w:t>
            </w:r>
          </w:p>
        </w:tc>
      </w:tr>
      <w:tr w:rsidR="00687A19" w:rsidRPr="00C35DF8" w14:paraId="72CA13FD"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2B8C428C" w14:textId="77777777" w:rsidR="00687A19" w:rsidRPr="00C35DF8" w:rsidRDefault="00687A19" w:rsidP="008C5AED">
            <w:pPr>
              <w:ind w:left="0"/>
              <w:rPr>
                <w:sz w:val="28"/>
              </w:rPr>
            </w:pPr>
            <w:r w:rsidRPr="00C35DF8">
              <w:rPr>
                <w:sz w:val="28"/>
              </w:rPr>
              <w:t>Familienstand</w:t>
            </w:r>
          </w:p>
        </w:tc>
        <w:tc>
          <w:tcPr>
            <w:tcW w:w="6063" w:type="dxa"/>
            <w:vAlign w:val="center"/>
          </w:tcPr>
          <w:p w14:paraId="3EE1AD81"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ledig</w:t>
            </w:r>
          </w:p>
        </w:tc>
      </w:tr>
      <w:tr w:rsidR="00687A19" w:rsidRPr="00C35DF8" w14:paraId="5069231C"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4D6DC0DA" w14:textId="77777777" w:rsidR="00687A19" w:rsidRPr="00C35DF8" w:rsidRDefault="00687A19" w:rsidP="008C5AED">
            <w:pPr>
              <w:ind w:left="0"/>
              <w:rPr>
                <w:sz w:val="28"/>
              </w:rPr>
            </w:pPr>
            <w:r w:rsidRPr="00C35DF8">
              <w:rPr>
                <w:sz w:val="28"/>
              </w:rPr>
              <w:t>Haustiere</w:t>
            </w:r>
          </w:p>
        </w:tc>
        <w:tc>
          <w:tcPr>
            <w:tcW w:w="6063" w:type="dxa"/>
            <w:vAlign w:val="center"/>
          </w:tcPr>
          <w:p w14:paraId="068C536D"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keine Haustiere</w:t>
            </w:r>
          </w:p>
        </w:tc>
      </w:tr>
      <w:tr w:rsidR="00687A19" w:rsidRPr="00C35DF8" w14:paraId="5EE0D0E4"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6C74D0F2" w14:textId="77777777" w:rsidR="00687A19" w:rsidRPr="00C35DF8" w:rsidRDefault="00687A19" w:rsidP="008C5AED">
            <w:pPr>
              <w:ind w:left="0"/>
              <w:rPr>
                <w:sz w:val="28"/>
              </w:rPr>
            </w:pPr>
            <w:r w:rsidRPr="00C35DF8">
              <w:rPr>
                <w:sz w:val="28"/>
              </w:rPr>
              <w:t>E-Mail</w:t>
            </w:r>
          </w:p>
        </w:tc>
        <w:tc>
          <w:tcPr>
            <w:tcW w:w="6063" w:type="dxa"/>
            <w:vAlign w:val="center"/>
          </w:tcPr>
          <w:p w14:paraId="5880C3B5" w14:textId="77777777" w:rsidR="00687A19" w:rsidRPr="00BC691F" w:rsidRDefault="004B58F6" w:rsidP="008C5AED">
            <w:pPr>
              <w:ind w:left="0"/>
              <w:cnfStyle w:val="000000000000" w:firstRow="0" w:lastRow="0" w:firstColumn="0" w:lastColumn="0" w:oddVBand="0" w:evenVBand="0" w:oddHBand="0" w:evenHBand="0" w:firstRowFirstColumn="0" w:firstRowLastColumn="0" w:lastRowFirstColumn="0" w:lastRowLastColumn="0"/>
              <w:rPr>
                <w:sz w:val="28"/>
              </w:rPr>
            </w:pPr>
            <w:hyperlink r:id="rId203" w:history="1">
              <w:r w:rsidR="00687A19" w:rsidRPr="00BC691F">
                <w:rPr>
                  <w:rStyle w:val="Hyperlink"/>
                  <w:color w:val="auto"/>
                  <w:sz w:val="28"/>
                  <w:u w:val="none"/>
                </w:rPr>
                <w:t>erich.h@hagedorn.com</w:t>
              </w:r>
            </w:hyperlink>
          </w:p>
        </w:tc>
      </w:tr>
      <w:tr w:rsidR="00687A19" w:rsidRPr="00C35DF8" w14:paraId="6E014F74"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71BAA85F" w14:textId="77777777" w:rsidR="00687A19" w:rsidRPr="00C35DF8" w:rsidRDefault="00687A19" w:rsidP="008C5AED">
            <w:pPr>
              <w:ind w:left="0"/>
              <w:rPr>
                <w:sz w:val="28"/>
              </w:rPr>
            </w:pPr>
            <w:r w:rsidRPr="00C35DF8">
              <w:rPr>
                <w:sz w:val="28"/>
              </w:rPr>
              <w:t>Vorversicherung</w:t>
            </w:r>
          </w:p>
        </w:tc>
        <w:tc>
          <w:tcPr>
            <w:tcW w:w="6063" w:type="dxa"/>
            <w:vAlign w:val="center"/>
          </w:tcPr>
          <w:p w14:paraId="20DA33C8"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Erich hat keine Vorversicherung</w:t>
            </w:r>
          </w:p>
        </w:tc>
      </w:tr>
      <w:tr w:rsidR="00687A19" w:rsidRPr="00C35DF8" w14:paraId="60200E1D"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43520023" w14:textId="77777777" w:rsidR="00687A19" w:rsidRPr="00C35DF8" w:rsidRDefault="00687A19" w:rsidP="008C5AED">
            <w:pPr>
              <w:ind w:left="0"/>
              <w:rPr>
                <w:sz w:val="28"/>
              </w:rPr>
            </w:pPr>
            <w:r w:rsidRPr="00C35DF8">
              <w:rPr>
                <w:sz w:val="28"/>
              </w:rPr>
              <w:t>Kontodaten</w:t>
            </w:r>
          </w:p>
        </w:tc>
        <w:tc>
          <w:tcPr>
            <w:tcW w:w="6063" w:type="dxa"/>
            <w:vAlign w:val="center"/>
          </w:tcPr>
          <w:p w14:paraId="3BDC273E"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proofErr w:type="spellStart"/>
            <w:r w:rsidRPr="00C35DF8">
              <w:rPr>
                <w:sz w:val="28"/>
              </w:rPr>
              <w:t>Cleverspar</w:t>
            </w:r>
            <w:proofErr w:type="spellEnd"/>
            <w:r w:rsidRPr="00C35DF8">
              <w:rPr>
                <w:sz w:val="28"/>
              </w:rPr>
              <w:t xml:space="preserve"> Bank AG, Gretchenstr. 14, 39267 Mühlstadt</w:t>
            </w:r>
          </w:p>
          <w:p w14:paraId="07DA37EA"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IBAN</w:t>
            </w:r>
            <w:r>
              <w:rPr>
                <w:sz w:val="28"/>
              </w:rPr>
              <w:t>:</w:t>
            </w:r>
            <w:r w:rsidRPr="00C35DF8">
              <w:rPr>
                <w:sz w:val="28"/>
              </w:rPr>
              <w:t xml:space="preserve"> DE32 3482 9018 3031 0000 45</w:t>
            </w:r>
          </w:p>
          <w:p w14:paraId="599FBCEF"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BIC</w:t>
            </w:r>
            <w:r>
              <w:rPr>
                <w:sz w:val="28"/>
              </w:rPr>
              <w:t>:</w:t>
            </w:r>
            <w:r w:rsidRPr="00C35DF8">
              <w:rPr>
                <w:sz w:val="28"/>
              </w:rPr>
              <w:t xml:space="preserve"> MCSDGW67XXX</w:t>
            </w:r>
          </w:p>
        </w:tc>
      </w:tr>
    </w:tbl>
    <w:p w14:paraId="48CA60F3" w14:textId="77777777" w:rsidR="001515D1" w:rsidRDefault="001515D1" w:rsidP="00520AFB">
      <w:pPr>
        <w:spacing w:after="128"/>
        <w:rPr>
          <w:sz w:val="28"/>
          <w:szCs w:val="28"/>
        </w:rPr>
        <w:sectPr w:rsidR="001515D1" w:rsidSect="00434A63">
          <w:headerReference w:type="first" r:id="rId204"/>
          <w:pgSz w:w="11900" w:h="16840"/>
          <w:pgMar w:top="2835" w:right="851" w:bottom="1134" w:left="851" w:header="709" w:footer="454" w:gutter="0"/>
          <w:cols w:space="708"/>
          <w:titlePg/>
          <w:docGrid w:linePitch="360"/>
        </w:sectPr>
      </w:pPr>
    </w:p>
    <w:p w14:paraId="16F63221" w14:textId="77777777" w:rsidR="0065586F" w:rsidRDefault="0065586F" w:rsidP="0065586F">
      <w:pPr>
        <w:ind w:left="0"/>
        <w:rPr>
          <w:sz w:val="28"/>
          <w:szCs w:val="28"/>
        </w:rPr>
      </w:pPr>
      <w:r>
        <w:rPr>
          <w:noProof/>
        </w:rPr>
        <w:lastRenderedPageBreak/>
        <w:drawing>
          <wp:anchor distT="0" distB="0" distL="114300" distR="114300" simplePos="0" relativeHeight="252024832" behindDoc="0" locked="0" layoutInCell="1" allowOverlap="1" wp14:anchorId="1FF4F256" wp14:editId="13019E2B">
            <wp:simplePos x="0" y="0"/>
            <wp:positionH relativeFrom="margin">
              <wp:posOffset>360045</wp:posOffset>
            </wp:positionH>
            <wp:positionV relativeFrom="paragraph">
              <wp:posOffset>0</wp:posOffset>
            </wp:positionV>
            <wp:extent cx="5745600" cy="7581600"/>
            <wp:effectExtent l="0" t="0" r="0" b="0"/>
            <wp:wrapSquare wrapText="bothSides"/>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rotWithShape="1">
                    <a:blip r:embed="rId201" cstate="print">
                      <a:extLst>
                        <a:ext uri="{28A0092B-C50C-407E-A947-70E740481C1C}">
                          <a14:useLocalDpi xmlns:a14="http://schemas.microsoft.com/office/drawing/2010/main" val="0"/>
                        </a:ext>
                        <a:ext uri="{96DAC541-7B7A-43D3-8B79-37D633B846F1}">
                          <asvg:svgBlip xmlns:asvg="http://schemas.microsoft.com/office/drawing/2016/SVG/main" r:embed="rId202"/>
                        </a:ext>
                      </a:extLst>
                    </a:blip>
                    <a:srcRect b="6659"/>
                    <a:stretch/>
                  </pic:blipFill>
                  <pic:spPr bwMode="auto">
                    <a:xfrm>
                      <a:off x="0" y="0"/>
                      <a:ext cx="5745600" cy="758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EDEC62" w14:textId="77777777" w:rsidR="0065586F" w:rsidRDefault="0065586F" w:rsidP="0065586F">
      <w:pPr>
        <w:ind w:left="0"/>
        <w:rPr>
          <w:sz w:val="28"/>
          <w:szCs w:val="28"/>
        </w:rPr>
      </w:pPr>
    </w:p>
    <w:p w14:paraId="2B9267FC" w14:textId="77777777" w:rsidR="0065586F" w:rsidRDefault="00096AD1" w:rsidP="0065586F">
      <w:pPr>
        <w:ind w:left="0"/>
        <w:rPr>
          <w:sz w:val="28"/>
          <w:szCs w:val="28"/>
        </w:rPr>
      </w:pPr>
      <w:r w:rsidRPr="004132DA">
        <w:rPr>
          <w:noProof/>
          <w:sz w:val="28"/>
          <w:szCs w:val="28"/>
        </w:rPr>
        <mc:AlternateContent>
          <mc:Choice Requires="wps">
            <w:drawing>
              <wp:anchor distT="45720" distB="45720" distL="114300" distR="114300" simplePos="0" relativeHeight="252046336" behindDoc="0" locked="0" layoutInCell="1" allowOverlap="1" wp14:anchorId="401D91B1" wp14:editId="496B045F">
                <wp:simplePos x="0" y="0"/>
                <wp:positionH relativeFrom="column">
                  <wp:posOffset>4488815</wp:posOffset>
                </wp:positionH>
                <wp:positionV relativeFrom="paragraph">
                  <wp:posOffset>1485265</wp:posOffset>
                </wp:positionV>
                <wp:extent cx="2044065" cy="306070"/>
                <wp:effectExtent l="0" t="0" r="0" b="0"/>
                <wp:wrapSquare wrapText="bothSides"/>
                <wp:docPr id="6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065" cy="3060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AC4463" w14:textId="77777777" w:rsidR="003620B0" w:rsidRPr="005779C6" w:rsidRDefault="003620B0" w:rsidP="00096AD1">
                            <w:pPr>
                              <w:pStyle w:val="Textfelder"/>
                              <w:rPr>
                                <w:sz w:val="20"/>
                                <w:szCs w:val="20"/>
                              </w:rPr>
                            </w:pPr>
                            <w:r w:rsidRPr="005779C6">
                              <w:rPr>
                                <w:sz w:val="20"/>
                                <w:szCs w:val="20"/>
                              </w:rPr>
                              <w:t>erich.h@hagedorn.com</w:t>
                            </w:r>
                          </w:p>
                          <w:p w14:paraId="7FC84FB8" w14:textId="77777777" w:rsidR="003620B0" w:rsidRDefault="003620B0"/>
                          <w:p w14:paraId="42A74A2B" w14:textId="77777777" w:rsidR="003620B0" w:rsidRPr="005779C6" w:rsidRDefault="003620B0" w:rsidP="00096AD1">
                            <w:pPr>
                              <w:pStyle w:val="Textfelder"/>
                              <w:rPr>
                                <w:sz w:val="20"/>
                                <w:szCs w:val="20"/>
                              </w:rPr>
                            </w:pPr>
                            <w:r w:rsidRPr="005779C6">
                              <w:rPr>
                                <w:sz w:val="20"/>
                                <w:szCs w:val="20"/>
                              </w:rPr>
                              <w:t>erich.h@hagedorn.com</w:t>
                            </w:r>
                          </w:p>
                          <w:p w14:paraId="26D52512" w14:textId="77777777" w:rsidR="003620B0" w:rsidRDefault="003620B0"/>
                          <w:p w14:paraId="59FBE806" w14:textId="77777777" w:rsidR="003620B0" w:rsidRPr="005779C6" w:rsidRDefault="003620B0" w:rsidP="00096AD1">
                            <w:pPr>
                              <w:pStyle w:val="Textfelder"/>
                              <w:rPr>
                                <w:sz w:val="20"/>
                                <w:szCs w:val="20"/>
                              </w:rPr>
                            </w:pPr>
                            <w:r w:rsidRPr="005779C6">
                              <w:rPr>
                                <w:sz w:val="20"/>
                                <w:szCs w:val="20"/>
                              </w:rPr>
                              <w:t>erich.h@hagedorn.com</w:t>
                            </w:r>
                          </w:p>
                          <w:p w14:paraId="300108C5" w14:textId="77777777" w:rsidR="003620B0" w:rsidRDefault="003620B0"/>
                          <w:p w14:paraId="32BA3832" w14:textId="77777777" w:rsidR="003620B0" w:rsidRPr="005779C6" w:rsidRDefault="003620B0" w:rsidP="00096AD1">
                            <w:pPr>
                              <w:pStyle w:val="Textfelder"/>
                              <w:rPr>
                                <w:sz w:val="20"/>
                                <w:szCs w:val="20"/>
                              </w:rPr>
                            </w:pPr>
                            <w:r w:rsidRPr="005779C6">
                              <w:rPr>
                                <w:sz w:val="20"/>
                                <w:szCs w:val="20"/>
                              </w:rPr>
                              <w:t>erich.h@hagedorn.com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D91B1" id="_x0000_s1441" type="#_x0000_t202" style="position:absolute;left:0;text-align:left;margin-left:353.45pt;margin-top:116.95pt;width:160.95pt;height:24.1pt;z-index:25204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" filled="f" stroked="f">
                <v:textbox>
                  <w:txbxContent>
                    <w:p w14:paraId="24AC4463" w14:textId="77777777" w:rsidR="003620B0" w:rsidRPr="005779C6" w:rsidRDefault="003620B0" w:rsidP="00096AD1">
                      <w:pPr>
                        <w:pStyle w:val="Textfelder"/>
                        <w:rPr>
                          <w:sz w:val="20"/>
                          <w:szCs w:val="20"/>
                        </w:rPr>
                      </w:pPr>
                      <w:r w:rsidRPr="005779C6">
                        <w:rPr>
                          <w:sz w:val="20"/>
                          <w:szCs w:val="20"/>
                        </w:rPr>
                        <w:t>erich.h@hagedorn.com</w:t>
                      </w:r>
                    </w:p>
                    <w:p w14:paraId="7FC84FB8" w14:textId="77777777" w:rsidR="003620B0" w:rsidRDefault="003620B0"/>
                    <w:p w14:paraId="42A74A2B" w14:textId="77777777" w:rsidR="003620B0" w:rsidRPr="005779C6" w:rsidRDefault="003620B0" w:rsidP="00096AD1">
                      <w:pPr>
                        <w:pStyle w:val="Textfelder"/>
                        <w:rPr>
                          <w:sz w:val="20"/>
                          <w:szCs w:val="20"/>
                        </w:rPr>
                      </w:pPr>
                      <w:r w:rsidRPr="005779C6">
                        <w:rPr>
                          <w:sz w:val="20"/>
                          <w:szCs w:val="20"/>
                        </w:rPr>
                        <w:t>erich.h@hagedorn.com</w:t>
                      </w:r>
                    </w:p>
                    <w:p w14:paraId="26D52512" w14:textId="77777777" w:rsidR="003620B0" w:rsidRDefault="003620B0"/>
                    <w:p w14:paraId="59FBE806" w14:textId="77777777" w:rsidR="003620B0" w:rsidRPr="005779C6" w:rsidRDefault="003620B0" w:rsidP="00096AD1">
                      <w:pPr>
                        <w:pStyle w:val="Textfelder"/>
                        <w:rPr>
                          <w:sz w:val="20"/>
                          <w:szCs w:val="20"/>
                        </w:rPr>
                      </w:pPr>
                      <w:r w:rsidRPr="005779C6">
                        <w:rPr>
                          <w:sz w:val="20"/>
                          <w:szCs w:val="20"/>
                        </w:rPr>
                        <w:t>erich.h@hagedorn.com</w:t>
                      </w:r>
                    </w:p>
                    <w:p w14:paraId="300108C5" w14:textId="77777777" w:rsidR="003620B0" w:rsidRDefault="003620B0"/>
                    <w:p w14:paraId="32BA3832" w14:textId="77777777" w:rsidR="003620B0" w:rsidRPr="005779C6" w:rsidRDefault="003620B0" w:rsidP="00096AD1">
                      <w:pPr>
                        <w:pStyle w:val="Textfelder"/>
                        <w:rPr>
                          <w:sz w:val="20"/>
                          <w:szCs w:val="20"/>
                        </w:rPr>
                      </w:pPr>
                      <w:r w:rsidRPr="005779C6">
                        <w:rPr>
                          <w:sz w:val="20"/>
                          <w:szCs w:val="20"/>
                        </w:rPr>
                        <w:t>erich.h@hagedorn.com</w:t>
                      </w:r>
                    </w:p>
                  </w:txbxContent>
                </v:textbox>
                <w10:wrap type="square"/>
              </v:shape>
            </w:pict>
          </mc:Fallback>
        </mc:AlternateContent>
      </w:r>
      <w:r w:rsidR="00D05CB2" w:rsidRPr="004132DA">
        <w:rPr>
          <w:noProof/>
          <w:sz w:val="28"/>
          <w:szCs w:val="28"/>
        </w:rPr>
        <mc:AlternateContent>
          <mc:Choice Requires="wps">
            <w:drawing>
              <wp:anchor distT="45720" distB="45720" distL="114300" distR="114300" simplePos="0" relativeHeight="252042240" behindDoc="0" locked="0" layoutInCell="1" allowOverlap="1" wp14:anchorId="29939EE2" wp14:editId="1F430CEF">
                <wp:simplePos x="0" y="0"/>
                <wp:positionH relativeFrom="column">
                  <wp:posOffset>1431450</wp:posOffset>
                </wp:positionH>
                <wp:positionV relativeFrom="paragraph">
                  <wp:posOffset>6009647</wp:posOffset>
                </wp:positionV>
                <wp:extent cx="1590040" cy="292735"/>
                <wp:effectExtent l="0" t="0" r="0" b="0"/>
                <wp:wrapNone/>
                <wp:docPr id="6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D906DBB" w14:textId="77777777" w:rsidR="003620B0" w:rsidRPr="005779C6" w:rsidRDefault="003620B0" w:rsidP="002C44CE">
                            <w:pPr>
                              <w:pStyle w:val="Textfelder"/>
                              <w:rPr>
                                <w:sz w:val="24"/>
                                <w:szCs w:val="24"/>
                              </w:rPr>
                            </w:pPr>
                            <w:r w:rsidRPr="005779C6">
                              <w:rPr>
                                <w:sz w:val="24"/>
                                <w:szCs w:val="24"/>
                              </w:rPr>
                              <w:t>MCSDGW67XXX</w:t>
                            </w:r>
                          </w:p>
                          <w:p w14:paraId="78CE4777" w14:textId="77777777" w:rsidR="003620B0" w:rsidRDefault="003620B0"/>
                          <w:p w14:paraId="1C98AAB3" w14:textId="77777777" w:rsidR="003620B0" w:rsidRPr="005779C6" w:rsidRDefault="003620B0" w:rsidP="002C44CE">
                            <w:pPr>
                              <w:pStyle w:val="Textfelder"/>
                              <w:rPr>
                                <w:sz w:val="24"/>
                                <w:szCs w:val="24"/>
                              </w:rPr>
                            </w:pPr>
                            <w:r w:rsidRPr="005779C6">
                              <w:rPr>
                                <w:sz w:val="24"/>
                                <w:szCs w:val="24"/>
                              </w:rPr>
                              <w:t>MCSDGW67XXX</w:t>
                            </w:r>
                          </w:p>
                          <w:p w14:paraId="27D96248" w14:textId="77777777" w:rsidR="003620B0" w:rsidRDefault="003620B0"/>
                          <w:p w14:paraId="599C220C" w14:textId="77777777" w:rsidR="003620B0" w:rsidRPr="005779C6" w:rsidRDefault="003620B0" w:rsidP="002C44CE">
                            <w:pPr>
                              <w:pStyle w:val="Textfelder"/>
                              <w:rPr>
                                <w:sz w:val="24"/>
                                <w:szCs w:val="24"/>
                              </w:rPr>
                            </w:pPr>
                            <w:r w:rsidRPr="005779C6">
                              <w:rPr>
                                <w:sz w:val="24"/>
                                <w:szCs w:val="24"/>
                              </w:rPr>
                              <w:t>MCSDGW67XXX</w:t>
                            </w:r>
                          </w:p>
                          <w:p w14:paraId="55D3018C" w14:textId="77777777" w:rsidR="003620B0" w:rsidRDefault="003620B0"/>
                          <w:p w14:paraId="1AEF33E0" w14:textId="77777777" w:rsidR="003620B0" w:rsidRPr="005779C6" w:rsidRDefault="003620B0" w:rsidP="002C44CE">
                            <w:pPr>
                              <w:pStyle w:val="Textfelder"/>
                              <w:rPr>
                                <w:sz w:val="24"/>
                                <w:szCs w:val="24"/>
                              </w:rPr>
                            </w:pPr>
                            <w:r w:rsidRPr="005779C6">
                              <w:rPr>
                                <w:sz w:val="24"/>
                                <w:szCs w:val="24"/>
                              </w:rPr>
                              <w:t>MCSDGW67XXX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39EE2" id="_x0000_s1442" type="#_x0000_t202" style="position:absolute;left:0;text-align:left;margin-left:112.7pt;margin-top:473.2pt;width:125.2pt;height:23.05pt;z-index:25204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" filled="f" stroked="f">
                <v:textbox>
                  <w:txbxContent>
                    <w:p w14:paraId="0D906DBB" w14:textId="77777777" w:rsidR="003620B0" w:rsidRPr="005779C6" w:rsidRDefault="003620B0" w:rsidP="002C44CE">
                      <w:pPr>
                        <w:pStyle w:val="Textfelder"/>
                        <w:rPr>
                          <w:sz w:val="24"/>
                          <w:szCs w:val="24"/>
                        </w:rPr>
                      </w:pPr>
                      <w:r w:rsidRPr="005779C6">
                        <w:rPr>
                          <w:sz w:val="24"/>
                          <w:szCs w:val="24"/>
                        </w:rPr>
                        <w:t>MCSDGW67XXX</w:t>
                      </w:r>
                    </w:p>
                    <w:p w14:paraId="78CE4777" w14:textId="77777777" w:rsidR="003620B0" w:rsidRDefault="003620B0"/>
                    <w:p w14:paraId="1C98AAB3" w14:textId="77777777" w:rsidR="003620B0" w:rsidRPr="005779C6" w:rsidRDefault="003620B0" w:rsidP="002C44CE">
                      <w:pPr>
                        <w:pStyle w:val="Textfelder"/>
                        <w:rPr>
                          <w:sz w:val="24"/>
                          <w:szCs w:val="24"/>
                        </w:rPr>
                      </w:pPr>
                      <w:r w:rsidRPr="005779C6">
                        <w:rPr>
                          <w:sz w:val="24"/>
                          <w:szCs w:val="24"/>
                        </w:rPr>
                        <w:t>MCSDGW67XXX</w:t>
                      </w:r>
                    </w:p>
                    <w:p w14:paraId="27D96248" w14:textId="77777777" w:rsidR="003620B0" w:rsidRDefault="003620B0"/>
                    <w:p w14:paraId="599C220C" w14:textId="77777777" w:rsidR="003620B0" w:rsidRPr="005779C6" w:rsidRDefault="003620B0" w:rsidP="002C44CE">
                      <w:pPr>
                        <w:pStyle w:val="Textfelder"/>
                        <w:rPr>
                          <w:sz w:val="24"/>
                          <w:szCs w:val="24"/>
                        </w:rPr>
                      </w:pPr>
                      <w:r w:rsidRPr="005779C6">
                        <w:rPr>
                          <w:sz w:val="24"/>
                          <w:szCs w:val="24"/>
                        </w:rPr>
                        <w:t>MCSDGW67XXX</w:t>
                      </w:r>
                    </w:p>
                    <w:p w14:paraId="55D3018C" w14:textId="77777777" w:rsidR="003620B0" w:rsidRDefault="003620B0"/>
                    <w:p w14:paraId="1AEF33E0" w14:textId="77777777" w:rsidR="003620B0" w:rsidRPr="005779C6" w:rsidRDefault="003620B0" w:rsidP="002C44CE">
                      <w:pPr>
                        <w:pStyle w:val="Textfelder"/>
                        <w:rPr>
                          <w:sz w:val="24"/>
                          <w:szCs w:val="24"/>
                        </w:rPr>
                      </w:pPr>
                      <w:r w:rsidRPr="005779C6">
                        <w:rPr>
                          <w:sz w:val="24"/>
                          <w:szCs w:val="24"/>
                        </w:rPr>
                        <w:t>MCSDGW67XXX</w:t>
                      </w:r>
                    </w:p>
                  </w:txbxContent>
                </v:textbox>
              </v:shape>
            </w:pict>
          </mc:Fallback>
        </mc:AlternateContent>
      </w:r>
      <w:r w:rsidR="00D05CB2" w:rsidRPr="004132DA">
        <w:rPr>
          <w:noProof/>
          <w:sz w:val="28"/>
          <w:szCs w:val="28"/>
        </w:rPr>
        <mc:AlternateContent>
          <mc:Choice Requires="wps">
            <w:drawing>
              <wp:anchor distT="45720" distB="45720" distL="114300" distR="114300" simplePos="0" relativeHeight="252039168" behindDoc="0" locked="0" layoutInCell="1" allowOverlap="1" wp14:anchorId="6A53F594" wp14:editId="320116EB">
                <wp:simplePos x="0" y="0"/>
                <wp:positionH relativeFrom="column">
                  <wp:posOffset>1456606</wp:posOffset>
                </wp:positionH>
                <wp:positionV relativeFrom="paragraph">
                  <wp:posOffset>5829237</wp:posOffset>
                </wp:positionV>
                <wp:extent cx="1424305" cy="301625"/>
                <wp:effectExtent l="0" t="0" r="0" b="3175"/>
                <wp:wrapSquare wrapText="bothSides"/>
                <wp:docPr id="6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3016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DAB83F" w14:textId="77777777" w:rsidR="003620B0" w:rsidRPr="005779C6" w:rsidRDefault="003620B0" w:rsidP="00131E50">
                            <w:pPr>
                              <w:pStyle w:val="Textfelder"/>
                              <w:rPr>
                                <w:sz w:val="24"/>
                                <w:szCs w:val="24"/>
                              </w:rPr>
                            </w:pPr>
                            <w:r w:rsidRPr="005779C6">
                              <w:rPr>
                                <w:sz w:val="24"/>
                                <w:szCs w:val="24"/>
                              </w:rPr>
                              <w:t>Erich Hagedorn</w:t>
                            </w:r>
                          </w:p>
                          <w:p w14:paraId="75DB21F9" w14:textId="77777777" w:rsidR="003620B0" w:rsidRDefault="003620B0"/>
                          <w:p w14:paraId="72B34C88" w14:textId="77777777" w:rsidR="003620B0" w:rsidRPr="005779C6" w:rsidRDefault="003620B0" w:rsidP="00131E50">
                            <w:pPr>
                              <w:pStyle w:val="Textfelder"/>
                              <w:rPr>
                                <w:sz w:val="24"/>
                                <w:szCs w:val="24"/>
                              </w:rPr>
                            </w:pPr>
                            <w:r w:rsidRPr="005779C6">
                              <w:rPr>
                                <w:sz w:val="24"/>
                                <w:szCs w:val="24"/>
                              </w:rPr>
                              <w:t>Erich Hagedorn</w:t>
                            </w:r>
                          </w:p>
                          <w:p w14:paraId="638C0001" w14:textId="77777777" w:rsidR="003620B0" w:rsidRDefault="003620B0"/>
                          <w:p w14:paraId="0CE91749" w14:textId="77777777" w:rsidR="003620B0" w:rsidRPr="005779C6" w:rsidRDefault="003620B0" w:rsidP="00131E50">
                            <w:pPr>
                              <w:pStyle w:val="Textfelder"/>
                              <w:rPr>
                                <w:sz w:val="24"/>
                                <w:szCs w:val="24"/>
                              </w:rPr>
                            </w:pPr>
                            <w:r w:rsidRPr="005779C6">
                              <w:rPr>
                                <w:sz w:val="24"/>
                                <w:szCs w:val="24"/>
                              </w:rPr>
                              <w:t>Erich Hagedorn</w:t>
                            </w:r>
                          </w:p>
                          <w:p w14:paraId="652EF4BA" w14:textId="77777777" w:rsidR="003620B0" w:rsidRDefault="003620B0"/>
                          <w:p w14:paraId="556F8006" w14:textId="77777777" w:rsidR="003620B0" w:rsidRPr="005779C6" w:rsidRDefault="003620B0" w:rsidP="00131E50">
                            <w:pPr>
                              <w:pStyle w:val="Textfelder"/>
                              <w:rPr>
                                <w:sz w:val="24"/>
                                <w:szCs w:val="24"/>
                              </w:rPr>
                            </w:pPr>
                            <w:r w:rsidRPr="005779C6">
                              <w:rPr>
                                <w:sz w:val="24"/>
                                <w:szCs w:val="24"/>
                              </w:rPr>
                              <w:t>Erich Hagedorn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3F594" id="_x0000_s1443" type="#_x0000_t202" style="position:absolute;left:0;text-align:left;margin-left:114.7pt;margin-top:459pt;width:112.15pt;height:23.75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" filled="f" stroked="f">
                <v:textbox>
                  <w:txbxContent>
                    <w:p w14:paraId="24DAB83F" w14:textId="77777777" w:rsidR="003620B0" w:rsidRPr="005779C6" w:rsidRDefault="003620B0" w:rsidP="00131E50">
                      <w:pPr>
                        <w:pStyle w:val="Textfelder"/>
                        <w:rPr>
                          <w:sz w:val="24"/>
                          <w:szCs w:val="24"/>
                        </w:rPr>
                      </w:pPr>
                      <w:r w:rsidRPr="005779C6">
                        <w:rPr>
                          <w:sz w:val="24"/>
                          <w:szCs w:val="24"/>
                        </w:rPr>
                        <w:t>Erich Hagedorn</w:t>
                      </w:r>
                    </w:p>
                    <w:p w14:paraId="75DB21F9" w14:textId="77777777" w:rsidR="003620B0" w:rsidRDefault="003620B0"/>
                    <w:p w14:paraId="72B34C88" w14:textId="77777777" w:rsidR="003620B0" w:rsidRPr="005779C6" w:rsidRDefault="003620B0" w:rsidP="00131E50">
                      <w:pPr>
                        <w:pStyle w:val="Textfelder"/>
                        <w:rPr>
                          <w:sz w:val="24"/>
                          <w:szCs w:val="24"/>
                        </w:rPr>
                      </w:pPr>
                      <w:r w:rsidRPr="005779C6">
                        <w:rPr>
                          <w:sz w:val="24"/>
                          <w:szCs w:val="24"/>
                        </w:rPr>
                        <w:t>Erich Hagedorn</w:t>
                      </w:r>
                    </w:p>
                    <w:p w14:paraId="638C0001" w14:textId="77777777" w:rsidR="003620B0" w:rsidRDefault="003620B0"/>
                    <w:p w14:paraId="0CE91749" w14:textId="77777777" w:rsidR="003620B0" w:rsidRPr="005779C6" w:rsidRDefault="003620B0" w:rsidP="00131E50">
                      <w:pPr>
                        <w:pStyle w:val="Textfelder"/>
                        <w:rPr>
                          <w:sz w:val="24"/>
                          <w:szCs w:val="24"/>
                        </w:rPr>
                      </w:pPr>
                      <w:r w:rsidRPr="005779C6">
                        <w:rPr>
                          <w:sz w:val="24"/>
                          <w:szCs w:val="24"/>
                        </w:rPr>
                        <w:t>Erich Hagedorn</w:t>
                      </w:r>
                    </w:p>
                    <w:p w14:paraId="652EF4BA" w14:textId="77777777" w:rsidR="003620B0" w:rsidRDefault="003620B0"/>
                    <w:p w14:paraId="556F8006" w14:textId="77777777" w:rsidR="003620B0" w:rsidRPr="005779C6" w:rsidRDefault="003620B0" w:rsidP="00131E50">
                      <w:pPr>
                        <w:pStyle w:val="Textfelder"/>
                        <w:rPr>
                          <w:sz w:val="24"/>
                          <w:szCs w:val="24"/>
                        </w:rPr>
                      </w:pPr>
                      <w:r w:rsidRPr="005779C6">
                        <w:rPr>
                          <w:sz w:val="24"/>
                          <w:szCs w:val="24"/>
                        </w:rPr>
                        <w:t>Erich Hagedorn</w:t>
                      </w:r>
                    </w:p>
                  </w:txbxContent>
                </v:textbox>
                <w10:wrap type="square"/>
              </v:shape>
            </w:pict>
          </mc:Fallback>
        </mc:AlternateContent>
      </w:r>
      <w:r w:rsidR="00D05CB2" w:rsidRPr="004132DA">
        <w:rPr>
          <w:noProof/>
          <w:sz w:val="28"/>
          <w:szCs w:val="28"/>
        </w:rPr>
        <mc:AlternateContent>
          <mc:Choice Requires="wps">
            <w:drawing>
              <wp:anchor distT="45720" distB="45720" distL="114300" distR="114300" simplePos="0" relativeHeight="252041216" behindDoc="0" locked="0" layoutInCell="1" allowOverlap="1" wp14:anchorId="6ED8FB47" wp14:editId="152CBEB1">
                <wp:simplePos x="0" y="0"/>
                <wp:positionH relativeFrom="column">
                  <wp:posOffset>1448972</wp:posOffset>
                </wp:positionH>
                <wp:positionV relativeFrom="paragraph">
                  <wp:posOffset>6191041</wp:posOffset>
                </wp:positionV>
                <wp:extent cx="1576705" cy="292735"/>
                <wp:effectExtent l="0" t="0" r="0" b="0"/>
                <wp:wrapNone/>
                <wp:docPr id="6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705"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A582CD" w14:textId="77777777" w:rsidR="003620B0" w:rsidRPr="005779C6" w:rsidRDefault="003620B0" w:rsidP="006D1723">
                            <w:pPr>
                              <w:pStyle w:val="Textfelder"/>
                              <w:rPr>
                                <w:sz w:val="24"/>
                                <w:szCs w:val="24"/>
                              </w:rPr>
                            </w:pPr>
                            <w:r w:rsidRPr="005779C6">
                              <w:rPr>
                                <w:sz w:val="24"/>
                                <w:szCs w:val="24"/>
                              </w:rPr>
                              <w:t>39267 Mühlstadt</w:t>
                            </w:r>
                          </w:p>
                          <w:p w14:paraId="5F97D454" w14:textId="77777777" w:rsidR="003620B0" w:rsidRDefault="003620B0"/>
                          <w:p w14:paraId="5EB97CE5" w14:textId="77777777" w:rsidR="003620B0" w:rsidRPr="005779C6" w:rsidRDefault="003620B0" w:rsidP="006D1723">
                            <w:pPr>
                              <w:pStyle w:val="Textfelder"/>
                              <w:rPr>
                                <w:sz w:val="24"/>
                                <w:szCs w:val="24"/>
                              </w:rPr>
                            </w:pPr>
                            <w:r w:rsidRPr="005779C6">
                              <w:rPr>
                                <w:sz w:val="24"/>
                                <w:szCs w:val="24"/>
                              </w:rPr>
                              <w:t>39267 Mühlstadt</w:t>
                            </w:r>
                          </w:p>
                          <w:p w14:paraId="0CF949FE" w14:textId="77777777" w:rsidR="003620B0" w:rsidRDefault="003620B0"/>
                          <w:p w14:paraId="52983EDC" w14:textId="77777777" w:rsidR="003620B0" w:rsidRPr="005779C6" w:rsidRDefault="003620B0" w:rsidP="006D1723">
                            <w:pPr>
                              <w:pStyle w:val="Textfelder"/>
                              <w:rPr>
                                <w:sz w:val="24"/>
                                <w:szCs w:val="24"/>
                              </w:rPr>
                            </w:pPr>
                            <w:r w:rsidRPr="005779C6">
                              <w:rPr>
                                <w:sz w:val="24"/>
                                <w:szCs w:val="24"/>
                              </w:rPr>
                              <w:t>39267 Mühlstadt</w:t>
                            </w:r>
                          </w:p>
                          <w:p w14:paraId="35B0507E" w14:textId="77777777" w:rsidR="003620B0" w:rsidRDefault="003620B0"/>
                          <w:p w14:paraId="480CD20E" w14:textId="77777777" w:rsidR="003620B0" w:rsidRPr="005779C6" w:rsidRDefault="003620B0" w:rsidP="006D1723">
                            <w:pPr>
                              <w:pStyle w:val="Textfelder"/>
                              <w:rPr>
                                <w:sz w:val="24"/>
                                <w:szCs w:val="24"/>
                              </w:rPr>
                            </w:pPr>
                            <w:r w:rsidRPr="005779C6">
                              <w:rPr>
                                <w:sz w:val="24"/>
                                <w:szCs w:val="24"/>
                              </w:rPr>
                              <w:t>39267 Mühlstadt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8FB47" id="_x0000_s1444" type="#_x0000_t202" style="position:absolute;left:0;text-align:left;margin-left:114.1pt;margin-top:487.5pt;width:124.15pt;height:23.0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" filled="f" stroked="f">
                <v:textbox>
                  <w:txbxContent>
                    <w:p w14:paraId="63A582CD" w14:textId="77777777" w:rsidR="003620B0" w:rsidRPr="005779C6" w:rsidRDefault="003620B0" w:rsidP="006D1723">
                      <w:pPr>
                        <w:pStyle w:val="Textfelder"/>
                        <w:rPr>
                          <w:sz w:val="24"/>
                          <w:szCs w:val="24"/>
                        </w:rPr>
                      </w:pPr>
                      <w:r w:rsidRPr="005779C6">
                        <w:rPr>
                          <w:sz w:val="24"/>
                          <w:szCs w:val="24"/>
                        </w:rPr>
                        <w:t>39267 Mühlstadt</w:t>
                      </w:r>
                    </w:p>
                    <w:p w14:paraId="5F97D454" w14:textId="77777777" w:rsidR="003620B0" w:rsidRDefault="003620B0"/>
                    <w:p w14:paraId="5EB97CE5" w14:textId="77777777" w:rsidR="003620B0" w:rsidRPr="005779C6" w:rsidRDefault="003620B0" w:rsidP="006D1723">
                      <w:pPr>
                        <w:pStyle w:val="Textfelder"/>
                        <w:rPr>
                          <w:sz w:val="24"/>
                          <w:szCs w:val="24"/>
                        </w:rPr>
                      </w:pPr>
                      <w:r w:rsidRPr="005779C6">
                        <w:rPr>
                          <w:sz w:val="24"/>
                          <w:szCs w:val="24"/>
                        </w:rPr>
                        <w:t>39267 Mühlstadt</w:t>
                      </w:r>
                    </w:p>
                    <w:p w14:paraId="0CF949FE" w14:textId="77777777" w:rsidR="003620B0" w:rsidRDefault="003620B0"/>
                    <w:p w14:paraId="52983EDC" w14:textId="77777777" w:rsidR="003620B0" w:rsidRPr="005779C6" w:rsidRDefault="003620B0" w:rsidP="006D1723">
                      <w:pPr>
                        <w:pStyle w:val="Textfelder"/>
                        <w:rPr>
                          <w:sz w:val="24"/>
                          <w:szCs w:val="24"/>
                        </w:rPr>
                      </w:pPr>
                      <w:r w:rsidRPr="005779C6">
                        <w:rPr>
                          <w:sz w:val="24"/>
                          <w:szCs w:val="24"/>
                        </w:rPr>
                        <w:t>39267 Mühlstadt</w:t>
                      </w:r>
                    </w:p>
                    <w:p w14:paraId="35B0507E" w14:textId="77777777" w:rsidR="003620B0" w:rsidRDefault="003620B0"/>
                    <w:p w14:paraId="480CD20E" w14:textId="77777777" w:rsidR="003620B0" w:rsidRPr="005779C6" w:rsidRDefault="003620B0" w:rsidP="006D1723">
                      <w:pPr>
                        <w:pStyle w:val="Textfelder"/>
                        <w:rPr>
                          <w:sz w:val="24"/>
                          <w:szCs w:val="24"/>
                        </w:rPr>
                      </w:pPr>
                      <w:r w:rsidRPr="005779C6">
                        <w:rPr>
                          <w:sz w:val="24"/>
                          <w:szCs w:val="24"/>
                        </w:rPr>
                        <w:t>39267 Mühlstadt</w:t>
                      </w:r>
                    </w:p>
                  </w:txbxContent>
                </v:textbox>
              </v:shape>
            </w:pict>
          </mc:Fallback>
        </mc:AlternateContent>
      </w:r>
      <w:r w:rsidR="00D05CB2" w:rsidRPr="004132DA">
        <w:rPr>
          <w:noProof/>
          <w:sz w:val="28"/>
          <w:szCs w:val="28"/>
        </w:rPr>
        <mc:AlternateContent>
          <mc:Choice Requires="wps">
            <w:drawing>
              <wp:anchor distT="45720" distB="45720" distL="114300" distR="114300" simplePos="0" relativeHeight="252043264" behindDoc="0" locked="0" layoutInCell="1" allowOverlap="1" wp14:anchorId="709C555A" wp14:editId="388361B8">
                <wp:simplePos x="0" y="0"/>
                <wp:positionH relativeFrom="page">
                  <wp:posOffset>5064760</wp:posOffset>
                </wp:positionH>
                <wp:positionV relativeFrom="paragraph">
                  <wp:posOffset>5843905</wp:posOffset>
                </wp:positionV>
                <wp:extent cx="1495425" cy="292735"/>
                <wp:effectExtent l="0" t="0" r="0" b="0"/>
                <wp:wrapSquare wrapText="bothSides"/>
                <wp:docPr id="6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FDE6BD" w14:textId="77777777" w:rsidR="003620B0" w:rsidRPr="00F50026" w:rsidRDefault="003620B0" w:rsidP="00B62C36">
                            <w:pPr>
                              <w:pStyle w:val="Textfelder"/>
                              <w:rPr>
                                <w:sz w:val="14"/>
                                <w:szCs w:val="14"/>
                              </w:rPr>
                            </w:pPr>
                            <w:r w:rsidRPr="00F50026">
                              <w:rPr>
                                <w:sz w:val="14"/>
                                <w:szCs w:val="14"/>
                              </w:rPr>
                              <w:t>DE32 3482 9018 3031 0000 45</w:t>
                            </w:r>
                          </w:p>
                          <w:p w14:paraId="0789CF1C" w14:textId="77777777" w:rsidR="003620B0" w:rsidRDefault="003620B0"/>
                          <w:p w14:paraId="4CDB0E9B" w14:textId="77777777" w:rsidR="003620B0" w:rsidRPr="00F50026" w:rsidRDefault="003620B0" w:rsidP="00B62C36">
                            <w:pPr>
                              <w:pStyle w:val="Textfelder"/>
                              <w:rPr>
                                <w:sz w:val="14"/>
                                <w:szCs w:val="14"/>
                              </w:rPr>
                            </w:pPr>
                            <w:r w:rsidRPr="00F50026">
                              <w:rPr>
                                <w:sz w:val="14"/>
                                <w:szCs w:val="14"/>
                              </w:rPr>
                              <w:t>DE32 3482 9018 3031 0000 45</w:t>
                            </w:r>
                          </w:p>
                          <w:p w14:paraId="0ACC3B4F" w14:textId="77777777" w:rsidR="003620B0" w:rsidRDefault="003620B0"/>
                          <w:p w14:paraId="580C07DC" w14:textId="77777777" w:rsidR="003620B0" w:rsidRPr="00F50026" w:rsidRDefault="003620B0" w:rsidP="00B62C36">
                            <w:pPr>
                              <w:pStyle w:val="Textfelder"/>
                              <w:rPr>
                                <w:sz w:val="14"/>
                                <w:szCs w:val="14"/>
                              </w:rPr>
                            </w:pPr>
                            <w:r w:rsidRPr="00F50026">
                              <w:rPr>
                                <w:sz w:val="14"/>
                                <w:szCs w:val="14"/>
                              </w:rPr>
                              <w:t>DE32 3482 9018 3031 0000 45</w:t>
                            </w:r>
                          </w:p>
                          <w:p w14:paraId="60966BAC" w14:textId="77777777" w:rsidR="003620B0" w:rsidRDefault="003620B0"/>
                          <w:p w14:paraId="05AD7CC8" w14:textId="77777777" w:rsidR="003620B0" w:rsidRPr="00F50026" w:rsidRDefault="003620B0" w:rsidP="00B62C36">
                            <w:pPr>
                              <w:pStyle w:val="Textfelder"/>
                              <w:rPr>
                                <w:sz w:val="14"/>
                                <w:szCs w:val="14"/>
                              </w:rPr>
                            </w:pPr>
                            <w:r w:rsidRPr="00F50026">
                              <w:rPr>
                                <w:sz w:val="14"/>
                                <w:szCs w:val="14"/>
                              </w:rPr>
                              <w:t>DE32 3482 9018 3031 0000 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C555A" id="_x0000_s1445" type="#_x0000_t202" style="position:absolute;left:0;text-align:left;margin-left:398.8pt;margin-top:460.15pt;width:117.75pt;height:23.05pt;z-index:252043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" filled="f" stroked="f">
                <v:textbox>
                  <w:txbxContent>
                    <w:p w14:paraId="60FDE6BD" w14:textId="77777777" w:rsidR="003620B0" w:rsidRPr="00F50026" w:rsidRDefault="003620B0" w:rsidP="00B62C36">
                      <w:pPr>
                        <w:pStyle w:val="Textfelder"/>
                        <w:rPr>
                          <w:sz w:val="14"/>
                          <w:szCs w:val="14"/>
                        </w:rPr>
                      </w:pPr>
                      <w:r w:rsidRPr="00F50026">
                        <w:rPr>
                          <w:sz w:val="14"/>
                          <w:szCs w:val="14"/>
                        </w:rPr>
                        <w:t>DE32 3482 9018 3031 0000 45</w:t>
                      </w:r>
                    </w:p>
                    <w:p w14:paraId="0789CF1C" w14:textId="77777777" w:rsidR="003620B0" w:rsidRDefault="003620B0"/>
                    <w:p w14:paraId="4CDB0E9B" w14:textId="77777777" w:rsidR="003620B0" w:rsidRPr="00F50026" w:rsidRDefault="003620B0" w:rsidP="00B62C36">
                      <w:pPr>
                        <w:pStyle w:val="Textfelder"/>
                        <w:rPr>
                          <w:sz w:val="14"/>
                          <w:szCs w:val="14"/>
                        </w:rPr>
                      </w:pPr>
                      <w:r w:rsidRPr="00F50026">
                        <w:rPr>
                          <w:sz w:val="14"/>
                          <w:szCs w:val="14"/>
                        </w:rPr>
                        <w:t>DE32 3482 9018 3031 0000 45</w:t>
                      </w:r>
                    </w:p>
                    <w:p w14:paraId="0ACC3B4F" w14:textId="77777777" w:rsidR="003620B0" w:rsidRDefault="003620B0"/>
                    <w:p w14:paraId="580C07DC" w14:textId="77777777" w:rsidR="003620B0" w:rsidRPr="00F50026" w:rsidRDefault="003620B0" w:rsidP="00B62C36">
                      <w:pPr>
                        <w:pStyle w:val="Textfelder"/>
                        <w:rPr>
                          <w:sz w:val="14"/>
                          <w:szCs w:val="14"/>
                        </w:rPr>
                      </w:pPr>
                      <w:r w:rsidRPr="00F50026">
                        <w:rPr>
                          <w:sz w:val="14"/>
                          <w:szCs w:val="14"/>
                        </w:rPr>
                        <w:t>DE32 3482 9018 3031 0000 45</w:t>
                      </w:r>
                    </w:p>
                    <w:p w14:paraId="60966BAC" w14:textId="77777777" w:rsidR="003620B0" w:rsidRDefault="003620B0"/>
                    <w:p w14:paraId="05AD7CC8" w14:textId="77777777" w:rsidR="003620B0" w:rsidRPr="00F50026" w:rsidRDefault="003620B0" w:rsidP="00B62C36">
                      <w:pPr>
                        <w:pStyle w:val="Textfelder"/>
                        <w:rPr>
                          <w:sz w:val="14"/>
                          <w:szCs w:val="14"/>
                        </w:rPr>
                      </w:pPr>
                      <w:r w:rsidRPr="00F50026">
                        <w:rPr>
                          <w:sz w:val="14"/>
                          <w:szCs w:val="14"/>
                        </w:rPr>
                        <w:t>DE32 3482 9018 3031 0000 45</w:t>
                      </w:r>
                    </w:p>
                  </w:txbxContent>
                </v:textbox>
                <w10:wrap type="square" anchorx="page"/>
              </v:shape>
            </w:pict>
          </mc:Fallback>
        </mc:AlternateContent>
      </w:r>
      <w:r w:rsidR="00D05CB2" w:rsidRPr="004132DA">
        <w:rPr>
          <w:noProof/>
          <w:sz w:val="28"/>
          <w:szCs w:val="28"/>
        </w:rPr>
        <mc:AlternateContent>
          <mc:Choice Requires="wps">
            <w:drawing>
              <wp:anchor distT="45720" distB="45720" distL="114300" distR="114300" simplePos="0" relativeHeight="252045312" behindDoc="0" locked="0" layoutInCell="1" allowOverlap="1" wp14:anchorId="2348ABC8" wp14:editId="35F2ECA0">
                <wp:simplePos x="0" y="0"/>
                <wp:positionH relativeFrom="column">
                  <wp:posOffset>4497189</wp:posOffset>
                </wp:positionH>
                <wp:positionV relativeFrom="paragraph">
                  <wp:posOffset>6010903</wp:posOffset>
                </wp:positionV>
                <wp:extent cx="1685290" cy="292735"/>
                <wp:effectExtent l="0" t="0" r="0" b="0"/>
                <wp:wrapSquare wrapText="bothSides"/>
                <wp:docPr id="6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29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AA0BBC2"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p w14:paraId="634FE966" w14:textId="77777777" w:rsidR="003620B0" w:rsidRDefault="003620B0"/>
                          <w:p w14:paraId="0BB9EBCA"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p w14:paraId="76974FEA" w14:textId="77777777" w:rsidR="003620B0" w:rsidRDefault="003620B0"/>
                          <w:p w14:paraId="25E1B24E"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p w14:paraId="5E821C32" w14:textId="77777777" w:rsidR="003620B0" w:rsidRDefault="003620B0"/>
                          <w:p w14:paraId="40809D67"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8ABC8" id="_x0000_s1446" type="#_x0000_t202" style="position:absolute;left:0;text-align:left;margin-left:354.1pt;margin-top:473.3pt;width:132.7pt;height:23.05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" filled="f" stroked="f">
                <v:textbox>
                  <w:txbxContent>
                    <w:p w14:paraId="5AA0BBC2"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p w14:paraId="634FE966" w14:textId="77777777" w:rsidR="003620B0" w:rsidRDefault="003620B0"/>
                    <w:p w14:paraId="0BB9EBCA"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p w14:paraId="76974FEA" w14:textId="77777777" w:rsidR="003620B0" w:rsidRDefault="003620B0"/>
                    <w:p w14:paraId="25E1B24E"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p w14:paraId="5E821C32" w14:textId="77777777" w:rsidR="003620B0" w:rsidRDefault="003620B0"/>
                    <w:p w14:paraId="40809D67"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8144" behindDoc="0" locked="0" layoutInCell="1" allowOverlap="1" wp14:anchorId="436C8F37" wp14:editId="36BF09B2">
                <wp:simplePos x="0" y="0"/>
                <wp:positionH relativeFrom="column">
                  <wp:posOffset>972820</wp:posOffset>
                </wp:positionH>
                <wp:positionV relativeFrom="paragraph">
                  <wp:posOffset>3501390</wp:posOffset>
                </wp:positionV>
                <wp:extent cx="297180" cy="292735"/>
                <wp:effectExtent l="0" t="0" r="0" b="0"/>
                <wp:wrapSquare wrapText="bothSides"/>
                <wp:docPr id="5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2E2798" w14:textId="77777777" w:rsidR="003620B0" w:rsidRDefault="003620B0" w:rsidP="0065586F">
                            <w:pPr>
                              <w:pStyle w:val="Textfelder"/>
                            </w:pPr>
                            <w:r>
                              <w:t>X</w:t>
                            </w:r>
                          </w:p>
                          <w:p w14:paraId="36B1CC5C" w14:textId="77777777" w:rsidR="003620B0" w:rsidRDefault="003620B0"/>
                          <w:p w14:paraId="5DF9AC9A" w14:textId="77777777" w:rsidR="003620B0" w:rsidRDefault="003620B0" w:rsidP="0065586F">
                            <w:pPr>
                              <w:pStyle w:val="Textfelder"/>
                            </w:pPr>
                            <w:r>
                              <w:t>X</w:t>
                            </w:r>
                          </w:p>
                          <w:p w14:paraId="4E5F7F37" w14:textId="77777777" w:rsidR="003620B0" w:rsidRDefault="003620B0"/>
                          <w:p w14:paraId="40A030B4" w14:textId="77777777" w:rsidR="003620B0" w:rsidRDefault="003620B0" w:rsidP="0065586F">
                            <w:pPr>
                              <w:pStyle w:val="Textfelder"/>
                            </w:pPr>
                            <w:r>
                              <w:t>X</w:t>
                            </w:r>
                          </w:p>
                          <w:p w14:paraId="5C794D6B" w14:textId="77777777" w:rsidR="003620B0" w:rsidRDefault="003620B0"/>
                          <w:p w14:paraId="349BEE85" w14:textId="77777777" w:rsidR="003620B0" w:rsidRDefault="003620B0"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C8F37" id="_x0000_s1447" type="#_x0000_t202" style="position:absolute;left:0;text-align:left;margin-left:76.6pt;margin-top:275.7pt;width:23.4pt;height:23.05pt;z-index:25203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" filled="f" stroked="f">
                <v:textbox>
                  <w:txbxContent>
                    <w:p w14:paraId="652E2798" w14:textId="77777777" w:rsidR="003620B0" w:rsidRDefault="003620B0" w:rsidP="0065586F">
                      <w:pPr>
                        <w:pStyle w:val="Textfelder"/>
                      </w:pPr>
                      <w:r>
                        <w:t>X</w:t>
                      </w:r>
                    </w:p>
                    <w:p w14:paraId="36B1CC5C" w14:textId="77777777" w:rsidR="003620B0" w:rsidRDefault="003620B0"/>
                    <w:p w14:paraId="5DF9AC9A" w14:textId="77777777" w:rsidR="003620B0" w:rsidRDefault="003620B0" w:rsidP="0065586F">
                      <w:pPr>
                        <w:pStyle w:val="Textfelder"/>
                      </w:pPr>
                      <w:r>
                        <w:t>X</w:t>
                      </w:r>
                    </w:p>
                    <w:p w14:paraId="4E5F7F37" w14:textId="77777777" w:rsidR="003620B0" w:rsidRDefault="003620B0"/>
                    <w:p w14:paraId="40A030B4" w14:textId="77777777" w:rsidR="003620B0" w:rsidRDefault="003620B0" w:rsidP="0065586F">
                      <w:pPr>
                        <w:pStyle w:val="Textfelder"/>
                      </w:pPr>
                      <w:r>
                        <w:t>X</w:t>
                      </w:r>
                    </w:p>
                    <w:p w14:paraId="5C794D6B" w14:textId="77777777" w:rsidR="003620B0" w:rsidRDefault="003620B0"/>
                    <w:p w14:paraId="349BEE85" w14:textId="77777777" w:rsidR="003620B0" w:rsidRDefault="003620B0" w:rsidP="0065586F">
                      <w:pPr>
                        <w:pStyle w:val="Textfelder"/>
                      </w:pPr>
                      <w:r>
                        <w:t>X</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7120" behindDoc="0" locked="0" layoutInCell="1" allowOverlap="1" wp14:anchorId="59E3CDE6" wp14:editId="135EE166">
                <wp:simplePos x="0" y="0"/>
                <wp:positionH relativeFrom="column">
                  <wp:posOffset>736600</wp:posOffset>
                </wp:positionH>
                <wp:positionV relativeFrom="paragraph">
                  <wp:posOffset>3052445</wp:posOffset>
                </wp:positionV>
                <wp:extent cx="297180" cy="292735"/>
                <wp:effectExtent l="0" t="0" r="0" b="0"/>
                <wp:wrapSquare wrapText="bothSides"/>
                <wp:docPr id="5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3D3F54" w14:textId="77777777" w:rsidR="003620B0" w:rsidRDefault="003620B0" w:rsidP="0065586F">
                            <w:pPr>
                              <w:pStyle w:val="Textfelder"/>
                            </w:pPr>
                            <w:r>
                              <w:t>X</w:t>
                            </w:r>
                          </w:p>
                          <w:p w14:paraId="7BB3590C" w14:textId="77777777" w:rsidR="003620B0" w:rsidRDefault="003620B0"/>
                          <w:p w14:paraId="2A6C11E7" w14:textId="77777777" w:rsidR="003620B0" w:rsidRDefault="003620B0" w:rsidP="0065586F">
                            <w:pPr>
                              <w:pStyle w:val="Textfelder"/>
                            </w:pPr>
                            <w:r>
                              <w:t>X</w:t>
                            </w:r>
                          </w:p>
                          <w:p w14:paraId="0EF79E2B" w14:textId="77777777" w:rsidR="003620B0" w:rsidRDefault="003620B0"/>
                          <w:p w14:paraId="4C7B8387" w14:textId="77777777" w:rsidR="003620B0" w:rsidRDefault="003620B0" w:rsidP="0065586F">
                            <w:pPr>
                              <w:pStyle w:val="Textfelder"/>
                            </w:pPr>
                            <w:r>
                              <w:t>X</w:t>
                            </w:r>
                          </w:p>
                          <w:p w14:paraId="3971BCD1" w14:textId="77777777" w:rsidR="003620B0" w:rsidRDefault="003620B0"/>
                          <w:p w14:paraId="5B65718B" w14:textId="77777777" w:rsidR="003620B0" w:rsidRDefault="003620B0"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3CDE6" id="_x0000_s1448" type="#_x0000_t202" style="position:absolute;left:0;text-align:left;margin-left:58pt;margin-top:240.35pt;width:23.4pt;height:23.05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" filled="f" stroked="f">
                <v:textbox>
                  <w:txbxContent>
                    <w:p w14:paraId="4F3D3F54" w14:textId="77777777" w:rsidR="003620B0" w:rsidRDefault="003620B0" w:rsidP="0065586F">
                      <w:pPr>
                        <w:pStyle w:val="Textfelder"/>
                      </w:pPr>
                      <w:r>
                        <w:t>X</w:t>
                      </w:r>
                    </w:p>
                    <w:p w14:paraId="7BB3590C" w14:textId="77777777" w:rsidR="003620B0" w:rsidRDefault="003620B0"/>
                    <w:p w14:paraId="2A6C11E7" w14:textId="77777777" w:rsidR="003620B0" w:rsidRDefault="003620B0" w:rsidP="0065586F">
                      <w:pPr>
                        <w:pStyle w:val="Textfelder"/>
                      </w:pPr>
                      <w:r>
                        <w:t>X</w:t>
                      </w:r>
                    </w:p>
                    <w:p w14:paraId="0EF79E2B" w14:textId="77777777" w:rsidR="003620B0" w:rsidRDefault="003620B0"/>
                    <w:p w14:paraId="4C7B8387" w14:textId="77777777" w:rsidR="003620B0" w:rsidRDefault="003620B0" w:rsidP="0065586F">
                      <w:pPr>
                        <w:pStyle w:val="Textfelder"/>
                      </w:pPr>
                      <w:r>
                        <w:t>X</w:t>
                      </w:r>
                    </w:p>
                    <w:p w14:paraId="3971BCD1" w14:textId="77777777" w:rsidR="003620B0" w:rsidRDefault="003620B0"/>
                    <w:p w14:paraId="5B65718B" w14:textId="77777777" w:rsidR="003620B0" w:rsidRDefault="003620B0" w:rsidP="0065586F">
                      <w:pPr>
                        <w:pStyle w:val="Textfelder"/>
                      </w:pPr>
                      <w:r>
                        <w:t>X</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4048" behindDoc="0" locked="0" layoutInCell="1" allowOverlap="1" wp14:anchorId="39F9CEA9" wp14:editId="3F7A039C">
                <wp:simplePos x="0" y="0"/>
                <wp:positionH relativeFrom="column">
                  <wp:posOffset>4497070</wp:posOffset>
                </wp:positionH>
                <wp:positionV relativeFrom="paragraph">
                  <wp:posOffset>1084580</wp:posOffset>
                </wp:positionV>
                <wp:extent cx="1451610" cy="292735"/>
                <wp:effectExtent l="0" t="0" r="0" b="0"/>
                <wp:wrapSquare wrapText="bothSides"/>
                <wp:docPr id="5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161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52F4D6" w14:textId="77777777" w:rsidR="003620B0" w:rsidRDefault="003620B0" w:rsidP="0065586F">
                            <w:pPr>
                              <w:pStyle w:val="Textfelder"/>
                            </w:pPr>
                            <w:r>
                              <w:t>Dachdecker</w:t>
                            </w:r>
                          </w:p>
                          <w:p w14:paraId="3987B199" w14:textId="77777777" w:rsidR="003620B0" w:rsidRDefault="003620B0"/>
                          <w:p w14:paraId="25B51E2A" w14:textId="77777777" w:rsidR="003620B0" w:rsidRDefault="003620B0" w:rsidP="0065586F">
                            <w:pPr>
                              <w:pStyle w:val="Textfelder"/>
                            </w:pPr>
                            <w:r>
                              <w:t>Dachdecker</w:t>
                            </w:r>
                          </w:p>
                          <w:p w14:paraId="3052F418" w14:textId="77777777" w:rsidR="003620B0" w:rsidRDefault="003620B0"/>
                          <w:p w14:paraId="796B1774" w14:textId="77777777" w:rsidR="003620B0" w:rsidRDefault="003620B0" w:rsidP="0065586F">
                            <w:pPr>
                              <w:pStyle w:val="Textfelder"/>
                            </w:pPr>
                            <w:r>
                              <w:t>Dachdecker</w:t>
                            </w:r>
                          </w:p>
                          <w:p w14:paraId="1C6FBC12" w14:textId="77777777" w:rsidR="003620B0" w:rsidRDefault="003620B0"/>
                          <w:p w14:paraId="058ECCFE" w14:textId="77777777" w:rsidR="003620B0" w:rsidRDefault="003620B0" w:rsidP="0065586F">
                            <w:pPr>
                              <w:pStyle w:val="Textfelder"/>
                            </w:pPr>
                            <w:r>
                              <w:t>Dachdecker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9CEA9" id="_x0000_s1449" type="#_x0000_t202" style="position:absolute;left:0;text-align:left;margin-left:354.1pt;margin-top:85.4pt;width:114.3pt;height:23.05pt;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" filled="f" stroked="f">
                <v:textbox>
                  <w:txbxContent>
                    <w:p w14:paraId="7052F4D6" w14:textId="77777777" w:rsidR="003620B0" w:rsidRDefault="003620B0" w:rsidP="0065586F">
                      <w:pPr>
                        <w:pStyle w:val="Textfelder"/>
                      </w:pPr>
                      <w:r>
                        <w:t>Dachdecker</w:t>
                      </w:r>
                    </w:p>
                    <w:p w14:paraId="3987B199" w14:textId="77777777" w:rsidR="003620B0" w:rsidRDefault="003620B0"/>
                    <w:p w14:paraId="25B51E2A" w14:textId="77777777" w:rsidR="003620B0" w:rsidRDefault="003620B0" w:rsidP="0065586F">
                      <w:pPr>
                        <w:pStyle w:val="Textfelder"/>
                      </w:pPr>
                      <w:r>
                        <w:t>Dachdecker</w:t>
                      </w:r>
                    </w:p>
                    <w:p w14:paraId="3052F418" w14:textId="77777777" w:rsidR="003620B0" w:rsidRDefault="003620B0"/>
                    <w:p w14:paraId="796B1774" w14:textId="77777777" w:rsidR="003620B0" w:rsidRDefault="003620B0" w:rsidP="0065586F">
                      <w:pPr>
                        <w:pStyle w:val="Textfelder"/>
                      </w:pPr>
                      <w:r>
                        <w:t>Dachdecker</w:t>
                      </w:r>
                    </w:p>
                    <w:p w14:paraId="1C6FBC12" w14:textId="77777777" w:rsidR="003620B0" w:rsidRDefault="003620B0"/>
                    <w:p w14:paraId="058ECCFE" w14:textId="77777777" w:rsidR="003620B0" w:rsidRDefault="003620B0" w:rsidP="0065586F">
                      <w:pPr>
                        <w:pStyle w:val="Textfelder"/>
                      </w:pPr>
                      <w:r>
                        <w:t>Dachdecker</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3024" behindDoc="0" locked="0" layoutInCell="1" allowOverlap="1" wp14:anchorId="46E945D2" wp14:editId="7E28746F">
                <wp:simplePos x="0" y="0"/>
                <wp:positionH relativeFrom="column">
                  <wp:posOffset>4503420</wp:posOffset>
                </wp:positionH>
                <wp:positionV relativeFrom="paragraph">
                  <wp:posOffset>902970</wp:posOffset>
                </wp:positionV>
                <wp:extent cx="1397635" cy="292735"/>
                <wp:effectExtent l="0" t="0" r="0" b="0"/>
                <wp:wrapSquare wrapText="bothSides"/>
                <wp:docPr id="5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4C2EA8" w14:textId="77777777" w:rsidR="003620B0" w:rsidRDefault="003620B0" w:rsidP="0065586F">
                            <w:pPr>
                              <w:pStyle w:val="Textfelder"/>
                            </w:pPr>
                            <w:r>
                              <w:t>28.04.1979</w:t>
                            </w:r>
                          </w:p>
                          <w:p w14:paraId="79A69EAC" w14:textId="77777777" w:rsidR="003620B0" w:rsidRDefault="003620B0"/>
                          <w:p w14:paraId="08221CCE" w14:textId="77777777" w:rsidR="003620B0" w:rsidRDefault="003620B0" w:rsidP="0065586F">
                            <w:pPr>
                              <w:pStyle w:val="Textfelder"/>
                            </w:pPr>
                            <w:r>
                              <w:t>28.04.1979</w:t>
                            </w:r>
                          </w:p>
                          <w:p w14:paraId="1FB7C91B" w14:textId="77777777" w:rsidR="003620B0" w:rsidRDefault="003620B0"/>
                          <w:p w14:paraId="68AAC21C" w14:textId="77777777" w:rsidR="003620B0" w:rsidRDefault="003620B0" w:rsidP="0065586F">
                            <w:pPr>
                              <w:pStyle w:val="Textfelder"/>
                            </w:pPr>
                            <w:r>
                              <w:t>28.04.1979</w:t>
                            </w:r>
                          </w:p>
                          <w:p w14:paraId="79E599F0" w14:textId="77777777" w:rsidR="003620B0" w:rsidRDefault="003620B0"/>
                          <w:p w14:paraId="784F905C" w14:textId="77777777" w:rsidR="003620B0" w:rsidRDefault="003620B0" w:rsidP="0065586F">
                            <w:pPr>
                              <w:pStyle w:val="Textfelder"/>
                            </w:pPr>
                            <w:r>
                              <w:t>28.04.1979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E945D2" id="_x0000_s1450" type="#_x0000_t202" style="position:absolute;left:0;text-align:left;margin-left:354.6pt;margin-top:71.1pt;width:110.05pt;height:23.05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" filled="f" stroked="f">
                <v:textbox>
                  <w:txbxContent>
                    <w:p w14:paraId="044C2EA8" w14:textId="77777777" w:rsidR="003620B0" w:rsidRDefault="003620B0" w:rsidP="0065586F">
                      <w:pPr>
                        <w:pStyle w:val="Textfelder"/>
                      </w:pPr>
                      <w:r>
                        <w:t>28.04.1979</w:t>
                      </w:r>
                    </w:p>
                    <w:p w14:paraId="79A69EAC" w14:textId="77777777" w:rsidR="003620B0" w:rsidRDefault="003620B0"/>
                    <w:p w14:paraId="08221CCE" w14:textId="77777777" w:rsidR="003620B0" w:rsidRDefault="003620B0" w:rsidP="0065586F">
                      <w:pPr>
                        <w:pStyle w:val="Textfelder"/>
                      </w:pPr>
                      <w:r>
                        <w:t>28.04.1979</w:t>
                      </w:r>
                    </w:p>
                    <w:p w14:paraId="1FB7C91B" w14:textId="77777777" w:rsidR="003620B0" w:rsidRDefault="003620B0"/>
                    <w:p w14:paraId="68AAC21C" w14:textId="77777777" w:rsidR="003620B0" w:rsidRDefault="003620B0" w:rsidP="0065586F">
                      <w:pPr>
                        <w:pStyle w:val="Textfelder"/>
                      </w:pPr>
                      <w:r>
                        <w:t>28.04.1979</w:t>
                      </w:r>
                    </w:p>
                    <w:p w14:paraId="79E599F0" w14:textId="77777777" w:rsidR="003620B0" w:rsidRDefault="003620B0"/>
                    <w:p w14:paraId="784F905C" w14:textId="77777777" w:rsidR="003620B0" w:rsidRDefault="003620B0" w:rsidP="0065586F">
                      <w:pPr>
                        <w:pStyle w:val="Textfelder"/>
                      </w:pPr>
                      <w:r>
                        <w:t>28.04.1979</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6880" behindDoc="0" locked="0" layoutInCell="1" allowOverlap="1" wp14:anchorId="7107BCC8" wp14:editId="50E24B9A">
                <wp:simplePos x="0" y="0"/>
                <wp:positionH relativeFrom="column">
                  <wp:posOffset>1750695</wp:posOffset>
                </wp:positionH>
                <wp:positionV relativeFrom="paragraph">
                  <wp:posOffset>1084580</wp:posOffset>
                </wp:positionV>
                <wp:extent cx="1520190" cy="303530"/>
                <wp:effectExtent l="0" t="0" r="0" b="1270"/>
                <wp:wrapSquare wrapText="bothSides"/>
                <wp:docPr id="5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190" cy="3035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1F87AC" w14:textId="77777777" w:rsidR="003620B0" w:rsidRDefault="003620B0" w:rsidP="0065586F">
                            <w:pPr>
                              <w:pStyle w:val="Textfelder"/>
                            </w:pPr>
                            <w:r>
                              <w:t>Hagedorn, Erich</w:t>
                            </w:r>
                          </w:p>
                          <w:p w14:paraId="6AA4942B" w14:textId="77777777" w:rsidR="003620B0" w:rsidRDefault="003620B0"/>
                          <w:p w14:paraId="46D528C9" w14:textId="77777777" w:rsidR="003620B0" w:rsidRDefault="003620B0" w:rsidP="0065586F">
                            <w:pPr>
                              <w:pStyle w:val="Textfelder"/>
                            </w:pPr>
                            <w:r>
                              <w:t>Hagedorn, Erich</w:t>
                            </w:r>
                          </w:p>
                          <w:p w14:paraId="7A8A87D3" w14:textId="77777777" w:rsidR="003620B0" w:rsidRDefault="003620B0"/>
                          <w:p w14:paraId="2F899D91" w14:textId="77777777" w:rsidR="003620B0" w:rsidRDefault="003620B0" w:rsidP="0065586F">
                            <w:pPr>
                              <w:pStyle w:val="Textfelder"/>
                            </w:pPr>
                            <w:r>
                              <w:t>Hagedorn, Erich</w:t>
                            </w:r>
                          </w:p>
                          <w:p w14:paraId="4D6E9D84" w14:textId="77777777" w:rsidR="003620B0" w:rsidRDefault="003620B0"/>
                          <w:p w14:paraId="279DA2A0" w14:textId="77777777" w:rsidR="003620B0" w:rsidRDefault="003620B0" w:rsidP="0065586F">
                            <w:pPr>
                              <w:pStyle w:val="Textfelder"/>
                            </w:pPr>
                            <w:r>
                              <w:t>Hagedorn, Erich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7BCC8" id="_x0000_s1451" type="#_x0000_t202" style="position:absolute;left:0;text-align:left;margin-left:137.85pt;margin-top:85.4pt;width:119.7pt;height:23.9pt;z-index:25202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" filled="f" stroked="f">
                <v:textbox>
                  <w:txbxContent>
                    <w:p w14:paraId="0E1F87AC" w14:textId="77777777" w:rsidR="003620B0" w:rsidRDefault="003620B0" w:rsidP="0065586F">
                      <w:pPr>
                        <w:pStyle w:val="Textfelder"/>
                      </w:pPr>
                      <w:r>
                        <w:t>Hagedorn, Erich</w:t>
                      </w:r>
                    </w:p>
                    <w:p w14:paraId="6AA4942B" w14:textId="77777777" w:rsidR="003620B0" w:rsidRDefault="003620B0"/>
                    <w:p w14:paraId="46D528C9" w14:textId="77777777" w:rsidR="003620B0" w:rsidRDefault="003620B0" w:rsidP="0065586F">
                      <w:pPr>
                        <w:pStyle w:val="Textfelder"/>
                      </w:pPr>
                      <w:r>
                        <w:t>Hagedorn, Erich</w:t>
                      </w:r>
                    </w:p>
                    <w:p w14:paraId="7A8A87D3" w14:textId="77777777" w:rsidR="003620B0" w:rsidRDefault="003620B0"/>
                    <w:p w14:paraId="2F899D91" w14:textId="77777777" w:rsidR="003620B0" w:rsidRDefault="003620B0" w:rsidP="0065586F">
                      <w:pPr>
                        <w:pStyle w:val="Textfelder"/>
                      </w:pPr>
                      <w:r>
                        <w:t>Hagedorn, Erich</w:t>
                      </w:r>
                    </w:p>
                    <w:p w14:paraId="4D6E9D84" w14:textId="77777777" w:rsidR="003620B0" w:rsidRDefault="003620B0"/>
                    <w:p w14:paraId="279DA2A0" w14:textId="77777777" w:rsidR="003620B0" w:rsidRDefault="003620B0" w:rsidP="0065586F">
                      <w:pPr>
                        <w:pStyle w:val="Textfelder"/>
                      </w:pPr>
                      <w:r>
                        <w:t>Hagedorn, Erich</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5072" behindDoc="0" locked="0" layoutInCell="1" allowOverlap="1" wp14:anchorId="147B3208" wp14:editId="553B23A3">
                <wp:simplePos x="0" y="0"/>
                <wp:positionH relativeFrom="column">
                  <wp:posOffset>4488180</wp:posOffset>
                </wp:positionH>
                <wp:positionV relativeFrom="paragraph">
                  <wp:posOffset>1266190</wp:posOffset>
                </wp:positionV>
                <wp:extent cx="1624330" cy="292735"/>
                <wp:effectExtent l="0" t="0" r="0" b="0"/>
                <wp:wrapSquare wrapText="bothSides"/>
                <wp:docPr id="5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433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316F2E" w14:textId="77777777" w:rsidR="003620B0" w:rsidRDefault="003620B0" w:rsidP="0065586F">
                            <w:pPr>
                              <w:pStyle w:val="Textfelder"/>
                            </w:pPr>
                            <w:r>
                              <w:t>01573/75464376</w:t>
                            </w:r>
                          </w:p>
                          <w:p w14:paraId="2B830377" w14:textId="77777777" w:rsidR="003620B0" w:rsidRDefault="003620B0"/>
                          <w:p w14:paraId="5C28B835" w14:textId="77777777" w:rsidR="003620B0" w:rsidRDefault="003620B0" w:rsidP="0065586F">
                            <w:pPr>
                              <w:pStyle w:val="Textfelder"/>
                            </w:pPr>
                            <w:r>
                              <w:t>01573/75464376</w:t>
                            </w:r>
                          </w:p>
                          <w:p w14:paraId="212FAA23" w14:textId="77777777" w:rsidR="003620B0" w:rsidRDefault="003620B0"/>
                          <w:p w14:paraId="3C9ED53C" w14:textId="77777777" w:rsidR="003620B0" w:rsidRDefault="003620B0" w:rsidP="0065586F">
                            <w:pPr>
                              <w:pStyle w:val="Textfelder"/>
                            </w:pPr>
                            <w:r>
                              <w:t>01573/75464376</w:t>
                            </w:r>
                          </w:p>
                          <w:p w14:paraId="34673471" w14:textId="77777777" w:rsidR="003620B0" w:rsidRDefault="003620B0"/>
                          <w:p w14:paraId="76539E20" w14:textId="77777777" w:rsidR="003620B0" w:rsidRDefault="003620B0" w:rsidP="0065586F">
                            <w:pPr>
                              <w:pStyle w:val="Textfelder"/>
                            </w:pPr>
                            <w:r>
                              <w:t>01573/75464376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B3208" id="_x0000_s1452" type="#_x0000_t202" style="position:absolute;left:0;text-align:left;margin-left:353.4pt;margin-top:99.7pt;width:127.9pt;height:23.05pt;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" filled="f" stroked="f">
                <v:textbox>
                  <w:txbxContent>
                    <w:p w14:paraId="48316F2E" w14:textId="77777777" w:rsidR="003620B0" w:rsidRDefault="003620B0" w:rsidP="0065586F">
                      <w:pPr>
                        <w:pStyle w:val="Textfelder"/>
                      </w:pPr>
                      <w:r>
                        <w:t>01573/75464376</w:t>
                      </w:r>
                    </w:p>
                    <w:p w14:paraId="2B830377" w14:textId="77777777" w:rsidR="003620B0" w:rsidRDefault="003620B0"/>
                    <w:p w14:paraId="5C28B835" w14:textId="77777777" w:rsidR="003620B0" w:rsidRDefault="003620B0" w:rsidP="0065586F">
                      <w:pPr>
                        <w:pStyle w:val="Textfelder"/>
                      </w:pPr>
                      <w:r>
                        <w:t>01573/75464376</w:t>
                      </w:r>
                    </w:p>
                    <w:p w14:paraId="212FAA23" w14:textId="77777777" w:rsidR="003620B0" w:rsidRDefault="003620B0"/>
                    <w:p w14:paraId="3C9ED53C" w14:textId="77777777" w:rsidR="003620B0" w:rsidRDefault="003620B0" w:rsidP="0065586F">
                      <w:pPr>
                        <w:pStyle w:val="Textfelder"/>
                      </w:pPr>
                      <w:r>
                        <w:t>01573/75464376</w:t>
                      </w:r>
                    </w:p>
                    <w:p w14:paraId="34673471" w14:textId="77777777" w:rsidR="003620B0" w:rsidRDefault="003620B0"/>
                    <w:p w14:paraId="76539E20" w14:textId="77777777" w:rsidR="003620B0" w:rsidRDefault="003620B0" w:rsidP="0065586F">
                      <w:pPr>
                        <w:pStyle w:val="Textfelder"/>
                      </w:pPr>
                      <w:r>
                        <w:t>01573/75464376</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0976" behindDoc="0" locked="0" layoutInCell="1" allowOverlap="1" wp14:anchorId="58D31009" wp14:editId="341B11B8">
                <wp:simplePos x="0" y="0"/>
                <wp:positionH relativeFrom="column">
                  <wp:posOffset>1899285</wp:posOffset>
                </wp:positionH>
                <wp:positionV relativeFrom="paragraph">
                  <wp:posOffset>1858645</wp:posOffset>
                </wp:positionV>
                <wp:extent cx="297180" cy="292735"/>
                <wp:effectExtent l="0" t="0" r="0" b="0"/>
                <wp:wrapSquare wrapText="bothSides"/>
                <wp:docPr id="5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182382" w14:textId="77777777" w:rsidR="003620B0" w:rsidRDefault="003620B0" w:rsidP="0065586F">
                            <w:pPr>
                              <w:pStyle w:val="Textfelder"/>
                            </w:pPr>
                            <w:r>
                              <w:t>X</w:t>
                            </w:r>
                          </w:p>
                          <w:p w14:paraId="2B16E3FB" w14:textId="77777777" w:rsidR="003620B0" w:rsidRDefault="003620B0"/>
                          <w:p w14:paraId="2834EA8A" w14:textId="77777777" w:rsidR="003620B0" w:rsidRDefault="003620B0" w:rsidP="0065586F">
                            <w:pPr>
                              <w:pStyle w:val="Textfelder"/>
                            </w:pPr>
                            <w:r>
                              <w:t>X</w:t>
                            </w:r>
                          </w:p>
                          <w:p w14:paraId="111683DE" w14:textId="77777777" w:rsidR="003620B0" w:rsidRDefault="003620B0"/>
                          <w:p w14:paraId="27CDA1AC" w14:textId="77777777" w:rsidR="003620B0" w:rsidRDefault="003620B0" w:rsidP="0065586F">
                            <w:pPr>
                              <w:pStyle w:val="Textfelder"/>
                            </w:pPr>
                            <w:r>
                              <w:t>X</w:t>
                            </w:r>
                          </w:p>
                          <w:p w14:paraId="16C0004B" w14:textId="77777777" w:rsidR="003620B0" w:rsidRDefault="003620B0"/>
                          <w:p w14:paraId="5ED7ECF0" w14:textId="77777777" w:rsidR="003620B0" w:rsidRDefault="003620B0"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31009" id="_x0000_s1453" type="#_x0000_t202" style="position:absolute;left:0;text-align:left;margin-left:149.55pt;margin-top:146.35pt;width:23.4pt;height:23.05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" filled="f" stroked="f">
                <v:textbox>
                  <w:txbxContent>
                    <w:p w14:paraId="1A182382" w14:textId="77777777" w:rsidR="003620B0" w:rsidRDefault="003620B0" w:rsidP="0065586F">
                      <w:pPr>
                        <w:pStyle w:val="Textfelder"/>
                      </w:pPr>
                      <w:r>
                        <w:t>X</w:t>
                      </w:r>
                    </w:p>
                    <w:p w14:paraId="2B16E3FB" w14:textId="77777777" w:rsidR="003620B0" w:rsidRDefault="003620B0"/>
                    <w:p w14:paraId="2834EA8A" w14:textId="77777777" w:rsidR="003620B0" w:rsidRDefault="003620B0" w:rsidP="0065586F">
                      <w:pPr>
                        <w:pStyle w:val="Textfelder"/>
                      </w:pPr>
                      <w:r>
                        <w:t>X</w:t>
                      </w:r>
                    </w:p>
                    <w:p w14:paraId="111683DE" w14:textId="77777777" w:rsidR="003620B0" w:rsidRDefault="003620B0"/>
                    <w:p w14:paraId="27CDA1AC" w14:textId="77777777" w:rsidR="003620B0" w:rsidRDefault="003620B0" w:rsidP="0065586F">
                      <w:pPr>
                        <w:pStyle w:val="Textfelder"/>
                      </w:pPr>
                      <w:r>
                        <w:t>X</w:t>
                      </w:r>
                    </w:p>
                    <w:p w14:paraId="16C0004B" w14:textId="77777777" w:rsidR="003620B0" w:rsidRDefault="003620B0"/>
                    <w:p w14:paraId="5ED7ECF0" w14:textId="77777777" w:rsidR="003620B0" w:rsidRDefault="003620B0" w:rsidP="0065586F">
                      <w:pPr>
                        <w:pStyle w:val="Textfelder"/>
                      </w:pPr>
                      <w:r>
                        <w:t>X</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9952" behindDoc="0" locked="0" layoutInCell="1" allowOverlap="1" wp14:anchorId="0D83A1A1" wp14:editId="0DDC528A">
                <wp:simplePos x="0" y="0"/>
                <wp:positionH relativeFrom="column">
                  <wp:posOffset>1757680</wp:posOffset>
                </wp:positionH>
                <wp:positionV relativeFrom="paragraph">
                  <wp:posOffset>1447800</wp:posOffset>
                </wp:positionV>
                <wp:extent cx="1728470" cy="292735"/>
                <wp:effectExtent l="0" t="0" r="0" b="0"/>
                <wp:wrapSquare wrapText="bothSides"/>
                <wp:docPr id="6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3C3F9D" w14:textId="77777777" w:rsidR="003620B0" w:rsidRDefault="003620B0" w:rsidP="0065586F">
                            <w:pPr>
                              <w:pStyle w:val="Textfelder"/>
                            </w:pPr>
                            <w:r>
                              <w:t>39267 Mühlstadt</w:t>
                            </w:r>
                          </w:p>
                          <w:p w14:paraId="1261350B" w14:textId="77777777" w:rsidR="003620B0" w:rsidRDefault="003620B0"/>
                          <w:p w14:paraId="363C93A7" w14:textId="77777777" w:rsidR="003620B0" w:rsidRDefault="003620B0" w:rsidP="0065586F">
                            <w:pPr>
                              <w:pStyle w:val="Textfelder"/>
                            </w:pPr>
                            <w:r>
                              <w:t>39267 Mühlstadt</w:t>
                            </w:r>
                          </w:p>
                          <w:p w14:paraId="4CF95166" w14:textId="77777777" w:rsidR="003620B0" w:rsidRDefault="003620B0"/>
                          <w:p w14:paraId="13B486D5" w14:textId="77777777" w:rsidR="003620B0" w:rsidRDefault="003620B0" w:rsidP="0065586F">
                            <w:pPr>
                              <w:pStyle w:val="Textfelder"/>
                            </w:pPr>
                            <w:r>
                              <w:t>39267 Mühlstadt</w:t>
                            </w:r>
                          </w:p>
                          <w:p w14:paraId="0FA54584" w14:textId="77777777" w:rsidR="003620B0" w:rsidRDefault="003620B0"/>
                          <w:p w14:paraId="52688BE7" w14:textId="77777777" w:rsidR="003620B0" w:rsidRDefault="003620B0" w:rsidP="0065586F">
                            <w:pPr>
                              <w:pStyle w:val="Textfelder"/>
                            </w:pPr>
                            <w:r>
                              <w:t>39267 Mühlstadt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3A1A1" id="_x0000_s1454" type="#_x0000_t202" style="position:absolute;left:0;text-align:left;margin-left:138.4pt;margin-top:114pt;width:136.1pt;height:23.05pt;z-index:25202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" filled="f" stroked="f">
                <v:textbox>
                  <w:txbxContent>
                    <w:p w14:paraId="303C3F9D" w14:textId="77777777" w:rsidR="003620B0" w:rsidRDefault="003620B0" w:rsidP="0065586F">
                      <w:pPr>
                        <w:pStyle w:val="Textfelder"/>
                      </w:pPr>
                      <w:r>
                        <w:t>39267 Mühlstadt</w:t>
                      </w:r>
                    </w:p>
                    <w:p w14:paraId="1261350B" w14:textId="77777777" w:rsidR="003620B0" w:rsidRDefault="003620B0"/>
                    <w:p w14:paraId="363C93A7" w14:textId="77777777" w:rsidR="003620B0" w:rsidRDefault="003620B0" w:rsidP="0065586F">
                      <w:pPr>
                        <w:pStyle w:val="Textfelder"/>
                      </w:pPr>
                      <w:r>
                        <w:t>39267 Mühlstadt</w:t>
                      </w:r>
                    </w:p>
                    <w:p w14:paraId="4CF95166" w14:textId="77777777" w:rsidR="003620B0" w:rsidRDefault="003620B0"/>
                    <w:p w14:paraId="13B486D5" w14:textId="77777777" w:rsidR="003620B0" w:rsidRDefault="003620B0" w:rsidP="0065586F">
                      <w:pPr>
                        <w:pStyle w:val="Textfelder"/>
                      </w:pPr>
                      <w:r>
                        <w:t>39267 Mühlstadt</w:t>
                      </w:r>
                    </w:p>
                    <w:p w14:paraId="0FA54584" w14:textId="77777777" w:rsidR="003620B0" w:rsidRDefault="003620B0"/>
                    <w:p w14:paraId="52688BE7" w14:textId="77777777" w:rsidR="003620B0" w:rsidRDefault="003620B0" w:rsidP="0065586F">
                      <w:pPr>
                        <w:pStyle w:val="Textfelder"/>
                      </w:pPr>
                      <w:r>
                        <w:t>39267 Mühlstadt</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8928" behindDoc="0" locked="0" layoutInCell="1" allowOverlap="1" wp14:anchorId="585742AF" wp14:editId="26A62983">
                <wp:simplePos x="0" y="0"/>
                <wp:positionH relativeFrom="column">
                  <wp:posOffset>1753235</wp:posOffset>
                </wp:positionH>
                <wp:positionV relativeFrom="paragraph">
                  <wp:posOffset>1266190</wp:posOffset>
                </wp:positionV>
                <wp:extent cx="1642110" cy="292735"/>
                <wp:effectExtent l="0" t="0" r="0" b="0"/>
                <wp:wrapSquare wrapText="bothSides"/>
                <wp:docPr id="6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11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1BD2002" w14:textId="77777777" w:rsidR="003620B0" w:rsidRDefault="003620B0" w:rsidP="0065586F">
                            <w:pPr>
                              <w:pStyle w:val="Textfelder"/>
                            </w:pPr>
                            <w:r>
                              <w:t>Wilhelmsaue 22</w:t>
                            </w:r>
                          </w:p>
                          <w:p w14:paraId="6F81B854" w14:textId="77777777" w:rsidR="003620B0" w:rsidRDefault="003620B0"/>
                          <w:p w14:paraId="5E8952EB" w14:textId="77777777" w:rsidR="003620B0" w:rsidRDefault="003620B0" w:rsidP="0065586F">
                            <w:pPr>
                              <w:pStyle w:val="Textfelder"/>
                            </w:pPr>
                            <w:r>
                              <w:t>Wilhelmsaue 22</w:t>
                            </w:r>
                          </w:p>
                          <w:p w14:paraId="553EEA7F" w14:textId="77777777" w:rsidR="003620B0" w:rsidRDefault="003620B0"/>
                          <w:p w14:paraId="69B6DDE8" w14:textId="77777777" w:rsidR="003620B0" w:rsidRDefault="003620B0" w:rsidP="0065586F">
                            <w:pPr>
                              <w:pStyle w:val="Textfelder"/>
                            </w:pPr>
                            <w:r>
                              <w:t>Wilhelmsaue 22</w:t>
                            </w:r>
                          </w:p>
                          <w:p w14:paraId="276BE9F8" w14:textId="77777777" w:rsidR="003620B0" w:rsidRDefault="003620B0"/>
                          <w:p w14:paraId="71FB9D04" w14:textId="77777777" w:rsidR="003620B0" w:rsidRDefault="003620B0" w:rsidP="0065586F">
                            <w:pPr>
                              <w:pStyle w:val="Textfelder"/>
                            </w:pPr>
                            <w:r>
                              <w:t>Wilhelmsaue 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742AF" id="_x0000_s1455" type="#_x0000_t202" style="position:absolute;left:0;text-align:left;margin-left:138.05pt;margin-top:99.7pt;width:129.3pt;height:23.05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" filled="f" stroked="f">
                <v:textbox>
                  <w:txbxContent>
                    <w:p w14:paraId="21BD2002" w14:textId="77777777" w:rsidR="003620B0" w:rsidRDefault="003620B0" w:rsidP="0065586F">
                      <w:pPr>
                        <w:pStyle w:val="Textfelder"/>
                      </w:pPr>
                      <w:r>
                        <w:t>Wilhelmsaue 22</w:t>
                      </w:r>
                    </w:p>
                    <w:p w14:paraId="6F81B854" w14:textId="77777777" w:rsidR="003620B0" w:rsidRDefault="003620B0"/>
                    <w:p w14:paraId="5E8952EB" w14:textId="77777777" w:rsidR="003620B0" w:rsidRDefault="003620B0" w:rsidP="0065586F">
                      <w:pPr>
                        <w:pStyle w:val="Textfelder"/>
                      </w:pPr>
                      <w:r>
                        <w:t>Wilhelmsaue 22</w:t>
                      </w:r>
                    </w:p>
                    <w:p w14:paraId="553EEA7F" w14:textId="77777777" w:rsidR="003620B0" w:rsidRDefault="003620B0"/>
                    <w:p w14:paraId="69B6DDE8" w14:textId="77777777" w:rsidR="003620B0" w:rsidRDefault="003620B0" w:rsidP="0065586F">
                      <w:pPr>
                        <w:pStyle w:val="Textfelder"/>
                      </w:pPr>
                      <w:r>
                        <w:t>Wilhelmsaue 22</w:t>
                      </w:r>
                    </w:p>
                    <w:p w14:paraId="276BE9F8" w14:textId="77777777" w:rsidR="003620B0" w:rsidRDefault="003620B0"/>
                    <w:p w14:paraId="71FB9D04" w14:textId="77777777" w:rsidR="003620B0" w:rsidRDefault="003620B0" w:rsidP="0065586F">
                      <w:pPr>
                        <w:pStyle w:val="Textfelder"/>
                      </w:pPr>
                      <w:r>
                        <w:t>Wilhelmsaue 22</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5856" behindDoc="0" locked="0" layoutInCell="1" allowOverlap="1" wp14:anchorId="4F935CAF" wp14:editId="63577419">
                <wp:simplePos x="0" y="0"/>
                <wp:positionH relativeFrom="column">
                  <wp:posOffset>2411095</wp:posOffset>
                </wp:positionH>
                <wp:positionV relativeFrom="paragraph">
                  <wp:posOffset>895985</wp:posOffset>
                </wp:positionV>
                <wp:extent cx="297180" cy="292735"/>
                <wp:effectExtent l="0" t="0" r="0" b="0"/>
                <wp:wrapSquare wrapText="bothSides"/>
                <wp:docPr id="6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B9DEFC" w14:textId="77777777" w:rsidR="003620B0" w:rsidRDefault="003620B0" w:rsidP="0065586F">
                            <w:pPr>
                              <w:pStyle w:val="Textfelder"/>
                            </w:pPr>
                            <w:r>
                              <w:t>X</w:t>
                            </w:r>
                          </w:p>
                          <w:p w14:paraId="10AC4FE7" w14:textId="77777777" w:rsidR="003620B0" w:rsidRDefault="003620B0"/>
                          <w:p w14:paraId="3D82090A" w14:textId="77777777" w:rsidR="003620B0" w:rsidRDefault="003620B0" w:rsidP="0065586F">
                            <w:pPr>
                              <w:pStyle w:val="Textfelder"/>
                            </w:pPr>
                            <w:r>
                              <w:t>X</w:t>
                            </w:r>
                          </w:p>
                          <w:p w14:paraId="40A1A058" w14:textId="77777777" w:rsidR="003620B0" w:rsidRDefault="003620B0"/>
                          <w:p w14:paraId="13913666" w14:textId="77777777" w:rsidR="003620B0" w:rsidRDefault="003620B0" w:rsidP="0065586F">
                            <w:pPr>
                              <w:pStyle w:val="Textfelder"/>
                            </w:pPr>
                            <w:r>
                              <w:t>X</w:t>
                            </w:r>
                          </w:p>
                          <w:p w14:paraId="44E0A625" w14:textId="77777777" w:rsidR="003620B0" w:rsidRDefault="003620B0"/>
                          <w:p w14:paraId="7952B108" w14:textId="77777777" w:rsidR="003620B0" w:rsidRDefault="003620B0"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35CAF" id="_x0000_s1456" type="#_x0000_t202" style="position:absolute;left:0;text-align:left;margin-left:189.85pt;margin-top:70.55pt;width:23.4pt;height:23.05pt;z-index:25202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" filled="f" stroked="f">
                <v:textbox>
                  <w:txbxContent>
                    <w:p w14:paraId="57B9DEFC" w14:textId="77777777" w:rsidR="003620B0" w:rsidRDefault="003620B0" w:rsidP="0065586F">
                      <w:pPr>
                        <w:pStyle w:val="Textfelder"/>
                      </w:pPr>
                      <w:r>
                        <w:t>X</w:t>
                      </w:r>
                    </w:p>
                    <w:p w14:paraId="10AC4FE7" w14:textId="77777777" w:rsidR="003620B0" w:rsidRDefault="003620B0"/>
                    <w:p w14:paraId="3D82090A" w14:textId="77777777" w:rsidR="003620B0" w:rsidRDefault="003620B0" w:rsidP="0065586F">
                      <w:pPr>
                        <w:pStyle w:val="Textfelder"/>
                      </w:pPr>
                      <w:r>
                        <w:t>X</w:t>
                      </w:r>
                    </w:p>
                    <w:p w14:paraId="40A1A058" w14:textId="77777777" w:rsidR="003620B0" w:rsidRDefault="003620B0"/>
                    <w:p w14:paraId="13913666" w14:textId="77777777" w:rsidR="003620B0" w:rsidRDefault="003620B0" w:rsidP="0065586F">
                      <w:pPr>
                        <w:pStyle w:val="Textfelder"/>
                      </w:pPr>
                      <w:r>
                        <w:t>X</w:t>
                      </w:r>
                    </w:p>
                    <w:p w14:paraId="44E0A625" w14:textId="77777777" w:rsidR="003620B0" w:rsidRDefault="003620B0"/>
                    <w:p w14:paraId="7952B108" w14:textId="77777777" w:rsidR="003620B0" w:rsidRDefault="003620B0" w:rsidP="0065586F">
                      <w:pPr>
                        <w:pStyle w:val="Textfelder"/>
                      </w:pPr>
                      <w:r>
                        <w:t>X</w:t>
                      </w:r>
                    </w:p>
                  </w:txbxContent>
                </v:textbox>
                <w10:wrap type="square"/>
              </v:shape>
            </w:pict>
          </mc:Fallback>
        </mc:AlternateContent>
      </w:r>
    </w:p>
    <w:p w14:paraId="2AABF61B" w14:textId="77777777" w:rsidR="001515D1" w:rsidRDefault="001515D1" w:rsidP="00520AFB">
      <w:pPr>
        <w:spacing w:after="128"/>
        <w:rPr>
          <w:sz w:val="28"/>
          <w:szCs w:val="28"/>
        </w:rPr>
        <w:sectPr w:rsidR="001515D1" w:rsidSect="00434A63">
          <w:headerReference w:type="first" r:id="rId205"/>
          <w:pgSz w:w="11900" w:h="16840"/>
          <w:pgMar w:top="2835" w:right="851" w:bottom="1134" w:left="851" w:header="709" w:footer="454" w:gutter="0"/>
          <w:cols w:space="708"/>
          <w:titlePg/>
          <w:docGrid w:linePitch="360"/>
        </w:sectPr>
      </w:pPr>
    </w:p>
    <w:p w14:paraId="220D2F32" w14:textId="77777777" w:rsidR="002C4408" w:rsidRDefault="002C4408" w:rsidP="002C4408">
      <w:pPr>
        <w:rPr>
          <w:rFonts w:eastAsia="Times New Roman"/>
        </w:rPr>
      </w:pPr>
      <w:r>
        <w:rPr>
          <w:rFonts w:eastAsia="Times New Roman"/>
        </w:rPr>
        <w:lastRenderedPageBreak/>
        <w:t>Lernziel: Die Lernenden werden für Vertragsabschlüsse und die dabei wichtig</w:t>
      </w:r>
      <w:r w:rsidR="004D0006">
        <w:rPr>
          <w:rFonts w:eastAsia="Times New Roman"/>
        </w:rPr>
        <w:t>st</w:t>
      </w:r>
      <w:r>
        <w:rPr>
          <w:rFonts w:eastAsia="Times New Roman"/>
        </w:rPr>
        <w:t>en Aspekte sensibilisiert.</w:t>
      </w:r>
    </w:p>
    <w:p w14:paraId="6ED84C48" w14:textId="77777777" w:rsidR="002C4408" w:rsidRDefault="002C4408" w:rsidP="002C4408">
      <w:pPr>
        <w:rPr>
          <w:rFonts w:eastAsia="Times New Roman"/>
        </w:rPr>
      </w:pPr>
      <w:r>
        <w:rPr>
          <w:rFonts w:eastAsia="Times New Roman"/>
        </w:rPr>
        <w:t>Die Lernenden lernen folgende Kernbotschaften:</w:t>
      </w:r>
    </w:p>
    <w:p w14:paraId="7AF34C0E" w14:textId="77777777" w:rsidR="002C4408" w:rsidRDefault="002C4408" w:rsidP="002C4408">
      <w:pPr>
        <w:rPr>
          <w:rFonts w:eastAsia="Times New Roman"/>
        </w:rPr>
      </w:pPr>
      <w:r>
        <w:rPr>
          <w:rFonts w:eastAsia="Times New Roman"/>
        </w:rPr>
        <w:t>Kernbotschaft 1: Zu den Konditionen eines Vertrags gehören Kosten, Versicherungssumme und Versicherungsobjekt.</w:t>
      </w:r>
    </w:p>
    <w:p w14:paraId="62B9B67C" w14:textId="77777777" w:rsidR="002C4408" w:rsidRPr="00A177F4" w:rsidRDefault="002C4408" w:rsidP="002C4408">
      <w:pPr>
        <w:rPr>
          <w:rFonts w:eastAsia="Times New Roman"/>
        </w:rPr>
      </w:pPr>
      <w:r>
        <w:rPr>
          <w:rFonts w:eastAsia="Times New Roman"/>
        </w:rPr>
        <w:t>Kernbotschaft 2: Verträge sollten nur in einer angenehmen und seriösen Umgebung abgeschlossen werden, in der ein gründliches Lesen der Vertragsbedingungen möglich ist.</w:t>
      </w:r>
    </w:p>
    <w:p w14:paraId="099AA790" w14:textId="77777777" w:rsidR="002C4408" w:rsidRPr="00A177F4" w:rsidRDefault="002C4408" w:rsidP="002C4408">
      <w:pPr>
        <w:rPr>
          <w:rFonts w:eastAsia="Times New Roman"/>
        </w:rPr>
      </w:pPr>
    </w:p>
    <w:p w14:paraId="0D1B041A" w14:textId="77777777" w:rsidR="002C4408" w:rsidRPr="009A4C06" w:rsidRDefault="002C4408" w:rsidP="002C4408">
      <w:pPr>
        <w:rPr>
          <w:rFonts w:eastAsia="Times New Roman"/>
          <w:bCs/>
        </w:rPr>
      </w:pPr>
      <w:r>
        <w:rPr>
          <w:rFonts w:eastAsia="Times New Roman"/>
          <w:bCs/>
        </w:rPr>
        <w:t xml:space="preserve">Vorgeschlagener </w:t>
      </w:r>
      <w:r w:rsidRPr="009A4C06">
        <w:rPr>
          <w:rFonts w:eastAsia="Times New Roman"/>
          <w:bCs/>
        </w:rPr>
        <w:t xml:space="preserve">Ablauf: </w:t>
      </w:r>
    </w:p>
    <w:p w14:paraId="6079032E" w14:textId="77777777" w:rsidR="002C4408" w:rsidRDefault="002C4408" w:rsidP="002C4408">
      <w:pPr>
        <w:rPr>
          <w:rFonts w:eastAsia="Times New Roman"/>
          <w:bCs/>
        </w:rPr>
      </w:pPr>
      <w:r>
        <w:rPr>
          <w:rFonts w:eastAsia="Times New Roman"/>
          <w:bCs/>
        </w:rPr>
        <w:t xml:space="preserve">Verteilen Sie </w:t>
      </w:r>
      <w:r w:rsidRPr="00335DC7">
        <w:rPr>
          <w:rFonts w:eastAsia="Times New Roman"/>
          <w:bCs/>
          <w:color w:val="000000" w:themeColor="text1"/>
        </w:rPr>
        <w:t>d</w:t>
      </w:r>
      <w:r>
        <w:rPr>
          <w:rFonts w:eastAsia="Times New Roman"/>
          <w:bCs/>
          <w:color w:val="000000" w:themeColor="text1"/>
        </w:rPr>
        <w:t>ie</w:t>
      </w:r>
      <w:r w:rsidRPr="00335DC7">
        <w:rPr>
          <w:rFonts w:eastAsia="Times New Roman"/>
          <w:bCs/>
          <w:color w:val="000000" w:themeColor="text1"/>
        </w:rPr>
        <w:t xml:space="preserve"> Arbeitsb</w:t>
      </w:r>
      <w:r>
        <w:rPr>
          <w:rFonts w:eastAsia="Times New Roman"/>
          <w:bCs/>
          <w:color w:val="000000" w:themeColor="text1"/>
        </w:rPr>
        <w:t>ögen</w:t>
      </w:r>
      <w:r w:rsidRPr="00335DC7">
        <w:rPr>
          <w:rFonts w:eastAsia="Times New Roman"/>
          <w:bCs/>
          <w:color w:val="000000" w:themeColor="text1"/>
        </w:rPr>
        <w:t xml:space="preserve"> „Einen </w:t>
      </w:r>
      <w:r>
        <w:rPr>
          <w:rFonts w:eastAsia="Times New Roman"/>
          <w:bCs/>
        </w:rPr>
        <w:t xml:space="preserve">Versicherungsvertrag abschließen 1“ und „Einen Versicherungsvertrag abschließen 2“. Hierbei können Sie zwischen den Alpha-Levels 2 und 3-4 differenzieren. </w:t>
      </w:r>
    </w:p>
    <w:p w14:paraId="1D7BDC39" w14:textId="77777777" w:rsidR="002C4408" w:rsidRDefault="002C4408" w:rsidP="002C4408">
      <w:pPr>
        <w:rPr>
          <w:rFonts w:eastAsia="Times New Roman"/>
          <w:bCs/>
        </w:rPr>
      </w:pPr>
      <w:r>
        <w:rPr>
          <w:rFonts w:eastAsia="Times New Roman"/>
          <w:bCs/>
        </w:rPr>
        <w:t xml:space="preserve">Die Lernenden auf Alpha-Level 2 lesen </w:t>
      </w:r>
      <w:r w:rsidR="00025ABD">
        <w:rPr>
          <w:rFonts w:eastAsia="Times New Roman"/>
          <w:bCs/>
        </w:rPr>
        <w:t>die Arbeitsbögen</w:t>
      </w:r>
      <w:r>
        <w:rPr>
          <w:rFonts w:eastAsia="Times New Roman"/>
          <w:bCs/>
        </w:rPr>
        <w:t xml:space="preserve"> </w:t>
      </w:r>
      <w:r w:rsidRPr="00335DC7">
        <w:rPr>
          <w:rFonts w:eastAsia="Times New Roman"/>
          <w:bCs/>
          <w:color w:val="000000" w:themeColor="text1"/>
        </w:rPr>
        <w:t xml:space="preserve">„Einen </w:t>
      </w:r>
      <w:r>
        <w:rPr>
          <w:rFonts w:eastAsia="Times New Roman"/>
          <w:bCs/>
        </w:rPr>
        <w:t>Versicherungsvertrag abschließen 1“ und füllen die Lücken mit den vorgegebenen Wörtern aus. Die Lernenden auf Alpha-Level 3-4 lesen d</w:t>
      </w:r>
      <w:r w:rsidR="00025ABD">
        <w:rPr>
          <w:rFonts w:eastAsia="Times New Roman"/>
          <w:bCs/>
        </w:rPr>
        <w:t>ie</w:t>
      </w:r>
      <w:r>
        <w:rPr>
          <w:rFonts w:eastAsia="Times New Roman"/>
          <w:bCs/>
        </w:rPr>
        <w:t xml:space="preserve"> Arbeitsb</w:t>
      </w:r>
      <w:r w:rsidR="00025ABD">
        <w:rPr>
          <w:rFonts w:eastAsia="Times New Roman"/>
          <w:bCs/>
        </w:rPr>
        <w:t>ö</w:t>
      </w:r>
      <w:r>
        <w:rPr>
          <w:rFonts w:eastAsia="Times New Roman"/>
          <w:bCs/>
        </w:rPr>
        <w:t>gen „Einen Versicherungsvertrag abschließen 2“ und beantworten anschließend die Fragen zum Text zur Verständnisüberprüfung.</w:t>
      </w:r>
    </w:p>
    <w:p w14:paraId="33BC2863" w14:textId="77777777" w:rsidR="002C4408" w:rsidRDefault="002C4408" w:rsidP="00320712">
      <w:pPr>
        <w:rPr>
          <w:rFonts w:eastAsia="Times New Roman"/>
          <w:bCs/>
          <w:color w:val="000000" w:themeColor="text1"/>
        </w:rPr>
      </w:pPr>
      <w:r>
        <w:rPr>
          <w:rFonts w:eastAsia="Times New Roman"/>
          <w:bCs/>
        </w:rPr>
        <w:t>Verteilen Sie anschließend an alle Lernenden den Arbeitsbogen</w:t>
      </w:r>
      <w:r w:rsidRPr="00BC078E">
        <w:rPr>
          <w:rFonts w:eastAsia="Times New Roman"/>
          <w:bCs/>
          <w:color w:val="000000" w:themeColor="text1"/>
        </w:rPr>
        <w:t xml:space="preserve"> </w:t>
      </w:r>
      <w:r w:rsidRPr="00335DC7">
        <w:rPr>
          <w:rFonts w:eastAsia="Times New Roman"/>
          <w:bCs/>
          <w:color w:val="000000" w:themeColor="text1"/>
        </w:rPr>
        <w:t>„</w:t>
      </w:r>
      <w:r>
        <w:rPr>
          <w:rFonts w:eastAsia="Times New Roman"/>
          <w:bCs/>
          <w:color w:val="000000" w:themeColor="text1"/>
        </w:rPr>
        <w:t xml:space="preserve">Einen Versicherungsvertrag kontrollieren“. </w:t>
      </w:r>
      <w:r w:rsidR="004802DC">
        <w:rPr>
          <w:rFonts w:eastAsia="Times New Roman"/>
          <w:bCs/>
          <w:color w:val="000000" w:themeColor="text1"/>
        </w:rPr>
        <w:t xml:space="preserve">Der Arbeitsbogen ist aufgrund der Textkomplexität für Lernende auf Alpha-Level 3-4 konzipiert. </w:t>
      </w:r>
      <w:r>
        <w:rPr>
          <w:rFonts w:eastAsia="Times New Roman"/>
          <w:bCs/>
          <w:color w:val="000000" w:themeColor="text1"/>
        </w:rPr>
        <w:t xml:space="preserve">Die Lernenden lesen </w:t>
      </w:r>
      <w:r w:rsidR="004802DC">
        <w:rPr>
          <w:rFonts w:eastAsia="Times New Roman"/>
          <w:bCs/>
          <w:color w:val="000000" w:themeColor="text1"/>
        </w:rPr>
        <w:t xml:space="preserve">in Partnerarbeit </w:t>
      </w:r>
      <w:r>
        <w:rPr>
          <w:rFonts w:eastAsia="Times New Roman"/>
          <w:bCs/>
          <w:color w:val="000000" w:themeColor="text1"/>
        </w:rPr>
        <w:t>den fiktiven Vertrag und arbeiten Informationen zu den Kosten, Fristen, Zahlungsweisen etc. heraus.</w:t>
      </w:r>
    </w:p>
    <w:p w14:paraId="546621D9" w14:textId="77777777" w:rsidR="002C4408" w:rsidRDefault="002C4408" w:rsidP="002C4408">
      <w:pPr>
        <w:rPr>
          <w:rFonts w:eastAsia="Times New Roman"/>
          <w:bCs/>
          <w:color w:val="000000" w:themeColor="text1"/>
        </w:rPr>
      </w:pPr>
      <w:r>
        <w:rPr>
          <w:rFonts w:eastAsia="Times New Roman"/>
          <w:bCs/>
          <w:color w:val="000000" w:themeColor="text1"/>
        </w:rPr>
        <w:t>Im Plenum können Sie anschließend folgende Fragen stellen:</w:t>
      </w:r>
    </w:p>
    <w:p w14:paraId="6D2D7166" w14:textId="77777777" w:rsidR="002C4408" w:rsidRPr="004524D2" w:rsidRDefault="002C4408" w:rsidP="002C4408">
      <w:pPr>
        <w:pStyle w:val="Listenabsatz"/>
        <w:numPr>
          <w:ilvl w:val="0"/>
          <w:numId w:val="12"/>
        </w:numPr>
        <w:spacing w:after="0" w:line="360" w:lineRule="auto"/>
        <w:ind w:left="851"/>
        <w:rPr>
          <w:rFonts w:eastAsia="Times New Roman" w:cs="Arial"/>
          <w:bCs/>
          <w:color w:val="000000" w:themeColor="text1"/>
          <w:sz w:val="24"/>
          <w:szCs w:val="28"/>
        </w:rPr>
      </w:pPr>
      <w:r w:rsidRPr="004524D2">
        <w:rPr>
          <w:rFonts w:eastAsia="Times New Roman" w:cs="Arial"/>
          <w:bCs/>
          <w:color w:val="000000" w:themeColor="text1"/>
          <w:sz w:val="24"/>
          <w:szCs w:val="28"/>
        </w:rPr>
        <w:t>Wie sind Sie bei der Suche nach relevanten Informationen vorgegangen?</w:t>
      </w:r>
    </w:p>
    <w:p w14:paraId="036441A8" w14:textId="77777777" w:rsidR="002C4408" w:rsidRPr="004524D2" w:rsidRDefault="002C4408" w:rsidP="002C4408">
      <w:pPr>
        <w:pStyle w:val="Listenabsatz"/>
        <w:numPr>
          <w:ilvl w:val="0"/>
          <w:numId w:val="12"/>
        </w:numPr>
        <w:spacing w:after="0" w:line="360" w:lineRule="auto"/>
        <w:ind w:left="851"/>
        <w:rPr>
          <w:rFonts w:eastAsia="Times New Roman" w:cs="Arial"/>
          <w:bCs/>
          <w:color w:val="000000" w:themeColor="text1"/>
          <w:sz w:val="24"/>
          <w:szCs w:val="28"/>
        </w:rPr>
      </w:pPr>
      <w:r w:rsidRPr="004524D2">
        <w:rPr>
          <w:rFonts w:eastAsia="Times New Roman" w:cs="Arial"/>
          <w:bCs/>
          <w:color w:val="000000" w:themeColor="text1"/>
          <w:sz w:val="24"/>
          <w:szCs w:val="28"/>
        </w:rPr>
        <w:t>Welche Informationen haben Sie herausgearbeitet?</w:t>
      </w:r>
    </w:p>
    <w:p w14:paraId="38377737" w14:textId="77777777" w:rsidR="008748CA" w:rsidRDefault="002C4408" w:rsidP="002C4408">
      <w:pPr>
        <w:pStyle w:val="Listenabsatz"/>
        <w:numPr>
          <w:ilvl w:val="0"/>
          <w:numId w:val="12"/>
        </w:numPr>
        <w:spacing w:after="0" w:line="360" w:lineRule="auto"/>
        <w:ind w:left="851"/>
        <w:rPr>
          <w:rFonts w:eastAsia="Times New Roman" w:cs="Arial"/>
          <w:bCs/>
          <w:color w:val="000000" w:themeColor="text1"/>
          <w:sz w:val="24"/>
          <w:szCs w:val="28"/>
        </w:rPr>
        <w:sectPr w:rsidR="008748CA" w:rsidSect="00434A63">
          <w:headerReference w:type="first" r:id="rId206"/>
          <w:pgSz w:w="11900" w:h="16840"/>
          <w:pgMar w:top="2835" w:right="851" w:bottom="1134" w:left="851" w:header="709" w:footer="454" w:gutter="0"/>
          <w:cols w:space="708"/>
          <w:titlePg/>
          <w:docGrid w:linePitch="360"/>
        </w:sectPr>
      </w:pPr>
      <w:r w:rsidRPr="00AF113B">
        <w:rPr>
          <w:rFonts w:eastAsia="Times New Roman" w:cs="Arial"/>
          <w:bCs/>
          <w:color w:val="000000" w:themeColor="text1"/>
          <w:sz w:val="24"/>
          <w:szCs w:val="28"/>
        </w:rPr>
        <w:t>Was hat Ihnen Schwierigkeiten bereitet?</w:t>
      </w:r>
    </w:p>
    <w:p w14:paraId="42E540C3" w14:textId="77777777" w:rsidR="00F82E24" w:rsidRPr="00C60D49" w:rsidRDefault="00F82E24" w:rsidP="00F82E24">
      <w:pPr>
        <w:rPr>
          <w:sz w:val="28"/>
        </w:rPr>
      </w:pPr>
      <w:r>
        <w:rPr>
          <w:noProof/>
          <w:sz w:val="28"/>
          <w:szCs w:val="28"/>
        </w:rPr>
        <w:lastRenderedPageBreak/>
        <w:drawing>
          <wp:anchor distT="0" distB="0" distL="114300" distR="114300" simplePos="0" relativeHeight="252072960" behindDoc="0" locked="0" layoutInCell="1" allowOverlap="1" wp14:anchorId="2D0DCAB6" wp14:editId="0526639D">
            <wp:simplePos x="0" y="0"/>
            <wp:positionH relativeFrom="margin">
              <wp:posOffset>-180340</wp:posOffset>
            </wp:positionH>
            <wp:positionV relativeFrom="paragraph">
              <wp:posOffset>-90170</wp:posOffset>
            </wp:positionV>
            <wp:extent cx="367200" cy="367200"/>
            <wp:effectExtent l="0" t="0" r="0" b="0"/>
            <wp:wrapNone/>
            <wp:docPr id="790" name="Grafik 79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BA3256">
        <w:rPr>
          <w:noProof/>
          <w:sz w:val="28"/>
          <w:szCs w:val="28"/>
        </w:rPr>
        <mc:AlternateContent>
          <mc:Choice Requires="wps">
            <w:drawing>
              <wp:anchor distT="45720" distB="45720" distL="114300" distR="114300" simplePos="0" relativeHeight="252054528" behindDoc="0" locked="0" layoutInCell="1" allowOverlap="1" wp14:anchorId="2CC83A0E" wp14:editId="1867F185">
                <wp:simplePos x="0" y="0"/>
                <wp:positionH relativeFrom="margin">
                  <wp:posOffset>2202815</wp:posOffset>
                </wp:positionH>
                <wp:positionV relativeFrom="paragraph">
                  <wp:posOffset>483870</wp:posOffset>
                </wp:positionV>
                <wp:extent cx="612000" cy="323850"/>
                <wp:effectExtent l="19050" t="19050" r="36195" b="38100"/>
                <wp:wrapSquare wrapText="bothSides"/>
                <wp:docPr id="7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3850"/>
                        </a:xfrm>
                        <a:custGeom>
                          <a:avLst/>
                          <a:gdLst>
                            <a:gd name="connsiteX0" fmla="*/ 0 w 612000"/>
                            <a:gd name="connsiteY0" fmla="*/ 0 h 323850"/>
                            <a:gd name="connsiteX1" fmla="*/ 612000 w 612000"/>
                            <a:gd name="connsiteY1" fmla="*/ 0 h 323850"/>
                            <a:gd name="connsiteX2" fmla="*/ 612000 w 612000"/>
                            <a:gd name="connsiteY2" fmla="*/ 323850 h 323850"/>
                            <a:gd name="connsiteX3" fmla="*/ 0 w 612000"/>
                            <a:gd name="connsiteY3" fmla="*/ 323850 h 323850"/>
                            <a:gd name="connsiteX4" fmla="*/ 0 w 612000"/>
                            <a:gd name="connsiteY4" fmla="*/ 0 h 323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3850" fill="none" extrusionOk="0">
                              <a:moveTo>
                                <a:pt x="0" y="0"/>
                              </a:moveTo>
                              <a:cubicBezTo>
                                <a:pt x="166619" y="29456"/>
                                <a:pt x="472530" y="-7342"/>
                                <a:pt x="612000" y="0"/>
                              </a:cubicBezTo>
                              <a:cubicBezTo>
                                <a:pt x="598077" y="151693"/>
                                <a:pt x="602319" y="180442"/>
                                <a:pt x="612000" y="323850"/>
                              </a:cubicBezTo>
                              <a:cubicBezTo>
                                <a:pt x="427670" y="327753"/>
                                <a:pt x="230694" y="305382"/>
                                <a:pt x="0" y="323850"/>
                              </a:cubicBezTo>
                              <a:cubicBezTo>
                                <a:pt x="-15715" y="193804"/>
                                <a:pt x="-5430" y="115377"/>
                                <a:pt x="0" y="0"/>
                              </a:cubicBezTo>
                              <a:close/>
                            </a:path>
                            <a:path w="612000" h="323850" stroke="0" extrusionOk="0">
                              <a:moveTo>
                                <a:pt x="0" y="0"/>
                              </a:moveTo>
                              <a:cubicBezTo>
                                <a:pt x="259955" y="-5687"/>
                                <a:pt x="424689" y="10808"/>
                                <a:pt x="612000" y="0"/>
                              </a:cubicBezTo>
                              <a:cubicBezTo>
                                <a:pt x="606934" y="123788"/>
                                <a:pt x="626945" y="164079"/>
                                <a:pt x="612000" y="323850"/>
                              </a:cubicBezTo>
                              <a:cubicBezTo>
                                <a:pt x="370687" y="336099"/>
                                <a:pt x="162932" y="306592"/>
                                <a:pt x="0" y="323850"/>
                              </a:cubicBezTo>
                              <a:cubicBezTo>
                                <a:pt x="-6992" y="213965"/>
                                <a:pt x="1178" y="1073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670402538">
                                <a:prstGeom prst="rect">
                                  <a:avLst/>
                                </a:prstGeom>
                                <ask:type>
                                  <ask:lineSketchFreehand/>
                                </ask:type>
                              </ask:lineSketchStyleProps>
                            </a:ext>
                          </a:extLst>
                        </a:ln>
                      </wps:spPr>
                      <wps:txbx>
                        <w:txbxContent>
                          <w:p w14:paraId="64970FAF" w14:textId="77777777" w:rsidR="003620B0" w:rsidRPr="00EA22F6" w:rsidRDefault="003620B0" w:rsidP="00F82E24">
                            <w:pPr>
                              <w:pStyle w:val="Textfelder"/>
                            </w:pPr>
                            <w:r w:rsidRPr="00EE3C86">
                              <w:rPr>
                                <w:rStyle w:val="TextfelderZchn"/>
                              </w:rPr>
                              <w:t>Hall</w:t>
                            </w:r>
                            <w:r>
                              <w:t>o</w:t>
                            </w:r>
                          </w:p>
                          <w:p w14:paraId="12419600" w14:textId="77777777" w:rsidR="003620B0" w:rsidRDefault="003620B0"/>
                          <w:p w14:paraId="79244747" w14:textId="77777777" w:rsidR="003620B0" w:rsidRPr="00EA22F6" w:rsidRDefault="003620B0" w:rsidP="00F82E24">
                            <w:pPr>
                              <w:pStyle w:val="Textfelder"/>
                            </w:pPr>
                            <w:r w:rsidRPr="00EE3C86">
                              <w:rPr>
                                <w:rStyle w:val="TextfelderZchn"/>
                              </w:rPr>
                              <w:t>Hall</w:t>
                            </w:r>
                            <w:r>
                              <w:t>o</w:t>
                            </w:r>
                          </w:p>
                          <w:p w14:paraId="7FCF615B" w14:textId="77777777" w:rsidR="003620B0" w:rsidRDefault="003620B0"/>
                          <w:p w14:paraId="51D6D5EC" w14:textId="77777777" w:rsidR="003620B0" w:rsidRPr="00EA22F6" w:rsidRDefault="003620B0" w:rsidP="00F82E24">
                            <w:pPr>
                              <w:pStyle w:val="Textfelder"/>
                            </w:pPr>
                            <w:r w:rsidRPr="00EE3C86">
                              <w:rPr>
                                <w:rStyle w:val="TextfelderZchn"/>
                              </w:rPr>
                              <w:t>Hall</w:t>
                            </w:r>
                            <w:r>
                              <w:t>o</w:t>
                            </w:r>
                          </w:p>
                          <w:p w14:paraId="39D98DEF" w14:textId="77777777" w:rsidR="003620B0" w:rsidRDefault="003620B0"/>
                          <w:p w14:paraId="6A26E370" w14:textId="77777777" w:rsidR="003620B0" w:rsidRPr="00EA22F6" w:rsidRDefault="003620B0" w:rsidP="00F82E24">
                            <w:pPr>
                              <w:pStyle w:val="Textfelder"/>
                            </w:pPr>
                            <w:r w:rsidRPr="00EE3C86">
                              <w:rPr>
                                <w:rStyle w:val="TextfelderZchn"/>
                              </w:rPr>
                              <w:t>Hall</w:t>
                            </w:r>
                            <w: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83A0E" id="_x0000_s1457" style="position:absolute;left:0;text-align:left;margin-left:173.45pt;margin-top:38.1pt;width:48.2pt;height:25.5pt;z-index:252054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1200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" adj="-11796480,,5400" path="m,nfc166619,29456,472530,-7342,612000,v-13923,151693,-9681,180442,,323850c427670,327753,230694,305382,,323850,-15715,193804,-5430,115377,,xem,nsc259955,-5687,424689,10808,612000,v-5066,123788,14945,164079,,323850c370687,336099,162932,306592,,323850,-6992,213965,1178,107327,,xe">
                <v:stroke joinstyle="miter"/>
                <v:formulas/>
                <v:path o:extrusionok="f" o:connecttype="custom" o:connectlocs="0,0;612000,0;612000,323850;0,323850;0,0" o:connectangles="0,0,0,0,0" textboxrect="0,0,612000,323850"/>
                <v:textbox>
                  <w:txbxContent>
                    <w:p w14:paraId="64970FAF" w14:textId="77777777" w:rsidR="003620B0" w:rsidRPr="00EA22F6" w:rsidRDefault="003620B0" w:rsidP="00F82E24">
                      <w:pPr>
                        <w:pStyle w:val="Textfelder"/>
                      </w:pPr>
                      <w:r w:rsidRPr="00EE3C86">
                        <w:rPr>
                          <w:rStyle w:val="TextfelderZchn"/>
                        </w:rPr>
                        <w:t>Hall</w:t>
                      </w:r>
                      <w:r>
                        <w:t>o</w:t>
                      </w:r>
                    </w:p>
                    <w:p w14:paraId="12419600" w14:textId="77777777" w:rsidR="003620B0" w:rsidRDefault="003620B0"/>
                    <w:p w14:paraId="79244747" w14:textId="77777777" w:rsidR="003620B0" w:rsidRPr="00EA22F6" w:rsidRDefault="003620B0" w:rsidP="00F82E24">
                      <w:pPr>
                        <w:pStyle w:val="Textfelder"/>
                      </w:pPr>
                      <w:r w:rsidRPr="00EE3C86">
                        <w:rPr>
                          <w:rStyle w:val="TextfelderZchn"/>
                        </w:rPr>
                        <w:t>Hall</w:t>
                      </w:r>
                      <w:r>
                        <w:t>o</w:t>
                      </w:r>
                    </w:p>
                    <w:p w14:paraId="7FCF615B" w14:textId="77777777" w:rsidR="003620B0" w:rsidRDefault="003620B0"/>
                    <w:p w14:paraId="51D6D5EC" w14:textId="77777777" w:rsidR="003620B0" w:rsidRPr="00EA22F6" w:rsidRDefault="003620B0" w:rsidP="00F82E24">
                      <w:pPr>
                        <w:pStyle w:val="Textfelder"/>
                      </w:pPr>
                      <w:r w:rsidRPr="00EE3C86">
                        <w:rPr>
                          <w:rStyle w:val="TextfelderZchn"/>
                        </w:rPr>
                        <w:t>Hall</w:t>
                      </w:r>
                      <w:r>
                        <w:t>o</w:t>
                      </w:r>
                    </w:p>
                    <w:p w14:paraId="39D98DEF" w14:textId="77777777" w:rsidR="003620B0" w:rsidRDefault="003620B0"/>
                    <w:p w14:paraId="6A26E370" w14:textId="77777777" w:rsidR="003620B0" w:rsidRPr="00EA22F6" w:rsidRDefault="003620B0" w:rsidP="00F82E24">
                      <w:pPr>
                        <w:pStyle w:val="Textfelder"/>
                      </w:pPr>
                      <w:r w:rsidRPr="00EE3C86">
                        <w:rPr>
                          <w:rStyle w:val="TextfelderZchn"/>
                        </w:rPr>
                        <w:t>Hall</w:t>
                      </w:r>
                      <w:r>
                        <w:t>o</w:t>
                      </w:r>
                    </w:p>
                  </w:txbxContent>
                </v:textbox>
                <w10:wrap type="square" anchorx="margin"/>
              </v:shape>
            </w:pict>
          </mc:Fallback>
        </mc:AlternateContent>
      </w:r>
      <w:r w:rsidRPr="00C60D49">
        <w:rPr>
          <w:sz w:val="28"/>
        </w:rPr>
        <w:t>Vervollständigen Sie das Vertragsgespräch</w:t>
      </w:r>
      <w:r>
        <w:rPr>
          <w:sz w:val="28"/>
        </w:rPr>
        <w:t xml:space="preserve"> mit den Wörtern aus den Kästen! </w:t>
      </w:r>
    </w:p>
    <w:p w14:paraId="6FF25320"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51456" behindDoc="0" locked="0" layoutInCell="1" allowOverlap="1" wp14:anchorId="66A94B43" wp14:editId="07B94247">
                <wp:simplePos x="0" y="0"/>
                <wp:positionH relativeFrom="margin">
                  <wp:posOffset>3656965</wp:posOffset>
                </wp:positionH>
                <wp:positionV relativeFrom="paragraph">
                  <wp:posOffset>55880</wp:posOffset>
                </wp:positionV>
                <wp:extent cx="936000" cy="333375"/>
                <wp:effectExtent l="19050" t="19050" r="35560" b="47625"/>
                <wp:wrapSquare wrapText="bothSides"/>
                <wp:docPr id="7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33375"/>
                        </a:xfrm>
                        <a:custGeom>
                          <a:avLst/>
                          <a:gdLst>
                            <a:gd name="connsiteX0" fmla="*/ 0 w 936000"/>
                            <a:gd name="connsiteY0" fmla="*/ 0 h 333375"/>
                            <a:gd name="connsiteX1" fmla="*/ 458640 w 936000"/>
                            <a:gd name="connsiteY1" fmla="*/ 0 h 333375"/>
                            <a:gd name="connsiteX2" fmla="*/ 936000 w 936000"/>
                            <a:gd name="connsiteY2" fmla="*/ 0 h 333375"/>
                            <a:gd name="connsiteX3" fmla="*/ 936000 w 936000"/>
                            <a:gd name="connsiteY3" fmla="*/ 333375 h 333375"/>
                            <a:gd name="connsiteX4" fmla="*/ 486720 w 936000"/>
                            <a:gd name="connsiteY4" fmla="*/ 333375 h 333375"/>
                            <a:gd name="connsiteX5" fmla="*/ 0 w 936000"/>
                            <a:gd name="connsiteY5" fmla="*/ 333375 h 333375"/>
                            <a:gd name="connsiteX6" fmla="*/ 0 w 936000"/>
                            <a:gd name="connsiteY6" fmla="*/ 0 h 333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33375" fill="none" extrusionOk="0">
                              <a:moveTo>
                                <a:pt x="0" y="0"/>
                              </a:moveTo>
                              <a:cubicBezTo>
                                <a:pt x="130173" y="19832"/>
                                <a:pt x="308287" y="10526"/>
                                <a:pt x="458640" y="0"/>
                              </a:cubicBezTo>
                              <a:cubicBezTo>
                                <a:pt x="608993" y="-10526"/>
                                <a:pt x="820604" y="-13231"/>
                                <a:pt x="936000" y="0"/>
                              </a:cubicBezTo>
                              <a:cubicBezTo>
                                <a:pt x="944555" y="102642"/>
                                <a:pt x="940672" y="174209"/>
                                <a:pt x="936000" y="333375"/>
                              </a:cubicBezTo>
                              <a:cubicBezTo>
                                <a:pt x="777358" y="349693"/>
                                <a:pt x="670192" y="323521"/>
                                <a:pt x="486720" y="333375"/>
                              </a:cubicBezTo>
                              <a:cubicBezTo>
                                <a:pt x="303248" y="343229"/>
                                <a:pt x="115343" y="343335"/>
                                <a:pt x="0" y="333375"/>
                              </a:cubicBezTo>
                              <a:cubicBezTo>
                                <a:pt x="-5851" y="247229"/>
                                <a:pt x="8879" y="126414"/>
                                <a:pt x="0" y="0"/>
                              </a:cubicBezTo>
                              <a:close/>
                            </a:path>
                            <a:path w="936000" h="333375" stroke="0" extrusionOk="0">
                              <a:moveTo>
                                <a:pt x="0" y="0"/>
                              </a:moveTo>
                              <a:cubicBezTo>
                                <a:pt x="139499" y="11671"/>
                                <a:pt x="248996" y="-17248"/>
                                <a:pt x="458640" y="0"/>
                              </a:cubicBezTo>
                              <a:cubicBezTo>
                                <a:pt x="668284" y="17248"/>
                                <a:pt x="713285" y="-12244"/>
                                <a:pt x="936000" y="0"/>
                              </a:cubicBezTo>
                              <a:cubicBezTo>
                                <a:pt x="920521" y="135252"/>
                                <a:pt x="929608" y="236134"/>
                                <a:pt x="936000" y="333375"/>
                              </a:cubicBezTo>
                              <a:cubicBezTo>
                                <a:pt x="791807" y="343673"/>
                                <a:pt x="652420" y="326536"/>
                                <a:pt x="496080" y="333375"/>
                              </a:cubicBezTo>
                              <a:cubicBezTo>
                                <a:pt x="339740" y="340214"/>
                                <a:pt x="205036" y="314458"/>
                                <a:pt x="0" y="333375"/>
                              </a:cubicBezTo>
                              <a:cubicBezTo>
                                <a:pt x="-1988" y="222698"/>
                                <a:pt x="-4420" y="16603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848429671">
                                <a:prstGeom prst="rect">
                                  <a:avLst/>
                                </a:prstGeom>
                                <ask:type>
                                  <ask:lineSketchFreehand/>
                                </ask:type>
                              </ask:lineSketchStyleProps>
                            </a:ext>
                          </a:extLst>
                        </a:ln>
                      </wps:spPr>
                      <wps:txbx>
                        <w:txbxContent>
                          <w:p w14:paraId="477491AE" w14:textId="77777777" w:rsidR="003620B0" w:rsidRPr="00EA22F6" w:rsidRDefault="003620B0" w:rsidP="00F82E24">
                            <w:pPr>
                              <w:pStyle w:val="Textfelder"/>
                            </w:pPr>
                            <w:r>
                              <w:t>Schmuck</w:t>
                            </w:r>
                          </w:p>
                          <w:p w14:paraId="5E058D76" w14:textId="77777777" w:rsidR="003620B0" w:rsidRDefault="003620B0"/>
                          <w:p w14:paraId="1610CC20" w14:textId="77777777" w:rsidR="003620B0" w:rsidRPr="00EA22F6" w:rsidRDefault="003620B0" w:rsidP="00F82E24">
                            <w:pPr>
                              <w:pStyle w:val="Textfelder"/>
                            </w:pPr>
                            <w:r>
                              <w:t>Schmuck</w:t>
                            </w:r>
                          </w:p>
                          <w:p w14:paraId="1D739C74" w14:textId="77777777" w:rsidR="003620B0" w:rsidRDefault="003620B0"/>
                          <w:p w14:paraId="7745C3C9" w14:textId="77777777" w:rsidR="003620B0" w:rsidRPr="00EA22F6" w:rsidRDefault="003620B0" w:rsidP="00F82E24">
                            <w:pPr>
                              <w:pStyle w:val="Textfelder"/>
                            </w:pPr>
                            <w:r>
                              <w:t>Schmuck</w:t>
                            </w:r>
                          </w:p>
                          <w:p w14:paraId="4A74F852" w14:textId="77777777" w:rsidR="003620B0" w:rsidRDefault="003620B0"/>
                          <w:p w14:paraId="046736D6" w14:textId="77777777" w:rsidR="003620B0" w:rsidRPr="00EA22F6" w:rsidRDefault="003620B0" w:rsidP="00F82E24">
                            <w:pPr>
                              <w:pStyle w:val="Textfelder"/>
                            </w:pPr>
                            <w:r>
                              <w:t>Schmuck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94B43" id="_x0000_s1458" style="position:absolute;left:0;text-align:left;margin-left:287.95pt;margin-top:4.4pt;width:73.7pt;height:26.25pt;z-index:252051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333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" adj="-11796480,,5400" path="m,nfc130173,19832,308287,10526,458640,,608993,-10526,820604,-13231,936000,v8555,102642,4672,174209,,333375c777358,349693,670192,323521,486720,333375v-183472,9854,-371377,9960,-486720,c-5851,247229,8879,126414,,xem,nsc139499,11671,248996,-17248,458640,,668284,17248,713285,-12244,936000,v-15479,135252,-6392,236134,,333375c791807,343673,652420,326536,496080,333375,339740,340214,205036,314458,,333375,-1988,222698,-4420,166032,,xe">
                <v:stroke joinstyle="miter"/>
                <v:formulas/>
                <v:path o:extrusionok="f" o:connecttype="custom" o:connectlocs="0,0;458640,0;936000,0;936000,333375;486720,333375;0,333375;0,0" o:connectangles="0,0,0,0,0,0,0" textboxrect="0,0,936000,333375"/>
                <v:textbox>
                  <w:txbxContent>
                    <w:p w14:paraId="477491AE" w14:textId="77777777" w:rsidR="003620B0" w:rsidRPr="00EA22F6" w:rsidRDefault="003620B0" w:rsidP="00F82E24">
                      <w:pPr>
                        <w:pStyle w:val="Textfelder"/>
                      </w:pPr>
                      <w:r>
                        <w:t>Schmuck</w:t>
                      </w:r>
                    </w:p>
                    <w:p w14:paraId="5E058D76" w14:textId="77777777" w:rsidR="003620B0" w:rsidRDefault="003620B0"/>
                    <w:p w14:paraId="1610CC20" w14:textId="77777777" w:rsidR="003620B0" w:rsidRPr="00EA22F6" w:rsidRDefault="003620B0" w:rsidP="00F82E24">
                      <w:pPr>
                        <w:pStyle w:val="Textfelder"/>
                      </w:pPr>
                      <w:r>
                        <w:t>Schmuck</w:t>
                      </w:r>
                    </w:p>
                    <w:p w14:paraId="1D739C74" w14:textId="77777777" w:rsidR="003620B0" w:rsidRDefault="003620B0"/>
                    <w:p w14:paraId="7745C3C9" w14:textId="77777777" w:rsidR="003620B0" w:rsidRPr="00EA22F6" w:rsidRDefault="003620B0" w:rsidP="00F82E24">
                      <w:pPr>
                        <w:pStyle w:val="Textfelder"/>
                      </w:pPr>
                      <w:r>
                        <w:t>Schmuck</w:t>
                      </w:r>
                    </w:p>
                    <w:p w14:paraId="4A74F852" w14:textId="77777777" w:rsidR="003620B0" w:rsidRDefault="003620B0"/>
                    <w:p w14:paraId="046736D6" w14:textId="77777777" w:rsidR="003620B0" w:rsidRPr="00EA22F6" w:rsidRDefault="003620B0" w:rsidP="00F82E24">
                      <w:pPr>
                        <w:pStyle w:val="Textfelder"/>
                      </w:pPr>
                      <w:r>
                        <w:t>Schmuck</w:t>
                      </w:r>
                    </w:p>
                  </w:txbxContent>
                </v:textbox>
                <w10:wrap type="square" anchorx="margin"/>
              </v:shape>
            </w:pict>
          </mc:Fallback>
        </mc:AlternateContent>
      </w:r>
    </w:p>
    <w:p w14:paraId="3E6BEE1B"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53504" behindDoc="0" locked="0" layoutInCell="1" allowOverlap="1" wp14:anchorId="693057B6" wp14:editId="7EA1CA9D">
                <wp:simplePos x="0" y="0"/>
                <wp:positionH relativeFrom="margin">
                  <wp:posOffset>783590</wp:posOffset>
                </wp:positionH>
                <wp:positionV relativeFrom="paragraph">
                  <wp:posOffset>29845</wp:posOffset>
                </wp:positionV>
                <wp:extent cx="576000" cy="324000"/>
                <wp:effectExtent l="19050" t="19050" r="33655" b="38100"/>
                <wp:wrapSquare wrapText="bothSides"/>
                <wp:docPr id="7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 cy="324000"/>
                        </a:xfrm>
                        <a:custGeom>
                          <a:avLst/>
                          <a:gdLst>
                            <a:gd name="connsiteX0" fmla="*/ 0 w 576000"/>
                            <a:gd name="connsiteY0" fmla="*/ 0 h 324000"/>
                            <a:gd name="connsiteX1" fmla="*/ 576000 w 576000"/>
                            <a:gd name="connsiteY1" fmla="*/ 0 h 324000"/>
                            <a:gd name="connsiteX2" fmla="*/ 576000 w 576000"/>
                            <a:gd name="connsiteY2" fmla="*/ 324000 h 324000"/>
                            <a:gd name="connsiteX3" fmla="*/ 0 w 576000"/>
                            <a:gd name="connsiteY3" fmla="*/ 324000 h 324000"/>
                            <a:gd name="connsiteX4" fmla="*/ 0 w 576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6000" h="324000" fill="none" extrusionOk="0">
                              <a:moveTo>
                                <a:pt x="0" y="0"/>
                              </a:moveTo>
                              <a:cubicBezTo>
                                <a:pt x="165464" y="-16772"/>
                                <a:pt x="433028" y="18693"/>
                                <a:pt x="576000" y="0"/>
                              </a:cubicBezTo>
                              <a:cubicBezTo>
                                <a:pt x="575518" y="74889"/>
                                <a:pt x="566546" y="196197"/>
                                <a:pt x="576000" y="324000"/>
                              </a:cubicBezTo>
                              <a:cubicBezTo>
                                <a:pt x="380201" y="319211"/>
                                <a:pt x="155265" y="318327"/>
                                <a:pt x="0" y="324000"/>
                              </a:cubicBezTo>
                              <a:cubicBezTo>
                                <a:pt x="-10029" y="232516"/>
                                <a:pt x="1876" y="67480"/>
                                <a:pt x="0" y="0"/>
                              </a:cubicBezTo>
                              <a:close/>
                            </a:path>
                            <a:path w="576000" h="324000" stroke="0" extrusionOk="0">
                              <a:moveTo>
                                <a:pt x="0" y="0"/>
                              </a:moveTo>
                              <a:cubicBezTo>
                                <a:pt x="166984" y="26007"/>
                                <a:pt x="353428" y="10895"/>
                                <a:pt x="576000" y="0"/>
                              </a:cubicBezTo>
                              <a:cubicBezTo>
                                <a:pt x="581623" y="90560"/>
                                <a:pt x="578047" y="235237"/>
                                <a:pt x="576000" y="324000"/>
                              </a:cubicBezTo>
                              <a:cubicBezTo>
                                <a:pt x="383615" y="302656"/>
                                <a:pt x="235402" y="317036"/>
                                <a:pt x="0" y="324000"/>
                              </a:cubicBezTo>
                              <a:cubicBezTo>
                                <a:pt x="1232" y="162864"/>
                                <a:pt x="-9018" y="897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999097943">
                                <a:prstGeom prst="rect">
                                  <a:avLst/>
                                </a:prstGeom>
                                <ask:type>
                                  <ask:lineSketchFreehand/>
                                </ask:type>
                              </ask:lineSketchStyleProps>
                            </a:ext>
                          </a:extLst>
                        </a:ln>
                      </wps:spPr>
                      <wps:txbx>
                        <w:txbxContent>
                          <w:p w14:paraId="126CC249" w14:textId="77777777" w:rsidR="003620B0" w:rsidRPr="00EA22F6" w:rsidRDefault="003620B0" w:rsidP="00F82E24">
                            <w:pPr>
                              <w:pStyle w:val="Textfelder"/>
                            </w:pPr>
                            <w:r>
                              <w:t>Wert</w:t>
                            </w:r>
                          </w:p>
                          <w:p w14:paraId="716620C4" w14:textId="77777777" w:rsidR="003620B0" w:rsidRDefault="003620B0"/>
                          <w:p w14:paraId="7603EC85" w14:textId="77777777" w:rsidR="003620B0" w:rsidRPr="00EA22F6" w:rsidRDefault="003620B0" w:rsidP="00F82E24">
                            <w:pPr>
                              <w:pStyle w:val="Textfelder"/>
                            </w:pPr>
                            <w:r>
                              <w:t>Wert</w:t>
                            </w:r>
                          </w:p>
                          <w:p w14:paraId="0F95AB1F" w14:textId="77777777" w:rsidR="003620B0" w:rsidRDefault="003620B0"/>
                          <w:p w14:paraId="7BD28106" w14:textId="77777777" w:rsidR="003620B0" w:rsidRPr="00EA22F6" w:rsidRDefault="003620B0" w:rsidP="00F82E24">
                            <w:pPr>
                              <w:pStyle w:val="Textfelder"/>
                            </w:pPr>
                            <w:r>
                              <w:t>Wert</w:t>
                            </w:r>
                          </w:p>
                          <w:p w14:paraId="55ACCF4B" w14:textId="77777777" w:rsidR="003620B0" w:rsidRDefault="003620B0"/>
                          <w:p w14:paraId="619963DC" w14:textId="77777777" w:rsidR="003620B0" w:rsidRPr="00EA22F6" w:rsidRDefault="003620B0" w:rsidP="00F82E24">
                            <w:pPr>
                              <w:pStyle w:val="Textfelder"/>
                            </w:pPr>
                            <w:r>
                              <w:t>Wert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3057B6" id="_x0000_s1459" style="position:absolute;left:0;text-align:left;margin-left:61.7pt;margin-top:2.35pt;width:45.35pt;height:25.5pt;z-index:252053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57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" adj="-11796480,,5400" path="m,nfc165464,-16772,433028,18693,576000,v-482,74889,-9454,196197,,324000c380201,319211,155265,318327,,324000,-10029,232516,1876,67480,,xem,nsc166984,26007,353428,10895,576000,v5623,90560,2047,235237,,324000c383615,302656,235402,317036,,324000,1232,162864,-9018,89743,,xe">
                <v:stroke joinstyle="miter"/>
                <v:formulas/>
                <v:path o:extrusionok="f" o:connecttype="custom" o:connectlocs="0,0;576000,0;576000,324000;0,324000;0,0" o:connectangles="0,0,0,0,0" textboxrect="0,0,576000,324000"/>
                <v:textbox>
                  <w:txbxContent>
                    <w:p w14:paraId="126CC249" w14:textId="77777777" w:rsidR="003620B0" w:rsidRPr="00EA22F6" w:rsidRDefault="003620B0" w:rsidP="00F82E24">
                      <w:pPr>
                        <w:pStyle w:val="Textfelder"/>
                      </w:pPr>
                      <w:r>
                        <w:t>Wert</w:t>
                      </w:r>
                    </w:p>
                    <w:p w14:paraId="716620C4" w14:textId="77777777" w:rsidR="003620B0" w:rsidRDefault="003620B0"/>
                    <w:p w14:paraId="7603EC85" w14:textId="77777777" w:rsidR="003620B0" w:rsidRPr="00EA22F6" w:rsidRDefault="003620B0" w:rsidP="00F82E24">
                      <w:pPr>
                        <w:pStyle w:val="Textfelder"/>
                      </w:pPr>
                      <w:r>
                        <w:t>Wert</w:t>
                      </w:r>
                    </w:p>
                    <w:p w14:paraId="0F95AB1F" w14:textId="77777777" w:rsidR="003620B0" w:rsidRDefault="003620B0"/>
                    <w:p w14:paraId="7BD28106" w14:textId="77777777" w:rsidR="003620B0" w:rsidRPr="00EA22F6" w:rsidRDefault="003620B0" w:rsidP="00F82E24">
                      <w:pPr>
                        <w:pStyle w:val="Textfelder"/>
                      </w:pPr>
                      <w:r>
                        <w:t>Wert</w:t>
                      </w:r>
                    </w:p>
                    <w:p w14:paraId="55ACCF4B" w14:textId="77777777" w:rsidR="003620B0" w:rsidRDefault="003620B0"/>
                    <w:p w14:paraId="619963DC" w14:textId="77777777" w:rsidR="003620B0" w:rsidRPr="00EA22F6" w:rsidRDefault="003620B0" w:rsidP="00F82E24">
                      <w:pPr>
                        <w:pStyle w:val="Textfelder"/>
                      </w:pPr>
                      <w:r>
                        <w:t>Wert</w:t>
                      </w:r>
                    </w:p>
                  </w:txbxContent>
                </v:textbox>
                <w10:wrap type="square" anchorx="margin"/>
              </v:shape>
            </w:pict>
          </mc:Fallback>
        </mc:AlternateContent>
      </w:r>
    </w:p>
    <w:p w14:paraId="4D9A68D6"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49408" behindDoc="0" locked="0" layoutInCell="1" allowOverlap="1" wp14:anchorId="1FE6DFA6" wp14:editId="771EAB75">
                <wp:simplePos x="0" y="0"/>
                <wp:positionH relativeFrom="margin">
                  <wp:posOffset>2368550</wp:posOffset>
                </wp:positionH>
                <wp:positionV relativeFrom="paragraph">
                  <wp:posOffset>104140</wp:posOffset>
                </wp:positionV>
                <wp:extent cx="828000" cy="324000"/>
                <wp:effectExtent l="19050" t="19050" r="29845" b="38100"/>
                <wp:wrapSquare wrapText="bothSides"/>
                <wp:docPr id="7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389160 w 828000"/>
                            <a:gd name="connsiteY1" fmla="*/ 0 h 324000"/>
                            <a:gd name="connsiteX2" fmla="*/ 828000 w 828000"/>
                            <a:gd name="connsiteY2" fmla="*/ 0 h 324000"/>
                            <a:gd name="connsiteX3" fmla="*/ 828000 w 828000"/>
                            <a:gd name="connsiteY3" fmla="*/ 324000 h 324000"/>
                            <a:gd name="connsiteX4" fmla="*/ 43056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31865" y="5134"/>
                                <a:pt x="294625" y="-4202"/>
                                <a:pt x="389160" y="0"/>
                              </a:cubicBezTo>
                              <a:cubicBezTo>
                                <a:pt x="483695" y="4202"/>
                                <a:pt x="637661" y="-21894"/>
                                <a:pt x="828000" y="0"/>
                              </a:cubicBezTo>
                              <a:cubicBezTo>
                                <a:pt x="816040" y="86638"/>
                                <a:pt x="843682" y="163760"/>
                                <a:pt x="828000" y="324000"/>
                              </a:cubicBezTo>
                              <a:cubicBezTo>
                                <a:pt x="676674" y="329032"/>
                                <a:pt x="581121" y="332401"/>
                                <a:pt x="430560" y="324000"/>
                              </a:cubicBezTo>
                              <a:cubicBezTo>
                                <a:pt x="279999" y="315599"/>
                                <a:pt x="209566" y="321740"/>
                                <a:pt x="0" y="324000"/>
                              </a:cubicBezTo>
                              <a:cubicBezTo>
                                <a:pt x="-1661" y="184032"/>
                                <a:pt x="-14759" y="76732"/>
                                <a:pt x="0" y="0"/>
                              </a:cubicBezTo>
                              <a:close/>
                            </a:path>
                            <a:path w="828000" h="324000" stroke="0" extrusionOk="0">
                              <a:moveTo>
                                <a:pt x="0" y="0"/>
                              </a:moveTo>
                              <a:cubicBezTo>
                                <a:pt x="94823" y="3594"/>
                                <a:pt x="305456" y="-6874"/>
                                <a:pt x="405720" y="0"/>
                              </a:cubicBezTo>
                              <a:cubicBezTo>
                                <a:pt x="505984" y="6874"/>
                                <a:pt x="620960" y="8091"/>
                                <a:pt x="828000" y="0"/>
                              </a:cubicBezTo>
                              <a:cubicBezTo>
                                <a:pt x="821008" y="125453"/>
                                <a:pt x="841287" y="169645"/>
                                <a:pt x="828000" y="324000"/>
                              </a:cubicBezTo>
                              <a:cubicBezTo>
                                <a:pt x="706672" y="321969"/>
                                <a:pt x="573339" y="340587"/>
                                <a:pt x="438840" y="324000"/>
                              </a:cubicBezTo>
                              <a:cubicBezTo>
                                <a:pt x="304341" y="307413"/>
                                <a:pt x="147531" y="331201"/>
                                <a:pt x="0" y="324000"/>
                              </a:cubicBezTo>
                              <a:cubicBezTo>
                                <a:pt x="9596" y="177064"/>
                                <a:pt x="-11824" y="1394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337195971">
                                <a:prstGeom prst="rect">
                                  <a:avLst/>
                                </a:prstGeom>
                                <ask:type>
                                  <ask:lineSketchFreehand/>
                                </ask:type>
                              </ask:lineSketchStyleProps>
                            </a:ext>
                          </a:extLst>
                        </a:ln>
                      </wps:spPr>
                      <wps:txbx>
                        <w:txbxContent>
                          <w:p w14:paraId="05EA408A" w14:textId="77777777" w:rsidR="003620B0" w:rsidRPr="00EA22F6" w:rsidRDefault="003620B0" w:rsidP="00F82E24">
                            <w:pPr>
                              <w:pStyle w:val="Textfelder"/>
                            </w:pPr>
                            <w:r>
                              <w:t>Hausrat</w:t>
                            </w:r>
                          </w:p>
                          <w:p w14:paraId="06BAA3C9" w14:textId="77777777" w:rsidR="003620B0" w:rsidRDefault="003620B0"/>
                          <w:p w14:paraId="412A0B98" w14:textId="77777777" w:rsidR="003620B0" w:rsidRPr="00EA22F6" w:rsidRDefault="003620B0" w:rsidP="00F82E24">
                            <w:pPr>
                              <w:pStyle w:val="Textfelder"/>
                            </w:pPr>
                            <w:r>
                              <w:t>Hausrat</w:t>
                            </w:r>
                          </w:p>
                          <w:p w14:paraId="050B9B31" w14:textId="77777777" w:rsidR="003620B0" w:rsidRDefault="003620B0"/>
                          <w:p w14:paraId="294D5987" w14:textId="77777777" w:rsidR="003620B0" w:rsidRPr="00EA22F6" w:rsidRDefault="003620B0" w:rsidP="00F82E24">
                            <w:pPr>
                              <w:pStyle w:val="Textfelder"/>
                            </w:pPr>
                            <w:r>
                              <w:t>Hausrat</w:t>
                            </w:r>
                          </w:p>
                          <w:p w14:paraId="177068C3" w14:textId="77777777" w:rsidR="003620B0" w:rsidRDefault="003620B0"/>
                          <w:p w14:paraId="4E6FB6B6" w14:textId="77777777" w:rsidR="003620B0" w:rsidRPr="00EA22F6" w:rsidRDefault="003620B0" w:rsidP="00F82E24">
                            <w:pPr>
                              <w:pStyle w:val="Textfelder"/>
                            </w:pPr>
                            <w:r>
                              <w:t>Hausrat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E6DFA6" id="_x0000_s1460" style="position:absolute;left:0;text-align:left;margin-left:186.5pt;margin-top:8.2pt;width:65.2pt;height:25.5pt;z-index:252049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" adj="-11796480,,5400" path="m,nfc131865,5134,294625,-4202,389160,v94535,4202,248501,-21894,438840,c816040,86638,843682,163760,828000,324000v-151326,5032,-246879,8401,-397440,c279999,315599,209566,321740,,324000,-1661,184032,-14759,76732,,xem,nsc94823,3594,305456,-6874,405720,,505984,6874,620960,8091,828000,v-6992,125453,13287,169645,,324000c706672,321969,573339,340587,438840,324000,304341,307413,147531,331201,,324000,9596,177064,-11824,139410,,xe">
                <v:stroke joinstyle="miter"/>
                <v:formulas/>
                <v:path o:extrusionok="f" o:connecttype="custom" o:connectlocs="0,0;389160,0;828000,0;828000,324000;430560,324000;0,324000;0,0" o:connectangles="0,0,0,0,0,0,0" textboxrect="0,0,828000,324000"/>
                <v:textbox>
                  <w:txbxContent>
                    <w:p w14:paraId="05EA408A" w14:textId="77777777" w:rsidR="003620B0" w:rsidRPr="00EA22F6" w:rsidRDefault="003620B0" w:rsidP="00F82E24">
                      <w:pPr>
                        <w:pStyle w:val="Textfelder"/>
                      </w:pPr>
                      <w:r>
                        <w:t>Hausrat</w:t>
                      </w:r>
                    </w:p>
                    <w:p w14:paraId="06BAA3C9" w14:textId="77777777" w:rsidR="003620B0" w:rsidRDefault="003620B0"/>
                    <w:p w14:paraId="412A0B98" w14:textId="77777777" w:rsidR="003620B0" w:rsidRPr="00EA22F6" w:rsidRDefault="003620B0" w:rsidP="00F82E24">
                      <w:pPr>
                        <w:pStyle w:val="Textfelder"/>
                      </w:pPr>
                      <w:r>
                        <w:t>Hausrat</w:t>
                      </w:r>
                    </w:p>
                    <w:p w14:paraId="050B9B31" w14:textId="77777777" w:rsidR="003620B0" w:rsidRDefault="003620B0"/>
                    <w:p w14:paraId="294D5987" w14:textId="77777777" w:rsidR="003620B0" w:rsidRPr="00EA22F6" w:rsidRDefault="003620B0" w:rsidP="00F82E24">
                      <w:pPr>
                        <w:pStyle w:val="Textfelder"/>
                      </w:pPr>
                      <w:r>
                        <w:t>Hausrat</w:t>
                      </w:r>
                    </w:p>
                    <w:p w14:paraId="177068C3" w14:textId="77777777" w:rsidR="003620B0" w:rsidRDefault="003620B0"/>
                    <w:p w14:paraId="4E6FB6B6" w14:textId="77777777" w:rsidR="003620B0" w:rsidRPr="00EA22F6" w:rsidRDefault="003620B0" w:rsidP="00F82E24">
                      <w:pPr>
                        <w:pStyle w:val="Textfelder"/>
                      </w:pPr>
                      <w:r>
                        <w:t>Hausrat</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2052480" behindDoc="0" locked="0" layoutInCell="1" allowOverlap="1" wp14:anchorId="6EA4A4A2" wp14:editId="3D4CC1E1">
                <wp:simplePos x="0" y="0"/>
                <wp:positionH relativeFrom="margin">
                  <wp:posOffset>4766945</wp:posOffset>
                </wp:positionH>
                <wp:positionV relativeFrom="paragraph">
                  <wp:posOffset>133350</wp:posOffset>
                </wp:positionV>
                <wp:extent cx="684000" cy="324000"/>
                <wp:effectExtent l="19050" t="38100" r="40005" b="38100"/>
                <wp:wrapSquare wrapText="bothSides"/>
                <wp:docPr id="7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216198" y="-25299"/>
                                <a:pt x="357195" y="-32480"/>
                                <a:pt x="684000" y="0"/>
                              </a:cubicBezTo>
                              <a:cubicBezTo>
                                <a:pt x="683268" y="92832"/>
                                <a:pt x="681726" y="244177"/>
                                <a:pt x="684000" y="324000"/>
                              </a:cubicBezTo>
                              <a:cubicBezTo>
                                <a:pt x="451013" y="302303"/>
                                <a:pt x="189349" y="331593"/>
                                <a:pt x="0" y="324000"/>
                              </a:cubicBezTo>
                              <a:cubicBezTo>
                                <a:pt x="12433" y="236271"/>
                                <a:pt x="-606" y="76694"/>
                                <a:pt x="0" y="0"/>
                              </a:cubicBezTo>
                              <a:close/>
                            </a:path>
                            <a:path w="684000" h="324000" stroke="0" extrusionOk="0">
                              <a:moveTo>
                                <a:pt x="0" y="0"/>
                              </a:moveTo>
                              <a:cubicBezTo>
                                <a:pt x="255129" y="18318"/>
                                <a:pt x="400667" y="1806"/>
                                <a:pt x="684000" y="0"/>
                              </a:cubicBezTo>
                              <a:cubicBezTo>
                                <a:pt x="685505" y="95596"/>
                                <a:pt x="688243" y="164553"/>
                                <a:pt x="684000" y="324000"/>
                              </a:cubicBezTo>
                              <a:cubicBezTo>
                                <a:pt x="342954" y="350310"/>
                                <a:pt x="284378" y="341120"/>
                                <a:pt x="0" y="324000"/>
                              </a:cubicBezTo>
                              <a:cubicBezTo>
                                <a:pt x="-8273" y="218684"/>
                                <a:pt x="13924" y="10777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932740654">
                                <a:prstGeom prst="rect">
                                  <a:avLst/>
                                </a:prstGeom>
                                <ask:type>
                                  <ask:lineSketchFreehand/>
                                </ask:type>
                              </ask:lineSketchStyleProps>
                            </a:ext>
                          </a:extLst>
                        </a:ln>
                      </wps:spPr>
                      <wps:txbx>
                        <w:txbxContent>
                          <w:p w14:paraId="49E529F9" w14:textId="77777777" w:rsidR="003620B0" w:rsidRPr="00EA22F6" w:rsidRDefault="003620B0" w:rsidP="00F82E24">
                            <w:pPr>
                              <w:pStyle w:val="Textfelder"/>
                            </w:pPr>
                            <w:r>
                              <w:t>Guten</w:t>
                            </w:r>
                          </w:p>
                          <w:p w14:paraId="77880FAB" w14:textId="77777777" w:rsidR="003620B0" w:rsidRDefault="003620B0"/>
                          <w:p w14:paraId="39CE07A3" w14:textId="77777777" w:rsidR="003620B0" w:rsidRPr="00EA22F6" w:rsidRDefault="003620B0" w:rsidP="00F82E24">
                            <w:pPr>
                              <w:pStyle w:val="Textfelder"/>
                            </w:pPr>
                            <w:r>
                              <w:t>Guten</w:t>
                            </w:r>
                          </w:p>
                          <w:p w14:paraId="3007BD13" w14:textId="77777777" w:rsidR="003620B0" w:rsidRDefault="003620B0"/>
                          <w:p w14:paraId="33ED58F8" w14:textId="77777777" w:rsidR="003620B0" w:rsidRPr="00EA22F6" w:rsidRDefault="003620B0" w:rsidP="00F82E24">
                            <w:pPr>
                              <w:pStyle w:val="Textfelder"/>
                            </w:pPr>
                            <w:r>
                              <w:t>Guten</w:t>
                            </w:r>
                          </w:p>
                          <w:p w14:paraId="337AFE7B" w14:textId="77777777" w:rsidR="003620B0" w:rsidRDefault="003620B0"/>
                          <w:p w14:paraId="10818D1A" w14:textId="77777777" w:rsidR="003620B0" w:rsidRPr="00EA22F6" w:rsidRDefault="003620B0" w:rsidP="00F82E24">
                            <w:pPr>
                              <w:pStyle w:val="Textfelder"/>
                            </w:pPr>
                            <w:r>
                              <w:t>Guten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4A4A2" id="_x0000_s1461" style="position:absolute;left:0;text-align:left;margin-left:375.35pt;margin-top:10.5pt;width:53.85pt;height:25.5pt;z-index:252052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8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" adj="-11796480,,5400" path="m,nfc216198,-25299,357195,-32480,684000,v-732,92832,-2274,244177,,324000c451013,302303,189349,331593,,324000,12433,236271,-606,76694,,xem,nsc255129,18318,400667,1806,684000,v1505,95596,4243,164553,,324000c342954,350310,284378,341120,,324000,-8273,218684,13924,107774,,xe">
                <v:stroke joinstyle="miter"/>
                <v:formulas/>
                <v:path o:extrusionok="f" o:connecttype="custom" o:connectlocs="0,0;684000,0;684000,324000;0,324000;0,0" o:connectangles="0,0,0,0,0" textboxrect="0,0,684000,324000"/>
                <v:textbox>
                  <w:txbxContent>
                    <w:p w14:paraId="49E529F9" w14:textId="77777777" w:rsidR="003620B0" w:rsidRPr="00EA22F6" w:rsidRDefault="003620B0" w:rsidP="00F82E24">
                      <w:pPr>
                        <w:pStyle w:val="Textfelder"/>
                      </w:pPr>
                      <w:r>
                        <w:t>Guten</w:t>
                      </w:r>
                    </w:p>
                    <w:p w14:paraId="77880FAB" w14:textId="77777777" w:rsidR="003620B0" w:rsidRDefault="003620B0"/>
                    <w:p w14:paraId="39CE07A3" w14:textId="77777777" w:rsidR="003620B0" w:rsidRPr="00EA22F6" w:rsidRDefault="003620B0" w:rsidP="00F82E24">
                      <w:pPr>
                        <w:pStyle w:val="Textfelder"/>
                      </w:pPr>
                      <w:r>
                        <w:t>Guten</w:t>
                      </w:r>
                    </w:p>
                    <w:p w14:paraId="3007BD13" w14:textId="77777777" w:rsidR="003620B0" w:rsidRDefault="003620B0"/>
                    <w:p w14:paraId="33ED58F8" w14:textId="77777777" w:rsidR="003620B0" w:rsidRPr="00EA22F6" w:rsidRDefault="003620B0" w:rsidP="00F82E24">
                      <w:pPr>
                        <w:pStyle w:val="Textfelder"/>
                      </w:pPr>
                      <w:r>
                        <w:t>Guten</w:t>
                      </w:r>
                    </w:p>
                    <w:p w14:paraId="337AFE7B" w14:textId="77777777" w:rsidR="003620B0" w:rsidRDefault="003620B0"/>
                    <w:p w14:paraId="10818D1A" w14:textId="77777777" w:rsidR="003620B0" w:rsidRPr="00EA22F6" w:rsidRDefault="003620B0" w:rsidP="00F82E24">
                      <w:pPr>
                        <w:pStyle w:val="Textfelder"/>
                      </w:pPr>
                      <w:r>
                        <w:t>Guten</w:t>
                      </w:r>
                    </w:p>
                  </w:txbxContent>
                </v:textbox>
                <w10:wrap type="square" anchorx="margin"/>
              </v:shape>
            </w:pict>
          </mc:Fallback>
        </mc:AlternateContent>
      </w:r>
    </w:p>
    <w:p w14:paraId="37B4AA37" w14:textId="77777777" w:rsidR="00F82E24" w:rsidRDefault="00F82E24" w:rsidP="00F82E24">
      <w:pPr>
        <w:rPr>
          <w:sz w:val="28"/>
        </w:rPr>
      </w:pPr>
    </w:p>
    <w:p w14:paraId="28F2DCF8"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47360" behindDoc="0" locked="0" layoutInCell="1" allowOverlap="1" wp14:anchorId="44B6A549" wp14:editId="2DEFC57A">
                <wp:simplePos x="0" y="0"/>
                <wp:positionH relativeFrom="margin">
                  <wp:posOffset>349250</wp:posOffset>
                </wp:positionH>
                <wp:positionV relativeFrom="paragraph">
                  <wp:posOffset>104775</wp:posOffset>
                </wp:positionV>
                <wp:extent cx="1836000" cy="324000"/>
                <wp:effectExtent l="19050" t="19050" r="31115" b="38100"/>
                <wp:wrapSquare wrapText="bothSides"/>
                <wp:docPr id="7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000" cy="324000"/>
                        </a:xfrm>
                        <a:custGeom>
                          <a:avLst/>
                          <a:gdLst>
                            <a:gd name="connsiteX0" fmla="*/ 0 w 1836000"/>
                            <a:gd name="connsiteY0" fmla="*/ 0 h 324000"/>
                            <a:gd name="connsiteX1" fmla="*/ 593640 w 1836000"/>
                            <a:gd name="connsiteY1" fmla="*/ 0 h 324000"/>
                            <a:gd name="connsiteX2" fmla="*/ 1187280 w 1836000"/>
                            <a:gd name="connsiteY2" fmla="*/ 0 h 324000"/>
                            <a:gd name="connsiteX3" fmla="*/ 1836000 w 1836000"/>
                            <a:gd name="connsiteY3" fmla="*/ 0 h 324000"/>
                            <a:gd name="connsiteX4" fmla="*/ 1836000 w 1836000"/>
                            <a:gd name="connsiteY4" fmla="*/ 324000 h 324000"/>
                            <a:gd name="connsiteX5" fmla="*/ 1205640 w 1836000"/>
                            <a:gd name="connsiteY5" fmla="*/ 324000 h 324000"/>
                            <a:gd name="connsiteX6" fmla="*/ 648720 w 1836000"/>
                            <a:gd name="connsiteY6" fmla="*/ 324000 h 324000"/>
                            <a:gd name="connsiteX7" fmla="*/ 0 w 1836000"/>
                            <a:gd name="connsiteY7" fmla="*/ 324000 h 324000"/>
                            <a:gd name="connsiteX8" fmla="*/ 0 w 1836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836000" h="324000" fill="none" extrusionOk="0">
                              <a:moveTo>
                                <a:pt x="0" y="0"/>
                              </a:moveTo>
                              <a:cubicBezTo>
                                <a:pt x="291015" y="19885"/>
                                <a:pt x="298417" y="4102"/>
                                <a:pt x="593640" y="0"/>
                              </a:cubicBezTo>
                              <a:cubicBezTo>
                                <a:pt x="888863" y="-4102"/>
                                <a:pt x="1019248" y="2848"/>
                                <a:pt x="1187280" y="0"/>
                              </a:cubicBezTo>
                              <a:cubicBezTo>
                                <a:pt x="1355312" y="-2848"/>
                                <a:pt x="1589345" y="23915"/>
                                <a:pt x="1836000" y="0"/>
                              </a:cubicBezTo>
                              <a:cubicBezTo>
                                <a:pt x="1839126" y="101767"/>
                                <a:pt x="1843163" y="244883"/>
                                <a:pt x="1836000" y="324000"/>
                              </a:cubicBezTo>
                              <a:cubicBezTo>
                                <a:pt x="1539922" y="336120"/>
                                <a:pt x="1363370" y="309455"/>
                                <a:pt x="1205640" y="324000"/>
                              </a:cubicBezTo>
                              <a:cubicBezTo>
                                <a:pt x="1047910" y="338545"/>
                                <a:pt x="811040" y="351245"/>
                                <a:pt x="648720" y="324000"/>
                              </a:cubicBezTo>
                              <a:cubicBezTo>
                                <a:pt x="486400" y="296755"/>
                                <a:pt x="144523" y="294070"/>
                                <a:pt x="0" y="324000"/>
                              </a:cubicBezTo>
                              <a:cubicBezTo>
                                <a:pt x="-8911" y="222208"/>
                                <a:pt x="-5143" y="116596"/>
                                <a:pt x="0" y="0"/>
                              </a:cubicBezTo>
                              <a:close/>
                            </a:path>
                            <a:path w="1836000" h="324000" stroke="0" extrusionOk="0">
                              <a:moveTo>
                                <a:pt x="0" y="0"/>
                              </a:moveTo>
                              <a:cubicBezTo>
                                <a:pt x="197323" y="-14703"/>
                                <a:pt x="356224" y="30599"/>
                                <a:pt x="612000" y="0"/>
                              </a:cubicBezTo>
                              <a:cubicBezTo>
                                <a:pt x="867776" y="-30599"/>
                                <a:pt x="913217" y="-23029"/>
                                <a:pt x="1187280" y="0"/>
                              </a:cubicBezTo>
                              <a:cubicBezTo>
                                <a:pt x="1461343" y="23029"/>
                                <a:pt x="1663594" y="-2049"/>
                                <a:pt x="1836000" y="0"/>
                              </a:cubicBezTo>
                              <a:cubicBezTo>
                                <a:pt x="1824609" y="139020"/>
                                <a:pt x="1838020" y="230150"/>
                                <a:pt x="1836000" y="324000"/>
                              </a:cubicBezTo>
                              <a:cubicBezTo>
                                <a:pt x="1613762" y="342169"/>
                                <a:pt x="1373433" y="351072"/>
                                <a:pt x="1242360" y="324000"/>
                              </a:cubicBezTo>
                              <a:cubicBezTo>
                                <a:pt x="1111287" y="296928"/>
                                <a:pt x="736231" y="353895"/>
                                <a:pt x="593640" y="324000"/>
                              </a:cubicBezTo>
                              <a:cubicBezTo>
                                <a:pt x="451049" y="294105"/>
                                <a:pt x="128059" y="299345"/>
                                <a:pt x="0" y="324000"/>
                              </a:cubicBezTo>
                              <a:cubicBezTo>
                                <a:pt x="362" y="168832"/>
                                <a:pt x="-5041" y="13709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938990334">
                                <a:prstGeom prst="rect">
                                  <a:avLst/>
                                </a:prstGeom>
                                <ask:type>
                                  <ask:lineSketchFreehand/>
                                </ask:type>
                              </ask:lineSketchStyleProps>
                            </a:ext>
                          </a:extLst>
                        </a:ln>
                      </wps:spPr>
                      <wps:txbx>
                        <w:txbxContent>
                          <w:p w14:paraId="3686862A" w14:textId="77777777" w:rsidR="003620B0" w:rsidRPr="00EA22F6" w:rsidRDefault="003620B0" w:rsidP="00F82E24">
                            <w:pPr>
                              <w:pStyle w:val="Textfelder"/>
                            </w:pPr>
                            <w:r>
                              <w:t>Hausratversicherung</w:t>
                            </w:r>
                          </w:p>
                          <w:p w14:paraId="61D5C05D" w14:textId="77777777" w:rsidR="003620B0" w:rsidRDefault="003620B0"/>
                          <w:p w14:paraId="60419815" w14:textId="77777777" w:rsidR="003620B0" w:rsidRPr="00EA22F6" w:rsidRDefault="003620B0" w:rsidP="00F82E24">
                            <w:pPr>
                              <w:pStyle w:val="Textfelder"/>
                            </w:pPr>
                            <w:r>
                              <w:t>Hausratversicherung</w:t>
                            </w:r>
                          </w:p>
                          <w:p w14:paraId="4F7457D6" w14:textId="77777777" w:rsidR="003620B0" w:rsidRDefault="003620B0"/>
                          <w:p w14:paraId="3D5A9066" w14:textId="77777777" w:rsidR="003620B0" w:rsidRPr="00EA22F6" w:rsidRDefault="003620B0" w:rsidP="00F82E24">
                            <w:pPr>
                              <w:pStyle w:val="Textfelder"/>
                            </w:pPr>
                            <w:r>
                              <w:t>Hausratversicherung</w:t>
                            </w:r>
                          </w:p>
                          <w:p w14:paraId="566262DC" w14:textId="77777777" w:rsidR="003620B0" w:rsidRDefault="003620B0"/>
                          <w:p w14:paraId="1777688B" w14:textId="77777777" w:rsidR="003620B0" w:rsidRPr="00EA22F6" w:rsidRDefault="003620B0" w:rsidP="00F82E24">
                            <w:pPr>
                              <w:pStyle w:val="Textfelder"/>
                            </w:pPr>
                            <w:r>
                              <w:t>Hausratversicherung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6A549" id="_x0000_s1462" style="position:absolute;left:0;text-align:left;margin-left:27.5pt;margin-top:8.25pt;width:144.55pt;height:25.5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8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" adj="-11796480,,5400" path="m,nfc291015,19885,298417,4102,593640,v295223,-4102,425608,2848,593640,c1355312,-2848,1589345,23915,1836000,v3126,101767,7163,244883,,324000c1539922,336120,1363370,309455,1205640,324000v-157730,14545,-394600,27245,-556920,c486400,296755,144523,294070,,324000,-8911,222208,-5143,116596,,xem,nsc197323,-14703,356224,30599,612000,v255776,-30599,301217,-23029,575280,c1461343,23029,1663594,-2049,1836000,v-11391,139020,2020,230150,,324000c1613762,342169,1373433,351072,1242360,324000v-131073,-27072,-506129,29895,-648720,c451049,294105,128059,299345,,324000,362,168832,-5041,137096,,xe">
                <v:stroke joinstyle="miter"/>
                <v:formulas/>
                <v:path o:extrusionok="f" o:connecttype="custom" o:connectlocs="0,0;593640,0;1187280,0;1836000,0;1836000,324000;1205640,324000;648720,324000;0,324000;0,0" o:connectangles="0,0,0,0,0,0,0,0,0" textboxrect="0,0,1836000,324000"/>
                <v:textbox>
                  <w:txbxContent>
                    <w:p w14:paraId="3686862A" w14:textId="77777777" w:rsidR="003620B0" w:rsidRPr="00EA22F6" w:rsidRDefault="003620B0" w:rsidP="00F82E24">
                      <w:pPr>
                        <w:pStyle w:val="Textfelder"/>
                      </w:pPr>
                      <w:r>
                        <w:t>Hausratversicherung</w:t>
                      </w:r>
                    </w:p>
                    <w:p w14:paraId="61D5C05D" w14:textId="77777777" w:rsidR="003620B0" w:rsidRDefault="003620B0"/>
                    <w:p w14:paraId="60419815" w14:textId="77777777" w:rsidR="003620B0" w:rsidRPr="00EA22F6" w:rsidRDefault="003620B0" w:rsidP="00F82E24">
                      <w:pPr>
                        <w:pStyle w:val="Textfelder"/>
                      </w:pPr>
                      <w:r>
                        <w:t>Hausratversicherung</w:t>
                      </w:r>
                    </w:p>
                    <w:p w14:paraId="4F7457D6" w14:textId="77777777" w:rsidR="003620B0" w:rsidRDefault="003620B0"/>
                    <w:p w14:paraId="3D5A9066" w14:textId="77777777" w:rsidR="003620B0" w:rsidRPr="00EA22F6" w:rsidRDefault="003620B0" w:rsidP="00F82E24">
                      <w:pPr>
                        <w:pStyle w:val="Textfelder"/>
                      </w:pPr>
                      <w:r>
                        <w:t>Hausratversicherung</w:t>
                      </w:r>
                    </w:p>
                    <w:p w14:paraId="566262DC" w14:textId="77777777" w:rsidR="003620B0" w:rsidRDefault="003620B0"/>
                    <w:p w14:paraId="1777688B" w14:textId="77777777" w:rsidR="003620B0" w:rsidRPr="00EA22F6" w:rsidRDefault="003620B0" w:rsidP="00F82E24">
                      <w:pPr>
                        <w:pStyle w:val="Textfelder"/>
                      </w:pPr>
                      <w:r>
                        <w:t>Hausratversicherung</w:t>
                      </w:r>
                    </w:p>
                  </w:txbxContent>
                </v:textbox>
                <w10:wrap type="square" anchorx="margin"/>
              </v:shape>
            </w:pict>
          </mc:Fallback>
        </mc:AlternateContent>
      </w:r>
    </w:p>
    <w:p w14:paraId="0813D988"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50432" behindDoc="0" locked="0" layoutInCell="1" allowOverlap="1" wp14:anchorId="627798A2" wp14:editId="21276B5A">
                <wp:simplePos x="0" y="0"/>
                <wp:positionH relativeFrom="margin">
                  <wp:posOffset>3520440</wp:posOffset>
                </wp:positionH>
                <wp:positionV relativeFrom="paragraph">
                  <wp:posOffset>2540</wp:posOffset>
                </wp:positionV>
                <wp:extent cx="936000" cy="324000"/>
                <wp:effectExtent l="19050" t="19050" r="35560" b="38100"/>
                <wp:wrapSquare wrapText="bothSides"/>
                <wp:docPr id="7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49280 w 936000"/>
                            <a:gd name="connsiteY1" fmla="*/ 0 h 324000"/>
                            <a:gd name="connsiteX2" fmla="*/ 936000 w 936000"/>
                            <a:gd name="connsiteY2" fmla="*/ 0 h 324000"/>
                            <a:gd name="connsiteX3" fmla="*/ 936000 w 936000"/>
                            <a:gd name="connsiteY3" fmla="*/ 324000 h 324000"/>
                            <a:gd name="connsiteX4" fmla="*/ 45864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35006" y="9446"/>
                                <a:pt x="257160" y="-3010"/>
                                <a:pt x="449280" y="0"/>
                              </a:cubicBezTo>
                              <a:cubicBezTo>
                                <a:pt x="641400" y="3010"/>
                                <a:pt x="784047" y="5799"/>
                                <a:pt x="936000" y="0"/>
                              </a:cubicBezTo>
                              <a:cubicBezTo>
                                <a:pt x="940113" y="76621"/>
                                <a:pt x="931572" y="183604"/>
                                <a:pt x="936000" y="324000"/>
                              </a:cubicBezTo>
                              <a:cubicBezTo>
                                <a:pt x="838930" y="312025"/>
                                <a:pt x="668744" y="338593"/>
                                <a:pt x="458640" y="324000"/>
                              </a:cubicBezTo>
                              <a:cubicBezTo>
                                <a:pt x="248536" y="309407"/>
                                <a:pt x="178249" y="314793"/>
                                <a:pt x="0" y="324000"/>
                              </a:cubicBezTo>
                              <a:cubicBezTo>
                                <a:pt x="-958" y="205072"/>
                                <a:pt x="-11806" y="144056"/>
                                <a:pt x="0" y="0"/>
                              </a:cubicBezTo>
                              <a:close/>
                            </a:path>
                            <a:path w="936000" h="324000" stroke="0" extrusionOk="0">
                              <a:moveTo>
                                <a:pt x="0" y="0"/>
                              </a:moveTo>
                              <a:cubicBezTo>
                                <a:pt x="215337" y="4685"/>
                                <a:pt x="258541" y="13485"/>
                                <a:pt x="477360" y="0"/>
                              </a:cubicBezTo>
                              <a:cubicBezTo>
                                <a:pt x="696179" y="-13485"/>
                                <a:pt x="757574" y="-2923"/>
                                <a:pt x="936000" y="0"/>
                              </a:cubicBezTo>
                              <a:cubicBezTo>
                                <a:pt x="934260" y="83752"/>
                                <a:pt x="928476" y="208920"/>
                                <a:pt x="936000" y="324000"/>
                              </a:cubicBezTo>
                              <a:cubicBezTo>
                                <a:pt x="754863" y="317456"/>
                                <a:pt x="639487" y="322186"/>
                                <a:pt x="468000" y="324000"/>
                              </a:cubicBezTo>
                              <a:cubicBezTo>
                                <a:pt x="296513" y="325814"/>
                                <a:pt x="232089" y="323970"/>
                                <a:pt x="0" y="324000"/>
                              </a:cubicBezTo>
                              <a:cubicBezTo>
                                <a:pt x="-5909" y="178983"/>
                                <a:pt x="11910" y="6607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199332406">
                                <a:prstGeom prst="rect">
                                  <a:avLst/>
                                </a:prstGeom>
                                <ask:type>
                                  <ask:lineSketchFreehand/>
                                </ask:type>
                              </ask:lineSketchStyleProps>
                            </a:ext>
                          </a:extLst>
                        </a:ln>
                      </wps:spPr>
                      <wps:txbx>
                        <w:txbxContent>
                          <w:p w14:paraId="1CD056AF" w14:textId="77777777" w:rsidR="003620B0" w:rsidRPr="00EA22F6" w:rsidRDefault="003620B0" w:rsidP="00F82E24">
                            <w:pPr>
                              <w:pStyle w:val="Textfelder"/>
                            </w:pPr>
                            <w:r>
                              <w:t>Beratung</w:t>
                            </w:r>
                          </w:p>
                          <w:p w14:paraId="7F9A35B0" w14:textId="77777777" w:rsidR="003620B0" w:rsidRDefault="003620B0"/>
                          <w:p w14:paraId="5A0A9107" w14:textId="77777777" w:rsidR="003620B0" w:rsidRPr="00EA22F6" w:rsidRDefault="003620B0" w:rsidP="00F82E24">
                            <w:pPr>
                              <w:pStyle w:val="Textfelder"/>
                            </w:pPr>
                            <w:r>
                              <w:t>Beratung</w:t>
                            </w:r>
                          </w:p>
                          <w:p w14:paraId="626AAF8E" w14:textId="77777777" w:rsidR="003620B0" w:rsidRDefault="003620B0"/>
                          <w:p w14:paraId="31DDB7A6" w14:textId="77777777" w:rsidR="003620B0" w:rsidRPr="00EA22F6" w:rsidRDefault="003620B0" w:rsidP="00F82E24">
                            <w:pPr>
                              <w:pStyle w:val="Textfelder"/>
                            </w:pPr>
                            <w:r>
                              <w:t>Beratung</w:t>
                            </w:r>
                          </w:p>
                          <w:p w14:paraId="21DB25B6" w14:textId="77777777" w:rsidR="003620B0" w:rsidRDefault="003620B0"/>
                          <w:p w14:paraId="6F4278C0" w14:textId="77777777" w:rsidR="003620B0" w:rsidRPr="00EA22F6" w:rsidRDefault="003620B0" w:rsidP="00F82E24">
                            <w:pPr>
                              <w:pStyle w:val="Textfelder"/>
                            </w:pPr>
                            <w:r>
                              <w:t>Beratung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798A2" id="_x0000_s1463" style="position:absolute;left:0;text-align:left;margin-left:277.2pt;margin-top:.2pt;width:73.7pt;height:25.5pt;z-index:252050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" adj="-11796480,,5400" path="m,nfc135006,9446,257160,-3010,449280,,641400,3010,784047,5799,936000,v4113,76621,-4428,183604,,324000c838930,312025,668744,338593,458640,324000,248536,309407,178249,314793,,324000,-958,205072,-11806,144056,,xem,nsc215337,4685,258541,13485,477360,,696179,-13485,757574,-2923,936000,v-1740,83752,-7524,208920,,324000c754863,317456,639487,322186,468000,324000v-171487,1814,-235911,-30,-468000,c-5909,178983,11910,66076,,xe">
                <v:stroke joinstyle="miter"/>
                <v:formulas/>
                <v:path o:extrusionok="f" o:connecttype="custom" o:connectlocs="0,0;449280,0;936000,0;936000,324000;458640,324000;0,324000;0,0" o:connectangles="0,0,0,0,0,0,0" textboxrect="0,0,936000,324000"/>
                <v:textbox>
                  <w:txbxContent>
                    <w:p w14:paraId="1CD056AF" w14:textId="77777777" w:rsidR="003620B0" w:rsidRPr="00EA22F6" w:rsidRDefault="003620B0" w:rsidP="00F82E24">
                      <w:pPr>
                        <w:pStyle w:val="Textfelder"/>
                      </w:pPr>
                      <w:r>
                        <w:t>Beratung</w:t>
                      </w:r>
                    </w:p>
                    <w:p w14:paraId="7F9A35B0" w14:textId="77777777" w:rsidR="003620B0" w:rsidRDefault="003620B0"/>
                    <w:p w14:paraId="5A0A9107" w14:textId="77777777" w:rsidR="003620B0" w:rsidRPr="00EA22F6" w:rsidRDefault="003620B0" w:rsidP="00F82E24">
                      <w:pPr>
                        <w:pStyle w:val="Textfelder"/>
                      </w:pPr>
                      <w:r>
                        <w:t>Beratung</w:t>
                      </w:r>
                    </w:p>
                    <w:p w14:paraId="626AAF8E" w14:textId="77777777" w:rsidR="003620B0" w:rsidRDefault="003620B0"/>
                    <w:p w14:paraId="31DDB7A6" w14:textId="77777777" w:rsidR="003620B0" w:rsidRPr="00EA22F6" w:rsidRDefault="003620B0" w:rsidP="00F82E24">
                      <w:pPr>
                        <w:pStyle w:val="Textfelder"/>
                      </w:pPr>
                      <w:r>
                        <w:t>Beratung</w:t>
                      </w:r>
                    </w:p>
                    <w:p w14:paraId="21DB25B6" w14:textId="77777777" w:rsidR="003620B0" w:rsidRDefault="003620B0"/>
                    <w:p w14:paraId="6F4278C0" w14:textId="77777777" w:rsidR="003620B0" w:rsidRPr="00EA22F6" w:rsidRDefault="003620B0" w:rsidP="00F82E24">
                      <w:pPr>
                        <w:pStyle w:val="Textfelder"/>
                      </w:pPr>
                      <w:r>
                        <w:t>Beratung</w:t>
                      </w:r>
                    </w:p>
                  </w:txbxContent>
                </v:textbox>
                <w10:wrap type="square" anchorx="margin"/>
              </v:shape>
            </w:pict>
          </mc:Fallback>
        </mc:AlternateContent>
      </w:r>
    </w:p>
    <w:p w14:paraId="7C8CFC29" w14:textId="77777777" w:rsidR="00F82E24" w:rsidRDefault="00F82E24" w:rsidP="00F82E24">
      <w:pPr>
        <w:rPr>
          <w:sz w:val="28"/>
        </w:rPr>
      </w:pPr>
    </w:p>
    <w:p w14:paraId="47B2B538" w14:textId="77777777" w:rsidR="00F82E24" w:rsidRPr="00C60D49" w:rsidRDefault="00F82E24" w:rsidP="00F82E24">
      <w:pPr>
        <w:ind w:left="0"/>
        <w:rPr>
          <w:sz w:val="28"/>
        </w:rPr>
      </w:pPr>
    </w:p>
    <w:p w14:paraId="2DDEF6CB" w14:textId="77777777" w:rsidR="00F82E24" w:rsidRPr="00C60D49" w:rsidRDefault="00F82E24" w:rsidP="00F82E24">
      <w:pPr>
        <w:rPr>
          <w:sz w:val="28"/>
        </w:rPr>
      </w:pPr>
      <w:r w:rsidRPr="00C0657D">
        <w:rPr>
          <w:b/>
          <w:sz w:val="28"/>
        </w:rPr>
        <w:t>Versicherungsgeber</w:t>
      </w:r>
      <w:r>
        <w:rPr>
          <w:sz w:val="28"/>
        </w:rPr>
        <w:t xml:space="preserve"> </w:t>
      </w:r>
      <w:r>
        <w:rPr>
          <w:sz w:val="28"/>
        </w:rPr>
        <w:tab/>
      </w:r>
      <w:r>
        <w:rPr>
          <w:sz w:val="28"/>
        </w:rPr>
        <w:tab/>
      </w:r>
      <w:r>
        <w:rPr>
          <w:sz w:val="28"/>
        </w:rPr>
        <w:tab/>
      </w:r>
      <w:r>
        <w:rPr>
          <w:sz w:val="28"/>
        </w:rPr>
        <w:tab/>
      </w:r>
      <w:r>
        <w:rPr>
          <w:sz w:val="28"/>
        </w:rPr>
        <w:tab/>
      </w:r>
      <w:r w:rsidRPr="00C0657D">
        <w:rPr>
          <w:b/>
          <w:sz w:val="28"/>
        </w:rPr>
        <w:t>Versicherungsnehmer</w:t>
      </w:r>
    </w:p>
    <w:p w14:paraId="5DAE8E3B" w14:textId="77777777" w:rsidR="00F82E24" w:rsidRPr="00C60D49" w:rsidRDefault="00F82E24" w:rsidP="00F82E24">
      <w:pPr>
        <w:rPr>
          <w:sz w:val="28"/>
        </w:rPr>
      </w:pPr>
    </w:p>
    <w:p w14:paraId="0C934806" w14:textId="77777777" w:rsidR="00F82E24" w:rsidRPr="00C60D49" w:rsidRDefault="00F82E24" w:rsidP="00F82E24">
      <w:pPr>
        <w:rPr>
          <w:sz w:val="28"/>
        </w:rPr>
      </w:pPr>
      <w:r w:rsidRPr="00C60D49">
        <w:rPr>
          <w:noProof/>
          <w:sz w:val="28"/>
        </w:rPr>
        <mc:AlternateContent>
          <mc:Choice Requires="wps">
            <w:drawing>
              <wp:anchor distT="0" distB="0" distL="114300" distR="114300" simplePos="0" relativeHeight="252055552" behindDoc="0" locked="0" layoutInCell="1" allowOverlap="1" wp14:anchorId="004E0FC6" wp14:editId="4DBFDB9F">
                <wp:simplePos x="0" y="0"/>
                <wp:positionH relativeFrom="margin">
                  <wp:posOffset>183515</wp:posOffset>
                </wp:positionH>
                <wp:positionV relativeFrom="paragraph">
                  <wp:posOffset>6985</wp:posOffset>
                </wp:positionV>
                <wp:extent cx="1655445" cy="359410"/>
                <wp:effectExtent l="0" t="0" r="20955" b="212090"/>
                <wp:wrapNone/>
                <wp:docPr id="714" name="Abgerundete rechteckige Legende 370"/>
                <wp:cNvGraphicFramePr/>
                <a:graphic xmlns:a="http://schemas.openxmlformats.org/drawingml/2006/main">
                  <a:graphicData uri="http://schemas.microsoft.com/office/word/2010/wordprocessingShape">
                    <wps:wsp>
                      <wps:cNvSpPr/>
                      <wps:spPr>
                        <a:xfrm>
                          <a:off x="0" y="0"/>
                          <a:ext cx="1655445" cy="359410"/>
                        </a:xfrm>
                        <a:prstGeom prst="wedgeRoundRectCallout">
                          <a:avLst>
                            <a:gd name="adj1" fmla="val -33677"/>
                            <a:gd name="adj2" fmla="val 9971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2310A3A1" w14:textId="77777777" w:rsidR="003620B0" w:rsidRPr="00EC7D0C" w:rsidRDefault="003620B0" w:rsidP="00F82E24">
                            <w:pPr>
                              <w:pStyle w:val="Textfelder"/>
                            </w:pPr>
                            <w:r>
                              <w:t>__________</w:t>
                            </w:r>
                            <w:r w:rsidRPr="00EC7D0C">
                              <w:t xml:space="preserve"> Tag!</w:t>
                            </w:r>
                          </w:p>
                          <w:p w14:paraId="506226C3" w14:textId="77777777" w:rsidR="003620B0" w:rsidRDefault="003620B0"/>
                          <w:p w14:paraId="6075E76C" w14:textId="77777777" w:rsidR="003620B0" w:rsidRPr="00EC7D0C" w:rsidRDefault="003620B0" w:rsidP="00F82E24">
                            <w:pPr>
                              <w:pStyle w:val="Textfelder"/>
                            </w:pPr>
                            <w:r>
                              <w:t>__________</w:t>
                            </w:r>
                            <w:r w:rsidRPr="00EC7D0C">
                              <w:t xml:space="preserve"> Tag!</w:t>
                            </w:r>
                          </w:p>
                          <w:p w14:paraId="263BF93F" w14:textId="77777777" w:rsidR="003620B0" w:rsidRDefault="003620B0"/>
                          <w:p w14:paraId="65D5A5A6" w14:textId="77777777" w:rsidR="003620B0" w:rsidRPr="00EC7D0C" w:rsidRDefault="003620B0" w:rsidP="00F82E24">
                            <w:pPr>
                              <w:pStyle w:val="Textfelder"/>
                            </w:pPr>
                            <w:r>
                              <w:t>__________</w:t>
                            </w:r>
                            <w:r w:rsidRPr="00EC7D0C">
                              <w:t xml:space="preserve"> Tag!</w:t>
                            </w:r>
                          </w:p>
                          <w:p w14:paraId="5040C13F" w14:textId="77777777" w:rsidR="003620B0" w:rsidRDefault="003620B0"/>
                          <w:p w14:paraId="5F4275F6" w14:textId="77777777" w:rsidR="003620B0" w:rsidRPr="00EC7D0C" w:rsidRDefault="003620B0" w:rsidP="00F82E24">
                            <w:pPr>
                              <w:pStyle w:val="Textfelder"/>
                            </w:pPr>
                            <w:r>
                              <w:t>__________</w:t>
                            </w:r>
                            <w:r w:rsidRPr="00EC7D0C">
                              <w:t xml:space="preserve"> Tag!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E0FC6" id="Abgerundete rechteckige Legende 370" o:spid="_x0000_s1464" type="#_x0000_t62" style="position:absolute;left:0;text-align:left;margin-left:14.45pt;margin-top:.55pt;width:130.35pt;height:28.3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" adj="3526,32338" fillcolor="white [3201]" strokecolor="black [3200]" strokeweight="1pt">
                <v:textbox>
                  <w:txbxContent>
                    <w:p w14:paraId="2310A3A1" w14:textId="77777777" w:rsidR="003620B0" w:rsidRPr="00EC7D0C" w:rsidRDefault="003620B0" w:rsidP="00F82E24">
                      <w:pPr>
                        <w:pStyle w:val="Textfelder"/>
                      </w:pPr>
                      <w:r>
                        <w:t>__________</w:t>
                      </w:r>
                      <w:r w:rsidRPr="00EC7D0C">
                        <w:t xml:space="preserve"> Tag!</w:t>
                      </w:r>
                    </w:p>
                    <w:p w14:paraId="506226C3" w14:textId="77777777" w:rsidR="003620B0" w:rsidRDefault="003620B0"/>
                    <w:p w14:paraId="6075E76C" w14:textId="77777777" w:rsidR="003620B0" w:rsidRPr="00EC7D0C" w:rsidRDefault="003620B0" w:rsidP="00F82E24">
                      <w:pPr>
                        <w:pStyle w:val="Textfelder"/>
                      </w:pPr>
                      <w:r>
                        <w:t>__________</w:t>
                      </w:r>
                      <w:r w:rsidRPr="00EC7D0C">
                        <w:t xml:space="preserve"> Tag!</w:t>
                      </w:r>
                    </w:p>
                    <w:p w14:paraId="263BF93F" w14:textId="77777777" w:rsidR="003620B0" w:rsidRDefault="003620B0"/>
                    <w:p w14:paraId="65D5A5A6" w14:textId="77777777" w:rsidR="003620B0" w:rsidRPr="00EC7D0C" w:rsidRDefault="003620B0" w:rsidP="00F82E24">
                      <w:pPr>
                        <w:pStyle w:val="Textfelder"/>
                      </w:pPr>
                      <w:r>
                        <w:t>__________</w:t>
                      </w:r>
                      <w:r w:rsidRPr="00EC7D0C">
                        <w:t xml:space="preserve"> Tag!</w:t>
                      </w:r>
                    </w:p>
                    <w:p w14:paraId="5040C13F" w14:textId="77777777" w:rsidR="003620B0" w:rsidRDefault="003620B0"/>
                    <w:p w14:paraId="5F4275F6" w14:textId="77777777" w:rsidR="003620B0" w:rsidRPr="00EC7D0C" w:rsidRDefault="003620B0" w:rsidP="00F82E24">
                      <w:pPr>
                        <w:pStyle w:val="Textfelder"/>
                      </w:pPr>
                      <w:r>
                        <w:t>__________</w:t>
                      </w:r>
                      <w:r w:rsidRPr="00EC7D0C">
                        <w:t xml:space="preserve"> Tag!</w:t>
                      </w:r>
                    </w:p>
                  </w:txbxContent>
                </v:textbox>
                <w10:wrap anchorx="margin"/>
              </v:shape>
            </w:pict>
          </mc:Fallback>
        </mc:AlternateContent>
      </w:r>
    </w:p>
    <w:p w14:paraId="093ED8D0" w14:textId="77777777" w:rsidR="00F82E24" w:rsidRPr="00C60D49" w:rsidRDefault="00B541D9" w:rsidP="00F82E24">
      <w:pPr>
        <w:rPr>
          <w:sz w:val="28"/>
          <w:szCs w:val="28"/>
          <w14:textOutline w14:w="9525" w14:cap="rnd" w14:cmpd="sng" w14:algn="ctr">
            <w14:solidFill>
              <w14:srgbClr w14:val="000000"/>
            </w14:solidFill>
            <w14:prstDash w14:val="solid"/>
            <w14:bevel/>
          </w14:textOutline>
        </w:rPr>
      </w:pPr>
      <w:r w:rsidRPr="00C60D49">
        <w:rPr>
          <w:noProof/>
          <w:sz w:val="28"/>
        </w:rPr>
        <mc:AlternateContent>
          <mc:Choice Requires="wps">
            <w:drawing>
              <wp:anchor distT="0" distB="0" distL="114300" distR="114300" simplePos="0" relativeHeight="252056576" behindDoc="0" locked="0" layoutInCell="1" allowOverlap="1" wp14:anchorId="5459418C" wp14:editId="7F347777">
                <wp:simplePos x="0" y="0"/>
                <wp:positionH relativeFrom="margin">
                  <wp:posOffset>4958715</wp:posOffset>
                </wp:positionH>
                <wp:positionV relativeFrom="paragraph">
                  <wp:posOffset>160020</wp:posOffset>
                </wp:positionV>
                <wp:extent cx="1331595" cy="359410"/>
                <wp:effectExtent l="0" t="0" r="20955" b="212090"/>
                <wp:wrapNone/>
                <wp:docPr id="372" name="Abgerundete rechteckige Legende 372"/>
                <wp:cNvGraphicFramePr/>
                <a:graphic xmlns:a="http://schemas.openxmlformats.org/drawingml/2006/main">
                  <a:graphicData uri="http://schemas.microsoft.com/office/word/2010/wordprocessingShape">
                    <wps:wsp>
                      <wps:cNvSpPr/>
                      <wps:spPr>
                        <a:xfrm>
                          <a:off x="0" y="0"/>
                          <a:ext cx="1331595" cy="359410"/>
                        </a:xfrm>
                        <a:prstGeom prst="wedgeRoundRectCallout">
                          <a:avLst>
                            <a:gd name="adj1" fmla="val 39733"/>
                            <a:gd name="adj2" fmla="val 10207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0594E725" w14:textId="77777777" w:rsidR="003620B0" w:rsidRPr="00EC7D0C" w:rsidRDefault="003620B0" w:rsidP="00F82E24">
                            <w:pPr>
                              <w:pStyle w:val="Textfelder"/>
                            </w:pPr>
                            <w:r>
                              <w:t>__________</w:t>
                            </w:r>
                            <w:r w:rsidRPr="00EC7D0C">
                              <w:t xml:space="preserve"> !</w:t>
                            </w:r>
                          </w:p>
                          <w:p w14:paraId="3C7418C2" w14:textId="77777777" w:rsidR="003620B0" w:rsidRDefault="003620B0"/>
                          <w:p w14:paraId="4CE6ABA8" w14:textId="77777777" w:rsidR="003620B0" w:rsidRPr="00EC7D0C" w:rsidRDefault="003620B0" w:rsidP="00F82E24">
                            <w:pPr>
                              <w:pStyle w:val="Textfelder"/>
                            </w:pPr>
                            <w:r>
                              <w:t>__________</w:t>
                            </w:r>
                            <w:r w:rsidRPr="00EC7D0C">
                              <w:t xml:space="preserve"> !</w:t>
                            </w:r>
                          </w:p>
                          <w:p w14:paraId="48543C6C" w14:textId="77777777" w:rsidR="003620B0" w:rsidRDefault="003620B0"/>
                          <w:p w14:paraId="629EE6C1" w14:textId="77777777" w:rsidR="003620B0" w:rsidRPr="00EC7D0C" w:rsidRDefault="003620B0" w:rsidP="00F82E24">
                            <w:pPr>
                              <w:pStyle w:val="Textfelder"/>
                            </w:pPr>
                            <w:r>
                              <w:t>__________</w:t>
                            </w:r>
                            <w:r w:rsidRPr="00EC7D0C">
                              <w:t xml:space="preserve"> !</w:t>
                            </w:r>
                          </w:p>
                          <w:p w14:paraId="05076D0F" w14:textId="77777777" w:rsidR="003620B0" w:rsidRDefault="003620B0"/>
                          <w:p w14:paraId="08EF7DFE" w14:textId="77777777" w:rsidR="003620B0" w:rsidRPr="00EC7D0C" w:rsidRDefault="003620B0" w:rsidP="00F82E24">
                            <w:pPr>
                              <w:pStyle w:val="Textfelder"/>
                            </w:pPr>
                            <w:r>
                              <w:t>__________</w:t>
                            </w:r>
                            <w:r w:rsidRPr="00EC7D0C">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9418C" id="Abgerundete rechteckige Legende 372" o:spid="_x0000_s1465" type="#_x0000_t62" style="position:absolute;left:0;text-align:left;margin-left:390.45pt;margin-top:12.6pt;width:104.85pt;height:28.3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" adj="19382,32848" fillcolor="white [3201]" strokecolor="black [3200]" strokeweight="1pt">
                <v:textbox>
                  <w:txbxContent>
                    <w:p w14:paraId="0594E725" w14:textId="77777777" w:rsidR="003620B0" w:rsidRPr="00EC7D0C" w:rsidRDefault="003620B0" w:rsidP="00F82E24">
                      <w:pPr>
                        <w:pStyle w:val="Textfelder"/>
                      </w:pPr>
                      <w:r>
                        <w:t>__________</w:t>
                      </w:r>
                      <w:r w:rsidRPr="00EC7D0C">
                        <w:t xml:space="preserve"> !</w:t>
                      </w:r>
                    </w:p>
                    <w:p w14:paraId="3C7418C2" w14:textId="77777777" w:rsidR="003620B0" w:rsidRDefault="003620B0"/>
                    <w:p w14:paraId="4CE6ABA8" w14:textId="77777777" w:rsidR="003620B0" w:rsidRPr="00EC7D0C" w:rsidRDefault="003620B0" w:rsidP="00F82E24">
                      <w:pPr>
                        <w:pStyle w:val="Textfelder"/>
                      </w:pPr>
                      <w:r>
                        <w:t>__________</w:t>
                      </w:r>
                      <w:r w:rsidRPr="00EC7D0C">
                        <w:t xml:space="preserve"> !</w:t>
                      </w:r>
                    </w:p>
                    <w:p w14:paraId="48543C6C" w14:textId="77777777" w:rsidR="003620B0" w:rsidRDefault="003620B0"/>
                    <w:p w14:paraId="629EE6C1" w14:textId="77777777" w:rsidR="003620B0" w:rsidRPr="00EC7D0C" w:rsidRDefault="003620B0" w:rsidP="00F82E24">
                      <w:pPr>
                        <w:pStyle w:val="Textfelder"/>
                      </w:pPr>
                      <w:r>
                        <w:t>__________</w:t>
                      </w:r>
                      <w:r w:rsidRPr="00EC7D0C">
                        <w:t xml:space="preserve"> !</w:t>
                      </w:r>
                    </w:p>
                    <w:p w14:paraId="05076D0F" w14:textId="77777777" w:rsidR="003620B0" w:rsidRDefault="003620B0"/>
                    <w:p w14:paraId="08EF7DFE" w14:textId="77777777" w:rsidR="003620B0" w:rsidRPr="00EC7D0C" w:rsidRDefault="003620B0" w:rsidP="00F82E24">
                      <w:pPr>
                        <w:pStyle w:val="Textfelder"/>
                      </w:pPr>
                      <w:r>
                        <w:t>__________</w:t>
                      </w:r>
                      <w:r w:rsidRPr="00EC7D0C">
                        <w:t xml:space="preserve"> !</w:t>
                      </w:r>
                    </w:p>
                  </w:txbxContent>
                </v:textbox>
                <w10:wrap anchorx="margin"/>
              </v:shape>
            </w:pict>
          </mc:Fallback>
        </mc:AlternateContent>
      </w:r>
    </w:p>
    <w:p w14:paraId="4B1053BE" w14:textId="77777777" w:rsidR="00F82E24" w:rsidRPr="00C60D49" w:rsidRDefault="00F82E24" w:rsidP="00F82E24">
      <w:pPr>
        <w:rPr>
          <w:sz w:val="28"/>
        </w:rPr>
      </w:pPr>
    </w:p>
    <w:p w14:paraId="4C6971FF" w14:textId="77777777" w:rsidR="00F82E24" w:rsidRPr="00C60D49" w:rsidRDefault="00F82E24" w:rsidP="00F82E24">
      <w:pPr>
        <w:rPr>
          <w:sz w:val="28"/>
        </w:rPr>
      </w:pPr>
    </w:p>
    <w:p w14:paraId="0447128A" w14:textId="77777777" w:rsidR="00F82E24" w:rsidRPr="00C60D49" w:rsidRDefault="00B541D9" w:rsidP="00F82E24">
      <w:pPr>
        <w:rPr>
          <w:sz w:val="28"/>
        </w:rPr>
      </w:pPr>
      <w:r w:rsidRPr="00C60D49">
        <w:rPr>
          <w:noProof/>
          <w:sz w:val="28"/>
        </w:rPr>
        <mc:AlternateContent>
          <mc:Choice Requires="wps">
            <w:drawing>
              <wp:anchor distT="0" distB="0" distL="114300" distR="114300" simplePos="0" relativeHeight="252057600" behindDoc="0" locked="0" layoutInCell="1" allowOverlap="1" wp14:anchorId="1AD807BE" wp14:editId="6CADD312">
                <wp:simplePos x="0" y="0"/>
                <wp:positionH relativeFrom="margin">
                  <wp:posOffset>184785</wp:posOffset>
                </wp:positionH>
                <wp:positionV relativeFrom="paragraph">
                  <wp:posOffset>273685</wp:posOffset>
                </wp:positionV>
                <wp:extent cx="2087880" cy="359410"/>
                <wp:effectExtent l="0" t="0" r="26670" b="212090"/>
                <wp:wrapNone/>
                <wp:docPr id="715" name="Abgerundete rechteckige Legende 197"/>
                <wp:cNvGraphicFramePr/>
                <a:graphic xmlns:a="http://schemas.openxmlformats.org/drawingml/2006/main">
                  <a:graphicData uri="http://schemas.microsoft.com/office/word/2010/wordprocessingShape">
                    <wps:wsp>
                      <wps:cNvSpPr/>
                      <wps:spPr>
                        <a:xfrm>
                          <a:off x="0" y="0"/>
                          <a:ext cx="2087880" cy="359410"/>
                        </a:xfrm>
                        <a:prstGeom prst="wedgeRoundRectCallout">
                          <a:avLst>
                            <a:gd name="adj1" fmla="val -34058"/>
                            <a:gd name="adj2" fmla="val 9971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1BE1734C" w14:textId="77777777" w:rsidR="003620B0" w:rsidRPr="00EC7D0C" w:rsidRDefault="003620B0" w:rsidP="00F82E24">
                            <w:pPr>
                              <w:pStyle w:val="Textfelder"/>
                            </w:pPr>
                            <w:r>
                              <w:t>Womit k</w:t>
                            </w:r>
                            <w:r w:rsidRPr="00EC7D0C">
                              <w:t>ann ich helfen?</w:t>
                            </w:r>
                          </w:p>
                          <w:p w14:paraId="3310D984" w14:textId="77777777" w:rsidR="003620B0" w:rsidRDefault="003620B0"/>
                          <w:p w14:paraId="28756B8E" w14:textId="77777777" w:rsidR="003620B0" w:rsidRPr="00EC7D0C" w:rsidRDefault="003620B0" w:rsidP="00F82E24">
                            <w:pPr>
                              <w:pStyle w:val="Textfelder"/>
                            </w:pPr>
                            <w:r>
                              <w:t>Womit k</w:t>
                            </w:r>
                            <w:r w:rsidRPr="00EC7D0C">
                              <w:t>ann ich helfen?</w:t>
                            </w:r>
                          </w:p>
                          <w:p w14:paraId="3BABEED1" w14:textId="77777777" w:rsidR="003620B0" w:rsidRDefault="003620B0"/>
                          <w:p w14:paraId="4DF5A5A9" w14:textId="77777777" w:rsidR="003620B0" w:rsidRPr="00EC7D0C" w:rsidRDefault="003620B0" w:rsidP="00F82E24">
                            <w:pPr>
                              <w:pStyle w:val="Textfelder"/>
                            </w:pPr>
                            <w:r>
                              <w:t>Womit k</w:t>
                            </w:r>
                            <w:r w:rsidRPr="00EC7D0C">
                              <w:t>ann ich helfen?</w:t>
                            </w:r>
                          </w:p>
                          <w:p w14:paraId="63E12726" w14:textId="77777777" w:rsidR="003620B0" w:rsidRDefault="003620B0"/>
                          <w:p w14:paraId="4FA7C614" w14:textId="77777777" w:rsidR="003620B0" w:rsidRPr="00EC7D0C" w:rsidRDefault="003620B0" w:rsidP="00F82E24">
                            <w:pPr>
                              <w:pStyle w:val="Textfelder"/>
                            </w:pPr>
                            <w:r>
                              <w:t>Womit k</w:t>
                            </w:r>
                            <w:r w:rsidRPr="00EC7D0C">
                              <w:t>ann ich helfen?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807BE" id="_x0000_s1466" type="#_x0000_t62" style="position:absolute;left:0;text-align:left;margin-left:14.55pt;margin-top:21.55pt;width:164.4pt;height:28.3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" adj="3443,32338" fillcolor="white [3201]" strokecolor="black [3200]" strokeweight="1pt">
                <v:textbox>
                  <w:txbxContent>
                    <w:p w14:paraId="1BE1734C" w14:textId="77777777" w:rsidR="003620B0" w:rsidRPr="00EC7D0C" w:rsidRDefault="003620B0" w:rsidP="00F82E24">
                      <w:pPr>
                        <w:pStyle w:val="Textfelder"/>
                      </w:pPr>
                      <w:r>
                        <w:t>Womit k</w:t>
                      </w:r>
                      <w:r w:rsidRPr="00EC7D0C">
                        <w:t>ann ich helfen?</w:t>
                      </w:r>
                    </w:p>
                    <w:p w14:paraId="3310D984" w14:textId="77777777" w:rsidR="003620B0" w:rsidRDefault="003620B0"/>
                    <w:p w14:paraId="28756B8E" w14:textId="77777777" w:rsidR="003620B0" w:rsidRPr="00EC7D0C" w:rsidRDefault="003620B0" w:rsidP="00F82E24">
                      <w:pPr>
                        <w:pStyle w:val="Textfelder"/>
                      </w:pPr>
                      <w:r>
                        <w:t>Womit k</w:t>
                      </w:r>
                      <w:r w:rsidRPr="00EC7D0C">
                        <w:t>ann ich helfen?</w:t>
                      </w:r>
                    </w:p>
                    <w:p w14:paraId="3BABEED1" w14:textId="77777777" w:rsidR="003620B0" w:rsidRDefault="003620B0"/>
                    <w:p w14:paraId="4DF5A5A9" w14:textId="77777777" w:rsidR="003620B0" w:rsidRPr="00EC7D0C" w:rsidRDefault="003620B0" w:rsidP="00F82E24">
                      <w:pPr>
                        <w:pStyle w:val="Textfelder"/>
                      </w:pPr>
                      <w:r>
                        <w:t>Womit k</w:t>
                      </w:r>
                      <w:r w:rsidRPr="00EC7D0C">
                        <w:t>ann ich helfen?</w:t>
                      </w:r>
                    </w:p>
                    <w:p w14:paraId="63E12726" w14:textId="77777777" w:rsidR="003620B0" w:rsidRDefault="003620B0"/>
                    <w:p w14:paraId="4FA7C614" w14:textId="77777777" w:rsidR="003620B0" w:rsidRPr="00EC7D0C" w:rsidRDefault="003620B0" w:rsidP="00F82E24">
                      <w:pPr>
                        <w:pStyle w:val="Textfelder"/>
                      </w:pPr>
                      <w:r>
                        <w:t>Womit k</w:t>
                      </w:r>
                      <w:r w:rsidRPr="00EC7D0C">
                        <w:t>ann ich helfen?</w:t>
                      </w:r>
                    </w:p>
                  </w:txbxContent>
                </v:textbox>
                <w10:wrap anchorx="margin"/>
              </v:shape>
            </w:pict>
          </mc:Fallback>
        </mc:AlternateContent>
      </w:r>
    </w:p>
    <w:p w14:paraId="359EF5E0" w14:textId="77777777" w:rsidR="00F82E24" w:rsidRPr="00C60D49" w:rsidRDefault="00F82E24" w:rsidP="00F82E24">
      <w:pPr>
        <w:rPr>
          <w:sz w:val="28"/>
        </w:rPr>
      </w:pPr>
    </w:p>
    <w:p w14:paraId="2E4B5FA1" w14:textId="77777777" w:rsidR="00F82E24" w:rsidRPr="00C60D49" w:rsidRDefault="00B541D9" w:rsidP="00F82E24">
      <w:pPr>
        <w:rPr>
          <w:sz w:val="28"/>
        </w:rPr>
      </w:pPr>
      <w:r w:rsidRPr="00C60D49">
        <w:rPr>
          <w:noProof/>
          <w:sz w:val="28"/>
        </w:rPr>
        <mc:AlternateContent>
          <mc:Choice Requires="wps">
            <w:drawing>
              <wp:anchor distT="0" distB="0" distL="114300" distR="114300" simplePos="0" relativeHeight="252060672" behindDoc="0" locked="0" layoutInCell="1" allowOverlap="1" wp14:anchorId="63874B94" wp14:editId="586B5849">
                <wp:simplePos x="0" y="0"/>
                <wp:positionH relativeFrom="margin">
                  <wp:posOffset>3195955</wp:posOffset>
                </wp:positionH>
                <wp:positionV relativeFrom="paragraph">
                  <wp:posOffset>71120</wp:posOffset>
                </wp:positionV>
                <wp:extent cx="3117215" cy="1080000"/>
                <wp:effectExtent l="0" t="0" r="26035" b="234950"/>
                <wp:wrapNone/>
                <wp:docPr id="716" name="Abgerundete rechteckige Legende 198"/>
                <wp:cNvGraphicFramePr/>
                <a:graphic xmlns:a="http://schemas.openxmlformats.org/drawingml/2006/main">
                  <a:graphicData uri="http://schemas.microsoft.com/office/word/2010/wordprocessingShape">
                    <wps:wsp>
                      <wps:cNvSpPr/>
                      <wps:spPr>
                        <a:xfrm>
                          <a:off x="0" y="0"/>
                          <a:ext cx="3117215" cy="1080000"/>
                        </a:xfrm>
                        <a:prstGeom prst="wedgeRoundRectCallout">
                          <a:avLst>
                            <a:gd name="adj1" fmla="val 38467"/>
                            <a:gd name="adj2" fmla="val 69272"/>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6D1EFAE6"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588C3EAB" w14:textId="77777777" w:rsidR="003620B0" w:rsidRDefault="003620B0"/>
                          <w:p w14:paraId="174CFC5E"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7F7A583E" w14:textId="77777777" w:rsidR="003620B0" w:rsidRDefault="003620B0"/>
                          <w:p w14:paraId="13984846"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541961BF" w14:textId="77777777" w:rsidR="003620B0" w:rsidRDefault="003620B0"/>
                          <w:p w14:paraId="6CC7BEB1" w14:textId="77777777" w:rsidR="003620B0" w:rsidRPr="00EC7D0C" w:rsidRDefault="003620B0" w:rsidP="00FB5A73">
                            <w:pPr>
                              <w:pStyle w:val="Textfelder"/>
                              <w:spacing w:after="0"/>
                            </w:pPr>
                            <w:r w:rsidRPr="00EC7D0C">
                              <w:t xml:space="preserve">Ich möchte eine Beratung über </w:t>
                            </w:r>
                            <w:r>
                              <w:t>eine 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74B94" id="_x0000_s1467" type="#_x0000_t62" style="position:absolute;left:0;text-align:left;margin-left:251.65pt;margin-top:5.6pt;width:245.45pt;height:85.0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" adj="19109,25763" fillcolor="white [3201]" strokecolor="black [3200]" strokeweight="1pt">
                <v:textbox>
                  <w:txbxContent>
                    <w:p w14:paraId="6D1EFAE6"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588C3EAB" w14:textId="77777777" w:rsidR="003620B0" w:rsidRDefault="003620B0"/>
                    <w:p w14:paraId="174CFC5E"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7F7A583E" w14:textId="77777777" w:rsidR="003620B0" w:rsidRDefault="003620B0"/>
                    <w:p w14:paraId="13984846"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541961BF" w14:textId="77777777" w:rsidR="003620B0" w:rsidRDefault="003620B0"/>
                    <w:p w14:paraId="6CC7BEB1" w14:textId="77777777" w:rsidR="003620B0" w:rsidRPr="00EC7D0C" w:rsidRDefault="003620B0" w:rsidP="00FB5A73">
                      <w:pPr>
                        <w:pStyle w:val="Textfelder"/>
                        <w:spacing w:after="0"/>
                      </w:pPr>
                      <w:r w:rsidRPr="00EC7D0C">
                        <w:t xml:space="preserve">Ich möchte eine Beratung über </w:t>
                      </w:r>
                      <w:r>
                        <w:t>eine ______________-________________________.</w:t>
                      </w:r>
                    </w:p>
                  </w:txbxContent>
                </v:textbox>
                <w10:wrap anchorx="margin"/>
              </v:shape>
            </w:pict>
          </mc:Fallback>
        </mc:AlternateContent>
      </w:r>
    </w:p>
    <w:p w14:paraId="1CA06162" w14:textId="77777777" w:rsidR="00F82E24" w:rsidRPr="00C60D49" w:rsidRDefault="00F82E24" w:rsidP="00F82E24">
      <w:pPr>
        <w:rPr>
          <w:sz w:val="28"/>
        </w:rPr>
      </w:pPr>
    </w:p>
    <w:p w14:paraId="4FC4A16D" w14:textId="77777777" w:rsidR="00F82E24" w:rsidRPr="00C60D49" w:rsidRDefault="00F82E24" w:rsidP="00F82E24">
      <w:pPr>
        <w:rPr>
          <w:sz w:val="28"/>
        </w:rPr>
      </w:pPr>
    </w:p>
    <w:p w14:paraId="4571AE9C" w14:textId="77777777" w:rsidR="00F82E24" w:rsidRPr="00C60D49" w:rsidRDefault="00B541D9" w:rsidP="00F82E24">
      <w:pPr>
        <w:rPr>
          <w:sz w:val="28"/>
        </w:rPr>
      </w:pPr>
      <w:r w:rsidRPr="00C60D49">
        <w:rPr>
          <w:noProof/>
          <w:sz w:val="28"/>
        </w:rPr>
        <mc:AlternateContent>
          <mc:Choice Requires="wps">
            <w:drawing>
              <wp:anchor distT="0" distB="0" distL="114300" distR="114300" simplePos="0" relativeHeight="252058624" behindDoc="0" locked="0" layoutInCell="1" allowOverlap="1" wp14:anchorId="2926DB76" wp14:editId="52BE09C5">
                <wp:simplePos x="0" y="0"/>
                <wp:positionH relativeFrom="margin">
                  <wp:posOffset>183515</wp:posOffset>
                </wp:positionH>
                <wp:positionV relativeFrom="paragraph">
                  <wp:posOffset>304800</wp:posOffset>
                </wp:positionV>
                <wp:extent cx="2231390" cy="1007745"/>
                <wp:effectExtent l="0" t="0" r="16510" b="230505"/>
                <wp:wrapNone/>
                <wp:docPr id="717" name="Abgerundete rechteckige Legende 199"/>
                <wp:cNvGraphicFramePr/>
                <a:graphic xmlns:a="http://schemas.openxmlformats.org/drawingml/2006/main">
                  <a:graphicData uri="http://schemas.microsoft.com/office/word/2010/wordprocessingShape">
                    <wps:wsp>
                      <wps:cNvSpPr/>
                      <wps:spPr>
                        <a:xfrm>
                          <a:off x="0" y="0"/>
                          <a:ext cx="2231390" cy="1007745"/>
                        </a:xfrm>
                        <a:prstGeom prst="wedgeRoundRectCallout">
                          <a:avLst>
                            <a:gd name="adj1" fmla="val -36513"/>
                            <a:gd name="adj2" fmla="val 70046"/>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74863021" w14:textId="77777777" w:rsidR="003620B0" w:rsidRPr="00EC7D0C" w:rsidRDefault="003620B0" w:rsidP="00F82E24">
                            <w:pPr>
                              <w:pStyle w:val="Textfelder"/>
                            </w:pPr>
                            <w:r w:rsidRPr="00EC7D0C">
                              <w:t>Schön! Ich erkläre Ihnen einmal</w:t>
                            </w:r>
                            <w:r>
                              <w:t>,</w:t>
                            </w:r>
                            <w:r w:rsidRPr="00EC7D0C">
                              <w:t xml:space="preserve"> wofür Sie diese brauchen.</w:t>
                            </w:r>
                          </w:p>
                          <w:p w14:paraId="5AF16184" w14:textId="77777777" w:rsidR="003620B0" w:rsidRDefault="003620B0"/>
                          <w:p w14:paraId="7936E4C9" w14:textId="77777777" w:rsidR="003620B0" w:rsidRPr="00EC7D0C" w:rsidRDefault="003620B0" w:rsidP="00F82E24">
                            <w:pPr>
                              <w:pStyle w:val="Textfelder"/>
                            </w:pPr>
                            <w:r w:rsidRPr="00EC7D0C">
                              <w:t>Schön! Ich erkläre Ihnen einmal</w:t>
                            </w:r>
                            <w:r>
                              <w:t>,</w:t>
                            </w:r>
                            <w:r w:rsidRPr="00EC7D0C">
                              <w:t xml:space="preserve"> wofür Sie diese brauchen.</w:t>
                            </w:r>
                          </w:p>
                          <w:p w14:paraId="49F3D912" w14:textId="77777777" w:rsidR="003620B0" w:rsidRDefault="003620B0"/>
                          <w:p w14:paraId="2ADB70AA" w14:textId="77777777" w:rsidR="003620B0" w:rsidRPr="00EC7D0C" w:rsidRDefault="003620B0" w:rsidP="00F82E24">
                            <w:pPr>
                              <w:pStyle w:val="Textfelder"/>
                            </w:pPr>
                            <w:r w:rsidRPr="00EC7D0C">
                              <w:t>Schön! Ich erkläre Ihnen einmal</w:t>
                            </w:r>
                            <w:r>
                              <w:t>,</w:t>
                            </w:r>
                            <w:r w:rsidRPr="00EC7D0C">
                              <w:t xml:space="preserve"> wofür Sie diese brauchen.</w:t>
                            </w:r>
                          </w:p>
                          <w:p w14:paraId="3F7DFD87" w14:textId="77777777" w:rsidR="003620B0" w:rsidRDefault="003620B0"/>
                          <w:p w14:paraId="5F7400BA" w14:textId="77777777" w:rsidR="003620B0" w:rsidRPr="00EC7D0C" w:rsidRDefault="003620B0" w:rsidP="00F82E24">
                            <w:pPr>
                              <w:pStyle w:val="Textfelder"/>
                            </w:pPr>
                            <w:r w:rsidRPr="00EC7D0C">
                              <w:t>Schön! Ich erkläre Ihnen einmal</w:t>
                            </w:r>
                            <w:r>
                              <w:t>,</w:t>
                            </w:r>
                            <w:r w:rsidRPr="00EC7D0C">
                              <w:t xml:space="preserve"> wofür Sie diese brauchen.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6DB76" id="_x0000_s1468" type="#_x0000_t62" style="position:absolute;left:0;text-align:left;margin-left:14.45pt;margin-top:24pt;width:175.7pt;height:79.35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" adj="2913,25930" fillcolor="white [3201]" strokecolor="black [3200]" strokeweight="1pt">
                <v:textbox>
                  <w:txbxContent>
                    <w:p w14:paraId="74863021" w14:textId="77777777" w:rsidR="003620B0" w:rsidRPr="00EC7D0C" w:rsidRDefault="003620B0" w:rsidP="00F82E24">
                      <w:pPr>
                        <w:pStyle w:val="Textfelder"/>
                      </w:pPr>
                      <w:r w:rsidRPr="00EC7D0C">
                        <w:t>Schön! Ich erkläre Ihnen einmal</w:t>
                      </w:r>
                      <w:r>
                        <w:t>,</w:t>
                      </w:r>
                      <w:r w:rsidRPr="00EC7D0C">
                        <w:t xml:space="preserve"> wofür Sie diese brauchen.</w:t>
                      </w:r>
                    </w:p>
                    <w:p w14:paraId="5AF16184" w14:textId="77777777" w:rsidR="003620B0" w:rsidRDefault="003620B0"/>
                    <w:p w14:paraId="7936E4C9" w14:textId="77777777" w:rsidR="003620B0" w:rsidRPr="00EC7D0C" w:rsidRDefault="003620B0" w:rsidP="00F82E24">
                      <w:pPr>
                        <w:pStyle w:val="Textfelder"/>
                      </w:pPr>
                      <w:r w:rsidRPr="00EC7D0C">
                        <w:t>Schön! Ich erkläre Ihnen einmal</w:t>
                      </w:r>
                      <w:r>
                        <w:t>,</w:t>
                      </w:r>
                      <w:r w:rsidRPr="00EC7D0C">
                        <w:t xml:space="preserve"> wofür Sie diese brauchen.</w:t>
                      </w:r>
                    </w:p>
                    <w:p w14:paraId="49F3D912" w14:textId="77777777" w:rsidR="003620B0" w:rsidRDefault="003620B0"/>
                    <w:p w14:paraId="2ADB70AA" w14:textId="77777777" w:rsidR="003620B0" w:rsidRPr="00EC7D0C" w:rsidRDefault="003620B0" w:rsidP="00F82E24">
                      <w:pPr>
                        <w:pStyle w:val="Textfelder"/>
                      </w:pPr>
                      <w:r w:rsidRPr="00EC7D0C">
                        <w:t>Schön! Ich erkläre Ihnen einmal</w:t>
                      </w:r>
                      <w:r>
                        <w:t>,</w:t>
                      </w:r>
                      <w:r w:rsidRPr="00EC7D0C">
                        <w:t xml:space="preserve"> wofür Sie diese brauchen.</w:t>
                      </w:r>
                    </w:p>
                    <w:p w14:paraId="3F7DFD87" w14:textId="77777777" w:rsidR="003620B0" w:rsidRDefault="003620B0"/>
                    <w:p w14:paraId="5F7400BA" w14:textId="77777777" w:rsidR="003620B0" w:rsidRPr="00EC7D0C" w:rsidRDefault="003620B0" w:rsidP="00F82E24">
                      <w:pPr>
                        <w:pStyle w:val="Textfelder"/>
                      </w:pPr>
                      <w:r w:rsidRPr="00EC7D0C">
                        <w:t>Schön! Ich erkläre Ihnen einmal</w:t>
                      </w:r>
                      <w:r>
                        <w:t>,</w:t>
                      </w:r>
                      <w:r w:rsidRPr="00EC7D0C">
                        <w:t xml:space="preserve"> wofür Sie diese brauchen.</w:t>
                      </w:r>
                    </w:p>
                  </w:txbxContent>
                </v:textbox>
                <w10:wrap anchorx="margin"/>
              </v:shape>
            </w:pict>
          </mc:Fallback>
        </mc:AlternateContent>
      </w:r>
    </w:p>
    <w:p w14:paraId="3544729C" w14:textId="77777777" w:rsidR="00F82E24" w:rsidRDefault="00F82E24" w:rsidP="00F82E24">
      <w:pPr>
        <w:rPr>
          <w:sz w:val="28"/>
        </w:rPr>
      </w:pPr>
    </w:p>
    <w:p w14:paraId="1DED9FA5" w14:textId="77777777" w:rsidR="00F82E24" w:rsidRDefault="00F82E24" w:rsidP="00F82E24">
      <w:pPr>
        <w:rPr>
          <w:sz w:val="28"/>
        </w:rPr>
      </w:pPr>
    </w:p>
    <w:p w14:paraId="40122FAB" w14:textId="77777777" w:rsidR="00F82E24" w:rsidRDefault="00F82E24" w:rsidP="00F82E24">
      <w:pPr>
        <w:ind w:left="0"/>
        <w:rPr>
          <w:sz w:val="28"/>
          <w:szCs w:val="28"/>
        </w:rPr>
      </w:pPr>
    </w:p>
    <w:p w14:paraId="14BB8BD7" w14:textId="77777777" w:rsidR="00F82E24" w:rsidRDefault="00B541D9" w:rsidP="00F82E24">
      <w:pPr>
        <w:rPr>
          <w:sz w:val="28"/>
          <w:szCs w:val="28"/>
        </w:rPr>
      </w:pPr>
      <w:r w:rsidRPr="00C60D49">
        <w:rPr>
          <w:noProof/>
          <w:sz w:val="28"/>
        </w:rPr>
        <mc:AlternateContent>
          <mc:Choice Requires="wps">
            <w:drawing>
              <wp:anchor distT="0" distB="0" distL="114300" distR="114300" simplePos="0" relativeHeight="252061696" behindDoc="0" locked="0" layoutInCell="1" allowOverlap="1" wp14:anchorId="5F89A47B" wp14:editId="3E77DB53">
                <wp:simplePos x="0" y="0"/>
                <wp:positionH relativeFrom="margin">
                  <wp:posOffset>5054600</wp:posOffset>
                </wp:positionH>
                <wp:positionV relativeFrom="paragraph">
                  <wp:posOffset>35560</wp:posOffset>
                </wp:positionV>
                <wp:extent cx="1187450" cy="359410"/>
                <wp:effectExtent l="0" t="0" r="12700" b="212090"/>
                <wp:wrapNone/>
                <wp:docPr id="719" name="Abgerundete rechteckige Legende 200"/>
                <wp:cNvGraphicFramePr/>
                <a:graphic xmlns:a="http://schemas.openxmlformats.org/drawingml/2006/main">
                  <a:graphicData uri="http://schemas.microsoft.com/office/word/2010/wordprocessingShape">
                    <wps:wsp>
                      <wps:cNvSpPr/>
                      <wps:spPr>
                        <a:xfrm>
                          <a:off x="0" y="0"/>
                          <a:ext cx="1187450" cy="359410"/>
                        </a:xfrm>
                        <a:prstGeom prst="wedgeRoundRectCallout">
                          <a:avLst>
                            <a:gd name="adj1" fmla="val 42991"/>
                            <a:gd name="adj2" fmla="val 98125"/>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1E68752B" w14:textId="77777777" w:rsidR="003620B0" w:rsidRPr="00EC7D0C" w:rsidRDefault="003620B0" w:rsidP="00F82E24">
                            <w:pPr>
                              <w:pStyle w:val="Textfelder"/>
                            </w:pPr>
                            <w:r w:rsidRPr="00EC7D0C">
                              <w:t>Sehr gerne!</w:t>
                            </w:r>
                          </w:p>
                          <w:p w14:paraId="2863A8B9" w14:textId="77777777" w:rsidR="003620B0" w:rsidRDefault="003620B0"/>
                          <w:p w14:paraId="124C889E" w14:textId="77777777" w:rsidR="003620B0" w:rsidRPr="00EC7D0C" w:rsidRDefault="003620B0" w:rsidP="00F82E24">
                            <w:pPr>
                              <w:pStyle w:val="Textfelder"/>
                            </w:pPr>
                            <w:r w:rsidRPr="00EC7D0C">
                              <w:t>Sehr gerne!</w:t>
                            </w:r>
                          </w:p>
                          <w:p w14:paraId="1D21CCD9" w14:textId="77777777" w:rsidR="003620B0" w:rsidRDefault="003620B0"/>
                          <w:p w14:paraId="34BC6432" w14:textId="77777777" w:rsidR="003620B0" w:rsidRPr="00EC7D0C" w:rsidRDefault="003620B0" w:rsidP="00F82E24">
                            <w:pPr>
                              <w:pStyle w:val="Textfelder"/>
                            </w:pPr>
                            <w:r w:rsidRPr="00EC7D0C">
                              <w:t>Sehr gerne!</w:t>
                            </w:r>
                          </w:p>
                          <w:p w14:paraId="3A5C90F4" w14:textId="77777777" w:rsidR="003620B0" w:rsidRDefault="003620B0"/>
                          <w:p w14:paraId="0C31C2BA" w14:textId="77777777" w:rsidR="003620B0" w:rsidRPr="00EC7D0C" w:rsidRDefault="003620B0" w:rsidP="00F82E24">
                            <w:pPr>
                              <w:pStyle w:val="Textfelder"/>
                            </w:pPr>
                            <w:r w:rsidRPr="00EC7D0C">
                              <w:t>Sehr gerne!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9A47B" id="_x0000_s1469" type="#_x0000_t62" style="position:absolute;left:0;text-align:left;margin-left:398pt;margin-top:2.8pt;width:93.5pt;height:28.3pt;z-index:25206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" adj="20086,31995" fillcolor="white [3201]" strokecolor="black [3200]" strokeweight="1pt">
                <v:textbox>
                  <w:txbxContent>
                    <w:p w14:paraId="1E68752B" w14:textId="77777777" w:rsidR="003620B0" w:rsidRPr="00EC7D0C" w:rsidRDefault="003620B0" w:rsidP="00F82E24">
                      <w:pPr>
                        <w:pStyle w:val="Textfelder"/>
                      </w:pPr>
                      <w:r w:rsidRPr="00EC7D0C">
                        <w:t>Sehr gerne!</w:t>
                      </w:r>
                    </w:p>
                    <w:p w14:paraId="2863A8B9" w14:textId="77777777" w:rsidR="003620B0" w:rsidRDefault="003620B0"/>
                    <w:p w14:paraId="124C889E" w14:textId="77777777" w:rsidR="003620B0" w:rsidRPr="00EC7D0C" w:rsidRDefault="003620B0" w:rsidP="00F82E24">
                      <w:pPr>
                        <w:pStyle w:val="Textfelder"/>
                      </w:pPr>
                      <w:r w:rsidRPr="00EC7D0C">
                        <w:t>Sehr gerne!</w:t>
                      </w:r>
                    </w:p>
                    <w:p w14:paraId="1D21CCD9" w14:textId="77777777" w:rsidR="003620B0" w:rsidRDefault="003620B0"/>
                    <w:p w14:paraId="34BC6432" w14:textId="77777777" w:rsidR="003620B0" w:rsidRPr="00EC7D0C" w:rsidRDefault="003620B0" w:rsidP="00F82E24">
                      <w:pPr>
                        <w:pStyle w:val="Textfelder"/>
                      </w:pPr>
                      <w:r w:rsidRPr="00EC7D0C">
                        <w:t>Sehr gerne!</w:t>
                      </w:r>
                    </w:p>
                    <w:p w14:paraId="3A5C90F4" w14:textId="77777777" w:rsidR="003620B0" w:rsidRDefault="003620B0"/>
                    <w:p w14:paraId="0C31C2BA" w14:textId="77777777" w:rsidR="003620B0" w:rsidRPr="00EC7D0C" w:rsidRDefault="003620B0" w:rsidP="00F82E24">
                      <w:pPr>
                        <w:pStyle w:val="Textfelder"/>
                      </w:pPr>
                      <w:r w:rsidRPr="00EC7D0C">
                        <w:t>Sehr gerne!</w:t>
                      </w:r>
                    </w:p>
                  </w:txbxContent>
                </v:textbox>
                <w10:wrap anchorx="margin"/>
              </v:shape>
            </w:pict>
          </mc:Fallback>
        </mc:AlternateContent>
      </w:r>
    </w:p>
    <w:p w14:paraId="79F06CFA" w14:textId="77777777" w:rsidR="00F82E24" w:rsidRDefault="00F82E24" w:rsidP="00F82E24">
      <w:pPr>
        <w:jc w:val="center"/>
        <w:rPr>
          <w:sz w:val="28"/>
          <w:szCs w:val="28"/>
        </w:rPr>
        <w:sectPr w:rsidR="00F82E24" w:rsidSect="00434A63">
          <w:headerReference w:type="first" r:id="rId207"/>
          <w:pgSz w:w="11900" w:h="16840"/>
          <w:pgMar w:top="2835" w:right="851" w:bottom="1134" w:left="851" w:header="709" w:footer="454" w:gutter="0"/>
          <w:cols w:space="708"/>
          <w:titlePg/>
          <w:docGrid w:linePitch="360"/>
        </w:sectPr>
      </w:pPr>
    </w:p>
    <w:p w14:paraId="1791A3AA" w14:textId="77777777" w:rsidR="00F82E24" w:rsidRPr="00124FDE" w:rsidRDefault="00F82E24" w:rsidP="00F82E24">
      <w:pPr>
        <w:spacing w:after="160" w:line="276" w:lineRule="auto"/>
        <w:ind w:left="0" w:right="0"/>
        <w:rPr>
          <w:rFonts w:eastAsia="Times New Roman"/>
          <w:sz w:val="28"/>
          <w:szCs w:val="20"/>
        </w:rPr>
      </w:pPr>
      <w:r w:rsidRPr="00C60D49">
        <w:rPr>
          <w:noProof/>
          <w:sz w:val="28"/>
        </w:rPr>
        <w:lastRenderedPageBreak/>
        <mc:AlternateContent>
          <mc:Choice Requires="wps">
            <w:drawing>
              <wp:anchor distT="0" distB="0" distL="114300" distR="114300" simplePos="0" relativeHeight="252070912" behindDoc="0" locked="0" layoutInCell="1" allowOverlap="1" wp14:anchorId="1725D46C" wp14:editId="215301D6">
                <wp:simplePos x="0" y="0"/>
                <wp:positionH relativeFrom="margin">
                  <wp:posOffset>183515</wp:posOffset>
                </wp:positionH>
                <wp:positionV relativeFrom="paragraph">
                  <wp:posOffset>13335</wp:posOffset>
                </wp:positionV>
                <wp:extent cx="2411730" cy="1367790"/>
                <wp:effectExtent l="0" t="0" r="26670" b="251460"/>
                <wp:wrapNone/>
                <wp:docPr id="720" name="Abgerundete rechteckige Legende 201"/>
                <wp:cNvGraphicFramePr/>
                <a:graphic xmlns:a="http://schemas.openxmlformats.org/drawingml/2006/main">
                  <a:graphicData uri="http://schemas.microsoft.com/office/word/2010/wordprocessingShape">
                    <wps:wsp>
                      <wps:cNvSpPr/>
                      <wps:spPr>
                        <a:xfrm>
                          <a:off x="0" y="0"/>
                          <a:ext cx="2411730" cy="1367790"/>
                        </a:xfrm>
                        <a:prstGeom prst="wedgeRoundRectCallout">
                          <a:avLst>
                            <a:gd name="adj1" fmla="val -35685"/>
                            <a:gd name="adj2" fmla="val 6587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0A93466D"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4F016E62" w14:textId="77777777" w:rsidR="003620B0" w:rsidRDefault="003620B0"/>
                          <w:p w14:paraId="04F47494"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3129167A" w14:textId="77777777" w:rsidR="003620B0" w:rsidRDefault="003620B0"/>
                          <w:p w14:paraId="10500F74"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6A6D9367" w14:textId="77777777" w:rsidR="003620B0" w:rsidRDefault="003620B0"/>
                          <w:p w14:paraId="08BCD473"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5D46C" id="_x0000_s1470" type="#_x0000_t62" style="position:absolute;left:0;text-align:left;margin-left:14.45pt;margin-top:1.05pt;width:189.9pt;height:107.7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" adj="3092,25029" fillcolor="white [3201]" strokecolor="black [3200]" strokeweight="1pt">
                <v:textbox>
                  <w:txbxContent>
                    <w:p w14:paraId="0A93466D"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4F016E62" w14:textId="77777777" w:rsidR="003620B0" w:rsidRDefault="003620B0"/>
                    <w:p w14:paraId="04F47494"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3129167A" w14:textId="77777777" w:rsidR="003620B0" w:rsidRDefault="003620B0"/>
                    <w:p w14:paraId="10500F74"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6A6D9367" w14:textId="77777777" w:rsidR="003620B0" w:rsidRDefault="003620B0"/>
                    <w:p w14:paraId="08BCD473"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txbxContent>
                </v:textbox>
                <w10:wrap anchorx="margin"/>
              </v:shape>
            </w:pict>
          </mc:Fallback>
        </mc:AlternateContent>
      </w:r>
    </w:p>
    <w:p w14:paraId="49407983" w14:textId="77777777" w:rsidR="00F82E24" w:rsidRPr="00124FDE" w:rsidRDefault="00F82E24" w:rsidP="00F82E24">
      <w:pPr>
        <w:spacing w:after="160" w:line="276" w:lineRule="auto"/>
        <w:ind w:left="0" w:right="0"/>
        <w:rPr>
          <w:rFonts w:eastAsia="Times New Roman"/>
          <w:sz w:val="28"/>
          <w:szCs w:val="20"/>
        </w:rPr>
      </w:pPr>
    </w:p>
    <w:p w14:paraId="49827EBD" w14:textId="77777777" w:rsidR="00F82E24" w:rsidRPr="00124FDE" w:rsidRDefault="00F82E24" w:rsidP="00F82E24">
      <w:pPr>
        <w:tabs>
          <w:tab w:val="left" w:pos="3406"/>
        </w:tabs>
        <w:spacing w:after="160" w:line="276" w:lineRule="auto"/>
        <w:ind w:left="0" w:right="0"/>
        <w:rPr>
          <w:rFonts w:eastAsia="Times New Roman"/>
          <w:sz w:val="28"/>
          <w:szCs w:val="20"/>
        </w:rPr>
      </w:pPr>
    </w:p>
    <w:p w14:paraId="2E4504EF" w14:textId="77777777" w:rsidR="00F82E24" w:rsidRPr="00124FDE" w:rsidRDefault="00F82E24" w:rsidP="00F82E24">
      <w:pPr>
        <w:tabs>
          <w:tab w:val="left" w:pos="3406"/>
        </w:tabs>
        <w:spacing w:after="160" w:line="276" w:lineRule="auto"/>
        <w:ind w:left="0" w:right="0"/>
        <w:rPr>
          <w:rFonts w:eastAsia="Times New Roman"/>
          <w:sz w:val="28"/>
          <w:szCs w:val="20"/>
        </w:rPr>
      </w:pPr>
    </w:p>
    <w:p w14:paraId="28DB0A5C"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2720" behindDoc="0" locked="0" layoutInCell="1" allowOverlap="1" wp14:anchorId="087A36FA" wp14:editId="539BCC31">
                <wp:simplePos x="0" y="0"/>
                <wp:positionH relativeFrom="margin">
                  <wp:posOffset>3619135</wp:posOffset>
                </wp:positionH>
                <wp:positionV relativeFrom="paragraph">
                  <wp:posOffset>328862</wp:posOffset>
                </wp:positionV>
                <wp:extent cx="2663825" cy="359410"/>
                <wp:effectExtent l="0" t="0" r="22225" b="212090"/>
                <wp:wrapNone/>
                <wp:docPr id="731" name="Abgerundete rechteckige Legende 202"/>
                <wp:cNvGraphicFramePr/>
                <a:graphic xmlns:a="http://schemas.openxmlformats.org/drawingml/2006/main">
                  <a:graphicData uri="http://schemas.microsoft.com/office/word/2010/wordprocessingShape">
                    <wps:wsp>
                      <wps:cNvSpPr/>
                      <wps:spPr>
                        <a:xfrm>
                          <a:off x="0" y="0"/>
                          <a:ext cx="2663825" cy="359410"/>
                        </a:xfrm>
                        <a:prstGeom prst="wedgeRoundRectCallout">
                          <a:avLst>
                            <a:gd name="adj1" fmla="val 34826"/>
                            <a:gd name="adj2" fmla="val 10024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A3373E2" w14:textId="77777777" w:rsidR="003620B0" w:rsidRPr="00124FDE" w:rsidRDefault="003620B0" w:rsidP="00F82E24">
                            <w:pPr>
                              <w:pStyle w:val="Textfelder"/>
                            </w:pPr>
                            <w:r w:rsidRPr="00124FDE">
                              <w:t>Welche Objekte sind gemeint?</w:t>
                            </w:r>
                          </w:p>
                          <w:p w14:paraId="02F18ED4" w14:textId="77777777" w:rsidR="003620B0" w:rsidRDefault="003620B0"/>
                          <w:p w14:paraId="080119CF" w14:textId="77777777" w:rsidR="003620B0" w:rsidRPr="00124FDE" w:rsidRDefault="003620B0" w:rsidP="00F82E24">
                            <w:pPr>
                              <w:pStyle w:val="Textfelder"/>
                            </w:pPr>
                            <w:r w:rsidRPr="00124FDE">
                              <w:t>Welche Objekte sind gemeint?</w:t>
                            </w:r>
                          </w:p>
                          <w:p w14:paraId="2D47D5EC" w14:textId="77777777" w:rsidR="003620B0" w:rsidRDefault="003620B0"/>
                          <w:p w14:paraId="37E6804A" w14:textId="77777777" w:rsidR="003620B0" w:rsidRPr="00124FDE" w:rsidRDefault="003620B0" w:rsidP="00F82E24">
                            <w:pPr>
                              <w:pStyle w:val="Textfelder"/>
                            </w:pPr>
                            <w:r w:rsidRPr="00124FDE">
                              <w:t>Welche Objekte sind gemeint?</w:t>
                            </w:r>
                          </w:p>
                          <w:p w14:paraId="20D45F01" w14:textId="77777777" w:rsidR="003620B0" w:rsidRDefault="003620B0"/>
                          <w:p w14:paraId="0E4D6981" w14:textId="77777777" w:rsidR="003620B0" w:rsidRPr="00124FDE" w:rsidRDefault="003620B0" w:rsidP="00F82E24">
                            <w:pPr>
                              <w:pStyle w:val="Textfelder"/>
                            </w:pPr>
                            <w:r w:rsidRPr="00124FDE">
                              <w:t>Welche Objekte sind gemeint?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A36FA" id="_x0000_s1471" type="#_x0000_t62" style="position:absolute;left:0;text-align:left;margin-left:284.95pt;margin-top:25.9pt;width:209.75pt;height:28.3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" adj="18322,32453" fillcolor="window" strokecolor="windowText" strokeweight="1pt">
                <v:textbox>
                  <w:txbxContent>
                    <w:p w14:paraId="5A3373E2" w14:textId="77777777" w:rsidR="003620B0" w:rsidRPr="00124FDE" w:rsidRDefault="003620B0" w:rsidP="00F82E24">
                      <w:pPr>
                        <w:pStyle w:val="Textfelder"/>
                      </w:pPr>
                      <w:r w:rsidRPr="00124FDE">
                        <w:t>Welche Objekte sind gemeint?</w:t>
                      </w:r>
                    </w:p>
                    <w:p w14:paraId="02F18ED4" w14:textId="77777777" w:rsidR="003620B0" w:rsidRDefault="003620B0"/>
                    <w:p w14:paraId="080119CF" w14:textId="77777777" w:rsidR="003620B0" w:rsidRPr="00124FDE" w:rsidRDefault="003620B0" w:rsidP="00F82E24">
                      <w:pPr>
                        <w:pStyle w:val="Textfelder"/>
                      </w:pPr>
                      <w:r w:rsidRPr="00124FDE">
                        <w:t>Welche Objekte sind gemeint?</w:t>
                      </w:r>
                    </w:p>
                    <w:p w14:paraId="2D47D5EC" w14:textId="77777777" w:rsidR="003620B0" w:rsidRDefault="003620B0"/>
                    <w:p w14:paraId="37E6804A" w14:textId="77777777" w:rsidR="003620B0" w:rsidRPr="00124FDE" w:rsidRDefault="003620B0" w:rsidP="00F82E24">
                      <w:pPr>
                        <w:pStyle w:val="Textfelder"/>
                      </w:pPr>
                      <w:r w:rsidRPr="00124FDE">
                        <w:t>Welche Objekte sind gemeint?</w:t>
                      </w:r>
                    </w:p>
                    <w:p w14:paraId="20D45F01" w14:textId="77777777" w:rsidR="003620B0" w:rsidRDefault="003620B0"/>
                    <w:p w14:paraId="0E4D6981" w14:textId="77777777" w:rsidR="003620B0" w:rsidRPr="00124FDE" w:rsidRDefault="003620B0" w:rsidP="00F82E24">
                      <w:pPr>
                        <w:pStyle w:val="Textfelder"/>
                      </w:pPr>
                      <w:r w:rsidRPr="00124FDE">
                        <w:t>Welche Objekte sind gemeint?</w:t>
                      </w:r>
                    </w:p>
                  </w:txbxContent>
                </v:textbox>
                <w10:wrap anchorx="margin"/>
              </v:shape>
            </w:pict>
          </mc:Fallback>
        </mc:AlternateContent>
      </w:r>
    </w:p>
    <w:p w14:paraId="76293479" w14:textId="77777777" w:rsidR="00F82E24" w:rsidRPr="00124FDE" w:rsidRDefault="00F82E24" w:rsidP="00F82E24">
      <w:pPr>
        <w:tabs>
          <w:tab w:val="left" w:pos="3406"/>
        </w:tabs>
        <w:spacing w:after="160" w:line="276" w:lineRule="auto"/>
        <w:ind w:left="0" w:right="0"/>
        <w:rPr>
          <w:rFonts w:eastAsia="Times New Roman"/>
          <w:sz w:val="28"/>
          <w:szCs w:val="20"/>
        </w:rPr>
      </w:pPr>
    </w:p>
    <w:p w14:paraId="25CF09FC"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4768" behindDoc="0" locked="0" layoutInCell="1" allowOverlap="1" wp14:anchorId="1AF5568F" wp14:editId="51066EDC">
                <wp:simplePos x="0" y="0"/>
                <wp:positionH relativeFrom="margin">
                  <wp:posOffset>183515</wp:posOffset>
                </wp:positionH>
                <wp:positionV relativeFrom="paragraph">
                  <wp:posOffset>339725</wp:posOffset>
                </wp:positionV>
                <wp:extent cx="2627630" cy="719455"/>
                <wp:effectExtent l="0" t="0" r="20320" b="290195"/>
                <wp:wrapNone/>
                <wp:docPr id="732" name="Abgerundete rechteckige Legende 226"/>
                <wp:cNvGraphicFramePr/>
                <a:graphic xmlns:a="http://schemas.openxmlformats.org/drawingml/2006/main">
                  <a:graphicData uri="http://schemas.microsoft.com/office/word/2010/wordprocessingShape">
                    <wps:wsp>
                      <wps:cNvSpPr/>
                      <wps:spPr>
                        <a:xfrm>
                          <a:off x="0" y="0"/>
                          <a:ext cx="2627630" cy="719455"/>
                        </a:xfrm>
                        <a:prstGeom prst="wedgeRoundRectCallout">
                          <a:avLst>
                            <a:gd name="adj1" fmla="val -35322"/>
                            <a:gd name="adj2" fmla="val 8572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2021434" w14:textId="77777777" w:rsidR="003620B0" w:rsidRPr="00EC7D0C" w:rsidRDefault="003620B0" w:rsidP="00F82E24">
                            <w:pPr>
                              <w:pStyle w:val="Textfelder"/>
                            </w:pPr>
                            <w:r w:rsidRPr="00EC7D0C">
                              <w:t>Zum Beispiel M</w:t>
                            </w:r>
                            <w:r>
                              <w:t>öbel, Kleidung oder ______________</w:t>
                            </w:r>
                            <w:r w:rsidRPr="00EC7D0C">
                              <w:t>.</w:t>
                            </w:r>
                          </w:p>
                          <w:p w14:paraId="54CDF611" w14:textId="77777777" w:rsidR="003620B0" w:rsidRDefault="003620B0"/>
                          <w:p w14:paraId="7C65C8A8" w14:textId="77777777" w:rsidR="003620B0" w:rsidRPr="00EC7D0C" w:rsidRDefault="003620B0" w:rsidP="00F82E24">
                            <w:pPr>
                              <w:pStyle w:val="Textfelder"/>
                            </w:pPr>
                            <w:r w:rsidRPr="00EC7D0C">
                              <w:t>Zum Beispiel M</w:t>
                            </w:r>
                            <w:r>
                              <w:t>öbel, Kleidung oder ______________</w:t>
                            </w:r>
                            <w:r w:rsidRPr="00EC7D0C">
                              <w:t>.</w:t>
                            </w:r>
                          </w:p>
                          <w:p w14:paraId="67CFD71B" w14:textId="77777777" w:rsidR="003620B0" w:rsidRDefault="003620B0"/>
                          <w:p w14:paraId="2B7C0D3D" w14:textId="77777777" w:rsidR="003620B0" w:rsidRPr="00EC7D0C" w:rsidRDefault="003620B0" w:rsidP="00F82E24">
                            <w:pPr>
                              <w:pStyle w:val="Textfelder"/>
                            </w:pPr>
                            <w:r w:rsidRPr="00EC7D0C">
                              <w:t>Zum Beispiel M</w:t>
                            </w:r>
                            <w:r>
                              <w:t>öbel, Kleidung oder ______________</w:t>
                            </w:r>
                            <w:r w:rsidRPr="00EC7D0C">
                              <w:t>.</w:t>
                            </w:r>
                          </w:p>
                          <w:p w14:paraId="51149C40" w14:textId="77777777" w:rsidR="003620B0" w:rsidRDefault="003620B0"/>
                          <w:p w14:paraId="1EBB1AD8" w14:textId="77777777" w:rsidR="003620B0" w:rsidRPr="00EC7D0C" w:rsidRDefault="003620B0" w:rsidP="00F82E24">
                            <w:pPr>
                              <w:pStyle w:val="Textfelder"/>
                            </w:pPr>
                            <w:r w:rsidRPr="00EC7D0C">
                              <w:t>Zum Beispiel M</w:t>
                            </w:r>
                            <w:r>
                              <w:t>öbel, Kleidung oder ______________</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5568F" id="Abgerundete rechteckige Legende 226" o:spid="_x0000_s1472" type="#_x0000_t62" style="position:absolute;left:0;text-align:left;margin-left:14.45pt;margin-top:26.75pt;width:206.9pt;height:56.65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" adj="3170,29316" fillcolor="window" strokecolor="windowText" strokeweight="1pt">
                <v:textbox>
                  <w:txbxContent>
                    <w:p w14:paraId="72021434" w14:textId="77777777" w:rsidR="003620B0" w:rsidRPr="00EC7D0C" w:rsidRDefault="003620B0" w:rsidP="00F82E24">
                      <w:pPr>
                        <w:pStyle w:val="Textfelder"/>
                      </w:pPr>
                      <w:r w:rsidRPr="00EC7D0C">
                        <w:t>Zum Beispiel M</w:t>
                      </w:r>
                      <w:r>
                        <w:t>öbel, Kleidung oder ______________</w:t>
                      </w:r>
                      <w:r w:rsidRPr="00EC7D0C">
                        <w:t>.</w:t>
                      </w:r>
                    </w:p>
                    <w:p w14:paraId="54CDF611" w14:textId="77777777" w:rsidR="003620B0" w:rsidRDefault="003620B0"/>
                    <w:p w14:paraId="7C65C8A8" w14:textId="77777777" w:rsidR="003620B0" w:rsidRPr="00EC7D0C" w:rsidRDefault="003620B0" w:rsidP="00F82E24">
                      <w:pPr>
                        <w:pStyle w:val="Textfelder"/>
                      </w:pPr>
                      <w:r w:rsidRPr="00EC7D0C">
                        <w:t>Zum Beispiel M</w:t>
                      </w:r>
                      <w:r>
                        <w:t>öbel, Kleidung oder ______________</w:t>
                      </w:r>
                      <w:r w:rsidRPr="00EC7D0C">
                        <w:t>.</w:t>
                      </w:r>
                    </w:p>
                    <w:p w14:paraId="67CFD71B" w14:textId="77777777" w:rsidR="003620B0" w:rsidRDefault="003620B0"/>
                    <w:p w14:paraId="2B7C0D3D" w14:textId="77777777" w:rsidR="003620B0" w:rsidRPr="00EC7D0C" w:rsidRDefault="003620B0" w:rsidP="00F82E24">
                      <w:pPr>
                        <w:pStyle w:val="Textfelder"/>
                      </w:pPr>
                      <w:r w:rsidRPr="00EC7D0C">
                        <w:t>Zum Beispiel M</w:t>
                      </w:r>
                      <w:r>
                        <w:t>öbel, Kleidung oder ______________</w:t>
                      </w:r>
                      <w:r w:rsidRPr="00EC7D0C">
                        <w:t>.</w:t>
                      </w:r>
                    </w:p>
                    <w:p w14:paraId="51149C40" w14:textId="77777777" w:rsidR="003620B0" w:rsidRDefault="003620B0"/>
                    <w:p w14:paraId="1EBB1AD8" w14:textId="77777777" w:rsidR="003620B0" w:rsidRPr="00EC7D0C" w:rsidRDefault="003620B0" w:rsidP="00F82E24">
                      <w:pPr>
                        <w:pStyle w:val="Textfelder"/>
                      </w:pPr>
                      <w:r w:rsidRPr="00EC7D0C">
                        <w:t>Zum Beispiel M</w:t>
                      </w:r>
                      <w:r>
                        <w:t>öbel, Kleidung oder ______________</w:t>
                      </w:r>
                      <w:r w:rsidRPr="00EC7D0C">
                        <w:t>.</w:t>
                      </w:r>
                    </w:p>
                  </w:txbxContent>
                </v:textbox>
                <w10:wrap anchorx="margin"/>
              </v:shape>
            </w:pict>
          </mc:Fallback>
        </mc:AlternateContent>
      </w:r>
    </w:p>
    <w:p w14:paraId="12BEBE20" w14:textId="77777777" w:rsidR="00F82E24" w:rsidRPr="00124FDE" w:rsidRDefault="00F82E24" w:rsidP="00F82E24">
      <w:pPr>
        <w:tabs>
          <w:tab w:val="left" w:pos="3406"/>
        </w:tabs>
        <w:spacing w:after="160" w:line="276" w:lineRule="auto"/>
        <w:ind w:left="0" w:right="0"/>
        <w:rPr>
          <w:rFonts w:eastAsia="Times New Roman"/>
          <w:sz w:val="28"/>
          <w:szCs w:val="20"/>
        </w:rPr>
      </w:pPr>
    </w:p>
    <w:p w14:paraId="3A90803B" w14:textId="77777777" w:rsidR="00F82E24" w:rsidRPr="00124FDE" w:rsidRDefault="00F82E24" w:rsidP="00F82E24">
      <w:pPr>
        <w:tabs>
          <w:tab w:val="left" w:pos="3406"/>
        </w:tabs>
        <w:spacing w:after="160" w:line="276" w:lineRule="auto"/>
        <w:ind w:left="0" w:right="0"/>
        <w:rPr>
          <w:rFonts w:eastAsia="Times New Roman"/>
          <w:sz w:val="28"/>
          <w:szCs w:val="20"/>
        </w:rPr>
      </w:pPr>
    </w:p>
    <w:p w14:paraId="54943086"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5792" behindDoc="0" locked="0" layoutInCell="1" allowOverlap="1" wp14:anchorId="7ED7CFA0" wp14:editId="384527EF">
                <wp:simplePos x="0" y="0"/>
                <wp:positionH relativeFrom="margin">
                  <wp:posOffset>3763915</wp:posOffset>
                </wp:positionH>
                <wp:positionV relativeFrom="paragraph">
                  <wp:posOffset>163249</wp:posOffset>
                </wp:positionV>
                <wp:extent cx="2519680" cy="1043940"/>
                <wp:effectExtent l="0" t="0" r="13970" b="232410"/>
                <wp:wrapNone/>
                <wp:docPr id="733" name="Abgerundete rechteckige Legende 204"/>
                <wp:cNvGraphicFramePr/>
                <a:graphic xmlns:a="http://schemas.openxmlformats.org/drawingml/2006/main">
                  <a:graphicData uri="http://schemas.microsoft.com/office/word/2010/wordprocessingShape">
                    <wps:wsp>
                      <wps:cNvSpPr/>
                      <wps:spPr>
                        <a:xfrm>
                          <a:off x="0" y="0"/>
                          <a:ext cx="2519680" cy="1043940"/>
                        </a:xfrm>
                        <a:prstGeom prst="wedgeRoundRectCallout">
                          <a:avLst>
                            <a:gd name="adj1" fmla="val 33528"/>
                            <a:gd name="adj2" fmla="val 6931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620F636" w14:textId="77777777" w:rsidR="003620B0" w:rsidRPr="00EC7D0C" w:rsidRDefault="003620B0" w:rsidP="00F82E24">
                            <w:pPr>
                              <w:pStyle w:val="Textfelder"/>
                            </w:pPr>
                            <w:r w:rsidRPr="00EC7D0C">
                              <w:t>Ich habe viele elektronische Geräte im Haushalt. Lohnt sich eine Versicherung?</w:t>
                            </w:r>
                          </w:p>
                          <w:p w14:paraId="49925EF7" w14:textId="77777777" w:rsidR="003620B0" w:rsidRDefault="003620B0"/>
                          <w:p w14:paraId="0F521269" w14:textId="77777777" w:rsidR="003620B0" w:rsidRPr="00EC7D0C" w:rsidRDefault="003620B0" w:rsidP="00F82E24">
                            <w:pPr>
                              <w:pStyle w:val="Textfelder"/>
                            </w:pPr>
                            <w:r w:rsidRPr="00EC7D0C">
                              <w:t>Ich habe viele elektronische Geräte im Haushalt. Lohnt sich eine Versicherung?</w:t>
                            </w:r>
                          </w:p>
                          <w:p w14:paraId="5A98F01A" w14:textId="77777777" w:rsidR="003620B0" w:rsidRDefault="003620B0"/>
                          <w:p w14:paraId="38400ADC" w14:textId="77777777" w:rsidR="003620B0" w:rsidRPr="00EC7D0C" w:rsidRDefault="003620B0" w:rsidP="00F82E24">
                            <w:pPr>
                              <w:pStyle w:val="Textfelder"/>
                            </w:pPr>
                            <w:r w:rsidRPr="00EC7D0C">
                              <w:t>Ich habe viele elektronische Geräte im Haushalt. Lohnt sich eine Versicherung?</w:t>
                            </w:r>
                          </w:p>
                          <w:p w14:paraId="0BED659A" w14:textId="77777777" w:rsidR="003620B0" w:rsidRDefault="003620B0"/>
                          <w:p w14:paraId="2D5F89F5" w14:textId="77777777" w:rsidR="003620B0" w:rsidRPr="00EC7D0C" w:rsidRDefault="003620B0" w:rsidP="00F82E24">
                            <w:pPr>
                              <w:pStyle w:val="Textfelder"/>
                            </w:pPr>
                            <w:r w:rsidRPr="00EC7D0C">
                              <w:t>Ich habe viele elektronische Geräte im Haushalt. Lohnt sich eine 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7CFA0" id="_x0000_s1473" type="#_x0000_t62" style="position:absolute;left:0;text-align:left;margin-left:296.35pt;margin-top:12.85pt;width:198.4pt;height:82.2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" adj="18042,25771" fillcolor="window" strokecolor="windowText" strokeweight="1pt">
                <v:textbox>
                  <w:txbxContent>
                    <w:p w14:paraId="5620F636" w14:textId="77777777" w:rsidR="003620B0" w:rsidRPr="00EC7D0C" w:rsidRDefault="003620B0" w:rsidP="00F82E24">
                      <w:pPr>
                        <w:pStyle w:val="Textfelder"/>
                      </w:pPr>
                      <w:r w:rsidRPr="00EC7D0C">
                        <w:t>Ich habe viele elektronische Geräte im Haushalt. Lohnt sich eine Versicherung?</w:t>
                      </w:r>
                    </w:p>
                    <w:p w14:paraId="49925EF7" w14:textId="77777777" w:rsidR="003620B0" w:rsidRDefault="003620B0"/>
                    <w:p w14:paraId="0F521269" w14:textId="77777777" w:rsidR="003620B0" w:rsidRPr="00EC7D0C" w:rsidRDefault="003620B0" w:rsidP="00F82E24">
                      <w:pPr>
                        <w:pStyle w:val="Textfelder"/>
                      </w:pPr>
                      <w:r w:rsidRPr="00EC7D0C">
                        <w:t>Ich habe viele elektronische Geräte im Haushalt. Lohnt sich eine Versicherung?</w:t>
                      </w:r>
                    </w:p>
                    <w:p w14:paraId="5A98F01A" w14:textId="77777777" w:rsidR="003620B0" w:rsidRDefault="003620B0"/>
                    <w:p w14:paraId="38400ADC" w14:textId="77777777" w:rsidR="003620B0" w:rsidRPr="00EC7D0C" w:rsidRDefault="003620B0" w:rsidP="00F82E24">
                      <w:pPr>
                        <w:pStyle w:val="Textfelder"/>
                      </w:pPr>
                      <w:r w:rsidRPr="00EC7D0C">
                        <w:t>Ich habe viele elektronische Geräte im Haushalt. Lohnt sich eine Versicherung?</w:t>
                      </w:r>
                    </w:p>
                    <w:p w14:paraId="0BED659A" w14:textId="77777777" w:rsidR="003620B0" w:rsidRDefault="003620B0"/>
                    <w:p w14:paraId="2D5F89F5" w14:textId="77777777" w:rsidR="003620B0" w:rsidRPr="00EC7D0C" w:rsidRDefault="003620B0" w:rsidP="00F82E24">
                      <w:pPr>
                        <w:pStyle w:val="Textfelder"/>
                      </w:pPr>
                      <w:r w:rsidRPr="00EC7D0C">
                        <w:t>Ich habe viele elektronische Geräte im Haushalt. Lohnt sich eine Versicherung?</w:t>
                      </w:r>
                    </w:p>
                  </w:txbxContent>
                </v:textbox>
                <w10:wrap anchorx="margin"/>
              </v:shape>
            </w:pict>
          </mc:Fallback>
        </mc:AlternateContent>
      </w:r>
    </w:p>
    <w:p w14:paraId="54165D65" w14:textId="77777777" w:rsidR="00F82E24" w:rsidRPr="00124FDE" w:rsidRDefault="00F82E24" w:rsidP="00F82E24">
      <w:pPr>
        <w:tabs>
          <w:tab w:val="left" w:pos="3406"/>
        </w:tabs>
        <w:spacing w:after="160" w:line="276" w:lineRule="auto"/>
        <w:ind w:left="0" w:right="0"/>
        <w:rPr>
          <w:rFonts w:eastAsia="Times New Roman"/>
          <w:sz w:val="28"/>
          <w:szCs w:val="20"/>
        </w:rPr>
      </w:pPr>
    </w:p>
    <w:p w14:paraId="7909C7ED" w14:textId="77777777" w:rsidR="00F82E24" w:rsidRPr="00124FDE" w:rsidRDefault="00F82E24" w:rsidP="00F82E24">
      <w:pPr>
        <w:tabs>
          <w:tab w:val="left" w:pos="3406"/>
        </w:tabs>
        <w:spacing w:after="160" w:line="276" w:lineRule="auto"/>
        <w:ind w:left="0" w:right="0"/>
        <w:rPr>
          <w:rFonts w:eastAsia="Times New Roman"/>
          <w:sz w:val="28"/>
          <w:szCs w:val="20"/>
        </w:rPr>
      </w:pPr>
    </w:p>
    <w:p w14:paraId="0747BFF2" w14:textId="77777777" w:rsidR="00F82E24" w:rsidRPr="00124FDE" w:rsidRDefault="00F82E24" w:rsidP="00F82E24">
      <w:pPr>
        <w:tabs>
          <w:tab w:val="left" w:pos="3406"/>
        </w:tabs>
        <w:spacing w:after="160" w:line="276" w:lineRule="auto"/>
        <w:ind w:left="0" w:right="0"/>
        <w:rPr>
          <w:rFonts w:eastAsia="Times New Roman"/>
          <w:sz w:val="28"/>
          <w:szCs w:val="20"/>
        </w:rPr>
      </w:pPr>
    </w:p>
    <w:p w14:paraId="669B494E"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6816" behindDoc="0" locked="0" layoutInCell="1" allowOverlap="1" wp14:anchorId="5019CA93" wp14:editId="087D3F93">
                <wp:simplePos x="0" y="0"/>
                <wp:positionH relativeFrom="margin">
                  <wp:posOffset>183515</wp:posOffset>
                </wp:positionH>
                <wp:positionV relativeFrom="paragraph">
                  <wp:posOffset>33020</wp:posOffset>
                </wp:positionV>
                <wp:extent cx="2519680" cy="1403985"/>
                <wp:effectExtent l="0" t="0" r="13970" b="253365"/>
                <wp:wrapNone/>
                <wp:docPr id="734" name="Abgerundete rechteckige Legende 205"/>
                <wp:cNvGraphicFramePr/>
                <a:graphic xmlns:a="http://schemas.openxmlformats.org/drawingml/2006/main">
                  <a:graphicData uri="http://schemas.microsoft.com/office/word/2010/wordprocessingShape">
                    <wps:wsp>
                      <wps:cNvSpPr/>
                      <wps:spPr>
                        <a:xfrm>
                          <a:off x="0" y="0"/>
                          <a:ext cx="2519680" cy="1403985"/>
                        </a:xfrm>
                        <a:prstGeom prst="wedgeRoundRectCallout">
                          <a:avLst>
                            <a:gd name="adj1" fmla="val -35193"/>
                            <a:gd name="adj2" fmla="val 6518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32A2A016"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23E44529" w14:textId="77777777" w:rsidR="003620B0" w:rsidRDefault="003620B0"/>
                          <w:p w14:paraId="073DEF38"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6E0EE918" w14:textId="77777777" w:rsidR="003620B0" w:rsidRDefault="003620B0"/>
                          <w:p w14:paraId="4D112EEF"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27427259" w14:textId="77777777" w:rsidR="003620B0" w:rsidRDefault="003620B0"/>
                          <w:p w14:paraId="3B298CE9"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9CA93" id="_x0000_s1474" type="#_x0000_t62" style="position:absolute;left:0;text-align:left;margin-left:14.45pt;margin-top:2.6pt;width:198.4pt;height:110.5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" adj="3198,24881" fillcolor="window" strokecolor="windowText" strokeweight="1pt">
                <v:textbox>
                  <w:txbxContent>
                    <w:p w14:paraId="32A2A016"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23E44529" w14:textId="77777777" w:rsidR="003620B0" w:rsidRDefault="003620B0"/>
                    <w:p w14:paraId="073DEF38"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6E0EE918" w14:textId="77777777" w:rsidR="003620B0" w:rsidRDefault="003620B0"/>
                    <w:p w14:paraId="4D112EEF"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27427259" w14:textId="77777777" w:rsidR="003620B0" w:rsidRDefault="003620B0"/>
                    <w:p w14:paraId="3B298CE9"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txbxContent>
                </v:textbox>
                <w10:wrap anchorx="margin"/>
              </v:shape>
            </w:pict>
          </mc:Fallback>
        </mc:AlternateContent>
      </w:r>
    </w:p>
    <w:p w14:paraId="6E581D7C" w14:textId="77777777" w:rsidR="00F82E24" w:rsidRPr="00124FDE" w:rsidRDefault="00F82E24" w:rsidP="00F82E24">
      <w:pPr>
        <w:tabs>
          <w:tab w:val="left" w:pos="3406"/>
        </w:tabs>
        <w:spacing w:after="160" w:line="276" w:lineRule="auto"/>
        <w:ind w:left="0" w:right="0"/>
        <w:rPr>
          <w:rFonts w:eastAsia="Times New Roman"/>
          <w:sz w:val="28"/>
          <w:szCs w:val="20"/>
        </w:rPr>
      </w:pPr>
    </w:p>
    <w:p w14:paraId="45700A51" w14:textId="77777777" w:rsidR="00F82E24" w:rsidRPr="00124FDE" w:rsidRDefault="00F82E24" w:rsidP="00F82E24">
      <w:pPr>
        <w:tabs>
          <w:tab w:val="left" w:pos="3406"/>
        </w:tabs>
        <w:spacing w:after="160" w:line="276" w:lineRule="auto"/>
        <w:ind w:left="0" w:right="0"/>
        <w:rPr>
          <w:rFonts w:eastAsia="Times New Roman"/>
          <w:sz w:val="28"/>
          <w:szCs w:val="20"/>
        </w:rPr>
      </w:pPr>
    </w:p>
    <w:p w14:paraId="7648B165" w14:textId="77777777" w:rsidR="00F82E24" w:rsidRPr="00124FDE" w:rsidRDefault="00F82E24" w:rsidP="00F82E24">
      <w:pPr>
        <w:tabs>
          <w:tab w:val="left" w:pos="7688"/>
        </w:tabs>
        <w:spacing w:after="160" w:line="276" w:lineRule="auto"/>
        <w:ind w:left="0" w:right="0"/>
        <w:rPr>
          <w:rFonts w:eastAsia="Times New Roman"/>
          <w:sz w:val="28"/>
          <w:szCs w:val="20"/>
        </w:rPr>
      </w:pPr>
      <w:r w:rsidRPr="00124FDE">
        <w:rPr>
          <w:rFonts w:eastAsia="Times New Roman"/>
          <w:sz w:val="28"/>
          <w:szCs w:val="20"/>
        </w:rPr>
        <w:tab/>
      </w:r>
    </w:p>
    <w:p w14:paraId="5DCA6614" w14:textId="77777777" w:rsidR="00F82E24" w:rsidRPr="00124FDE" w:rsidRDefault="00F82E24" w:rsidP="00F82E24">
      <w:pPr>
        <w:tabs>
          <w:tab w:val="left" w:pos="7688"/>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8864" behindDoc="0" locked="0" layoutInCell="1" allowOverlap="1" wp14:anchorId="47FC9988" wp14:editId="409AD9E9">
                <wp:simplePos x="0" y="0"/>
                <wp:positionH relativeFrom="margin">
                  <wp:posOffset>4346804</wp:posOffset>
                </wp:positionH>
                <wp:positionV relativeFrom="paragraph">
                  <wp:posOffset>71120</wp:posOffset>
                </wp:positionV>
                <wp:extent cx="1943735" cy="1115695"/>
                <wp:effectExtent l="0" t="0" r="18415" b="217805"/>
                <wp:wrapNone/>
                <wp:docPr id="735" name="Abgerundete rechteckige Legende 206"/>
                <wp:cNvGraphicFramePr/>
                <a:graphic xmlns:a="http://schemas.openxmlformats.org/drawingml/2006/main">
                  <a:graphicData uri="http://schemas.microsoft.com/office/word/2010/wordprocessingShape">
                    <wps:wsp>
                      <wps:cNvSpPr/>
                      <wps:spPr>
                        <a:xfrm>
                          <a:off x="0" y="0"/>
                          <a:ext cx="1943735" cy="1115695"/>
                        </a:xfrm>
                        <a:prstGeom prst="wedgeRoundRectCallout">
                          <a:avLst>
                            <a:gd name="adj1" fmla="val 35030"/>
                            <a:gd name="adj2" fmla="val 65569"/>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2475DEC6" w14:textId="77777777" w:rsidR="003620B0" w:rsidRPr="00EC7D0C" w:rsidRDefault="003620B0" w:rsidP="00F82E24">
                            <w:pPr>
                              <w:pStyle w:val="Textfelder"/>
                            </w:pPr>
                            <w:r w:rsidRPr="00EC7D0C">
                              <w:t>V</w:t>
                            </w:r>
                            <w:r>
                              <w:t>ielen Dank für die ________________.</w:t>
                            </w:r>
                          </w:p>
                          <w:p w14:paraId="58F02A92" w14:textId="77777777" w:rsidR="003620B0" w:rsidRPr="00EC7D0C" w:rsidRDefault="003620B0" w:rsidP="00F82E24">
                            <w:pPr>
                              <w:pStyle w:val="Textfelder"/>
                            </w:pPr>
                            <w:r w:rsidRPr="00EC7D0C">
                              <w:t>Tschü</w:t>
                            </w:r>
                            <w:r>
                              <w:t>ss</w:t>
                            </w:r>
                            <w:r w:rsidRPr="00EC7D0C">
                              <w:t>.</w:t>
                            </w:r>
                          </w:p>
                          <w:p w14:paraId="109DF850" w14:textId="77777777" w:rsidR="003620B0" w:rsidRDefault="003620B0"/>
                          <w:p w14:paraId="174BBD4D" w14:textId="77777777" w:rsidR="003620B0" w:rsidRPr="00EC7D0C" w:rsidRDefault="003620B0" w:rsidP="00F82E24">
                            <w:pPr>
                              <w:pStyle w:val="Textfelder"/>
                            </w:pPr>
                            <w:r w:rsidRPr="00EC7D0C">
                              <w:t>V</w:t>
                            </w:r>
                            <w:r>
                              <w:t>ielen Dank für die ________________.</w:t>
                            </w:r>
                          </w:p>
                          <w:p w14:paraId="4FA9FB34" w14:textId="77777777" w:rsidR="003620B0" w:rsidRPr="00EC7D0C" w:rsidRDefault="003620B0" w:rsidP="00F82E24">
                            <w:pPr>
                              <w:pStyle w:val="Textfelder"/>
                            </w:pPr>
                            <w:r w:rsidRPr="00EC7D0C">
                              <w:t>Tschü</w:t>
                            </w:r>
                            <w:r>
                              <w:t>ss</w:t>
                            </w:r>
                            <w:r w:rsidRPr="00EC7D0C">
                              <w:t>.</w:t>
                            </w:r>
                          </w:p>
                          <w:p w14:paraId="4716D7A0" w14:textId="77777777" w:rsidR="003620B0" w:rsidRDefault="003620B0"/>
                          <w:p w14:paraId="525AF7E1" w14:textId="77777777" w:rsidR="003620B0" w:rsidRPr="00EC7D0C" w:rsidRDefault="003620B0" w:rsidP="00F82E24">
                            <w:pPr>
                              <w:pStyle w:val="Textfelder"/>
                            </w:pPr>
                            <w:r w:rsidRPr="00EC7D0C">
                              <w:t>V</w:t>
                            </w:r>
                            <w:r>
                              <w:t>ielen Dank für die ________________.</w:t>
                            </w:r>
                          </w:p>
                          <w:p w14:paraId="06E45C04" w14:textId="77777777" w:rsidR="003620B0" w:rsidRPr="00EC7D0C" w:rsidRDefault="003620B0" w:rsidP="00F82E24">
                            <w:pPr>
                              <w:pStyle w:val="Textfelder"/>
                            </w:pPr>
                            <w:r w:rsidRPr="00EC7D0C">
                              <w:t>Tschü</w:t>
                            </w:r>
                            <w:r>
                              <w:t>ss</w:t>
                            </w:r>
                            <w:r w:rsidRPr="00EC7D0C">
                              <w:t>.</w:t>
                            </w:r>
                          </w:p>
                          <w:p w14:paraId="01AAC0CD" w14:textId="77777777" w:rsidR="003620B0" w:rsidRDefault="003620B0"/>
                          <w:p w14:paraId="0EB3268F" w14:textId="77777777" w:rsidR="003620B0" w:rsidRPr="00EC7D0C" w:rsidRDefault="003620B0" w:rsidP="00F82E24">
                            <w:pPr>
                              <w:pStyle w:val="Textfelder"/>
                            </w:pPr>
                            <w:r w:rsidRPr="00EC7D0C">
                              <w:t>V</w:t>
                            </w:r>
                            <w:r>
                              <w:t>ielen Dank für die ________________.</w:t>
                            </w:r>
                          </w:p>
                          <w:p w14:paraId="09DAE444" w14:textId="77777777" w:rsidR="003620B0" w:rsidRPr="00EC7D0C" w:rsidRDefault="003620B0" w:rsidP="00F82E24">
                            <w:pPr>
                              <w:pStyle w:val="Textfelder"/>
                            </w:pPr>
                            <w:r w:rsidRPr="00EC7D0C">
                              <w:t>Tschü</w:t>
                            </w:r>
                            <w:r>
                              <w:t>ss</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C9988" id="_x0000_s1475" type="#_x0000_t62" style="position:absolute;left:0;text-align:left;margin-left:342.25pt;margin-top:5.6pt;width:153.05pt;height:87.85pt;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" adj="18366,24963" fillcolor="window" strokecolor="windowText" strokeweight="1pt">
                <v:textbox>
                  <w:txbxContent>
                    <w:p w14:paraId="2475DEC6" w14:textId="77777777" w:rsidR="003620B0" w:rsidRPr="00EC7D0C" w:rsidRDefault="003620B0" w:rsidP="00F82E24">
                      <w:pPr>
                        <w:pStyle w:val="Textfelder"/>
                      </w:pPr>
                      <w:r w:rsidRPr="00EC7D0C">
                        <w:t>V</w:t>
                      </w:r>
                      <w:r>
                        <w:t>ielen Dank für die ________________.</w:t>
                      </w:r>
                    </w:p>
                    <w:p w14:paraId="58F02A92" w14:textId="77777777" w:rsidR="003620B0" w:rsidRPr="00EC7D0C" w:rsidRDefault="003620B0" w:rsidP="00F82E24">
                      <w:pPr>
                        <w:pStyle w:val="Textfelder"/>
                      </w:pPr>
                      <w:r w:rsidRPr="00EC7D0C">
                        <w:t>Tschü</w:t>
                      </w:r>
                      <w:r>
                        <w:t>ss</w:t>
                      </w:r>
                      <w:r w:rsidRPr="00EC7D0C">
                        <w:t>.</w:t>
                      </w:r>
                    </w:p>
                    <w:p w14:paraId="109DF850" w14:textId="77777777" w:rsidR="003620B0" w:rsidRDefault="003620B0"/>
                    <w:p w14:paraId="174BBD4D" w14:textId="77777777" w:rsidR="003620B0" w:rsidRPr="00EC7D0C" w:rsidRDefault="003620B0" w:rsidP="00F82E24">
                      <w:pPr>
                        <w:pStyle w:val="Textfelder"/>
                      </w:pPr>
                      <w:r w:rsidRPr="00EC7D0C">
                        <w:t>V</w:t>
                      </w:r>
                      <w:r>
                        <w:t>ielen Dank für die ________________.</w:t>
                      </w:r>
                    </w:p>
                    <w:p w14:paraId="4FA9FB34" w14:textId="77777777" w:rsidR="003620B0" w:rsidRPr="00EC7D0C" w:rsidRDefault="003620B0" w:rsidP="00F82E24">
                      <w:pPr>
                        <w:pStyle w:val="Textfelder"/>
                      </w:pPr>
                      <w:r w:rsidRPr="00EC7D0C">
                        <w:t>Tschü</w:t>
                      </w:r>
                      <w:r>
                        <w:t>ss</w:t>
                      </w:r>
                      <w:r w:rsidRPr="00EC7D0C">
                        <w:t>.</w:t>
                      </w:r>
                    </w:p>
                    <w:p w14:paraId="4716D7A0" w14:textId="77777777" w:rsidR="003620B0" w:rsidRDefault="003620B0"/>
                    <w:p w14:paraId="525AF7E1" w14:textId="77777777" w:rsidR="003620B0" w:rsidRPr="00EC7D0C" w:rsidRDefault="003620B0" w:rsidP="00F82E24">
                      <w:pPr>
                        <w:pStyle w:val="Textfelder"/>
                      </w:pPr>
                      <w:r w:rsidRPr="00EC7D0C">
                        <w:t>V</w:t>
                      </w:r>
                      <w:r>
                        <w:t>ielen Dank für die ________________.</w:t>
                      </w:r>
                    </w:p>
                    <w:p w14:paraId="06E45C04" w14:textId="77777777" w:rsidR="003620B0" w:rsidRPr="00EC7D0C" w:rsidRDefault="003620B0" w:rsidP="00F82E24">
                      <w:pPr>
                        <w:pStyle w:val="Textfelder"/>
                      </w:pPr>
                      <w:r w:rsidRPr="00EC7D0C">
                        <w:t>Tschü</w:t>
                      </w:r>
                      <w:r>
                        <w:t>ss</w:t>
                      </w:r>
                      <w:r w:rsidRPr="00EC7D0C">
                        <w:t>.</w:t>
                      </w:r>
                    </w:p>
                    <w:p w14:paraId="01AAC0CD" w14:textId="77777777" w:rsidR="003620B0" w:rsidRDefault="003620B0"/>
                    <w:p w14:paraId="0EB3268F" w14:textId="77777777" w:rsidR="003620B0" w:rsidRPr="00EC7D0C" w:rsidRDefault="003620B0" w:rsidP="00F82E24">
                      <w:pPr>
                        <w:pStyle w:val="Textfelder"/>
                      </w:pPr>
                      <w:r w:rsidRPr="00EC7D0C">
                        <w:t>V</w:t>
                      </w:r>
                      <w:r>
                        <w:t>ielen Dank für die ________________.</w:t>
                      </w:r>
                    </w:p>
                    <w:p w14:paraId="09DAE444" w14:textId="77777777" w:rsidR="003620B0" w:rsidRPr="00EC7D0C" w:rsidRDefault="003620B0" w:rsidP="00F82E24">
                      <w:pPr>
                        <w:pStyle w:val="Textfelder"/>
                      </w:pPr>
                      <w:r w:rsidRPr="00EC7D0C">
                        <w:t>Tschü</w:t>
                      </w:r>
                      <w:r>
                        <w:t>ss</w:t>
                      </w:r>
                      <w:r w:rsidRPr="00EC7D0C">
                        <w:t>.</w:t>
                      </w:r>
                    </w:p>
                  </w:txbxContent>
                </v:textbox>
                <w10:wrap anchorx="margin"/>
              </v:shape>
            </w:pict>
          </mc:Fallback>
        </mc:AlternateContent>
      </w:r>
    </w:p>
    <w:p w14:paraId="38BAE6CE" w14:textId="77777777" w:rsidR="00F82E24" w:rsidRPr="00124FDE" w:rsidRDefault="00F82E24" w:rsidP="00F82E24">
      <w:pPr>
        <w:tabs>
          <w:tab w:val="left" w:pos="7688"/>
        </w:tabs>
        <w:spacing w:after="160" w:line="276" w:lineRule="auto"/>
        <w:ind w:left="0" w:right="0"/>
        <w:rPr>
          <w:rFonts w:eastAsia="Times New Roman"/>
          <w:sz w:val="28"/>
          <w:szCs w:val="20"/>
        </w:rPr>
      </w:pPr>
    </w:p>
    <w:p w14:paraId="753548FF" w14:textId="77777777" w:rsidR="00F82E24" w:rsidRPr="00124FDE" w:rsidRDefault="00F82E24" w:rsidP="00F82E24">
      <w:pPr>
        <w:tabs>
          <w:tab w:val="left" w:pos="7688"/>
        </w:tabs>
        <w:spacing w:after="160" w:line="276" w:lineRule="auto"/>
        <w:ind w:left="0" w:right="0"/>
        <w:rPr>
          <w:rFonts w:eastAsia="Times New Roman"/>
          <w:sz w:val="28"/>
          <w:szCs w:val="20"/>
        </w:rPr>
      </w:pPr>
    </w:p>
    <w:p w14:paraId="183E4883" w14:textId="77777777" w:rsidR="00F82E24" w:rsidRPr="00124FDE" w:rsidRDefault="00F82E24" w:rsidP="00F82E24">
      <w:pPr>
        <w:tabs>
          <w:tab w:val="left" w:pos="7688"/>
        </w:tabs>
        <w:spacing w:after="160" w:line="276" w:lineRule="auto"/>
        <w:ind w:left="0" w:right="0"/>
        <w:rPr>
          <w:rFonts w:eastAsia="Times New Roman"/>
          <w:sz w:val="28"/>
          <w:szCs w:val="20"/>
        </w:rPr>
      </w:pPr>
    </w:p>
    <w:p w14:paraId="28709665" w14:textId="77777777" w:rsidR="00F82E24" w:rsidRPr="00124FDE" w:rsidRDefault="00F82E24" w:rsidP="00F82E24">
      <w:pPr>
        <w:tabs>
          <w:tab w:val="left" w:pos="7688"/>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9888" behindDoc="0" locked="0" layoutInCell="1" allowOverlap="1" wp14:anchorId="0FA6A1E1" wp14:editId="069CED3D">
                <wp:simplePos x="0" y="0"/>
                <wp:positionH relativeFrom="margin">
                  <wp:posOffset>183515</wp:posOffset>
                </wp:positionH>
                <wp:positionV relativeFrom="paragraph">
                  <wp:posOffset>5715</wp:posOffset>
                </wp:positionV>
                <wp:extent cx="1655445" cy="359410"/>
                <wp:effectExtent l="0" t="0" r="20955" b="193040"/>
                <wp:wrapNone/>
                <wp:docPr id="752" name="Abgerundete rechteckige Legende 207"/>
                <wp:cNvGraphicFramePr/>
                <a:graphic xmlns:a="http://schemas.openxmlformats.org/drawingml/2006/main">
                  <a:graphicData uri="http://schemas.microsoft.com/office/word/2010/wordprocessingShape">
                    <wps:wsp>
                      <wps:cNvSpPr/>
                      <wps:spPr>
                        <a:xfrm>
                          <a:off x="0" y="0"/>
                          <a:ext cx="1655445" cy="359410"/>
                        </a:xfrm>
                        <a:prstGeom prst="wedgeRoundRectCallout">
                          <a:avLst>
                            <a:gd name="adj1" fmla="val -36786"/>
                            <a:gd name="adj2" fmla="val 9422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D47D90B" w14:textId="77777777" w:rsidR="003620B0" w:rsidRPr="00EC7D0C" w:rsidRDefault="003620B0" w:rsidP="00F82E24">
                            <w:pPr>
                              <w:pStyle w:val="Textfelder"/>
                            </w:pPr>
                            <w:r w:rsidRPr="00EC7D0C">
                              <w:t>Auf Wiedersehen.</w:t>
                            </w:r>
                          </w:p>
                          <w:p w14:paraId="585E5EF3" w14:textId="77777777" w:rsidR="003620B0" w:rsidRDefault="003620B0"/>
                          <w:p w14:paraId="376D75F5" w14:textId="77777777" w:rsidR="003620B0" w:rsidRPr="00EC7D0C" w:rsidRDefault="003620B0" w:rsidP="00F82E24">
                            <w:pPr>
                              <w:pStyle w:val="Textfelder"/>
                            </w:pPr>
                            <w:r w:rsidRPr="00EC7D0C">
                              <w:t>Auf Wiedersehen.</w:t>
                            </w:r>
                          </w:p>
                          <w:p w14:paraId="7D52FE22" w14:textId="77777777" w:rsidR="003620B0" w:rsidRDefault="003620B0"/>
                          <w:p w14:paraId="73EC5F27" w14:textId="77777777" w:rsidR="003620B0" w:rsidRPr="00EC7D0C" w:rsidRDefault="003620B0" w:rsidP="00F82E24">
                            <w:pPr>
                              <w:pStyle w:val="Textfelder"/>
                            </w:pPr>
                            <w:r w:rsidRPr="00EC7D0C">
                              <w:t>Auf Wiedersehen.</w:t>
                            </w:r>
                          </w:p>
                          <w:p w14:paraId="4E0B3E4C" w14:textId="77777777" w:rsidR="003620B0" w:rsidRDefault="003620B0"/>
                          <w:p w14:paraId="2061CF70" w14:textId="77777777" w:rsidR="003620B0" w:rsidRPr="00EC7D0C" w:rsidRDefault="003620B0" w:rsidP="00F82E24">
                            <w:pPr>
                              <w:pStyle w:val="Textfelder"/>
                            </w:pPr>
                            <w:r w:rsidRPr="00EC7D0C">
                              <w:t>Auf Wiedersehen.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6A1E1" id="_x0000_s1476" type="#_x0000_t62" style="position:absolute;left:0;text-align:left;margin-left:14.45pt;margin-top:.45pt;width:130.35pt;height:28.3pt;z-index:25206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" adj="2854,31153" fillcolor="window" strokecolor="windowText" strokeweight="1pt">
                <v:textbox>
                  <w:txbxContent>
                    <w:p w14:paraId="4D47D90B" w14:textId="77777777" w:rsidR="003620B0" w:rsidRPr="00EC7D0C" w:rsidRDefault="003620B0" w:rsidP="00F82E24">
                      <w:pPr>
                        <w:pStyle w:val="Textfelder"/>
                      </w:pPr>
                      <w:r w:rsidRPr="00EC7D0C">
                        <w:t>Auf Wiedersehen.</w:t>
                      </w:r>
                    </w:p>
                    <w:p w14:paraId="585E5EF3" w14:textId="77777777" w:rsidR="003620B0" w:rsidRDefault="003620B0"/>
                    <w:p w14:paraId="376D75F5" w14:textId="77777777" w:rsidR="003620B0" w:rsidRPr="00EC7D0C" w:rsidRDefault="003620B0" w:rsidP="00F82E24">
                      <w:pPr>
                        <w:pStyle w:val="Textfelder"/>
                      </w:pPr>
                      <w:r w:rsidRPr="00EC7D0C">
                        <w:t>Auf Wiedersehen.</w:t>
                      </w:r>
                    </w:p>
                    <w:p w14:paraId="7D52FE22" w14:textId="77777777" w:rsidR="003620B0" w:rsidRDefault="003620B0"/>
                    <w:p w14:paraId="73EC5F27" w14:textId="77777777" w:rsidR="003620B0" w:rsidRPr="00EC7D0C" w:rsidRDefault="003620B0" w:rsidP="00F82E24">
                      <w:pPr>
                        <w:pStyle w:val="Textfelder"/>
                      </w:pPr>
                      <w:r w:rsidRPr="00EC7D0C">
                        <w:t>Auf Wiedersehen.</w:t>
                      </w:r>
                    </w:p>
                    <w:p w14:paraId="4E0B3E4C" w14:textId="77777777" w:rsidR="003620B0" w:rsidRDefault="003620B0"/>
                    <w:p w14:paraId="2061CF70" w14:textId="77777777" w:rsidR="003620B0" w:rsidRPr="00EC7D0C" w:rsidRDefault="003620B0" w:rsidP="00F82E24">
                      <w:pPr>
                        <w:pStyle w:val="Textfelder"/>
                      </w:pPr>
                      <w:r w:rsidRPr="00EC7D0C">
                        <w:t>Auf Wiedersehen.</w:t>
                      </w:r>
                    </w:p>
                  </w:txbxContent>
                </v:textbox>
                <w10:wrap anchorx="margin"/>
              </v:shape>
            </w:pict>
          </mc:Fallback>
        </mc:AlternateContent>
      </w:r>
    </w:p>
    <w:p w14:paraId="02465B24" w14:textId="77777777" w:rsidR="00F82E24" w:rsidRPr="00124FDE" w:rsidRDefault="00F82E24" w:rsidP="00F82E24">
      <w:pPr>
        <w:tabs>
          <w:tab w:val="left" w:pos="7688"/>
        </w:tabs>
        <w:spacing w:after="160" w:line="276" w:lineRule="auto"/>
        <w:ind w:left="0" w:right="0"/>
        <w:rPr>
          <w:rFonts w:eastAsia="Times New Roman"/>
          <w:sz w:val="28"/>
          <w:szCs w:val="20"/>
        </w:rPr>
      </w:pPr>
    </w:p>
    <w:p w14:paraId="60231B44" w14:textId="77777777" w:rsidR="00F82E24" w:rsidRDefault="00F82E24" w:rsidP="00F82E24">
      <w:pPr>
        <w:jc w:val="center"/>
        <w:rPr>
          <w:sz w:val="28"/>
          <w:szCs w:val="28"/>
        </w:rPr>
        <w:sectPr w:rsidR="00F82E24" w:rsidSect="00434A63">
          <w:headerReference w:type="first" r:id="rId208"/>
          <w:pgSz w:w="11900" w:h="16840"/>
          <w:pgMar w:top="2835" w:right="851" w:bottom="1134" w:left="851" w:header="709" w:footer="454" w:gutter="0"/>
          <w:cols w:space="708"/>
          <w:titlePg/>
          <w:docGrid w:linePitch="360"/>
        </w:sectPr>
      </w:pPr>
    </w:p>
    <w:p w14:paraId="3DD9D978" w14:textId="77777777" w:rsidR="00F82E24" w:rsidRDefault="00F82E24" w:rsidP="00F82E24">
      <w:pPr>
        <w:rPr>
          <w:sz w:val="28"/>
        </w:rPr>
      </w:pPr>
      <w:r>
        <w:rPr>
          <w:noProof/>
        </w:rPr>
        <w:lastRenderedPageBreak/>
        <mc:AlternateContent>
          <mc:Choice Requires="wps">
            <w:drawing>
              <wp:anchor distT="0" distB="0" distL="114300" distR="114300" simplePos="0" relativeHeight="252075008" behindDoc="0" locked="0" layoutInCell="1" allowOverlap="1" wp14:anchorId="4D45EEFD" wp14:editId="0EEE31BC">
                <wp:simplePos x="0" y="0"/>
                <wp:positionH relativeFrom="margin">
                  <wp:posOffset>177165</wp:posOffset>
                </wp:positionH>
                <wp:positionV relativeFrom="topMargin">
                  <wp:posOffset>1822450</wp:posOffset>
                </wp:positionV>
                <wp:extent cx="2428875" cy="720000"/>
                <wp:effectExtent l="19050" t="19050" r="47625" b="42545"/>
                <wp:wrapNone/>
                <wp:docPr id="755" name="Textfeld 755"/>
                <wp:cNvGraphicFramePr/>
                <a:graphic xmlns:a="http://schemas.openxmlformats.org/drawingml/2006/main">
                  <a:graphicData uri="http://schemas.microsoft.com/office/word/2010/wordprocessingShape">
                    <wps:wsp>
                      <wps:cNvSpPr txBox="1"/>
                      <wps:spPr>
                        <a:xfrm>
                          <a:off x="0" y="0"/>
                          <a:ext cx="2428875" cy="720000"/>
                        </a:xfrm>
                        <a:custGeom>
                          <a:avLst/>
                          <a:gdLst>
                            <a:gd name="connsiteX0" fmla="*/ 0 w 2428875"/>
                            <a:gd name="connsiteY0" fmla="*/ 0 h 720000"/>
                            <a:gd name="connsiteX1" fmla="*/ 607219 w 2428875"/>
                            <a:gd name="connsiteY1" fmla="*/ 0 h 720000"/>
                            <a:gd name="connsiteX2" fmla="*/ 1214438 w 2428875"/>
                            <a:gd name="connsiteY2" fmla="*/ 0 h 720000"/>
                            <a:gd name="connsiteX3" fmla="*/ 1773079 w 2428875"/>
                            <a:gd name="connsiteY3" fmla="*/ 0 h 720000"/>
                            <a:gd name="connsiteX4" fmla="*/ 2428875 w 2428875"/>
                            <a:gd name="connsiteY4" fmla="*/ 0 h 720000"/>
                            <a:gd name="connsiteX5" fmla="*/ 2428875 w 2428875"/>
                            <a:gd name="connsiteY5" fmla="*/ 374400 h 720000"/>
                            <a:gd name="connsiteX6" fmla="*/ 2428875 w 2428875"/>
                            <a:gd name="connsiteY6" fmla="*/ 720000 h 720000"/>
                            <a:gd name="connsiteX7" fmla="*/ 1870234 w 2428875"/>
                            <a:gd name="connsiteY7" fmla="*/ 720000 h 720000"/>
                            <a:gd name="connsiteX8" fmla="*/ 1238726 w 2428875"/>
                            <a:gd name="connsiteY8" fmla="*/ 720000 h 720000"/>
                            <a:gd name="connsiteX9" fmla="*/ 655796 w 2428875"/>
                            <a:gd name="connsiteY9" fmla="*/ 720000 h 720000"/>
                            <a:gd name="connsiteX10" fmla="*/ 0 w 2428875"/>
                            <a:gd name="connsiteY10" fmla="*/ 720000 h 720000"/>
                            <a:gd name="connsiteX11" fmla="*/ 0 w 2428875"/>
                            <a:gd name="connsiteY11" fmla="*/ 381600 h 720000"/>
                            <a:gd name="connsiteX12" fmla="*/ 0 w 2428875"/>
                            <a:gd name="connsiteY12" fmla="*/ 0 h 72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28875" h="720000" fill="none" extrusionOk="0">
                              <a:moveTo>
                                <a:pt x="0" y="0"/>
                              </a:moveTo>
                              <a:cubicBezTo>
                                <a:pt x="288313" y="14506"/>
                                <a:pt x="407927" y="-3703"/>
                                <a:pt x="607219" y="0"/>
                              </a:cubicBezTo>
                              <a:cubicBezTo>
                                <a:pt x="806511" y="3703"/>
                                <a:pt x="958321" y="29797"/>
                                <a:pt x="1214438" y="0"/>
                              </a:cubicBezTo>
                              <a:cubicBezTo>
                                <a:pt x="1470555" y="-29797"/>
                                <a:pt x="1524300" y="-17687"/>
                                <a:pt x="1773079" y="0"/>
                              </a:cubicBezTo>
                              <a:cubicBezTo>
                                <a:pt x="2021858" y="17687"/>
                                <a:pt x="2251739" y="-11562"/>
                                <a:pt x="2428875" y="0"/>
                              </a:cubicBezTo>
                              <a:cubicBezTo>
                                <a:pt x="2434042" y="105408"/>
                                <a:pt x="2429664" y="285465"/>
                                <a:pt x="2428875" y="374400"/>
                              </a:cubicBezTo>
                              <a:cubicBezTo>
                                <a:pt x="2428086" y="463335"/>
                                <a:pt x="2411773" y="627980"/>
                                <a:pt x="2428875" y="720000"/>
                              </a:cubicBezTo>
                              <a:cubicBezTo>
                                <a:pt x="2306533" y="730615"/>
                                <a:pt x="2148507" y="736221"/>
                                <a:pt x="1870234" y="720000"/>
                              </a:cubicBezTo>
                              <a:cubicBezTo>
                                <a:pt x="1591961" y="703779"/>
                                <a:pt x="1386694" y="714140"/>
                                <a:pt x="1238726" y="720000"/>
                              </a:cubicBezTo>
                              <a:cubicBezTo>
                                <a:pt x="1090758" y="725860"/>
                                <a:pt x="867710" y="701240"/>
                                <a:pt x="655796" y="720000"/>
                              </a:cubicBezTo>
                              <a:cubicBezTo>
                                <a:pt x="443882" y="738761"/>
                                <a:pt x="302644" y="691491"/>
                                <a:pt x="0" y="720000"/>
                              </a:cubicBezTo>
                              <a:cubicBezTo>
                                <a:pt x="5689" y="572930"/>
                                <a:pt x="-15189" y="509351"/>
                                <a:pt x="0" y="381600"/>
                              </a:cubicBezTo>
                              <a:cubicBezTo>
                                <a:pt x="15189" y="253849"/>
                                <a:pt x="-9694" y="175352"/>
                                <a:pt x="0" y="0"/>
                              </a:cubicBezTo>
                              <a:close/>
                            </a:path>
                            <a:path w="2428875" h="720000" stroke="0" extrusionOk="0">
                              <a:moveTo>
                                <a:pt x="0" y="0"/>
                              </a:moveTo>
                              <a:cubicBezTo>
                                <a:pt x="213918" y="-12579"/>
                                <a:pt x="437382" y="12517"/>
                                <a:pt x="607219" y="0"/>
                              </a:cubicBezTo>
                              <a:cubicBezTo>
                                <a:pt x="777056" y="-12517"/>
                                <a:pt x="1012173" y="6191"/>
                                <a:pt x="1190149" y="0"/>
                              </a:cubicBezTo>
                              <a:cubicBezTo>
                                <a:pt x="1368125" y="-6191"/>
                                <a:pt x="1658647" y="24377"/>
                                <a:pt x="1845945" y="0"/>
                              </a:cubicBezTo>
                              <a:cubicBezTo>
                                <a:pt x="2033243" y="-24377"/>
                                <a:pt x="2219504" y="22949"/>
                                <a:pt x="2428875" y="0"/>
                              </a:cubicBezTo>
                              <a:cubicBezTo>
                                <a:pt x="2443723" y="157242"/>
                                <a:pt x="2441252" y="222960"/>
                                <a:pt x="2428875" y="367200"/>
                              </a:cubicBezTo>
                              <a:cubicBezTo>
                                <a:pt x="2416498" y="511440"/>
                                <a:pt x="2426727" y="584587"/>
                                <a:pt x="2428875" y="720000"/>
                              </a:cubicBezTo>
                              <a:cubicBezTo>
                                <a:pt x="2279935" y="702600"/>
                                <a:pt x="2094927" y="722597"/>
                                <a:pt x="1773079" y="720000"/>
                              </a:cubicBezTo>
                              <a:cubicBezTo>
                                <a:pt x="1451231" y="717403"/>
                                <a:pt x="1426510" y="721300"/>
                                <a:pt x="1190149" y="720000"/>
                              </a:cubicBezTo>
                              <a:cubicBezTo>
                                <a:pt x="953788" y="718701"/>
                                <a:pt x="793249" y="703840"/>
                                <a:pt x="558641" y="720000"/>
                              </a:cubicBezTo>
                              <a:cubicBezTo>
                                <a:pt x="324033" y="736160"/>
                                <a:pt x="185829" y="705443"/>
                                <a:pt x="0" y="720000"/>
                              </a:cubicBezTo>
                              <a:cubicBezTo>
                                <a:pt x="-4108" y="628182"/>
                                <a:pt x="15443" y="514677"/>
                                <a:pt x="0" y="374400"/>
                              </a:cubicBezTo>
                              <a:cubicBezTo>
                                <a:pt x="-15443" y="234123"/>
                                <a:pt x="3724" y="99207"/>
                                <a:pt x="0" y="0"/>
                              </a:cubicBezTo>
                              <a:close/>
                            </a:path>
                          </a:pathLst>
                        </a:custGeom>
                        <a:solidFill>
                          <a:schemeClr val="lt1"/>
                        </a:solidFill>
                        <a:ln w="6350">
                          <a:solidFill>
                            <a:schemeClr val="tx1"/>
                          </a:solidFill>
                          <a:extLst>
                            <a:ext uri="{C807C97D-BFC1-408E-A445-0C87EB9F89A2}">
                              <ask:lineSketchStyleProps xmlns:ask="http://schemas.microsoft.com/office/drawing/2018/sketchyshapes" sd="128844320">
                                <a:prstGeom prst="rect">
                                  <a:avLst/>
                                </a:prstGeom>
                                <ask:type>
                                  <ask:lineSketchFreehand/>
                                </ask:type>
                              </ask:lineSketchStyleProps>
                            </a:ext>
                          </a:extLst>
                        </a:ln>
                      </wps:spPr>
                      <wps:txbx>
                        <w:txbxContent>
                          <w:p w14:paraId="6DB217AC" w14:textId="77777777" w:rsidR="003620B0" w:rsidRDefault="003620B0" w:rsidP="00F82E24">
                            <w:pPr>
                              <w:pStyle w:val="Textfelder"/>
                            </w:pPr>
                            <w:r>
                              <w:t>G = Versicherungs</w:t>
                            </w:r>
                            <w:r w:rsidRPr="00E542F6">
                              <w:rPr>
                                <w:b/>
                                <w:bCs/>
                                <w:u w:val="single"/>
                              </w:rPr>
                              <w:t>g</w:t>
                            </w:r>
                            <w:r>
                              <w:t>eber</w:t>
                            </w:r>
                          </w:p>
                          <w:p w14:paraId="64430549" w14:textId="77777777" w:rsidR="003620B0" w:rsidRPr="00A41E7A" w:rsidRDefault="003620B0" w:rsidP="00CB2988">
                            <w:pPr>
                              <w:pStyle w:val="Textfelder"/>
                            </w:pPr>
                            <w:r>
                              <w:t>N = Versicherungs</w:t>
                            </w:r>
                            <w:r w:rsidRPr="00E542F6">
                              <w:rPr>
                                <w:b/>
                                <w:bCs/>
                                <w:u w:val="single"/>
                              </w:rPr>
                              <w:t>n</w:t>
                            </w:r>
                            <w:r>
                              <w:t>ehmer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5EEFD" id="Textfeld 755" o:spid="_x0000_s1477" style="position:absolute;left:0;text-align:left;margin-left:13.95pt;margin-top:143.5pt;width:191.25pt;height:56.7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2428875,7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" adj="-11796480,,5400" path="m,nfc288313,14506,407927,-3703,607219,v199292,3703,351102,29797,607219,c1470555,-29797,1524300,-17687,1773079,v248779,17687,478660,-11562,655796,c2434042,105408,2429664,285465,2428875,374400v-789,88935,-17102,253580,,345600c2306533,730615,2148507,736221,1870234,720000v-278273,-16221,-483540,-5860,-631508,c1090758,725860,867710,701240,655796,720000,443882,738761,302644,691491,,720000,5689,572930,-15189,509351,,381600,15189,253849,-9694,175352,,xem,nsc213918,-12579,437382,12517,607219,v169837,-12517,404954,6191,582930,c1368125,-6191,1658647,24377,1845945,v187298,-24377,373559,22949,582930,c2443723,157242,2441252,222960,2428875,367200v-12377,144240,-2148,217387,,352800c2279935,702600,2094927,722597,1773079,720000v-321848,-2597,-346569,1300,-582930,c953788,718701,793249,703840,558641,720000,324033,736160,185829,705443,,720000,-4108,628182,15443,514677,,374400,-15443,234123,3724,99207,,xe" fillcolor="white [3201]" strokecolor="black [3213]" strokeweight=".5pt">
                <v:stroke joinstyle="miter"/>
                <v:formulas/>
                <v:path arrowok="t" o:extrusionok="f" o:connecttype="custom" o:connectlocs="0,0;607219,0;1214438,0;1773079,0;2428875,0;2428875,374400;2428875,720000;1870234,720000;1238726,720000;655796,720000;0,720000;0,381600;0,0" o:connectangles="0,0,0,0,0,0,0,0,0,0,0,0,0" textboxrect="0,0,2428875,720000"/>
                <v:textbox>
                  <w:txbxContent>
                    <w:p w14:paraId="6DB217AC" w14:textId="77777777" w:rsidR="003620B0" w:rsidRDefault="003620B0" w:rsidP="00F82E24">
                      <w:pPr>
                        <w:pStyle w:val="Textfelder"/>
                      </w:pPr>
                      <w:r>
                        <w:t>G = Versicherungs</w:t>
                      </w:r>
                      <w:r w:rsidRPr="00E542F6">
                        <w:rPr>
                          <w:b/>
                          <w:bCs/>
                          <w:u w:val="single"/>
                        </w:rPr>
                        <w:t>g</w:t>
                      </w:r>
                      <w:r>
                        <w:t>eber</w:t>
                      </w:r>
                    </w:p>
                    <w:p w14:paraId="64430549" w14:textId="77777777" w:rsidR="003620B0" w:rsidRPr="00A41E7A" w:rsidRDefault="003620B0" w:rsidP="00CB2988">
                      <w:pPr>
                        <w:pStyle w:val="Textfelder"/>
                      </w:pPr>
                      <w:r>
                        <w:t>N = Versicherungs</w:t>
                      </w:r>
                      <w:r w:rsidRPr="00E542F6">
                        <w:rPr>
                          <w:b/>
                          <w:bCs/>
                          <w:u w:val="single"/>
                        </w:rPr>
                        <w:t>n</w:t>
                      </w:r>
                      <w:r>
                        <w:t>ehmer</w:t>
                      </w:r>
                    </w:p>
                  </w:txbxContent>
                </v:textbox>
                <w10:wrap anchorx="margin" anchory="margin"/>
              </v:shape>
            </w:pict>
          </mc:Fallback>
        </mc:AlternateContent>
      </w:r>
    </w:p>
    <w:p w14:paraId="6978B24C" w14:textId="77777777" w:rsidR="00F82E24" w:rsidRDefault="00F82E24" w:rsidP="00F82E24">
      <w:pPr>
        <w:rPr>
          <w:sz w:val="28"/>
        </w:rPr>
      </w:pPr>
    </w:p>
    <w:p w14:paraId="565D086A" w14:textId="77777777" w:rsidR="00F82E24" w:rsidRPr="00C60D49" w:rsidRDefault="00F82E24" w:rsidP="00F82E24">
      <w:pPr>
        <w:rPr>
          <w:sz w:val="28"/>
        </w:rPr>
      </w:pPr>
    </w:p>
    <w:p w14:paraId="4A18BF8C" w14:textId="77777777" w:rsidR="00F82E24" w:rsidRDefault="00F82E24" w:rsidP="00F82E24">
      <w:pPr>
        <w:ind w:left="0"/>
        <w:rPr>
          <w:rFonts w:eastAsia="Times New Roman"/>
          <w:sz w:val="28"/>
          <w:szCs w:val="28"/>
        </w:rPr>
      </w:pPr>
    </w:p>
    <w:p w14:paraId="32792D0F"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w:t>
      </w:r>
      <w:r w:rsidRPr="00371089">
        <w:rPr>
          <w:rFonts w:eastAsia="Times New Roman"/>
          <w:b/>
          <w:bCs/>
          <w:sz w:val="28"/>
          <w:szCs w:val="28"/>
          <w:u w:val="single"/>
        </w:rPr>
        <w:t>Guten</w:t>
      </w:r>
      <w:r w:rsidRPr="00914BDD">
        <w:rPr>
          <w:rFonts w:eastAsia="Times New Roman"/>
          <w:sz w:val="28"/>
          <w:szCs w:val="28"/>
        </w:rPr>
        <w:t xml:space="preserve"> Tag!</w:t>
      </w:r>
    </w:p>
    <w:p w14:paraId="6DC27210"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xml:space="preserve"> </w:t>
      </w:r>
      <w:r w:rsidRPr="00371089">
        <w:rPr>
          <w:rFonts w:eastAsia="Times New Roman"/>
          <w:b/>
          <w:bCs/>
          <w:sz w:val="28"/>
          <w:szCs w:val="28"/>
          <w:u w:val="single"/>
        </w:rPr>
        <w:t>Hallo</w:t>
      </w:r>
      <w:r w:rsidRPr="00914BDD">
        <w:rPr>
          <w:rFonts w:eastAsia="Times New Roman"/>
          <w:sz w:val="28"/>
          <w:szCs w:val="28"/>
        </w:rPr>
        <w:t>!</w:t>
      </w:r>
    </w:p>
    <w:p w14:paraId="579EB2F1"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w:t>
      </w:r>
      <w:r>
        <w:rPr>
          <w:rFonts w:eastAsia="Times New Roman"/>
          <w:sz w:val="28"/>
          <w:szCs w:val="28"/>
        </w:rPr>
        <w:t>Womit k</w:t>
      </w:r>
      <w:r w:rsidRPr="00914BDD">
        <w:rPr>
          <w:rFonts w:eastAsia="Times New Roman"/>
          <w:sz w:val="28"/>
          <w:szCs w:val="28"/>
        </w:rPr>
        <w:t>ann ich helfen?</w:t>
      </w:r>
    </w:p>
    <w:p w14:paraId="7E43AD60"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xml:space="preserve">: Ich möchte eine Beratung über </w:t>
      </w:r>
      <w:r>
        <w:rPr>
          <w:rFonts w:eastAsia="Times New Roman"/>
          <w:sz w:val="28"/>
          <w:szCs w:val="28"/>
        </w:rPr>
        <w:t>eine</w:t>
      </w:r>
      <w:r w:rsidRPr="00914BDD">
        <w:rPr>
          <w:rFonts w:eastAsia="Times New Roman"/>
          <w:sz w:val="28"/>
          <w:szCs w:val="28"/>
        </w:rPr>
        <w:t xml:space="preserve"> </w:t>
      </w:r>
      <w:r w:rsidRPr="00371089">
        <w:rPr>
          <w:rFonts w:eastAsia="Times New Roman"/>
          <w:b/>
          <w:bCs/>
          <w:sz w:val="28"/>
          <w:szCs w:val="28"/>
          <w:u w:val="single"/>
        </w:rPr>
        <w:t>Hausratversicherung</w:t>
      </w:r>
      <w:r w:rsidRPr="00914BDD">
        <w:rPr>
          <w:rFonts w:eastAsia="Times New Roman"/>
          <w:sz w:val="28"/>
          <w:szCs w:val="28"/>
        </w:rPr>
        <w:t>.</w:t>
      </w:r>
    </w:p>
    <w:p w14:paraId="055F3650"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Schön! Ich erkläre Ihnen einmal, wofür Sie diese brauchen.</w:t>
      </w:r>
    </w:p>
    <w:p w14:paraId="30B3470C"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Sehr gerne!</w:t>
      </w:r>
    </w:p>
    <w:p w14:paraId="68B962BC"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Eine Hausratversicherung schützt den </w:t>
      </w:r>
      <w:r w:rsidRPr="00371089">
        <w:rPr>
          <w:rFonts w:eastAsia="Times New Roman"/>
          <w:b/>
          <w:bCs/>
          <w:sz w:val="28"/>
          <w:szCs w:val="28"/>
          <w:u w:val="single"/>
        </w:rPr>
        <w:t>Wert</w:t>
      </w:r>
      <w:r w:rsidRPr="00914BDD">
        <w:rPr>
          <w:rFonts w:eastAsia="Times New Roman"/>
          <w:sz w:val="28"/>
          <w:szCs w:val="28"/>
        </w:rPr>
        <w:t xml:space="preserve"> von Objekten innerhalb der Wohnung.</w:t>
      </w:r>
    </w:p>
    <w:p w14:paraId="2B0DBC29"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Welche Objekte sind gemeint?</w:t>
      </w:r>
    </w:p>
    <w:p w14:paraId="48F84005"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Zum Beispiel Möbel, Kleidung oder </w:t>
      </w:r>
      <w:r w:rsidRPr="00371089">
        <w:rPr>
          <w:rFonts w:eastAsia="Times New Roman"/>
          <w:b/>
          <w:bCs/>
          <w:sz w:val="28"/>
          <w:szCs w:val="28"/>
          <w:u w:val="single"/>
        </w:rPr>
        <w:t>Schmuck</w:t>
      </w:r>
      <w:r w:rsidRPr="00914BDD">
        <w:rPr>
          <w:rFonts w:eastAsia="Times New Roman"/>
          <w:sz w:val="28"/>
          <w:szCs w:val="28"/>
        </w:rPr>
        <w:t>.</w:t>
      </w:r>
    </w:p>
    <w:p w14:paraId="76BCD276"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Ich habe viele elektronische Geräte im Haushalt. Lohnt sich eine Versicherung?</w:t>
      </w:r>
    </w:p>
    <w:p w14:paraId="44E2E01E"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Ja. Je wertvoller der </w:t>
      </w:r>
      <w:r w:rsidRPr="00371089">
        <w:rPr>
          <w:rFonts w:eastAsia="Times New Roman"/>
          <w:b/>
          <w:bCs/>
          <w:sz w:val="28"/>
          <w:szCs w:val="28"/>
          <w:u w:val="single"/>
        </w:rPr>
        <w:t>Hausrat</w:t>
      </w:r>
      <w:r w:rsidRPr="00914BDD">
        <w:rPr>
          <w:rFonts w:eastAsia="Times New Roman"/>
          <w:sz w:val="28"/>
          <w:szCs w:val="28"/>
        </w:rPr>
        <w:t>, desto sinnvoller kann eine Hausratsversicherung sein.</w:t>
      </w:r>
    </w:p>
    <w:p w14:paraId="4EBCC46D"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xml:space="preserve">: Vielen Dank für die </w:t>
      </w:r>
      <w:r w:rsidRPr="00371089">
        <w:rPr>
          <w:rFonts w:eastAsia="Times New Roman"/>
          <w:b/>
          <w:bCs/>
          <w:sz w:val="28"/>
          <w:szCs w:val="28"/>
          <w:u w:val="single"/>
        </w:rPr>
        <w:t>Beratung</w:t>
      </w:r>
      <w:r w:rsidRPr="00914BDD">
        <w:rPr>
          <w:rFonts w:eastAsia="Times New Roman"/>
          <w:sz w:val="28"/>
          <w:szCs w:val="28"/>
        </w:rPr>
        <w:t>. Tschü</w:t>
      </w:r>
      <w:r>
        <w:rPr>
          <w:rFonts w:eastAsia="Times New Roman"/>
          <w:sz w:val="28"/>
          <w:szCs w:val="28"/>
        </w:rPr>
        <w:t>ss</w:t>
      </w:r>
      <w:r w:rsidRPr="00914BDD">
        <w:rPr>
          <w:rFonts w:eastAsia="Times New Roman"/>
          <w:sz w:val="28"/>
          <w:szCs w:val="28"/>
        </w:rPr>
        <w:t>.</w:t>
      </w:r>
    </w:p>
    <w:p w14:paraId="3AC86828" w14:textId="77777777" w:rsidR="00F82E24"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Auf Wiedersehen</w:t>
      </w:r>
      <w:r w:rsidR="00320712">
        <w:rPr>
          <w:rFonts w:eastAsia="Times New Roman"/>
          <w:sz w:val="28"/>
          <w:szCs w:val="28"/>
        </w:rPr>
        <w:t>.</w:t>
      </w:r>
    </w:p>
    <w:p w14:paraId="3550A936" w14:textId="77777777" w:rsidR="00F82E24" w:rsidRPr="00C60D49" w:rsidRDefault="00F82E24" w:rsidP="00F82E24">
      <w:pPr>
        <w:ind w:left="0"/>
        <w:rPr>
          <w:sz w:val="28"/>
        </w:rPr>
      </w:pPr>
    </w:p>
    <w:p w14:paraId="72785EEC" w14:textId="77777777" w:rsidR="00F82E24" w:rsidRDefault="00F82E24" w:rsidP="00F82E24">
      <w:pPr>
        <w:rPr>
          <w:rFonts w:eastAsia="Times New Roman"/>
          <w:sz w:val="28"/>
          <w:szCs w:val="28"/>
        </w:rPr>
      </w:pPr>
    </w:p>
    <w:p w14:paraId="0EDE6991" w14:textId="77777777" w:rsidR="00F82E24" w:rsidRDefault="00F82E24" w:rsidP="00F82E24">
      <w:pPr>
        <w:rPr>
          <w:rFonts w:eastAsia="Times New Roman"/>
          <w:sz w:val="28"/>
          <w:szCs w:val="28"/>
        </w:rPr>
      </w:pPr>
    </w:p>
    <w:p w14:paraId="05848D76" w14:textId="77777777" w:rsidR="00F82E24" w:rsidRDefault="00F82E24" w:rsidP="00F82E24">
      <w:pPr>
        <w:rPr>
          <w:rFonts w:eastAsia="Times New Roman"/>
          <w:sz w:val="28"/>
          <w:szCs w:val="28"/>
        </w:rPr>
        <w:sectPr w:rsidR="00F82E24" w:rsidSect="00434A63">
          <w:headerReference w:type="first" r:id="rId209"/>
          <w:footerReference w:type="first" r:id="rId210"/>
          <w:pgSz w:w="11900" w:h="16840"/>
          <w:pgMar w:top="2835" w:right="851" w:bottom="1134" w:left="851" w:header="709" w:footer="454" w:gutter="0"/>
          <w:cols w:space="708"/>
          <w:titlePg/>
          <w:docGrid w:linePitch="360"/>
        </w:sectPr>
      </w:pPr>
    </w:p>
    <w:p w14:paraId="49339AAB" w14:textId="77777777" w:rsidR="00F82E24" w:rsidRDefault="00F82E24" w:rsidP="00F82E24">
      <w:pPr>
        <w:tabs>
          <w:tab w:val="left" w:pos="567"/>
          <w:tab w:val="left" w:pos="851"/>
        </w:tabs>
        <w:rPr>
          <w:rFonts w:eastAsia="Times New Roman"/>
          <w:bCs/>
          <w:sz w:val="28"/>
          <w:szCs w:val="28"/>
        </w:rPr>
      </w:pPr>
      <w:r>
        <w:rPr>
          <w:rFonts w:eastAsia="Times New Roman"/>
          <w:bCs/>
          <w:noProof/>
          <w:sz w:val="28"/>
          <w:szCs w:val="28"/>
        </w:rPr>
        <w:lastRenderedPageBreak/>
        <w:drawing>
          <wp:anchor distT="0" distB="0" distL="114300" distR="114300" simplePos="0" relativeHeight="252077056" behindDoc="0" locked="0" layoutInCell="1" allowOverlap="1" wp14:anchorId="62F6BA42" wp14:editId="2E546253">
            <wp:simplePos x="0" y="0"/>
            <wp:positionH relativeFrom="column">
              <wp:posOffset>-180340</wp:posOffset>
            </wp:positionH>
            <wp:positionV relativeFrom="paragraph">
              <wp:posOffset>-71755</wp:posOffset>
            </wp:positionV>
            <wp:extent cx="367200" cy="367200"/>
            <wp:effectExtent l="0" t="0" r="0" b="0"/>
            <wp:wrapNone/>
            <wp:docPr id="800" name="Grafik 800"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C82410">
        <w:rPr>
          <w:rFonts w:eastAsia="Times New Roman"/>
          <w:bCs/>
          <w:sz w:val="28"/>
          <w:szCs w:val="28"/>
        </w:rPr>
        <w:t>Lesen Sie!</w:t>
      </w:r>
    </w:p>
    <w:p w14:paraId="5BC171CE" w14:textId="77777777" w:rsidR="00F82E24" w:rsidRDefault="00F82E24" w:rsidP="00F82E24">
      <w:pPr>
        <w:tabs>
          <w:tab w:val="left" w:pos="567"/>
          <w:tab w:val="left" w:pos="851"/>
        </w:tabs>
        <w:rPr>
          <w:rFonts w:eastAsia="Times New Roman"/>
          <w:bCs/>
          <w:sz w:val="28"/>
          <w:szCs w:val="28"/>
        </w:rPr>
      </w:pPr>
    </w:p>
    <w:p w14:paraId="2737C3F4" w14:textId="77777777" w:rsidR="00F82E24" w:rsidRPr="00C51DD1" w:rsidRDefault="00F82E24" w:rsidP="00F82E24">
      <w:pPr>
        <w:tabs>
          <w:tab w:val="left" w:pos="567"/>
          <w:tab w:val="left" w:pos="851"/>
        </w:tabs>
        <w:rPr>
          <w:rFonts w:eastAsia="Times New Roman"/>
          <w:bCs/>
          <w:sz w:val="28"/>
          <w:szCs w:val="28"/>
        </w:rPr>
      </w:pPr>
      <w:r w:rsidRPr="00C51DD1">
        <w:rPr>
          <w:rFonts w:eastAsia="Times New Roman"/>
          <w:bCs/>
          <w:sz w:val="28"/>
          <w:szCs w:val="28"/>
        </w:rPr>
        <w:t>Wichtig beim Abschließen einer Versicherung:</w:t>
      </w:r>
    </w:p>
    <w:p w14:paraId="2165327F" w14:textId="77777777" w:rsidR="00F82E24" w:rsidRPr="0063103C" w:rsidRDefault="00F82E24" w:rsidP="00F82E24">
      <w:pPr>
        <w:tabs>
          <w:tab w:val="left" w:pos="567"/>
          <w:tab w:val="left" w:pos="851"/>
        </w:tabs>
        <w:ind w:left="0" w:right="0"/>
        <w:contextualSpacing/>
        <w:rPr>
          <w:rFonts w:eastAsia="Times New Roman"/>
          <w:bCs/>
          <w:sz w:val="28"/>
          <w:szCs w:val="28"/>
          <w:lang w:eastAsia="en-US"/>
        </w:rPr>
      </w:pPr>
    </w:p>
    <w:p w14:paraId="424EF739"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Auf die Konditionen des Vertrags achten:</w:t>
      </w:r>
    </w:p>
    <w:p w14:paraId="6A6F0B50" w14:textId="77777777" w:rsidR="00F82E24" w:rsidRPr="0063103C" w:rsidRDefault="00F82E24" w:rsidP="00F82E24">
      <w:pPr>
        <w:numPr>
          <w:ilvl w:val="0"/>
          <w:numId w:val="14"/>
        </w:numPr>
        <w:tabs>
          <w:tab w:val="left" w:pos="567"/>
          <w:tab w:val="left" w:pos="851"/>
        </w:tabs>
        <w:spacing w:after="160"/>
        <w:ind w:right="0"/>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Wie hoch sind die Kosten?</w:t>
      </w:r>
    </w:p>
    <w:p w14:paraId="4111F273" w14:textId="77777777" w:rsidR="00F82E24" w:rsidRPr="0063103C" w:rsidRDefault="00F82E24" w:rsidP="00F82E24">
      <w:pPr>
        <w:numPr>
          <w:ilvl w:val="0"/>
          <w:numId w:val="14"/>
        </w:numPr>
        <w:tabs>
          <w:tab w:val="left" w:pos="567"/>
          <w:tab w:val="left" w:pos="851"/>
        </w:tabs>
        <w:spacing w:after="160"/>
        <w:ind w:right="0"/>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Was ist alles versichert?</w:t>
      </w:r>
    </w:p>
    <w:p w14:paraId="688EFF51" w14:textId="77777777" w:rsidR="00F82E24" w:rsidRPr="0063103C" w:rsidRDefault="00F82E24" w:rsidP="00F82E24">
      <w:pPr>
        <w:numPr>
          <w:ilvl w:val="0"/>
          <w:numId w:val="14"/>
        </w:numPr>
        <w:tabs>
          <w:tab w:val="left" w:pos="567"/>
          <w:tab w:val="left" w:pos="851"/>
        </w:tabs>
        <w:spacing w:after="160"/>
        <w:ind w:right="0"/>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Wie hoch ist die Versicherungssumme?</w:t>
      </w:r>
    </w:p>
    <w:p w14:paraId="50E5A296" w14:textId="77777777" w:rsidR="00F82E24" w:rsidRPr="0063103C" w:rsidRDefault="00F82E24" w:rsidP="00F82E24">
      <w:pPr>
        <w:numPr>
          <w:ilvl w:val="0"/>
          <w:numId w:val="14"/>
        </w:numPr>
        <w:tabs>
          <w:tab w:val="left" w:pos="567"/>
          <w:tab w:val="left" w:pos="851"/>
        </w:tabs>
        <w:spacing w:after="160"/>
        <w:ind w:left="993" w:right="0" w:hanging="283"/>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 xml:space="preserve">Wann kann </w:t>
      </w:r>
      <w:r>
        <w:rPr>
          <w:rFonts w:eastAsia="Times New Roman"/>
          <w:bCs/>
          <w:sz w:val="28"/>
          <w:szCs w:val="28"/>
          <w:lang w:eastAsia="en-US"/>
        </w:rPr>
        <w:t xml:space="preserve">man </w:t>
      </w:r>
      <w:r w:rsidRPr="0063103C">
        <w:rPr>
          <w:rFonts w:eastAsia="Times New Roman"/>
          <w:bCs/>
          <w:sz w:val="28"/>
          <w:szCs w:val="28"/>
          <w:lang w:eastAsia="en-US"/>
        </w:rPr>
        <w:t>den Versicherungsbeitrag zahlen (jährlich, monatlich</w:t>
      </w:r>
      <w:r>
        <w:rPr>
          <w:rFonts w:eastAsia="Times New Roman"/>
          <w:bCs/>
          <w:sz w:val="28"/>
          <w:szCs w:val="28"/>
          <w:lang w:eastAsia="en-US"/>
        </w:rPr>
        <w:t xml:space="preserve">, </w:t>
      </w:r>
      <w:r w:rsidRPr="0063103C">
        <w:rPr>
          <w:rFonts w:eastAsia="Times New Roman"/>
          <w:bCs/>
          <w:sz w:val="28"/>
          <w:szCs w:val="28"/>
          <w:lang w:eastAsia="en-US"/>
        </w:rPr>
        <w:t>quartalsweise)?</w:t>
      </w:r>
    </w:p>
    <w:p w14:paraId="149B3E5E" w14:textId="77777777" w:rsidR="00F82E24" w:rsidRPr="0063103C" w:rsidRDefault="00F82E24" w:rsidP="00F82E24">
      <w:pPr>
        <w:tabs>
          <w:tab w:val="left" w:pos="567"/>
          <w:tab w:val="left" w:pos="851"/>
        </w:tabs>
        <w:ind w:left="1440" w:right="0"/>
        <w:contextualSpacing/>
        <w:rPr>
          <w:rFonts w:eastAsia="Times New Roman"/>
          <w:bCs/>
          <w:sz w:val="28"/>
          <w:szCs w:val="28"/>
          <w:lang w:eastAsia="en-US"/>
        </w:rPr>
      </w:pPr>
    </w:p>
    <w:p w14:paraId="22B468E1"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Kündigungsfristen und Zahlungsweisen beachten.</w:t>
      </w:r>
    </w:p>
    <w:p w14:paraId="7E283336"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674196A6"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Vertragsbedingungen genau durchlesen.</w:t>
      </w:r>
    </w:p>
    <w:p w14:paraId="5A3D5E35"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7F53F36A"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Unterschiedliche Angebote einholen und vergleichen.</w:t>
      </w:r>
    </w:p>
    <w:p w14:paraId="52AE1361"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7B2A6366"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Verträge nur in einer angenehmen und seriösen Umgebung abschließen.</w:t>
      </w:r>
    </w:p>
    <w:p w14:paraId="2434473A"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049D49A0"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Sich Zeit nehmen. Nicht an der Haustür und unter Zeitdruck Verträge abschließen.</w:t>
      </w:r>
    </w:p>
    <w:p w14:paraId="211E3287"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1E852FC0"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Immer eine Kopie fordern, um Konditionen überprüfen zu können.</w:t>
      </w:r>
    </w:p>
    <w:p w14:paraId="76858FE5" w14:textId="77777777" w:rsidR="00F82E24" w:rsidRDefault="00F82E24" w:rsidP="00F82E24">
      <w:pPr>
        <w:rPr>
          <w:sz w:val="28"/>
          <w:szCs w:val="28"/>
        </w:rPr>
      </w:pPr>
    </w:p>
    <w:p w14:paraId="7CEE3867" w14:textId="77777777" w:rsidR="00F82E24" w:rsidRDefault="00F82E24" w:rsidP="00F82E24">
      <w:pPr>
        <w:rPr>
          <w:sz w:val="28"/>
          <w:szCs w:val="28"/>
        </w:rPr>
        <w:sectPr w:rsidR="00F82E24" w:rsidSect="00434A63">
          <w:headerReference w:type="first" r:id="rId211"/>
          <w:pgSz w:w="11900" w:h="16840"/>
          <w:pgMar w:top="2835" w:right="851" w:bottom="1134" w:left="851" w:header="709" w:footer="454" w:gutter="0"/>
          <w:cols w:space="708"/>
          <w:titlePg/>
          <w:docGrid w:linePitch="360"/>
        </w:sectPr>
      </w:pPr>
    </w:p>
    <w:p w14:paraId="59F6BD21" w14:textId="77777777" w:rsidR="00F82E24" w:rsidRPr="0063103C" w:rsidRDefault="00F82E24" w:rsidP="00F82E24">
      <w:pPr>
        <w:tabs>
          <w:tab w:val="left" w:pos="851"/>
        </w:tabs>
        <w:contextualSpacing/>
        <w:rPr>
          <w:rFonts w:eastAsia="Times New Roman"/>
          <w:bCs/>
          <w:sz w:val="28"/>
          <w:szCs w:val="28"/>
        </w:rPr>
      </w:pPr>
      <w:r>
        <w:rPr>
          <w:noProof/>
          <w:sz w:val="28"/>
          <w:szCs w:val="28"/>
        </w:rPr>
        <w:lastRenderedPageBreak/>
        <w:drawing>
          <wp:anchor distT="0" distB="0" distL="114300" distR="114300" simplePos="0" relativeHeight="252073984" behindDoc="0" locked="0" layoutInCell="1" allowOverlap="1" wp14:anchorId="764CD6A7" wp14:editId="7CD3AFF6">
            <wp:simplePos x="0" y="0"/>
            <wp:positionH relativeFrom="margin">
              <wp:posOffset>-180340</wp:posOffset>
            </wp:positionH>
            <wp:positionV relativeFrom="paragraph">
              <wp:posOffset>-71755</wp:posOffset>
            </wp:positionV>
            <wp:extent cx="320400" cy="320400"/>
            <wp:effectExtent l="0" t="0" r="3810" b="3810"/>
            <wp:wrapNone/>
            <wp:docPr id="801" name="Grafik 80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63103C">
        <w:rPr>
          <w:rFonts w:eastAsia="Calibri"/>
          <w:sz w:val="28"/>
          <w:szCs w:val="28"/>
          <w:lang w:eastAsia="en-US"/>
        </w:rPr>
        <w:fldChar w:fldCharType="begin"/>
      </w:r>
      <w:r w:rsidRPr="0063103C">
        <w:rPr>
          <w:rFonts w:eastAsia="Calibri"/>
          <w:sz w:val="28"/>
          <w:szCs w:val="28"/>
          <w:lang w:eastAsia="en-US"/>
        </w:rPr>
        <w:instrText xml:space="preserve"> INCLUDEPICTURE "C:\\var\\folders\\2n\\5k641y793ljbhmk_rtb7p55m0000gp\\T\\com.microsoft.Word\\WebArchiveCopyPasteTempFiles\\printer-1293116__340.png" \* MERGEFORMAT </w:instrText>
      </w:r>
      <w:r w:rsidRPr="0063103C">
        <w:rPr>
          <w:rFonts w:eastAsia="Calibri"/>
          <w:sz w:val="28"/>
          <w:szCs w:val="28"/>
          <w:lang w:eastAsia="en-US"/>
        </w:rPr>
        <w:fldChar w:fldCharType="end"/>
      </w:r>
      <w:r w:rsidRPr="0063103C">
        <w:rPr>
          <w:rFonts w:eastAsia="Times New Roman"/>
          <w:bCs/>
          <w:sz w:val="28"/>
          <w:szCs w:val="28"/>
        </w:rPr>
        <w:t>Beantworten Sie die Fragen zum Text!</w:t>
      </w:r>
    </w:p>
    <w:p w14:paraId="69C2829D" w14:textId="77777777" w:rsidR="00F82E24" w:rsidRPr="0063103C" w:rsidRDefault="00F82E24" w:rsidP="00F82E24">
      <w:pPr>
        <w:tabs>
          <w:tab w:val="left" w:pos="851"/>
        </w:tabs>
        <w:rPr>
          <w:rFonts w:eastAsia="Times New Roman"/>
          <w:bCs/>
          <w:sz w:val="28"/>
          <w:szCs w:val="28"/>
        </w:rPr>
      </w:pPr>
      <w:r>
        <w:rPr>
          <w:rFonts w:eastAsia="Times New Roman"/>
          <w:bCs/>
          <w:noProof/>
          <w:sz w:val="28"/>
          <w:szCs w:val="28"/>
        </w:rPr>
        <w:drawing>
          <wp:anchor distT="0" distB="0" distL="114300" distR="114300" simplePos="0" relativeHeight="252078080" behindDoc="0" locked="0" layoutInCell="1" allowOverlap="1" wp14:anchorId="601274C4" wp14:editId="3F165B8B">
            <wp:simplePos x="0" y="0"/>
            <wp:positionH relativeFrom="column">
              <wp:posOffset>-180340</wp:posOffset>
            </wp:positionH>
            <wp:positionV relativeFrom="paragraph">
              <wp:posOffset>-71755</wp:posOffset>
            </wp:positionV>
            <wp:extent cx="320400" cy="320400"/>
            <wp:effectExtent l="0" t="0" r="0" b="3810"/>
            <wp:wrapNone/>
            <wp:docPr id="802" name="Grafik 802" descr="Schließ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Schließen mit einfarbiger Füllung"/>
                    <pic:cNvPicPr/>
                  </pic:nvPicPr>
                  <pic:blipFill>
                    <a:blip r:embed="rId153">
                      <a:extLst>
                        <a:ext uri="{96DAC541-7B7A-43D3-8B79-37D633B846F1}">
                          <asvg:svgBlip xmlns:asvg="http://schemas.microsoft.com/office/drawing/2016/SVG/main" r:embed="rId15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63103C">
        <w:rPr>
          <w:rFonts w:eastAsia="Times New Roman"/>
          <w:bCs/>
          <w:sz w:val="28"/>
          <w:szCs w:val="28"/>
        </w:rPr>
        <w:t>Kreuzen Sie jeweils die richtige Antwort an!</w:t>
      </w:r>
      <w:r>
        <w:rPr>
          <w:rFonts w:eastAsia="Times New Roman"/>
          <w:bCs/>
          <w:sz w:val="28"/>
          <w:szCs w:val="28"/>
        </w:rPr>
        <w:t xml:space="preserve"> </w:t>
      </w:r>
    </w:p>
    <w:p w14:paraId="6619A2E4" w14:textId="77777777" w:rsidR="00F82E24" w:rsidRPr="0063103C" w:rsidRDefault="00F82E24" w:rsidP="00F82E24">
      <w:pPr>
        <w:tabs>
          <w:tab w:val="left" w:pos="851"/>
        </w:tabs>
        <w:rPr>
          <w:rFonts w:eastAsia="Times New Roman"/>
        </w:rPr>
      </w:pPr>
    </w:p>
    <w:p w14:paraId="008AE737"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Worauf untersuche ich einen Vertrag?</w:t>
      </w:r>
    </w:p>
    <w:p w14:paraId="6BD4C90C" w14:textId="3DC2543E" w:rsidR="00F82E24" w:rsidRPr="0063103C" w:rsidRDefault="004B58F6" w:rsidP="00F82E24">
      <w:pPr>
        <w:tabs>
          <w:tab w:val="left" w:pos="851"/>
        </w:tabs>
        <w:rPr>
          <w:rFonts w:eastAsia="Times New Roman"/>
          <w:sz w:val="28"/>
          <w:szCs w:val="28"/>
        </w:rPr>
      </w:pPr>
      <w:sdt>
        <w:sdtPr>
          <w:rPr>
            <w:rFonts w:eastAsia="Times New Roman"/>
            <w:sz w:val="28"/>
            <w:szCs w:val="28"/>
          </w:rPr>
          <w:id w:val="-78287978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Rechtschreibfehler</w:t>
      </w:r>
    </w:p>
    <w:p w14:paraId="5D31C7AC" w14:textId="12D4E0A8" w:rsidR="00F82E24" w:rsidRPr="0063103C" w:rsidRDefault="004B58F6" w:rsidP="00F82E24">
      <w:pPr>
        <w:tabs>
          <w:tab w:val="left" w:pos="851"/>
        </w:tabs>
        <w:rPr>
          <w:rFonts w:eastAsia="Times New Roman"/>
          <w:sz w:val="28"/>
          <w:szCs w:val="28"/>
        </w:rPr>
      </w:pPr>
      <w:sdt>
        <w:sdtPr>
          <w:rPr>
            <w:rFonts w:eastAsia="Times New Roman"/>
            <w:sz w:val="28"/>
            <w:szCs w:val="28"/>
          </w:rPr>
          <w:id w:val="-339479116"/>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Konditionen</w:t>
      </w:r>
    </w:p>
    <w:p w14:paraId="59C5EFAB" w14:textId="7BEBCB9C" w:rsidR="00F82E24" w:rsidRPr="0063103C" w:rsidRDefault="004B58F6" w:rsidP="00F82E24">
      <w:pPr>
        <w:tabs>
          <w:tab w:val="left" w:pos="851"/>
        </w:tabs>
        <w:rPr>
          <w:rFonts w:eastAsia="Times New Roman"/>
          <w:sz w:val="28"/>
          <w:szCs w:val="28"/>
        </w:rPr>
      </w:pPr>
      <w:sdt>
        <w:sdtPr>
          <w:rPr>
            <w:rFonts w:eastAsia="Times New Roman"/>
            <w:sz w:val="28"/>
            <w:szCs w:val="28"/>
          </w:rPr>
          <w:id w:val="1502002764"/>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Bilder</w:t>
      </w:r>
    </w:p>
    <w:p w14:paraId="19885953" w14:textId="77777777" w:rsidR="00F82E24" w:rsidRPr="0063103C" w:rsidRDefault="00F82E24" w:rsidP="00F82E24">
      <w:pPr>
        <w:tabs>
          <w:tab w:val="left" w:pos="851"/>
        </w:tabs>
        <w:rPr>
          <w:rFonts w:eastAsia="Times New Roman"/>
          <w:sz w:val="28"/>
          <w:szCs w:val="28"/>
        </w:rPr>
      </w:pPr>
    </w:p>
    <w:p w14:paraId="1ED795B4"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zählt zu den Konditionen eines Versicherungsvertrages?</w:t>
      </w:r>
    </w:p>
    <w:p w14:paraId="4F96D7FB" w14:textId="07570973" w:rsidR="00F82E24" w:rsidRPr="0063103C" w:rsidRDefault="004B58F6" w:rsidP="00F82E24">
      <w:pPr>
        <w:tabs>
          <w:tab w:val="left" w:pos="851"/>
        </w:tabs>
        <w:rPr>
          <w:rFonts w:eastAsia="Times New Roman"/>
          <w:sz w:val="28"/>
          <w:szCs w:val="28"/>
        </w:rPr>
      </w:pPr>
      <w:sdt>
        <w:sdtPr>
          <w:rPr>
            <w:rFonts w:eastAsia="Times New Roman"/>
            <w:sz w:val="28"/>
            <w:szCs w:val="28"/>
          </w:rPr>
          <w:id w:val="-129682281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Kosten, Versicherungssumme, Versicherungsobjekt</w:t>
      </w:r>
    </w:p>
    <w:p w14:paraId="68E89DDC" w14:textId="5BCFD20B" w:rsidR="00F82E24" w:rsidRPr="0063103C" w:rsidRDefault="004B58F6" w:rsidP="00F82E24">
      <w:pPr>
        <w:tabs>
          <w:tab w:val="left" w:pos="851"/>
        </w:tabs>
        <w:rPr>
          <w:rFonts w:eastAsia="Times New Roman"/>
          <w:sz w:val="28"/>
          <w:szCs w:val="28"/>
        </w:rPr>
      </w:pPr>
      <w:sdt>
        <w:sdtPr>
          <w:rPr>
            <w:rFonts w:eastAsia="Times New Roman"/>
            <w:sz w:val="28"/>
            <w:szCs w:val="28"/>
          </w:rPr>
          <w:id w:val="1252776788"/>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Urlaubstage, Unterschrift, Vertragsumfang</w:t>
      </w:r>
    </w:p>
    <w:p w14:paraId="3EFCED6B" w14:textId="554DA10C" w:rsidR="00F82E24" w:rsidRPr="0063103C" w:rsidRDefault="004B58F6" w:rsidP="00F82E24">
      <w:pPr>
        <w:tabs>
          <w:tab w:val="left" w:pos="851"/>
        </w:tabs>
        <w:rPr>
          <w:rFonts w:eastAsia="Times New Roman"/>
          <w:sz w:val="28"/>
          <w:szCs w:val="28"/>
        </w:rPr>
      </w:pPr>
      <w:sdt>
        <w:sdtPr>
          <w:rPr>
            <w:rFonts w:eastAsia="Times New Roman"/>
            <w:sz w:val="28"/>
            <w:szCs w:val="28"/>
          </w:rPr>
          <w:id w:val="1800647579"/>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Straße, Hausnummer, Postleitzahl</w:t>
      </w:r>
    </w:p>
    <w:p w14:paraId="082CFC50" w14:textId="77777777" w:rsidR="00F82E24" w:rsidRPr="0063103C" w:rsidRDefault="00F82E24" w:rsidP="00F82E24">
      <w:pPr>
        <w:tabs>
          <w:tab w:val="left" w:pos="851"/>
        </w:tabs>
        <w:rPr>
          <w:rFonts w:eastAsia="Times New Roman"/>
          <w:sz w:val="28"/>
          <w:szCs w:val="28"/>
        </w:rPr>
      </w:pPr>
    </w:p>
    <w:p w14:paraId="40D845C1"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sollte neben der Zahlungsweise noch beachtet werden?</w:t>
      </w:r>
    </w:p>
    <w:p w14:paraId="43F8DBE6" w14:textId="777D7282" w:rsidR="00F82E24" w:rsidRPr="0063103C" w:rsidRDefault="004B58F6" w:rsidP="00F82E24">
      <w:pPr>
        <w:tabs>
          <w:tab w:val="left" w:pos="851"/>
        </w:tabs>
        <w:rPr>
          <w:rFonts w:eastAsia="Times New Roman"/>
          <w:sz w:val="28"/>
          <w:szCs w:val="28"/>
        </w:rPr>
      </w:pPr>
      <w:sdt>
        <w:sdtPr>
          <w:rPr>
            <w:rFonts w:eastAsia="Times New Roman"/>
            <w:sz w:val="28"/>
            <w:szCs w:val="28"/>
          </w:rPr>
          <w:id w:val="124121888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Kündigungsfrist und Deckungssumme</w:t>
      </w:r>
    </w:p>
    <w:p w14:paraId="3D18D7C7" w14:textId="050EC6C0" w:rsidR="00F82E24" w:rsidRPr="0063103C" w:rsidRDefault="004B58F6" w:rsidP="00F82E24">
      <w:pPr>
        <w:tabs>
          <w:tab w:val="left" w:pos="851"/>
        </w:tabs>
        <w:rPr>
          <w:rFonts w:eastAsia="Times New Roman"/>
          <w:sz w:val="28"/>
          <w:szCs w:val="28"/>
        </w:rPr>
      </w:pPr>
      <w:sdt>
        <w:sdtPr>
          <w:rPr>
            <w:rFonts w:eastAsia="Times New Roman"/>
            <w:sz w:val="28"/>
            <w:szCs w:val="28"/>
          </w:rPr>
          <w:id w:val="-182912540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Farbe des Papiers des Vertrages</w:t>
      </w:r>
    </w:p>
    <w:p w14:paraId="7D1AC33B" w14:textId="1B98098E" w:rsidR="00F82E24" w:rsidRPr="0063103C" w:rsidRDefault="004B58F6" w:rsidP="00F82E24">
      <w:pPr>
        <w:tabs>
          <w:tab w:val="left" w:pos="851"/>
        </w:tabs>
        <w:rPr>
          <w:rFonts w:eastAsia="Times New Roman"/>
          <w:sz w:val="28"/>
          <w:szCs w:val="28"/>
        </w:rPr>
      </w:pPr>
      <w:sdt>
        <w:sdtPr>
          <w:rPr>
            <w:rFonts w:eastAsia="Times New Roman"/>
            <w:sz w:val="28"/>
            <w:szCs w:val="28"/>
          </w:rPr>
          <w:id w:val="953130309"/>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Aussehen des Versicherungsvertreters</w:t>
      </w:r>
    </w:p>
    <w:p w14:paraId="06C0BBC1" w14:textId="77777777" w:rsidR="00F82E24" w:rsidRPr="0063103C" w:rsidRDefault="00F82E24" w:rsidP="00F82E24">
      <w:pPr>
        <w:tabs>
          <w:tab w:val="left" w:pos="851"/>
        </w:tabs>
        <w:rPr>
          <w:rFonts w:eastAsia="Times New Roman"/>
          <w:sz w:val="28"/>
          <w:szCs w:val="28"/>
        </w:rPr>
      </w:pPr>
    </w:p>
    <w:p w14:paraId="2AEF7E68"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sollte mit Vertragsbedingungen gemacht werden?</w:t>
      </w:r>
    </w:p>
    <w:p w14:paraId="40D12476" w14:textId="6DC002E6" w:rsidR="00F82E24" w:rsidRPr="0063103C" w:rsidRDefault="004B58F6" w:rsidP="00F82E24">
      <w:pPr>
        <w:tabs>
          <w:tab w:val="left" w:pos="851"/>
        </w:tabs>
        <w:rPr>
          <w:rFonts w:eastAsia="Times New Roman"/>
          <w:sz w:val="28"/>
          <w:szCs w:val="28"/>
        </w:rPr>
      </w:pPr>
      <w:sdt>
        <w:sdtPr>
          <w:rPr>
            <w:rFonts w:eastAsia="Times New Roman"/>
            <w:sz w:val="28"/>
            <w:szCs w:val="28"/>
          </w:rPr>
          <w:id w:val="-832766974"/>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genau durchlesen</w:t>
      </w:r>
    </w:p>
    <w:p w14:paraId="3270A40D" w14:textId="2E68A475" w:rsidR="00F82E24" w:rsidRPr="0063103C" w:rsidRDefault="004B58F6" w:rsidP="00F82E24">
      <w:pPr>
        <w:tabs>
          <w:tab w:val="left" w:pos="851"/>
        </w:tabs>
        <w:rPr>
          <w:rFonts w:eastAsia="Times New Roman"/>
          <w:sz w:val="28"/>
          <w:szCs w:val="28"/>
        </w:rPr>
      </w:pPr>
      <w:sdt>
        <w:sdtPr>
          <w:rPr>
            <w:rFonts w:eastAsia="Times New Roman"/>
            <w:sz w:val="28"/>
            <w:szCs w:val="28"/>
          </w:rPr>
          <w:id w:val="300270126"/>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exakt abschreiben</w:t>
      </w:r>
    </w:p>
    <w:p w14:paraId="265250C1" w14:textId="2D1A45B6" w:rsidR="00F82E24" w:rsidRPr="0063103C" w:rsidRDefault="004B58F6" w:rsidP="00F82E24">
      <w:pPr>
        <w:tabs>
          <w:tab w:val="left" w:pos="851"/>
        </w:tabs>
        <w:rPr>
          <w:rFonts w:eastAsia="Times New Roman"/>
          <w:sz w:val="28"/>
          <w:szCs w:val="28"/>
        </w:rPr>
      </w:pPr>
      <w:sdt>
        <w:sdtPr>
          <w:rPr>
            <w:rFonts w:eastAsia="Times New Roman"/>
            <w:sz w:val="28"/>
            <w:szCs w:val="28"/>
          </w:rPr>
          <w:id w:val="-1587066441"/>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auswendig lernen</w:t>
      </w:r>
    </w:p>
    <w:p w14:paraId="3EF0C146" w14:textId="77777777" w:rsidR="00F82E24" w:rsidRDefault="00F82E24" w:rsidP="00F82E24">
      <w:pPr>
        <w:tabs>
          <w:tab w:val="left" w:pos="851"/>
        </w:tabs>
        <w:rPr>
          <w:rFonts w:eastAsia="Times New Roman"/>
          <w:sz w:val="28"/>
          <w:szCs w:val="28"/>
        </w:rPr>
        <w:sectPr w:rsidR="00F82E24" w:rsidSect="00434A63">
          <w:headerReference w:type="first" r:id="rId212"/>
          <w:pgSz w:w="11900" w:h="16840"/>
          <w:pgMar w:top="2835" w:right="851" w:bottom="1134" w:left="851" w:header="709" w:footer="454" w:gutter="0"/>
          <w:cols w:space="708"/>
          <w:titlePg/>
          <w:docGrid w:linePitch="360"/>
        </w:sectPr>
      </w:pPr>
    </w:p>
    <w:p w14:paraId="35336702"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lastRenderedPageBreak/>
        <w:t>Was sollte verglichen werden?</w:t>
      </w:r>
    </w:p>
    <w:p w14:paraId="100383A2" w14:textId="30E1870E" w:rsidR="00F82E24" w:rsidRPr="0063103C" w:rsidRDefault="004B58F6" w:rsidP="00F82E24">
      <w:pPr>
        <w:tabs>
          <w:tab w:val="left" w:pos="851"/>
        </w:tabs>
        <w:rPr>
          <w:rFonts w:eastAsia="Times New Roman"/>
          <w:sz w:val="28"/>
          <w:szCs w:val="28"/>
        </w:rPr>
      </w:pPr>
      <w:sdt>
        <w:sdtPr>
          <w:rPr>
            <w:rFonts w:eastAsia="Times New Roman"/>
            <w:sz w:val="28"/>
            <w:szCs w:val="28"/>
          </w:rPr>
          <w:id w:val="2122025379"/>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unterschiedliche Schriftarten</w:t>
      </w:r>
    </w:p>
    <w:p w14:paraId="71DD9166" w14:textId="66A454DF" w:rsidR="00F82E24" w:rsidRPr="0063103C" w:rsidRDefault="004B58F6" w:rsidP="00F82E24">
      <w:pPr>
        <w:tabs>
          <w:tab w:val="left" w:pos="851"/>
        </w:tabs>
        <w:rPr>
          <w:rFonts w:eastAsia="Times New Roman"/>
          <w:sz w:val="28"/>
          <w:szCs w:val="28"/>
        </w:rPr>
      </w:pPr>
      <w:sdt>
        <w:sdtPr>
          <w:rPr>
            <w:rFonts w:eastAsia="Times New Roman"/>
            <w:sz w:val="28"/>
            <w:szCs w:val="28"/>
          </w:rPr>
          <w:id w:val="-461968451"/>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unterschiedliche Preise</w:t>
      </w:r>
    </w:p>
    <w:p w14:paraId="5C1FF50F" w14:textId="42D05D49" w:rsidR="00F82E24" w:rsidRPr="0063103C" w:rsidRDefault="004B58F6" w:rsidP="00F82E24">
      <w:pPr>
        <w:tabs>
          <w:tab w:val="left" w:pos="851"/>
        </w:tabs>
        <w:rPr>
          <w:rFonts w:eastAsia="Times New Roman"/>
          <w:sz w:val="28"/>
          <w:szCs w:val="28"/>
        </w:rPr>
      </w:pPr>
      <w:sdt>
        <w:sdtPr>
          <w:rPr>
            <w:rFonts w:eastAsia="Times New Roman"/>
            <w:sz w:val="28"/>
            <w:szCs w:val="28"/>
          </w:rPr>
          <w:id w:val="186078265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unterschiedliche Vertragsnummern</w:t>
      </w:r>
    </w:p>
    <w:p w14:paraId="510915CB" w14:textId="77777777" w:rsidR="00F82E24" w:rsidRPr="0063103C" w:rsidRDefault="00F82E24" w:rsidP="00F82E24">
      <w:pPr>
        <w:tabs>
          <w:tab w:val="left" w:pos="851"/>
        </w:tabs>
        <w:rPr>
          <w:rFonts w:eastAsia="Times New Roman"/>
          <w:sz w:val="28"/>
          <w:szCs w:val="28"/>
        </w:rPr>
      </w:pPr>
    </w:p>
    <w:p w14:paraId="6495E250"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Wo sollten Verträge abgeschlossen werden?</w:t>
      </w:r>
    </w:p>
    <w:p w14:paraId="65180189" w14:textId="00E2BEB9" w:rsidR="00F82E24" w:rsidRPr="0063103C" w:rsidRDefault="004B58F6" w:rsidP="00F82E24">
      <w:pPr>
        <w:tabs>
          <w:tab w:val="left" w:pos="851"/>
        </w:tabs>
        <w:rPr>
          <w:rFonts w:eastAsia="Times New Roman"/>
          <w:sz w:val="28"/>
          <w:szCs w:val="28"/>
        </w:rPr>
      </w:pPr>
      <w:sdt>
        <w:sdtPr>
          <w:rPr>
            <w:rFonts w:eastAsia="Times New Roman"/>
            <w:sz w:val="28"/>
            <w:szCs w:val="28"/>
          </w:rPr>
          <w:id w:val="1641307252"/>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auf einer Grillparty, wenn ich schon ein paar Bier getrunken habe</w:t>
      </w:r>
    </w:p>
    <w:p w14:paraId="64FFC2E1" w14:textId="39C729D4" w:rsidR="00F82E24" w:rsidRPr="0063103C" w:rsidRDefault="004B58F6" w:rsidP="00F82E24">
      <w:pPr>
        <w:tabs>
          <w:tab w:val="left" w:pos="851"/>
        </w:tabs>
        <w:rPr>
          <w:rFonts w:eastAsia="Times New Roman"/>
          <w:sz w:val="28"/>
          <w:szCs w:val="28"/>
        </w:rPr>
      </w:pPr>
      <w:sdt>
        <w:sdtPr>
          <w:rPr>
            <w:rFonts w:eastAsia="Times New Roman"/>
            <w:sz w:val="28"/>
            <w:szCs w:val="28"/>
          </w:rPr>
          <w:id w:val="-1058701943"/>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an der Haustür</w:t>
      </w:r>
    </w:p>
    <w:p w14:paraId="42E410F9" w14:textId="72A88221" w:rsidR="00F82E24" w:rsidRPr="0063103C" w:rsidRDefault="004B58F6" w:rsidP="00F82E24">
      <w:pPr>
        <w:tabs>
          <w:tab w:val="left" w:pos="851"/>
        </w:tabs>
        <w:rPr>
          <w:rFonts w:eastAsia="Times New Roman"/>
          <w:sz w:val="28"/>
          <w:szCs w:val="28"/>
        </w:rPr>
      </w:pPr>
      <w:sdt>
        <w:sdtPr>
          <w:rPr>
            <w:rFonts w:eastAsia="Times New Roman"/>
            <w:sz w:val="28"/>
            <w:szCs w:val="28"/>
          </w:rPr>
          <w:id w:val="1048725811"/>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in einer ruhigen, angenehmen Atmosphäre</w:t>
      </w:r>
    </w:p>
    <w:p w14:paraId="426BF520" w14:textId="77777777" w:rsidR="00F82E24" w:rsidRPr="0063103C" w:rsidRDefault="00F82E24" w:rsidP="00F82E24">
      <w:pPr>
        <w:tabs>
          <w:tab w:val="left" w:pos="851"/>
        </w:tabs>
        <w:rPr>
          <w:rFonts w:eastAsia="Times New Roman"/>
          <w:sz w:val="28"/>
          <w:szCs w:val="28"/>
        </w:rPr>
      </w:pPr>
    </w:p>
    <w:p w14:paraId="42A7B034"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sollte immer angefordert werden?</w:t>
      </w:r>
    </w:p>
    <w:p w14:paraId="361FA417" w14:textId="364ECCF0" w:rsidR="00F82E24" w:rsidRPr="0063103C" w:rsidRDefault="004B58F6" w:rsidP="00F82E24">
      <w:pPr>
        <w:tabs>
          <w:tab w:val="left" w:pos="851"/>
        </w:tabs>
        <w:rPr>
          <w:rFonts w:eastAsia="Times New Roman"/>
          <w:sz w:val="28"/>
          <w:szCs w:val="28"/>
        </w:rPr>
      </w:pPr>
      <w:sdt>
        <w:sdtPr>
          <w:rPr>
            <w:rFonts w:eastAsia="Times New Roman"/>
            <w:sz w:val="28"/>
            <w:szCs w:val="28"/>
          </w:rPr>
          <w:id w:val="-1929722880"/>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ein Foto des Versicherungsvertreters</w:t>
      </w:r>
    </w:p>
    <w:p w14:paraId="76E6E117" w14:textId="3E5280AC" w:rsidR="00F82E24" w:rsidRPr="0063103C" w:rsidRDefault="004B58F6" w:rsidP="00F82E24">
      <w:pPr>
        <w:tabs>
          <w:tab w:val="left" w:pos="851"/>
        </w:tabs>
        <w:rPr>
          <w:rFonts w:eastAsia="Times New Roman"/>
          <w:sz w:val="28"/>
          <w:szCs w:val="28"/>
        </w:rPr>
      </w:pPr>
      <w:sdt>
        <w:sdtPr>
          <w:rPr>
            <w:rFonts w:eastAsia="Times New Roman"/>
            <w:sz w:val="28"/>
            <w:szCs w:val="28"/>
          </w:rPr>
          <w:id w:val="745996162"/>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eine Kopie des Vertrages, die ich behalten darf</w:t>
      </w:r>
    </w:p>
    <w:p w14:paraId="12562E4A" w14:textId="427CF4BC" w:rsidR="00F82E24" w:rsidRPr="0063103C" w:rsidRDefault="004B58F6" w:rsidP="00F82E24">
      <w:pPr>
        <w:tabs>
          <w:tab w:val="left" w:pos="851"/>
        </w:tabs>
        <w:rPr>
          <w:rFonts w:eastAsia="Times New Roman"/>
          <w:sz w:val="28"/>
          <w:szCs w:val="28"/>
        </w:rPr>
      </w:pPr>
      <w:sdt>
        <w:sdtPr>
          <w:rPr>
            <w:rFonts w:eastAsia="Times New Roman"/>
            <w:sz w:val="28"/>
            <w:szCs w:val="28"/>
          </w:rPr>
          <w:id w:val="1525513934"/>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ein Werbegeschenk, das ich zum Abschluss des Vertrages erhalte</w:t>
      </w:r>
    </w:p>
    <w:p w14:paraId="0F3A74F9" w14:textId="77777777" w:rsidR="00F82E24" w:rsidRDefault="00F82E24" w:rsidP="00F82E24">
      <w:pPr>
        <w:tabs>
          <w:tab w:val="left" w:pos="851"/>
        </w:tabs>
        <w:rPr>
          <w:rFonts w:eastAsia="Times New Roman"/>
          <w:sz w:val="28"/>
          <w:szCs w:val="28"/>
        </w:rPr>
      </w:pPr>
    </w:p>
    <w:p w14:paraId="50A62EC0" w14:textId="77777777" w:rsidR="00F82E24" w:rsidRDefault="00F82E24" w:rsidP="00F82E24">
      <w:pPr>
        <w:rPr>
          <w:sz w:val="28"/>
          <w:szCs w:val="28"/>
        </w:rPr>
        <w:sectPr w:rsidR="00F82E24" w:rsidSect="00434A63">
          <w:headerReference w:type="first" r:id="rId213"/>
          <w:pgSz w:w="11900" w:h="16840"/>
          <w:pgMar w:top="2835" w:right="851" w:bottom="1134" w:left="851" w:header="709" w:footer="454" w:gutter="0"/>
          <w:cols w:space="708"/>
          <w:titlePg/>
          <w:docGrid w:linePitch="360"/>
        </w:sectPr>
      </w:pPr>
    </w:p>
    <w:p w14:paraId="125C61BB"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lastRenderedPageBreak/>
        <w:t>Worauf untersuche ich einen Vertrag?</w:t>
      </w:r>
    </w:p>
    <w:p w14:paraId="7D1DFE93" w14:textId="072D52FA" w:rsidR="00F82E24" w:rsidRPr="00A20712" w:rsidRDefault="004B58F6" w:rsidP="00F82E24">
      <w:pPr>
        <w:tabs>
          <w:tab w:val="left" w:pos="851"/>
        </w:tabs>
        <w:rPr>
          <w:rFonts w:eastAsia="Times New Roman"/>
          <w:sz w:val="28"/>
          <w:szCs w:val="28"/>
        </w:rPr>
      </w:pPr>
      <w:sdt>
        <w:sdtPr>
          <w:rPr>
            <w:rFonts w:eastAsia="Times New Roman"/>
            <w:sz w:val="28"/>
            <w:szCs w:val="28"/>
          </w:rPr>
          <w:id w:val="1341356342"/>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Rechtschreibfehler</w:t>
      </w:r>
    </w:p>
    <w:p w14:paraId="02BC3DB9" w14:textId="78A18A67" w:rsidR="00F82E24" w:rsidRPr="008B12E5" w:rsidRDefault="004B58F6" w:rsidP="00F82E24">
      <w:pPr>
        <w:tabs>
          <w:tab w:val="left" w:pos="851"/>
        </w:tabs>
        <w:rPr>
          <w:rFonts w:eastAsia="Times New Roman"/>
          <w:b/>
          <w:bCs/>
          <w:sz w:val="28"/>
          <w:szCs w:val="28"/>
        </w:rPr>
      </w:pPr>
      <w:sdt>
        <w:sdtPr>
          <w:rPr>
            <w:rFonts w:eastAsia="Times New Roman"/>
            <w:b/>
            <w:bCs/>
            <w:sz w:val="28"/>
            <w:szCs w:val="28"/>
          </w:rPr>
          <w:id w:val="2020348477"/>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Konditionen</w:t>
      </w:r>
    </w:p>
    <w:p w14:paraId="0A98A07A" w14:textId="6BA736C0" w:rsidR="00F82E24" w:rsidRPr="00A20712" w:rsidRDefault="004B58F6" w:rsidP="00F82E24">
      <w:pPr>
        <w:tabs>
          <w:tab w:val="left" w:pos="851"/>
        </w:tabs>
        <w:rPr>
          <w:rFonts w:eastAsia="Times New Roman"/>
          <w:sz w:val="28"/>
          <w:szCs w:val="28"/>
        </w:rPr>
      </w:pPr>
      <w:sdt>
        <w:sdtPr>
          <w:rPr>
            <w:rFonts w:eastAsia="Times New Roman"/>
            <w:sz w:val="28"/>
            <w:szCs w:val="28"/>
          </w:rPr>
          <w:id w:val="-110362715"/>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Bilder</w:t>
      </w:r>
    </w:p>
    <w:p w14:paraId="1C5119A1" w14:textId="77777777" w:rsidR="00F82E24" w:rsidRPr="00A20712" w:rsidRDefault="00F82E24" w:rsidP="00F82E24">
      <w:pPr>
        <w:tabs>
          <w:tab w:val="left" w:pos="851"/>
        </w:tabs>
        <w:rPr>
          <w:rFonts w:eastAsia="Times New Roman"/>
          <w:sz w:val="28"/>
          <w:szCs w:val="28"/>
        </w:rPr>
      </w:pPr>
    </w:p>
    <w:p w14:paraId="6E50ED86"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zählt zu den Konditionen eines Versicherungsvertrages?</w:t>
      </w:r>
    </w:p>
    <w:p w14:paraId="31B5198A" w14:textId="46B1B863" w:rsidR="00F82E24" w:rsidRPr="008B12E5" w:rsidRDefault="004B58F6" w:rsidP="00F82E24">
      <w:pPr>
        <w:tabs>
          <w:tab w:val="left" w:pos="851"/>
        </w:tabs>
        <w:rPr>
          <w:rFonts w:eastAsia="Times New Roman"/>
          <w:b/>
          <w:bCs/>
          <w:sz w:val="28"/>
          <w:szCs w:val="28"/>
        </w:rPr>
      </w:pPr>
      <w:sdt>
        <w:sdtPr>
          <w:rPr>
            <w:rFonts w:eastAsia="Times New Roman"/>
            <w:b/>
            <w:bCs/>
            <w:sz w:val="28"/>
            <w:szCs w:val="28"/>
          </w:rPr>
          <w:id w:val="-810935022"/>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Kosten, Versicherungssumme, Versicherungsobjekt</w:t>
      </w:r>
    </w:p>
    <w:p w14:paraId="0BA19BED" w14:textId="648038EF" w:rsidR="00F82E24" w:rsidRPr="00A20712" w:rsidRDefault="004B58F6" w:rsidP="00F82E24">
      <w:pPr>
        <w:tabs>
          <w:tab w:val="left" w:pos="851"/>
        </w:tabs>
        <w:rPr>
          <w:rFonts w:eastAsia="Times New Roman"/>
          <w:sz w:val="28"/>
          <w:szCs w:val="28"/>
        </w:rPr>
      </w:pPr>
      <w:sdt>
        <w:sdtPr>
          <w:rPr>
            <w:rFonts w:eastAsia="Times New Roman"/>
            <w:sz w:val="28"/>
            <w:szCs w:val="28"/>
          </w:rPr>
          <w:id w:val="-1818183090"/>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Urlaubstage, Unterschrift, Vertragsumfang</w:t>
      </w:r>
    </w:p>
    <w:p w14:paraId="51E78FF0" w14:textId="58DA9983" w:rsidR="00F82E24" w:rsidRPr="00A20712" w:rsidRDefault="004B58F6" w:rsidP="00F82E24">
      <w:pPr>
        <w:tabs>
          <w:tab w:val="left" w:pos="851"/>
        </w:tabs>
        <w:rPr>
          <w:rFonts w:eastAsia="Times New Roman"/>
          <w:sz w:val="28"/>
          <w:szCs w:val="28"/>
        </w:rPr>
      </w:pPr>
      <w:sdt>
        <w:sdtPr>
          <w:rPr>
            <w:rFonts w:eastAsia="Times New Roman"/>
            <w:sz w:val="28"/>
            <w:szCs w:val="28"/>
          </w:rPr>
          <w:id w:val="-1799287526"/>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Straße, Hausnummer, Postleitzahl</w:t>
      </w:r>
    </w:p>
    <w:p w14:paraId="3B89D6E9" w14:textId="77777777" w:rsidR="00F82E24" w:rsidRPr="00A20712" w:rsidRDefault="00F82E24" w:rsidP="00F82E24">
      <w:pPr>
        <w:tabs>
          <w:tab w:val="left" w:pos="851"/>
        </w:tabs>
        <w:rPr>
          <w:rFonts w:eastAsia="Times New Roman"/>
          <w:sz w:val="28"/>
          <w:szCs w:val="28"/>
        </w:rPr>
      </w:pPr>
    </w:p>
    <w:p w14:paraId="320671A0"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neben der Zahlungsweise noch beachtet werden?</w:t>
      </w:r>
    </w:p>
    <w:p w14:paraId="3C41DDD1" w14:textId="2EBF9A67" w:rsidR="00F82E24" w:rsidRPr="008B12E5" w:rsidRDefault="004B58F6" w:rsidP="00F82E24">
      <w:pPr>
        <w:tabs>
          <w:tab w:val="left" w:pos="851"/>
        </w:tabs>
        <w:rPr>
          <w:rFonts w:eastAsia="Times New Roman"/>
          <w:b/>
          <w:bCs/>
          <w:sz w:val="28"/>
          <w:szCs w:val="28"/>
        </w:rPr>
      </w:pPr>
      <w:sdt>
        <w:sdtPr>
          <w:rPr>
            <w:rFonts w:eastAsia="Times New Roman"/>
            <w:b/>
            <w:bCs/>
            <w:sz w:val="28"/>
            <w:szCs w:val="28"/>
          </w:rPr>
          <w:id w:val="-416177350"/>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Kündigungsfrist und Deckungssumme</w:t>
      </w:r>
    </w:p>
    <w:p w14:paraId="45E77AD5" w14:textId="5C24078F" w:rsidR="00F82E24" w:rsidRPr="00A20712" w:rsidRDefault="004B58F6" w:rsidP="00F82E24">
      <w:pPr>
        <w:tabs>
          <w:tab w:val="left" w:pos="851"/>
        </w:tabs>
        <w:rPr>
          <w:rFonts w:eastAsia="Times New Roman"/>
          <w:sz w:val="28"/>
          <w:szCs w:val="28"/>
        </w:rPr>
      </w:pPr>
      <w:sdt>
        <w:sdtPr>
          <w:rPr>
            <w:rFonts w:eastAsia="Times New Roman"/>
            <w:sz w:val="28"/>
            <w:szCs w:val="28"/>
          </w:rPr>
          <w:id w:val="140448963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Farbe des Papiers des Vertrages</w:t>
      </w:r>
    </w:p>
    <w:p w14:paraId="5C602A66" w14:textId="5AA1EF36" w:rsidR="00F82E24" w:rsidRPr="00A20712" w:rsidRDefault="004B58F6" w:rsidP="00F82E24">
      <w:pPr>
        <w:tabs>
          <w:tab w:val="left" w:pos="851"/>
        </w:tabs>
        <w:rPr>
          <w:rFonts w:eastAsia="Times New Roman"/>
          <w:sz w:val="28"/>
          <w:szCs w:val="28"/>
        </w:rPr>
      </w:pPr>
      <w:sdt>
        <w:sdtPr>
          <w:rPr>
            <w:rFonts w:eastAsia="Times New Roman"/>
            <w:sz w:val="28"/>
            <w:szCs w:val="28"/>
          </w:rPr>
          <w:id w:val="1382757158"/>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Aussehen des Versicherungsvertreters</w:t>
      </w:r>
    </w:p>
    <w:p w14:paraId="70476FE8" w14:textId="77777777" w:rsidR="00F82E24" w:rsidRPr="00A20712" w:rsidRDefault="00F82E24" w:rsidP="00F82E24">
      <w:pPr>
        <w:tabs>
          <w:tab w:val="left" w:pos="851"/>
        </w:tabs>
        <w:rPr>
          <w:rFonts w:eastAsia="Times New Roman"/>
          <w:sz w:val="28"/>
          <w:szCs w:val="28"/>
        </w:rPr>
      </w:pPr>
    </w:p>
    <w:p w14:paraId="7F9D03D9"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mit Vertragsbedingungen gemacht werden?</w:t>
      </w:r>
    </w:p>
    <w:p w14:paraId="45A9A3AD" w14:textId="4C1AD250" w:rsidR="00F82E24" w:rsidRPr="008B12E5" w:rsidRDefault="004B58F6" w:rsidP="00F82E24">
      <w:pPr>
        <w:tabs>
          <w:tab w:val="left" w:pos="851"/>
        </w:tabs>
        <w:rPr>
          <w:rFonts w:eastAsia="Times New Roman"/>
          <w:b/>
          <w:bCs/>
          <w:sz w:val="28"/>
          <w:szCs w:val="28"/>
        </w:rPr>
      </w:pPr>
      <w:sdt>
        <w:sdtPr>
          <w:rPr>
            <w:rFonts w:eastAsia="Times New Roman"/>
            <w:b/>
            <w:bCs/>
            <w:sz w:val="28"/>
            <w:szCs w:val="28"/>
          </w:rPr>
          <w:id w:val="-2140175560"/>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genau durchlesen</w:t>
      </w:r>
    </w:p>
    <w:p w14:paraId="17F909D4" w14:textId="575BC20B" w:rsidR="00F82E24" w:rsidRPr="00A20712" w:rsidRDefault="004B58F6" w:rsidP="00F82E24">
      <w:pPr>
        <w:tabs>
          <w:tab w:val="left" w:pos="851"/>
        </w:tabs>
        <w:rPr>
          <w:rFonts w:eastAsia="Times New Roman"/>
          <w:sz w:val="28"/>
          <w:szCs w:val="28"/>
        </w:rPr>
      </w:pPr>
      <w:sdt>
        <w:sdtPr>
          <w:rPr>
            <w:rFonts w:eastAsia="Times New Roman"/>
            <w:sz w:val="28"/>
            <w:szCs w:val="28"/>
          </w:rPr>
          <w:id w:val="1640067916"/>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exakt abschreiben</w:t>
      </w:r>
    </w:p>
    <w:p w14:paraId="47FAC5A9" w14:textId="63D27BF3" w:rsidR="00F82E24" w:rsidRPr="00A20712" w:rsidRDefault="004B58F6" w:rsidP="00F82E24">
      <w:pPr>
        <w:tabs>
          <w:tab w:val="left" w:pos="851"/>
        </w:tabs>
        <w:rPr>
          <w:rFonts w:eastAsia="Times New Roman"/>
          <w:sz w:val="28"/>
          <w:szCs w:val="28"/>
        </w:rPr>
      </w:pPr>
      <w:sdt>
        <w:sdtPr>
          <w:rPr>
            <w:rFonts w:eastAsia="Times New Roman"/>
            <w:sz w:val="28"/>
            <w:szCs w:val="28"/>
          </w:rPr>
          <w:id w:val="-206871487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auswendig lernen</w:t>
      </w:r>
    </w:p>
    <w:p w14:paraId="7A7DAE58" w14:textId="77777777" w:rsidR="00F82E24" w:rsidRPr="00A20712" w:rsidRDefault="00F82E24" w:rsidP="00F82E24">
      <w:pPr>
        <w:tabs>
          <w:tab w:val="left" w:pos="851"/>
        </w:tabs>
        <w:rPr>
          <w:rFonts w:eastAsia="Times New Roman"/>
          <w:sz w:val="28"/>
          <w:szCs w:val="28"/>
        </w:rPr>
      </w:pPr>
    </w:p>
    <w:p w14:paraId="429670E3"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verglichen werden?</w:t>
      </w:r>
    </w:p>
    <w:p w14:paraId="20758551" w14:textId="2A433148" w:rsidR="00F82E24" w:rsidRPr="00A20712" w:rsidRDefault="004B58F6" w:rsidP="00F82E24">
      <w:pPr>
        <w:tabs>
          <w:tab w:val="left" w:pos="851"/>
        </w:tabs>
        <w:rPr>
          <w:rFonts w:eastAsia="Times New Roman"/>
          <w:sz w:val="28"/>
          <w:szCs w:val="28"/>
        </w:rPr>
      </w:pPr>
      <w:sdt>
        <w:sdtPr>
          <w:rPr>
            <w:rFonts w:eastAsia="Times New Roman"/>
            <w:sz w:val="28"/>
            <w:szCs w:val="28"/>
          </w:rPr>
          <w:id w:val="-1947968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unterschiedliche Schriftarten</w:t>
      </w:r>
    </w:p>
    <w:p w14:paraId="57882787" w14:textId="211E5F4A" w:rsidR="00F82E24" w:rsidRPr="008B12E5" w:rsidRDefault="004B58F6" w:rsidP="00F82E24">
      <w:pPr>
        <w:tabs>
          <w:tab w:val="left" w:pos="851"/>
        </w:tabs>
        <w:rPr>
          <w:rFonts w:eastAsia="Times New Roman"/>
          <w:b/>
          <w:bCs/>
          <w:sz w:val="28"/>
          <w:szCs w:val="28"/>
        </w:rPr>
      </w:pPr>
      <w:sdt>
        <w:sdtPr>
          <w:rPr>
            <w:rFonts w:eastAsia="Times New Roman"/>
            <w:b/>
            <w:bCs/>
            <w:sz w:val="28"/>
            <w:szCs w:val="28"/>
          </w:rPr>
          <w:id w:val="1641606759"/>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unterschiedliche Preise</w:t>
      </w:r>
    </w:p>
    <w:p w14:paraId="1D613B3D" w14:textId="29A27EE1" w:rsidR="00F82E24" w:rsidRPr="00A20712" w:rsidRDefault="004B58F6" w:rsidP="00F82E24">
      <w:pPr>
        <w:tabs>
          <w:tab w:val="left" w:pos="851"/>
        </w:tabs>
        <w:rPr>
          <w:rFonts w:eastAsia="Times New Roman"/>
          <w:sz w:val="28"/>
          <w:szCs w:val="28"/>
        </w:rPr>
      </w:pPr>
      <w:sdt>
        <w:sdtPr>
          <w:rPr>
            <w:rFonts w:eastAsia="Times New Roman"/>
            <w:sz w:val="28"/>
            <w:szCs w:val="28"/>
          </w:rPr>
          <w:id w:val="1274752526"/>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unterschiedliche Vertragsnummern</w:t>
      </w:r>
    </w:p>
    <w:p w14:paraId="362A5ACB" w14:textId="77777777" w:rsidR="00F82E24" w:rsidRDefault="00F82E24" w:rsidP="00F82E24">
      <w:pPr>
        <w:rPr>
          <w:sz w:val="28"/>
          <w:szCs w:val="28"/>
        </w:rPr>
        <w:sectPr w:rsidR="00F82E24" w:rsidSect="00434A63">
          <w:headerReference w:type="first" r:id="rId214"/>
          <w:pgSz w:w="11900" w:h="16840"/>
          <w:pgMar w:top="2835" w:right="851" w:bottom="1134" w:left="851" w:header="709" w:footer="454" w:gutter="0"/>
          <w:cols w:space="708"/>
          <w:titlePg/>
          <w:docGrid w:linePitch="360"/>
        </w:sectPr>
      </w:pPr>
    </w:p>
    <w:p w14:paraId="11E9EA1A"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lastRenderedPageBreak/>
        <w:t>Wo sollten Verträge abgeschlossen werden?</w:t>
      </w:r>
    </w:p>
    <w:p w14:paraId="55C69E71" w14:textId="1A51826F" w:rsidR="00F82E24" w:rsidRPr="00A20712" w:rsidRDefault="004B58F6" w:rsidP="00F82E24">
      <w:pPr>
        <w:tabs>
          <w:tab w:val="left" w:pos="851"/>
        </w:tabs>
        <w:rPr>
          <w:rFonts w:eastAsia="Times New Roman"/>
          <w:sz w:val="28"/>
          <w:szCs w:val="28"/>
        </w:rPr>
      </w:pPr>
      <w:sdt>
        <w:sdtPr>
          <w:rPr>
            <w:rFonts w:eastAsia="Times New Roman"/>
            <w:sz w:val="28"/>
            <w:szCs w:val="28"/>
          </w:rPr>
          <w:id w:val="588425830"/>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auf einer Grillparty, wenn ich schon ein paar Bier getrunken habe</w:t>
      </w:r>
    </w:p>
    <w:p w14:paraId="3FB93B54" w14:textId="7345ECD8" w:rsidR="00F82E24" w:rsidRPr="00A20712" w:rsidRDefault="004B58F6" w:rsidP="00F82E24">
      <w:pPr>
        <w:tabs>
          <w:tab w:val="left" w:pos="851"/>
        </w:tabs>
        <w:rPr>
          <w:rFonts w:eastAsia="Times New Roman"/>
          <w:sz w:val="28"/>
          <w:szCs w:val="28"/>
        </w:rPr>
      </w:pPr>
      <w:sdt>
        <w:sdtPr>
          <w:rPr>
            <w:rFonts w:eastAsia="Times New Roman"/>
            <w:sz w:val="28"/>
            <w:szCs w:val="28"/>
          </w:rPr>
          <w:id w:val="214052571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an der Haustür</w:t>
      </w:r>
    </w:p>
    <w:p w14:paraId="4025DD08" w14:textId="27891EF3" w:rsidR="00F82E24" w:rsidRPr="008B12E5" w:rsidRDefault="004B58F6" w:rsidP="00F82E24">
      <w:pPr>
        <w:tabs>
          <w:tab w:val="left" w:pos="851"/>
        </w:tabs>
        <w:rPr>
          <w:rFonts w:eastAsia="Times New Roman"/>
          <w:b/>
          <w:bCs/>
          <w:sz w:val="28"/>
          <w:szCs w:val="28"/>
        </w:rPr>
      </w:pPr>
      <w:sdt>
        <w:sdtPr>
          <w:rPr>
            <w:rFonts w:eastAsia="Times New Roman"/>
            <w:b/>
            <w:bCs/>
            <w:sz w:val="28"/>
            <w:szCs w:val="28"/>
          </w:rPr>
          <w:id w:val="-895810170"/>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in einer ruhigen, angenehmen Atmosphäre</w:t>
      </w:r>
    </w:p>
    <w:p w14:paraId="079D5BBE" w14:textId="77777777" w:rsidR="00F82E24" w:rsidRPr="00A20712" w:rsidRDefault="00F82E24" w:rsidP="00F82E24">
      <w:pPr>
        <w:tabs>
          <w:tab w:val="left" w:pos="851"/>
        </w:tabs>
        <w:rPr>
          <w:rFonts w:eastAsia="Times New Roman"/>
          <w:sz w:val="28"/>
          <w:szCs w:val="28"/>
        </w:rPr>
      </w:pPr>
    </w:p>
    <w:p w14:paraId="3AD547B7"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immer angefordert werden?</w:t>
      </w:r>
    </w:p>
    <w:p w14:paraId="232CFA18" w14:textId="1FDDAA00" w:rsidR="00F82E24" w:rsidRPr="00A20712" w:rsidRDefault="004B58F6" w:rsidP="00F82E24">
      <w:pPr>
        <w:tabs>
          <w:tab w:val="left" w:pos="851"/>
        </w:tabs>
        <w:rPr>
          <w:rFonts w:eastAsia="Times New Roman"/>
          <w:sz w:val="28"/>
          <w:szCs w:val="28"/>
        </w:rPr>
      </w:pPr>
      <w:sdt>
        <w:sdtPr>
          <w:rPr>
            <w:rFonts w:eastAsia="Times New Roman"/>
            <w:sz w:val="28"/>
            <w:szCs w:val="28"/>
          </w:rPr>
          <w:id w:val="911741624"/>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ein Foto des Versicherungsvertreters</w:t>
      </w:r>
    </w:p>
    <w:p w14:paraId="0F83308E" w14:textId="4C93CFA6" w:rsidR="00F82E24" w:rsidRPr="008B12E5" w:rsidRDefault="004B58F6" w:rsidP="00F82E24">
      <w:pPr>
        <w:tabs>
          <w:tab w:val="left" w:pos="851"/>
        </w:tabs>
        <w:rPr>
          <w:rFonts w:eastAsia="Times New Roman"/>
          <w:b/>
          <w:bCs/>
          <w:sz w:val="28"/>
          <w:szCs w:val="28"/>
        </w:rPr>
      </w:pPr>
      <w:sdt>
        <w:sdtPr>
          <w:rPr>
            <w:rFonts w:eastAsia="Times New Roman"/>
            <w:b/>
            <w:bCs/>
            <w:sz w:val="28"/>
            <w:szCs w:val="28"/>
          </w:rPr>
          <w:id w:val="2066368485"/>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eine Kopie des Vertrages, die ich behalten darf</w:t>
      </w:r>
    </w:p>
    <w:p w14:paraId="36EA7627" w14:textId="5E0288FB" w:rsidR="00F82E24" w:rsidRPr="00A20712" w:rsidRDefault="004B58F6" w:rsidP="00F82E24">
      <w:pPr>
        <w:tabs>
          <w:tab w:val="left" w:pos="851"/>
        </w:tabs>
        <w:rPr>
          <w:rFonts w:eastAsia="Times New Roman"/>
          <w:sz w:val="28"/>
          <w:szCs w:val="28"/>
        </w:rPr>
      </w:pPr>
      <w:sdt>
        <w:sdtPr>
          <w:rPr>
            <w:rFonts w:eastAsia="Times New Roman"/>
            <w:sz w:val="28"/>
            <w:szCs w:val="28"/>
          </w:rPr>
          <w:id w:val="1586027601"/>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ein Werbegeschenk, das ich zum Abschluss des Vertrages erhalte</w:t>
      </w:r>
    </w:p>
    <w:p w14:paraId="5BC38358" w14:textId="77777777" w:rsidR="00F82E24" w:rsidRDefault="00F82E24" w:rsidP="00F82E24">
      <w:pPr>
        <w:rPr>
          <w:sz w:val="28"/>
          <w:szCs w:val="28"/>
        </w:rPr>
        <w:sectPr w:rsidR="00F82E24" w:rsidSect="00434A63">
          <w:headerReference w:type="first" r:id="rId215"/>
          <w:pgSz w:w="11900" w:h="16840"/>
          <w:pgMar w:top="2835" w:right="851" w:bottom="1134" w:left="851" w:header="709" w:footer="454" w:gutter="0"/>
          <w:cols w:space="708"/>
          <w:titlePg/>
          <w:docGrid w:linePitch="360"/>
        </w:sectPr>
      </w:pPr>
    </w:p>
    <w:p w14:paraId="7692A440" w14:textId="77777777" w:rsidR="00F82E24" w:rsidRDefault="00F82E24" w:rsidP="00F82E24">
      <w:pPr>
        <w:rPr>
          <w:sz w:val="28"/>
          <w:szCs w:val="28"/>
        </w:rPr>
      </w:pPr>
      <w:r>
        <w:rPr>
          <w:noProof/>
        </w:rPr>
        <w:lastRenderedPageBreak/>
        <w:drawing>
          <wp:anchor distT="0" distB="0" distL="114300" distR="114300" simplePos="0" relativeHeight="252081152" behindDoc="0" locked="0" layoutInCell="1" allowOverlap="1" wp14:anchorId="57C2C341" wp14:editId="65C973B2">
            <wp:simplePos x="0" y="0"/>
            <wp:positionH relativeFrom="column">
              <wp:posOffset>-180340</wp:posOffset>
            </wp:positionH>
            <wp:positionV relativeFrom="paragraph">
              <wp:posOffset>-71755</wp:posOffset>
            </wp:positionV>
            <wp:extent cx="320400" cy="320400"/>
            <wp:effectExtent l="0" t="0" r="3810" b="0"/>
            <wp:wrapNone/>
            <wp:docPr id="803" name="Grafik 803"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Lesen Sie!</w:t>
      </w:r>
    </w:p>
    <w:p w14:paraId="72B430EB" w14:textId="77777777" w:rsidR="00F82E24" w:rsidRPr="000E2DEA" w:rsidRDefault="00F82E24" w:rsidP="00F82E24">
      <w:pPr>
        <w:rPr>
          <w:sz w:val="28"/>
          <w:szCs w:val="28"/>
        </w:rPr>
      </w:pPr>
      <w:r>
        <w:rPr>
          <w:noProof/>
        </w:rPr>
        <w:drawing>
          <wp:anchor distT="0" distB="0" distL="114300" distR="114300" simplePos="0" relativeHeight="252079104" behindDoc="0" locked="0" layoutInCell="1" allowOverlap="1" wp14:anchorId="7C6860C2" wp14:editId="4B54DE4C">
            <wp:simplePos x="0" y="0"/>
            <wp:positionH relativeFrom="column">
              <wp:align>center</wp:align>
            </wp:positionH>
            <wp:positionV relativeFrom="paragraph">
              <wp:posOffset>179070</wp:posOffset>
            </wp:positionV>
            <wp:extent cx="5706000" cy="8060400"/>
            <wp:effectExtent l="0" t="0" r="0" b="0"/>
            <wp:wrapNone/>
            <wp:docPr id="804" name="Grafi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216" cstate="print">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5706000" cy="8060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82176" behindDoc="0" locked="0" layoutInCell="1" allowOverlap="1" wp14:anchorId="11E0F223" wp14:editId="7DB5EB19">
            <wp:simplePos x="0" y="0"/>
            <wp:positionH relativeFrom="column">
              <wp:posOffset>-180340</wp:posOffset>
            </wp:positionH>
            <wp:positionV relativeFrom="paragraph">
              <wp:posOffset>-71755</wp:posOffset>
            </wp:positionV>
            <wp:extent cx="320400" cy="320400"/>
            <wp:effectExtent l="0" t="0" r="3810" b="3810"/>
            <wp:wrapNone/>
            <wp:docPr id="805" name="Grafik 805"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alle wichtigen Informationen auf!</w:t>
      </w:r>
    </w:p>
    <w:p w14:paraId="05C5A960" w14:textId="77777777" w:rsidR="00A960FD" w:rsidRDefault="00A960FD" w:rsidP="00520AFB">
      <w:pPr>
        <w:spacing w:after="128"/>
        <w:rPr>
          <w:sz w:val="28"/>
          <w:szCs w:val="28"/>
        </w:rPr>
        <w:sectPr w:rsidR="00A960FD" w:rsidSect="00434A63">
          <w:headerReference w:type="first" r:id="rId218"/>
          <w:pgSz w:w="11900" w:h="16840"/>
          <w:pgMar w:top="2835" w:right="851" w:bottom="1134" w:left="851" w:header="709" w:footer="454" w:gutter="0"/>
          <w:cols w:space="708"/>
          <w:titlePg/>
          <w:docGrid w:linePitch="360"/>
        </w:sectPr>
      </w:pPr>
    </w:p>
    <w:p w14:paraId="0AFF810D" w14:textId="77777777" w:rsidR="00162C34" w:rsidRDefault="00162C34" w:rsidP="00520AFB">
      <w:pPr>
        <w:spacing w:after="128"/>
        <w:rPr>
          <w:sz w:val="28"/>
          <w:szCs w:val="28"/>
        </w:rPr>
        <w:sectPr w:rsidR="00162C34" w:rsidSect="00434A63">
          <w:headerReference w:type="first" r:id="rId219"/>
          <w:pgSz w:w="11900" w:h="16840"/>
          <w:pgMar w:top="2835" w:right="851" w:bottom="1134" w:left="851" w:header="709" w:footer="454" w:gutter="0"/>
          <w:cols w:space="708"/>
          <w:titlePg/>
          <w:docGrid w:linePitch="360"/>
        </w:sectPr>
      </w:pPr>
      <w:r>
        <w:rPr>
          <w:noProof/>
        </w:rPr>
        <w:lastRenderedPageBreak/>
        <mc:AlternateContent>
          <mc:Choice Requires="wps">
            <w:drawing>
              <wp:anchor distT="0" distB="0" distL="114300" distR="114300" simplePos="0" relativeHeight="251248640" behindDoc="0" locked="0" layoutInCell="1" allowOverlap="1" wp14:anchorId="47091BBD" wp14:editId="4379ECAA">
                <wp:simplePos x="0" y="0"/>
                <wp:positionH relativeFrom="margin">
                  <wp:align>center</wp:align>
                </wp:positionH>
                <wp:positionV relativeFrom="margin">
                  <wp:posOffset>3060700</wp:posOffset>
                </wp:positionV>
                <wp:extent cx="5961600" cy="572400"/>
                <wp:effectExtent l="0" t="0" r="1270" b="0"/>
                <wp:wrapNone/>
                <wp:docPr id="1414" name="Textfeld 1414"/>
                <wp:cNvGraphicFramePr/>
                <a:graphic xmlns:a="http://schemas.openxmlformats.org/drawingml/2006/main">
                  <a:graphicData uri="http://schemas.microsoft.com/office/word/2010/wordprocessingShape">
                    <wps:wsp>
                      <wps:cNvSpPr txBox="1"/>
                      <wps:spPr>
                        <a:xfrm>
                          <a:off x="0" y="0"/>
                          <a:ext cx="5961600" cy="572400"/>
                        </a:xfrm>
                        <a:prstGeom prst="rect">
                          <a:avLst/>
                        </a:prstGeom>
                        <a:solidFill>
                          <a:schemeClr val="lt1"/>
                        </a:solidFill>
                        <a:ln w="6350">
                          <a:noFill/>
                        </a:ln>
                      </wps:spPr>
                      <wps:txbx>
                        <w:txbxContent>
                          <w:p w14:paraId="6E7A2B7F" w14:textId="77777777" w:rsidR="003620B0" w:rsidRPr="00B8198B" w:rsidRDefault="003620B0" w:rsidP="003E2749">
                            <w:pPr>
                              <w:pStyle w:val="Kapitel"/>
                            </w:pPr>
                            <w:bookmarkStart w:id="58" w:name="_Toc71024747"/>
                            <w:bookmarkStart w:id="59" w:name="_Toc71025096"/>
                            <w:bookmarkStart w:id="60" w:name="_Toc71026392"/>
                            <w:bookmarkStart w:id="61" w:name="_Toc75172219"/>
                            <w:bookmarkStart w:id="62" w:name="Welche_Versicherungen_sinnvoll"/>
                            <w:r>
                              <w:t>Welche Versicherungen sind für wen sinnvoll?</w:t>
                            </w:r>
                            <w:bookmarkEnd w:id="58"/>
                            <w:bookmarkEnd w:id="59"/>
                            <w:bookmarkEnd w:id="60"/>
                            <w:bookmarkEnd w:id="61"/>
                            <w:bookmarkEnd w:id="6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91BBD" id="Textfeld 1414" o:spid="_x0000_s1478" type="#_x0000_t202" style="position:absolute;left:0;text-align:left;margin-left:0;margin-top:241pt;width:469.4pt;height:45.05pt;z-index:25124864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" fillcolor="white [3201]" stroked="f" strokeweight=".5pt">
                <v:textbox>
                  <w:txbxContent>
                    <w:p w14:paraId="6E7A2B7F" w14:textId="77777777" w:rsidR="003620B0" w:rsidRPr="00B8198B" w:rsidRDefault="003620B0" w:rsidP="003E2749">
                      <w:pPr>
                        <w:pStyle w:val="Kapitel"/>
                      </w:pPr>
                      <w:bookmarkStart w:id="120" w:name="_Toc71024747"/>
                      <w:bookmarkStart w:id="121" w:name="_Toc71025096"/>
                      <w:bookmarkStart w:id="122" w:name="_Toc71026392"/>
                      <w:bookmarkStart w:id="123" w:name="_Toc75172219"/>
                      <w:bookmarkStart w:id="124" w:name="Welche_Versicherungen_sinnvoll"/>
                      <w:r>
                        <w:t>Welche Versicherungen sind für wen sinnvoll?</w:t>
                      </w:r>
                      <w:bookmarkEnd w:id="120"/>
                      <w:bookmarkEnd w:id="121"/>
                      <w:bookmarkEnd w:id="122"/>
                      <w:bookmarkEnd w:id="123"/>
                      <w:bookmarkEnd w:id="124"/>
                    </w:p>
                  </w:txbxContent>
                </v:textbox>
                <w10:wrap anchorx="margin" anchory="margin"/>
              </v:shape>
            </w:pict>
          </mc:Fallback>
        </mc:AlternateContent>
      </w:r>
      <w:r>
        <w:rPr>
          <w:noProof/>
          <w:color w:val="0A2446"/>
        </w:rPr>
        <w:drawing>
          <wp:anchor distT="0" distB="0" distL="114300" distR="114300" simplePos="0" relativeHeight="251247616" behindDoc="0" locked="0" layoutInCell="1" allowOverlap="1" wp14:anchorId="377908C7" wp14:editId="39529E06">
            <wp:simplePos x="0" y="0"/>
            <wp:positionH relativeFrom="column">
              <wp:align>center</wp:align>
            </wp:positionH>
            <wp:positionV relativeFrom="margin">
              <wp:posOffset>1080135</wp:posOffset>
            </wp:positionV>
            <wp:extent cx="1350000" cy="1350000"/>
            <wp:effectExtent l="0" t="0" r="3175" b="3175"/>
            <wp:wrapNone/>
            <wp:docPr id="1419" name="Grafik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706738B" w14:textId="77777777" w:rsidR="00FE08AE" w:rsidRDefault="00FE08AE" w:rsidP="00FE08AE">
      <w:pPr>
        <w:rPr>
          <w:rFonts w:eastAsia="Times New Roman"/>
        </w:rPr>
      </w:pPr>
      <w:r>
        <w:rPr>
          <w:rFonts w:eastAsia="Times New Roman"/>
        </w:rPr>
        <w:lastRenderedPageBreak/>
        <w:t>Lernziel: Die Lernenden lernen verschiedene Versicherungsarten kennen.</w:t>
      </w:r>
    </w:p>
    <w:p w14:paraId="1D8B483B" w14:textId="77777777" w:rsidR="00FE08AE" w:rsidRDefault="00FE08AE" w:rsidP="00FE08AE">
      <w:pPr>
        <w:rPr>
          <w:rFonts w:eastAsia="Times New Roman"/>
        </w:rPr>
      </w:pPr>
      <w:r>
        <w:rPr>
          <w:rFonts w:eastAsia="Times New Roman"/>
        </w:rPr>
        <w:t>Die Lernenden lernen die folgenden Kernbotschaften:</w:t>
      </w:r>
    </w:p>
    <w:p w14:paraId="035EC3C6" w14:textId="77777777" w:rsidR="00FE08AE" w:rsidRDefault="00FE08AE" w:rsidP="00FE08AE">
      <w:pPr>
        <w:rPr>
          <w:rFonts w:eastAsia="Times New Roman"/>
        </w:rPr>
      </w:pPr>
      <w:r>
        <w:rPr>
          <w:rFonts w:eastAsia="Times New Roman"/>
        </w:rPr>
        <w:t>Kernbotschaft 1: Es gibt verschiedene Arten von Versicherungen.</w:t>
      </w:r>
    </w:p>
    <w:p w14:paraId="65892937" w14:textId="6BD3F4DE" w:rsidR="00FE08AE" w:rsidRPr="00A177F4" w:rsidRDefault="00FE08AE" w:rsidP="00FE08AE">
      <w:pPr>
        <w:rPr>
          <w:rFonts w:eastAsia="Times New Roman"/>
        </w:rPr>
      </w:pPr>
      <w:r>
        <w:rPr>
          <w:rFonts w:eastAsia="Times New Roman"/>
        </w:rPr>
        <w:t xml:space="preserve">Kernbotschaft 2: Bestimmte Versicherungen sind sinnvoller als andere. </w:t>
      </w:r>
      <w:r w:rsidR="005757E2">
        <w:rPr>
          <w:rFonts w:eastAsia="Times New Roman"/>
        </w:rPr>
        <w:t>Wichtig sind</w:t>
      </w:r>
      <w:r>
        <w:rPr>
          <w:rFonts w:eastAsia="Times New Roman"/>
        </w:rPr>
        <w:t xml:space="preserve"> insbesondere die (private) Haftpflicht-, die Hausrat-, die Krankenversicherung sowie die Teil- bzw. Vollkaskoversicherung.</w:t>
      </w:r>
    </w:p>
    <w:p w14:paraId="59FF1C37" w14:textId="77777777" w:rsidR="00FE08AE" w:rsidRPr="00A177F4" w:rsidRDefault="00FE08AE" w:rsidP="00FE08AE">
      <w:pPr>
        <w:rPr>
          <w:rFonts w:eastAsia="Times New Roman"/>
        </w:rPr>
      </w:pPr>
    </w:p>
    <w:p w14:paraId="2AEA3FC6" w14:textId="77777777" w:rsidR="00FE08AE" w:rsidRPr="00BD4C20" w:rsidRDefault="00FE08AE" w:rsidP="00FE08AE">
      <w:pPr>
        <w:rPr>
          <w:rFonts w:eastAsia="Times New Roman"/>
        </w:rPr>
      </w:pPr>
      <w:r>
        <w:rPr>
          <w:rFonts w:eastAsia="Times New Roman"/>
        </w:rPr>
        <w:t xml:space="preserve">Vorgeschlagener </w:t>
      </w:r>
      <w:r w:rsidRPr="00BD4C20">
        <w:rPr>
          <w:rFonts w:eastAsia="Times New Roman"/>
        </w:rPr>
        <w:t>Ablauf:</w:t>
      </w:r>
    </w:p>
    <w:p w14:paraId="779D67F1" w14:textId="77777777" w:rsidR="00FE08AE" w:rsidRPr="0016025F" w:rsidRDefault="00FE08AE" w:rsidP="00FE08AE">
      <w:pPr>
        <w:contextualSpacing/>
        <w:rPr>
          <w:rFonts w:eastAsia="Times New Roman"/>
        </w:rPr>
      </w:pPr>
      <w:r>
        <w:rPr>
          <w:rFonts w:eastAsia="Times New Roman"/>
        </w:rPr>
        <w:t>Verteilen Sie die Arbeitsbögen „</w:t>
      </w:r>
      <w:proofErr w:type="spellStart"/>
      <w:r>
        <w:rPr>
          <w:rFonts w:eastAsia="Times New Roman"/>
        </w:rPr>
        <w:t>Suchsel</w:t>
      </w:r>
      <w:proofErr w:type="spellEnd"/>
      <w:r>
        <w:rPr>
          <w:rFonts w:eastAsia="Times New Roman"/>
        </w:rPr>
        <w:t xml:space="preserve"> Versicherungen“ und „Welche Versicherungen sind sinnvoll?“. Mit</w:t>
      </w:r>
      <w:r w:rsidR="000A433C">
        <w:rPr>
          <w:rFonts w:eastAsia="Times New Roman"/>
        </w:rPr>
        <w:t>h</w:t>
      </w:r>
      <w:r>
        <w:rPr>
          <w:rFonts w:eastAsia="Times New Roman"/>
        </w:rPr>
        <w:t>ilfe der Arbeitsbögen ist differenziertes Lernen möglich: Die Arbeitsbögen „</w:t>
      </w:r>
      <w:proofErr w:type="spellStart"/>
      <w:r>
        <w:rPr>
          <w:rFonts w:eastAsia="Times New Roman"/>
        </w:rPr>
        <w:t>Suchsel</w:t>
      </w:r>
      <w:proofErr w:type="spellEnd"/>
      <w:r>
        <w:rPr>
          <w:rFonts w:eastAsia="Times New Roman"/>
        </w:rPr>
        <w:t xml:space="preserve"> Versicherungen“ sind für Lernende auf Alpha-Level 2 bzw. 3 konzipiert; der Arbeitsbogen „Welche Versicherungen sind sinnvoll?“ ist für Lernende auf Alpha-Level 3 und 4 ausgelegt. Lassen Sie die Arbeitsbögen in Einzel- oder Partnerarbeit ausfüllen. Der Lösungsbogen „</w:t>
      </w:r>
      <w:proofErr w:type="spellStart"/>
      <w:r>
        <w:rPr>
          <w:rFonts w:eastAsia="Times New Roman"/>
        </w:rPr>
        <w:t>Suchsel</w:t>
      </w:r>
      <w:proofErr w:type="spellEnd"/>
      <w:r>
        <w:rPr>
          <w:rFonts w:eastAsia="Times New Roman"/>
        </w:rPr>
        <w:t xml:space="preserve"> Versicherungen“ beinhaltet die Lösung für beide </w:t>
      </w:r>
      <w:proofErr w:type="spellStart"/>
      <w:r>
        <w:rPr>
          <w:rFonts w:eastAsia="Times New Roman"/>
        </w:rPr>
        <w:t>Suchsel</w:t>
      </w:r>
      <w:proofErr w:type="spellEnd"/>
      <w:r>
        <w:rPr>
          <w:rFonts w:eastAsia="Times New Roman"/>
        </w:rPr>
        <w:t>-Varianten und kann ebenso wie der weitere Lösungsbogen zur (Selbst</w:t>
      </w:r>
      <w:proofErr w:type="gramStart"/>
      <w:r>
        <w:rPr>
          <w:rFonts w:eastAsia="Times New Roman"/>
        </w:rPr>
        <w:noBreakHyphen/>
        <w:t>)Kontrolle</w:t>
      </w:r>
      <w:proofErr w:type="gramEnd"/>
      <w:r>
        <w:rPr>
          <w:rFonts w:eastAsia="Times New Roman"/>
        </w:rPr>
        <w:t xml:space="preserve"> eingesetzt werden. Eine abschließende Besprechung der Ergebnisse im Plenum wird empfohlen. Die Lernenden, die den schwierigeren Arbeitsbogen bearbeitet haben, können die neu gewonnenen Informationen ins Gespräch einbringen.</w:t>
      </w:r>
    </w:p>
    <w:p w14:paraId="6CA980A9" w14:textId="77777777" w:rsidR="00F65BD0" w:rsidRDefault="00F65BD0" w:rsidP="00520AFB">
      <w:pPr>
        <w:spacing w:after="128"/>
        <w:rPr>
          <w:sz w:val="28"/>
          <w:szCs w:val="28"/>
        </w:rPr>
        <w:sectPr w:rsidR="00F65BD0" w:rsidSect="00434A63">
          <w:headerReference w:type="first" r:id="rId220"/>
          <w:pgSz w:w="11900" w:h="16840"/>
          <w:pgMar w:top="2835" w:right="851" w:bottom="1134" w:left="851" w:header="709" w:footer="454" w:gutter="0"/>
          <w:cols w:space="708"/>
          <w:titlePg/>
          <w:docGrid w:linePitch="360"/>
        </w:sectPr>
      </w:pPr>
    </w:p>
    <w:p w14:paraId="3DB9B3D4" w14:textId="77777777" w:rsidR="005170B6" w:rsidRPr="00347A59" w:rsidRDefault="005170B6" w:rsidP="005170B6">
      <w:pPr>
        <w:rPr>
          <w:sz w:val="28"/>
          <w:szCs w:val="28"/>
          <w:lang w:eastAsia="en-US"/>
        </w:rPr>
      </w:pPr>
      <w:r w:rsidRPr="00347A59">
        <w:rPr>
          <w:sz w:val="28"/>
          <w:szCs w:val="28"/>
          <w:lang w:eastAsia="en-US"/>
        </w:rPr>
        <w:lastRenderedPageBreak/>
        <w:t xml:space="preserve">Im Rätsel sind </w:t>
      </w:r>
      <w:r>
        <w:rPr>
          <w:sz w:val="28"/>
          <w:szCs w:val="28"/>
          <w:lang w:eastAsia="en-US"/>
        </w:rPr>
        <w:t>fünf</w:t>
      </w:r>
      <w:r w:rsidRPr="00347A59">
        <w:rPr>
          <w:sz w:val="28"/>
          <w:szCs w:val="28"/>
          <w:lang w:eastAsia="en-US"/>
        </w:rPr>
        <w:t xml:space="preserve"> </w:t>
      </w:r>
      <w:r>
        <w:rPr>
          <w:sz w:val="28"/>
          <w:szCs w:val="28"/>
          <w:lang w:eastAsia="en-US"/>
        </w:rPr>
        <w:t>Arten von Versicherungen</w:t>
      </w:r>
      <w:r w:rsidRPr="00347A59">
        <w:rPr>
          <w:sz w:val="28"/>
          <w:szCs w:val="28"/>
          <w:lang w:eastAsia="en-US"/>
        </w:rPr>
        <w:t xml:space="preserve"> versteckt. </w:t>
      </w:r>
    </w:p>
    <w:p w14:paraId="18349D2A" w14:textId="77777777" w:rsidR="005170B6" w:rsidRPr="00347A59" w:rsidRDefault="005170B6" w:rsidP="005170B6">
      <w:pPr>
        <w:rPr>
          <w:sz w:val="28"/>
          <w:szCs w:val="28"/>
          <w:lang w:eastAsia="en-US"/>
        </w:rPr>
      </w:pPr>
      <w:r w:rsidRPr="00347A59">
        <w:rPr>
          <w:sz w:val="28"/>
          <w:szCs w:val="28"/>
          <w:lang w:eastAsia="en-US"/>
        </w:rPr>
        <w:t>Sie sind waagerecht versteckt.</w:t>
      </w:r>
    </w:p>
    <w:p w14:paraId="357E233C" w14:textId="77777777" w:rsidR="005170B6" w:rsidRDefault="005170B6" w:rsidP="005170B6">
      <w:pPr>
        <w:rPr>
          <w:sz w:val="28"/>
          <w:szCs w:val="28"/>
          <w:lang w:eastAsia="en-US"/>
        </w:rPr>
      </w:pPr>
      <w:r w:rsidRPr="00347A59">
        <w:rPr>
          <w:noProof/>
          <w:sz w:val="28"/>
          <w:szCs w:val="28"/>
        </w:rPr>
        <w:drawing>
          <wp:anchor distT="0" distB="0" distL="114300" distR="114300" simplePos="0" relativeHeight="251249664" behindDoc="0" locked="0" layoutInCell="1" allowOverlap="1" wp14:anchorId="31851CF4" wp14:editId="5AB48F23">
            <wp:simplePos x="0" y="0"/>
            <wp:positionH relativeFrom="column">
              <wp:posOffset>-180340</wp:posOffset>
            </wp:positionH>
            <wp:positionV relativeFrom="paragraph">
              <wp:posOffset>-90170</wp:posOffset>
            </wp:positionV>
            <wp:extent cx="320400" cy="320400"/>
            <wp:effectExtent l="0" t="0" r="3810" b="3810"/>
            <wp:wrapNone/>
            <wp:docPr id="362" name="Grafik 362"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221">
                      <a:extLst>
                        <a:ext uri="{96DAC541-7B7A-43D3-8B79-37D633B846F1}">
                          <asvg:svgBlip xmlns:asvg="http://schemas.microsoft.com/office/drawing/2016/SVG/main" r:embed="rId22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47A59">
        <w:rPr>
          <w:sz w:val="28"/>
          <w:szCs w:val="28"/>
          <w:lang w:eastAsia="en-US"/>
        </w:rPr>
        <w:t>Suchen Sie die Wörter!</w:t>
      </w:r>
    </w:p>
    <w:p w14:paraId="431A7982" w14:textId="77777777" w:rsidR="005170B6" w:rsidRPr="00347A59" w:rsidRDefault="005170B6" w:rsidP="005170B6">
      <w:pPr>
        <w:spacing w:after="240"/>
        <w:rPr>
          <w:sz w:val="28"/>
          <w:szCs w:val="28"/>
          <w:lang w:eastAsia="en-US"/>
        </w:rPr>
      </w:pPr>
      <w:r>
        <w:rPr>
          <w:noProof/>
          <w:sz w:val="28"/>
          <w:szCs w:val="28"/>
        </w:rPr>
        <w:drawing>
          <wp:anchor distT="0" distB="0" distL="114300" distR="114300" simplePos="0" relativeHeight="251250688" behindDoc="0" locked="0" layoutInCell="1" allowOverlap="1" wp14:anchorId="5BE40B07" wp14:editId="5687F929">
            <wp:simplePos x="0" y="0"/>
            <wp:positionH relativeFrom="column">
              <wp:posOffset>-180340</wp:posOffset>
            </wp:positionH>
            <wp:positionV relativeFrom="paragraph">
              <wp:posOffset>-90170</wp:posOffset>
            </wp:positionV>
            <wp:extent cx="320400" cy="320400"/>
            <wp:effectExtent l="0" t="0" r="3810" b="3810"/>
            <wp:wrapNone/>
            <wp:docPr id="364" name="Grafik 364"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eastAsia="en-US"/>
        </w:rPr>
        <w:t>Schreiben Sie die Wörter unten auf!</w:t>
      </w:r>
    </w:p>
    <w:p w14:paraId="69B4395B" w14:textId="77777777" w:rsidR="005170B6" w:rsidRPr="009E52D9" w:rsidRDefault="005170B6" w:rsidP="005170B6">
      <w:pPr>
        <w:rPr>
          <w:rFonts w:eastAsia="Calibri"/>
          <w:sz w:val="28"/>
          <w:szCs w:val="32"/>
          <w:lang w:eastAsia="en-US"/>
        </w:rPr>
      </w:pPr>
      <w:r w:rsidRPr="009E52D9">
        <w:rPr>
          <w:rFonts w:eastAsia="Calibri"/>
          <w:sz w:val="28"/>
          <w:szCs w:val="32"/>
          <w:lang w:eastAsia="en-US"/>
        </w:rPr>
        <w:t>Teilkasko</w:t>
      </w:r>
      <w:r w:rsidRPr="009E52D9">
        <w:rPr>
          <w:rFonts w:eastAsia="Calibri"/>
          <w:sz w:val="28"/>
          <w:szCs w:val="32"/>
          <w:lang w:eastAsia="en-US"/>
        </w:rPr>
        <w:tab/>
      </w:r>
      <w:r w:rsidRPr="009E52D9">
        <w:rPr>
          <w:rFonts w:eastAsia="Calibri"/>
          <w:sz w:val="28"/>
          <w:szCs w:val="32"/>
          <w:lang w:eastAsia="en-US"/>
        </w:rPr>
        <w:tab/>
      </w:r>
      <w:r w:rsidRPr="009E52D9">
        <w:rPr>
          <w:rFonts w:eastAsia="Calibri"/>
          <w:sz w:val="28"/>
          <w:szCs w:val="32"/>
          <w:lang w:eastAsia="en-US"/>
        </w:rPr>
        <w:tab/>
        <w:t>Vollkasko</w:t>
      </w:r>
      <w:r w:rsidRPr="009E52D9">
        <w:rPr>
          <w:rFonts w:eastAsia="Calibri"/>
          <w:sz w:val="28"/>
          <w:szCs w:val="32"/>
          <w:lang w:eastAsia="en-US"/>
        </w:rPr>
        <w:tab/>
      </w:r>
      <w:r w:rsidRPr="009E52D9">
        <w:rPr>
          <w:rFonts w:eastAsia="Calibri"/>
          <w:sz w:val="28"/>
          <w:szCs w:val="32"/>
          <w:lang w:eastAsia="en-US"/>
        </w:rPr>
        <w:tab/>
      </w:r>
    </w:p>
    <w:tbl>
      <w:tblPr>
        <w:tblStyle w:val="Tabellenraster2"/>
        <w:tblpPr w:leftFromText="141" w:rightFromText="141" w:vertAnchor="text" w:horzAnchor="margin" w:tblpY="478"/>
        <w:tblW w:w="10318" w:type="dxa"/>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gridCol w:w="737"/>
      </w:tblGrid>
      <w:tr w:rsidR="00903777" w:rsidRPr="009E52D9" w14:paraId="52243269" w14:textId="77777777" w:rsidTr="00903777">
        <w:trPr>
          <w:trHeight w:val="737"/>
        </w:trPr>
        <w:tc>
          <w:tcPr>
            <w:tcW w:w="737" w:type="dxa"/>
            <w:shd w:val="clear" w:color="auto" w:fill="auto"/>
            <w:vAlign w:val="center"/>
          </w:tcPr>
          <w:p w14:paraId="42093CB0"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776A039A" w14:textId="77777777" w:rsidR="00903777" w:rsidRPr="00BB0CE5" w:rsidRDefault="00903777" w:rsidP="00903777">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391918B7" w14:textId="77777777" w:rsidR="00903777" w:rsidRPr="00BB0CE5" w:rsidRDefault="00903777" w:rsidP="00903777">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12D6025E"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37259A7A"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8A41B5A"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0ABA2E28" w14:textId="77777777" w:rsidR="00903777" w:rsidRPr="00BB0CE5" w:rsidRDefault="00903777" w:rsidP="00903777">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23895B92"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678ABBDD"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50560698"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0F47D1FC"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514F5F14"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6CFF5462"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A5536CE"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r>
      <w:tr w:rsidR="00903777" w:rsidRPr="009E52D9" w14:paraId="1A6E7DA3" w14:textId="77777777" w:rsidTr="00903777">
        <w:trPr>
          <w:trHeight w:val="737"/>
        </w:trPr>
        <w:tc>
          <w:tcPr>
            <w:tcW w:w="737" w:type="dxa"/>
            <w:shd w:val="clear" w:color="auto" w:fill="auto"/>
            <w:vAlign w:val="center"/>
          </w:tcPr>
          <w:p w14:paraId="51AEBB1D"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374D20A0" w14:textId="77777777" w:rsidR="00903777" w:rsidRPr="00BB0CE5" w:rsidRDefault="00903777" w:rsidP="00903777">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24E972D8" w14:textId="77777777" w:rsidR="00903777" w:rsidRPr="00BB0CE5" w:rsidRDefault="00903777" w:rsidP="00903777">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2AE77E58"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0DE6C073"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6871C461"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6F87BDD0" w14:textId="77777777" w:rsidR="00903777" w:rsidRPr="00BB0CE5" w:rsidRDefault="00903777" w:rsidP="00903777">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4589C913"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51F3C920"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077A7B2" w14:textId="77777777" w:rsidR="00903777" w:rsidRPr="00BB0CE5" w:rsidRDefault="00903777" w:rsidP="00903777">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59690DB0" w14:textId="77777777" w:rsidR="00903777" w:rsidRPr="00BB0CE5" w:rsidRDefault="00903777" w:rsidP="00903777">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2E3EF15B" w14:textId="77777777" w:rsidR="00903777" w:rsidRPr="00BB0CE5" w:rsidRDefault="00903777" w:rsidP="00903777">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3FBDF06C"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74BD3A32" w14:textId="77777777" w:rsidR="00903777" w:rsidRPr="00BB0CE5" w:rsidRDefault="00903777" w:rsidP="00903777">
            <w:pPr>
              <w:pStyle w:val="Alpha-LevelKopfzeileABs"/>
              <w:jc w:val="center"/>
              <w:rPr>
                <w:color w:val="auto"/>
                <w:sz w:val="28"/>
                <w:szCs w:val="28"/>
              </w:rPr>
            </w:pPr>
            <w:r w:rsidRPr="00BB0CE5">
              <w:rPr>
                <w:color w:val="auto"/>
                <w:sz w:val="28"/>
                <w:szCs w:val="28"/>
              </w:rPr>
              <w:t>Q</w:t>
            </w:r>
          </w:p>
        </w:tc>
      </w:tr>
      <w:tr w:rsidR="00903777" w:rsidRPr="009E52D9" w14:paraId="7F0A4344" w14:textId="77777777" w:rsidTr="00903777">
        <w:trPr>
          <w:trHeight w:val="737"/>
        </w:trPr>
        <w:tc>
          <w:tcPr>
            <w:tcW w:w="737" w:type="dxa"/>
            <w:shd w:val="clear" w:color="auto" w:fill="auto"/>
            <w:vAlign w:val="center"/>
          </w:tcPr>
          <w:p w14:paraId="1BD6983B" w14:textId="77777777" w:rsidR="00903777" w:rsidRPr="00BB0CE5" w:rsidRDefault="00903777" w:rsidP="00903777">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129AC3E3" w14:textId="77777777" w:rsidR="00903777" w:rsidRPr="00BB0CE5" w:rsidRDefault="00903777" w:rsidP="00903777">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565994A2"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45A7FB65" w14:textId="77777777" w:rsidR="00903777" w:rsidRPr="00BB0CE5" w:rsidRDefault="00903777" w:rsidP="00903777">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586424C9"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14E41DB8"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0E54E880" w14:textId="77777777" w:rsidR="00903777" w:rsidRPr="00BB0CE5" w:rsidRDefault="00903777" w:rsidP="00903777">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6A682301" w14:textId="77777777" w:rsidR="00903777" w:rsidRPr="00BB0CE5" w:rsidRDefault="00903777" w:rsidP="00903777">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3813D985"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6C8C9C54"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69563AA0" w14:textId="77777777" w:rsidR="00903777" w:rsidRPr="00BB0CE5" w:rsidRDefault="00903777" w:rsidP="00903777">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2C13EC8F" w14:textId="77777777" w:rsidR="00903777" w:rsidRPr="00BB0CE5" w:rsidRDefault="00903777" w:rsidP="00903777">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1366FB06" w14:textId="77777777" w:rsidR="00903777" w:rsidRPr="00BB0CE5" w:rsidRDefault="00903777" w:rsidP="00903777">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70B8DD2F" w14:textId="77777777" w:rsidR="00903777" w:rsidRPr="00BB0CE5" w:rsidRDefault="00903777" w:rsidP="00903777">
            <w:pPr>
              <w:pStyle w:val="Alpha-LevelKopfzeileABs"/>
              <w:jc w:val="center"/>
              <w:rPr>
                <w:color w:val="auto"/>
                <w:sz w:val="28"/>
                <w:szCs w:val="28"/>
              </w:rPr>
            </w:pPr>
            <w:r w:rsidRPr="00BB0CE5">
              <w:rPr>
                <w:color w:val="auto"/>
                <w:sz w:val="28"/>
                <w:szCs w:val="28"/>
              </w:rPr>
              <w:t>E</w:t>
            </w:r>
          </w:p>
        </w:tc>
      </w:tr>
      <w:tr w:rsidR="00903777" w:rsidRPr="009E52D9" w14:paraId="31714063" w14:textId="77777777" w:rsidTr="00903777">
        <w:trPr>
          <w:trHeight w:val="737"/>
        </w:trPr>
        <w:tc>
          <w:tcPr>
            <w:tcW w:w="737" w:type="dxa"/>
            <w:shd w:val="clear" w:color="auto" w:fill="auto"/>
            <w:vAlign w:val="center"/>
          </w:tcPr>
          <w:p w14:paraId="47C376D2"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30B23E84" w14:textId="77777777" w:rsidR="00903777" w:rsidRPr="00BB0CE5" w:rsidRDefault="00903777" w:rsidP="00903777">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41151AD4" w14:textId="77777777" w:rsidR="00903777" w:rsidRPr="00BB0CE5" w:rsidRDefault="00903777" w:rsidP="00903777">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61B31ECA" w14:textId="77777777" w:rsidR="00903777" w:rsidRPr="00BB0CE5" w:rsidRDefault="00903777" w:rsidP="00903777">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2FB11B2D" w14:textId="77777777" w:rsidR="00903777" w:rsidRPr="00BB0CE5" w:rsidRDefault="00903777" w:rsidP="00903777">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386C677D"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31CAED98" w14:textId="77777777" w:rsidR="00903777" w:rsidRPr="00BB0CE5" w:rsidRDefault="00903777" w:rsidP="00903777">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5109A920" w14:textId="77777777" w:rsidR="00903777" w:rsidRPr="00BB0CE5" w:rsidRDefault="00903777" w:rsidP="00903777">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7AAA0058" w14:textId="77777777" w:rsidR="00903777" w:rsidRPr="00BB0CE5" w:rsidRDefault="00903777" w:rsidP="00903777">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66DC3A5C" w14:textId="77777777" w:rsidR="00903777" w:rsidRPr="00BB0CE5" w:rsidRDefault="00903777" w:rsidP="00903777">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29B7C825"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0A85FC6D" w14:textId="77777777" w:rsidR="00903777" w:rsidRPr="00BB0CE5" w:rsidRDefault="00903777" w:rsidP="00903777">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513191ED" w14:textId="77777777" w:rsidR="00903777" w:rsidRPr="00BB0CE5" w:rsidRDefault="00903777" w:rsidP="00903777">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75B81101" w14:textId="77777777" w:rsidR="00903777" w:rsidRPr="00BB0CE5" w:rsidRDefault="00903777" w:rsidP="00903777">
            <w:pPr>
              <w:pStyle w:val="Alpha-LevelKopfzeileABs"/>
              <w:jc w:val="center"/>
              <w:rPr>
                <w:color w:val="auto"/>
                <w:sz w:val="28"/>
                <w:szCs w:val="28"/>
              </w:rPr>
            </w:pPr>
            <w:r w:rsidRPr="00BB0CE5">
              <w:rPr>
                <w:color w:val="auto"/>
                <w:sz w:val="28"/>
                <w:szCs w:val="28"/>
              </w:rPr>
              <w:t>E</w:t>
            </w:r>
          </w:p>
        </w:tc>
      </w:tr>
      <w:tr w:rsidR="00903777" w:rsidRPr="009E52D9" w14:paraId="6CB80E14" w14:textId="77777777" w:rsidTr="00903777">
        <w:trPr>
          <w:trHeight w:val="737"/>
        </w:trPr>
        <w:tc>
          <w:tcPr>
            <w:tcW w:w="737" w:type="dxa"/>
            <w:shd w:val="clear" w:color="auto" w:fill="auto"/>
            <w:vAlign w:val="center"/>
          </w:tcPr>
          <w:p w14:paraId="60BFD487" w14:textId="77777777" w:rsidR="00903777" w:rsidRPr="00BB0CE5" w:rsidRDefault="00903777" w:rsidP="00903777">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3A493295"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25265B6B"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4B8DD0D1"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1A90BD91" w14:textId="77777777" w:rsidR="00903777" w:rsidRPr="00BB0CE5" w:rsidRDefault="00903777" w:rsidP="00903777">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3DC51CC6"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4DED9B24" w14:textId="77777777" w:rsidR="00903777" w:rsidRPr="00BB0CE5" w:rsidRDefault="00903777" w:rsidP="00903777">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2F658B4C"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659DA691" w14:textId="77777777" w:rsidR="00903777" w:rsidRPr="00BB0CE5" w:rsidRDefault="00903777" w:rsidP="00903777">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6C0BFF36" w14:textId="77777777" w:rsidR="00903777" w:rsidRPr="00BB0CE5" w:rsidRDefault="00903777" w:rsidP="00903777">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234AA218" w14:textId="77777777" w:rsidR="00903777" w:rsidRPr="00BB0CE5" w:rsidRDefault="00903777" w:rsidP="00903777">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013946B8"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0D5AA5B6"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6993F8AE" w14:textId="77777777" w:rsidR="00903777" w:rsidRPr="00BB0CE5" w:rsidRDefault="00903777" w:rsidP="00903777">
            <w:pPr>
              <w:pStyle w:val="Alpha-LevelKopfzeileABs"/>
              <w:jc w:val="center"/>
              <w:rPr>
                <w:color w:val="auto"/>
                <w:sz w:val="28"/>
                <w:szCs w:val="28"/>
              </w:rPr>
            </w:pPr>
            <w:r w:rsidRPr="00BB0CE5">
              <w:rPr>
                <w:color w:val="auto"/>
                <w:sz w:val="28"/>
                <w:szCs w:val="28"/>
              </w:rPr>
              <w:t>P</w:t>
            </w:r>
          </w:p>
        </w:tc>
      </w:tr>
      <w:tr w:rsidR="00903777" w:rsidRPr="009E52D9" w14:paraId="71ED990B" w14:textId="77777777" w:rsidTr="00903777">
        <w:trPr>
          <w:trHeight w:val="737"/>
        </w:trPr>
        <w:tc>
          <w:tcPr>
            <w:tcW w:w="737" w:type="dxa"/>
            <w:shd w:val="clear" w:color="auto" w:fill="auto"/>
            <w:vAlign w:val="center"/>
          </w:tcPr>
          <w:p w14:paraId="6C00F5C5" w14:textId="77777777" w:rsidR="00903777" w:rsidRPr="00BB0CE5" w:rsidRDefault="00903777" w:rsidP="00903777">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7BE184F8"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15B7086B" w14:textId="77777777" w:rsidR="00903777" w:rsidRPr="00BB0CE5" w:rsidRDefault="00903777" w:rsidP="00903777">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29CAC11F" w14:textId="77777777" w:rsidR="00903777" w:rsidRPr="00BB0CE5" w:rsidRDefault="00903777" w:rsidP="00903777">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625F8A57"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064B21C5" w14:textId="77777777" w:rsidR="00903777" w:rsidRPr="00BB0CE5" w:rsidRDefault="00903777" w:rsidP="00903777">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0B5B4734" w14:textId="77777777" w:rsidR="00903777" w:rsidRPr="00BB0CE5" w:rsidRDefault="00903777" w:rsidP="00903777">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47C7580D" w14:textId="77777777" w:rsidR="00903777" w:rsidRPr="00BB0CE5" w:rsidRDefault="00903777" w:rsidP="00903777">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4589D379" w14:textId="77777777" w:rsidR="00903777" w:rsidRPr="00BB0CE5" w:rsidRDefault="00903777" w:rsidP="00903777">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5382A03F"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554A822D"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2670EAC4" w14:textId="77777777" w:rsidR="00903777" w:rsidRPr="00BB0CE5" w:rsidRDefault="00903777" w:rsidP="00903777">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54EB22B1" w14:textId="77777777" w:rsidR="00903777" w:rsidRPr="00BB0CE5" w:rsidRDefault="00903777" w:rsidP="00903777">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5B9EB0B3" w14:textId="77777777" w:rsidR="00903777" w:rsidRPr="00BB0CE5" w:rsidRDefault="00903777" w:rsidP="00903777">
            <w:pPr>
              <w:pStyle w:val="Alpha-LevelKopfzeileABs"/>
              <w:jc w:val="center"/>
              <w:rPr>
                <w:color w:val="auto"/>
                <w:sz w:val="28"/>
                <w:szCs w:val="28"/>
              </w:rPr>
            </w:pPr>
            <w:r w:rsidRPr="00BB0CE5">
              <w:rPr>
                <w:color w:val="auto"/>
                <w:sz w:val="28"/>
                <w:szCs w:val="28"/>
              </w:rPr>
              <w:t>M</w:t>
            </w:r>
          </w:p>
        </w:tc>
      </w:tr>
      <w:tr w:rsidR="00903777" w:rsidRPr="009E52D9" w14:paraId="15999396" w14:textId="77777777" w:rsidTr="00903777">
        <w:trPr>
          <w:trHeight w:val="737"/>
        </w:trPr>
        <w:tc>
          <w:tcPr>
            <w:tcW w:w="737" w:type="dxa"/>
            <w:shd w:val="clear" w:color="auto" w:fill="auto"/>
            <w:vAlign w:val="center"/>
          </w:tcPr>
          <w:p w14:paraId="431528EB" w14:textId="77777777" w:rsidR="00903777" w:rsidRPr="00BB0CE5" w:rsidRDefault="00903777" w:rsidP="00903777">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1DCF84D5"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D27A177"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346A3403"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695A3280"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4450496B"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571D5D72"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C96B482"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5C97ADC0"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41F18660" w14:textId="77777777" w:rsidR="00903777" w:rsidRPr="00BB0CE5" w:rsidRDefault="00903777" w:rsidP="00903777">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69BCF2BB"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0B8D251"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1D6933DC"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67F74EDE" w14:textId="77777777" w:rsidR="00903777" w:rsidRPr="00BB0CE5" w:rsidRDefault="00903777" w:rsidP="00903777">
            <w:pPr>
              <w:pStyle w:val="Alpha-LevelKopfzeileABs"/>
              <w:jc w:val="center"/>
              <w:rPr>
                <w:color w:val="auto"/>
                <w:sz w:val="28"/>
                <w:szCs w:val="28"/>
              </w:rPr>
            </w:pPr>
            <w:r w:rsidRPr="00BB0CE5">
              <w:rPr>
                <w:color w:val="auto"/>
                <w:sz w:val="28"/>
                <w:szCs w:val="28"/>
              </w:rPr>
              <w:t>J</w:t>
            </w:r>
          </w:p>
        </w:tc>
      </w:tr>
      <w:tr w:rsidR="00903777" w:rsidRPr="009E52D9" w14:paraId="7544825F" w14:textId="77777777" w:rsidTr="00903777">
        <w:trPr>
          <w:trHeight w:val="737"/>
        </w:trPr>
        <w:tc>
          <w:tcPr>
            <w:tcW w:w="737" w:type="dxa"/>
            <w:shd w:val="clear" w:color="auto" w:fill="auto"/>
            <w:vAlign w:val="center"/>
          </w:tcPr>
          <w:p w14:paraId="3FBF9B69" w14:textId="77777777" w:rsidR="00903777" w:rsidRPr="00BB0CE5" w:rsidRDefault="00903777" w:rsidP="00903777">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34B9F4A5" w14:textId="77777777" w:rsidR="00903777" w:rsidRPr="00BB0CE5" w:rsidRDefault="00903777" w:rsidP="00903777">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5CEB2E30"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4557D5E2" w14:textId="77777777" w:rsidR="00903777" w:rsidRPr="00BB0CE5" w:rsidRDefault="00903777" w:rsidP="00903777">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55B50EE6" w14:textId="77777777" w:rsidR="00903777" w:rsidRPr="00BB0CE5" w:rsidRDefault="00903777" w:rsidP="00903777">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1E09788E" w14:textId="77777777" w:rsidR="00903777" w:rsidRPr="00BB0CE5" w:rsidRDefault="00903777" w:rsidP="00903777">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6C62A1BF"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EE40524" w14:textId="77777777" w:rsidR="00903777" w:rsidRPr="00BB0CE5" w:rsidRDefault="00903777" w:rsidP="00903777">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2CA5E728"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73A1C265" w14:textId="77777777" w:rsidR="00903777" w:rsidRPr="00BB0CE5" w:rsidRDefault="00903777" w:rsidP="00903777">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1FAB86DE"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261B4F7" w14:textId="77777777" w:rsidR="00903777" w:rsidRPr="00BB0CE5" w:rsidRDefault="00903777" w:rsidP="00903777">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496811B1" w14:textId="77777777" w:rsidR="00903777" w:rsidRPr="00BB0CE5" w:rsidRDefault="00903777" w:rsidP="00903777">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387B825A"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r>
      <w:tr w:rsidR="00903777" w:rsidRPr="009E52D9" w14:paraId="18F0B242" w14:textId="77777777" w:rsidTr="00903777">
        <w:trPr>
          <w:trHeight w:val="737"/>
        </w:trPr>
        <w:tc>
          <w:tcPr>
            <w:tcW w:w="737" w:type="dxa"/>
            <w:shd w:val="clear" w:color="auto" w:fill="auto"/>
            <w:vAlign w:val="center"/>
          </w:tcPr>
          <w:p w14:paraId="604A61E2" w14:textId="77777777" w:rsidR="00903777" w:rsidRPr="00BB0CE5" w:rsidRDefault="00903777" w:rsidP="00903777">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209A002F"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4F05BFD3" w14:textId="77777777" w:rsidR="00903777" w:rsidRPr="00BB0CE5" w:rsidRDefault="00903777" w:rsidP="00903777">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2A9CD6B3" w14:textId="77777777" w:rsidR="00903777" w:rsidRPr="00BB0CE5" w:rsidRDefault="00903777" w:rsidP="00903777">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5DE54AB8"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40706FCD"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347DE816" w14:textId="77777777" w:rsidR="00903777" w:rsidRPr="00BB0CE5" w:rsidRDefault="00903777" w:rsidP="00903777">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5D3D5AF3"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15D6F6A5" w14:textId="77777777" w:rsidR="00903777" w:rsidRPr="00BB0CE5" w:rsidRDefault="00903777" w:rsidP="00903777">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72C0CDAA" w14:textId="77777777" w:rsidR="00903777" w:rsidRPr="00BB0CE5" w:rsidRDefault="00903777" w:rsidP="00903777">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699ED5A9" w14:textId="77777777" w:rsidR="00903777" w:rsidRPr="00BB0CE5" w:rsidRDefault="00903777" w:rsidP="00903777">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0D77AB9C"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42FF32C6" w14:textId="77777777" w:rsidR="00903777" w:rsidRPr="00BB0CE5" w:rsidRDefault="00903777" w:rsidP="00903777">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534BAB1F" w14:textId="77777777" w:rsidR="00903777" w:rsidRPr="00BB0CE5" w:rsidRDefault="00903777" w:rsidP="00903777">
            <w:pPr>
              <w:pStyle w:val="Alpha-LevelKopfzeileABs"/>
              <w:jc w:val="center"/>
              <w:rPr>
                <w:color w:val="auto"/>
                <w:sz w:val="28"/>
                <w:szCs w:val="28"/>
              </w:rPr>
            </w:pPr>
            <w:r w:rsidRPr="00BB0CE5">
              <w:rPr>
                <w:color w:val="auto"/>
                <w:sz w:val="28"/>
                <w:szCs w:val="28"/>
              </w:rPr>
              <w:t>M</w:t>
            </w:r>
          </w:p>
        </w:tc>
      </w:tr>
    </w:tbl>
    <w:p w14:paraId="64F35A54" w14:textId="77777777" w:rsidR="005170B6" w:rsidRPr="009E52D9" w:rsidRDefault="005170B6" w:rsidP="005170B6">
      <w:pPr>
        <w:spacing w:after="240"/>
        <w:rPr>
          <w:rFonts w:eastAsia="Calibri"/>
          <w:sz w:val="28"/>
          <w:szCs w:val="32"/>
          <w:lang w:eastAsia="en-US"/>
        </w:rPr>
      </w:pPr>
      <w:r w:rsidRPr="009E52D9">
        <w:rPr>
          <w:rFonts w:eastAsia="Calibri"/>
          <w:sz w:val="28"/>
          <w:szCs w:val="32"/>
          <w:lang w:eastAsia="en-US"/>
        </w:rPr>
        <w:t>Hausrat</w:t>
      </w:r>
      <w:r w:rsidRPr="009E52D9">
        <w:rPr>
          <w:rFonts w:eastAsia="Calibri"/>
          <w:sz w:val="28"/>
          <w:szCs w:val="32"/>
          <w:lang w:eastAsia="en-US"/>
        </w:rPr>
        <w:tab/>
      </w:r>
      <w:r w:rsidRPr="009E52D9">
        <w:rPr>
          <w:rFonts w:eastAsia="Calibri"/>
          <w:sz w:val="28"/>
          <w:szCs w:val="32"/>
          <w:lang w:eastAsia="en-US"/>
        </w:rPr>
        <w:tab/>
      </w:r>
      <w:r w:rsidRPr="009E52D9">
        <w:rPr>
          <w:rFonts w:eastAsia="Calibri"/>
          <w:sz w:val="28"/>
          <w:szCs w:val="32"/>
          <w:lang w:eastAsia="en-US"/>
        </w:rPr>
        <w:tab/>
      </w:r>
      <w:r>
        <w:rPr>
          <w:rFonts w:eastAsia="Calibri"/>
          <w:sz w:val="28"/>
          <w:szCs w:val="32"/>
          <w:lang w:eastAsia="en-US"/>
        </w:rPr>
        <w:tab/>
      </w:r>
      <w:r w:rsidRPr="009E52D9">
        <w:rPr>
          <w:rFonts w:eastAsia="Calibri"/>
          <w:sz w:val="28"/>
          <w:szCs w:val="32"/>
          <w:lang w:eastAsia="en-US"/>
        </w:rPr>
        <w:t>Kranken</w:t>
      </w:r>
      <w:r>
        <w:rPr>
          <w:rFonts w:eastAsia="Calibri"/>
          <w:sz w:val="28"/>
          <w:szCs w:val="32"/>
          <w:lang w:eastAsia="en-US"/>
        </w:rPr>
        <w:tab/>
      </w:r>
      <w:r>
        <w:rPr>
          <w:rFonts w:eastAsia="Calibri"/>
          <w:sz w:val="28"/>
          <w:szCs w:val="32"/>
          <w:lang w:eastAsia="en-US"/>
        </w:rPr>
        <w:tab/>
      </w:r>
      <w:r>
        <w:rPr>
          <w:rFonts w:eastAsia="Calibri"/>
          <w:sz w:val="28"/>
          <w:szCs w:val="32"/>
          <w:lang w:eastAsia="en-US"/>
        </w:rPr>
        <w:tab/>
      </w:r>
      <w:r w:rsidRPr="009E52D9">
        <w:rPr>
          <w:rFonts w:eastAsia="Calibri"/>
          <w:sz w:val="28"/>
          <w:szCs w:val="32"/>
          <w:lang w:eastAsia="en-US"/>
        </w:rPr>
        <w:t>Haftpflicht</w:t>
      </w:r>
    </w:p>
    <w:p w14:paraId="66DD25E0" w14:textId="77777777" w:rsidR="005170B6" w:rsidRDefault="005170B6" w:rsidP="00662B0C">
      <w:pPr>
        <w:ind w:left="0"/>
        <w:rPr>
          <w:rFonts w:eastAsia="Calibri"/>
          <w:sz w:val="28"/>
          <w:szCs w:val="32"/>
          <w:lang w:eastAsia="en-US"/>
        </w:rPr>
      </w:pPr>
    </w:p>
    <w:p w14:paraId="4D02E8A7" w14:textId="77777777" w:rsidR="005170B6" w:rsidRPr="009E52D9"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w:t>
      </w:r>
      <w:proofErr w:type="spellStart"/>
      <w:r w:rsidRPr="009E52D9">
        <w:rPr>
          <w:rFonts w:eastAsia="Calibri"/>
          <w:sz w:val="28"/>
          <w:szCs w:val="32"/>
          <w:lang w:eastAsia="en-US"/>
        </w:rPr>
        <w:t>versicherung</w:t>
      </w:r>
      <w:proofErr w:type="spellEnd"/>
    </w:p>
    <w:p w14:paraId="03A42630" w14:textId="77777777" w:rsidR="005170B6" w:rsidRPr="009E52D9"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______________________</w:t>
      </w:r>
      <w:proofErr w:type="spellStart"/>
      <w:r w:rsidRPr="009E52D9">
        <w:rPr>
          <w:rFonts w:eastAsia="Calibri"/>
          <w:sz w:val="28"/>
          <w:szCs w:val="32"/>
          <w:lang w:eastAsia="en-US"/>
        </w:rPr>
        <w:t>versicherung</w:t>
      </w:r>
      <w:proofErr w:type="spellEnd"/>
    </w:p>
    <w:p w14:paraId="4B59B8E8" w14:textId="77777777" w:rsidR="005170B6" w:rsidRPr="009E52D9"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w:t>
      </w:r>
      <w:r>
        <w:rPr>
          <w:rFonts w:eastAsia="Calibri"/>
          <w:sz w:val="28"/>
          <w:szCs w:val="32"/>
          <w:lang w:eastAsia="en-US"/>
        </w:rPr>
        <w:t>________</w:t>
      </w:r>
      <w:proofErr w:type="spellStart"/>
      <w:r w:rsidRPr="009E52D9">
        <w:rPr>
          <w:rFonts w:eastAsia="Calibri"/>
          <w:sz w:val="28"/>
          <w:szCs w:val="32"/>
          <w:lang w:eastAsia="en-US"/>
        </w:rPr>
        <w:t>versicherung</w:t>
      </w:r>
      <w:proofErr w:type="spellEnd"/>
    </w:p>
    <w:p w14:paraId="4C178255" w14:textId="77777777" w:rsidR="005170B6"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w:t>
      </w:r>
      <w:proofErr w:type="spellStart"/>
      <w:r>
        <w:rPr>
          <w:rFonts w:eastAsia="Calibri"/>
          <w:sz w:val="28"/>
          <w:szCs w:val="32"/>
          <w:lang w:eastAsia="en-US"/>
        </w:rPr>
        <w:t>v</w:t>
      </w:r>
      <w:r w:rsidRPr="009E52D9">
        <w:rPr>
          <w:rFonts w:eastAsia="Calibri"/>
          <w:sz w:val="28"/>
          <w:szCs w:val="32"/>
          <w:lang w:eastAsia="en-US"/>
        </w:rPr>
        <w:t>ersicherung</w:t>
      </w:r>
      <w:proofErr w:type="spellEnd"/>
    </w:p>
    <w:p w14:paraId="3CEFDFDB" w14:textId="77777777" w:rsidR="005170B6" w:rsidRDefault="005170B6" w:rsidP="005170B6">
      <w:pPr>
        <w:numPr>
          <w:ilvl w:val="0"/>
          <w:numId w:val="1"/>
        </w:numPr>
        <w:spacing w:after="160"/>
        <w:ind w:right="0"/>
        <w:contextualSpacing/>
        <w:rPr>
          <w:rFonts w:eastAsia="Calibri"/>
          <w:sz w:val="28"/>
          <w:szCs w:val="32"/>
          <w:lang w:eastAsia="en-US"/>
        </w:rPr>
        <w:sectPr w:rsidR="005170B6" w:rsidSect="00434A63">
          <w:headerReference w:type="default" r:id="rId223"/>
          <w:headerReference w:type="first" r:id="rId224"/>
          <w:pgSz w:w="11900" w:h="16840"/>
          <w:pgMar w:top="2835" w:right="851" w:bottom="1134" w:left="851" w:header="709" w:footer="454" w:gutter="0"/>
          <w:cols w:space="708"/>
          <w:titlePg/>
          <w:docGrid w:linePitch="360"/>
        </w:sectPr>
      </w:pPr>
      <w:r w:rsidRPr="009E52D9">
        <w:rPr>
          <w:rFonts w:eastAsia="Calibri"/>
          <w:sz w:val="28"/>
          <w:szCs w:val="32"/>
          <w:lang w:eastAsia="en-US"/>
        </w:rPr>
        <w:t>______________</w:t>
      </w:r>
      <w:r>
        <w:rPr>
          <w:rFonts w:eastAsia="Calibri"/>
          <w:sz w:val="28"/>
          <w:szCs w:val="32"/>
          <w:lang w:eastAsia="en-US"/>
        </w:rPr>
        <w:t>________</w:t>
      </w:r>
      <w:proofErr w:type="spellStart"/>
      <w:r w:rsidRPr="009E52D9">
        <w:rPr>
          <w:rFonts w:eastAsia="Calibri"/>
          <w:sz w:val="28"/>
          <w:szCs w:val="32"/>
          <w:lang w:eastAsia="en-US"/>
        </w:rPr>
        <w:t>versicherung</w:t>
      </w:r>
      <w:proofErr w:type="spellEnd"/>
    </w:p>
    <w:p w14:paraId="596B9A64" w14:textId="77777777" w:rsidR="00283156" w:rsidRPr="00347A59" w:rsidRDefault="00283156" w:rsidP="00283156">
      <w:pPr>
        <w:rPr>
          <w:sz w:val="28"/>
          <w:szCs w:val="28"/>
          <w:lang w:eastAsia="en-US"/>
        </w:rPr>
      </w:pPr>
      <w:r w:rsidRPr="00347A59">
        <w:rPr>
          <w:sz w:val="28"/>
          <w:szCs w:val="28"/>
          <w:lang w:eastAsia="en-US"/>
        </w:rPr>
        <w:lastRenderedPageBreak/>
        <w:t xml:space="preserve">Im Rätsel sind </w:t>
      </w:r>
      <w:r>
        <w:rPr>
          <w:sz w:val="28"/>
          <w:szCs w:val="28"/>
          <w:lang w:eastAsia="en-US"/>
        </w:rPr>
        <w:t>fünf</w:t>
      </w:r>
      <w:r w:rsidRPr="00347A59">
        <w:rPr>
          <w:sz w:val="28"/>
          <w:szCs w:val="28"/>
          <w:lang w:eastAsia="en-US"/>
        </w:rPr>
        <w:t xml:space="preserve"> </w:t>
      </w:r>
      <w:r>
        <w:rPr>
          <w:sz w:val="28"/>
          <w:szCs w:val="28"/>
          <w:lang w:eastAsia="en-US"/>
        </w:rPr>
        <w:t>Arten von Versicherungen</w:t>
      </w:r>
      <w:r w:rsidRPr="00347A59">
        <w:rPr>
          <w:sz w:val="28"/>
          <w:szCs w:val="28"/>
          <w:lang w:eastAsia="en-US"/>
        </w:rPr>
        <w:t xml:space="preserve"> versteckt. </w:t>
      </w:r>
    </w:p>
    <w:p w14:paraId="100ED343" w14:textId="77777777" w:rsidR="00283156" w:rsidRPr="00347A59" w:rsidRDefault="00283156" w:rsidP="00283156">
      <w:pPr>
        <w:rPr>
          <w:sz w:val="28"/>
          <w:szCs w:val="28"/>
          <w:lang w:eastAsia="en-US"/>
        </w:rPr>
      </w:pPr>
      <w:r w:rsidRPr="00347A59">
        <w:rPr>
          <w:sz w:val="28"/>
          <w:szCs w:val="28"/>
          <w:lang w:eastAsia="en-US"/>
        </w:rPr>
        <w:t>Sie sind waagerecht versteckt.</w:t>
      </w:r>
    </w:p>
    <w:p w14:paraId="23CB5828" w14:textId="77777777" w:rsidR="00283156" w:rsidRDefault="00283156" w:rsidP="00283156">
      <w:pPr>
        <w:rPr>
          <w:sz w:val="28"/>
          <w:szCs w:val="28"/>
          <w:lang w:eastAsia="en-US"/>
        </w:rPr>
      </w:pPr>
      <w:r w:rsidRPr="00347A59">
        <w:rPr>
          <w:noProof/>
          <w:sz w:val="28"/>
          <w:szCs w:val="28"/>
        </w:rPr>
        <w:drawing>
          <wp:anchor distT="0" distB="0" distL="114300" distR="114300" simplePos="0" relativeHeight="251251712" behindDoc="0" locked="0" layoutInCell="1" allowOverlap="1" wp14:anchorId="396E9022" wp14:editId="619C33F4">
            <wp:simplePos x="0" y="0"/>
            <wp:positionH relativeFrom="column">
              <wp:posOffset>-180340</wp:posOffset>
            </wp:positionH>
            <wp:positionV relativeFrom="paragraph">
              <wp:posOffset>-90170</wp:posOffset>
            </wp:positionV>
            <wp:extent cx="320400" cy="320400"/>
            <wp:effectExtent l="0" t="0" r="3810" b="3810"/>
            <wp:wrapNone/>
            <wp:docPr id="441" name="Grafik 441"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221">
                      <a:extLst>
                        <a:ext uri="{96DAC541-7B7A-43D3-8B79-37D633B846F1}">
                          <asvg:svgBlip xmlns:asvg="http://schemas.microsoft.com/office/drawing/2016/SVG/main" r:embed="rId22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47A59">
        <w:rPr>
          <w:sz w:val="28"/>
          <w:szCs w:val="28"/>
          <w:lang w:eastAsia="en-US"/>
        </w:rPr>
        <w:t>Suchen Sie die Wörter!</w:t>
      </w:r>
    </w:p>
    <w:p w14:paraId="4B01AD74" w14:textId="77777777" w:rsidR="00283156" w:rsidRPr="00347A59" w:rsidRDefault="00283156" w:rsidP="00283156">
      <w:pPr>
        <w:spacing w:after="240"/>
        <w:rPr>
          <w:sz w:val="28"/>
          <w:szCs w:val="28"/>
          <w:lang w:eastAsia="en-US"/>
        </w:rPr>
      </w:pPr>
      <w:r>
        <w:rPr>
          <w:noProof/>
          <w:sz w:val="28"/>
          <w:szCs w:val="28"/>
        </w:rPr>
        <w:drawing>
          <wp:anchor distT="0" distB="0" distL="114300" distR="114300" simplePos="0" relativeHeight="251252736" behindDoc="0" locked="0" layoutInCell="1" allowOverlap="1" wp14:anchorId="4081FC0B" wp14:editId="55AF1B1F">
            <wp:simplePos x="0" y="0"/>
            <wp:positionH relativeFrom="column">
              <wp:posOffset>-180340</wp:posOffset>
            </wp:positionH>
            <wp:positionV relativeFrom="paragraph">
              <wp:posOffset>-90170</wp:posOffset>
            </wp:positionV>
            <wp:extent cx="320400" cy="320400"/>
            <wp:effectExtent l="0" t="0" r="3810" b="3810"/>
            <wp:wrapNone/>
            <wp:docPr id="442" name="Grafik 442"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Bleistift mit einfarbiger Füllung"/>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eastAsia="en-US"/>
        </w:rPr>
        <w:t>Schreiben Sie die Wörter unten auf!</w:t>
      </w:r>
    </w:p>
    <w:tbl>
      <w:tblPr>
        <w:tblStyle w:val="Tabellenraster2"/>
        <w:tblW w:w="10318" w:type="dxa"/>
        <w:jc w:val="center"/>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gridCol w:w="737"/>
      </w:tblGrid>
      <w:tr w:rsidR="00283156" w:rsidRPr="00BB0CE5" w14:paraId="3EE8C173" w14:textId="77777777" w:rsidTr="00781E9C">
        <w:trPr>
          <w:trHeight w:val="737"/>
          <w:jc w:val="center"/>
        </w:trPr>
        <w:tc>
          <w:tcPr>
            <w:tcW w:w="737" w:type="dxa"/>
            <w:shd w:val="clear" w:color="auto" w:fill="auto"/>
            <w:vAlign w:val="center"/>
          </w:tcPr>
          <w:p w14:paraId="1A681A74"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26CB896B"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696386F7"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2A3D9B4E"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87BD68E"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61E2C98B"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545AD008"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3AEBAA62"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7DF44585"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1F1BE9F1"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0CEA8850"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C7C1CA9"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606450B1"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03787337"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r>
      <w:tr w:rsidR="00283156" w:rsidRPr="00BB0CE5" w14:paraId="2CE59D9C" w14:textId="77777777" w:rsidTr="00781E9C">
        <w:trPr>
          <w:trHeight w:val="737"/>
          <w:jc w:val="center"/>
        </w:trPr>
        <w:tc>
          <w:tcPr>
            <w:tcW w:w="737" w:type="dxa"/>
            <w:shd w:val="clear" w:color="auto" w:fill="auto"/>
            <w:vAlign w:val="center"/>
          </w:tcPr>
          <w:p w14:paraId="025222A9"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2408649E"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7108D638"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7B0F047F"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0A2C7A8B"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6765EA74"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4BE05AAD"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79038652"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1744F213"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4B078729"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7AD91BF0" w14:textId="77777777" w:rsidR="00283156" w:rsidRPr="00BB0CE5" w:rsidRDefault="00283156" w:rsidP="00781E9C">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7611C38A"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228780FE"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436C4D7D" w14:textId="77777777" w:rsidR="00283156" w:rsidRPr="00BB0CE5" w:rsidRDefault="00283156" w:rsidP="00781E9C">
            <w:pPr>
              <w:pStyle w:val="Alpha-LevelKopfzeileABs"/>
              <w:jc w:val="center"/>
              <w:rPr>
                <w:color w:val="auto"/>
                <w:sz w:val="28"/>
                <w:szCs w:val="28"/>
              </w:rPr>
            </w:pPr>
            <w:r w:rsidRPr="00BB0CE5">
              <w:rPr>
                <w:color w:val="auto"/>
                <w:sz w:val="28"/>
                <w:szCs w:val="28"/>
              </w:rPr>
              <w:t>Q</w:t>
            </w:r>
          </w:p>
        </w:tc>
      </w:tr>
      <w:tr w:rsidR="00283156" w:rsidRPr="00BB0CE5" w14:paraId="093EFC85" w14:textId="77777777" w:rsidTr="00781E9C">
        <w:trPr>
          <w:trHeight w:val="737"/>
          <w:jc w:val="center"/>
        </w:trPr>
        <w:tc>
          <w:tcPr>
            <w:tcW w:w="737" w:type="dxa"/>
            <w:shd w:val="clear" w:color="auto" w:fill="auto"/>
            <w:vAlign w:val="center"/>
          </w:tcPr>
          <w:p w14:paraId="7FDC4468"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403948B6"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70A73C91"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5ACB6755"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48480E02"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0F4E2C4F"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45069469"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28786573" w14:textId="77777777" w:rsidR="00283156" w:rsidRPr="00BB0CE5" w:rsidRDefault="00283156" w:rsidP="00781E9C">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2DD8B66F"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6DDB8901"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1A23CC8C" w14:textId="77777777" w:rsidR="00283156" w:rsidRPr="00BB0CE5" w:rsidRDefault="00283156" w:rsidP="00781E9C">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6A6AE0F6" w14:textId="77777777" w:rsidR="00283156" w:rsidRPr="00BB0CE5" w:rsidRDefault="0028315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21452FDC"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7649D360"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r>
      <w:tr w:rsidR="00283156" w:rsidRPr="00BB0CE5" w14:paraId="433639C3" w14:textId="77777777" w:rsidTr="00781E9C">
        <w:trPr>
          <w:trHeight w:val="737"/>
          <w:jc w:val="center"/>
        </w:trPr>
        <w:tc>
          <w:tcPr>
            <w:tcW w:w="737" w:type="dxa"/>
            <w:shd w:val="clear" w:color="auto" w:fill="auto"/>
            <w:vAlign w:val="center"/>
          </w:tcPr>
          <w:p w14:paraId="506A2A7F"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13ED1C1C"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0A5C2D13"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0D39EFA6"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02AB5A32"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02AFEE0F"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324C6A47"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3895F271"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6B82A447"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0DE51FB9"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29FEAD49"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2A4AA263" w14:textId="77777777" w:rsidR="00283156" w:rsidRPr="00BB0CE5" w:rsidRDefault="00283156" w:rsidP="00781E9C">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0C4473C7" w14:textId="77777777" w:rsidR="00283156" w:rsidRPr="00BB0CE5" w:rsidRDefault="00283156" w:rsidP="00781E9C">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391A5B88"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r>
      <w:tr w:rsidR="00283156" w:rsidRPr="00BB0CE5" w14:paraId="7BAB5EC3" w14:textId="77777777" w:rsidTr="00781E9C">
        <w:trPr>
          <w:trHeight w:val="737"/>
          <w:jc w:val="center"/>
        </w:trPr>
        <w:tc>
          <w:tcPr>
            <w:tcW w:w="737" w:type="dxa"/>
            <w:shd w:val="clear" w:color="auto" w:fill="auto"/>
            <w:vAlign w:val="center"/>
          </w:tcPr>
          <w:p w14:paraId="1252C103"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0BC35B65"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6095FA38"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74AD2FF3"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331575EA" w14:textId="77777777" w:rsidR="00283156" w:rsidRPr="00BB0CE5" w:rsidRDefault="00283156" w:rsidP="00781E9C">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59595691"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535ADA3B"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5F72F64E"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585FE540" w14:textId="77777777" w:rsidR="00283156" w:rsidRPr="00BB0CE5" w:rsidRDefault="0028315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71EABD0F"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5563EF78"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75E6B4B8"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2EAFE6CA"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2D35953F"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r>
      <w:tr w:rsidR="00283156" w:rsidRPr="00BB0CE5" w14:paraId="00738AB4" w14:textId="77777777" w:rsidTr="00781E9C">
        <w:trPr>
          <w:trHeight w:val="737"/>
          <w:jc w:val="center"/>
        </w:trPr>
        <w:tc>
          <w:tcPr>
            <w:tcW w:w="737" w:type="dxa"/>
            <w:shd w:val="clear" w:color="auto" w:fill="auto"/>
            <w:vAlign w:val="center"/>
          </w:tcPr>
          <w:p w14:paraId="785F469D" w14:textId="77777777" w:rsidR="00283156" w:rsidRPr="00BB0CE5" w:rsidRDefault="00283156" w:rsidP="00781E9C">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7A24E4E6"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746E5319"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4776D68D"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3511AB6D"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01EA4407"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13406257"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28095403"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08E8CE9C"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664AF024"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63EB7B21"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5BDF89F6"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29BC8E91"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41B60F3E"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r>
      <w:tr w:rsidR="00283156" w:rsidRPr="00BB0CE5" w14:paraId="238CEC27" w14:textId="77777777" w:rsidTr="00781E9C">
        <w:trPr>
          <w:trHeight w:val="737"/>
          <w:jc w:val="center"/>
        </w:trPr>
        <w:tc>
          <w:tcPr>
            <w:tcW w:w="737" w:type="dxa"/>
            <w:shd w:val="clear" w:color="auto" w:fill="auto"/>
            <w:vAlign w:val="center"/>
          </w:tcPr>
          <w:p w14:paraId="6B9CD250"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7A3D265F"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6F5F1B1"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7445CB6B"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3499C9F3"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0AE52F58"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5560210"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F99D10B"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6AF5536F"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608EAB41"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5C4CC609"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085636EB"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6E857B35"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11D4960B" w14:textId="77777777" w:rsidR="00283156" w:rsidRPr="00BB0CE5" w:rsidRDefault="00283156" w:rsidP="00781E9C">
            <w:pPr>
              <w:pStyle w:val="Alpha-LevelKopfzeileABs"/>
              <w:jc w:val="center"/>
              <w:rPr>
                <w:color w:val="auto"/>
                <w:sz w:val="28"/>
                <w:szCs w:val="28"/>
              </w:rPr>
            </w:pPr>
            <w:r w:rsidRPr="00BB0CE5">
              <w:rPr>
                <w:color w:val="auto"/>
                <w:sz w:val="28"/>
                <w:szCs w:val="28"/>
              </w:rPr>
              <w:t>J</w:t>
            </w:r>
          </w:p>
        </w:tc>
      </w:tr>
      <w:tr w:rsidR="00283156" w:rsidRPr="00BB0CE5" w14:paraId="797294B4" w14:textId="77777777" w:rsidTr="00781E9C">
        <w:trPr>
          <w:trHeight w:val="737"/>
          <w:jc w:val="center"/>
        </w:trPr>
        <w:tc>
          <w:tcPr>
            <w:tcW w:w="737" w:type="dxa"/>
            <w:shd w:val="clear" w:color="auto" w:fill="auto"/>
            <w:vAlign w:val="center"/>
          </w:tcPr>
          <w:p w14:paraId="704C6AEF"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3EAF39B4"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63457100"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7A0CF931" w14:textId="77777777" w:rsidR="00283156" w:rsidRPr="00BB0CE5" w:rsidRDefault="00283156" w:rsidP="00781E9C">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5EC0D817"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272EDDF9"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4C065759"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2A51CC85"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1F1FE655"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25D40074"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5122371C"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28A90643"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7762110D"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08352254"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r>
      <w:tr w:rsidR="00283156" w:rsidRPr="00BB0CE5" w14:paraId="775804D6" w14:textId="77777777" w:rsidTr="00781E9C">
        <w:trPr>
          <w:trHeight w:val="737"/>
          <w:jc w:val="center"/>
        </w:trPr>
        <w:tc>
          <w:tcPr>
            <w:tcW w:w="737" w:type="dxa"/>
            <w:shd w:val="clear" w:color="auto" w:fill="auto"/>
            <w:vAlign w:val="center"/>
          </w:tcPr>
          <w:p w14:paraId="3BBFB354"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444F73C2"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718B5F0" w14:textId="77777777" w:rsidR="00283156" w:rsidRPr="00BB0CE5" w:rsidRDefault="00283156" w:rsidP="00781E9C">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4A089792"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46AB9EA5"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40F1FB47"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1E41BCBE"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5AF298B8"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27D9A090" w14:textId="77777777" w:rsidR="00283156" w:rsidRPr="00BB0CE5" w:rsidRDefault="00283156" w:rsidP="00781E9C">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62F1865B"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66BC4D4A" w14:textId="77777777" w:rsidR="00283156" w:rsidRPr="00BB0CE5" w:rsidRDefault="0028315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60EDEFDD"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2317E547"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66C38F29"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r>
    </w:tbl>
    <w:p w14:paraId="06BE89FF" w14:textId="77777777" w:rsidR="00283156" w:rsidRDefault="00283156" w:rsidP="00283156">
      <w:pPr>
        <w:rPr>
          <w:rFonts w:eastAsia="Calibri"/>
          <w:sz w:val="28"/>
          <w:szCs w:val="32"/>
          <w:lang w:eastAsia="en-US"/>
        </w:rPr>
      </w:pPr>
    </w:p>
    <w:p w14:paraId="56C09FAD"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w:t>
      </w:r>
      <w:proofErr w:type="spellStart"/>
      <w:r w:rsidRPr="009E52D9">
        <w:rPr>
          <w:rFonts w:eastAsia="Calibri"/>
          <w:sz w:val="28"/>
          <w:szCs w:val="32"/>
          <w:lang w:eastAsia="en-US"/>
        </w:rPr>
        <w:t>versicherung</w:t>
      </w:r>
      <w:proofErr w:type="spellEnd"/>
    </w:p>
    <w:p w14:paraId="36BA97D9"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______________________</w:t>
      </w:r>
      <w:proofErr w:type="spellStart"/>
      <w:r w:rsidRPr="009E52D9">
        <w:rPr>
          <w:rFonts w:eastAsia="Calibri"/>
          <w:sz w:val="28"/>
          <w:szCs w:val="32"/>
          <w:lang w:eastAsia="en-US"/>
        </w:rPr>
        <w:t>versicherung</w:t>
      </w:r>
      <w:proofErr w:type="spellEnd"/>
    </w:p>
    <w:p w14:paraId="2F603E2B"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w:t>
      </w:r>
      <w:r>
        <w:rPr>
          <w:rFonts w:eastAsia="Calibri"/>
          <w:sz w:val="28"/>
          <w:szCs w:val="32"/>
          <w:lang w:eastAsia="en-US"/>
        </w:rPr>
        <w:t>________</w:t>
      </w:r>
      <w:proofErr w:type="spellStart"/>
      <w:r w:rsidRPr="009E52D9">
        <w:rPr>
          <w:rFonts w:eastAsia="Calibri"/>
          <w:sz w:val="28"/>
          <w:szCs w:val="32"/>
          <w:lang w:eastAsia="en-US"/>
        </w:rPr>
        <w:t>versicherung</w:t>
      </w:r>
      <w:proofErr w:type="spellEnd"/>
    </w:p>
    <w:p w14:paraId="1A3DC566" w14:textId="77777777" w:rsidR="00283156"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w:t>
      </w:r>
      <w:proofErr w:type="spellStart"/>
      <w:r>
        <w:rPr>
          <w:rFonts w:eastAsia="Calibri"/>
          <w:sz w:val="28"/>
          <w:szCs w:val="32"/>
          <w:lang w:eastAsia="en-US"/>
        </w:rPr>
        <w:t>v</w:t>
      </w:r>
      <w:r w:rsidRPr="009E52D9">
        <w:rPr>
          <w:rFonts w:eastAsia="Calibri"/>
          <w:sz w:val="28"/>
          <w:szCs w:val="32"/>
          <w:lang w:eastAsia="en-US"/>
        </w:rPr>
        <w:t>ersicherung</w:t>
      </w:r>
      <w:proofErr w:type="spellEnd"/>
    </w:p>
    <w:p w14:paraId="4ECAA25C"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w:t>
      </w:r>
      <w:r>
        <w:rPr>
          <w:rFonts w:eastAsia="Calibri"/>
          <w:sz w:val="28"/>
          <w:szCs w:val="32"/>
          <w:lang w:eastAsia="en-US"/>
        </w:rPr>
        <w:t>________</w:t>
      </w:r>
      <w:proofErr w:type="spellStart"/>
      <w:r w:rsidRPr="009E52D9">
        <w:rPr>
          <w:rFonts w:eastAsia="Calibri"/>
          <w:sz w:val="28"/>
          <w:szCs w:val="32"/>
          <w:lang w:eastAsia="en-US"/>
        </w:rPr>
        <w:t>versicherung</w:t>
      </w:r>
      <w:proofErr w:type="spellEnd"/>
    </w:p>
    <w:p w14:paraId="4EC38820" w14:textId="77777777" w:rsidR="005170B6" w:rsidRPr="009E52D9" w:rsidRDefault="005170B6" w:rsidP="005170B6">
      <w:pPr>
        <w:spacing w:after="160"/>
        <w:ind w:left="360" w:right="0"/>
        <w:contextualSpacing/>
        <w:rPr>
          <w:rFonts w:eastAsia="Calibri"/>
          <w:sz w:val="28"/>
          <w:szCs w:val="32"/>
          <w:lang w:eastAsia="en-US"/>
        </w:rPr>
      </w:pPr>
    </w:p>
    <w:p w14:paraId="3E4A1243" w14:textId="77777777" w:rsidR="008F3227" w:rsidRDefault="008F3227" w:rsidP="00520AFB">
      <w:pPr>
        <w:spacing w:after="128"/>
        <w:rPr>
          <w:sz w:val="28"/>
          <w:szCs w:val="28"/>
        </w:rPr>
        <w:sectPr w:rsidR="008F3227" w:rsidSect="00434A63">
          <w:headerReference w:type="first" r:id="rId225"/>
          <w:pgSz w:w="11900" w:h="16840"/>
          <w:pgMar w:top="2835" w:right="851" w:bottom="1134" w:left="851" w:header="709" w:footer="454" w:gutter="0"/>
          <w:cols w:space="708"/>
          <w:titlePg/>
          <w:docGrid w:linePitch="360"/>
        </w:sectPr>
      </w:pPr>
    </w:p>
    <w:tbl>
      <w:tblPr>
        <w:tblStyle w:val="Tabellenraster2"/>
        <w:tblW w:w="10318" w:type="dxa"/>
        <w:jc w:val="center"/>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gridCol w:w="737"/>
      </w:tblGrid>
      <w:tr w:rsidR="00687C97" w:rsidRPr="00CC6DD4" w14:paraId="1DF23A9F" w14:textId="77777777" w:rsidTr="00781E9C">
        <w:trPr>
          <w:trHeight w:val="737"/>
          <w:jc w:val="center"/>
        </w:trPr>
        <w:tc>
          <w:tcPr>
            <w:tcW w:w="737" w:type="dxa"/>
            <w:shd w:val="clear" w:color="auto" w:fill="3A3A41"/>
            <w:vAlign w:val="center"/>
          </w:tcPr>
          <w:p w14:paraId="3AAB57A0" w14:textId="77777777" w:rsidR="00687C97" w:rsidRPr="00052D0C" w:rsidRDefault="00687C97" w:rsidP="00781E9C">
            <w:pPr>
              <w:pStyle w:val="Alpha-LevelKopfzeileABs"/>
              <w:jc w:val="center"/>
              <w:rPr>
                <w:color w:val="auto"/>
                <w:sz w:val="28"/>
                <w:szCs w:val="28"/>
              </w:rPr>
            </w:pPr>
            <w:r w:rsidRPr="00052D0C">
              <w:rPr>
                <w:color w:val="auto"/>
                <w:sz w:val="28"/>
                <w:szCs w:val="28"/>
              </w:rPr>
              <w:lastRenderedPageBreak/>
              <w:t>T</w:t>
            </w:r>
          </w:p>
        </w:tc>
        <w:tc>
          <w:tcPr>
            <w:tcW w:w="737" w:type="dxa"/>
            <w:shd w:val="clear" w:color="auto" w:fill="3A3A41"/>
            <w:vAlign w:val="center"/>
          </w:tcPr>
          <w:p w14:paraId="5A4D734F"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c>
          <w:tcPr>
            <w:tcW w:w="737" w:type="dxa"/>
            <w:shd w:val="clear" w:color="auto" w:fill="3A3A41"/>
            <w:vAlign w:val="center"/>
          </w:tcPr>
          <w:p w14:paraId="684D83E6"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shd w:val="clear" w:color="auto" w:fill="3A3A41"/>
            <w:vAlign w:val="center"/>
          </w:tcPr>
          <w:p w14:paraId="00CA0578"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61408A2F"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040212C2"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5E9647B5"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shd w:val="clear" w:color="auto" w:fill="3A3A41"/>
            <w:vAlign w:val="center"/>
          </w:tcPr>
          <w:p w14:paraId="4649E38A"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1BAAF77B"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08E4F511"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529A3650"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01226A31"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20508616"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4C34BAE1"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r>
      <w:tr w:rsidR="00687C97" w:rsidRPr="00CC6DD4" w14:paraId="0D40D1EA" w14:textId="77777777" w:rsidTr="00781E9C">
        <w:trPr>
          <w:trHeight w:val="737"/>
          <w:jc w:val="center"/>
        </w:trPr>
        <w:tc>
          <w:tcPr>
            <w:tcW w:w="737" w:type="dxa"/>
            <w:vAlign w:val="center"/>
          </w:tcPr>
          <w:p w14:paraId="70BF9EB4"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vAlign w:val="center"/>
          </w:tcPr>
          <w:p w14:paraId="02386165"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c>
          <w:tcPr>
            <w:tcW w:w="737" w:type="dxa"/>
            <w:shd w:val="clear" w:color="auto" w:fill="3A3A41"/>
            <w:vAlign w:val="center"/>
          </w:tcPr>
          <w:p w14:paraId="47FD18DD"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shd w:val="clear" w:color="auto" w:fill="3A3A41"/>
            <w:vAlign w:val="center"/>
          </w:tcPr>
          <w:p w14:paraId="53AFA077"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13ABDF55"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shd w:val="clear" w:color="auto" w:fill="3A3A41"/>
            <w:vAlign w:val="center"/>
          </w:tcPr>
          <w:p w14:paraId="43A37B26"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shd w:val="clear" w:color="auto" w:fill="3A3A41"/>
            <w:vAlign w:val="center"/>
          </w:tcPr>
          <w:p w14:paraId="71B82E47"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shd w:val="clear" w:color="auto" w:fill="3A3A41"/>
            <w:vAlign w:val="center"/>
          </w:tcPr>
          <w:p w14:paraId="41D452F4"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shd w:val="clear" w:color="auto" w:fill="3A3A41"/>
            <w:vAlign w:val="center"/>
          </w:tcPr>
          <w:p w14:paraId="097F298B"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6E69773C"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shd w:val="clear" w:color="auto" w:fill="3A3A41"/>
            <w:vAlign w:val="center"/>
          </w:tcPr>
          <w:p w14:paraId="5F102C69" w14:textId="77777777" w:rsidR="00687C97" w:rsidRPr="00052D0C" w:rsidRDefault="00687C97" w:rsidP="00781E9C">
            <w:pPr>
              <w:pStyle w:val="Alpha-LevelKopfzeileABs"/>
              <w:jc w:val="center"/>
              <w:rPr>
                <w:color w:val="auto"/>
                <w:sz w:val="28"/>
                <w:szCs w:val="28"/>
              </w:rPr>
            </w:pPr>
            <w:r w:rsidRPr="00052D0C">
              <w:rPr>
                <w:color w:val="auto"/>
                <w:sz w:val="28"/>
                <w:szCs w:val="28"/>
              </w:rPr>
              <w:t>C</w:t>
            </w:r>
          </w:p>
        </w:tc>
        <w:tc>
          <w:tcPr>
            <w:tcW w:w="737" w:type="dxa"/>
            <w:shd w:val="clear" w:color="auto" w:fill="3A3A41"/>
            <w:vAlign w:val="center"/>
          </w:tcPr>
          <w:p w14:paraId="0A849C7A"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shd w:val="clear" w:color="auto" w:fill="3A3A41"/>
            <w:vAlign w:val="center"/>
          </w:tcPr>
          <w:p w14:paraId="1C73B01E"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1D38206E" w14:textId="77777777" w:rsidR="00687C97" w:rsidRPr="00052D0C" w:rsidRDefault="00687C97" w:rsidP="00781E9C">
            <w:pPr>
              <w:pStyle w:val="Alpha-LevelKopfzeileABs"/>
              <w:jc w:val="center"/>
              <w:rPr>
                <w:color w:val="auto"/>
                <w:sz w:val="28"/>
                <w:szCs w:val="28"/>
              </w:rPr>
            </w:pPr>
            <w:r w:rsidRPr="00052D0C">
              <w:rPr>
                <w:color w:val="auto"/>
                <w:sz w:val="28"/>
                <w:szCs w:val="28"/>
              </w:rPr>
              <w:t>Q</w:t>
            </w:r>
          </w:p>
        </w:tc>
      </w:tr>
      <w:tr w:rsidR="00687C97" w:rsidRPr="00CC6DD4" w14:paraId="4A528F54" w14:textId="77777777" w:rsidTr="00781E9C">
        <w:trPr>
          <w:trHeight w:val="737"/>
          <w:jc w:val="center"/>
        </w:trPr>
        <w:tc>
          <w:tcPr>
            <w:tcW w:w="737" w:type="dxa"/>
            <w:vAlign w:val="center"/>
          </w:tcPr>
          <w:p w14:paraId="0AC1A918"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vAlign w:val="center"/>
          </w:tcPr>
          <w:p w14:paraId="4280C234"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60A71F7A"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066F7C51"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7E00DF9A"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028F0F49"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454A0C35"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vAlign w:val="center"/>
          </w:tcPr>
          <w:p w14:paraId="44C318EF" w14:textId="77777777" w:rsidR="00687C97" w:rsidRPr="00052D0C" w:rsidRDefault="00687C97" w:rsidP="00781E9C">
            <w:pPr>
              <w:pStyle w:val="Alpha-LevelKopfzeileABs"/>
              <w:jc w:val="center"/>
              <w:rPr>
                <w:color w:val="auto"/>
                <w:sz w:val="28"/>
                <w:szCs w:val="28"/>
              </w:rPr>
            </w:pPr>
            <w:r w:rsidRPr="00052D0C">
              <w:rPr>
                <w:color w:val="auto"/>
                <w:sz w:val="28"/>
                <w:szCs w:val="28"/>
              </w:rPr>
              <w:t>W</w:t>
            </w:r>
          </w:p>
        </w:tc>
        <w:tc>
          <w:tcPr>
            <w:tcW w:w="737" w:type="dxa"/>
            <w:vAlign w:val="center"/>
          </w:tcPr>
          <w:p w14:paraId="0BA064D7"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vAlign w:val="center"/>
          </w:tcPr>
          <w:p w14:paraId="234941AE"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4C69852E" w14:textId="77777777" w:rsidR="00687C97" w:rsidRPr="00052D0C" w:rsidRDefault="00687C97" w:rsidP="00781E9C">
            <w:pPr>
              <w:pStyle w:val="Alpha-LevelKopfzeileABs"/>
              <w:jc w:val="center"/>
              <w:rPr>
                <w:color w:val="auto"/>
                <w:sz w:val="28"/>
                <w:szCs w:val="28"/>
              </w:rPr>
            </w:pPr>
            <w:r w:rsidRPr="00052D0C">
              <w:rPr>
                <w:color w:val="auto"/>
                <w:sz w:val="28"/>
                <w:szCs w:val="28"/>
              </w:rPr>
              <w:t>X</w:t>
            </w:r>
          </w:p>
        </w:tc>
        <w:tc>
          <w:tcPr>
            <w:tcW w:w="737" w:type="dxa"/>
            <w:vAlign w:val="center"/>
          </w:tcPr>
          <w:p w14:paraId="07270ECE" w14:textId="77777777" w:rsidR="00687C97" w:rsidRPr="00052D0C" w:rsidRDefault="00687C97" w:rsidP="00781E9C">
            <w:pPr>
              <w:pStyle w:val="Alpha-LevelKopfzeileABs"/>
              <w:jc w:val="center"/>
              <w:rPr>
                <w:color w:val="auto"/>
                <w:sz w:val="28"/>
                <w:szCs w:val="28"/>
              </w:rPr>
            </w:pPr>
            <w:r w:rsidRPr="00052D0C">
              <w:rPr>
                <w:color w:val="auto"/>
                <w:sz w:val="28"/>
                <w:szCs w:val="28"/>
              </w:rPr>
              <w:t>U</w:t>
            </w:r>
          </w:p>
        </w:tc>
        <w:tc>
          <w:tcPr>
            <w:tcW w:w="737" w:type="dxa"/>
            <w:vAlign w:val="center"/>
          </w:tcPr>
          <w:p w14:paraId="006FA731"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vAlign w:val="center"/>
          </w:tcPr>
          <w:p w14:paraId="566DB8AC"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r>
      <w:tr w:rsidR="00687C97" w:rsidRPr="00CC6DD4" w14:paraId="15A7E3B7" w14:textId="77777777" w:rsidTr="00781E9C">
        <w:trPr>
          <w:trHeight w:val="737"/>
          <w:jc w:val="center"/>
        </w:trPr>
        <w:tc>
          <w:tcPr>
            <w:tcW w:w="737" w:type="dxa"/>
            <w:vAlign w:val="center"/>
          </w:tcPr>
          <w:p w14:paraId="5C515D95"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388015B0"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vAlign w:val="center"/>
          </w:tcPr>
          <w:p w14:paraId="24CCE4BE"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vAlign w:val="center"/>
          </w:tcPr>
          <w:p w14:paraId="637024C3"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603F4194"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c>
          <w:tcPr>
            <w:tcW w:w="737" w:type="dxa"/>
            <w:vAlign w:val="center"/>
          </w:tcPr>
          <w:p w14:paraId="75C3A474"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6D88E03D"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370F65CB"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vAlign w:val="center"/>
          </w:tcPr>
          <w:p w14:paraId="64C0EA4C"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c>
          <w:tcPr>
            <w:tcW w:w="737" w:type="dxa"/>
            <w:vAlign w:val="center"/>
          </w:tcPr>
          <w:p w14:paraId="57E93F5F"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vAlign w:val="center"/>
          </w:tcPr>
          <w:p w14:paraId="2A311095"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3755DB47" w14:textId="77777777" w:rsidR="00687C97" w:rsidRPr="00052D0C" w:rsidRDefault="00687C97" w:rsidP="00781E9C">
            <w:pPr>
              <w:pStyle w:val="Alpha-LevelKopfzeileABs"/>
              <w:jc w:val="center"/>
              <w:rPr>
                <w:color w:val="auto"/>
                <w:sz w:val="28"/>
                <w:szCs w:val="28"/>
              </w:rPr>
            </w:pPr>
            <w:r w:rsidRPr="00052D0C">
              <w:rPr>
                <w:color w:val="auto"/>
                <w:sz w:val="28"/>
                <w:szCs w:val="28"/>
              </w:rPr>
              <w:t>X</w:t>
            </w:r>
          </w:p>
        </w:tc>
        <w:tc>
          <w:tcPr>
            <w:tcW w:w="737" w:type="dxa"/>
            <w:vAlign w:val="center"/>
          </w:tcPr>
          <w:p w14:paraId="73CA00A4" w14:textId="77777777" w:rsidR="00687C97" w:rsidRPr="00052D0C" w:rsidRDefault="00687C97" w:rsidP="00781E9C">
            <w:pPr>
              <w:pStyle w:val="Alpha-LevelKopfzeileABs"/>
              <w:jc w:val="center"/>
              <w:rPr>
                <w:color w:val="auto"/>
                <w:sz w:val="28"/>
                <w:szCs w:val="28"/>
              </w:rPr>
            </w:pPr>
            <w:r w:rsidRPr="00052D0C">
              <w:rPr>
                <w:color w:val="auto"/>
                <w:sz w:val="28"/>
                <w:szCs w:val="28"/>
              </w:rPr>
              <w:t>C</w:t>
            </w:r>
          </w:p>
        </w:tc>
        <w:tc>
          <w:tcPr>
            <w:tcW w:w="737" w:type="dxa"/>
            <w:vAlign w:val="center"/>
          </w:tcPr>
          <w:p w14:paraId="27878938"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r>
      <w:tr w:rsidR="00687C97" w:rsidRPr="00CC6DD4" w14:paraId="45549F59" w14:textId="77777777" w:rsidTr="00781E9C">
        <w:trPr>
          <w:trHeight w:val="737"/>
          <w:jc w:val="center"/>
        </w:trPr>
        <w:tc>
          <w:tcPr>
            <w:tcW w:w="737" w:type="dxa"/>
            <w:vAlign w:val="center"/>
          </w:tcPr>
          <w:p w14:paraId="64D7AA10"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40A405B3"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6F7B6E5B"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6D457A17"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1D69A6E3" w14:textId="77777777" w:rsidR="00687C97" w:rsidRPr="00052D0C" w:rsidRDefault="00687C97" w:rsidP="00781E9C">
            <w:pPr>
              <w:pStyle w:val="Alpha-LevelKopfzeileABs"/>
              <w:jc w:val="center"/>
              <w:rPr>
                <w:color w:val="auto"/>
                <w:sz w:val="28"/>
                <w:szCs w:val="28"/>
              </w:rPr>
            </w:pPr>
            <w:r w:rsidRPr="00052D0C">
              <w:rPr>
                <w:color w:val="auto"/>
                <w:sz w:val="28"/>
                <w:szCs w:val="28"/>
              </w:rPr>
              <w:t>J</w:t>
            </w:r>
          </w:p>
        </w:tc>
        <w:tc>
          <w:tcPr>
            <w:tcW w:w="737" w:type="dxa"/>
            <w:vAlign w:val="center"/>
          </w:tcPr>
          <w:p w14:paraId="793426E8"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60C58751"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shd w:val="clear" w:color="auto" w:fill="3A3A41"/>
            <w:vAlign w:val="center"/>
          </w:tcPr>
          <w:p w14:paraId="14E52424"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35A83A44" w14:textId="77777777" w:rsidR="00687C97" w:rsidRPr="00052D0C" w:rsidRDefault="00687C97" w:rsidP="00781E9C">
            <w:pPr>
              <w:pStyle w:val="Alpha-LevelKopfzeileABs"/>
              <w:jc w:val="center"/>
              <w:rPr>
                <w:color w:val="auto"/>
                <w:sz w:val="28"/>
                <w:szCs w:val="28"/>
              </w:rPr>
            </w:pPr>
            <w:r w:rsidRPr="00052D0C">
              <w:rPr>
                <w:color w:val="auto"/>
                <w:sz w:val="28"/>
                <w:szCs w:val="28"/>
              </w:rPr>
              <w:t>U</w:t>
            </w:r>
          </w:p>
        </w:tc>
        <w:tc>
          <w:tcPr>
            <w:tcW w:w="737" w:type="dxa"/>
            <w:shd w:val="clear" w:color="auto" w:fill="3A3A41"/>
            <w:vAlign w:val="center"/>
          </w:tcPr>
          <w:p w14:paraId="11D01D98"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shd w:val="clear" w:color="auto" w:fill="3A3A41"/>
            <w:vAlign w:val="center"/>
          </w:tcPr>
          <w:p w14:paraId="780C105B"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shd w:val="clear" w:color="auto" w:fill="3A3A41"/>
            <w:vAlign w:val="center"/>
          </w:tcPr>
          <w:p w14:paraId="01DC5F7C"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7E47C53A"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22663038"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r>
      <w:tr w:rsidR="00687C97" w:rsidRPr="00CC6DD4" w14:paraId="5A32071C" w14:textId="77777777" w:rsidTr="00781E9C">
        <w:trPr>
          <w:trHeight w:val="737"/>
          <w:jc w:val="center"/>
        </w:trPr>
        <w:tc>
          <w:tcPr>
            <w:tcW w:w="737" w:type="dxa"/>
            <w:vAlign w:val="center"/>
          </w:tcPr>
          <w:p w14:paraId="5A71EC5A" w14:textId="77777777" w:rsidR="00687C97" w:rsidRPr="00052D0C" w:rsidRDefault="00687C97" w:rsidP="00781E9C">
            <w:pPr>
              <w:pStyle w:val="Alpha-LevelKopfzeileABs"/>
              <w:jc w:val="center"/>
              <w:rPr>
                <w:color w:val="auto"/>
                <w:sz w:val="28"/>
                <w:szCs w:val="28"/>
              </w:rPr>
            </w:pPr>
            <w:r w:rsidRPr="00052D0C">
              <w:rPr>
                <w:color w:val="auto"/>
                <w:sz w:val="28"/>
                <w:szCs w:val="28"/>
              </w:rPr>
              <w:t>Q</w:t>
            </w:r>
          </w:p>
        </w:tc>
        <w:tc>
          <w:tcPr>
            <w:tcW w:w="737" w:type="dxa"/>
            <w:vAlign w:val="center"/>
          </w:tcPr>
          <w:p w14:paraId="5F851C6C"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10A05260"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vAlign w:val="center"/>
          </w:tcPr>
          <w:p w14:paraId="7184D901"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1085FB0B"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7EFC9C40"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3C03397D"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62C13C29"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vAlign w:val="center"/>
          </w:tcPr>
          <w:p w14:paraId="2A2DE33D"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vAlign w:val="center"/>
          </w:tcPr>
          <w:p w14:paraId="3D7355AE"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vAlign w:val="center"/>
          </w:tcPr>
          <w:p w14:paraId="0CAAC8BC"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0EE38394"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vAlign w:val="center"/>
          </w:tcPr>
          <w:p w14:paraId="493B8FD8"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0D0A2B76"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r>
      <w:tr w:rsidR="00687C97" w:rsidRPr="00CC6DD4" w14:paraId="3534087D" w14:textId="77777777" w:rsidTr="00781E9C">
        <w:trPr>
          <w:trHeight w:val="737"/>
          <w:jc w:val="center"/>
        </w:trPr>
        <w:tc>
          <w:tcPr>
            <w:tcW w:w="737" w:type="dxa"/>
            <w:vAlign w:val="center"/>
          </w:tcPr>
          <w:p w14:paraId="4C47B4AF"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shd w:val="clear" w:color="auto" w:fill="auto"/>
            <w:vAlign w:val="center"/>
          </w:tcPr>
          <w:p w14:paraId="75EB6C8C"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auto"/>
            <w:vAlign w:val="center"/>
          </w:tcPr>
          <w:p w14:paraId="63B021EE"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shd w:val="clear" w:color="auto" w:fill="3A3A41"/>
            <w:vAlign w:val="center"/>
          </w:tcPr>
          <w:p w14:paraId="77129707"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shd w:val="clear" w:color="auto" w:fill="3A3A41"/>
            <w:vAlign w:val="center"/>
          </w:tcPr>
          <w:p w14:paraId="1F38D324"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shd w:val="clear" w:color="auto" w:fill="3A3A41"/>
            <w:vAlign w:val="center"/>
          </w:tcPr>
          <w:p w14:paraId="6208DF9F"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0977C4E9"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52C9D292"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23A00029"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4C32E58F"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shd w:val="clear" w:color="auto" w:fill="3A3A41"/>
            <w:vAlign w:val="center"/>
          </w:tcPr>
          <w:p w14:paraId="579D6F6C"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4DC85F38"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1AF9D125"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7CD93E32" w14:textId="77777777" w:rsidR="00687C97" w:rsidRPr="00052D0C" w:rsidRDefault="00687C97" w:rsidP="00781E9C">
            <w:pPr>
              <w:pStyle w:val="Alpha-LevelKopfzeileABs"/>
              <w:jc w:val="center"/>
              <w:rPr>
                <w:color w:val="auto"/>
                <w:sz w:val="28"/>
                <w:szCs w:val="28"/>
              </w:rPr>
            </w:pPr>
            <w:r w:rsidRPr="00052D0C">
              <w:rPr>
                <w:color w:val="auto"/>
                <w:sz w:val="28"/>
                <w:szCs w:val="28"/>
              </w:rPr>
              <w:t>J</w:t>
            </w:r>
          </w:p>
        </w:tc>
      </w:tr>
      <w:tr w:rsidR="00687C97" w:rsidRPr="00CC6DD4" w14:paraId="3C077D6E" w14:textId="77777777" w:rsidTr="00781E9C">
        <w:trPr>
          <w:trHeight w:val="737"/>
          <w:jc w:val="center"/>
        </w:trPr>
        <w:tc>
          <w:tcPr>
            <w:tcW w:w="737" w:type="dxa"/>
            <w:vAlign w:val="center"/>
          </w:tcPr>
          <w:p w14:paraId="283674DC"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4C2DE068"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1706D05F"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7B749723" w14:textId="77777777" w:rsidR="00687C97" w:rsidRPr="00052D0C" w:rsidRDefault="00687C97" w:rsidP="00781E9C">
            <w:pPr>
              <w:pStyle w:val="Alpha-LevelKopfzeileABs"/>
              <w:jc w:val="center"/>
              <w:rPr>
                <w:color w:val="auto"/>
                <w:sz w:val="28"/>
                <w:szCs w:val="28"/>
              </w:rPr>
            </w:pPr>
            <w:r w:rsidRPr="00052D0C">
              <w:rPr>
                <w:color w:val="auto"/>
                <w:sz w:val="28"/>
                <w:szCs w:val="28"/>
              </w:rPr>
              <w:t>W</w:t>
            </w:r>
          </w:p>
        </w:tc>
        <w:tc>
          <w:tcPr>
            <w:tcW w:w="737" w:type="dxa"/>
            <w:vAlign w:val="center"/>
          </w:tcPr>
          <w:p w14:paraId="42D7169F"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508BA3CF"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shd w:val="clear" w:color="auto" w:fill="3A3A41"/>
            <w:vAlign w:val="center"/>
          </w:tcPr>
          <w:p w14:paraId="18181212"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6E79F628"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shd w:val="clear" w:color="auto" w:fill="3A3A41"/>
            <w:vAlign w:val="center"/>
          </w:tcPr>
          <w:p w14:paraId="57E55085"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134EDF0D"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shd w:val="clear" w:color="auto" w:fill="3A3A41"/>
            <w:vAlign w:val="center"/>
          </w:tcPr>
          <w:p w14:paraId="53CFBC4E"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6377DA38"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c>
          <w:tcPr>
            <w:tcW w:w="737" w:type="dxa"/>
            <w:shd w:val="clear" w:color="auto" w:fill="3A3A41"/>
            <w:vAlign w:val="center"/>
          </w:tcPr>
          <w:p w14:paraId="07FB870A"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5778454D"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r>
      <w:tr w:rsidR="00687C97" w:rsidRPr="00CC6DD4" w14:paraId="5F6DA697" w14:textId="77777777" w:rsidTr="00781E9C">
        <w:trPr>
          <w:trHeight w:val="737"/>
          <w:jc w:val="center"/>
        </w:trPr>
        <w:tc>
          <w:tcPr>
            <w:tcW w:w="737" w:type="dxa"/>
            <w:vAlign w:val="center"/>
          </w:tcPr>
          <w:p w14:paraId="0663B25E"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vAlign w:val="center"/>
          </w:tcPr>
          <w:p w14:paraId="39BE659D"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584D0AFB" w14:textId="77777777" w:rsidR="00687C97" w:rsidRPr="00052D0C" w:rsidRDefault="00687C97" w:rsidP="00781E9C">
            <w:pPr>
              <w:pStyle w:val="Alpha-LevelKopfzeileABs"/>
              <w:jc w:val="center"/>
              <w:rPr>
                <w:color w:val="auto"/>
                <w:sz w:val="28"/>
                <w:szCs w:val="28"/>
              </w:rPr>
            </w:pPr>
            <w:r w:rsidRPr="00052D0C">
              <w:rPr>
                <w:color w:val="auto"/>
                <w:sz w:val="28"/>
                <w:szCs w:val="28"/>
              </w:rPr>
              <w:t>J</w:t>
            </w:r>
          </w:p>
        </w:tc>
        <w:tc>
          <w:tcPr>
            <w:tcW w:w="737" w:type="dxa"/>
            <w:vAlign w:val="center"/>
          </w:tcPr>
          <w:p w14:paraId="1EAB1BF2"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255BE7CF"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51D8C252"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03A3A0A1"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3755F5FD"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77CAB8E8" w14:textId="77777777" w:rsidR="00687C97" w:rsidRPr="00052D0C" w:rsidRDefault="00687C97" w:rsidP="00781E9C">
            <w:pPr>
              <w:pStyle w:val="Alpha-LevelKopfzeileABs"/>
              <w:jc w:val="center"/>
              <w:rPr>
                <w:color w:val="auto"/>
                <w:sz w:val="28"/>
                <w:szCs w:val="28"/>
              </w:rPr>
            </w:pPr>
            <w:r w:rsidRPr="00052D0C">
              <w:rPr>
                <w:color w:val="auto"/>
                <w:sz w:val="28"/>
                <w:szCs w:val="28"/>
              </w:rPr>
              <w:t>Q</w:t>
            </w:r>
          </w:p>
        </w:tc>
        <w:tc>
          <w:tcPr>
            <w:tcW w:w="737" w:type="dxa"/>
            <w:vAlign w:val="center"/>
          </w:tcPr>
          <w:p w14:paraId="37249FDB"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13156CE7" w14:textId="77777777" w:rsidR="00687C97" w:rsidRPr="00052D0C" w:rsidRDefault="00687C97" w:rsidP="00781E9C">
            <w:pPr>
              <w:pStyle w:val="Alpha-LevelKopfzeileABs"/>
              <w:jc w:val="center"/>
              <w:rPr>
                <w:color w:val="auto"/>
                <w:sz w:val="28"/>
                <w:szCs w:val="28"/>
              </w:rPr>
            </w:pPr>
            <w:r w:rsidRPr="00052D0C">
              <w:rPr>
                <w:color w:val="auto"/>
                <w:sz w:val="28"/>
                <w:szCs w:val="28"/>
              </w:rPr>
              <w:t>U</w:t>
            </w:r>
          </w:p>
        </w:tc>
        <w:tc>
          <w:tcPr>
            <w:tcW w:w="737" w:type="dxa"/>
            <w:vAlign w:val="center"/>
          </w:tcPr>
          <w:p w14:paraId="37FF9350"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62C34325"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77F3CF89"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r>
    </w:tbl>
    <w:p w14:paraId="0C9CD762" w14:textId="77777777" w:rsidR="00687C97" w:rsidRPr="00726813" w:rsidRDefault="00687C97" w:rsidP="00687C97">
      <w:pPr>
        <w:spacing w:after="160"/>
        <w:ind w:left="720" w:right="0"/>
        <w:contextualSpacing/>
        <w:rPr>
          <w:rFonts w:eastAsia="Calibri"/>
          <w:sz w:val="28"/>
          <w:szCs w:val="32"/>
          <w:lang w:eastAsia="en-US"/>
        </w:rPr>
      </w:pPr>
    </w:p>
    <w:p w14:paraId="77FF8CFC"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Teilkasko</w:t>
      </w:r>
      <w:r w:rsidRPr="00CC6DD4">
        <w:rPr>
          <w:rFonts w:eastAsia="Calibri"/>
          <w:sz w:val="28"/>
          <w:szCs w:val="32"/>
          <w:lang w:eastAsia="en-US"/>
        </w:rPr>
        <w:t>versicherung</w:t>
      </w:r>
    </w:p>
    <w:p w14:paraId="21D09D34"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Haftpflicht</w:t>
      </w:r>
      <w:r w:rsidRPr="00CC6DD4">
        <w:rPr>
          <w:rFonts w:eastAsia="Calibri"/>
          <w:sz w:val="28"/>
          <w:szCs w:val="32"/>
          <w:lang w:eastAsia="en-US"/>
        </w:rPr>
        <w:t>versicherung</w:t>
      </w:r>
    </w:p>
    <w:p w14:paraId="5B2B9EE4"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Hausrat</w:t>
      </w:r>
      <w:r w:rsidRPr="00CC6DD4">
        <w:rPr>
          <w:rFonts w:eastAsia="Calibri"/>
          <w:sz w:val="28"/>
          <w:szCs w:val="32"/>
          <w:lang w:eastAsia="en-US"/>
        </w:rPr>
        <w:t>versicherung</w:t>
      </w:r>
    </w:p>
    <w:p w14:paraId="337B8A37"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Vollkasko</w:t>
      </w:r>
      <w:r w:rsidRPr="00CC6DD4">
        <w:rPr>
          <w:rFonts w:eastAsia="Calibri"/>
          <w:sz w:val="28"/>
          <w:szCs w:val="32"/>
          <w:lang w:eastAsia="en-US"/>
        </w:rPr>
        <w:t>versicherung</w:t>
      </w:r>
    </w:p>
    <w:p w14:paraId="25721D59" w14:textId="77777777" w:rsidR="00687C97"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Kranken</w:t>
      </w:r>
      <w:r w:rsidRPr="00CC6DD4">
        <w:rPr>
          <w:rFonts w:eastAsia="Calibri"/>
          <w:sz w:val="28"/>
          <w:szCs w:val="32"/>
          <w:lang w:eastAsia="en-US"/>
        </w:rPr>
        <w:t>versicherung</w:t>
      </w:r>
    </w:p>
    <w:p w14:paraId="25DCB01B" w14:textId="77777777" w:rsidR="00687C97" w:rsidRDefault="00687C97" w:rsidP="00520AFB">
      <w:pPr>
        <w:spacing w:after="128"/>
        <w:rPr>
          <w:sz w:val="28"/>
          <w:szCs w:val="28"/>
        </w:rPr>
        <w:sectPr w:rsidR="00687C97" w:rsidSect="00434A63">
          <w:headerReference w:type="first" r:id="rId226"/>
          <w:pgSz w:w="11900" w:h="16840"/>
          <w:pgMar w:top="2835" w:right="851" w:bottom="1134" w:left="851" w:header="709" w:footer="454" w:gutter="0"/>
          <w:cols w:space="708"/>
          <w:titlePg/>
          <w:docGrid w:linePitch="360"/>
        </w:sectPr>
      </w:pPr>
    </w:p>
    <w:p w14:paraId="1E5CCE4F" w14:textId="77777777" w:rsidR="00730BFF" w:rsidRDefault="00730BFF" w:rsidP="00730BFF">
      <w:pPr>
        <w:rPr>
          <w:noProof/>
          <w:sz w:val="28"/>
          <w:szCs w:val="28"/>
        </w:rPr>
      </w:pPr>
      <w:r>
        <w:rPr>
          <w:noProof/>
          <w:sz w:val="28"/>
          <w:szCs w:val="28"/>
        </w:rPr>
        <w:lastRenderedPageBreak/>
        <w:drawing>
          <wp:anchor distT="0" distB="0" distL="114300" distR="114300" simplePos="0" relativeHeight="251261952" behindDoc="0" locked="0" layoutInCell="1" allowOverlap="1" wp14:anchorId="39B04808" wp14:editId="3AC83798">
            <wp:simplePos x="0" y="0"/>
            <wp:positionH relativeFrom="margin">
              <wp:posOffset>-180340</wp:posOffset>
            </wp:positionH>
            <wp:positionV relativeFrom="paragraph">
              <wp:posOffset>-90170</wp:posOffset>
            </wp:positionV>
            <wp:extent cx="367200" cy="367200"/>
            <wp:effectExtent l="0" t="0" r="0" b="0"/>
            <wp:wrapNone/>
            <wp:docPr id="876" name="Grafik 87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A177F4">
        <w:rPr>
          <w:rFonts w:eastAsia="Times New Roman"/>
          <w:sz w:val="28"/>
          <w:szCs w:val="28"/>
        </w:rPr>
        <w:t>Setzen Sie die fehlenden Wörter ein!</w:t>
      </w:r>
      <w:r w:rsidRPr="008D27D0">
        <w:rPr>
          <w:noProof/>
          <w:sz w:val="28"/>
          <w:szCs w:val="28"/>
        </w:rPr>
        <w:t xml:space="preserve"> </w:t>
      </w:r>
    </w:p>
    <w:p w14:paraId="69635FA6" w14:textId="77777777" w:rsidR="00730BFF" w:rsidRPr="00A177F4" w:rsidRDefault="00730BFF" w:rsidP="00730BFF">
      <w:pPr>
        <w:rPr>
          <w:rFonts w:eastAsia="Times New Roman"/>
          <w:sz w:val="28"/>
          <w:szCs w:val="28"/>
        </w:rPr>
      </w:pPr>
    </w:p>
    <w:p w14:paraId="245950ED" w14:textId="77777777" w:rsidR="00730BFF" w:rsidRPr="003059F4" w:rsidRDefault="00730BFF" w:rsidP="00662B0C">
      <w:pPr>
        <w:spacing w:after="240"/>
        <w:jc w:val="left"/>
        <w:rPr>
          <w:rFonts w:eastAsia="Times New Roman"/>
          <w:sz w:val="28"/>
          <w:szCs w:val="28"/>
        </w:rPr>
      </w:pPr>
      <w:r w:rsidRPr="00A177F4">
        <w:rPr>
          <w:rFonts w:eastAsia="Times New Roman"/>
          <w:sz w:val="28"/>
          <w:szCs w:val="28"/>
        </w:rPr>
        <w:fldChar w:fldCharType="begin"/>
      </w:r>
      <w:r w:rsidRPr="00A177F4">
        <w:rPr>
          <w:rFonts w:eastAsia="Times New Roman"/>
          <w:sz w:val="28"/>
          <w:szCs w:val="28"/>
        </w:rPr>
        <w:instrText xml:space="preserve"> INCLUDEPICTURE "C:\\var\\folders\\2n\\5k641y793ljbhmk_rtb7p55m0000gp\\T\\com.microsoft.Word\\WebArchiveCopyPasteTempFiles\\sick-card-491715__340.jpg" \* MERGEFORMAT </w:instrText>
      </w:r>
      <w:r w:rsidRPr="00A177F4">
        <w:rPr>
          <w:rFonts w:eastAsia="Times New Roman"/>
          <w:sz w:val="28"/>
          <w:szCs w:val="28"/>
        </w:rPr>
        <w:fldChar w:fldCharType="end"/>
      </w:r>
      <w:r w:rsidRPr="00A177F4">
        <w:rPr>
          <w:rFonts w:eastAsia="Times New Roman"/>
          <w:sz w:val="28"/>
          <w:szCs w:val="28"/>
        </w:rPr>
        <w:t>In Deutschland braucht jeder eine</w:t>
      </w:r>
      <w:r w:rsidRPr="00C3673C">
        <w:rPr>
          <w:rFonts w:eastAsia="Times New Roman"/>
          <w:sz w:val="28"/>
          <w:szCs w:val="28"/>
        </w:rPr>
        <w:t xml:space="preserve"> </w:t>
      </w:r>
      <w:r w:rsidRPr="003059F4">
        <w:rPr>
          <w:rFonts w:eastAsia="Times New Roman"/>
          <w:sz w:val="28"/>
          <w:szCs w:val="28"/>
        </w:rPr>
        <w:t>____________________________________</w:t>
      </w:r>
      <w:r>
        <w:rPr>
          <w:rFonts w:eastAsia="Times New Roman"/>
          <w:sz w:val="28"/>
          <w:szCs w:val="28"/>
        </w:rPr>
        <w:t>__</w:t>
      </w:r>
      <w:r w:rsidRPr="003059F4">
        <w:rPr>
          <w:rFonts w:eastAsia="Times New Roman"/>
          <w:sz w:val="28"/>
          <w:szCs w:val="28"/>
        </w:rPr>
        <w:t>.</w:t>
      </w:r>
    </w:p>
    <w:p w14:paraId="118263F9" w14:textId="77777777" w:rsidR="00730BFF" w:rsidRPr="003059F4" w:rsidRDefault="00730BFF" w:rsidP="00730BFF">
      <w:pPr>
        <w:spacing w:after="240"/>
        <w:rPr>
          <w:rFonts w:eastAsia="Times New Roman"/>
          <w:sz w:val="28"/>
          <w:szCs w:val="28"/>
        </w:rPr>
      </w:pPr>
      <w:r w:rsidRPr="003059F4">
        <w:rPr>
          <w:rFonts w:eastAsia="Times New Roman"/>
          <w:sz w:val="28"/>
          <w:szCs w:val="28"/>
        </w:rPr>
        <w:t>Sehr wichtig ist auch eine __________</w:t>
      </w:r>
      <w:r>
        <w:rPr>
          <w:rFonts w:eastAsia="Times New Roman"/>
          <w:sz w:val="28"/>
          <w:szCs w:val="28"/>
        </w:rPr>
        <w:t>____</w:t>
      </w:r>
      <w:r w:rsidRPr="003059F4">
        <w:rPr>
          <w:rFonts w:eastAsia="Times New Roman"/>
          <w:sz w:val="28"/>
          <w:szCs w:val="28"/>
        </w:rPr>
        <w:t xml:space="preserve"> Haftpflichtversicherung. </w:t>
      </w:r>
    </w:p>
    <w:p w14:paraId="5242130F" w14:textId="77777777" w:rsidR="00730BFF" w:rsidRPr="003059F4" w:rsidRDefault="00730BFF" w:rsidP="00730BFF">
      <w:pPr>
        <w:spacing w:after="240"/>
        <w:rPr>
          <w:rFonts w:eastAsia="Times New Roman"/>
          <w:sz w:val="28"/>
          <w:szCs w:val="28"/>
        </w:rPr>
      </w:pPr>
      <w:r w:rsidRPr="003059F4">
        <w:rPr>
          <w:rFonts w:eastAsia="Times New Roman"/>
          <w:sz w:val="28"/>
          <w:szCs w:val="28"/>
        </w:rPr>
        <w:t>Diese greift zum Beispiel, wenn man ________________</w:t>
      </w:r>
      <w:r>
        <w:rPr>
          <w:rFonts w:eastAsia="Times New Roman"/>
          <w:sz w:val="28"/>
          <w:szCs w:val="28"/>
        </w:rPr>
        <w:t>__________</w:t>
      </w:r>
      <w:r w:rsidRPr="003059F4">
        <w:rPr>
          <w:rFonts w:eastAsia="Times New Roman"/>
          <w:sz w:val="28"/>
          <w:szCs w:val="28"/>
        </w:rPr>
        <w:t xml:space="preserve"> mit dem Einkaufswagen das Auto einer anderen Person beschädigt.</w:t>
      </w:r>
    </w:p>
    <w:p w14:paraId="4BE20ADA" w14:textId="77777777" w:rsidR="00730BFF" w:rsidRDefault="00730BFF" w:rsidP="00730BFF">
      <w:pPr>
        <w:spacing w:after="240"/>
        <w:rPr>
          <w:rFonts w:eastAsia="Times New Roman"/>
          <w:sz w:val="28"/>
          <w:szCs w:val="28"/>
        </w:rPr>
      </w:pPr>
      <w:r w:rsidRPr="003059F4">
        <w:rPr>
          <w:rFonts w:eastAsia="Times New Roman"/>
          <w:sz w:val="28"/>
          <w:szCs w:val="28"/>
        </w:rPr>
        <w:t xml:space="preserve">Außerdem braucht jeder, der ein </w:t>
      </w:r>
      <w:r w:rsidRPr="002C24F9">
        <w:rPr>
          <w:rFonts w:eastAsia="Times New Roman"/>
          <w:sz w:val="28"/>
          <w:szCs w:val="28"/>
        </w:rPr>
        <w:t>Fahrzeug</w:t>
      </w:r>
      <w:r w:rsidRPr="00930C50">
        <w:rPr>
          <w:rFonts w:eastAsia="Times New Roman"/>
          <w:color w:val="FF0000"/>
          <w:sz w:val="28"/>
          <w:szCs w:val="28"/>
        </w:rPr>
        <w:t xml:space="preserve"> </w:t>
      </w:r>
      <w:r w:rsidRPr="003059F4">
        <w:rPr>
          <w:rFonts w:eastAsia="Times New Roman"/>
          <w:sz w:val="28"/>
          <w:szCs w:val="28"/>
        </w:rPr>
        <w:t xml:space="preserve">hat, auch eine </w:t>
      </w:r>
      <w:r>
        <w:rPr>
          <w:rFonts w:eastAsia="Times New Roman"/>
          <w:sz w:val="28"/>
          <w:szCs w:val="28"/>
        </w:rPr>
        <w:t>Kfz-______________________________________________.</w:t>
      </w:r>
    </w:p>
    <w:p w14:paraId="39C73652" w14:textId="77777777" w:rsidR="00730BFF" w:rsidRDefault="00730BFF" w:rsidP="00730BFF">
      <w:pPr>
        <w:spacing w:after="240"/>
        <w:rPr>
          <w:rFonts w:eastAsia="Times New Roman"/>
          <w:sz w:val="28"/>
          <w:szCs w:val="28"/>
        </w:rPr>
      </w:pPr>
      <w:r w:rsidRPr="003059F4">
        <w:rPr>
          <w:rFonts w:eastAsia="Times New Roman"/>
          <w:sz w:val="28"/>
          <w:szCs w:val="28"/>
        </w:rPr>
        <w:t>Diese Versicherung ist verpflichtend.</w:t>
      </w:r>
    </w:p>
    <w:p w14:paraId="2A7BBB8F" w14:textId="77777777" w:rsidR="00730BFF" w:rsidRDefault="00730BFF" w:rsidP="00730BFF">
      <w:pPr>
        <w:rPr>
          <w:rFonts w:eastAsia="Times New Roman"/>
          <w:sz w:val="28"/>
          <w:szCs w:val="28"/>
        </w:rPr>
      </w:pPr>
      <w:r w:rsidRPr="003059F4">
        <w:rPr>
          <w:rFonts w:eastAsia="Times New Roman"/>
          <w:sz w:val="28"/>
          <w:szCs w:val="28"/>
        </w:rPr>
        <w:t xml:space="preserve">Eine zusätzliche Teil- oder </w:t>
      </w:r>
      <w:r>
        <w:rPr>
          <w:rFonts w:eastAsia="Times New Roman"/>
          <w:sz w:val="28"/>
          <w:szCs w:val="28"/>
        </w:rPr>
        <w:t>Voll__________________________________ kann bei einem wertvollen Fahrzeug sinnvoll sein.</w:t>
      </w:r>
    </w:p>
    <w:p w14:paraId="67D739A2" w14:textId="77777777" w:rsidR="00730BFF" w:rsidRDefault="00730BFF" w:rsidP="00730BFF">
      <w:pPr>
        <w:rPr>
          <w:rFonts w:eastAsia="Times New Roman"/>
          <w:sz w:val="28"/>
          <w:szCs w:val="28"/>
        </w:rPr>
      </w:pPr>
    </w:p>
    <w:p w14:paraId="46CAF024" w14:textId="77777777" w:rsidR="00730BFF" w:rsidRDefault="00730BFF" w:rsidP="00730BFF">
      <w:pPr>
        <w:spacing w:after="240"/>
        <w:rPr>
          <w:rFonts w:eastAsia="Times New Roman"/>
          <w:sz w:val="28"/>
          <w:szCs w:val="28"/>
        </w:rPr>
      </w:pPr>
      <w:r w:rsidRPr="00A177F4">
        <w:rPr>
          <w:rFonts w:eastAsia="Times New Roman"/>
          <w:sz w:val="28"/>
          <w:szCs w:val="28"/>
        </w:rPr>
        <w:fldChar w:fldCharType="begin"/>
      </w:r>
      <w:r w:rsidRPr="00A177F4">
        <w:rPr>
          <w:rFonts w:eastAsia="Times New Roman"/>
          <w:sz w:val="28"/>
          <w:szCs w:val="28"/>
        </w:rPr>
        <w:instrText xml:space="preserve"> INCLUDEPICTURE "C:\\var\\folders\\2n\\5k641y793ljbhmk_rtb7p55m0000gp\\T\\com.microsoft.Word\\WebArchiveCopyPasteTempFiles\\burglary-2022162__340.png" \* MERGEFORMAT </w:instrText>
      </w:r>
      <w:r w:rsidRPr="00A177F4">
        <w:rPr>
          <w:rFonts w:eastAsia="Times New Roman"/>
          <w:sz w:val="28"/>
          <w:szCs w:val="28"/>
        </w:rPr>
        <w:fldChar w:fldCharType="end"/>
      </w:r>
      <w:r w:rsidRPr="00A177F4">
        <w:rPr>
          <w:rFonts w:eastAsia="Times New Roman"/>
          <w:sz w:val="28"/>
          <w:szCs w:val="28"/>
        </w:rPr>
        <w:t>Eine Ha</w:t>
      </w:r>
      <w:r>
        <w:rPr>
          <w:rFonts w:eastAsia="Times New Roman"/>
          <w:sz w:val="28"/>
          <w:szCs w:val="28"/>
        </w:rPr>
        <w:t>usratversicherung ist sinnvoll.</w:t>
      </w:r>
    </w:p>
    <w:p w14:paraId="726B6B51" w14:textId="77777777" w:rsidR="00730BFF" w:rsidRPr="002A0040" w:rsidRDefault="00730BFF" w:rsidP="00730BFF">
      <w:pPr>
        <w:rPr>
          <w:rFonts w:eastAsia="Times New Roman"/>
          <w:sz w:val="28"/>
          <w:szCs w:val="28"/>
        </w:rPr>
      </w:pPr>
      <w:r w:rsidRPr="00A177F4">
        <w:rPr>
          <w:rFonts w:eastAsia="Times New Roman"/>
          <w:sz w:val="28"/>
          <w:szCs w:val="28"/>
        </w:rPr>
        <w:t xml:space="preserve">Sie schützt </w:t>
      </w:r>
      <w:r>
        <w:rPr>
          <w:rFonts w:eastAsia="Times New Roman"/>
          <w:sz w:val="28"/>
          <w:szCs w:val="28"/>
        </w:rPr>
        <w:t>Möbel, Schmuck und Kleidung bei ________________,</w:t>
      </w:r>
      <w:r w:rsidRPr="002A0040">
        <w:rPr>
          <w:rFonts w:eastAsia="Times New Roman"/>
          <w:sz w:val="28"/>
          <w:szCs w:val="28"/>
        </w:rPr>
        <w:t xml:space="preserve"> bei </w:t>
      </w:r>
      <w:r w:rsidRPr="002A0040">
        <w:rPr>
          <w:rFonts w:eastAsia="Times New Roman"/>
          <w:sz w:val="28"/>
          <w:szCs w:val="28"/>
        </w:rPr>
        <w:fldChar w:fldCharType="begin"/>
      </w:r>
      <w:r w:rsidRPr="002A0040">
        <w:rPr>
          <w:rFonts w:eastAsia="Times New Roman"/>
          <w:sz w:val="28"/>
          <w:szCs w:val="28"/>
        </w:rPr>
        <w:instrText xml:space="preserve"> INCLUDEPICTURE "C:\\var\\folders\\2n\\5k641y793ljbhmk_rtb7p55m0000gp\\T\\com.microsoft.Word\\WebArchiveCopyPasteTempFiles\\weather-1568687__340.jpg" \* MERGEFORMAT </w:instrText>
      </w:r>
      <w:r w:rsidRPr="002A0040">
        <w:rPr>
          <w:rFonts w:eastAsia="Times New Roman"/>
          <w:sz w:val="28"/>
          <w:szCs w:val="28"/>
        </w:rPr>
        <w:fldChar w:fldCharType="end"/>
      </w:r>
      <w:r w:rsidRPr="002A0040">
        <w:rPr>
          <w:rFonts w:eastAsia="Times New Roman"/>
          <w:sz w:val="28"/>
          <w:szCs w:val="28"/>
        </w:rPr>
        <w:t xml:space="preserve">________________, Brand und </w:t>
      </w:r>
      <w:r>
        <w:rPr>
          <w:rFonts w:eastAsia="Times New Roman"/>
          <w:sz w:val="28"/>
          <w:szCs w:val="28"/>
        </w:rPr>
        <w:t>Leitungsw</w:t>
      </w:r>
      <w:r w:rsidRPr="002A0040">
        <w:rPr>
          <w:rFonts w:eastAsia="Times New Roman"/>
          <w:sz w:val="28"/>
          <w:szCs w:val="28"/>
        </w:rPr>
        <w:t>asserschäden.</w:t>
      </w:r>
    </w:p>
    <w:p w14:paraId="1E010541" w14:textId="77777777" w:rsidR="00730BFF" w:rsidRDefault="00730BFF" w:rsidP="00730BFF">
      <w:pPr>
        <w:rPr>
          <w:rFonts w:eastAsia="Times New Roman"/>
          <w:sz w:val="28"/>
          <w:szCs w:val="28"/>
        </w:rPr>
      </w:pPr>
    </w:p>
    <w:p w14:paraId="283347C9" w14:textId="77777777" w:rsidR="00730BFF" w:rsidRDefault="00730BFF" w:rsidP="00730BFF">
      <w:pPr>
        <w:rPr>
          <w:rFonts w:eastAsia="Times New Roman"/>
          <w:sz w:val="28"/>
          <w:szCs w:val="28"/>
        </w:rPr>
      </w:pPr>
      <w:r w:rsidRPr="00A177F4">
        <w:rPr>
          <w:rFonts w:eastAsia="Times New Roman"/>
          <w:sz w:val="28"/>
          <w:szCs w:val="28"/>
        </w:rPr>
        <w:fldChar w:fldCharType="begin"/>
      </w:r>
      <w:r w:rsidRPr="00A177F4">
        <w:rPr>
          <w:rFonts w:eastAsia="Times New Roman"/>
          <w:sz w:val="28"/>
          <w:szCs w:val="28"/>
        </w:rPr>
        <w:instrText xml:space="preserve"> INCLUDEPICTURE "C:\\var\\folders\\2n\\5k641y793ljbhmk_rtb7p55m0000gp\\T\\com.microsoft.Word\\WebArchiveCopyPasteTempFiles\\doctor-4068134__340.jpg" \* MERGEFORMAT </w:instrText>
      </w:r>
      <w:r w:rsidRPr="00A177F4">
        <w:rPr>
          <w:rFonts w:eastAsia="Times New Roman"/>
          <w:sz w:val="28"/>
          <w:szCs w:val="28"/>
        </w:rPr>
        <w:fldChar w:fldCharType="end"/>
      </w:r>
      <w:r w:rsidRPr="00A177F4">
        <w:rPr>
          <w:rFonts w:eastAsia="Times New Roman"/>
          <w:sz w:val="28"/>
          <w:szCs w:val="28"/>
        </w:rPr>
        <w:t>Auf eine Versicherung für ______________________, Brillen oder Handys kann verzichtet werden.</w:t>
      </w:r>
    </w:p>
    <w:p w14:paraId="5255B433" w14:textId="77777777" w:rsidR="00730BFF" w:rsidRDefault="00730BFF" w:rsidP="00730BFF">
      <w:pPr>
        <w:spacing w:after="160"/>
        <w:ind w:left="720" w:right="0"/>
        <w:contextualSpacing/>
        <w:rPr>
          <w:rFonts w:eastAsia="Calibri"/>
          <w:sz w:val="28"/>
          <w:szCs w:val="32"/>
          <w:lang w:eastAsia="en-US"/>
        </w:rPr>
      </w:pPr>
    </w:p>
    <w:p w14:paraId="3CEEDBA0" w14:textId="77777777" w:rsidR="00730BFF" w:rsidRPr="00A177F4" w:rsidRDefault="00730BFF" w:rsidP="00730BFF">
      <w:pPr>
        <w:rPr>
          <w:rFonts w:eastAsia="Times New Roman"/>
        </w:rPr>
      </w:pPr>
      <w:r w:rsidRPr="00A177F4">
        <w:rPr>
          <w:rFonts w:eastAsia="Times New Roman"/>
          <w:noProof/>
        </w:rPr>
        <mc:AlternateContent>
          <mc:Choice Requires="wps">
            <w:drawing>
              <wp:anchor distT="0" distB="0" distL="114300" distR="114300" simplePos="0" relativeHeight="251255808" behindDoc="0" locked="0" layoutInCell="1" allowOverlap="1" wp14:anchorId="2E099025" wp14:editId="3FEBB1AF">
                <wp:simplePos x="0" y="0"/>
                <wp:positionH relativeFrom="column">
                  <wp:posOffset>423545</wp:posOffset>
                </wp:positionH>
                <wp:positionV relativeFrom="paragraph">
                  <wp:posOffset>5715</wp:posOffset>
                </wp:positionV>
                <wp:extent cx="899795" cy="359410"/>
                <wp:effectExtent l="19050" t="19050" r="33655" b="40640"/>
                <wp:wrapNone/>
                <wp:docPr id="676" name="Textfeld 676"/>
                <wp:cNvGraphicFramePr/>
                <a:graphic xmlns:a="http://schemas.openxmlformats.org/drawingml/2006/main">
                  <a:graphicData uri="http://schemas.microsoft.com/office/word/2010/wordprocessingShape">
                    <wps:wsp>
                      <wps:cNvSpPr txBox="1"/>
                      <wps:spPr>
                        <a:xfrm>
                          <a:off x="0" y="0"/>
                          <a:ext cx="899795" cy="359410"/>
                        </a:xfrm>
                        <a:custGeom>
                          <a:avLst/>
                          <a:gdLst>
                            <a:gd name="connsiteX0" fmla="*/ 0 w 899795"/>
                            <a:gd name="connsiteY0" fmla="*/ 0 h 359410"/>
                            <a:gd name="connsiteX1" fmla="*/ 449898 w 899795"/>
                            <a:gd name="connsiteY1" fmla="*/ 0 h 359410"/>
                            <a:gd name="connsiteX2" fmla="*/ 899795 w 899795"/>
                            <a:gd name="connsiteY2" fmla="*/ 0 h 359410"/>
                            <a:gd name="connsiteX3" fmla="*/ 899795 w 899795"/>
                            <a:gd name="connsiteY3" fmla="*/ 359410 h 359410"/>
                            <a:gd name="connsiteX4" fmla="*/ 440900 w 899795"/>
                            <a:gd name="connsiteY4" fmla="*/ 359410 h 359410"/>
                            <a:gd name="connsiteX5" fmla="*/ 0 w 899795"/>
                            <a:gd name="connsiteY5" fmla="*/ 359410 h 359410"/>
                            <a:gd name="connsiteX6" fmla="*/ 0 w 899795"/>
                            <a:gd name="connsiteY6" fmla="*/ 0 h 359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99795" h="359410" fill="none" extrusionOk="0">
                              <a:moveTo>
                                <a:pt x="0" y="0"/>
                              </a:moveTo>
                              <a:cubicBezTo>
                                <a:pt x="164476" y="668"/>
                                <a:pt x="270964" y="14368"/>
                                <a:pt x="449898" y="0"/>
                              </a:cubicBezTo>
                              <a:cubicBezTo>
                                <a:pt x="628832" y="-14368"/>
                                <a:pt x="679197" y="1652"/>
                                <a:pt x="899795" y="0"/>
                              </a:cubicBezTo>
                              <a:cubicBezTo>
                                <a:pt x="897036" y="123220"/>
                                <a:pt x="905527" y="209999"/>
                                <a:pt x="899795" y="359410"/>
                              </a:cubicBezTo>
                              <a:cubicBezTo>
                                <a:pt x="776271" y="347208"/>
                                <a:pt x="658804" y="380395"/>
                                <a:pt x="440900" y="359410"/>
                              </a:cubicBezTo>
                              <a:cubicBezTo>
                                <a:pt x="222997" y="338425"/>
                                <a:pt x="196511" y="358108"/>
                                <a:pt x="0" y="359410"/>
                              </a:cubicBezTo>
                              <a:cubicBezTo>
                                <a:pt x="-9043" y="275690"/>
                                <a:pt x="4137" y="74168"/>
                                <a:pt x="0" y="0"/>
                              </a:cubicBezTo>
                              <a:close/>
                            </a:path>
                            <a:path w="899795" h="359410" stroke="0" extrusionOk="0">
                              <a:moveTo>
                                <a:pt x="0" y="0"/>
                              </a:moveTo>
                              <a:cubicBezTo>
                                <a:pt x="135677" y="9959"/>
                                <a:pt x="236080" y="13597"/>
                                <a:pt x="467893" y="0"/>
                              </a:cubicBezTo>
                              <a:cubicBezTo>
                                <a:pt x="699706" y="-13597"/>
                                <a:pt x="765076" y="-14848"/>
                                <a:pt x="899795" y="0"/>
                              </a:cubicBezTo>
                              <a:cubicBezTo>
                                <a:pt x="912883" y="137817"/>
                                <a:pt x="885122" y="188410"/>
                                <a:pt x="899795" y="359410"/>
                              </a:cubicBezTo>
                              <a:cubicBezTo>
                                <a:pt x="724367" y="355087"/>
                                <a:pt x="665009" y="359732"/>
                                <a:pt x="440900" y="359410"/>
                              </a:cubicBezTo>
                              <a:cubicBezTo>
                                <a:pt x="216791" y="359088"/>
                                <a:pt x="134582" y="348897"/>
                                <a:pt x="0" y="359410"/>
                              </a:cubicBezTo>
                              <a:cubicBezTo>
                                <a:pt x="-5721" y="208458"/>
                                <a:pt x="13440" y="85355"/>
                                <a:pt x="0" y="0"/>
                              </a:cubicBezTo>
                              <a:close/>
                            </a:path>
                          </a:pathLst>
                        </a:custGeom>
                        <a:ln w="6350">
                          <a:extLst>
                            <a:ext uri="{C807C97D-BFC1-408E-A445-0C87EB9F89A2}">
                              <ask:lineSketchStyleProps xmlns:ask="http://schemas.microsoft.com/office/drawing/2018/sketchyshapes" sd="98176570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3B97865A" w14:textId="77777777" w:rsidR="003620B0" w:rsidRPr="00B218C3" w:rsidRDefault="003620B0" w:rsidP="00730BFF">
                            <w:pPr>
                              <w:pStyle w:val="Textfelder"/>
                            </w:pPr>
                            <w:r w:rsidRPr="00711457">
                              <w:rPr>
                                <w:rStyle w:val="TextfelderZchn"/>
                              </w:rPr>
                              <w:t>Einb</w:t>
                            </w:r>
                            <w:r w:rsidRPr="00B218C3">
                              <w:t>r</w:t>
                            </w:r>
                            <w:r>
                              <w:t>u</w:t>
                            </w:r>
                            <w:r w:rsidRPr="00B218C3">
                              <w:t>ch</w:t>
                            </w:r>
                          </w:p>
                          <w:p w14:paraId="3F0A0B0E" w14:textId="77777777" w:rsidR="003620B0" w:rsidRDefault="003620B0" w:rsidP="00730BFF">
                            <w:pPr>
                              <w:spacing w:after="128"/>
                            </w:pPr>
                          </w:p>
                          <w:p w14:paraId="7F56E230" w14:textId="77777777" w:rsidR="003620B0" w:rsidRDefault="003620B0" w:rsidP="00730BFF">
                            <w:pPr>
                              <w:spacing w:after="102"/>
                            </w:pPr>
                          </w:p>
                          <w:p w14:paraId="43303DEE" w14:textId="77777777" w:rsidR="003620B0" w:rsidRDefault="003620B0" w:rsidP="00730BFF">
                            <w:pPr>
                              <w:spacing w:after="102"/>
                            </w:pPr>
                          </w:p>
                          <w:p w14:paraId="2CC49BEB" w14:textId="77777777" w:rsidR="003620B0" w:rsidRDefault="003620B0"/>
                          <w:p w14:paraId="0D9E52A7" w14:textId="77777777" w:rsidR="003620B0" w:rsidRPr="00B218C3" w:rsidRDefault="003620B0" w:rsidP="00730BFF">
                            <w:pPr>
                              <w:pStyle w:val="Textfelder"/>
                            </w:pPr>
                            <w:r w:rsidRPr="00711457">
                              <w:rPr>
                                <w:rStyle w:val="TextfelderZchn"/>
                              </w:rPr>
                              <w:t>Einb</w:t>
                            </w:r>
                            <w:r w:rsidRPr="00B218C3">
                              <w:t>r</w:t>
                            </w:r>
                            <w:r>
                              <w:t>u</w:t>
                            </w:r>
                            <w:r w:rsidRPr="00B218C3">
                              <w:t>ch</w:t>
                            </w:r>
                          </w:p>
                          <w:p w14:paraId="0DD580B3" w14:textId="77777777" w:rsidR="003620B0" w:rsidRDefault="003620B0" w:rsidP="00730BFF">
                            <w:pPr>
                              <w:spacing w:after="128"/>
                            </w:pPr>
                          </w:p>
                          <w:p w14:paraId="52B71710" w14:textId="77777777" w:rsidR="003620B0" w:rsidRDefault="003620B0" w:rsidP="00730BFF">
                            <w:pPr>
                              <w:spacing w:after="102"/>
                            </w:pPr>
                          </w:p>
                          <w:p w14:paraId="54FC97F4" w14:textId="77777777" w:rsidR="003620B0" w:rsidRDefault="003620B0" w:rsidP="00730BFF">
                            <w:pPr>
                              <w:spacing w:after="102"/>
                            </w:pPr>
                          </w:p>
                          <w:p w14:paraId="795E4EFE" w14:textId="77777777" w:rsidR="003620B0" w:rsidRDefault="003620B0"/>
                          <w:p w14:paraId="320960EF" w14:textId="77777777" w:rsidR="003620B0" w:rsidRPr="00B218C3" w:rsidRDefault="003620B0" w:rsidP="00730BFF">
                            <w:pPr>
                              <w:pStyle w:val="Textfelder"/>
                            </w:pPr>
                            <w:r w:rsidRPr="00711457">
                              <w:rPr>
                                <w:rStyle w:val="TextfelderZchn"/>
                              </w:rPr>
                              <w:t>Einb</w:t>
                            </w:r>
                            <w:r w:rsidRPr="00B218C3">
                              <w:t>r</w:t>
                            </w:r>
                            <w:r>
                              <w:t>u</w:t>
                            </w:r>
                            <w:r w:rsidRPr="00B218C3">
                              <w:t>ch</w:t>
                            </w:r>
                          </w:p>
                          <w:p w14:paraId="2CD871A4" w14:textId="77777777" w:rsidR="003620B0" w:rsidRDefault="003620B0" w:rsidP="00730BFF">
                            <w:pPr>
                              <w:spacing w:after="128"/>
                            </w:pPr>
                          </w:p>
                          <w:p w14:paraId="068C58A1" w14:textId="77777777" w:rsidR="003620B0" w:rsidRDefault="003620B0" w:rsidP="00730BFF">
                            <w:pPr>
                              <w:spacing w:after="102"/>
                            </w:pPr>
                          </w:p>
                          <w:p w14:paraId="5130C6DE" w14:textId="77777777" w:rsidR="003620B0" w:rsidRDefault="003620B0" w:rsidP="00730BFF">
                            <w:pPr>
                              <w:spacing w:after="102"/>
                            </w:pPr>
                          </w:p>
                          <w:p w14:paraId="574A1D32" w14:textId="77777777" w:rsidR="003620B0" w:rsidRDefault="003620B0"/>
                          <w:p w14:paraId="514EEC3E" w14:textId="77777777" w:rsidR="003620B0" w:rsidRPr="00B218C3" w:rsidRDefault="003620B0" w:rsidP="00730BFF">
                            <w:pPr>
                              <w:pStyle w:val="Textfelder"/>
                            </w:pPr>
                            <w:r w:rsidRPr="00711457">
                              <w:rPr>
                                <w:rStyle w:val="TextfelderZchn"/>
                              </w:rPr>
                              <w:t>Einb</w:t>
                            </w:r>
                            <w:r w:rsidRPr="00B218C3">
                              <w:t>r</w:t>
                            </w:r>
                            <w:r>
                              <w:t>u</w:t>
                            </w:r>
                            <w:r w:rsidRPr="00B218C3">
                              <w:t>ch</w:t>
                            </w:r>
                          </w:p>
                          <w:p w14:paraId="5BC9E1A3" w14:textId="77777777" w:rsidR="003620B0" w:rsidRDefault="003620B0" w:rsidP="00730BFF">
                            <w:pPr>
                              <w:spacing w:after="128"/>
                            </w:pPr>
                          </w:p>
                          <w:p w14:paraId="6AE1FF42" w14:textId="77777777" w:rsidR="003620B0" w:rsidRDefault="003620B0" w:rsidP="00730BFF">
                            <w:pPr>
                              <w:spacing w:after="102"/>
                            </w:pPr>
                          </w:p>
                          <w:p w14:paraId="7B0A6708" w14:textId="77777777" w:rsidR="003620B0" w:rsidRDefault="003620B0" w:rsidP="00730BFF">
                            <w:pPr>
                              <w:spacing w:after="10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99025" id="Textfeld 676" o:spid="_x0000_s1479" style="position:absolute;left:0;text-align:left;margin-left:33.35pt;margin-top:.45pt;width:70.85pt;height:28.3pt;z-index:25125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99795,359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" adj="-11796480,,5400" path="m,nfc164476,668,270964,14368,449898,,628832,-14368,679197,1652,899795,v-2759,123220,5732,209999,,359410c776271,347208,658804,380395,440900,359410,222997,338425,196511,358108,,359410,-9043,275690,4137,74168,,xem,nsc135677,9959,236080,13597,467893,,699706,-13597,765076,-14848,899795,v13088,137817,-14673,188410,,359410c724367,355087,665009,359732,440900,359410,216791,359088,134582,348897,,359410,-5721,208458,13440,85355,,xe" fillcolor="white [3201]" strokecolor="black [3200]" strokeweight=".5pt">
                <v:stroke joinstyle="miter"/>
                <v:formulas/>
                <v:path arrowok="t" o:extrusionok="f" o:connecttype="custom" o:connectlocs="0,0;449898,0;899795,0;899795,359410;440900,359410;0,359410;0,0" o:connectangles="0,0,0,0,0,0,0" textboxrect="0,0,899795,359410"/>
                <v:textbox>
                  <w:txbxContent>
                    <w:p w14:paraId="3B97865A" w14:textId="77777777" w:rsidR="003620B0" w:rsidRPr="00B218C3" w:rsidRDefault="003620B0" w:rsidP="00730BFF">
                      <w:pPr>
                        <w:pStyle w:val="Textfelder"/>
                      </w:pPr>
                      <w:r w:rsidRPr="00711457">
                        <w:rPr>
                          <w:rStyle w:val="TextfelderZchn"/>
                        </w:rPr>
                        <w:t>Einb</w:t>
                      </w:r>
                      <w:r w:rsidRPr="00B218C3">
                        <w:t>r</w:t>
                      </w:r>
                      <w:r>
                        <w:t>u</w:t>
                      </w:r>
                      <w:r w:rsidRPr="00B218C3">
                        <w:t>ch</w:t>
                      </w:r>
                    </w:p>
                    <w:p w14:paraId="3F0A0B0E" w14:textId="77777777" w:rsidR="003620B0" w:rsidRDefault="003620B0" w:rsidP="00730BFF">
                      <w:pPr>
                        <w:spacing w:after="128"/>
                      </w:pPr>
                    </w:p>
                    <w:p w14:paraId="7F56E230" w14:textId="77777777" w:rsidR="003620B0" w:rsidRDefault="003620B0" w:rsidP="00730BFF">
                      <w:pPr>
                        <w:spacing w:after="102"/>
                      </w:pPr>
                    </w:p>
                    <w:p w14:paraId="43303DEE" w14:textId="77777777" w:rsidR="003620B0" w:rsidRDefault="003620B0" w:rsidP="00730BFF">
                      <w:pPr>
                        <w:spacing w:after="102"/>
                      </w:pPr>
                    </w:p>
                    <w:p w14:paraId="2CC49BEB" w14:textId="77777777" w:rsidR="003620B0" w:rsidRDefault="003620B0"/>
                    <w:p w14:paraId="0D9E52A7" w14:textId="77777777" w:rsidR="003620B0" w:rsidRPr="00B218C3" w:rsidRDefault="003620B0" w:rsidP="00730BFF">
                      <w:pPr>
                        <w:pStyle w:val="Textfelder"/>
                      </w:pPr>
                      <w:r w:rsidRPr="00711457">
                        <w:rPr>
                          <w:rStyle w:val="TextfelderZchn"/>
                        </w:rPr>
                        <w:t>Einb</w:t>
                      </w:r>
                      <w:r w:rsidRPr="00B218C3">
                        <w:t>r</w:t>
                      </w:r>
                      <w:r>
                        <w:t>u</w:t>
                      </w:r>
                      <w:r w:rsidRPr="00B218C3">
                        <w:t>ch</w:t>
                      </w:r>
                    </w:p>
                    <w:p w14:paraId="0DD580B3" w14:textId="77777777" w:rsidR="003620B0" w:rsidRDefault="003620B0" w:rsidP="00730BFF">
                      <w:pPr>
                        <w:spacing w:after="128"/>
                      </w:pPr>
                    </w:p>
                    <w:p w14:paraId="52B71710" w14:textId="77777777" w:rsidR="003620B0" w:rsidRDefault="003620B0" w:rsidP="00730BFF">
                      <w:pPr>
                        <w:spacing w:after="102"/>
                      </w:pPr>
                    </w:p>
                    <w:p w14:paraId="54FC97F4" w14:textId="77777777" w:rsidR="003620B0" w:rsidRDefault="003620B0" w:rsidP="00730BFF">
                      <w:pPr>
                        <w:spacing w:after="102"/>
                      </w:pPr>
                    </w:p>
                    <w:p w14:paraId="795E4EFE" w14:textId="77777777" w:rsidR="003620B0" w:rsidRDefault="003620B0"/>
                    <w:p w14:paraId="320960EF" w14:textId="77777777" w:rsidR="003620B0" w:rsidRPr="00B218C3" w:rsidRDefault="003620B0" w:rsidP="00730BFF">
                      <w:pPr>
                        <w:pStyle w:val="Textfelder"/>
                      </w:pPr>
                      <w:r w:rsidRPr="00711457">
                        <w:rPr>
                          <w:rStyle w:val="TextfelderZchn"/>
                        </w:rPr>
                        <w:t>Einb</w:t>
                      </w:r>
                      <w:r w:rsidRPr="00B218C3">
                        <w:t>r</w:t>
                      </w:r>
                      <w:r>
                        <w:t>u</w:t>
                      </w:r>
                      <w:r w:rsidRPr="00B218C3">
                        <w:t>ch</w:t>
                      </w:r>
                    </w:p>
                    <w:p w14:paraId="2CD871A4" w14:textId="77777777" w:rsidR="003620B0" w:rsidRDefault="003620B0" w:rsidP="00730BFF">
                      <w:pPr>
                        <w:spacing w:after="128"/>
                      </w:pPr>
                    </w:p>
                    <w:p w14:paraId="068C58A1" w14:textId="77777777" w:rsidR="003620B0" w:rsidRDefault="003620B0" w:rsidP="00730BFF">
                      <w:pPr>
                        <w:spacing w:after="102"/>
                      </w:pPr>
                    </w:p>
                    <w:p w14:paraId="5130C6DE" w14:textId="77777777" w:rsidR="003620B0" w:rsidRDefault="003620B0" w:rsidP="00730BFF">
                      <w:pPr>
                        <w:spacing w:after="102"/>
                      </w:pPr>
                    </w:p>
                    <w:p w14:paraId="574A1D32" w14:textId="77777777" w:rsidR="003620B0" w:rsidRDefault="003620B0"/>
                    <w:p w14:paraId="514EEC3E" w14:textId="77777777" w:rsidR="003620B0" w:rsidRPr="00B218C3" w:rsidRDefault="003620B0" w:rsidP="00730BFF">
                      <w:pPr>
                        <w:pStyle w:val="Textfelder"/>
                      </w:pPr>
                      <w:r w:rsidRPr="00711457">
                        <w:rPr>
                          <w:rStyle w:val="TextfelderZchn"/>
                        </w:rPr>
                        <w:t>Einb</w:t>
                      </w:r>
                      <w:r w:rsidRPr="00B218C3">
                        <w:t>r</w:t>
                      </w:r>
                      <w:r>
                        <w:t>u</w:t>
                      </w:r>
                      <w:r w:rsidRPr="00B218C3">
                        <w:t>ch</w:t>
                      </w:r>
                    </w:p>
                    <w:p w14:paraId="5BC9E1A3" w14:textId="77777777" w:rsidR="003620B0" w:rsidRDefault="003620B0" w:rsidP="00730BFF">
                      <w:pPr>
                        <w:spacing w:after="128"/>
                      </w:pPr>
                    </w:p>
                    <w:p w14:paraId="6AE1FF42" w14:textId="77777777" w:rsidR="003620B0" w:rsidRDefault="003620B0" w:rsidP="00730BFF">
                      <w:pPr>
                        <w:spacing w:after="102"/>
                      </w:pPr>
                    </w:p>
                    <w:p w14:paraId="7B0A6708" w14:textId="77777777" w:rsidR="003620B0" w:rsidRDefault="003620B0" w:rsidP="00730BFF">
                      <w:pPr>
                        <w:spacing w:after="102"/>
                      </w:pPr>
                    </w:p>
                  </w:txbxContent>
                </v:textbox>
              </v:shape>
            </w:pict>
          </mc:Fallback>
        </mc:AlternateContent>
      </w:r>
      <w:r w:rsidRPr="00A177F4">
        <w:rPr>
          <w:rFonts w:eastAsia="Times New Roman"/>
          <w:noProof/>
        </w:rPr>
        <mc:AlternateContent>
          <mc:Choice Requires="wps">
            <w:drawing>
              <wp:anchor distT="0" distB="0" distL="114300" distR="114300" simplePos="0" relativeHeight="251256832" behindDoc="0" locked="0" layoutInCell="1" allowOverlap="1" wp14:anchorId="500C6309" wp14:editId="06402FA8">
                <wp:simplePos x="0" y="0"/>
                <wp:positionH relativeFrom="column">
                  <wp:posOffset>1407160</wp:posOffset>
                </wp:positionH>
                <wp:positionV relativeFrom="paragraph">
                  <wp:posOffset>4445</wp:posOffset>
                </wp:positionV>
                <wp:extent cx="863600" cy="359410"/>
                <wp:effectExtent l="19050" t="19050" r="31750" b="40640"/>
                <wp:wrapNone/>
                <wp:docPr id="677" name="Textfeld 677"/>
                <wp:cNvGraphicFramePr/>
                <a:graphic xmlns:a="http://schemas.openxmlformats.org/drawingml/2006/main">
                  <a:graphicData uri="http://schemas.microsoft.com/office/word/2010/wordprocessingShape">
                    <wps:wsp>
                      <wps:cNvSpPr txBox="1"/>
                      <wps:spPr>
                        <a:xfrm>
                          <a:off x="0" y="0"/>
                          <a:ext cx="863600" cy="359410"/>
                        </a:xfrm>
                        <a:custGeom>
                          <a:avLst/>
                          <a:gdLst>
                            <a:gd name="connsiteX0" fmla="*/ 0 w 863600"/>
                            <a:gd name="connsiteY0" fmla="*/ 0 h 359410"/>
                            <a:gd name="connsiteX1" fmla="*/ 414528 w 863600"/>
                            <a:gd name="connsiteY1" fmla="*/ 0 h 359410"/>
                            <a:gd name="connsiteX2" fmla="*/ 863600 w 863600"/>
                            <a:gd name="connsiteY2" fmla="*/ 0 h 359410"/>
                            <a:gd name="connsiteX3" fmla="*/ 863600 w 863600"/>
                            <a:gd name="connsiteY3" fmla="*/ 359410 h 359410"/>
                            <a:gd name="connsiteX4" fmla="*/ 414528 w 863600"/>
                            <a:gd name="connsiteY4" fmla="*/ 359410 h 359410"/>
                            <a:gd name="connsiteX5" fmla="*/ 0 w 863600"/>
                            <a:gd name="connsiteY5" fmla="*/ 359410 h 359410"/>
                            <a:gd name="connsiteX6" fmla="*/ 0 w 863600"/>
                            <a:gd name="connsiteY6" fmla="*/ 0 h 359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63600" h="359410" fill="none" extrusionOk="0">
                              <a:moveTo>
                                <a:pt x="0" y="0"/>
                              </a:moveTo>
                              <a:cubicBezTo>
                                <a:pt x="145546" y="2217"/>
                                <a:pt x="249201" y="-4406"/>
                                <a:pt x="414528" y="0"/>
                              </a:cubicBezTo>
                              <a:cubicBezTo>
                                <a:pt x="579855" y="4406"/>
                                <a:pt x="700943" y="-4523"/>
                                <a:pt x="863600" y="0"/>
                              </a:cubicBezTo>
                              <a:cubicBezTo>
                                <a:pt x="876249" y="128417"/>
                                <a:pt x="880859" y="271904"/>
                                <a:pt x="863600" y="359410"/>
                              </a:cubicBezTo>
                              <a:cubicBezTo>
                                <a:pt x="755209" y="376189"/>
                                <a:pt x="609558" y="347431"/>
                                <a:pt x="414528" y="359410"/>
                              </a:cubicBezTo>
                              <a:cubicBezTo>
                                <a:pt x="219498" y="371389"/>
                                <a:pt x="185751" y="363736"/>
                                <a:pt x="0" y="359410"/>
                              </a:cubicBezTo>
                              <a:cubicBezTo>
                                <a:pt x="-384" y="251650"/>
                                <a:pt x="1274" y="101392"/>
                                <a:pt x="0" y="0"/>
                              </a:cubicBezTo>
                              <a:close/>
                            </a:path>
                            <a:path w="863600" h="359410" stroke="0" extrusionOk="0">
                              <a:moveTo>
                                <a:pt x="0" y="0"/>
                              </a:moveTo>
                              <a:cubicBezTo>
                                <a:pt x="175518" y="-9170"/>
                                <a:pt x="301304" y="-618"/>
                                <a:pt x="440436" y="0"/>
                              </a:cubicBezTo>
                              <a:cubicBezTo>
                                <a:pt x="579568" y="618"/>
                                <a:pt x="683144" y="-2574"/>
                                <a:pt x="863600" y="0"/>
                              </a:cubicBezTo>
                              <a:cubicBezTo>
                                <a:pt x="862037" y="148402"/>
                                <a:pt x="866664" y="209106"/>
                                <a:pt x="863600" y="359410"/>
                              </a:cubicBezTo>
                              <a:cubicBezTo>
                                <a:pt x="701708" y="364084"/>
                                <a:pt x="577803" y="376612"/>
                                <a:pt x="440436" y="359410"/>
                              </a:cubicBezTo>
                              <a:cubicBezTo>
                                <a:pt x="303069" y="342208"/>
                                <a:pt x="131195" y="346673"/>
                                <a:pt x="0" y="359410"/>
                              </a:cubicBezTo>
                              <a:cubicBezTo>
                                <a:pt x="-5329" y="213680"/>
                                <a:pt x="12610" y="118225"/>
                                <a:pt x="0" y="0"/>
                              </a:cubicBezTo>
                              <a:close/>
                            </a:path>
                          </a:pathLst>
                        </a:custGeom>
                        <a:ln w="6350">
                          <a:extLst>
                            <a:ext uri="{C807C97D-BFC1-408E-A445-0C87EB9F89A2}">
                              <ask:lineSketchStyleProps xmlns:ask="http://schemas.microsoft.com/office/drawing/2018/sketchyshapes" sd="979993208">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2C3DF2B7" w14:textId="77777777" w:rsidR="003620B0" w:rsidRPr="00B218C3" w:rsidRDefault="003620B0" w:rsidP="00730BFF">
                            <w:pPr>
                              <w:pStyle w:val="Textfelder"/>
                            </w:pPr>
                            <w:r w:rsidRPr="00711457">
                              <w:rPr>
                                <w:rStyle w:val="TextfelderZchn"/>
                              </w:rPr>
                              <w:t>Ge</w:t>
                            </w:r>
                            <w:r w:rsidRPr="00B218C3">
                              <w:t>witter</w:t>
                            </w:r>
                          </w:p>
                          <w:p w14:paraId="5F951C2A" w14:textId="77777777" w:rsidR="003620B0" w:rsidRDefault="003620B0"/>
                          <w:p w14:paraId="76664E3F" w14:textId="77777777" w:rsidR="003620B0" w:rsidRPr="00B218C3" w:rsidRDefault="003620B0" w:rsidP="00730BFF">
                            <w:pPr>
                              <w:pStyle w:val="Textfelder"/>
                            </w:pPr>
                            <w:r w:rsidRPr="00711457">
                              <w:rPr>
                                <w:rStyle w:val="TextfelderZchn"/>
                              </w:rPr>
                              <w:t>Ge</w:t>
                            </w:r>
                            <w:r w:rsidRPr="00B218C3">
                              <w:t>witter</w:t>
                            </w:r>
                          </w:p>
                          <w:p w14:paraId="4DD4C2AB" w14:textId="77777777" w:rsidR="003620B0" w:rsidRDefault="003620B0"/>
                          <w:p w14:paraId="763CF6A8" w14:textId="77777777" w:rsidR="003620B0" w:rsidRPr="00B218C3" w:rsidRDefault="003620B0" w:rsidP="00730BFF">
                            <w:pPr>
                              <w:pStyle w:val="Textfelder"/>
                            </w:pPr>
                            <w:r w:rsidRPr="00711457">
                              <w:rPr>
                                <w:rStyle w:val="TextfelderZchn"/>
                              </w:rPr>
                              <w:t>Ge</w:t>
                            </w:r>
                            <w:r w:rsidRPr="00B218C3">
                              <w:t>witter</w:t>
                            </w:r>
                          </w:p>
                          <w:p w14:paraId="1BCF7163" w14:textId="77777777" w:rsidR="003620B0" w:rsidRDefault="003620B0"/>
                          <w:p w14:paraId="003D9B3D" w14:textId="77777777" w:rsidR="003620B0" w:rsidRPr="00B218C3" w:rsidRDefault="003620B0" w:rsidP="00730BFF">
                            <w:pPr>
                              <w:pStyle w:val="Textfelder"/>
                            </w:pPr>
                            <w:r w:rsidRPr="00711457">
                              <w:rPr>
                                <w:rStyle w:val="TextfelderZchn"/>
                              </w:rPr>
                              <w:t>Ge</w:t>
                            </w:r>
                            <w:r w:rsidRPr="00B218C3">
                              <w:t>witter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C6309" id="Textfeld 677" o:spid="_x0000_s1480" style="position:absolute;left:0;text-align:left;margin-left:110.8pt;margin-top:.35pt;width:68pt;height:28.3pt;z-index:2512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63600,359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" adj="-11796480,,5400" path="m,nfc145546,2217,249201,-4406,414528,,579855,4406,700943,-4523,863600,v12649,128417,17259,271904,,359410c755209,376189,609558,347431,414528,359410,219498,371389,185751,363736,,359410,-384,251650,1274,101392,,xem,nsc175518,-9170,301304,-618,440436,,579568,618,683144,-2574,863600,v-1563,148402,3064,209106,,359410c701708,364084,577803,376612,440436,359410,303069,342208,131195,346673,,359410,-5329,213680,12610,118225,,xe" fillcolor="white [3201]" strokecolor="black [3200]" strokeweight=".5pt">
                <v:stroke joinstyle="miter"/>
                <v:formulas/>
                <v:path arrowok="t" o:extrusionok="f" o:connecttype="custom" o:connectlocs="0,0;414528,0;863600,0;863600,359410;414528,359410;0,359410;0,0" o:connectangles="0,0,0,0,0,0,0" textboxrect="0,0,863600,359410"/>
                <v:textbox>
                  <w:txbxContent>
                    <w:p w14:paraId="2C3DF2B7" w14:textId="77777777" w:rsidR="003620B0" w:rsidRPr="00B218C3" w:rsidRDefault="003620B0" w:rsidP="00730BFF">
                      <w:pPr>
                        <w:pStyle w:val="Textfelder"/>
                      </w:pPr>
                      <w:r w:rsidRPr="00711457">
                        <w:rPr>
                          <w:rStyle w:val="TextfelderZchn"/>
                        </w:rPr>
                        <w:t>Ge</w:t>
                      </w:r>
                      <w:r w:rsidRPr="00B218C3">
                        <w:t>witter</w:t>
                      </w:r>
                    </w:p>
                    <w:p w14:paraId="5F951C2A" w14:textId="77777777" w:rsidR="003620B0" w:rsidRDefault="003620B0"/>
                    <w:p w14:paraId="76664E3F" w14:textId="77777777" w:rsidR="003620B0" w:rsidRPr="00B218C3" w:rsidRDefault="003620B0" w:rsidP="00730BFF">
                      <w:pPr>
                        <w:pStyle w:val="Textfelder"/>
                      </w:pPr>
                      <w:r w:rsidRPr="00711457">
                        <w:rPr>
                          <w:rStyle w:val="TextfelderZchn"/>
                        </w:rPr>
                        <w:t>Ge</w:t>
                      </w:r>
                      <w:r w:rsidRPr="00B218C3">
                        <w:t>witter</w:t>
                      </w:r>
                    </w:p>
                    <w:p w14:paraId="4DD4C2AB" w14:textId="77777777" w:rsidR="003620B0" w:rsidRDefault="003620B0"/>
                    <w:p w14:paraId="763CF6A8" w14:textId="77777777" w:rsidR="003620B0" w:rsidRPr="00B218C3" w:rsidRDefault="003620B0" w:rsidP="00730BFF">
                      <w:pPr>
                        <w:pStyle w:val="Textfelder"/>
                      </w:pPr>
                      <w:r w:rsidRPr="00711457">
                        <w:rPr>
                          <w:rStyle w:val="TextfelderZchn"/>
                        </w:rPr>
                        <w:t>Ge</w:t>
                      </w:r>
                      <w:r w:rsidRPr="00B218C3">
                        <w:t>witter</w:t>
                      </w:r>
                    </w:p>
                    <w:p w14:paraId="1BCF7163" w14:textId="77777777" w:rsidR="003620B0" w:rsidRDefault="003620B0"/>
                    <w:p w14:paraId="003D9B3D" w14:textId="77777777" w:rsidR="003620B0" w:rsidRPr="00B218C3" w:rsidRDefault="003620B0" w:rsidP="00730BFF">
                      <w:pPr>
                        <w:pStyle w:val="Textfelder"/>
                      </w:pPr>
                      <w:r w:rsidRPr="00711457">
                        <w:rPr>
                          <w:rStyle w:val="TextfelderZchn"/>
                        </w:rPr>
                        <w:t>Ge</w:t>
                      </w:r>
                      <w:r w:rsidRPr="00B218C3">
                        <w:t>witter</w:t>
                      </w:r>
                    </w:p>
                  </w:txbxContent>
                </v:textbox>
              </v:shape>
            </w:pict>
          </mc:Fallback>
        </mc:AlternateContent>
      </w:r>
      <w:r w:rsidRPr="00A177F4">
        <w:rPr>
          <w:rFonts w:eastAsia="Times New Roman"/>
          <w:noProof/>
        </w:rPr>
        <mc:AlternateContent>
          <mc:Choice Requires="wps">
            <w:drawing>
              <wp:anchor distT="0" distB="0" distL="114300" distR="114300" simplePos="0" relativeHeight="251258880" behindDoc="0" locked="0" layoutInCell="1" allowOverlap="1" wp14:anchorId="6770FC46" wp14:editId="748AE4C4">
                <wp:simplePos x="0" y="0"/>
                <wp:positionH relativeFrom="column">
                  <wp:posOffset>2352040</wp:posOffset>
                </wp:positionH>
                <wp:positionV relativeFrom="paragraph">
                  <wp:posOffset>4445</wp:posOffset>
                </wp:positionV>
                <wp:extent cx="1224000" cy="360000"/>
                <wp:effectExtent l="19050" t="19050" r="33655" b="40640"/>
                <wp:wrapNone/>
                <wp:docPr id="678" name="Textfeld 678"/>
                <wp:cNvGraphicFramePr/>
                <a:graphic xmlns:a="http://schemas.openxmlformats.org/drawingml/2006/main">
                  <a:graphicData uri="http://schemas.microsoft.com/office/word/2010/wordprocessingShape">
                    <wps:wsp>
                      <wps:cNvSpPr txBox="1"/>
                      <wps:spPr>
                        <a:xfrm>
                          <a:off x="0" y="0"/>
                          <a:ext cx="1224000" cy="360000"/>
                        </a:xfrm>
                        <a:custGeom>
                          <a:avLst/>
                          <a:gdLst>
                            <a:gd name="connsiteX0" fmla="*/ 0 w 1224000"/>
                            <a:gd name="connsiteY0" fmla="*/ 0 h 360000"/>
                            <a:gd name="connsiteX1" fmla="*/ 575280 w 1224000"/>
                            <a:gd name="connsiteY1" fmla="*/ 0 h 360000"/>
                            <a:gd name="connsiteX2" fmla="*/ 1224000 w 1224000"/>
                            <a:gd name="connsiteY2" fmla="*/ 0 h 360000"/>
                            <a:gd name="connsiteX3" fmla="*/ 1224000 w 1224000"/>
                            <a:gd name="connsiteY3" fmla="*/ 360000 h 360000"/>
                            <a:gd name="connsiteX4" fmla="*/ 599760 w 1224000"/>
                            <a:gd name="connsiteY4" fmla="*/ 360000 h 360000"/>
                            <a:gd name="connsiteX5" fmla="*/ 0 w 1224000"/>
                            <a:gd name="connsiteY5" fmla="*/ 360000 h 360000"/>
                            <a:gd name="connsiteX6" fmla="*/ 0 w 122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60000" fill="none" extrusionOk="0">
                              <a:moveTo>
                                <a:pt x="0" y="0"/>
                              </a:moveTo>
                              <a:cubicBezTo>
                                <a:pt x="146220" y="20197"/>
                                <a:pt x="361307" y="-25016"/>
                                <a:pt x="575280" y="0"/>
                              </a:cubicBezTo>
                              <a:cubicBezTo>
                                <a:pt x="789253" y="25016"/>
                                <a:pt x="946321" y="-21421"/>
                                <a:pt x="1224000" y="0"/>
                              </a:cubicBezTo>
                              <a:cubicBezTo>
                                <a:pt x="1214885" y="133697"/>
                                <a:pt x="1238785" y="238587"/>
                                <a:pt x="1224000" y="360000"/>
                              </a:cubicBezTo>
                              <a:cubicBezTo>
                                <a:pt x="1087303" y="390072"/>
                                <a:pt x="755465" y="365569"/>
                                <a:pt x="599760" y="360000"/>
                              </a:cubicBezTo>
                              <a:cubicBezTo>
                                <a:pt x="444055" y="354431"/>
                                <a:pt x="182144" y="366774"/>
                                <a:pt x="0" y="360000"/>
                              </a:cubicBezTo>
                              <a:cubicBezTo>
                                <a:pt x="-13106" y="189926"/>
                                <a:pt x="-5688" y="109354"/>
                                <a:pt x="0" y="0"/>
                              </a:cubicBezTo>
                              <a:close/>
                            </a:path>
                            <a:path w="1224000" h="360000" stroke="0" extrusionOk="0">
                              <a:moveTo>
                                <a:pt x="0" y="0"/>
                              </a:moveTo>
                              <a:cubicBezTo>
                                <a:pt x="235761" y="15720"/>
                                <a:pt x="318013" y="-879"/>
                                <a:pt x="599760" y="0"/>
                              </a:cubicBezTo>
                              <a:cubicBezTo>
                                <a:pt x="881507" y="879"/>
                                <a:pt x="976801" y="-24807"/>
                                <a:pt x="1224000" y="0"/>
                              </a:cubicBezTo>
                              <a:cubicBezTo>
                                <a:pt x="1227197" y="105951"/>
                                <a:pt x="1227351" y="187640"/>
                                <a:pt x="1224000" y="360000"/>
                              </a:cubicBezTo>
                              <a:cubicBezTo>
                                <a:pt x="1033653" y="382290"/>
                                <a:pt x="806209" y="389742"/>
                                <a:pt x="599760" y="360000"/>
                              </a:cubicBezTo>
                              <a:cubicBezTo>
                                <a:pt x="393311" y="330258"/>
                                <a:pt x="163402" y="339002"/>
                                <a:pt x="0" y="360000"/>
                              </a:cubicBezTo>
                              <a:cubicBezTo>
                                <a:pt x="12526" y="224239"/>
                                <a:pt x="7757" y="130948"/>
                                <a:pt x="0" y="0"/>
                              </a:cubicBezTo>
                              <a:close/>
                            </a:path>
                          </a:pathLst>
                        </a:custGeom>
                        <a:ln w="6350">
                          <a:extLst>
                            <a:ext uri="{C807C97D-BFC1-408E-A445-0C87EB9F89A2}">
                              <ask:lineSketchStyleProps xmlns:ask="http://schemas.microsoft.com/office/drawing/2018/sketchyshapes" sd="1610200660">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32A919B" w14:textId="77777777" w:rsidR="003620B0" w:rsidRPr="00B218C3" w:rsidRDefault="003620B0" w:rsidP="00730BFF">
                            <w:pPr>
                              <w:pStyle w:val="Textfelder"/>
                            </w:pPr>
                            <w:r w:rsidRPr="00B218C3">
                              <w:t>Reisegepäck</w:t>
                            </w:r>
                          </w:p>
                          <w:p w14:paraId="13208F2C" w14:textId="77777777" w:rsidR="003620B0" w:rsidRDefault="003620B0"/>
                          <w:p w14:paraId="632156BD" w14:textId="77777777" w:rsidR="003620B0" w:rsidRPr="00B218C3" w:rsidRDefault="003620B0" w:rsidP="00730BFF">
                            <w:pPr>
                              <w:pStyle w:val="Textfelder"/>
                            </w:pPr>
                            <w:r w:rsidRPr="00B218C3">
                              <w:t>Reisegepäck</w:t>
                            </w:r>
                          </w:p>
                          <w:p w14:paraId="110973A5" w14:textId="77777777" w:rsidR="003620B0" w:rsidRDefault="003620B0"/>
                          <w:p w14:paraId="32A63265" w14:textId="77777777" w:rsidR="003620B0" w:rsidRPr="00B218C3" w:rsidRDefault="003620B0" w:rsidP="00730BFF">
                            <w:pPr>
                              <w:pStyle w:val="Textfelder"/>
                            </w:pPr>
                            <w:r w:rsidRPr="00B218C3">
                              <w:t>Reisegepäck</w:t>
                            </w:r>
                          </w:p>
                          <w:p w14:paraId="2CE82209" w14:textId="77777777" w:rsidR="003620B0" w:rsidRDefault="003620B0"/>
                          <w:p w14:paraId="606E88D6" w14:textId="77777777" w:rsidR="003620B0" w:rsidRPr="00B218C3" w:rsidRDefault="003620B0" w:rsidP="00730BFF">
                            <w:pPr>
                              <w:pStyle w:val="Textfelder"/>
                            </w:pPr>
                            <w:r w:rsidRPr="00B218C3">
                              <w:t>Reisegepäck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0FC46" id="Textfeld 678" o:spid="_x0000_s1481" style="position:absolute;left:0;text-align:left;margin-left:185.2pt;margin-top:.35pt;width:96.4pt;height:28.35pt;z-index:25125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22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" adj="-11796480,,5400" path="m,nfc146220,20197,361307,-25016,575280,v213973,25016,371041,-21421,648720,c1214885,133697,1238785,238587,1224000,360000v-136697,30072,-468535,5569,-624240,c444055,354431,182144,366774,,360000,-13106,189926,-5688,109354,,xem,nsc235761,15720,318013,-879,599760,v281747,879,377041,-24807,624240,c1227197,105951,1227351,187640,1224000,360000v-190347,22290,-417791,29742,-624240,c393311,330258,163402,339002,,360000,12526,224239,7757,130948,,xe" fillcolor="white [3201]" strokecolor="black [3200]" strokeweight=".5pt">
                <v:stroke joinstyle="miter"/>
                <v:formulas/>
                <v:path arrowok="t" o:extrusionok="f" o:connecttype="custom" o:connectlocs="0,0;575280,0;1224000,0;1224000,360000;599760,360000;0,360000;0,0" o:connectangles="0,0,0,0,0,0,0" textboxrect="0,0,1224000,360000"/>
                <v:textbox>
                  <w:txbxContent>
                    <w:p w14:paraId="032A919B" w14:textId="77777777" w:rsidR="003620B0" w:rsidRPr="00B218C3" w:rsidRDefault="003620B0" w:rsidP="00730BFF">
                      <w:pPr>
                        <w:pStyle w:val="Textfelder"/>
                      </w:pPr>
                      <w:r w:rsidRPr="00B218C3">
                        <w:t>Reisegepäck</w:t>
                      </w:r>
                    </w:p>
                    <w:p w14:paraId="13208F2C" w14:textId="77777777" w:rsidR="003620B0" w:rsidRDefault="003620B0"/>
                    <w:p w14:paraId="632156BD" w14:textId="77777777" w:rsidR="003620B0" w:rsidRPr="00B218C3" w:rsidRDefault="003620B0" w:rsidP="00730BFF">
                      <w:pPr>
                        <w:pStyle w:val="Textfelder"/>
                      </w:pPr>
                      <w:r w:rsidRPr="00B218C3">
                        <w:t>Reisegepäck</w:t>
                      </w:r>
                    </w:p>
                    <w:p w14:paraId="110973A5" w14:textId="77777777" w:rsidR="003620B0" w:rsidRDefault="003620B0"/>
                    <w:p w14:paraId="32A63265" w14:textId="77777777" w:rsidR="003620B0" w:rsidRPr="00B218C3" w:rsidRDefault="003620B0" w:rsidP="00730BFF">
                      <w:pPr>
                        <w:pStyle w:val="Textfelder"/>
                      </w:pPr>
                      <w:r w:rsidRPr="00B218C3">
                        <w:t>Reisegepäck</w:t>
                      </w:r>
                    </w:p>
                    <w:p w14:paraId="2CE82209" w14:textId="77777777" w:rsidR="003620B0" w:rsidRDefault="003620B0"/>
                    <w:p w14:paraId="606E88D6" w14:textId="77777777" w:rsidR="003620B0" w:rsidRPr="00B218C3" w:rsidRDefault="003620B0" w:rsidP="00730BFF">
                      <w:pPr>
                        <w:pStyle w:val="Textfelder"/>
                      </w:pPr>
                      <w:r w:rsidRPr="00B218C3">
                        <w:t>Reisegepäck</w:t>
                      </w:r>
                    </w:p>
                  </w:txbxContent>
                </v:textbox>
              </v:shape>
            </w:pict>
          </mc:Fallback>
        </mc:AlternateContent>
      </w:r>
      <w:r w:rsidRPr="00A177F4">
        <w:rPr>
          <w:rFonts w:eastAsia="Times New Roman"/>
          <w:noProof/>
        </w:rPr>
        <mc:AlternateContent>
          <mc:Choice Requires="wps">
            <w:drawing>
              <wp:anchor distT="0" distB="0" distL="114300" distR="114300" simplePos="0" relativeHeight="251257856" behindDoc="0" locked="0" layoutInCell="1" allowOverlap="1" wp14:anchorId="0F771D28" wp14:editId="67A63503">
                <wp:simplePos x="0" y="0"/>
                <wp:positionH relativeFrom="margin">
                  <wp:posOffset>3673475</wp:posOffset>
                </wp:positionH>
                <wp:positionV relativeFrom="paragraph">
                  <wp:posOffset>4445</wp:posOffset>
                </wp:positionV>
                <wp:extent cx="1872000" cy="360000"/>
                <wp:effectExtent l="0" t="19050" r="13970" b="40640"/>
                <wp:wrapNone/>
                <wp:docPr id="680" name="Textfeld 680"/>
                <wp:cNvGraphicFramePr/>
                <a:graphic xmlns:a="http://schemas.openxmlformats.org/drawingml/2006/main">
                  <a:graphicData uri="http://schemas.microsoft.com/office/word/2010/wordprocessingShape">
                    <wps:wsp>
                      <wps:cNvSpPr txBox="1"/>
                      <wps:spPr>
                        <a:xfrm>
                          <a:off x="0" y="0"/>
                          <a:ext cx="1872000" cy="360000"/>
                        </a:xfrm>
                        <a:custGeom>
                          <a:avLst/>
                          <a:gdLst>
                            <a:gd name="connsiteX0" fmla="*/ 0 w 1872000"/>
                            <a:gd name="connsiteY0" fmla="*/ 0 h 360000"/>
                            <a:gd name="connsiteX1" fmla="*/ 586560 w 1872000"/>
                            <a:gd name="connsiteY1" fmla="*/ 0 h 360000"/>
                            <a:gd name="connsiteX2" fmla="*/ 1173120 w 1872000"/>
                            <a:gd name="connsiteY2" fmla="*/ 0 h 360000"/>
                            <a:gd name="connsiteX3" fmla="*/ 1872000 w 1872000"/>
                            <a:gd name="connsiteY3" fmla="*/ 0 h 360000"/>
                            <a:gd name="connsiteX4" fmla="*/ 1872000 w 1872000"/>
                            <a:gd name="connsiteY4" fmla="*/ 360000 h 360000"/>
                            <a:gd name="connsiteX5" fmla="*/ 1229280 w 1872000"/>
                            <a:gd name="connsiteY5" fmla="*/ 360000 h 360000"/>
                            <a:gd name="connsiteX6" fmla="*/ 624000 w 1872000"/>
                            <a:gd name="connsiteY6" fmla="*/ 360000 h 360000"/>
                            <a:gd name="connsiteX7" fmla="*/ 0 w 1872000"/>
                            <a:gd name="connsiteY7" fmla="*/ 360000 h 360000"/>
                            <a:gd name="connsiteX8" fmla="*/ 0 w 1872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872000" h="360000" fill="none" extrusionOk="0">
                              <a:moveTo>
                                <a:pt x="0" y="0"/>
                              </a:moveTo>
                              <a:cubicBezTo>
                                <a:pt x="184997" y="235"/>
                                <a:pt x="381158" y="-7407"/>
                                <a:pt x="586560" y="0"/>
                              </a:cubicBezTo>
                              <a:cubicBezTo>
                                <a:pt x="791962" y="7407"/>
                                <a:pt x="948504" y="24567"/>
                                <a:pt x="1173120" y="0"/>
                              </a:cubicBezTo>
                              <a:cubicBezTo>
                                <a:pt x="1397736" y="-24567"/>
                                <a:pt x="1645778" y="31881"/>
                                <a:pt x="1872000" y="0"/>
                              </a:cubicBezTo>
                              <a:cubicBezTo>
                                <a:pt x="1854149" y="80126"/>
                                <a:pt x="1862129" y="253268"/>
                                <a:pt x="1872000" y="360000"/>
                              </a:cubicBezTo>
                              <a:cubicBezTo>
                                <a:pt x="1720812" y="329244"/>
                                <a:pt x="1406958" y="368746"/>
                                <a:pt x="1229280" y="360000"/>
                              </a:cubicBezTo>
                              <a:cubicBezTo>
                                <a:pt x="1051602" y="351254"/>
                                <a:pt x="914310" y="330538"/>
                                <a:pt x="624000" y="360000"/>
                              </a:cubicBezTo>
                              <a:cubicBezTo>
                                <a:pt x="333690" y="389462"/>
                                <a:pt x="205517" y="372098"/>
                                <a:pt x="0" y="360000"/>
                              </a:cubicBezTo>
                              <a:cubicBezTo>
                                <a:pt x="11346" y="257638"/>
                                <a:pt x="3549" y="103317"/>
                                <a:pt x="0" y="0"/>
                              </a:cubicBezTo>
                              <a:close/>
                            </a:path>
                            <a:path w="1872000" h="360000" stroke="0" extrusionOk="0">
                              <a:moveTo>
                                <a:pt x="0" y="0"/>
                              </a:moveTo>
                              <a:cubicBezTo>
                                <a:pt x="297497" y="-22273"/>
                                <a:pt x="317434" y="20617"/>
                                <a:pt x="605280" y="0"/>
                              </a:cubicBezTo>
                              <a:cubicBezTo>
                                <a:pt x="893126" y="-20617"/>
                                <a:pt x="1013041" y="14717"/>
                                <a:pt x="1191840" y="0"/>
                              </a:cubicBezTo>
                              <a:cubicBezTo>
                                <a:pt x="1370639" y="-14717"/>
                                <a:pt x="1717845" y="-21186"/>
                                <a:pt x="1872000" y="0"/>
                              </a:cubicBezTo>
                              <a:cubicBezTo>
                                <a:pt x="1882370" y="93374"/>
                                <a:pt x="1865160" y="240309"/>
                                <a:pt x="1872000" y="360000"/>
                              </a:cubicBezTo>
                              <a:cubicBezTo>
                                <a:pt x="1623957" y="329231"/>
                                <a:pt x="1388686" y="369464"/>
                                <a:pt x="1248000" y="360000"/>
                              </a:cubicBezTo>
                              <a:cubicBezTo>
                                <a:pt x="1107314" y="350536"/>
                                <a:pt x="847074" y="383681"/>
                                <a:pt x="586560" y="360000"/>
                              </a:cubicBezTo>
                              <a:cubicBezTo>
                                <a:pt x="326046" y="336319"/>
                                <a:pt x="246399" y="382822"/>
                                <a:pt x="0" y="360000"/>
                              </a:cubicBezTo>
                              <a:cubicBezTo>
                                <a:pt x="-12558" y="235992"/>
                                <a:pt x="8137" y="149157"/>
                                <a:pt x="0" y="0"/>
                              </a:cubicBezTo>
                              <a:close/>
                            </a:path>
                          </a:pathLst>
                        </a:custGeom>
                        <a:ln w="6350">
                          <a:extLst>
                            <a:ext uri="{C807C97D-BFC1-408E-A445-0C87EB9F89A2}">
                              <ask:lineSketchStyleProps xmlns:ask="http://schemas.microsoft.com/office/drawing/2018/sketchyshapes" sd="4240883664">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1057016" w14:textId="77777777" w:rsidR="003620B0" w:rsidRPr="00B218C3" w:rsidRDefault="003620B0" w:rsidP="00730BFF">
                            <w:pPr>
                              <w:pStyle w:val="Textfelder"/>
                            </w:pPr>
                            <w:r>
                              <w:t>Kranken</w:t>
                            </w:r>
                            <w:r w:rsidRPr="00B218C3">
                              <w:t>versicherung</w:t>
                            </w:r>
                          </w:p>
                          <w:p w14:paraId="78AA0196" w14:textId="77777777" w:rsidR="003620B0" w:rsidRDefault="003620B0"/>
                          <w:p w14:paraId="2D0BD29A" w14:textId="77777777" w:rsidR="003620B0" w:rsidRPr="00B218C3" w:rsidRDefault="003620B0" w:rsidP="00730BFF">
                            <w:pPr>
                              <w:pStyle w:val="Textfelder"/>
                            </w:pPr>
                            <w:r>
                              <w:t>Kranken</w:t>
                            </w:r>
                            <w:r w:rsidRPr="00B218C3">
                              <w:t>versicherung</w:t>
                            </w:r>
                          </w:p>
                          <w:p w14:paraId="399B2235" w14:textId="77777777" w:rsidR="003620B0" w:rsidRDefault="003620B0"/>
                          <w:p w14:paraId="0F7C10F1" w14:textId="77777777" w:rsidR="003620B0" w:rsidRPr="00B218C3" w:rsidRDefault="003620B0" w:rsidP="00730BFF">
                            <w:pPr>
                              <w:pStyle w:val="Textfelder"/>
                            </w:pPr>
                            <w:r>
                              <w:t>Kranken</w:t>
                            </w:r>
                            <w:r w:rsidRPr="00B218C3">
                              <w:t>versicherung</w:t>
                            </w:r>
                          </w:p>
                          <w:p w14:paraId="25A29E2E" w14:textId="77777777" w:rsidR="003620B0" w:rsidRDefault="003620B0"/>
                          <w:p w14:paraId="6A9B2020" w14:textId="77777777" w:rsidR="003620B0" w:rsidRPr="00B218C3" w:rsidRDefault="003620B0" w:rsidP="00730BFF">
                            <w:pPr>
                              <w:pStyle w:val="Textfelder"/>
                            </w:pPr>
                            <w:r>
                              <w:t>Kranken</w:t>
                            </w:r>
                            <w:r w:rsidRPr="00B218C3">
                              <w: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71D28" id="Textfeld 680" o:spid="_x0000_s1482" style="position:absolute;left:0;text-align:left;margin-left:289.25pt;margin-top:.35pt;width:147.4pt;height:28.35pt;z-index:25125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87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" adj="-11796480,,5400" path="m,nfc184997,235,381158,-7407,586560,v205402,7407,361944,24567,586560,c1397736,-24567,1645778,31881,1872000,v-17851,80126,-9871,253268,,360000c1720812,329244,1406958,368746,1229280,360000v-177678,-8746,-314970,-29462,-605280,c333690,389462,205517,372098,,360000,11346,257638,3549,103317,,xem,nsc297497,-22273,317434,20617,605280,v287846,-20617,407761,14717,586560,c1370639,-14717,1717845,-21186,1872000,v10370,93374,-6840,240309,,360000c1623957,329231,1388686,369464,1248000,360000v-140686,-9464,-400926,23681,-661440,c326046,336319,246399,382822,,360000,-12558,235992,8137,149157,,xe" fillcolor="white [3201]" strokecolor="black [3200]" strokeweight=".5pt">
                <v:stroke joinstyle="miter"/>
                <v:formulas/>
                <v:path arrowok="t" o:extrusionok="f" o:connecttype="custom" o:connectlocs="0,0;586560,0;1173120,0;1872000,0;1872000,360000;1229280,360000;624000,360000;0,360000;0,0" o:connectangles="0,0,0,0,0,0,0,0,0" textboxrect="0,0,1872000,360000"/>
                <v:textbox>
                  <w:txbxContent>
                    <w:p w14:paraId="71057016" w14:textId="77777777" w:rsidR="003620B0" w:rsidRPr="00B218C3" w:rsidRDefault="003620B0" w:rsidP="00730BFF">
                      <w:pPr>
                        <w:pStyle w:val="Textfelder"/>
                      </w:pPr>
                      <w:r>
                        <w:t>Kranken</w:t>
                      </w:r>
                      <w:r w:rsidRPr="00B218C3">
                        <w:t>versicherung</w:t>
                      </w:r>
                    </w:p>
                    <w:p w14:paraId="78AA0196" w14:textId="77777777" w:rsidR="003620B0" w:rsidRDefault="003620B0"/>
                    <w:p w14:paraId="2D0BD29A" w14:textId="77777777" w:rsidR="003620B0" w:rsidRPr="00B218C3" w:rsidRDefault="003620B0" w:rsidP="00730BFF">
                      <w:pPr>
                        <w:pStyle w:val="Textfelder"/>
                      </w:pPr>
                      <w:r>
                        <w:t>Kranken</w:t>
                      </w:r>
                      <w:r w:rsidRPr="00B218C3">
                        <w:t>versicherung</w:t>
                      </w:r>
                    </w:p>
                    <w:p w14:paraId="399B2235" w14:textId="77777777" w:rsidR="003620B0" w:rsidRDefault="003620B0"/>
                    <w:p w14:paraId="0F7C10F1" w14:textId="77777777" w:rsidR="003620B0" w:rsidRPr="00B218C3" w:rsidRDefault="003620B0" w:rsidP="00730BFF">
                      <w:pPr>
                        <w:pStyle w:val="Textfelder"/>
                      </w:pPr>
                      <w:r>
                        <w:t>Kranken</w:t>
                      </w:r>
                      <w:r w:rsidRPr="00B218C3">
                        <w:t>versicherung</w:t>
                      </w:r>
                    </w:p>
                    <w:p w14:paraId="25A29E2E" w14:textId="77777777" w:rsidR="003620B0" w:rsidRDefault="003620B0"/>
                    <w:p w14:paraId="6A9B2020" w14:textId="77777777" w:rsidR="003620B0" w:rsidRPr="00B218C3" w:rsidRDefault="003620B0" w:rsidP="00730BFF">
                      <w:pPr>
                        <w:pStyle w:val="Textfelder"/>
                      </w:pPr>
                      <w:r>
                        <w:t>Kranken</w:t>
                      </w:r>
                      <w:r w:rsidRPr="00B218C3">
                        <w:t>versicherung</w:t>
                      </w:r>
                    </w:p>
                  </w:txbxContent>
                </v:textbox>
                <w10:wrap anchorx="margin"/>
              </v:shape>
            </w:pict>
          </mc:Fallback>
        </mc:AlternateContent>
      </w:r>
    </w:p>
    <w:p w14:paraId="326C4D76" w14:textId="77777777" w:rsidR="00730BFF" w:rsidRPr="00A177F4" w:rsidRDefault="00730BFF" w:rsidP="00730BFF">
      <w:pPr>
        <w:rPr>
          <w:rFonts w:eastAsia="Times New Roman"/>
        </w:rPr>
      </w:pPr>
    </w:p>
    <w:p w14:paraId="7FE47484" w14:textId="77777777" w:rsidR="00730BFF" w:rsidRPr="00A177F4" w:rsidRDefault="006F07C7" w:rsidP="00730BFF">
      <w:pPr>
        <w:rPr>
          <w:rFonts w:eastAsia="Times New Roman"/>
        </w:rPr>
      </w:pPr>
      <w:r w:rsidRPr="00A177F4">
        <w:rPr>
          <w:rFonts w:eastAsia="Times New Roman"/>
          <w:noProof/>
        </w:rPr>
        <mc:AlternateContent>
          <mc:Choice Requires="wps">
            <w:drawing>
              <wp:anchor distT="0" distB="0" distL="114300" distR="114300" simplePos="0" relativeHeight="251254784" behindDoc="0" locked="0" layoutInCell="1" allowOverlap="1" wp14:anchorId="6E4C97BE" wp14:editId="0B664432">
                <wp:simplePos x="0" y="0"/>
                <wp:positionH relativeFrom="column">
                  <wp:posOffset>2996565</wp:posOffset>
                </wp:positionH>
                <wp:positionV relativeFrom="paragraph">
                  <wp:posOffset>119380</wp:posOffset>
                </wp:positionV>
                <wp:extent cx="1691640" cy="359410"/>
                <wp:effectExtent l="19050" t="19050" r="41910" b="40640"/>
                <wp:wrapNone/>
                <wp:docPr id="690" name="Textfeld 690"/>
                <wp:cNvGraphicFramePr/>
                <a:graphic xmlns:a="http://schemas.openxmlformats.org/drawingml/2006/main">
                  <a:graphicData uri="http://schemas.microsoft.com/office/word/2010/wordprocessingShape">
                    <wps:wsp>
                      <wps:cNvSpPr txBox="1"/>
                      <wps:spPr>
                        <a:xfrm>
                          <a:off x="0" y="0"/>
                          <a:ext cx="1691640" cy="359410"/>
                        </a:xfrm>
                        <a:custGeom>
                          <a:avLst/>
                          <a:gdLst>
                            <a:gd name="connsiteX0" fmla="*/ 0 w 1691640"/>
                            <a:gd name="connsiteY0" fmla="*/ 0 h 359410"/>
                            <a:gd name="connsiteX1" fmla="*/ 580796 w 1691640"/>
                            <a:gd name="connsiteY1" fmla="*/ 0 h 359410"/>
                            <a:gd name="connsiteX2" fmla="*/ 1178509 w 1691640"/>
                            <a:gd name="connsiteY2" fmla="*/ 0 h 359410"/>
                            <a:gd name="connsiteX3" fmla="*/ 1691640 w 1691640"/>
                            <a:gd name="connsiteY3" fmla="*/ 0 h 359410"/>
                            <a:gd name="connsiteX4" fmla="*/ 1691640 w 1691640"/>
                            <a:gd name="connsiteY4" fmla="*/ 359410 h 359410"/>
                            <a:gd name="connsiteX5" fmla="*/ 1178509 w 1691640"/>
                            <a:gd name="connsiteY5" fmla="*/ 359410 h 359410"/>
                            <a:gd name="connsiteX6" fmla="*/ 665378 w 1691640"/>
                            <a:gd name="connsiteY6" fmla="*/ 359410 h 359410"/>
                            <a:gd name="connsiteX7" fmla="*/ 0 w 1691640"/>
                            <a:gd name="connsiteY7" fmla="*/ 359410 h 359410"/>
                            <a:gd name="connsiteX8" fmla="*/ 0 w 1691640"/>
                            <a:gd name="connsiteY8" fmla="*/ 0 h 359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91640" h="359410" fill="none" extrusionOk="0">
                              <a:moveTo>
                                <a:pt x="0" y="0"/>
                              </a:moveTo>
                              <a:cubicBezTo>
                                <a:pt x="242405" y="23270"/>
                                <a:pt x="432110" y="7860"/>
                                <a:pt x="580796" y="0"/>
                              </a:cubicBezTo>
                              <a:cubicBezTo>
                                <a:pt x="729482" y="-7860"/>
                                <a:pt x="938328" y="-20513"/>
                                <a:pt x="1178509" y="0"/>
                              </a:cubicBezTo>
                              <a:cubicBezTo>
                                <a:pt x="1418690" y="20513"/>
                                <a:pt x="1526932" y="-6318"/>
                                <a:pt x="1691640" y="0"/>
                              </a:cubicBezTo>
                              <a:cubicBezTo>
                                <a:pt x="1673778" y="81871"/>
                                <a:pt x="1695898" y="242186"/>
                                <a:pt x="1691640" y="359410"/>
                              </a:cubicBezTo>
                              <a:cubicBezTo>
                                <a:pt x="1443673" y="356317"/>
                                <a:pt x="1390446" y="359642"/>
                                <a:pt x="1178509" y="359410"/>
                              </a:cubicBezTo>
                              <a:cubicBezTo>
                                <a:pt x="966572" y="359178"/>
                                <a:pt x="837127" y="356195"/>
                                <a:pt x="665378" y="359410"/>
                              </a:cubicBezTo>
                              <a:cubicBezTo>
                                <a:pt x="493629" y="362625"/>
                                <a:pt x="276457" y="392653"/>
                                <a:pt x="0" y="359410"/>
                              </a:cubicBezTo>
                              <a:cubicBezTo>
                                <a:pt x="-6118" y="281352"/>
                                <a:pt x="-11108" y="172949"/>
                                <a:pt x="0" y="0"/>
                              </a:cubicBezTo>
                              <a:close/>
                            </a:path>
                            <a:path w="1691640" h="359410" stroke="0" extrusionOk="0">
                              <a:moveTo>
                                <a:pt x="0" y="0"/>
                              </a:moveTo>
                              <a:cubicBezTo>
                                <a:pt x="151359" y="6344"/>
                                <a:pt x="325895" y="-18914"/>
                                <a:pt x="580796" y="0"/>
                              </a:cubicBezTo>
                              <a:cubicBezTo>
                                <a:pt x="835697" y="18914"/>
                                <a:pt x="999201" y="21077"/>
                                <a:pt x="1161593" y="0"/>
                              </a:cubicBezTo>
                              <a:cubicBezTo>
                                <a:pt x="1323985" y="-21077"/>
                                <a:pt x="1511230" y="16293"/>
                                <a:pt x="1691640" y="0"/>
                              </a:cubicBezTo>
                              <a:cubicBezTo>
                                <a:pt x="1706832" y="154811"/>
                                <a:pt x="1678849" y="241321"/>
                                <a:pt x="1691640" y="359410"/>
                              </a:cubicBezTo>
                              <a:cubicBezTo>
                                <a:pt x="1569268" y="341451"/>
                                <a:pt x="1380184" y="381600"/>
                                <a:pt x="1161593" y="359410"/>
                              </a:cubicBezTo>
                              <a:cubicBezTo>
                                <a:pt x="943002" y="337220"/>
                                <a:pt x="846438" y="341289"/>
                                <a:pt x="648462" y="359410"/>
                              </a:cubicBezTo>
                              <a:cubicBezTo>
                                <a:pt x="450486" y="377531"/>
                                <a:pt x="143893" y="357214"/>
                                <a:pt x="0" y="359410"/>
                              </a:cubicBezTo>
                              <a:cubicBezTo>
                                <a:pt x="7766" y="260342"/>
                                <a:pt x="-16777" y="87744"/>
                                <a:pt x="0" y="0"/>
                              </a:cubicBezTo>
                              <a:close/>
                            </a:path>
                          </a:pathLst>
                        </a:custGeom>
                        <a:ln w="6350">
                          <a:extLst>
                            <a:ext uri="{C807C97D-BFC1-408E-A445-0C87EB9F89A2}">
                              <ask:lineSketchStyleProps xmlns:ask="http://schemas.microsoft.com/office/drawing/2018/sketchyshapes" sd="3146629749">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2F98F108" w14:textId="77777777" w:rsidR="003620B0" w:rsidRPr="00B218C3" w:rsidRDefault="003620B0" w:rsidP="00730BFF">
                            <w:pPr>
                              <w:pStyle w:val="Textfelder"/>
                            </w:pPr>
                            <w:proofErr w:type="spellStart"/>
                            <w:r>
                              <w:t>kaskoversicherung</w:t>
                            </w:r>
                            <w:proofErr w:type="spellEnd"/>
                          </w:p>
                          <w:p w14:paraId="19639E65" w14:textId="77777777" w:rsidR="003620B0" w:rsidRDefault="003620B0"/>
                          <w:p w14:paraId="1DC03E0B" w14:textId="77777777" w:rsidR="003620B0" w:rsidRPr="00B218C3" w:rsidRDefault="003620B0" w:rsidP="00730BFF">
                            <w:pPr>
                              <w:pStyle w:val="Textfelder"/>
                            </w:pPr>
                            <w:proofErr w:type="spellStart"/>
                            <w:r>
                              <w:t>kaskoversicherung</w:t>
                            </w:r>
                            <w:proofErr w:type="spellEnd"/>
                          </w:p>
                          <w:p w14:paraId="7318EC0F" w14:textId="77777777" w:rsidR="003620B0" w:rsidRDefault="003620B0"/>
                          <w:p w14:paraId="1E24E0E8" w14:textId="77777777" w:rsidR="003620B0" w:rsidRPr="00B218C3" w:rsidRDefault="003620B0" w:rsidP="00730BFF">
                            <w:pPr>
                              <w:pStyle w:val="Textfelder"/>
                            </w:pPr>
                            <w:proofErr w:type="spellStart"/>
                            <w:r>
                              <w:t>kaskoversicherung</w:t>
                            </w:r>
                            <w:proofErr w:type="spellEnd"/>
                          </w:p>
                          <w:p w14:paraId="07D4D5AA" w14:textId="77777777" w:rsidR="003620B0" w:rsidRDefault="003620B0"/>
                          <w:p w14:paraId="0B1582C6" w14:textId="77777777" w:rsidR="003620B0" w:rsidRPr="00B218C3" w:rsidRDefault="003620B0" w:rsidP="00730BFF">
                            <w:pPr>
                              <w:pStyle w:val="Textfelder"/>
                            </w:pPr>
                            <w:proofErr w:type="spellStart"/>
                            <w:r>
                              <w:t>kaskoversicherung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C97BE" id="Textfeld 690" o:spid="_x0000_s1483" style="position:absolute;left:0;text-align:left;margin-left:235.95pt;margin-top:9.4pt;width:133.2pt;height:28.3pt;z-index:25125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91640,359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" adj="-11796480,,5400" path="m,nfc242405,23270,432110,7860,580796,v148686,-7860,357532,-20513,597713,c1418690,20513,1526932,-6318,1691640,v-17862,81871,4258,242186,,359410c1443673,356317,1390446,359642,1178509,359410v-211937,-232,-341382,-3215,-513131,c493629,362625,276457,392653,,359410,-6118,281352,-11108,172949,,xem,nsc151359,6344,325895,-18914,580796,v254901,18914,418405,21077,580797,c1323985,-21077,1511230,16293,1691640,v15192,154811,-12791,241321,,359410c1569268,341451,1380184,381600,1161593,359410v-218591,-22190,-315155,-18121,-513131,c450486,377531,143893,357214,,359410,7766,260342,-16777,87744,,xe" fillcolor="white [3201]" strokecolor="black [3200]" strokeweight=".5pt">
                <v:stroke joinstyle="miter"/>
                <v:formulas/>
                <v:path arrowok="t" o:extrusionok="f" o:connecttype="custom" o:connectlocs="0,0;580796,0;1178509,0;1691640,0;1691640,359410;1178509,359410;665378,359410;0,359410;0,0" o:connectangles="0,0,0,0,0,0,0,0,0" textboxrect="0,0,1691640,359410"/>
                <v:textbox>
                  <w:txbxContent>
                    <w:p w14:paraId="2F98F108" w14:textId="77777777" w:rsidR="003620B0" w:rsidRPr="00B218C3" w:rsidRDefault="003620B0" w:rsidP="00730BFF">
                      <w:pPr>
                        <w:pStyle w:val="Textfelder"/>
                      </w:pPr>
                      <w:proofErr w:type="spellStart"/>
                      <w:r>
                        <w:t>kaskoversicherung</w:t>
                      </w:r>
                      <w:proofErr w:type="spellEnd"/>
                    </w:p>
                    <w:p w14:paraId="19639E65" w14:textId="77777777" w:rsidR="003620B0" w:rsidRDefault="003620B0"/>
                    <w:p w14:paraId="1DC03E0B" w14:textId="77777777" w:rsidR="003620B0" w:rsidRPr="00B218C3" w:rsidRDefault="003620B0" w:rsidP="00730BFF">
                      <w:pPr>
                        <w:pStyle w:val="Textfelder"/>
                      </w:pPr>
                      <w:proofErr w:type="spellStart"/>
                      <w:r>
                        <w:t>kaskoversicherung</w:t>
                      </w:r>
                      <w:proofErr w:type="spellEnd"/>
                    </w:p>
                    <w:p w14:paraId="7318EC0F" w14:textId="77777777" w:rsidR="003620B0" w:rsidRDefault="003620B0"/>
                    <w:p w14:paraId="1E24E0E8" w14:textId="77777777" w:rsidR="003620B0" w:rsidRPr="00B218C3" w:rsidRDefault="003620B0" w:rsidP="00730BFF">
                      <w:pPr>
                        <w:pStyle w:val="Textfelder"/>
                      </w:pPr>
                      <w:proofErr w:type="spellStart"/>
                      <w:r>
                        <w:t>kaskoversicherung</w:t>
                      </w:r>
                      <w:proofErr w:type="spellEnd"/>
                    </w:p>
                    <w:p w14:paraId="07D4D5AA" w14:textId="77777777" w:rsidR="003620B0" w:rsidRDefault="003620B0"/>
                    <w:p w14:paraId="0B1582C6" w14:textId="77777777" w:rsidR="003620B0" w:rsidRPr="00B218C3" w:rsidRDefault="003620B0" w:rsidP="00730BFF">
                      <w:pPr>
                        <w:pStyle w:val="Textfelder"/>
                      </w:pPr>
                      <w:proofErr w:type="spellStart"/>
                      <w:r>
                        <w:t>kaskoversicherung</w:t>
                      </w:r>
                      <w:proofErr w:type="spellEnd"/>
                    </w:p>
                  </w:txbxContent>
                </v:textbox>
              </v:shape>
            </w:pict>
          </mc:Fallback>
        </mc:AlternateContent>
      </w:r>
      <w:r w:rsidRPr="00A177F4">
        <w:rPr>
          <w:rFonts w:eastAsia="Times New Roman"/>
          <w:noProof/>
        </w:rPr>
        <mc:AlternateContent>
          <mc:Choice Requires="wps">
            <w:drawing>
              <wp:anchor distT="0" distB="0" distL="114300" distR="114300" simplePos="0" relativeHeight="251260928" behindDoc="0" locked="0" layoutInCell="1" allowOverlap="1" wp14:anchorId="6D52E27E" wp14:editId="1FC7DBAF">
                <wp:simplePos x="0" y="0"/>
                <wp:positionH relativeFrom="margin">
                  <wp:posOffset>4843780</wp:posOffset>
                </wp:positionH>
                <wp:positionV relativeFrom="paragraph">
                  <wp:posOffset>143510</wp:posOffset>
                </wp:positionV>
                <wp:extent cx="1224000" cy="360000"/>
                <wp:effectExtent l="0" t="19050" r="33655" b="40640"/>
                <wp:wrapNone/>
                <wp:docPr id="689" name="Textfeld 689"/>
                <wp:cNvGraphicFramePr/>
                <a:graphic xmlns:a="http://schemas.openxmlformats.org/drawingml/2006/main">
                  <a:graphicData uri="http://schemas.microsoft.com/office/word/2010/wordprocessingShape">
                    <wps:wsp>
                      <wps:cNvSpPr txBox="1"/>
                      <wps:spPr>
                        <a:xfrm>
                          <a:off x="0" y="0"/>
                          <a:ext cx="1224000" cy="360000"/>
                        </a:xfrm>
                        <a:custGeom>
                          <a:avLst/>
                          <a:gdLst>
                            <a:gd name="connsiteX0" fmla="*/ 0 w 1224000"/>
                            <a:gd name="connsiteY0" fmla="*/ 0 h 360000"/>
                            <a:gd name="connsiteX1" fmla="*/ 599760 w 1224000"/>
                            <a:gd name="connsiteY1" fmla="*/ 0 h 360000"/>
                            <a:gd name="connsiteX2" fmla="*/ 1224000 w 1224000"/>
                            <a:gd name="connsiteY2" fmla="*/ 0 h 360000"/>
                            <a:gd name="connsiteX3" fmla="*/ 1224000 w 1224000"/>
                            <a:gd name="connsiteY3" fmla="*/ 360000 h 360000"/>
                            <a:gd name="connsiteX4" fmla="*/ 599760 w 1224000"/>
                            <a:gd name="connsiteY4" fmla="*/ 360000 h 360000"/>
                            <a:gd name="connsiteX5" fmla="*/ 0 w 1224000"/>
                            <a:gd name="connsiteY5" fmla="*/ 360000 h 360000"/>
                            <a:gd name="connsiteX6" fmla="*/ 0 w 122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60000" fill="none" extrusionOk="0">
                              <a:moveTo>
                                <a:pt x="0" y="0"/>
                              </a:moveTo>
                              <a:cubicBezTo>
                                <a:pt x="201251" y="-4847"/>
                                <a:pt x="464002" y="25493"/>
                                <a:pt x="599760" y="0"/>
                              </a:cubicBezTo>
                              <a:cubicBezTo>
                                <a:pt x="735518" y="-25493"/>
                                <a:pt x="996553" y="-6236"/>
                                <a:pt x="1224000" y="0"/>
                              </a:cubicBezTo>
                              <a:cubicBezTo>
                                <a:pt x="1229189" y="144640"/>
                                <a:pt x="1235107" y="278922"/>
                                <a:pt x="1224000" y="360000"/>
                              </a:cubicBezTo>
                              <a:cubicBezTo>
                                <a:pt x="1009465" y="385754"/>
                                <a:pt x="770728" y="347267"/>
                                <a:pt x="599760" y="360000"/>
                              </a:cubicBezTo>
                              <a:cubicBezTo>
                                <a:pt x="428792" y="372733"/>
                                <a:pt x="288211" y="353847"/>
                                <a:pt x="0" y="360000"/>
                              </a:cubicBezTo>
                              <a:cubicBezTo>
                                <a:pt x="9684" y="188823"/>
                                <a:pt x="1944" y="128456"/>
                                <a:pt x="0" y="0"/>
                              </a:cubicBezTo>
                              <a:close/>
                            </a:path>
                            <a:path w="1224000" h="360000" stroke="0" extrusionOk="0">
                              <a:moveTo>
                                <a:pt x="0" y="0"/>
                              </a:moveTo>
                              <a:cubicBezTo>
                                <a:pt x="221634" y="-7153"/>
                                <a:pt x="372665" y="16831"/>
                                <a:pt x="575280" y="0"/>
                              </a:cubicBezTo>
                              <a:cubicBezTo>
                                <a:pt x="777895" y="-16831"/>
                                <a:pt x="1068876" y="-15890"/>
                                <a:pt x="1224000" y="0"/>
                              </a:cubicBezTo>
                              <a:cubicBezTo>
                                <a:pt x="1231434" y="77751"/>
                                <a:pt x="1240578" y="280381"/>
                                <a:pt x="1224000" y="360000"/>
                              </a:cubicBezTo>
                              <a:cubicBezTo>
                                <a:pt x="1015259" y="334638"/>
                                <a:pt x="843597" y="346243"/>
                                <a:pt x="612000" y="360000"/>
                              </a:cubicBezTo>
                              <a:cubicBezTo>
                                <a:pt x="380403" y="373757"/>
                                <a:pt x="214087" y="353532"/>
                                <a:pt x="0" y="360000"/>
                              </a:cubicBezTo>
                              <a:cubicBezTo>
                                <a:pt x="16556" y="253513"/>
                                <a:pt x="-16750" y="135958"/>
                                <a:pt x="0" y="0"/>
                              </a:cubicBezTo>
                              <a:close/>
                            </a:path>
                          </a:pathLst>
                        </a:custGeom>
                        <a:ln w="6350">
                          <a:extLst>
                            <a:ext uri="{C807C97D-BFC1-408E-A445-0C87EB9F89A2}">
                              <ask:lineSketchStyleProps xmlns:ask="http://schemas.microsoft.com/office/drawing/2018/sketchyshapes" sd="270060781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6723CB6" w14:textId="77777777" w:rsidR="003620B0" w:rsidRPr="00B218C3" w:rsidRDefault="003620B0" w:rsidP="00730BFF">
                            <w:pPr>
                              <w:pStyle w:val="Textfelder"/>
                            </w:pPr>
                            <w:r>
                              <w:t>unabsichtlich</w:t>
                            </w:r>
                          </w:p>
                          <w:p w14:paraId="778FF3BF" w14:textId="77777777" w:rsidR="003620B0" w:rsidRDefault="003620B0" w:rsidP="00730BFF">
                            <w:pPr>
                              <w:spacing w:after="128"/>
                            </w:pPr>
                          </w:p>
                          <w:p w14:paraId="6886DA39" w14:textId="77777777" w:rsidR="003620B0" w:rsidRDefault="003620B0" w:rsidP="00730BFF">
                            <w:pPr>
                              <w:spacing w:after="128"/>
                            </w:pPr>
                          </w:p>
                          <w:p w14:paraId="186EB605" w14:textId="77777777" w:rsidR="003620B0" w:rsidRDefault="003620B0" w:rsidP="00730BFF">
                            <w:pPr>
                              <w:spacing w:after="128"/>
                            </w:pPr>
                          </w:p>
                          <w:p w14:paraId="6A499436" w14:textId="77777777" w:rsidR="003620B0" w:rsidRDefault="003620B0"/>
                          <w:p w14:paraId="23C7D6E0" w14:textId="77777777" w:rsidR="003620B0" w:rsidRPr="00B218C3" w:rsidRDefault="003620B0" w:rsidP="00730BFF">
                            <w:pPr>
                              <w:pStyle w:val="Textfelder"/>
                            </w:pPr>
                            <w:r>
                              <w:t>unabsichtlich</w:t>
                            </w:r>
                          </w:p>
                          <w:p w14:paraId="448B217F" w14:textId="77777777" w:rsidR="003620B0" w:rsidRDefault="003620B0" w:rsidP="00730BFF">
                            <w:pPr>
                              <w:spacing w:after="128"/>
                            </w:pPr>
                          </w:p>
                          <w:p w14:paraId="2890E1FA" w14:textId="77777777" w:rsidR="003620B0" w:rsidRDefault="003620B0" w:rsidP="00730BFF">
                            <w:pPr>
                              <w:spacing w:after="128"/>
                            </w:pPr>
                          </w:p>
                          <w:p w14:paraId="5939E951" w14:textId="77777777" w:rsidR="003620B0" w:rsidRDefault="003620B0" w:rsidP="00730BFF">
                            <w:pPr>
                              <w:spacing w:after="128"/>
                            </w:pPr>
                          </w:p>
                          <w:p w14:paraId="1DB8BCCB" w14:textId="77777777" w:rsidR="003620B0" w:rsidRDefault="003620B0"/>
                          <w:p w14:paraId="532F6E98" w14:textId="77777777" w:rsidR="003620B0" w:rsidRPr="00B218C3" w:rsidRDefault="003620B0" w:rsidP="00730BFF">
                            <w:pPr>
                              <w:pStyle w:val="Textfelder"/>
                            </w:pPr>
                            <w:r>
                              <w:t>unabsichtlich</w:t>
                            </w:r>
                          </w:p>
                          <w:p w14:paraId="5DB2958F" w14:textId="77777777" w:rsidR="003620B0" w:rsidRDefault="003620B0" w:rsidP="00730BFF">
                            <w:pPr>
                              <w:spacing w:after="128"/>
                            </w:pPr>
                          </w:p>
                          <w:p w14:paraId="27206EB6" w14:textId="77777777" w:rsidR="003620B0" w:rsidRDefault="003620B0" w:rsidP="00730BFF">
                            <w:pPr>
                              <w:spacing w:after="128"/>
                            </w:pPr>
                          </w:p>
                          <w:p w14:paraId="2243F4D7" w14:textId="77777777" w:rsidR="003620B0" w:rsidRDefault="003620B0" w:rsidP="00730BFF">
                            <w:pPr>
                              <w:spacing w:after="128"/>
                            </w:pPr>
                          </w:p>
                          <w:p w14:paraId="2414A2D7" w14:textId="77777777" w:rsidR="003620B0" w:rsidRDefault="003620B0"/>
                          <w:p w14:paraId="46B7D790" w14:textId="77777777" w:rsidR="003620B0" w:rsidRPr="00B218C3" w:rsidRDefault="003620B0" w:rsidP="00730BFF">
                            <w:pPr>
                              <w:pStyle w:val="Textfelder"/>
                            </w:pPr>
                            <w:r>
                              <w:t>unabsichtlich</w:t>
                            </w:r>
                          </w:p>
                          <w:p w14:paraId="15D597C4" w14:textId="77777777" w:rsidR="003620B0" w:rsidRDefault="003620B0" w:rsidP="00730BFF">
                            <w:pPr>
                              <w:spacing w:after="128"/>
                            </w:pPr>
                          </w:p>
                          <w:p w14:paraId="3E2BF59F" w14:textId="77777777" w:rsidR="003620B0" w:rsidRDefault="003620B0" w:rsidP="00730BFF">
                            <w:pPr>
                              <w:spacing w:after="128"/>
                            </w:pPr>
                          </w:p>
                          <w:p w14:paraId="377AB02D" w14:textId="77777777" w:rsidR="003620B0" w:rsidRDefault="003620B0" w:rsidP="00730BFF">
                            <w:pPr>
                              <w:spacing w:after="12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2E27E" id="Textfeld 689" o:spid="_x0000_s1484" style="position:absolute;left:0;text-align:left;margin-left:381.4pt;margin-top:11.3pt;width:96.4pt;height:28.35pt;z-index:25126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22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" adj="-11796480,,5400" path="m,nfc201251,-4847,464002,25493,599760,v135758,-25493,396793,-6236,624240,c1229189,144640,1235107,278922,1224000,360000v-214535,25754,-453272,-12733,-624240,c428792,372733,288211,353847,,360000,9684,188823,1944,128456,,xem,nsc221634,-7153,372665,16831,575280,v202615,-16831,493596,-15890,648720,c1231434,77751,1240578,280381,1224000,360000v-208741,-25362,-380403,-13757,-612000,c380403,373757,214087,353532,,360000,16556,253513,-16750,135958,,xe" fillcolor="white [3201]" strokecolor="black [3200]" strokeweight=".5pt">
                <v:stroke joinstyle="miter"/>
                <v:formulas/>
                <v:path arrowok="t" o:extrusionok="f" o:connecttype="custom" o:connectlocs="0,0;599760,0;1224000,0;1224000,360000;599760,360000;0,360000;0,0" o:connectangles="0,0,0,0,0,0,0" textboxrect="0,0,1224000,360000"/>
                <v:textbox>
                  <w:txbxContent>
                    <w:p w14:paraId="56723CB6" w14:textId="77777777" w:rsidR="003620B0" w:rsidRPr="00B218C3" w:rsidRDefault="003620B0" w:rsidP="00730BFF">
                      <w:pPr>
                        <w:pStyle w:val="Textfelder"/>
                      </w:pPr>
                      <w:r>
                        <w:t>unabsichtlich</w:t>
                      </w:r>
                    </w:p>
                    <w:p w14:paraId="778FF3BF" w14:textId="77777777" w:rsidR="003620B0" w:rsidRDefault="003620B0" w:rsidP="00730BFF">
                      <w:pPr>
                        <w:spacing w:after="128"/>
                      </w:pPr>
                    </w:p>
                    <w:p w14:paraId="6886DA39" w14:textId="77777777" w:rsidR="003620B0" w:rsidRDefault="003620B0" w:rsidP="00730BFF">
                      <w:pPr>
                        <w:spacing w:after="128"/>
                      </w:pPr>
                    </w:p>
                    <w:p w14:paraId="186EB605" w14:textId="77777777" w:rsidR="003620B0" w:rsidRDefault="003620B0" w:rsidP="00730BFF">
                      <w:pPr>
                        <w:spacing w:after="128"/>
                      </w:pPr>
                    </w:p>
                    <w:p w14:paraId="6A499436" w14:textId="77777777" w:rsidR="003620B0" w:rsidRDefault="003620B0"/>
                    <w:p w14:paraId="23C7D6E0" w14:textId="77777777" w:rsidR="003620B0" w:rsidRPr="00B218C3" w:rsidRDefault="003620B0" w:rsidP="00730BFF">
                      <w:pPr>
                        <w:pStyle w:val="Textfelder"/>
                      </w:pPr>
                      <w:r>
                        <w:t>unabsichtlich</w:t>
                      </w:r>
                    </w:p>
                    <w:p w14:paraId="448B217F" w14:textId="77777777" w:rsidR="003620B0" w:rsidRDefault="003620B0" w:rsidP="00730BFF">
                      <w:pPr>
                        <w:spacing w:after="128"/>
                      </w:pPr>
                    </w:p>
                    <w:p w14:paraId="2890E1FA" w14:textId="77777777" w:rsidR="003620B0" w:rsidRDefault="003620B0" w:rsidP="00730BFF">
                      <w:pPr>
                        <w:spacing w:after="128"/>
                      </w:pPr>
                    </w:p>
                    <w:p w14:paraId="5939E951" w14:textId="77777777" w:rsidR="003620B0" w:rsidRDefault="003620B0" w:rsidP="00730BFF">
                      <w:pPr>
                        <w:spacing w:after="128"/>
                      </w:pPr>
                    </w:p>
                    <w:p w14:paraId="1DB8BCCB" w14:textId="77777777" w:rsidR="003620B0" w:rsidRDefault="003620B0"/>
                    <w:p w14:paraId="532F6E98" w14:textId="77777777" w:rsidR="003620B0" w:rsidRPr="00B218C3" w:rsidRDefault="003620B0" w:rsidP="00730BFF">
                      <w:pPr>
                        <w:pStyle w:val="Textfelder"/>
                      </w:pPr>
                      <w:r>
                        <w:t>unabsichtlich</w:t>
                      </w:r>
                    </w:p>
                    <w:p w14:paraId="5DB2958F" w14:textId="77777777" w:rsidR="003620B0" w:rsidRDefault="003620B0" w:rsidP="00730BFF">
                      <w:pPr>
                        <w:spacing w:after="128"/>
                      </w:pPr>
                    </w:p>
                    <w:p w14:paraId="27206EB6" w14:textId="77777777" w:rsidR="003620B0" w:rsidRDefault="003620B0" w:rsidP="00730BFF">
                      <w:pPr>
                        <w:spacing w:after="128"/>
                      </w:pPr>
                    </w:p>
                    <w:p w14:paraId="2243F4D7" w14:textId="77777777" w:rsidR="003620B0" w:rsidRDefault="003620B0" w:rsidP="00730BFF">
                      <w:pPr>
                        <w:spacing w:after="128"/>
                      </w:pPr>
                    </w:p>
                    <w:p w14:paraId="2414A2D7" w14:textId="77777777" w:rsidR="003620B0" w:rsidRDefault="003620B0"/>
                    <w:p w14:paraId="46B7D790" w14:textId="77777777" w:rsidR="003620B0" w:rsidRPr="00B218C3" w:rsidRDefault="003620B0" w:rsidP="00730BFF">
                      <w:pPr>
                        <w:pStyle w:val="Textfelder"/>
                      </w:pPr>
                      <w:r>
                        <w:t>unabsichtlich</w:t>
                      </w:r>
                    </w:p>
                    <w:p w14:paraId="15D597C4" w14:textId="77777777" w:rsidR="003620B0" w:rsidRDefault="003620B0" w:rsidP="00730BFF">
                      <w:pPr>
                        <w:spacing w:after="128"/>
                      </w:pPr>
                    </w:p>
                    <w:p w14:paraId="3E2BF59F" w14:textId="77777777" w:rsidR="003620B0" w:rsidRDefault="003620B0" w:rsidP="00730BFF">
                      <w:pPr>
                        <w:spacing w:after="128"/>
                      </w:pPr>
                    </w:p>
                    <w:p w14:paraId="377AB02D" w14:textId="77777777" w:rsidR="003620B0" w:rsidRDefault="003620B0" w:rsidP="00730BFF">
                      <w:pPr>
                        <w:spacing w:after="128"/>
                      </w:pPr>
                    </w:p>
                  </w:txbxContent>
                </v:textbox>
                <w10:wrap anchorx="margin"/>
              </v:shape>
            </w:pict>
          </mc:Fallback>
        </mc:AlternateContent>
      </w:r>
      <w:r w:rsidRPr="00A177F4">
        <w:rPr>
          <w:rFonts w:eastAsia="Times New Roman"/>
          <w:noProof/>
        </w:rPr>
        <mc:AlternateContent>
          <mc:Choice Requires="wps">
            <w:drawing>
              <wp:anchor distT="0" distB="0" distL="114300" distR="114300" simplePos="0" relativeHeight="251259904" behindDoc="0" locked="0" layoutInCell="1" allowOverlap="1" wp14:anchorId="51438F3B" wp14:editId="27DAAF4A">
                <wp:simplePos x="0" y="0"/>
                <wp:positionH relativeFrom="column">
                  <wp:posOffset>-95250</wp:posOffset>
                </wp:positionH>
                <wp:positionV relativeFrom="paragraph">
                  <wp:posOffset>131445</wp:posOffset>
                </wp:positionV>
                <wp:extent cx="756000" cy="360000"/>
                <wp:effectExtent l="19050" t="19050" r="44450" b="40640"/>
                <wp:wrapNone/>
                <wp:docPr id="681" name="Textfeld 681"/>
                <wp:cNvGraphicFramePr/>
                <a:graphic xmlns:a="http://schemas.openxmlformats.org/drawingml/2006/main">
                  <a:graphicData uri="http://schemas.microsoft.com/office/word/2010/wordprocessingShape">
                    <wps:wsp>
                      <wps:cNvSpPr txBox="1"/>
                      <wps:spPr>
                        <a:xfrm>
                          <a:off x="0" y="0"/>
                          <a:ext cx="756000" cy="360000"/>
                        </a:xfrm>
                        <a:custGeom>
                          <a:avLst/>
                          <a:gdLst>
                            <a:gd name="connsiteX0" fmla="*/ 0 w 756000"/>
                            <a:gd name="connsiteY0" fmla="*/ 0 h 360000"/>
                            <a:gd name="connsiteX1" fmla="*/ 393120 w 756000"/>
                            <a:gd name="connsiteY1" fmla="*/ 0 h 360000"/>
                            <a:gd name="connsiteX2" fmla="*/ 756000 w 756000"/>
                            <a:gd name="connsiteY2" fmla="*/ 0 h 360000"/>
                            <a:gd name="connsiteX3" fmla="*/ 756000 w 756000"/>
                            <a:gd name="connsiteY3" fmla="*/ 360000 h 360000"/>
                            <a:gd name="connsiteX4" fmla="*/ 400680 w 756000"/>
                            <a:gd name="connsiteY4" fmla="*/ 360000 h 360000"/>
                            <a:gd name="connsiteX5" fmla="*/ 0 w 756000"/>
                            <a:gd name="connsiteY5" fmla="*/ 360000 h 360000"/>
                            <a:gd name="connsiteX6" fmla="*/ 0 w 75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60000" fill="none" extrusionOk="0">
                              <a:moveTo>
                                <a:pt x="0" y="0"/>
                              </a:moveTo>
                              <a:cubicBezTo>
                                <a:pt x="186079" y="19341"/>
                                <a:pt x="292809" y="-11043"/>
                                <a:pt x="393120" y="0"/>
                              </a:cubicBezTo>
                              <a:cubicBezTo>
                                <a:pt x="493431" y="11043"/>
                                <a:pt x="579623" y="13400"/>
                                <a:pt x="756000" y="0"/>
                              </a:cubicBezTo>
                              <a:cubicBezTo>
                                <a:pt x="748944" y="84898"/>
                                <a:pt x="772317" y="203264"/>
                                <a:pt x="756000" y="360000"/>
                              </a:cubicBezTo>
                              <a:cubicBezTo>
                                <a:pt x="589270" y="376737"/>
                                <a:pt x="569832" y="369465"/>
                                <a:pt x="400680" y="360000"/>
                              </a:cubicBezTo>
                              <a:cubicBezTo>
                                <a:pt x="231528" y="350535"/>
                                <a:pt x="167874" y="348502"/>
                                <a:pt x="0" y="360000"/>
                              </a:cubicBezTo>
                              <a:cubicBezTo>
                                <a:pt x="-7141" y="193393"/>
                                <a:pt x="17293" y="99029"/>
                                <a:pt x="0" y="0"/>
                              </a:cubicBezTo>
                              <a:close/>
                            </a:path>
                            <a:path w="756000" h="360000" stroke="0" extrusionOk="0">
                              <a:moveTo>
                                <a:pt x="0" y="0"/>
                              </a:moveTo>
                              <a:cubicBezTo>
                                <a:pt x="128235" y="-13461"/>
                                <a:pt x="264939" y="-7037"/>
                                <a:pt x="362880" y="0"/>
                              </a:cubicBezTo>
                              <a:cubicBezTo>
                                <a:pt x="460821" y="7037"/>
                                <a:pt x="608068" y="-17968"/>
                                <a:pt x="756000" y="0"/>
                              </a:cubicBezTo>
                              <a:cubicBezTo>
                                <a:pt x="761500" y="77023"/>
                                <a:pt x="753123" y="205887"/>
                                <a:pt x="756000" y="360000"/>
                              </a:cubicBezTo>
                              <a:cubicBezTo>
                                <a:pt x="668967" y="348841"/>
                                <a:pt x="485958" y="361515"/>
                                <a:pt x="393120" y="360000"/>
                              </a:cubicBezTo>
                              <a:cubicBezTo>
                                <a:pt x="300282" y="358485"/>
                                <a:pt x="108857" y="368234"/>
                                <a:pt x="0" y="360000"/>
                              </a:cubicBezTo>
                              <a:cubicBezTo>
                                <a:pt x="11054" y="279633"/>
                                <a:pt x="-9123" y="83164"/>
                                <a:pt x="0" y="0"/>
                              </a:cubicBezTo>
                              <a:close/>
                            </a:path>
                          </a:pathLst>
                        </a:custGeom>
                        <a:ln w="6350">
                          <a:extLst>
                            <a:ext uri="{C807C97D-BFC1-408E-A445-0C87EB9F89A2}">
                              <ask:lineSketchStyleProps xmlns:ask="http://schemas.microsoft.com/office/drawing/2018/sketchyshapes" sd="72704684">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4ABC057E" w14:textId="77777777" w:rsidR="003620B0" w:rsidRPr="00B218C3" w:rsidRDefault="003620B0" w:rsidP="00730BFF">
                            <w:pPr>
                              <w:pStyle w:val="Textfelder"/>
                            </w:pPr>
                            <w:r w:rsidRPr="00711457">
                              <w:rPr>
                                <w:rStyle w:val="TextfelderZchn"/>
                              </w:rPr>
                              <w:t>priva</w:t>
                            </w:r>
                            <w:r>
                              <w:t>te</w:t>
                            </w:r>
                          </w:p>
                          <w:p w14:paraId="2A2B8904" w14:textId="77777777" w:rsidR="003620B0" w:rsidRDefault="003620B0" w:rsidP="00730BFF">
                            <w:pPr>
                              <w:spacing w:after="128"/>
                            </w:pPr>
                          </w:p>
                          <w:p w14:paraId="63343AEA" w14:textId="77777777" w:rsidR="003620B0" w:rsidRDefault="003620B0" w:rsidP="00730BFF">
                            <w:pPr>
                              <w:spacing w:after="128"/>
                            </w:pPr>
                          </w:p>
                          <w:p w14:paraId="65C50264" w14:textId="77777777" w:rsidR="003620B0" w:rsidRDefault="003620B0" w:rsidP="00730BFF">
                            <w:pPr>
                              <w:spacing w:after="128"/>
                            </w:pPr>
                          </w:p>
                          <w:p w14:paraId="51F998EF" w14:textId="77777777" w:rsidR="003620B0" w:rsidRDefault="003620B0"/>
                          <w:p w14:paraId="6F6CE429" w14:textId="77777777" w:rsidR="003620B0" w:rsidRPr="00B218C3" w:rsidRDefault="003620B0" w:rsidP="00730BFF">
                            <w:pPr>
                              <w:pStyle w:val="Textfelder"/>
                            </w:pPr>
                            <w:r w:rsidRPr="00711457">
                              <w:rPr>
                                <w:rStyle w:val="TextfelderZchn"/>
                              </w:rPr>
                              <w:t>priva</w:t>
                            </w:r>
                            <w:r>
                              <w:t>te</w:t>
                            </w:r>
                          </w:p>
                          <w:p w14:paraId="3F79E2D8" w14:textId="77777777" w:rsidR="003620B0" w:rsidRDefault="003620B0" w:rsidP="00730BFF">
                            <w:pPr>
                              <w:spacing w:after="128"/>
                            </w:pPr>
                          </w:p>
                          <w:p w14:paraId="42004C50" w14:textId="77777777" w:rsidR="003620B0" w:rsidRDefault="003620B0" w:rsidP="00730BFF">
                            <w:pPr>
                              <w:spacing w:after="128"/>
                            </w:pPr>
                          </w:p>
                          <w:p w14:paraId="207C7CB8" w14:textId="77777777" w:rsidR="003620B0" w:rsidRDefault="003620B0" w:rsidP="00730BFF">
                            <w:pPr>
                              <w:spacing w:after="128"/>
                            </w:pPr>
                          </w:p>
                          <w:p w14:paraId="62C968A5" w14:textId="77777777" w:rsidR="003620B0" w:rsidRDefault="003620B0"/>
                          <w:p w14:paraId="63C07EEC" w14:textId="77777777" w:rsidR="003620B0" w:rsidRPr="00B218C3" w:rsidRDefault="003620B0" w:rsidP="00730BFF">
                            <w:pPr>
                              <w:pStyle w:val="Textfelder"/>
                            </w:pPr>
                            <w:r w:rsidRPr="00711457">
                              <w:rPr>
                                <w:rStyle w:val="TextfelderZchn"/>
                              </w:rPr>
                              <w:t>priva</w:t>
                            </w:r>
                            <w:r>
                              <w:t>te</w:t>
                            </w:r>
                          </w:p>
                          <w:p w14:paraId="6AD1FCAC" w14:textId="77777777" w:rsidR="003620B0" w:rsidRDefault="003620B0" w:rsidP="00730BFF">
                            <w:pPr>
                              <w:spacing w:after="128"/>
                            </w:pPr>
                          </w:p>
                          <w:p w14:paraId="14D743A1" w14:textId="77777777" w:rsidR="003620B0" w:rsidRDefault="003620B0" w:rsidP="00730BFF">
                            <w:pPr>
                              <w:spacing w:after="128"/>
                            </w:pPr>
                          </w:p>
                          <w:p w14:paraId="214A35C2" w14:textId="77777777" w:rsidR="003620B0" w:rsidRDefault="003620B0" w:rsidP="00730BFF">
                            <w:pPr>
                              <w:spacing w:after="128"/>
                            </w:pPr>
                          </w:p>
                          <w:p w14:paraId="36FD04C8" w14:textId="77777777" w:rsidR="003620B0" w:rsidRDefault="003620B0"/>
                          <w:p w14:paraId="23AD3411" w14:textId="77777777" w:rsidR="003620B0" w:rsidRPr="00B218C3" w:rsidRDefault="003620B0" w:rsidP="00730BFF">
                            <w:pPr>
                              <w:pStyle w:val="Textfelder"/>
                            </w:pPr>
                            <w:r w:rsidRPr="00711457">
                              <w:rPr>
                                <w:rStyle w:val="TextfelderZchn"/>
                              </w:rPr>
                              <w:t>priva</w:t>
                            </w:r>
                            <w:r>
                              <w:t>te</w:t>
                            </w:r>
                          </w:p>
                          <w:p w14:paraId="46B3279F" w14:textId="77777777" w:rsidR="003620B0" w:rsidRDefault="003620B0" w:rsidP="00730BFF">
                            <w:pPr>
                              <w:spacing w:after="128"/>
                            </w:pPr>
                          </w:p>
                          <w:p w14:paraId="6203E87C" w14:textId="77777777" w:rsidR="003620B0" w:rsidRDefault="003620B0" w:rsidP="00730BFF">
                            <w:pPr>
                              <w:spacing w:after="128"/>
                            </w:pPr>
                          </w:p>
                          <w:p w14:paraId="4AFAC233" w14:textId="77777777" w:rsidR="003620B0" w:rsidRDefault="003620B0" w:rsidP="00730BFF">
                            <w:pPr>
                              <w:spacing w:after="12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38F3B" id="Textfeld 681" o:spid="_x0000_s1485" style="position:absolute;left:0;text-align:left;margin-left:-7.5pt;margin-top:10.35pt;width:59.55pt;height:28.35pt;z-index:25125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5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" adj="-11796480,,5400" path="m,nfc186079,19341,292809,-11043,393120,,493431,11043,579623,13400,756000,v-7056,84898,16317,203264,,360000c589270,376737,569832,369465,400680,360000,231528,350535,167874,348502,,360000,-7141,193393,17293,99029,,xem,nsc128235,-13461,264939,-7037,362880,v97941,7037,245188,-17968,393120,c761500,77023,753123,205887,756000,360000v-87033,-11159,-270042,1515,-362880,c300282,358485,108857,368234,,360000,11054,279633,-9123,83164,,xe" fillcolor="white [3201]" strokecolor="black [3200]" strokeweight=".5pt">
                <v:stroke joinstyle="miter"/>
                <v:formulas/>
                <v:path arrowok="t" o:extrusionok="f" o:connecttype="custom" o:connectlocs="0,0;393120,0;756000,0;756000,360000;400680,360000;0,360000;0,0" o:connectangles="0,0,0,0,0,0,0" textboxrect="0,0,756000,360000"/>
                <v:textbox>
                  <w:txbxContent>
                    <w:p w14:paraId="4ABC057E" w14:textId="77777777" w:rsidR="003620B0" w:rsidRPr="00B218C3" w:rsidRDefault="003620B0" w:rsidP="00730BFF">
                      <w:pPr>
                        <w:pStyle w:val="Textfelder"/>
                      </w:pPr>
                      <w:r w:rsidRPr="00711457">
                        <w:rPr>
                          <w:rStyle w:val="TextfelderZchn"/>
                        </w:rPr>
                        <w:t>priva</w:t>
                      </w:r>
                      <w:r>
                        <w:t>te</w:t>
                      </w:r>
                    </w:p>
                    <w:p w14:paraId="2A2B8904" w14:textId="77777777" w:rsidR="003620B0" w:rsidRDefault="003620B0" w:rsidP="00730BFF">
                      <w:pPr>
                        <w:spacing w:after="128"/>
                      </w:pPr>
                    </w:p>
                    <w:p w14:paraId="63343AEA" w14:textId="77777777" w:rsidR="003620B0" w:rsidRDefault="003620B0" w:rsidP="00730BFF">
                      <w:pPr>
                        <w:spacing w:after="128"/>
                      </w:pPr>
                    </w:p>
                    <w:p w14:paraId="65C50264" w14:textId="77777777" w:rsidR="003620B0" w:rsidRDefault="003620B0" w:rsidP="00730BFF">
                      <w:pPr>
                        <w:spacing w:after="128"/>
                      </w:pPr>
                    </w:p>
                    <w:p w14:paraId="51F998EF" w14:textId="77777777" w:rsidR="003620B0" w:rsidRDefault="003620B0"/>
                    <w:p w14:paraId="6F6CE429" w14:textId="77777777" w:rsidR="003620B0" w:rsidRPr="00B218C3" w:rsidRDefault="003620B0" w:rsidP="00730BFF">
                      <w:pPr>
                        <w:pStyle w:val="Textfelder"/>
                      </w:pPr>
                      <w:r w:rsidRPr="00711457">
                        <w:rPr>
                          <w:rStyle w:val="TextfelderZchn"/>
                        </w:rPr>
                        <w:t>priva</w:t>
                      </w:r>
                      <w:r>
                        <w:t>te</w:t>
                      </w:r>
                    </w:p>
                    <w:p w14:paraId="3F79E2D8" w14:textId="77777777" w:rsidR="003620B0" w:rsidRDefault="003620B0" w:rsidP="00730BFF">
                      <w:pPr>
                        <w:spacing w:after="128"/>
                      </w:pPr>
                    </w:p>
                    <w:p w14:paraId="42004C50" w14:textId="77777777" w:rsidR="003620B0" w:rsidRDefault="003620B0" w:rsidP="00730BFF">
                      <w:pPr>
                        <w:spacing w:after="128"/>
                      </w:pPr>
                    </w:p>
                    <w:p w14:paraId="207C7CB8" w14:textId="77777777" w:rsidR="003620B0" w:rsidRDefault="003620B0" w:rsidP="00730BFF">
                      <w:pPr>
                        <w:spacing w:after="128"/>
                      </w:pPr>
                    </w:p>
                    <w:p w14:paraId="62C968A5" w14:textId="77777777" w:rsidR="003620B0" w:rsidRDefault="003620B0"/>
                    <w:p w14:paraId="63C07EEC" w14:textId="77777777" w:rsidR="003620B0" w:rsidRPr="00B218C3" w:rsidRDefault="003620B0" w:rsidP="00730BFF">
                      <w:pPr>
                        <w:pStyle w:val="Textfelder"/>
                      </w:pPr>
                      <w:r w:rsidRPr="00711457">
                        <w:rPr>
                          <w:rStyle w:val="TextfelderZchn"/>
                        </w:rPr>
                        <w:t>priva</w:t>
                      </w:r>
                      <w:r>
                        <w:t>te</w:t>
                      </w:r>
                    </w:p>
                    <w:p w14:paraId="6AD1FCAC" w14:textId="77777777" w:rsidR="003620B0" w:rsidRDefault="003620B0" w:rsidP="00730BFF">
                      <w:pPr>
                        <w:spacing w:after="128"/>
                      </w:pPr>
                    </w:p>
                    <w:p w14:paraId="14D743A1" w14:textId="77777777" w:rsidR="003620B0" w:rsidRDefault="003620B0" w:rsidP="00730BFF">
                      <w:pPr>
                        <w:spacing w:after="128"/>
                      </w:pPr>
                    </w:p>
                    <w:p w14:paraId="214A35C2" w14:textId="77777777" w:rsidR="003620B0" w:rsidRDefault="003620B0" w:rsidP="00730BFF">
                      <w:pPr>
                        <w:spacing w:after="128"/>
                      </w:pPr>
                    </w:p>
                    <w:p w14:paraId="36FD04C8" w14:textId="77777777" w:rsidR="003620B0" w:rsidRDefault="003620B0"/>
                    <w:p w14:paraId="23AD3411" w14:textId="77777777" w:rsidR="003620B0" w:rsidRPr="00B218C3" w:rsidRDefault="003620B0" w:rsidP="00730BFF">
                      <w:pPr>
                        <w:pStyle w:val="Textfelder"/>
                      </w:pPr>
                      <w:r w:rsidRPr="00711457">
                        <w:rPr>
                          <w:rStyle w:val="TextfelderZchn"/>
                        </w:rPr>
                        <w:t>priva</w:t>
                      </w:r>
                      <w:r>
                        <w:t>te</w:t>
                      </w:r>
                    </w:p>
                    <w:p w14:paraId="46B3279F" w14:textId="77777777" w:rsidR="003620B0" w:rsidRDefault="003620B0" w:rsidP="00730BFF">
                      <w:pPr>
                        <w:spacing w:after="128"/>
                      </w:pPr>
                    </w:p>
                    <w:p w14:paraId="6203E87C" w14:textId="77777777" w:rsidR="003620B0" w:rsidRDefault="003620B0" w:rsidP="00730BFF">
                      <w:pPr>
                        <w:spacing w:after="128"/>
                      </w:pPr>
                    </w:p>
                    <w:p w14:paraId="4AFAC233" w14:textId="77777777" w:rsidR="003620B0" w:rsidRDefault="003620B0" w:rsidP="00730BFF">
                      <w:pPr>
                        <w:spacing w:after="128"/>
                      </w:pPr>
                    </w:p>
                  </w:txbxContent>
                </v:textbox>
              </v:shape>
            </w:pict>
          </mc:Fallback>
        </mc:AlternateContent>
      </w:r>
      <w:r w:rsidRPr="00A177F4">
        <w:rPr>
          <w:rFonts w:eastAsia="Times New Roman"/>
          <w:noProof/>
        </w:rPr>
        <mc:AlternateContent>
          <mc:Choice Requires="wps">
            <w:drawing>
              <wp:anchor distT="0" distB="0" distL="114300" distR="114300" simplePos="0" relativeHeight="251253760" behindDoc="0" locked="0" layoutInCell="1" allowOverlap="1" wp14:anchorId="0B837018" wp14:editId="4C7003C3">
                <wp:simplePos x="0" y="0"/>
                <wp:positionH relativeFrom="column">
                  <wp:posOffset>831850</wp:posOffset>
                </wp:positionH>
                <wp:positionV relativeFrom="paragraph">
                  <wp:posOffset>128270</wp:posOffset>
                </wp:positionV>
                <wp:extent cx="2016000" cy="360000"/>
                <wp:effectExtent l="19050" t="19050" r="41910" b="40640"/>
                <wp:wrapNone/>
                <wp:docPr id="688" name="Textfeld 688"/>
                <wp:cNvGraphicFramePr/>
                <a:graphic xmlns:a="http://schemas.openxmlformats.org/drawingml/2006/main">
                  <a:graphicData uri="http://schemas.microsoft.com/office/word/2010/wordprocessingShape">
                    <wps:wsp>
                      <wps:cNvSpPr txBox="1"/>
                      <wps:spPr>
                        <a:xfrm>
                          <a:off x="0" y="0"/>
                          <a:ext cx="2016000" cy="360000"/>
                        </a:xfrm>
                        <a:custGeom>
                          <a:avLst/>
                          <a:gdLst>
                            <a:gd name="connsiteX0" fmla="*/ 0 w 2016000"/>
                            <a:gd name="connsiteY0" fmla="*/ 0 h 360000"/>
                            <a:gd name="connsiteX1" fmla="*/ 692160 w 2016000"/>
                            <a:gd name="connsiteY1" fmla="*/ 0 h 360000"/>
                            <a:gd name="connsiteX2" fmla="*/ 1364160 w 2016000"/>
                            <a:gd name="connsiteY2" fmla="*/ 0 h 360000"/>
                            <a:gd name="connsiteX3" fmla="*/ 2016000 w 2016000"/>
                            <a:gd name="connsiteY3" fmla="*/ 0 h 360000"/>
                            <a:gd name="connsiteX4" fmla="*/ 2016000 w 2016000"/>
                            <a:gd name="connsiteY4" fmla="*/ 360000 h 360000"/>
                            <a:gd name="connsiteX5" fmla="*/ 1404480 w 2016000"/>
                            <a:gd name="connsiteY5" fmla="*/ 360000 h 360000"/>
                            <a:gd name="connsiteX6" fmla="*/ 752640 w 2016000"/>
                            <a:gd name="connsiteY6" fmla="*/ 360000 h 360000"/>
                            <a:gd name="connsiteX7" fmla="*/ 0 w 2016000"/>
                            <a:gd name="connsiteY7" fmla="*/ 360000 h 360000"/>
                            <a:gd name="connsiteX8" fmla="*/ 0 w 2016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16000" h="360000" fill="none" extrusionOk="0">
                              <a:moveTo>
                                <a:pt x="0" y="0"/>
                              </a:moveTo>
                              <a:cubicBezTo>
                                <a:pt x="264593" y="20733"/>
                                <a:pt x="545238" y="27050"/>
                                <a:pt x="692160" y="0"/>
                              </a:cubicBezTo>
                              <a:cubicBezTo>
                                <a:pt x="839082" y="-27050"/>
                                <a:pt x="1111636" y="-17437"/>
                                <a:pt x="1364160" y="0"/>
                              </a:cubicBezTo>
                              <a:cubicBezTo>
                                <a:pt x="1616684" y="17437"/>
                                <a:pt x="1796431" y="26209"/>
                                <a:pt x="2016000" y="0"/>
                              </a:cubicBezTo>
                              <a:cubicBezTo>
                                <a:pt x="2000242" y="97146"/>
                                <a:pt x="2028615" y="237829"/>
                                <a:pt x="2016000" y="360000"/>
                              </a:cubicBezTo>
                              <a:cubicBezTo>
                                <a:pt x="1882796" y="379371"/>
                                <a:pt x="1623698" y="352413"/>
                                <a:pt x="1404480" y="360000"/>
                              </a:cubicBezTo>
                              <a:cubicBezTo>
                                <a:pt x="1185262" y="367587"/>
                                <a:pt x="984449" y="389780"/>
                                <a:pt x="752640" y="360000"/>
                              </a:cubicBezTo>
                              <a:cubicBezTo>
                                <a:pt x="520831" y="330220"/>
                                <a:pt x="313967" y="393561"/>
                                <a:pt x="0" y="360000"/>
                              </a:cubicBezTo>
                              <a:cubicBezTo>
                                <a:pt x="-16770" y="275860"/>
                                <a:pt x="-1017" y="97237"/>
                                <a:pt x="0" y="0"/>
                              </a:cubicBezTo>
                              <a:close/>
                            </a:path>
                            <a:path w="2016000" h="360000" stroke="0" extrusionOk="0">
                              <a:moveTo>
                                <a:pt x="0" y="0"/>
                              </a:moveTo>
                              <a:cubicBezTo>
                                <a:pt x="283274" y="16355"/>
                                <a:pt x="342496" y="-24224"/>
                                <a:pt x="651840" y="0"/>
                              </a:cubicBezTo>
                              <a:cubicBezTo>
                                <a:pt x="961184" y="24224"/>
                                <a:pt x="1132755" y="26836"/>
                                <a:pt x="1323840" y="0"/>
                              </a:cubicBezTo>
                              <a:cubicBezTo>
                                <a:pt x="1514925" y="-26836"/>
                                <a:pt x="1832769" y="-21832"/>
                                <a:pt x="2016000" y="0"/>
                              </a:cubicBezTo>
                              <a:cubicBezTo>
                                <a:pt x="2001862" y="108371"/>
                                <a:pt x="2016401" y="196452"/>
                                <a:pt x="2016000" y="360000"/>
                              </a:cubicBezTo>
                              <a:cubicBezTo>
                                <a:pt x="1755175" y="350415"/>
                                <a:pt x="1536642" y="374628"/>
                                <a:pt x="1364160" y="360000"/>
                              </a:cubicBezTo>
                              <a:cubicBezTo>
                                <a:pt x="1191678" y="345372"/>
                                <a:pt x="810462" y="373402"/>
                                <a:pt x="672000" y="360000"/>
                              </a:cubicBezTo>
                              <a:cubicBezTo>
                                <a:pt x="533538" y="346598"/>
                                <a:pt x="194671" y="393041"/>
                                <a:pt x="0" y="360000"/>
                              </a:cubicBezTo>
                              <a:cubicBezTo>
                                <a:pt x="-16325" y="261715"/>
                                <a:pt x="-3666" y="156709"/>
                                <a:pt x="0" y="0"/>
                              </a:cubicBezTo>
                              <a:close/>
                            </a:path>
                          </a:pathLst>
                        </a:custGeom>
                        <a:ln w="6350">
                          <a:extLst>
                            <a:ext uri="{C807C97D-BFC1-408E-A445-0C87EB9F89A2}">
                              <ask:lineSketchStyleProps xmlns:ask="http://schemas.microsoft.com/office/drawing/2018/sketchyshapes" sd="3338291193">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3B993198" w14:textId="77777777" w:rsidR="003620B0" w:rsidRPr="00B218C3" w:rsidRDefault="003620B0" w:rsidP="00730BFF">
                            <w:pPr>
                              <w:pStyle w:val="Textfelder"/>
                            </w:pPr>
                            <w:r>
                              <w:t>Haftpflichtv</w:t>
                            </w:r>
                            <w:r w:rsidRPr="00B218C3">
                              <w:t>ersicherung</w:t>
                            </w:r>
                          </w:p>
                          <w:p w14:paraId="7F1074A6" w14:textId="77777777" w:rsidR="003620B0" w:rsidRDefault="003620B0"/>
                          <w:p w14:paraId="3557FBBE" w14:textId="77777777" w:rsidR="003620B0" w:rsidRPr="00B218C3" w:rsidRDefault="003620B0" w:rsidP="00730BFF">
                            <w:pPr>
                              <w:pStyle w:val="Textfelder"/>
                            </w:pPr>
                            <w:r>
                              <w:t>Haftpflichtv</w:t>
                            </w:r>
                            <w:r w:rsidRPr="00B218C3">
                              <w:t>ersicherung</w:t>
                            </w:r>
                          </w:p>
                          <w:p w14:paraId="0B61702F" w14:textId="77777777" w:rsidR="003620B0" w:rsidRDefault="003620B0"/>
                          <w:p w14:paraId="34196B7B" w14:textId="77777777" w:rsidR="003620B0" w:rsidRPr="00B218C3" w:rsidRDefault="003620B0" w:rsidP="00730BFF">
                            <w:pPr>
                              <w:pStyle w:val="Textfelder"/>
                            </w:pPr>
                            <w:r>
                              <w:t>Haftpflichtv</w:t>
                            </w:r>
                            <w:r w:rsidRPr="00B218C3">
                              <w:t>ersicherung</w:t>
                            </w:r>
                          </w:p>
                          <w:p w14:paraId="4E3D0E32" w14:textId="77777777" w:rsidR="003620B0" w:rsidRDefault="003620B0"/>
                          <w:p w14:paraId="17567D11" w14:textId="77777777" w:rsidR="003620B0" w:rsidRPr="00B218C3" w:rsidRDefault="003620B0" w:rsidP="00730BFF">
                            <w:pPr>
                              <w:pStyle w:val="Textfelder"/>
                            </w:pPr>
                            <w:r>
                              <w:t>Haftpflichtv</w:t>
                            </w:r>
                            <w:r w:rsidRPr="00B218C3">
                              <w:t>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37018" id="Textfeld 688" o:spid="_x0000_s1486" style="position:absolute;left:0;text-align:left;margin-left:65.5pt;margin-top:10.1pt;width:158.75pt;height:28.35pt;z-index:25125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01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" adj="-11796480,,5400" path="m,nfc264593,20733,545238,27050,692160,v146922,-27050,419476,-17437,672000,c1616684,17437,1796431,26209,2016000,v-15758,97146,12615,237829,,360000c1882796,379371,1623698,352413,1404480,360000v-219218,7587,-420031,29780,-651840,c520831,330220,313967,393561,,360000,-16770,275860,-1017,97237,,xem,nsc283274,16355,342496,-24224,651840,v309344,24224,480915,26836,672000,c1514925,-26836,1832769,-21832,2016000,v-14138,108371,401,196452,,360000c1755175,350415,1536642,374628,1364160,360000v-172482,-14628,-553698,13402,-692160,c533538,346598,194671,393041,,360000,-16325,261715,-3666,156709,,xe" fillcolor="white [3201]" strokecolor="black [3200]" strokeweight=".5pt">
                <v:stroke joinstyle="miter"/>
                <v:formulas/>
                <v:path arrowok="t" o:extrusionok="f" o:connecttype="custom" o:connectlocs="0,0;692160,0;1364160,0;2016000,0;2016000,360000;1404480,360000;752640,360000;0,360000;0,0" o:connectangles="0,0,0,0,0,0,0,0,0" textboxrect="0,0,2016000,360000"/>
                <v:textbox>
                  <w:txbxContent>
                    <w:p w14:paraId="3B993198" w14:textId="77777777" w:rsidR="003620B0" w:rsidRPr="00B218C3" w:rsidRDefault="003620B0" w:rsidP="00730BFF">
                      <w:pPr>
                        <w:pStyle w:val="Textfelder"/>
                      </w:pPr>
                      <w:r>
                        <w:t>Haftpflichtv</w:t>
                      </w:r>
                      <w:r w:rsidRPr="00B218C3">
                        <w:t>ersicherung</w:t>
                      </w:r>
                    </w:p>
                    <w:p w14:paraId="7F1074A6" w14:textId="77777777" w:rsidR="003620B0" w:rsidRDefault="003620B0"/>
                    <w:p w14:paraId="3557FBBE" w14:textId="77777777" w:rsidR="003620B0" w:rsidRPr="00B218C3" w:rsidRDefault="003620B0" w:rsidP="00730BFF">
                      <w:pPr>
                        <w:pStyle w:val="Textfelder"/>
                      </w:pPr>
                      <w:r>
                        <w:t>Haftpflichtv</w:t>
                      </w:r>
                      <w:r w:rsidRPr="00B218C3">
                        <w:t>ersicherung</w:t>
                      </w:r>
                    </w:p>
                    <w:p w14:paraId="0B61702F" w14:textId="77777777" w:rsidR="003620B0" w:rsidRDefault="003620B0"/>
                    <w:p w14:paraId="34196B7B" w14:textId="77777777" w:rsidR="003620B0" w:rsidRPr="00B218C3" w:rsidRDefault="003620B0" w:rsidP="00730BFF">
                      <w:pPr>
                        <w:pStyle w:val="Textfelder"/>
                      </w:pPr>
                      <w:r>
                        <w:t>Haftpflichtv</w:t>
                      </w:r>
                      <w:r w:rsidRPr="00B218C3">
                        <w:t>ersicherung</w:t>
                      </w:r>
                    </w:p>
                    <w:p w14:paraId="4E3D0E32" w14:textId="77777777" w:rsidR="003620B0" w:rsidRDefault="003620B0"/>
                    <w:p w14:paraId="17567D11" w14:textId="77777777" w:rsidR="003620B0" w:rsidRPr="00B218C3" w:rsidRDefault="003620B0" w:rsidP="00730BFF">
                      <w:pPr>
                        <w:pStyle w:val="Textfelder"/>
                      </w:pPr>
                      <w:r>
                        <w:t>Haftpflichtv</w:t>
                      </w:r>
                      <w:r w:rsidRPr="00B218C3">
                        <w:t>ersicherung</w:t>
                      </w:r>
                    </w:p>
                  </w:txbxContent>
                </v:textbox>
              </v:shape>
            </w:pict>
          </mc:Fallback>
        </mc:AlternateContent>
      </w:r>
    </w:p>
    <w:p w14:paraId="7A56E52F" w14:textId="77777777" w:rsidR="00730BFF" w:rsidRDefault="00730BFF" w:rsidP="00730BFF">
      <w:pPr>
        <w:sectPr w:rsidR="00730BFF" w:rsidSect="00434A63">
          <w:headerReference w:type="first" r:id="rId227"/>
          <w:pgSz w:w="11900" w:h="16840"/>
          <w:pgMar w:top="2835" w:right="851" w:bottom="1134" w:left="851" w:header="709" w:footer="454" w:gutter="0"/>
          <w:cols w:space="708"/>
          <w:titlePg/>
          <w:docGrid w:linePitch="360"/>
        </w:sectPr>
      </w:pPr>
    </w:p>
    <w:p w14:paraId="72A33861" w14:textId="77777777" w:rsidR="001A308B" w:rsidRPr="003059F4" w:rsidRDefault="001A308B" w:rsidP="001A308B">
      <w:pPr>
        <w:spacing w:after="240"/>
        <w:rPr>
          <w:rFonts w:eastAsia="Times New Roman"/>
          <w:sz w:val="28"/>
          <w:szCs w:val="28"/>
        </w:rPr>
      </w:pPr>
      <w:r w:rsidRPr="003059F4">
        <w:rPr>
          <w:rFonts w:eastAsia="Times New Roman"/>
          <w:sz w:val="28"/>
          <w:szCs w:val="28"/>
        </w:rPr>
        <w:lastRenderedPageBreak/>
        <w:fldChar w:fldCharType="begin"/>
      </w:r>
      <w:r w:rsidRPr="003059F4">
        <w:rPr>
          <w:rFonts w:eastAsia="Times New Roman"/>
          <w:sz w:val="28"/>
          <w:szCs w:val="28"/>
        </w:rPr>
        <w:instrText xml:space="preserve"> INCLUDEPICTURE "C:\\var\\folders\\2n\\5k641y793ljbhmk_rtb7p55m0000gp\\T\\com.microsoft.Word\\WebArchiveCopyPasteTempFiles\\sick-card-491715__340.jpg" \* MERGEFORMAT </w:instrText>
      </w:r>
      <w:r w:rsidRPr="003059F4">
        <w:rPr>
          <w:rFonts w:eastAsia="Times New Roman"/>
          <w:sz w:val="28"/>
          <w:szCs w:val="28"/>
        </w:rPr>
        <w:fldChar w:fldCharType="end"/>
      </w:r>
      <w:r w:rsidRPr="003059F4">
        <w:rPr>
          <w:rFonts w:eastAsia="Times New Roman"/>
          <w:sz w:val="28"/>
          <w:szCs w:val="28"/>
        </w:rPr>
        <w:t xml:space="preserve">In Deutschland braucht jeder eine </w:t>
      </w:r>
      <w:r w:rsidRPr="00875263">
        <w:rPr>
          <w:rFonts w:eastAsia="Times New Roman"/>
          <w:b/>
          <w:bCs/>
          <w:sz w:val="28"/>
          <w:szCs w:val="28"/>
          <w:u w:val="single"/>
        </w:rPr>
        <w:t>Krankenversicherung</w:t>
      </w:r>
      <w:r w:rsidRPr="003059F4">
        <w:rPr>
          <w:rFonts w:eastAsia="Times New Roman"/>
          <w:sz w:val="28"/>
          <w:szCs w:val="28"/>
        </w:rPr>
        <w:t xml:space="preserve">. </w:t>
      </w:r>
    </w:p>
    <w:p w14:paraId="7AB6C843" w14:textId="77777777" w:rsidR="001A308B" w:rsidRPr="003059F4" w:rsidRDefault="001A308B" w:rsidP="001A308B">
      <w:pPr>
        <w:spacing w:after="240"/>
        <w:rPr>
          <w:rFonts w:eastAsia="Times New Roman"/>
          <w:sz w:val="28"/>
          <w:szCs w:val="28"/>
        </w:rPr>
      </w:pPr>
      <w:r w:rsidRPr="003059F4">
        <w:rPr>
          <w:rFonts w:eastAsia="Times New Roman"/>
          <w:sz w:val="28"/>
          <w:szCs w:val="28"/>
        </w:rPr>
        <w:t xml:space="preserve">Sehr wichtig ist auch eine </w:t>
      </w:r>
      <w:r w:rsidRPr="00875263">
        <w:rPr>
          <w:rFonts w:eastAsia="Times New Roman"/>
          <w:b/>
          <w:bCs/>
          <w:sz w:val="28"/>
          <w:szCs w:val="28"/>
          <w:u w:val="single"/>
        </w:rPr>
        <w:t>private</w:t>
      </w:r>
      <w:r w:rsidRPr="003059F4">
        <w:rPr>
          <w:rFonts w:eastAsia="Times New Roman"/>
          <w:sz w:val="28"/>
          <w:szCs w:val="28"/>
        </w:rPr>
        <w:t xml:space="preserve"> Haftpflichtversicherung. </w:t>
      </w:r>
    </w:p>
    <w:p w14:paraId="512DA940" w14:textId="77777777" w:rsidR="001A308B" w:rsidRPr="003059F4" w:rsidRDefault="001A308B" w:rsidP="001A308B">
      <w:pPr>
        <w:spacing w:after="240"/>
        <w:rPr>
          <w:rFonts w:eastAsia="Times New Roman"/>
          <w:sz w:val="28"/>
          <w:szCs w:val="28"/>
        </w:rPr>
      </w:pPr>
      <w:r w:rsidRPr="003059F4">
        <w:rPr>
          <w:rFonts w:eastAsia="Times New Roman"/>
          <w:sz w:val="28"/>
          <w:szCs w:val="28"/>
        </w:rPr>
        <w:t xml:space="preserve">Diese greift zum Beispiel, wenn man </w:t>
      </w:r>
      <w:r w:rsidRPr="00875263">
        <w:rPr>
          <w:rFonts w:eastAsia="Times New Roman"/>
          <w:b/>
          <w:bCs/>
          <w:sz w:val="28"/>
          <w:szCs w:val="28"/>
          <w:u w:val="single"/>
        </w:rPr>
        <w:t>unabsichtlich</w:t>
      </w:r>
      <w:r w:rsidRPr="003059F4">
        <w:rPr>
          <w:rFonts w:eastAsia="Times New Roman"/>
          <w:sz w:val="28"/>
          <w:szCs w:val="28"/>
        </w:rPr>
        <w:t xml:space="preserve"> mit dem Einkaufswagen das Auto einer anderen Person beschädigt.</w:t>
      </w:r>
    </w:p>
    <w:p w14:paraId="5FC2E047" w14:textId="77777777" w:rsidR="001A308B" w:rsidRDefault="001A308B" w:rsidP="001A308B">
      <w:pPr>
        <w:spacing w:after="240"/>
        <w:rPr>
          <w:rFonts w:eastAsia="Times New Roman"/>
          <w:sz w:val="28"/>
          <w:szCs w:val="28"/>
        </w:rPr>
      </w:pPr>
      <w:r w:rsidRPr="003059F4">
        <w:rPr>
          <w:rFonts w:eastAsia="Times New Roman"/>
          <w:sz w:val="28"/>
          <w:szCs w:val="28"/>
        </w:rPr>
        <w:t>Außerdem braucht jeder, der ein motorisiertes Fahrzeug hat, auch eine Kfz-</w:t>
      </w:r>
      <w:r w:rsidRPr="00875263">
        <w:rPr>
          <w:rFonts w:eastAsia="Times New Roman"/>
          <w:b/>
          <w:bCs/>
          <w:iCs/>
          <w:sz w:val="28"/>
          <w:szCs w:val="28"/>
          <w:u w:val="single"/>
        </w:rPr>
        <w:t>Haftpflichtversicherung</w:t>
      </w:r>
      <w:r>
        <w:rPr>
          <w:rFonts w:eastAsia="Times New Roman"/>
          <w:sz w:val="28"/>
          <w:szCs w:val="28"/>
        </w:rPr>
        <w:t>.</w:t>
      </w:r>
    </w:p>
    <w:p w14:paraId="5222F070" w14:textId="77777777" w:rsidR="001A308B" w:rsidRDefault="001A308B" w:rsidP="001A308B">
      <w:pPr>
        <w:spacing w:after="240"/>
        <w:rPr>
          <w:rFonts w:eastAsia="Times New Roman"/>
          <w:sz w:val="28"/>
          <w:szCs w:val="28"/>
        </w:rPr>
      </w:pPr>
      <w:r w:rsidRPr="003059F4">
        <w:rPr>
          <w:rFonts w:eastAsia="Times New Roman"/>
          <w:sz w:val="28"/>
          <w:szCs w:val="28"/>
        </w:rPr>
        <w:t>Diese Versicherung ist verpflichtend.</w:t>
      </w:r>
    </w:p>
    <w:p w14:paraId="216EE111" w14:textId="77777777" w:rsidR="001A308B" w:rsidRDefault="001A308B" w:rsidP="001A308B">
      <w:pPr>
        <w:spacing w:after="240"/>
        <w:rPr>
          <w:rFonts w:eastAsia="Times New Roman"/>
          <w:sz w:val="28"/>
          <w:szCs w:val="28"/>
        </w:rPr>
      </w:pPr>
      <w:r w:rsidRPr="003059F4">
        <w:rPr>
          <w:rFonts w:eastAsia="Times New Roman"/>
          <w:sz w:val="28"/>
          <w:szCs w:val="28"/>
        </w:rPr>
        <w:t xml:space="preserve">Eine </w:t>
      </w:r>
      <w:r>
        <w:rPr>
          <w:rFonts w:eastAsia="Times New Roman"/>
          <w:sz w:val="28"/>
          <w:szCs w:val="28"/>
        </w:rPr>
        <w:t>zusätzliche</w:t>
      </w:r>
      <w:r w:rsidRPr="00632E69">
        <w:rPr>
          <w:rFonts w:eastAsia="Times New Roman"/>
          <w:sz w:val="28"/>
          <w:szCs w:val="28"/>
        </w:rPr>
        <w:t xml:space="preserve"> Teil- oder Voll</w:t>
      </w:r>
      <w:r w:rsidRPr="00875263">
        <w:rPr>
          <w:rFonts w:eastAsia="Times New Roman"/>
          <w:b/>
          <w:bCs/>
          <w:sz w:val="28"/>
          <w:szCs w:val="28"/>
          <w:u w:val="single"/>
        </w:rPr>
        <w:t>kaskoversicherung</w:t>
      </w:r>
      <w:r w:rsidRPr="00632E69">
        <w:rPr>
          <w:rFonts w:eastAsia="Times New Roman"/>
          <w:sz w:val="28"/>
          <w:szCs w:val="28"/>
        </w:rPr>
        <w:t xml:space="preserve"> </w:t>
      </w:r>
      <w:r>
        <w:rPr>
          <w:rFonts w:eastAsia="Times New Roman"/>
          <w:sz w:val="28"/>
          <w:szCs w:val="28"/>
        </w:rPr>
        <w:t>kann bei einem wertvollen Fahrzeug sinnvoll sein.</w:t>
      </w:r>
    </w:p>
    <w:p w14:paraId="35BCFDA0" w14:textId="77777777" w:rsidR="001A308B" w:rsidRDefault="001A308B" w:rsidP="001A308B">
      <w:pPr>
        <w:spacing w:after="240"/>
        <w:rPr>
          <w:rFonts w:eastAsia="Times New Roman"/>
          <w:sz w:val="28"/>
          <w:szCs w:val="28"/>
        </w:rPr>
      </w:pPr>
      <w:r w:rsidRPr="00632E69">
        <w:rPr>
          <w:rFonts w:eastAsia="Times New Roman"/>
          <w:sz w:val="28"/>
          <w:szCs w:val="28"/>
        </w:rPr>
        <w:fldChar w:fldCharType="begin"/>
      </w:r>
      <w:r w:rsidRPr="00632E69">
        <w:rPr>
          <w:rFonts w:eastAsia="Times New Roman"/>
          <w:sz w:val="28"/>
          <w:szCs w:val="28"/>
        </w:rPr>
        <w:instrText xml:space="preserve"> INCLUDEPICTURE "C:\\var\\folders\\2n\\5k641y793ljbhmk_rtb7p55m0000gp\\T\\com.microsoft.Word\\WebArchiveCopyPasteTempFiles\\burglary-2022162__340.png" \* MERGEFORMAT </w:instrText>
      </w:r>
      <w:r w:rsidRPr="00632E69">
        <w:rPr>
          <w:rFonts w:eastAsia="Times New Roman"/>
          <w:sz w:val="28"/>
          <w:szCs w:val="28"/>
        </w:rPr>
        <w:fldChar w:fldCharType="end"/>
      </w:r>
      <w:r w:rsidRPr="00632E69">
        <w:rPr>
          <w:rFonts w:eastAsia="Times New Roman"/>
          <w:sz w:val="28"/>
          <w:szCs w:val="28"/>
        </w:rPr>
        <w:t>Eine Ha</w:t>
      </w:r>
      <w:r>
        <w:rPr>
          <w:rFonts w:eastAsia="Times New Roman"/>
          <w:sz w:val="28"/>
          <w:szCs w:val="28"/>
        </w:rPr>
        <w:t>usratversicherung ist sinnvoll.</w:t>
      </w:r>
    </w:p>
    <w:p w14:paraId="2E5AC2A9" w14:textId="77777777" w:rsidR="001A308B" w:rsidRDefault="001A308B" w:rsidP="001A308B">
      <w:pPr>
        <w:spacing w:after="240"/>
        <w:rPr>
          <w:rFonts w:eastAsia="Times New Roman"/>
          <w:sz w:val="28"/>
          <w:szCs w:val="32"/>
        </w:rPr>
      </w:pPr>
      <w:r w:rsidRPr="00632E69">
        <w:rPr>
          <w:rFonts w:eastAsia="Times New Roman"/>
          <w:sz w:val="28"/>
          <w:szCs w:val="28"/>
        </w:rPr>
        <w:t xml:space="preserve">Sie schützt Möbel, Schmuck und Kleidung bei </w:t>
      </w:r>
      <w:r w:rsidRPr="00875263">
        <w:rPr>
          <w:rFonts w:eastAsia="Times New Roman"/>
          <w:b/>
          <w:bCs/>
          <w:iCs/>
          <w:sz w:val="28"/>
          <w:szCs w:val="28"/>
          <w:u w:val="single"/>
        </w:rPr>
        <w:t>Einbruch</w:t>
      </w:r>
      <w:r w:rsidRPr="00632E69">
        <w:rPr>
          <w:rFonts w:eastAsia="Times New Roman"/>
          <w:sz w:val="28"/>
          <w:szCs w:val="28"/>
        </w:rPr>
        <w:t>,</w:t>
      </w:r>
      <w:r w:rsidRPr="00632E69">
        <w:rPr>
          <w:rFonts w:eastAsia="Times New Roman"/>
        </w:rPr>
        <w:t xml:space="preserve"> </w:t>
      </w:r>
      <w:r w:rsidRPr="00632E69">
        <w:rPr>
          <w:rFonts w:eastAsia="Times New Roman"/>
          <w:sz w:val="28"/>
          <w:szCs w:val="32"/>
        </w:rPr>
        <w:t xml:space="preserve">bei </w:t>
      </w:r>
      <w:r w:rsidRPr="00875263">
        <w:rPr>
          <w:rFonts w:eastAsia="Times New Roman"/>
          <w:b/>
          <w:bCs/>
          <w:iCs/>
          <w:sz w:val="28"/>
          <w:szCs w:val="32"/>
          <w:u w:val="single"/>
        </w:rPr>
        <w:t>Gewitter</w:t>
      </w:r>
      <w:r w:rsidRPr="00632E69">
        <w:rPr>
          <w:rFonts w:eastAsia="Times New Roman"/>
          <w:sz w:val="28"/>
          <w:szCs w:val="32"/>
        </w:rPr>
        <w:fldChar w:fldCharType="begin"/>
      </w:r>
      <w:r w:rsidRPr="00632E69">
        <w:rPr>
          <w:rFonts w:eastAsia="Times New Roman"/>
          <w:sz w:val="28"/>
          <w:szCs w:val="32"/>
        </w:rPr>
        <w:instrText xml:space="preserve"> INCLUDEPICTURE "C:\\var\\folders\\2n\\5k641y793ljbhmk_rtb7p55m0000gp\\T\\com.microsoft.Word\\WebArchiveCopyPasteTempFiles\\weather-1568687__340.jpg" \* MERGEFORMAT </w:instrText>
      </w:r>
      <w:r w:rsidRPr="00632E69">
        <w:rPr>
          <w:rFonts w:eastAsia="Times New Roman"/>
          <w:sz w:val="28"/>
          <w:szCs w:val="32"/>
        </w:rPr>
        <w:fldChar w:fldCharType="end"/>
      </w:r>
      <w:r w:rsidRPr="00632E69">
        <w:rPr>
          <w:rFonts w:eastAsia="Times New Roman"/>
          <w:sz w:val="28"/>
          <w:szCs w:val="32"/>
        </w:rPr>
        <w:t xml:space="preserve">, Brand und </w:t>
      </w:r>
      <w:r>
        <w:rPr>
          <w:rFonts w:eastAsia="Times New Roman"/>
          <w:sz w:val="28"/>
          <w:szCs w:val="32"/>
        </w:rPr>
        <w:t>Leitungsw</w:t>
      </w:r>
      <w:r w:rsidRPr="00632E69">
        <w:rPr>
          <w:rFonts w:eastAsia="Times New Roman"/>
          <w:sz w:val="28"/>
          <w:szCs w:val="32"/>
        </w:rPr>
        <w:t>asserschäden.</w:t>
      </w:r>
    </w:p>
    <w:p w14:paraId="6AEA9792" w14:textId="77777777" w:rsidR="001A308B" w:rsidRDefault="001A308B" w:rsidP="001A308B">
      <w:pPr>
        <w:spacing w:after="240"/>
        <w:rPr>
          <w:rFonts w:eastAsia="Times New Roman"/>
          <w:sz w:val="28"/>
          <w:szCs w:val="28"/>
        </w:rPr>
      </w:pPr>
      <w:r w:rsidRPr="00632E69">
        <w:rPr>
          <w:rFonts w:eastAsia="Times New Roman"/>
          <w:sz w:val="28"/>
          <w:szCs w:val="28"/>
        </w:rPr>
        <w:fldChar w:fldCharType="begin"/>
      </w:r>
      <w:r w:rsidRPr="00632E69">
        <w:rPr>
          <w:rFonts w:eastAsia="Times New Roman"/>
          <w:sz w:val="28"/>
          <w:szCs w:val="28"/>
        </w:rPr>
        <w:instrText xml:space="preserve"> INCLUDEPICTURE "C:\\var\\folders\\2n\\5k641y793ljbhmk_rtb7p55m0000gp\\T\\com.microsoft.Word\\WebArchiveCopyPasteTempFiles\\doctor-4068134__340.jpg" \* MERGEFORMAT </w:instrText>
      </w:r>
      <w:r w:rsidRPr="00632E69">
        <w:rPr>
          <w:rFonts w:eastAsia="Times New Roman"/>
          <w:sz w:val="28"/>
          <w:szCs w:val="28"/>
        </w:rPr>
        <w:fldChar w:fldCharType="end"/>
      </w:r>
      <w:r w:rsidRPr="00632E69">
        <w:rPr>
          <w:rFonts w:eastAsia="Times New Roman"/>
          <w:sz w:val="28"/>
          <w:szCs w:val="28"/>
        </w:rPr>
        <w:t xml:space="preserve">Auf eine Versicherung für </w:t>
      </w:r>
      <w:r w:rsidRPr="00875263">
        <w:rPr>
          <w:rFonts w:eastAsia="Times New Roman"/>
          <w:b/>
          <w:bCs/>
          <w:iCs/>
          <w:sz w:val="28"/>
          <w:szCs w:val="28"/>
          <w:u w:val="single"/>
        </w:rPr>
        <w:t>Reisegepäck</w:t>
      </w:r>
      <w:r w:rsidRPr="00632E69">
        <w:rPr>
          <w:rFonts w:eastAsia="Times New Roman"/>
          <w:sz w:val="28"/>
          <w:szCs w:val="28"/>
        </w:rPr>
        <w:t>, Brillen oder Handys kann verzichtet werden.</w:t>
      </w:r>
    </w:p>
    <w:p w14:paraId="44C5B57F" w14:textId="77777777" w:rsidR="001A308B" w:rsidRDefault="001A308B" w:rsidP="001A308B">
      <w:pPr>
        <w:spacing w:after="128"/>
        <w:ind w:left="0"/>
        <w:rPr>
          <w:sz w:val="28"/>
          <w:szCs w:val="28"/>
        </w:rPr>
        <w:sectPr w:rsidR="001A308B" w:rsidSect="00434A63">
          <w:headerReference w:type="first" r:id="rId228"/>
          <w:pgSz w:w="11900" w:h="16840"/>
          <w:pgMar w:top="2835" w:right="851" w:bottom="1134" w:left="851" w:header="709" w:footer="454" w:gutter="0"/>
          <w:cols w:space="708"/>
          <w:titlePg/>
          <w:docGrid w:linePitch="360"/>
        </w:sectPr>
      </w:pPr>
    </w:p>
    <w:p w14:paraId="6FD0B3E8" w14:textId="77777777" w:rsidR="00483233" w:rsidRDefault="00483233" w:rsidP="00483233">
      <w:r>
        <w:lastRenderedPageBreak/>
        <w:t>Lernziel: Die Lernenden wissen, dass Versicherungen auch Verbraucherfallen darstellen können. Sie können einige Versicherungen benennen, die für die meisten Verbraucher überflüssig sind.</w:t>
      </w:r>
    </w:p>
    <w:p w14:paraId="3492C544" w14:textId="77777777" w:rsidR="003358C5" w:rsidRDefault="00483233" w:rsidP="003358C5">
      <w:r>
        <w:t xml:space="preserve">Die Lernenden lernen folgende Kernbotschaft: Nicht jede Versicherung ist sinnvoll. </w:t>
      </w:r>
      <w:r w:rsidR="003358C5">
        <w:t>Es sollte sich insbesondere bei Versicherungen, die nur kleine Schäden abdecken,</w:t>
      </w:r>
      <w:r w:rsidR="00F46F30">
        <w:t xml:space="preserve"> gut überlegt werden, ob </w:t>
      </w:r>
      <w:r w:rsidR="00C7424D">
        <w:t>diese ihr Geld wert sind</w:t>
      </w:r>
      <w:r w:rsidR="003358C5">
        <w:t>.</w:t>
      </w:r>
    </w:p>
    <w:p w14:paraId="7DA69073" w14:textId="77777777" w:rsidR="00483233" w:rsidRDefault="00483233" w:rsidP="00483233"/>
    <w:p w14:paraId="7A00884E" w14:textId="77777777" w:rsidR="00483233" w:rsidRDefault="00483233" w:rsidP="00483233">
      <w:r>
        <w:t>Vorgeschlagener Ablauf:</w:t>
      </w:r>
    </w:p>
    <w:p w14:paraId="017A1459" w14:textId="77777777" w:rsidR="00483233" w:rsidRDefault="00483233" w:rsidP="00483233">
      <w:r>
        <w:t>Verteilen Sie den Arbeitsbogen „Nützlich oder überflüssig?“. Die Lernenden bearbeiten den Arbeitsbogen in Einzel- oder Partnerarbeit. Mithilfe des beiliegenden Lösungsbogens können die Ergebnisse auf ihre Richtigkeit überprüft werden.</w:t>
      </w:r>
    </w:p>
    <w:p w14:paraId="436B3F1F" w14:textId="77777777" w:rsidR="00483233" w:rsidRDefault="00483233" w:rsidP="00483233">
      <w:r>
        <w:t>Lassen Sie die Lernenden in einem abschließenden Gespräch im Plenum vermuten, weshalb diese Versicherungen für die meisten Menschen überflüssig sind bzw. für welche Personengruppen die genannten Versicherungen eventuell interessant sein könnten.</w:t>
      </w:r>
    </w:p>
    <w:p w14:paraId="04616939" w14:textId="77777777" w:rsidR="00483233" w:rsidRPr="00FB3D53" w:rsidRDefault="00483233" w:rsidP="00483233">
      <w:pPr>
        <w:pStyle w:val="Listenabsatz"/>
        <w:numPr>
          <w:ilvl w:val="0"/>
          <w:numId w:val="5"/>
        </w:numPr>
        <w:spacing w:line="360" w:lineRule="auto"/>
        <w:rPr>
          <w:sz w:val="24"/>
          <w:szCs w:val="24"/>
        </w:rPr>
      </w:pPr>
      <w:r w:rsidRPr="00FB3D53">
        <w:rPr>
          <w:sz w:val="24"/>
          <w:szCs w:val="24"/>
        </w:rPr>
        <w:t xml:space="preserve">Risikolebensversicherung: </w:t>
      </w:r>
      <w:r>
        <w:rPr>
          <w:sz w:val="24"/>
          <w:szCs w:val="24"/>
        </w:rPr>
        <w:t>L</w:t>
      </w:r>
      <w:r w:rsidRPr="00FB3D53">
        <w:rPr>
          <w:sz w:val="24"/>
          <w:szCs w:val="24"/>
        </w:rPr>
        <w:t xml:space="preserve">ohnt </w:t>
      </w:r>
      <w:r>
        <w:rPr>
          <w:sz w:val="24"/>
          <w:szCs w:val="24"/>
        </w:rPr>
        <w:t xml:space="preserve">sich </w:t>
      </w:r>
      <w:r w:rsidR="00E813B5">
        <w:rPr>
          <w:sz w:val="24"/>
          <w:szCs w:val="24"/>
        </w:rPr>
        <w:t>kaum</w:t>
      </w:r>
      <w:r>
        <w:rPr>
          <w:sz w:val="24"/>
          <w:szCs w:val="24"/>
        </w:rPr>
        <w:t xml:space="preserve"> für junge Erwachsene und alleinstehende Menschen. </w:t>
      </w:r>
    </w:p>
    <w:p w14:paraId="280E704C" w14:textId="77777777" w:rsidR="00483233" w:rsidRPr="00FB3D53" w:rsidRDefault="00483233" w:rsidP="00483233">
      <w:pPr>
        <w:pStyle w:val="Listenabsatz"/>
        <w:numPr>
          <w:ilvl w:val="0"/>
          <w:numId w:val="5"/>
        </w:numPr>
        <w:spacing w:line="360" w:lineRule="auto"/>
        <w:rPr>
          <w:sz w:val="24"/>
          <w:szCs w:val="24"/>
        </w:rPr>
      </w:pPr>
      <w:r w:rsidRPr="00FB3D53">
        <w:rPr>
          <w:sz w:val="24"/>
          <w:szCs w:val="24"/>
        </w:rPr>
        <w:t xml:space="preserve">Sterbegeldversicherung: </w:t>
      </w:r>
      <w:r>
        <w:rPr>
          <w:sz w:val="24"/>
          <w:szCs w:val="24"/>
        </w:rPr>
        <w:t>Meist ist es günstiger, wenn das Geld für die eigene Beerdigung selbst angespart wird.</w:t>
      </w:r>
    </w:p>
    <w:p w14:paraId="4CF6DD1D" w14:textId="77777777" w:rsidR="00483233" w:rsidRPr="00FB3D53" w:rsidRDefault="00483233" w:rsidP="00483233">
      <w:pPr>
        <w:pStyle w:val="Listenabsatz"/>
        <w:numPr>
          <w:ilvl w:val="0"/>
          <w:numId w:val="5"/>
        </w:numPr>
        <w:spacing w:line="360" w:lineRule="auto"/>
        <w:rPr>
          <w:sz w:val="24"/>
          <w:szCs w:val="24"/>
        </w:rPr>
      </w:pPr>
      <w:r w:rsidRPr="00FB3D53">
        <w:rPr>
          <w:sz w:val="24"/>
          <w:szCs w:val="24"/>
        </w:rPr>
        <w:t>Brillenversicherung:</w:t>
      </w:r>
      <w:r>
        <w:rPr>
          <w:sz w:val="24"/>
          <w:szCs w:val="24"/>
        </w:rPr>
        <w:t xml:space="preserve"> Hier ist besonders auf die Vertragsbedingungen zu achten. Umfassende Brillenversicherungen sind oft teuer und lohnen sich deswegen nicht.</w:t>
      </w:r>
    </w:p>
    <w:p w14:paraId="358D82A5" w14:textId="77777777" w:rsidR="00483233" w:rsidRPr="00DB08A9" w:rsidRDefault="00483233" w:rsidP="00483233">
      <w:pPr>
        <w:pStyle w:val="Listenabsatz"/>
        <w:numPr>
          <w:ilvl w:val="0"/>
          <w:numId w:val="5"/>
        </w:numPr>
        <w:spacing w:line="360" w:lineRule="auto"/>
        <w:rPr>
          <w:sz w:val="24"/>
          <w:szCs w:val="24"/>
        </w:rPr>
      </w:pPr>
      <w:r w:rsidRPr="00DB08A9">
        <w:rPr>
          <w:sz w:val="24"/>
          <w:szCs w:val="28"/>
        </w:rPr>
        <w:t>Reisegepäckversicherung: Reisegepäckversicherungen sind verhältnismäßig teuer, der Verlust des Gepäcks hingegen verkraftbar. Außerdem wird der Verlust von Reisegepäck oftmals durch die Hausratversicherung abgedeckt.</w:t>
      </w:r>
    </w:p>
    <w:p w14:paraId="10D9B701" w14:textId="77777777" w:rsidR="00483233" w:rsidRDefault="00483233" w:rsidP="00483233">
      <w:pPr>
        <w:sectPr w:rsidR="00483233" w:rsidSect="00434A63">
          <w:headerReference w:type="first" r:id="rId229"/>
          <w:pgSz w:w="11900" w:h="16840"/>
          <w:pgMar w:top="2835" w:right="851" w:bottom="1134" w:left="851" w:header="709" w:footer="454" w:gutter="0"/>
          <w:cols w:space="708"/>
          <w:titlePg/>
          <w:docGrid w:linePitch="360"/>
        </w:sectPr>
      </w:pPr>
      <w:r>
        <w:t>Wiederholen Sie mit den Lernenden bei Bedarf, dass Versicherungen den größten anzunehmenden Unfall (GAU) abdecken sollten. Dessen Kosten sollten die laufenden Kosten übersteigen, die durch die Zahlung von Versicherungsbeiträgen entstehen.</w:t>
      </w:r>
    </w:p>
    <w:p w14:paraId="0B4E6AA6" w14:textId="77777777" w:rsidR="00C617A3" w:rsidRPr="005B507E" w:rsidRDefault="00C617A3" w:rsidP="00C617A3">
      <w:pPr>
        <w:rPr>
          <w:sz w:val="28"/>
          <w:szCs w:val="22"/>
        </w:rPr>
      </w:pPr>
      <w:r>
        <w:rPr>
          <w:noProof/>
          <w:szCs w:val="22"/>
        </w:rPr>
        <w:lastRenderedPageBreak/>
        <w:drawing>
          <wp:anchor distT="0" distB="0" distL="114300" distR="114300" simplePos="0" relativeHeight="251271168" behindDoc="0" locked="0" layoutInCell="1" allowOverlap="1" wp14:anchorId="004D2EC7" wp14:editId="2C084117">
            <wp:simplePos x="0" y="0"/>
            <wp:positionH relativeFrom="margin">
              <wp:posOffset>-180340</wp:posOffset>
            </wp:positionH>
            <wp:positionV relativeFrom="paragraph">
              <wp:posOffset>-90170</wp:posOffset>
            </wp:positionV>
            <wp:extent cx="367200" cy="367200"/>
            <wp:effectExtent l="0" t="0" r="0" b="0"/>
            <wp:wrapNone/>
            <wp:docPr id="875" name="Grafik 875"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Grafik 875" descr="Kopf mit Zahnrädern"/>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2"/>
        </w:rPr>
        <w:t>Verbinden Sie die Versicherung mit dem richtigen Text!</w:t>
      </w:r>
    </w:p>
    <w:p w14:paraId="5A5E0824" w14:textId="77777777" w:rsidR="00C617A3" w:rsidRDefault="0037770D" w:rsidP="00C617A3">
      <w:pPr>
        <w:pStyle w:val="Alpha-Infos"/>
        <w:rPr>
          <w:rFonts w:eastAsiaTheme="majorEastAsia"/>
        </w:rPr>
      </w:pPr>
      <w:r>
        <w:rPr>
          <w:noProof/>
        </w:rPr>
        <mc:AlternateContent>
          <mc:Choice Requires="wps">
            <w:drawing>
              <wp:anchor distT="45720" distB="45720" distL="114300" distR="114300" simplePos="0" relativeHeight="251270144" behindDoc="0" locked="0" layoutInCell="1" allowOverlap="1" wp14:anchorId="53B5DD0F" wp14:editId="02EE582D">
                <wp:simplePos x="0" y="0"/>
                <wp:positionH relativeFrom="margin">
                  <wp:posOffset>3873314</wp:posOffset>
                </wp:positionH>
                <wp:positionV relativeFrom="paragraph">
                  <wp:posOffset>6491605</wp:posOffset>
                </wp:positionV>
                <wp:extent cx="2411730" cy="935990"/>
                <wp:effectExtent l="19050" t="19050" r="45720" b="35560"/>
                <wp:wrapNone/>
                <wp:docPr id="8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578815 w 2411730"/>
                            <a:gd name="connsiteY1" fmla="*/ 0 h 935990"/>
                            <a:gd name="connsiteX2" fmla="*/ 1229982 w 2411730"/>
                            <a:gd name="connsiteY2" fmla="*/ 0 h 935990"/>
                            <a:gd name="connsiteX3" fmla="*/ 1881149 w 2411730"/>
                            <a:gd name="connsiteY3" fmla="*/ 0 h 935990"/>
                            <a:gd name="connsiteX4" fmla="*/ 2411730 w 2411730"/>
                            <a:gd name="connsiteY4" fmla="*/ 0 h 935990"/>
                            <a:gd name="connsiteX5" fmla="*/ 2411730 w 2411730"/>
                            <a:gd name="connsiteY5" fmla="*/ 486715 h 935990"/>
                            <a:gd name="connsiteX6" fmla="*/ 2411730 w 2411730"/>
                            <a:gd name="connsiteY6" fmla="*/ 935990 h 935990"/>
                            <a:gd name="connsiteX7" fmla="*/ 1832915 w 2411730"/>
                            <a:gd name="connsiteY7" fmla="*/ 935990 h 935990"/>
                            <a:gd name="connsiteX8" fmla="*/ 1181748 w 2411730"/>
                            <a:gd name="connsiteY8" fmla="*/ 935990 h 935990"/>
                            <a:gd name="connsiteX9" fmla="*/ 602933 w 2411730"/>
                            <a:gd name="connsiteY9" fmla="*/ 935990 h 935990"/>
                            <a:gd name="connsiteX10" fmla="*/ 0 w 2411730"/>
                            <a:gd name="connsiteY10" fmla="*/ 935990 h 935990"/>
                            <a:gd name="connsiteX11" fmla="*/ 0 w 2411730"/>
                            <a:gd name="connsiteY11" fmla="*/ 48671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67051" y="23834"/>
                                <a:pt x="437614" y="19913"/>
                                <a:pt x="578815" y="0"/>
                              </a:cubicBezTo>
                              <a:cubicBezTo>
                                <a:pt x="720017" y="-19913"/>
                                <a:pt x="939834" y="30379"/>
                                <a:pt x="1229982" y="0"/>
                              </a:cubicBezTo>
                              <a:cubicBezTo>
                                <a:pt x="1520130" y="-30379"/>
                                <a:pt x="1702462" y="100"/>
                                <a:pt x="1881149" y="0"/>
                              </a:cubicBezTo>
                              <a:cubicBezTo>
                                <a:pt x="2059836" y="-100"/>
                                <a:pt x="2227981" y="14179"/>
                                <a:pt x="2411730" y="0"/>
                              </a:cubicBezTo>
                              <a:cubicBezTo>
                                <a:pt x="2432595" y="147885"/>
                                <a:pt x="2403446" y="308983"/>
                                <a:pt x="2411730" y="486715"/>
                              </a:cubicBezTo>
                              <a:cubicBezTo>
                                <a:pt x="2420014" y="664447"/>
                                <a:pt x="2391032" y="811334"/>
                                <a:pt x="2411730" y="935990"/>
                              </a:cubicBezTo>
                              <a:cubicBezTo>
                                <a:pt x="2278488" y="912706"/>
                                <a:pt x="1948827" y="961971"/>
                                <a:pt x="1832915" y="935990"/>
                              </a:cubicBezTo>
                              <a:cubicBezTo>
                                <a:pt x="1717004" y="910009"/>
                                <a:pt x="1466002" y="916599"/>
                                <a:pt x="1181748" y="935990"/>
                              </a:cubicBezTo>
                              <a:cubicBezTo>
                                <a:pt x="897494" y="955381"/>
                                <a:pt x="754884" y="939762"/>
                                <a:pt x="602933" y="935990"/>
                              </a:cubicBezTo>
                              <a:cubicBezTo>
                                <a:pt x="450982" y="932218"/>
                                <a:pt x="229882" y="910879"/>
                                <a:pt x="0" y="935990"/>
                              </a:cubicBezTo>
                              <a:cubicBezTo>
                                <a:pt x="20727" y="808002"/>
                                <a:pt x="-12729" y="685330"/>
                                <a:pt x="0" y="486715"/>
                              </a:cubicBezTo>
                              <a:cubicBezTo>
                                <a:pt x="12729" y="288101"/>
                                <a:pt x="-7959" y="199104"/>
                                <a:pt x="0" y="0"/>
                              </a:cubicBezTo>
                              <a:close/>
                            </a:path>
                            <a:path w="2411730" h="935990" stroke="0" extrusionOk="0">
                              <a:moveTo>
                                <a:pt x="0" y="0"/>
                              </a:moveTo>
                              <a:cubicBezTo>
                                <a:pt x="244995" y="-12416"/>
                                <a:pt x="391876" y="-8225"/>
                                <a:pt x="530581" y="0"/>
                              </a:cubicBezTo>
                              <a:cubicBezTo>
                                <a:pt x="669286" y="8225"/>
                                <a:pt x="944434" y="26042"/>
                                <a:pt x="1133513" y="0"/>
                              </a:cubicBezTo>
                              <a:cubicBezTo>
                                <a:pt x="1322592" y="-26042"/>
                                <a:pt x="1620157" y="8651"/>
                                <a:pt x="1784680" y="0"/>
                              </a:cubicBezTo>
                              <a:cubicBezTo>
                                <a:pt x="1949203" y="-8651"/>
                                <a:pt x="2219637" y="-25757"/>
                                <a:pt x="2411730" y="0"/>
                              </a:cubicBezTo>
                              <a:cubicBezTo>
                                <a:pt x="2401701" y="117142"/>
                                <a:pt x="2405946" y="300810"/>
                                <a:pt x="2411730" y="467995"/>
                              </a:cubicBezTo>
                              <a:cubicBezTo>
                                <a:pt x="2417514" y="635181"/>
                                <a:pt x="2404772" y="828194"/>
                                <a:pt x="2411730" y="935990"/>
                              </a:cubicBezTo>
                              <a:cubicBezTo>
                                <a:pt x="2154471" y="947240"/>
                                <a:pt x="1955274" y="939679"/>
                                <a:pt x="1784680" y="935990"/>
                              </a:cubicBezTo>
                              <a:cubicBezTo>
                                <a:pt x="1614086" y="932302"/>
                                <a:pt x="1461457" y="959221"/>
                                <a:pt x="1181748" y="935990"/>
                              </a:cubicBezTo>
                              <a:cubicBezTo>
                                <a:pt x="902039" y="912759"/>
                                <a:pt x="832475" y="937158"/>
                                <a:pt x="651167" y="935990"/>
                              </a:cubicBezTo>
                              <a:cubicBezTo>
                                <a:pt x="469859" y="934822"/>
                                <a:pt x="208690" y="932236"/>
                                <a:pt x="0" y="935990"/>
                              </a:cubicBezTo>
                              <a:cubicBezTo>
                                <a:pt x="-17590" y="723082"/>
                                <a:pt x="-475" y="687681"/>
                                <a:pt x="0" y="449275"/>
                              </a:cubicBezTo>
                              <a:cubicBezTo>
                                <a:pt x="475" y="210869"/>
                                <a:pt x="-21237" y="10997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998048460">
                                <a:prstGeom prst="rect">
                                  <a:avLst/>
                                </a:prstGeom>
                                <ask:type>
                                  <ask:lineSketchFreehand/>
                                </ask:type>
                              </ask:lineSketchStyleProps>
                            </a:ext>
                          </a:extLst>
                        </a:ln>
                      </wps:spPr>
                      <wps:txbx>
                        <w:txbxContent>
                          <w:p w14:paraId="24EFCCAF" w14:textId="77777777" w:rsidR="003620B0" w:rsidRPr="00214F24" w:rsidRDefault="003620B0" w:rsidP="00C617A3">
                            <w:pPr>
                              <w:pStyle w:val="Textfelder"/>
                            </w:pPr>
                            <w:r w:rsidRPr="00214F24">
                              <w:t>Wenn der Versicherte stirbt, erhalten die Angehörigen Geld für die Beerdigung.</w:t>
                            </w:r>
                          </w:p>
                          <w:p w14:paraId="1E8C2287" w14:textId="77777777" w:rsidR="003620B0" w:rsidRDefault="003620B0"/>
                          <w:p w14:paraId="01155D6E" w14:textId="77777777" w:rsidR="003620B0" w:rsidRPr="00214F24" w:rsidRDefault="003620B0" w:rsidP="00C617A3">
                            <w:pPr>
                              <w:pStyle w:val="Textfelder"/>
                            </w:pPr>
                            <w:r w:rsidRPr="00214F24">
                              <w:t>Wenn der Versicherte stirbt, erhalten die Angehörigen Geld für die Beerdigung.</w:t>
                            </w:r>
                          </w:p>
                          <w:p w14:paraId="2BADE3E8" w14:textId="77777777" w:rsidR="003620B0" w:rsidRDefault="003620B0"/>
                          <w:p w14:paraId="490D15CC" w14:textId="77777777" w:rsidR="003620B0" w:rsidRPr="00214F24" w:rsidRDefault="003620B0" w:rsidP="00C617A3">
                            <w:pPr>
                              <w:pStyle w:val="Textfelder"/>
                            </w:pPr>
                            <w:r w:rsidRPr="00214F24">
                              <w:t>Wenn der Versicherte stirbt, erhalten die Angehörigen Geld für die Beerdigung.</w:t>
                            </w:r>
                          </w:p>
                          <w:p w14:paraId="160A0246" w14:textId="77777777" w:rsidR="003620B0" w:rsidRDefault="003620B0"/>
                          <w:p w14:paraId="1905FA6B" w14:textId="77777777" w:rsidR="003620B0" w:rsidRPr="00214F24" w:rsidRDefault="003620B0" w:rsidP="00C617A3">
                            <w:pPr>
                              <w:pStyle w:val="Textfelder"/>
                            </w:pPr>
                            <w:r w:rsidRPr="00214F24">
                              <w:t>Wenn der Versicherte stirbt, erhalten die Angehörigen Geld für die Beerdigung.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5DD0F" id="_x0000_s1487" style="position:absolute;left:0;text-align:left;margin-left:305pt;margin-top:511.15pt;width:189.9pt;height:73.7pt;z-index:25127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935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" adj="-11796480,,5400" path="m,nfc267051,23834,437614,19913,578815,v141202,-19913,361019,30379,651167,c1520130,-30379,1702462,100,1881149,v178687,-100,346832,14179,530581,c2432595,147885,2403446,308983,2411730,486715v8284,177732,-20698,324619,,449275c2278488,912706,1948827,961971,1832915,935990v-115911,-25981,-366913,-19391,-651167,c897494,955381,754884,939762,602933,935990,450982,932218,229882,910879,,935990,20727,808002,-12729,685330,,486715,12729,288101,-7959,199104,,xem,nsc244995,-12416,391876,-8225,530581,v138705,8225,413853,26042,602932,c1322592,-26042,1620157,8651,1784680,v164523,-8651,434957,-25757,627050,c2401701,117142,2405946,300810,2411730,467995v5784,167186,-6958,360199,,467995c2154471,947240,1955274,939679,1784680,935990v-170594,-3688,-323223,23231,-602932,c902039,912759,832475,937158,651167,935990,469859,934822,208690,932236,,935990,-17590,723082,-475,687681,,449275,475,210869,-21237,109976,,xe" strokeweight=".5pt">
                <v:stroke joinstyle="miter"/>
                <v:formulas/>
                <v:path o:extrusionok="f" o:connecttype="custom" o:connectlocs="0,0;578815,0;1229982,0;1881149,0;2411730,0;2411730,486715;2411730,935990;1832915,935990;1181748,935990;602933,935990;0,935990;0,486715;0,0" o:connectangles="0,0,0,0,0,0,0,0,0,0,0,0,0" textboxrect="0,0,2411730,935990"/>
                <v:textbox>
                  <w:txbxContent>
                    <w:p w14:paraId="24EFCCAF" w14:textId="77777777" w:rsidR="003620B0" w:rsidRPr="00214F24" w:rsidRDefault="003620B0" w:rsidP="00C617A3">
                      <w:pPr>
                        <w:pStyle w:val="Textfelder"/>
                      </w:pPr>
                      <w:r w:rsidRPr="00214F24">
                        <w:t>Wenn der Versicherte stirbt, erhalten die Angehörigen Geld für die Beerdigung.</w:t>
                      </w:r>
                    </w:p>
                    <w:p w14:paraId="1E8C2287" w14:textId="77777777" w:rsidR="003620B0" w:rsidRDefault="003620B0"/>
                    <w:p w14:paraId="01155D6E" w14:textId="77777777" w:rsidR="003620B0" w:rsidRPr="00214F24" w:rsidRDefault="003620B0" w:rsidP="00C617A3">
                      <w:pPr>
                        <w:pStyle w:val="Textfelder"/>
                      </w:pPr>
                      <w:r w:rsidRPr="00214F24">
                        <w:t>Wenn der Versicherte stirbt, erhalten die Angehörigen Geld für die Beerdigung.</w:t>
                      </w:r>
                    </w:p>
                    <w:p w14:paraId="2BADE3E8" w14:textId="77777777" w:rsidR="003620B0" w:rsidRDefault="003620B0"/>
                    <w:p w14:paraId="490D15CC" w14:textId="77777777" w:rsidR="003620B0" w:rsidRPr="00214F24" w:rsidRDefault="003620B0" w:rsidP="00C617A3">
                      <w:pPr>
                        <w:pStyle w:val="Textfelder"/>
                      </w:pPr>
                      <w:r w:rsidRPr="00214F24">
                        <w:t>Wenn der Versicherte stirbt, erhalten die Angehörigen Geld für die Beerdigung.</w:t>
                      </w:r>
                    </w:p>
                    <w:p w14:paraId="160A0246" w14:textId="77777777" w:rsidR="003620B0" w:rsidRDefault="003620B0"/>
                    <w:p w14:paraId="1905FA6B" w14:textId="77777777" w:rsidR="003620B0" w:rsidRPr="00214F24" w:rsidRDefault="003620B0" w:rsidP="00C617A3">
                      <w:pPr>
                        <w:pStyle w:val="Textfelder"/>
                      </w:pPr>
                      <w:r w:rsidRPr="00214F24">
                        <w:t>Wenn der Versicherte stirbt, erhalten die Angehörigen Geld für die Beerdigung.</w:t>
                      </w:r>
                    </w:p>
                  </w:txbxContent>
                </v:textbox>
                <w10:wrap anchorx="margin"/>
              </v:shape>
            </w:pict>
          </mc:Fallback>
        </mc:AlternateContent>
      </w:r>
      <w:r>
        <w:rPr>
          <w:noProof/>
        </w:rPr>
        <mc:AlternateContent>
          <mc:Choice Requires="wps">
            <w:drawing>
              <wp:anchor distT="45720" distB="45720" distL="114300" distR="114300" simplePos="0" relativeHeight="251269120" behindDoc="0" locked="0" layoutInCell="1" allowOverlap="1" wp14:anchorId="0CB97404" wp14:editId="41A483BD">
                <wp:simplePos x="0" y="0"/>
                <wp:positionH relativeFrom="margin">
                  <wp:posOffset>3873314</wp:posOffset>
                </wp:positionH>
                <wp:positionV relativeFrom="paragraph">
                  <wp:posOffset>4634230</wp:posOffset>
                </wp:positionV>
                <wp:extent cx="2411730" cy="935990"/>
                <wp:effectExtent l="19050" t="19050" r="45720" b="35560"/>
                <wp:wrapNone/>
                <wp:docPr id="8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602933 w 2411730"/>
                            <a:gd name="connsiteY1" fmla="*/ 0 h 935990"/>
                            <a:gd name="connsiteX2" fmla="*/ 1254100 w 2411730"/>
                            <a:gd name="connsiteY2" fmla="*/ 0 h 935990"/>
                            <a:gd name="connsiteX3" fmla="*/ 1808798 w 2411730"/>
                            <a:gd name="connsiteY3" fmla="*/ 0 h 935990"/>
                            <a:gd name="connsiteX4" fmla="*/ 2411730 w 2411730"/>
                            <a:gd name="connsiteY4" fmla="*/ 0 h 935990"/>
                            <a:gd name="connsiteX5" fmla="*/ 2411730 w 2411730"/>
                            <a:gd name="connsiteY5" fmla="*/ 477355 h 935990"/>
                            <a:gd name="connsiteX6" fmla="*/ 2411730 w 2411730"/>
                            <a:gd name="connsiteY6" fmla="*/ 935990 h 935990"/>
                            <a:gd name="connsiteX7" fmla="*/ 1832915 w 2411730"/>
                            <a:gd name="connsiteY7" fmla="*/ 935990 h 935990"/>
                            <a:gd name="connsiteX8" fmla="*/ 1229982 w 2411730"/>
                            <a:gd name="connsiteY8" fmla="*/ 935990 h 935990"/>
                            <a:gd name="connsiteX9" fmla="*/ 699402 w 2411730"/>
                            <a:gd name="connsiteY9" fmla="*/ 935990 h 935990"/>
                            <a:gd name="connsiteX10" fmla="*/ 0 w 2411730"/>
                            <a:gd name="connsiteY10" fmla="*/ 935990 h 935990"/>
                            <a:gd name="connsiteX11" fmla="*/ 0 w 2411730"/>
                            <a:gd name="connsiteY11" fmla="*/ 44927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97580" y="25131"/>
                                <a:pt x="465008" y="-8243"/>
                                <a:pt x="602933" y="0"/>
                              </a:cubicBezTo>
                              <a:cubicBezTo>
                                <a:pt x="740858" y="8243"/>
                                <a:pt x="1034494" y="18932"/>
                                <a:pt x="1254100" y="0"/>
                              </a:cubicBezTo>
                              <a:cubicBezTo>
                                <a:pt x="1473706" y="-18932"/>
                                <a:pt x="1676782" y="-8445"/>
                                <a:pt x="1808798" y="0"/>
                              </a:cubicBezTo>
                              <a:cubicBezTo>
                                <a:pt x="1940814" y="8445"/>
                                <a:pt x="2162861" y="-1834"/>
                                <a:pt x="2411730" y="0"/>
                              </a:cubicBezTo>
                              <a:cubicBezTo>
                                <a:pt x="2434671" y="159257"/>
                                <a:pt x="2425567" y="344339"/>
                                <a:pt x="2411730" y="477355"/>
                              </a:cubicBezTo>
                              <a:cubicBezTo>
                                <a:pt x="2397893" y="610371"/>
                                <a:pt x="2411705" y="829397"/>
                                <a:pt x="2411730" y="935990"/>
                              </a:cubicBezTo>
                              <a:cubicBezTo>
                                <a:pt x="2277909" y="938636"/>
                                <a:pt x="2095774" y="919568"/>
                                <a:pt x="1832915" y="935990"/>
                              </a:cubicBezTo>
                              <a:cubicBezTo>
                                <a:pt x="1570056" y="952412"/>
                                <a:pt x="1364803" y="909689"/>
                                <a:pt x="1229982" y="935990"/>
                              </a:cubicBezTo>
                              <a:cubicBezTo>
                                <a:pt x="1095161" y="962291"/>
                                <a:pt x="881768" y="945951"/>
                                <a:pt x="699402" y="935990"/>
                              </a:cubicBezTo>
                              <a:cubicBezTo>
                                <a:pt x="517036" y="926029"/>
                                <a:pt x="225468" y="910523"/>
                                <a:pt x="0" y="935990"/>
                              </a:cubicBezTo>
                              <a:cubicBezTo>
                                <a:pt x="23923" y="749681"/>
                                <a:pt x="22036" y="673167"/>
                                <a:pt x="0" y="449275"/>
                              </a:cubicBezTo>
                              <a:cubicBezTo>
                                <a:pt x="-22036" y="225384"/>
                                <a:pt x="19617" y="194994"/>
                                <a:pt x="0" y="0"/>
                              </a:cubicBezTo>
                              <a:close/>
                            </a:path>
                            <a:path w="2411730" h="935990" stroke="0" extrusionOk="0">
                              <a:moveTo>
                                <a:pt x="0" y="0"/>
                              </a:moveTo>
                              <a:cubicBezTo>
                                <a:pt x="203282" y="-7811"/>
                                <a:pt x="301778" y="-22969"/>
                                <a:pt x="554698" y="0"/>
                              </a:cubicBezTo>
                              <a:cubicBezTo>
                                <a:pt x="807618" y="22969"/>
                                <a:pt x="958774" y="14120"/>
                                <a:pt x="1085279" y="0"/>
                              </a:cubicBezTo>
                              <a:cubicBezTo>
                                <a:pt x="1211784" y="-14120"/>
                                <a:pt x="1496985" y="11519"/>
                                <a:pt x="1712328" y="0"/>
                              </a:cubicBezTo>
                              <a:cubicBezTo>
                                <a:pt x="1927671" y="-11519"/>
                                <a:pt x="2217388" y="-30362"/>
                                <a:pt x="2411730" y="0"/>
                              </a:cubicBezTo>
                              <a:cubicBezTo>
                                <a:pt x="2412828" y="158407"/>
                                <a:pt x="2419683" y="318421"/>
                                <a:pt x="2411730" y="486715"/>
                              </a:cubicBezTo>
                              <a:cubicBezTo>
                                <a:pt x="2403777" y="655010"/>
                                <a:pt x="2399322" y="716391"/>
                                <a:pt x="2411730" y="935990"/>
                              </a:cubicBezTo>
                              <a:cubicBezTo>
                                <a:pt x="2144547" y="956715"/>
                                <a:pt x="1956472" y="934154"/>
                                <a:pt x="1760563" y="935990"/>
                              </a:cubicBezTo>
                              <a:cubicBezTo>
                                <a:pt x="1564654" y="937826"/>
                                <a:pt x="1386820" y="930378"/>
                                <a:pt x="1157630" y="935990"/>
                              </a:cubicBezTo>
                              <a:cubicBezTo>
                                <a:pt x="928440" y="941602"/>
                                <a:pt x="745259" y="955865"/>
                                <a:pt x="554698" y="935990"/>
                              </a:cubicBezTo>
                              <a:cubicBezTo>
                                <a:pt x="364137" y="916115"/>
                                <a:pt x="207953" y="929203"/>
                                <a:pt x="0" y="935990"/>
                              </a:cubicBezTo>
                              <a:cubicBezTo>
                                <a:pt x="-12225" y="817503"/>
                                <a:pt x="11941" y="643854"/>
                                <a:pt x="0" y="458635"/>
                              </a:cubicBezTo>
                              <a:cubicBezTo>
                                <a:pt x="-11941" y="273417"/>
                                <a:pt x="10694" y="165477"/>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4180564141">
                                <a:prstGeom prst="rect">
                                  <a:avLst/>
                                </a:prstGeom>
                                <ask:type>
                                  <ask:lineSketchFreehand/>
                                </ask:type>
                              </ask:lineSketchStyleProps>
                            </a:ext>
                          </a:extLst>
                        </a:ln>
                      </wps:spPr>
                      <wps:txbx>
                        <w:txbxContent>
                          <w:p w14:paraId="4FEEE466" w14:textId="77777777" w:rsidR="003620B0" w:rsidRPr="00214F24" w:rsidRDefault="003620B0" w:rsidP="00C617A3">
                            <w:pPr>
                              <w:pStyle w:val="Textfelder"/>
                            </w:pPr>
                            <w:r w:rsidRPr="00214F24">
                              <w:t>Wenn Gepäck im Urlaub verloren geht, wird der Versicherte entschädigt.</w:t>
                            </w:r>
                          </w:p>
                          <w:p w14:paraId="1ABCEC1B" w14:textId="77777777" w:rsidR="003620B0" w:rsidRDefault="003620B0"/>
                          <w:p w14:paraId="5CBA937C" w14:textId="77777777" w:rsidR="003620B0" w:rsidRPr="00214F24" w:rsidRDefault="003620B0" w:rsidP="00C617A3">
                            <w:pPr>
                              <w:pStyle w:val="Textfelder"/>
                            </w:pPr>
                            <w:r w:rsidRPr="00214F24">
                              <w:t>Wenn Gepäck im Urlaub verloren geht, wird der Versicherte entschädigt.</w:t>
                            </w:r>
                          </w:p>
                          <w:p w14:paraId="7CB8E76A" w14:textId="77777777" w:rsidR="003620B0" w:rsidRDefault="003620B0"/>
                          <w:p w14:paraId="5C92D8DF" w14:textId="77777777" w:rsidR="003620B0" w:rsidRPr="00214F24" w:rsidRDefault="003620B0" w:rsidP="00C617A3">
                            <w:pPr>
                              <w:pStyle w:val="Textfelder"/>
                            </w:pPr>
                            <w:r w:rsidRPr="00214F24">
                              <w:t>Wenn Gepäck im Urlaub verloren geht, wird der Versicherte entschädigt.</w:t>
                            </w:r>
                          </w:p>
                          <w:p w14:paraId="0896DD86" w14:textId="77777777" w:rsidR="003620B0" w:rsidRDefault="003620B0"/>
                          <w:p w14:paraId="1EBD107C" w14:textId="77777777" w:rsidR="003620B0" w:rsidRPr="00214F24" w:rsidRDefault="003620B0" w:rsidP="00C617A3">
                            <w:pPr>
                              <w:pStyle w:val="Textfelder"/>
                            </w:pPr>
                            <w:r w:rsidRPr="00214F24">
                              <w:t>Wenn Gepäck im Urlaub verloren geht, wird der Versicherte entschädigt.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97404" id="_x0000_s1488" style="position:absolute;left:0;text-align:left;margin-left:305pt;margin-top:364.9pt;width:189.9pt;height:73.7pt;z-index:25126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935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" adj="-11796480,,5400" path="m,nfc297580,25131,465008,-8243,602933,v137925,8243,431561,18932,651167,c1473706,-18932,1676782,-8445,1808798,v132016,8445,354063,-1834,602932,c2434671,159257,2425567,344339,2411730,477355v-13837,133016,-25,352042,,458635c2277909,938636,2095774,919568,1832915,935990v-262859,16422,-468112,-26301,-602933,c1095161,962291,881768,945951,699402,935990,517036,926029,225468,910523,,935990,23923,749681,22036,673167,,449275,-22036,225384,19617,194994,,xem,nsc203282,-7811,301778,-22969,554698,v252920,22969,404076,14120,530581,c1211784,-14120,1496985,11519,1712328,v215343,-11519,505060,-30362,699402,c2412828,158407,2419683,318421,2411730,486715v-7953,168295,-12408,229676,,449275c2144547,956715,1956472,934154,1760563,935990v-195909,1836,-373743,-5612,-602933,c928440,941602,745259,955865,554698,935990,364137,916115,207953,929203,,935990,-12225,817503,11941,643854,,458635,-11941,273417,10694,165477,,xe" strokeweight=".5pt">
                <v:stroke joinstyle="miter"/>
                <v:formulas/>
                <v:path o:extrusionok="f" o:connecttype="custom" o:connectlocs="0,0;602933,0;1254100,0;1808798,0;2411730,0;2411730,477355;2411730,935990;1832915,935990;1229982,935990;699402,935990;0,935990;0,449275;0,0" o:connectangles="0,0,0,0,0,0,0,0,0,0,0,0,0" textboxrect="0,0,2411730,935990"/>
                <v:textbox>
                  <w:txbxContent>
                    <w:p w14:paraId="4FEEE466" w14:textId="77777777" w:rsidR="003620B0" w:rsidRPr="00214F24" w:rsidRDefault="003620B0" w:rsidP="00C617A3">
                      <w:pPr>
                        <w:pStyle w:val="Textfelder"/>
                      </w:pPr>
                      <w:r w:rsidRPr="00214F24">
                        <w:t>Wenn Gepäck im Urlaub verloren geht, wird der Versicherte entschädigt.</w:t>
                      </w:r>
                    </w:p>
                    <w:p w14:paraId="1ABCEC1B" w14:textId="77777777" w:rsidR="003620B0" w:rsidRDefault="003620B0"/>
                    <w:p w14:paraId="5CBA937C" w14:textId="77777777" w:rsidR="003620B0" w:rsidRPr="00214F24" w:rsidRDefault="003620B0" w:rsidP="00C617A3">
                      <w:pPr>
                        <w:pStyle w:val="Textfelder"/>
                      </w:pPr>
                      <w:r w:rsidRPr="00214F24">
                        <w:t>Wenn Gepäck im Urlaub verloren geht, wird der Versicherte entschädigt.</w:t>
                      </w:r>
                    </w:p>
                    <w:p w14:paraId="7CB8E76A" w14:textId="77777777" w:rsidR="003620B0" w:rsidRDefault="003620B0"/>
                    <w:p w14:paraId="5C92D8DF" w14:textId="77777777" w:rsidR="003620B0" w:rsidRPr="00214F24" w:rsidRDefault="003620B0" w:rsidP="00C617A3">
                      <w:pPr>
                        <w:pStyle w:val="Textfelder"/>
                      </w:pPr>
                      <w:r w:rsidRPr="00214F24">
                        <w:t>Wenn Gepäck im Urlaub verloren geht, wird der Versicherte entschädigt.</w:t>
                      </w:r>
                    </w:p>
                    <w:p w14:paraId="0896DD86" w14:textId="77777777" w:rsidR="003620B0" w:rsidRDefault="003620B0"/>
                    <w:p w14:paraId="1EBD107C" w14:textId="77777777" w:rsidR="003620B0" w:rsidRPr="00214F24" w:rsidRDefault="003620B0" w:rsidP="00C617A3">
                      <w:pPr>
                        <w:pStyle w:val="Textfelder"/>
                      </w:pPr>
                      <w:r w:rsidRPr="00214F24">
                        <w:t>Wenn Gepäck im Urlaub verloren geht, wird der Versicherte entschädigt.</w:t>
                      </w:r>
                    </w:p>
                  </w:txbxContent>
                </v:textbox>
                <w10:wrap anchorx="margin"/>
              </v:shape>
            </w:pict>
          </mc:Fallback>
        </mc:AlternateContent>
      </w:r>
      <w:r>
        <w:rPr>
          <w:noProof/>
        </w:rPr>
        <mc:AlternateContent>
          <mc:Choice Requires="wps">
            <w:drawing>
              <wp:anchor distT="45720" distB="45720" distL="114300" distR="114300" simplePos="0" relativeHeight="251268096" behindDoc="0" locked="0" layoutInCell="1" allowOverlap="1" wp14:anchorId="5F5EC2AA" wp14:editId="515EDC95">
                <wp:simplePos x="0" y="0"/>
                <wp:positionH relativeFrom="margin">
                  <wp:posOffset>3873314</wp:posOffset>
                </wp:positionH>
                <wp:positionV relativeFrom="paragraph">
                  <wp:posOffset>2430780</wp:posOffset>
                </wp:positionV>
                <wp:extent cx="2411730" cy="1259840"/>
                <wp:effectExtent l="19050" t="19050" r="45720" b="35560"/>
                <wp:wrapNone/>
                <wp:docPr id="8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54698 w 2411730"/>
                            <a:gd name="connsiteY1" fmla="*/ 0 h 1259840"/>
                            <a:gd name="connsiteX2" fmla="*/ 1109396 w 2411730"/>
                            <a:gd name="connsiteY2" fmla="*/ 0 h 1259840"/>
                            <a:gd name="connsiteX3" fmla="*/ 1736446 w 2411730"/>
                            <a:gd name="connsiteY3" fmla="*/ 0 h 1259840"/>
                            <a:gd name="connsiteX4" fmla="*/ 2411730 w 2411730"/>
                            <a:gd name="connsiteY4" fmla="*/ 0 h 1259840"/>
                            <a:gd name="connsiteX5" fmla="*/ 2411730 w 2411730"/>
                            <a:gd name="connsiteY5" fmla="*/ 604723 h 1259840"/>
                            <a:gd name="connsiteX6" fmla="*/ 2411730 w 2411730"/>
                            <a:gd name="connsiteY6" fmla="*/ 1259840 h 1259840"/>
                            <a:gd name="connsiteX7" fmla="*/ 1808798 w 2411730"/>
                            <a:gd name="connsiteY7" fmla="*/ 1259840 h 1259840"/>
                            <a:gd name="connsiteX8" fmla="*/ 1254100 w 2411730"/>
                            <a:gd name="connsiteY8" fmla="*/ 1259840 h 1259840"/>
                            <a:gd name="connsiteX9" fmla="*/ 675284 w 2411730"/>
                            <a:gd name="connsiteY9" fmla="*/ 1259840 h 1259840"/>
                            <a:gd name="connsiteX10" fmla="*/ 0 w 2411730"/>
                            <a:gd name="connsiteY10" fmla="*/ 1259840 h 1259840"/>
                            <a:gd name="connsiteX11" fmla="*/ 0 w 2411730"/>
                            <a:gd name="connsiteY11" fmla="*/ 629920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245139" y="-13767"/>
                                <a:pt x="296125" y="-5625"/>
                                <a:pt x="554698" y="0"/>
                              </a:cubicBezTo>
                              <a:cubicBezTo>
                                <a:pt x="813271" y="5625"/>
                                <a:pt x="862252" y="-11768"/>
                                <a:pt x="1109396" y="0"/>
                              </a:cubicBezTo>
                              <a:cubicBezTo>
                                <a:pt x="1356540" y="11768"/>
                                <a:pt x="1573560" y="5944"/>
                                <a:pt x="1736446" y="0"/>
                              </a:cubicBezTo>
                              <a:cubicBezTo>
                                <a:pt x="1899332" y="-5944"/>
                                <a:pt x="2102295" y="-9470"/>
                                <a:pt x="2411730" y="0"/>
                              </a:cubicBezTo>
                              <a:cubicBezTo>
                                <a:pt x="2410783" y="135392"/>
                                <a:pt x="2388444" y="306282"/>
                                <a:pt x="2411730" y="604723"/>
                              </a:cubicBezTo>
                              <a:cubicBezTo>
                                <a:pt x="2435016" y="903164"/>
                                <a:pt x="2421741" y="969621"/>
                                <a:pt x="2411730" y="1259840"/>
                              </a:cubicBezTo>
                              <a:cubicBezTo>
                                <a:pt x="2240438" y="1230085"/>
                                <a:pt x="2109210" y="1257280"/>
                                <a:pt x="1808798" y="1259840"/>
                              </a:cubicBezTo>
                              <a:cubicBezTo>
                                <a:pt x="1508386" y="1262400"/>
                                <a:pt x="1418659" y="1273773"/>
                                <a:pt x="1254100" y="1259840"/>
                              </a:cubicBezTo>
                              <a:cubicBezTo>
                                <a:pt x="1089541" y="1245907"/>
                                <a:pt x="954697" y="1268043"/>
                                <a:pt x="675284" y="1259840"/>
                              </a:cubicBezTo>
                              <a:cubicBezTo>
                                <a:pt x="395871" y="1251637"/>
                                <a:pt x="161523" y="1264868"/>
                                <a:pt x="0" y="1259840"/>
                              </a:cubicBezTo>
                              <a:cubicBezTo>
                                <a:pt x="-16914" y="1084014"/>
                                <a:pt x="-17442" y="851889"/>
                                <a:pt x="0" y="629920"/>
                              </a:cubicBezTo>
                              <a:cubicBezTo>
                                <a:pt x="17442" y="407951"/>
                                <a:pt x="30966" y="229076"/>
                                <a:pt x="0" y="0"/>
                              </a:cubicBezTo>
                              <a:close/>
                            </a:path>
                            <a:path w="2411730" h="1259840" stroke="0" extrusionOk="0">
                              <a:moveTo>
                                <a:pt x="0" y="0"/>
                              </a:moveTo>
                              <a:cubicBezTo>
                                <a:pt x="199365" y="11056"/>
                                <a:pt x="475731" y="-3709"/>
                                <a:pt x="602933" y="0"/>
                              </a:cubicBezTo>
                              <a:cubicBezTo>
                                <a:pt x="730135" y="3709"/>
                                <a:pt x="993725" y="12244"/>
                                <a:pt x="1181748" y="0"/>
                              </a:cubicBezTo>
                              <a:cubicBezTo>
                                <a:pt x="1369772" y="-12244"/>
                                <a:pt x="1464485" y="22592"/>
                                <a:pt x="1736446" y="0"/>
                              </a:cubicBezTo>
                              <a:cubicBezTo>
                                <a:pt x="2008407" y="-22592"/>
                                <a:pt x="2246526" y="21914"/>
                                <a:pt x="2411730" y="0"/>
                              </a:cubicBezTo>
                              <a:cubicBezTo>
                                <a:pt x="2434919" y="310154"/>
                                <a:pt x="2402050" y="360202"/>
                                <a:pt x="2411730" y="629920"/>
                              </a:cubicBezTo>
                              <a:cubicBezTo>
                                <a:pt x="2421410" y="899638"/>
                                <a:pt x="2402437" y="1087777"/>
                                <a:pt x="2411730" y="1259840"/>
                              </a:cubicBezTo>
                              <a:cubicBezTo>
                                <a:pt x="2168119" y="1281945"/>
                                <a:pt x="2088348" y="1263607"/>
                                <a:pt x="1808798" y="1259840"/>
                              </a:cubicBezTo>
                              <a:cubicBezTo>
                                <a:pt x="1529248" y="1256073"/>
                                <a:pt x="1474650" y="1274950"/>
                                <a:pt x="1157630" y="1259840"/>
                              </a:cubicBezTo>
                              <a:cubicBezTo>
                                <a:pt x="840610" y="1244730"/>
                                <a:pt x="834473" y="1236919"/>
                                <a:pt x="627050" y="1259840"/>
                              </a:cubicBezTo>
                              <a:cubicBezTo>
                                <a:pt x="419627" y="1282761"/>
                                <a:pt x="295523" y="1229370"/>
                                <a:pt x="0" y="1259840"/>
                              </a:cubicBezTo>
                              <a:cubicBezTo>
                                <a:pt x="-25621" y="1012709"/>
                                <a:pt x="16891" y="788527"/>
                                <a:pt x="0" y="655117"/>
                              </a:cubicBezTo>
                              <a:cubicBezTo>
                                <a:pt x="-16891" y="521707"/>
                                <a:pt x="-23082" y="31034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1693076077">
                                <a:prstGeom prst="rect">
                                  <a:avLst/>
                                </a:prstGeom>
                                <ask:type>
                                  <ask:lineSketchFreehand/>
                                </ask:type>
                              </ask:lineSketchStyleProps>
                            </a:ext>
                          </a:extLst>
                        </a:ln>
                      </wps:spPr>
                      <wps:txbx>
                        <w:txbxContent>
                          <w:p w14:paraId="424FD444" w14:textId="77777777" w:rsidR="003620B0" w:rsidRPr="00214F24" w:rsidRDefault="003620B0" w:rsidP="00C617A3">
                            <w:pPr>
                              <w:pStyle w:val="Textfelder"/>
                            </w:pPr>
                            <w:r w:rsidRPr="00214F24">
                              <w:t>Wenn der Versicherte stirbt, erhält eine ausgewählte Person eine vereinbarte Summe.</w:t>
                            </w:r>
                          </w:p>
                          <w:p w14:paraId="0B8EFF8F" w14:textId="77777777" w:rsidR="003620B0" w:rsidRDefault="003620B0"/>
                          <w:p w14:paraId="07EED609" w14:textId="77777777" w:rsidR="003620B0" w:rsidRPr="00214F24" w:rsidRDefault="003620B0" w:rsidP="00C617A3">
                            <w:pPr>
                              <w:pStyle w:val="Textfelder"/>
                            </w:pPr>
                            <w:r w:rsidRPr="00214F24">
                              <w:t>Wenn der Versicherte stirbt, erhält eine ausgewählte Person eine vereinbarte Summe.</w:t>
                            </w:r>
                          </w:p>
                          <w:p w14:paraId="7095DCE0" w14:textId="77777777" w:rsidR="003620B0" w:rsidRDefault="003620B0"/>
                          <w:p w14:paraId="404773C3" w14:textId="77777777" w:rsidR="003620B0" w:rsidRPr="00214F24" w:rsidRDefault="003620B0" w:rsidP="00C617A3">
                            <w:pPr>
                              <w:pStyle w:val="Textfelder"/>
                            </w:pPr>
                            <w:r w:rsidRPr="00214F24">
                              <w:t>Wenn der Versicherte stirbt, erhält eine ausgewählte Person eine vereinbarte Summe.</w:t>
                            </w:r>
                          </w:p>
                          <w:p w14:paraId="1030D962" w14:textId="77777777" w:rsidR="003620B0" w:rsidRDefault="003620B0"/>
                          <w:p w14:paraId="3D103A67" w14:textId="77777777" w:rsidR="003620B0" w:rsidRPr="00214F24" w:rsidRDefault="003620B0" w:rsidP="00C617A3">
                            <w:pPr>
                              <w:pStyle w:val="Textfelder"/>
                            </w:pPr>
                            <w:r w:rsidRPr="00214F24">
                              <w:t>Wenn der Versicherte stirbt, erhält eine ausgewählte Person eine vereinbarte 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5EC2AA" id="_x0000_s1489" style="position:absolute;left:0;text-align:left;margin-left:305pt;margin-top:191.4pt;width:189.9pt;height:99.2pt;z-index:25126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" adj="-11796480,,5400" path="m,nfc245139,-13767,296125,-5625,554698,v258573,5625,307554,-11768,554698,c1356540,11768,1573560,5944,1736446,v162886,-5944,365849,-9470,675284,c2410783,135392,2388444,306282,2411730,604723v23286,298441,10011,364898,,655117c2240438,1230085,2109210,1257280,1808798,1259840v-300412,2560,-390139,13933,-554698,c1089541,1245907,954697,1268043,675284,1259840v-279413,-8203,-513761,5028,-675284,c-16914,1084014,-17442,851889,,629920,17442,407951,30966,229076,,xem,nsc199365,11056,475731,-3709,602933,v127202,3709,390792,12244,578815,c1369772,-12244,1464485,22592,1736446,v271961,-22592,510080,21914,675284,c2434919,310154,2402050,360202,2411730,629920v9680,269718,-9293,457857,,629920c2168119,1281945,2088348,1263607,1808798,1259840v-279550,-3767,-334148,15110,-651168,c840610,1244730,834473,1236919,627050,1259840v-207423,22921,-331527,-30470,-627050,c-25621,1012709,16891,788527,,655117,-16891,521707,-23082,310349,,xe" strokeweight=".5pt">
                <v:stroke joinstyle="miter"/>
                <v:formulas/>
                <v:path o:extrusionok="f" o:connecttype="custom" o:connectlocs="0,0;554698,0;1109396,0;1736446,0;2411730,0;2411730,604723;2411730,1259840;1808798,1259840;1254100,1259840;675284,1259840;0,1259840;0,629920;0,0" o:connectangles="0,0,0,0,0,0,0,0,0,0,0,0,0" textboxrect="0,0,2411730,1259840"/>
                <v:textbox>
                  <w:txbxContent>
                    <w:p w14:paraId="424FD444" w14:textId="77777777" w:rsidR="003620B0" w:rsidRPr="00214F24" w:rsidRDefault="003620B0" w:rsidP="00C617A3">
                      <w:pPr>
                        <w:pStyle w:val="Textfelder"/>
                      </w:pPr>
                      <w:r w:rsidRPr="00214F24">
                        <w:t>Wenn der Versicherte stirbt, erhält eine ausgewählte Person eine vereinbarte Summe.</w:t>
                      </w:r>
                    </w:p>
                    <w:p w14:paraId="0B8EFF8F" w14:textId="77777777" w:rsidR="003620B0" w:rsidRDefault="003620B0"/>
                    <w:p w14:paraId="07EED609" w14:textId="77777777" w:rsidR="003620B0" w:rsidRPr="00214F24" w:rsidRDefault="003620B0" w:rsidP="00C617A3">
                      <w:pPr>
                        <w:pStyle w:val="Textfelder"/>
                      </w:pPr>
                      <w:r w:rsidRPr="00214F24">
                        <w:t>Wenn der Versicherte stirbt, erhält eine ausgewählte Person eine vereinbarte Summe.</w:t>
                      </w:r>
                    </w:p>
                    <w:p w14:paraId="7095DCE0" w14:textId="77777777" w:rsidR="003620B0" w:rsidRDefault="003620B0"/>
                    <w:p w14:paraId="404773C3" w14:textId="77777777" w:rsidR="003620B0" w:rsidRPr="00214F24" w:rsidRDefault="003620B0" w:rsidP="00C617A3">
                      <w:pPr>
                        <w:pStyle w:val="Textfelder"/>
                      </w:pPr>
                      <w:r w:rsidRPr="00214F24">
                        <w:t>Wenn der Versicherte stirbt, erhält eine ausgewählte Person eine vereinbarte Summe.</w:t>
                      </w:r>
                    </w:p>
                    <w:p w14:paraId="1030D962" w14:textId="77777777" w:rsidR="003620B0" w:rsidRDefault="003620B0"/>
                    <w:p w14:paraId="3D103A67" w14:textId="77777777" w:rsidR="003620B0" w:rsidRPr="00214F24" w:rsidRDefault="003620B0" w:rsidP="00C617A3">
                      <w:pPr>
                        <w:pStyle w:val="Textfelder"/>
                      </w:pPr>
                      <w:r w:rsidRPr="00214F24">
                        <w:t>Wenn der Versicherte stirbt, erhält eine ausgewählte Person eine vereinbarte Summe.</w:t>
                      </w:r>
                    </w:p>
                  </w:txbxContent>
                </v:textbox>
                <w10:wrap anchorx="margin"/>
              </v:shape>
            </w:pict>
          </mc:Fallback>
        </mc:AlternateContent>
      </w:r>
      <w:r>
        <w:rPr>
          <w:noProof/>
        </w:rPr>
        <mc:AlternateContent>
          <mc:Choice Requires="wps">
            <w:drawing>
              <wp:anchor distT="45720" distB="45720" distL="114300" distR="114300" simplePos="0" relativeHeight="251267072" behindDoc="0" locked="0" layoutInCell="1" allowOverlap="1" wp14:anchorId="3F411E64" wp14:editId="4037A923">
                <wp:simplePos x="0" y="0"/>
                <wp:positionH relativeFrom="margin">
                  <wp:posOffset>3873314</wp:posOffset>
                </wp:positionH>
                <wp:positionV relativeFrom="paragraph">
                  <wp:posOffset>434340</wp:posOffset>
                </wp:positionV>
                <wp:extent cx="2411730" cy="1259840"/>
                <wp:effectExtent l="19050" t="19050" r="45720" b="54610"/>
                <wp:wrapNone/>
                <wp:docPr id="8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78815 w 2411730"/>
                            <a:gd name="connsiteY1" fmla="*/ 0 h 1259840"/>
                            <a:gd name="connsiteX2" fmla="*/ 1133513 w 2411730"/>
                            <a:gd name="connsiteY2" fmla="*/ 0 h 1259840"/>
                            <a:gd name="connsiteX3" fmla="*/ 1688211 w 2411730"/>
                            <a:gd name="connsiteY3" fmla="*/ 0 h 1259840"/>
                            <a:gd name="connsiteX4" fmla="*/ 2411730 w 2411730"/>
                            <a:gd name="connsiteY4" fmla="*/ 0 h 1259840"/>
                            <a:gd name="connsiteX5" fmla="*/ 2411730 w 2411730"/>
                            <a:gd name="connsiteY5" fmla="*/ 655117 h 1259840"/>
                            <a:gd name="connsiteX6" fmla="*/ 2411730 w 2411730"/>
                            <a:gd name="connsiteY6" fmla="*/ 1259840 h 1259840"/>
                            <a:gd name="connsiteX7" fmla="*/ 1784680 w 2411730"/>
                            <a:gd name="connsiteY7" fmla="*/ 1259840 h 1259840"/>
                            <a:gd name="connsiteX8" fmla="*/ 1157630 w 2411730"/>
                            <a:gd name="connsiteY8" fmla="*/ 1259840 h 1259840"/>
                            <a:gd name="connsiteX9" fmla="*/ 530581 w 2411730"/>
                            <a:gd name="connsiteY9" fmla="*/ 1259840 h 1259840"/>
                            <a:gd name="connsiteX10" fmla="*/ 0 w 2411730"/>
                            <a:gd name="connsiteY10" fmla="*/ 1259840 h 1259840"/>
                            <a:gd name="connsiteX11" fmla="*/ 0 w 2411730"/>
                            <a:gd name="connsiteY11" fmla="*/ 604723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189726" y="-24005"/>
                                <a:pt x="317682" y="-11130"/>
                                <a:pt x="578815" y="0"/>
                              </a:cubicBezTo>
                              <a:cubicBezTo>
                                <a:pt x="839949" y="11130"/>
                                <a:pt x="929141" y="-10592"/>
                                <a:pt x="1133513" y="0"/>
                              </a:cubicBezTo>
                              <a:cubicBezTo>
                                <a:pt x="1337885" y="10592"/>
                                <a:pt x="1529136" y="-2017"/>
                                <a:pt x="1688211" y="0"/>
                              </a:cubicBezTo>
                              <a:cubicBezTo>
                                <a:pt x="1847286" y="2017"/>
                                <a:pt x="2077537" y="30617"/>
                                <a:pt x="2411730" y="0"/>
                              </a:cubicBezTo>
                              <a:cubicBezTo>
                                <a:pt x="2434365" y="145548"/>
                                <a:pt x="2406411" y="466278"/>
                                <a:pt x="2411730" y="655117"/>
                              </a:cubicBezTo>
                              <a:cubicBezTo>
                                <a:pt x="2417049" y="843956"/>
                                <a:pt x="2401384" y="959257"/>
                                <a:pt x="2411730" y="1259840"/>
                              </a:cubicBezTo>
                              <a:cubicBezTo>
                                <a:pt x="2169071" y="1271888"/>
                                <a:pt x="2071590" y="1284136"/>
                                <a:pt x="1784680" y="1259840"/>
                              </a:cubicBezTo>
                              <a:cubicBezTo>
                                <a:pt x="1497770" y="1235545"/>
                                <a:pt x="1290141" y="1254377"/>
                                <a:pt x="1157630" y="1259840"/>
                              </a:cubicBezTo>
                              <a:cubicBezTo>
                                <a:pt x="1025119" y="1265304"/>
                                <a:pt x="839765" y="1259362"/>
                                <a:pt x="530581" y="1259840"/>
                              </a:cubicBezTo>
                              <a:cubicBezTo>
                                <a:pt x="221397" y="1260318"/>
                                <a:pt x="116937" y="1286111"/>
                                <a:pt x="0" y="1259840"/>
                              </a:cubicBezTo>
                              <a:cubicBezTo>
                                <a:pt x="-13116" y="955988"/>
                                <a:pt x="-9332" y="798603"/>
                                <a:pt x="0" y="604723"/>
                              </a:cubicBezTo>
                              <a:cubicBezTo>
                                <a:pt x="9332" y="410843"/>
                                <a:pt x="-12586" y="300470"/>
                                <a:pt x="0" y="0"/>
                              </a:cubicBezTo>
                              <a:close/>
                            </a:path>
                            <a:path w="2411730" h="1259840" stroke="0" extrusionOk="0">
                              <a:moveTo>
                                <a:pt x="0" y="0"/>
                              </a:moveTo>
                              <a:cubicBezTo>
                                <a:pt x="152403" y="19641"/>
                                <a:pt x="433781" y="7197"/>
                                <a:pt x="627050" y="0"/>
                              </a:cubicBezTo>
                              <a:cubicBezTo>
                                <a:pt x="820319" y="-7197"/>
                                <a:pt x="951196" y="-7664"/>
                                <a:pt x="1181748" y="0"/>
                              </a:cubicBezTo>
                              <a:cubicBezTo>
                                <a:pt x="1412300" y="7664"/>
                                <a:pt x="1545542" y="-5793"/>
                                <a:pt x="1784680" y="0"/>
                              </a:cubicBezTo>
                              <a:cubicBezTo>
                                <a:pt x="2023818" y="5793"/>
                                <a:pt x="2145391" y="-12261"/>
                                <a:pt x="2411730" y="0"/>
                              </a:cubicBezTo>
                              <a:cubicBezTo>
                                <a:pt x="2425283" y="128271"/>
                                <a:pt x="2436798" y="411087"/>
                                <a:pt x="2411730" y="617322"/>
                              </a:cubicBezTo>
                              <a:cubicBezTo>
                                <a:pt x="2386662" y="823557"/>
                                <a:pt x="2420555" y="960331"/>
                                <a:pt x="2411730" y="1259840"/>
                              </a:cubicBezTo>
                              <a:cubicBezTo>
                                <a:pt x="2186343" y="1237039"/>
                                <a:pt x="2012246" y="1275154"/>
                                <a:pt x="1857032" y="1259840"/>
                              </a:cubicBezTo>
                              <a:cubicBezTo>
                                <a:pt x="1701818" y="1244526"/>
                                <a:pt x="1459843" y="1287523"/>
                                <a:pt x="1229982" y="1259840"/>
                              </a:cubicBezTo>
                              <a:cubicBezTo>
                                <a:pt x="1000121" y="1232158"/>
                                <a:pt x="832777" y="1250160"/>
                                <a:pt x="699402" y="1259840"/>
                              </a:cubicBezTo>
                              <a:cubicBezTo>
                                <a:pt x="566027" y="1269520"/>
                                <a:pt x="335690" y="1257667"/>
                                <a:pt x="0" y="1259840"/>
                              </a:cubicBezTo>
                              <a:cubicBezTo>
                                <a:pt x="-23744" y="1022120"/>
                                <a:pt x="-6603" y="752663"/>
                                <a:pt x="0" y="617322"/>
                              </a:cubicBezTo>
                              <a:cubicBezTo>
                                <a:pt x="6603" y="481981"/>
                                <a:pt x="12014" y="28561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2562299549">
                                <a:prstGeom prst="rect">
                                  <a:avLst/>
                                </a:prstGeom>
                                <ask:type>
                                  <ask:lineSketchFreehand/>
                                </ask:type>
                              </ask:lineSketchStyleProps>
                            </a:ext>
                          </a:extLst>
                        </a:ln>
                      </wps:spPr>
                      <wps:txbx>
                        <w:txbxContent>
                          <w:p w14:paraId="566A2B30"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4207AA47" w14:textId="77777777" w:rsidR="003620B0" w:rsidRDefault="003620B0"/>
                          <w:p w14:paraId="3B1C3777"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4488A99F" w14:textId="77777777" w:rsidR="003620B0" w:rsidRDefault="003620B0"/>
                          <w:p w14:paraId="49E006FD"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3278E3AA" w14:textId="77777777" w:rsidR="003620B0" w:rsidRDefault="003620B0"/>
                          <w:p w14:paraId="62C2BCBC"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11E64" id="_x0000_s1490" style="position:absolute;left:0;text-align:left;margin-left:305pt;margin-top:34.2pt;width:189.9pt;height:99.2pt;z-index:251267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" adj="-11796480,,5400" path="m,nfc189726,-24005,317682,-11130,578815,v261134,11130,350326,-10592,554698,c1337885,10592,1529136,-2017,1688211,v159075,2017,389326,30617,723519,c2434365,145548,2406411,466278,2411730,655117v5319,188839,-10346,304140,,604723c2169071,1271888,2071590,1284136,1784680,1259840v-286910,-24295,-494539,-5463,-627050,c1025119,1265304,839765,1259362,530581,1259840v-309184,478,-413644,26271,-530581,c-13116,955988,-9332,798603,,604723,9332,410843,-12586,300470,,xem,nsc152403,19641,433781,7197,627050,v193269,-7197,324146,-7664,554698,c1412300,7664,1545542,-5793,1784680,v239138,5793,360711,-12261,627050,c2425283,128271,2436798,411087,2411730,617322v-25068,206235,8825,343009,,642518c2186343,1237039,2012246,1275154,1857032,1259840v-155214,-15314,-397189,27683,-627050,c1000121,1232158,832777,1250160,699402,1259840v-133375,9680,-363712,-2173,-699402,c-23744,1022120,-6603,752663,,617322,6603,481981,12014,285616,,xe" strokeweight=".5pt">
                <v:stroke joinstyle="miter"/>
                <v:formulas/>
                <v:path o:extrusionok="f" o:connecttype="custom" o:connectlocs="0,0;578815,0;1133513,0;1688211,0;2411730,0;2411730,655117;2411730,1259840;1784680,1259840;1157630,1259840;530581,1259840;0,1259840;0,604723;0,0" o:connectangles="0,0,0,0,0,0,0,0,0,0,0,0,0" textboxrect="0,0,2411730,1259840"/>
                <v:textbox>
                  <w:txbxContent>
                    <w:p w14:paraId="566A2B30"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4207AA47" w14:textId="77777777" w:rsidR="003620B0" w:rsidRDefault="003620B0"/>
                    <w:p w14:paraId="3B1C3777"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4488A99F" w14:textId="77777777" w:rsidR="003620B0" w:rsidRDefault="003620B0"/>
                    <w:p w14:paraId="49E006FD"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3278E3AA" w14:textId="77777777" w:rsidR="003620B0" w:rsidRDefault="003620B0"/>
                    <w:p w14:paraId="62C2BCBC"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v:textbox>
                <w10:wrap anchorx="margin"/>
              </v:shape>
            </w:pict>
          </mc:Fallback>
        </mc:AlternateContent>
      </w:r>
      <w:r w:rsidR="00C617A3">
        <w:rPr>
          <w:noProof/>
        </w:rPr>
        <mc:AlternateContent>
          <mc:Choice Requires="wps">
            <w:drawing>
              <wp:anchor distT="45720" distB="45720" distL="114300" distR="114300" simplePos="0" relativeHeight="251266048" behindDoc="0" locked="0" layoutInCell="1" allowOverlap="1" wp14:anchorId="32607025" wp14:editId="38BAF968">
                <wp:simplePos x="0" y="0"/>
                <wp:positionH relativeFrom="margin">
                  <wp:posOffset>180340</wp:posOffset>
                </wp:positionH>
                <wp:positionV relativeFrom="paragraph">
                  <wp:posOffset>6769735</wp:posOffset>
                </wp:positionV>
                <wp:extent cx="2268000" cy="360000"/>
                <wp:effectExtent l="19050" t="19050" r="37465" b="40640"/>
                <wp:wrapNone/>
                <wp:docPr id="8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000" cy="360000"/>
                        </a:xfrm>
                        <a:custGeom>
                          <a:avLst/>
                          <a:gdLst>
                            <a:gd name="connsiteX0" fmla="*/ 0 w 2268000"/>
                            <a:gd name="connsiteY0" fmla="*/ 0 h 360000"/>
                            <a:gd name="connsiteX1" fmla="*/ 521640 w 2268000"/>
                            <a:gd name="connsiteY1" fmla="*/ 0 h 360000"/>
                            <a:gd name="connsiteX2" fmla="*/ 1020600 w 2268000"/>
                            <a:gd name="connsiteY2" fmla="*/ 0 h 360000"/>
                            <a:gd name="connsiteX3" fmla="*/ 1564920 w 2268000"/>
                            <a:gd name="connsiteY3" fmla="*/ 0 h 360000"/>
                            <a:gd name="connsiteX4" fmla="*/ 2268000 w 2268000"/>
                            <a:gd name="connsiteY4" fmla="*/ 0 h 360000"/>
                            <a:gd name="connsiteX5" fmla="*/ 2268000 w 2268000"/>
                            <a:gd name="connsiteY5" fmla="*/ 360000 h 360000"/>
                            <a:gd name="connsiteX6" fmla="*/ 1678320 w 2268000"/>
                            <a:gd name="connsiteY6" fmla="*/ 360000 h 360000"/>
                            <a:gd name="connsiteX7" fmla="*/ 1065960 w 2268000"/>
                            <a:gd name="connsiteY7" fmla="*/ 360000 h 360000"/>
                            <a:gd name="connsiteX8" fmla="*/ 498960 w 2268000"/>
                            <a:gd name="connsiteY8" fmla="*/ 360000 h 360000"/>
                            <a:gd name="connsiteX9" fmla="*/ 0 w 2268000"/>
                            <a:gd name="connsiteY9" fmla="*/ 360000 h 360000"/>
                            <a:gd name="connsiteX10" fmla="*/ 0 w 2268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68000" h="360000" fill="none" extrusionOk="0">
                              <a:moveTo>
                                <a:pt x="0" y="0"/>
                              </a:moveTo>
                              <a:cubicBezTo>
                                <a:pt x="247916" y="-10583"/>
                                <a:pt x="282404" y="13115"/>
                                <a:pt x="521640" y="0"/>
                              </a:cubicBezTo>
                              <a:cubicBezTo>
                                <a:pt x="760876" y="-13115"/>
                                <a:pt x="874631" y="-13022"/>
                                <a:pt x="1020600" y="0"/>
                              </a:cubicBezTo>
                              <a:cubicBezTo>
                                <a:pt x="1166569" y="13022"/>
                                <a:pt x="1419291" y="9690"/>
                                <a:pt x="1564920" y="0"/>
                              </a:cubicBezTo>
                              <a:cubicBezTo>
                                <a:pt x="1710549" y="-9690"/>
                                <a:pt x="1935517" y="-19740"/>
                                <a:pt x="2268000" y="0"/>
                              </a:cubicBezTo>
                              <a:cubicBezTo>
                                <a:pt x="2250183" y="74247"/>
                                <a:pt x="2261075" y="274050"/>
                                <a:pt x="2268000" y="360000"/>
                              </a:cubicBezTo>
                              <a:cubicBezTo>
                                <a:pt x="2144933" y="358658"/>
                                <a:pt x="1799885" y="381054"/>
                                <a:pt x="1678320" y="360000"/>
                              </a:cubicBezTo>
                              <a:cubicBezTo>
                                <a:pt x="1556755" y="338946"/>
                                <a:pt x="1337990" y="357597"/>
                                <a:pt x="1065960" y="360000"/>
                              </a:cubicBezTo>
                              <a:cubicBezTo>
                                <a:pt x="793930" y="362403"/>
                                <a:pt x="690884" y="335241"/>
                                <a:pt x="498960" y="360000"/>
                              </a:cubicBezTo>
                              <a:cubicBezTo>
                                <a:pt x="307036" y="384759"/>
                                <a:pt x="143487" y="346752"/>
                                <a:pt x="0" y="360000"/>
                              </a:cubicBezTo>
                              <a:cubicBezTo>
                                <a:pt x="-10384" y="189252"/>
                                <a:pt x="11417" y="131210"/>
                                <a:pt x="0" y="0"/>
                              </a:cubicBezTo>
                              <a:close/>
                            </a:path>
                            <a:path w="2268000" h="360000" stroke="0" extrusionOk="0">
                              <a:moveTo>
                                <a:pt x="0" y="0"/>
                              </a:moveTo>
                              <a:cubicBezTo>
                                <a:pt x="197314" y="-18143"/>
                                <a:pt x="263145" y="-7784"/>
                                <a:pt x="498960" y="0"/>
                              </a:cubicBezTo>
                              <a:cubicBezTo>
                                <a:pt x="734775" y="7784"/>
                                <a:pt x="830198" y="-13982"/>
                                <a:pt x="1111320" y="0"/>
                              </a:cubicBezTo>
                              <a:cubicBezTo>
                                <a:pt x="1392442" y="13982"/>
                                <a:pt x="1500334" y="-21492"/>
                                <a:pt x="1610280" y="0"/>
                              </a:cubicBezTo>
                              <a:cubicBezTo>
                                <a:pt x="1720226" y="21492"/>
                                <a:pt x="2053024" y="-1915"/>
                                <a:pt x="2268000" y="0"/>
                              </a:cubicBezTo>
                              <a:cubicBezTo>
                                <a:pt x="2275611" y="142267"/>
                                <a:pt x="2266791" y="205150"/>
                                <a:pt x="2268000" y="360000"/>
                              </a:cubicBezTo>
                              <a:cubicBezTo>
                                <a:pt x="2063735" y="374460"/>
                                <a:pt x="1950275" y="376927"/>
                                <a:pt x="1746360" y="360000"/>
                              </a:cubicBezTo>
                              <a:cubicBezTo>
                                <a:pt x="1542445" y="343073"/>
                                <a:pt x="1428322" y="352795"/>
                                <a:pt x="1156680" y="360000"/>
                              </a:cubicBezTo>
                              <a:cubicBezTo>
                                <a:pt x="885038" y="367205"/>
                                <a:pt x="802900" y="341071"/>
                                <a:pt x="544320" y="360000"/>
                              </a:cubicBezTo>
                              <a:cubicBezTo>
                                <a:pt x="285740" y="378929"/>
                                <a:pt x="134593" y="360535"/>
                                <a:pt x="0" y="360000"/>
                              </a:cubicBezTo>
                              <a:cubicBezTo>
                                <a:pt x="-17865" y="221002"/>
                                <a:pt x="15488" y="7366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3264133425">
                                <a:prstGeom prst="rect">
                                  <a:avLst/>
                                </a:prstGeom>
                                <ask:type>
                                  <ask:lineSketchFreehand/>
                                </ask:type>
                              </ask:lineSketchStyleProps>
                            </a:ext>
                          </a:extLst>
                        </a:ln>
                      </wps:spPr>
                      <wps:txbx>
                        <w:txbxContent>
                          <w:p w14:paraId="249D0E3B" w14:textId="77777777" w:rsidR="003620B0" w:rsidRPr="00214F24" w:rsidRDefault="003620B0" w:rsidP="00C617A3">
                            <w:pPr>
                              <w:pStyle w:val="Textfelder"/>
                            </w:pPr>
                            <w:r w:rsidRPr="00214F24">
                              <w:t>Reisegepäckversicherung</w:t>
                            </w:r>
                          </w:p>
                          <w:p w14:paraId="3837C314" w14:textId="77777777" w:rsidR="003620B0" w:rsidRDefault="003620B0"/>
                          <w:p w14:paraId="4E43A158" w14:textId="77777777" w:rsidR="003620B0" w:rsidRPr="00214F24" w:rsidRDefault="003620B0" w:rsidP="00C617A3">
                            <w:pPr>
                              <w:pStyle w:val="Textfelder"/>
                            </w:pPr>
                            <w:r w:rsidRPr="00214F24">
                              <w:t>Reisegepäckversicherung</w:t>
                            </w:r>
                          </w:p>
                          <w:p w14:paraId="139186F6" w14:textId="77777777" w:rsidR="003620B0" w:rsidRDefault="003620B0"/>
                          <w:p w14:paraId="50F3449D" w14:textId="77777777" w:rsidR="003620B0" w:rsidRPr="00214F24" w:rsidRDefault="003620B0" w:rsidP="00C617A3">
                            <w:pPr>
                              <w:pStyle w:val="Textfelder"/>
                            </w:pPr>
                            <w:r w:rsidRPr="00214F24">
                              <w:t>Reisegepäckversicherung</w:t>
                            </w:r>
                          </w:p>
                          <w:p w14:paraId="1F9C0C2F" w14:textId="77777777" w:rsidR="003620B0" w:rsidRDefault="003620B0"/>
                          <w:p w14:paraId="408C360D" w14:textId="77777777" w:rsidR="003620B0" w:rsidRPr="00214F24" w:rsidRDefault="003620B0" w:rsidP="00C617A3">
                            <w:pPr>
                              <w:pStyle w:val="Textfelder"/>
                            </w:pPr>
                            <w:r w:rsidRPr="00214F24">
                              <w:t>Reisegepäckversicherung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607025" id="_x0000_s1491" style="position:absolute;left:0;text-align:left;margin-left:14.2pt;margin-top:533.05pt;width:178.6pt;height:28.35pt;z-index:25126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26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" adj="-11796480,,5400" path="m,nfc247916,-10583,282404,13115,521640,v239236,-13115,352991,-13022,498960,c1166569,13022,1419291,9690,1564920,v145629,-9690,370597,-19740,703080,c2250183,74247,2261075,274050,2268000,360000v-123067,-1342,-468115,21054,-589680,c1556755,338946,1337990,357597,1065960,360000v-272030,2403,-375076,-24759,-567000,c307036,384759,143487,346752,,360000,-10384,189252,11417,131210,,xem,nsc197314,-18143,263145,-7784,498960,v235815,7784,331238,-13982,612360,c1392442,13982,1500334,-21492,1610280,v109946,21492,442744,-1915,657720,c2275611,142267,2266791,205150,2268000,360000v-204265,14460,-317725,16927,-521640,c1542445,343073,1428322,352795,1156680,360000v-271642,7205,-353780,-18929,-612360,c285740,378929,134593,360535,,360000,-17865,221002,15488,73669,,xe" strokeweight=".5pt">
                <v:stroke joinstyle="miter"/>
                <v:formulas/>
                <v:path o:extrusionok="f" o:connecttype="custom" o:connectlocs="0,0;521640,0;1020600,0;1564920,0;2268000,0;2268000,360000;1678320,360000;1065960,360000;498960,360000;0,360000;0,0" o:connectangles="0,0,0,0,0,0,0,0,0,0,0" textboxrect="0,0,2268000,360000"/>
                <v:textbox>
                  <w:txbxContent>
                    <w:p w14:paraId="249D0E3B" w14:textId="77777777" w:rsidR="003620B0" w:rsidRPr="00214F24" w:rsidRDefault="003620B0" w:rsidP="00C617A3">
                      <w:pPr>
                        <w:pStyle w:val="Textfelder"/>
                      </w:pPr>
                      <w:r w:rsidRPr="00214F24">
                        <w:t>Reisegepäckversicherung</w:t>
                      </w:r>
                    </w:p>
                    <w:p w14:paraId="3837C314" w14:textId="77777777" w:rsidR="003620B0" w:rsidRDefault="003620B0"/>
                    <w:p w14:paraId="4E43A158" w14:textId="77777777" w:rsidR="003620B0" w:rsidRPr="00214F24" w:rsidRDefault="003620B0" w:rsidP="00C617A3">
                      <w:pPr>
                        <w:pStyle w:val="Textfelder"/>
                      </w:pPr>
                      <w:r w:rsidRPr="00214F24">
                        <w:t>Reisegepäckversicherung</w:t>
                      </w:r>
                    </w:p>
                    <w:p w14:paraId="139186F6" w14:textId="77777777" w:rsidR="003620B0" w:rsidRDefault="003620B0"/>
                    <w:p w14:paraId="50F3449D" w14:textId="77777777" w:rsidR="003620B0" w:rsidRPr="00214F24" w:rsidRDefault="003620B0" w:rsidP="00C617A3">
                      <w:pPr>
                        <w:pStyle w:val="Textfelder"/>
                      </w:pPr>
                      <w:r w:rsidRPr="00214F24">
                        <w:t>Reisegepäckversicherung</w:t>
                      </w:r>
                    </w:p>
                    <w:p w14:paraId="1F9C0C2F" w14:textId="77777777" w:rsidR="003620B0" w:rsidRDefault="003620B0"/>
                    <w:p w14:paraId="408C360D" w14:textId="77777777" w:rsidR="003620B0" w:rsidRPr="00214F24" w:rsidRDefault="003620B0" w:rsidP="00C617A3">
                      <w:pPr>
                        <w:pStyle w:val="Textfelder"/>
                      </w:pPr>
                      <w:r w:rsidRPr="00214F24">
                        <w:t>Reisegepäckversicherung</w:t>
                      </w:r>
                    </w:p>
                  </w:txbxContent>
                </v:textbox>
                <w10:wrap anchorx="margin"/>
              </v:shape>
            </w:pict>
          </mc:Fallback>
        </mc:AlternateContent>
      </w:r>
      <w:r w:rsidR="00C617A3">
        <w:rPr>
          <w:noProof/>
        </w:rPr>
        <mc:AlternateContent>
          <mc:Choice Requires="wps">
            <w:drawing>
              <wp:anchor distT="45720" distB="45720" distL="114300" distR="114300" simplePos="0" relativeHeight="251264000" behindDoc="0" locked="0" layoutInCell="1" allowOverlap="1" wp14:anchorId="77FEECEF" wp14:editId="09D48B15">
                <wp:simplePos x="0" y="0"/>
                <wp:positionH relativeFrom="margin">
                  <wp:posOffset>180340</wp:posOffset>
                </wp:positionH>
                <wp:positionV relativeFrom="paragraph">
                  <wp:posOffset>4850130</wp:posOffset>
                </wp:positionV>
                <wp:extent cx="1728000" cy="360000"/>
                <wp:effectExtent l="19050" t="19050" r="43815" b="40640"/>
                <wp:wrapNone/>
                <wp:docPr id="8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000" cy="360000"/>
                        </a:xfrm>
                        <a:custGeom>
                          <a:avLst/>
                          <a:gdLst>
                            <a:gd name="connsiteX0" fmla="*/ 0 w 1728000"/>
                            <a:gd name="connsiteY0" fmla="*/ 0 h 360000"/>
                            <a:gd name="connsiteX1" fmla="*/ 593280 w 1728000"/>
                            <a:gd name="connsiteY1" fmla="*/ 0 h 360000"/>
                            <a:gd name="connsiteX2" fmla="*/ 1134720 w 1728000"/>
                            <a:gd name="connsiteY2" fmla="*/ 0 h 360000"/>
                            <a:gd name="connsiteX3" fmla="*/ 1728000 w 1728000"/>
                            <a:gd name="connsiteY3" fmla="*/ 0 h 360000"/>
                            <a:gd name="connsiteX4" fmla="*/ 1728000 w 1728000"/>
                            <a:gd name="connsiteY4" fmla="*/ 360000 h 360000"/>
                            <a:gd name="connsiteX5" fmla="*/ 1117440 w 1728000"/>
                            <a:gd name="connsiteY5" fmla="*/ 360000 h 360000"/>
                            <a:gd name="connsiteX6" fmla="*/ 558720 w 1728000"/>
                            <a:gd name="connsiteY6" fmla="*/ 360000 h 360000"/>
                            <a:gd name="connsiteX7" fmla="*/ 0 w 1728000"/>
                            <a:gd name="connsiteY7" fmla="*/ 360000 h 360000"/>
                            <a:gd name="connsiteX8" fmla="*/ 0 w 172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28000" h="360000" fill="none" extrusionOk="0">
                              <a:moveTo>
                                <a:pt x="0" y="0"/>
                              </a:moveTo>
                              <a:cubicBezTo>
                                <a:pt x="154616" y="-15282"/>
                                <a:pt x="442193" y="11208"/>
                                <a:pt x="593280" y="0"/>
                              </a:cubicBezTo>
                              <a:cubicBezTo>
                                <a:pt x="744367" y="-11208"/>
                                <a:pt x="910178" y="14036"/>
                                <a:pt x="1134720" y="0"/>
                              </a:cubicBezTo>
                              <a:cubicBezTo>
                                <a:pt x="1359262" y="-14036"/>
                                <a:pt x="1467176" y="19161"/>
                                <a:pt x="1728000" y="0"/>
                              </a:cubicBezTo>
                              <a:cubicBezTo>
                                <a:pt x="1728413" y="116763"/>
                                <a:pt x="1710177" y="260704"/>
                                <a:pt x="1728000" y="360000"/>
                              </a:cubicBezTo>
                              <a:cubicBezTo>
                                <a:pt x="1571944" y="388167"/>
                                <a:pt x="1375557" y="344132"/>
                                <a:pt x="1117440" y="360000"/>
                              </a:cubicBezTo>
                              <a:cubicBezTo>
                                <a:pt x="859323" y="375868"/>
                                <a:pt x="714391" y="338480"/>
                                <a:pt x="558720" y="360000"/>
                              </a:cubicBezTo>
                              <a:cubicBezTo>
                                <a:pt x="403049" y="381520"/>
                                <a:pt x="119175" y="379947"/>
                                <a:pt x="0" y="360000"/>
                              </a:cubicBezTo>
                              <a:cubicBezTo>
                                <a:pt x="16802" y="201897"/>
                                <a:pt x="9300" y="160787"/>
                                <a:pt x="0" y="0"/>
                              </a:cubicBezTo>
                              <a:close/>
                            </a:path>
                            <a:path w="1728000" h="360000" stroke="0" extrusionOk="0">
                              <a:moveTo>
                                <a:pt x="0" y="0"/>
                              </a:moveTo>
                              <a:cubicBezTo>
                                <a:pt x="193614" y="12957"/>
                                <a:pt x="388111" y="-23700"/>
                                <a:pt x="541440" y="0"/>
                              </a:cubicBezTo>
                              <a:cubicBezTo>
                                <a:pt x="694769" y="23700"/>
                                <a:pt x="964171" y="-15732"/>
                                <a:pt x="1117440" y="0"/>
                              </a:cubicBezTo>
                              <a:cubicBezTo>
                                <a:pt x="1270709" y="15732"/>
                                <a:pt x="1603431" y="945"/>
                                <a:pt x="1728000" y="0"/>
                              </a:cubicBezTo>
                              <a:cubicBezTo>
                                <a:pt x="1725547" y="124046"/>
                                <a:pt x="1716238" y="252484"/>
                                <a:pt x="1728000" y="360000"/>
                              </a:cubicBezTo>
                              <a:cubicBezTo>
                                <a:pt x="1563362" y="352126"/>
                                <a:pt x="1414739" y="345773"/>
                                <a:pt x="1117440" y="360000"/>
                              </a:cubicBezTo>
                              <a:cubicBezTo>
                                <a:pt x="820141" y="374227"/>
                                <a:pt x="689556" y="332883"/>
                                <a:pt x="524160" y="360000"/>
                              </a:cubicBezTo>
                              <a:cubicBezTo>
                                <a:pt x="358764" y="387117"/>
                                <a:pt x="186962" y="353383"/>
                                <a:pt x="0" y="360000"/>
                              </a:cubicBezTo>
                              <a:cubicBezTo>
                                <a:pt x="9550" y="204918"/>
                                <a:pt x="-15542" y="80203"/>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3075230133">
                                <a:prstGeom prst="rect">
                                  <a:avLst/>
                                </a:prstGeom>
                                <ask:type>
                                  <ask:lineSketchFreehand/>
                                </ask:type>
                              </ask:lineSketchStyleProps>
                            </a:ext>
                          </a:extLst>
                        </a:ln>
                      </wps:spPr>
                      <wps:txbx>
                        <w:txbxContent>
                          <w:p w14:paraId="1A944C75" w14:textId="77777777" w:rsidR="003620B0" w:rsidRPr="00214F24" w:rsidRDefault="003620B0" w:rsidP="00C617A3">
                            <w:pPr>
                              <w:pStyle w:val="Textfelder"/>
                            </w:pPr>
                            <w:r w:rsidRPr="00214F24">
                              <w:t>Brillenversicherung</w:t>
                            </w:r>
                          </w:p>
                          <w:p w14:paraId="4645E2C5" w14:textId="77777777" w:rsidR="003620B0" w:rsidRDefault="003620B0"/>
                          <w:p w14:paraId="0219773D" w14:textId="77777777" w:rsidR="003620B0" w:rsidRPr="00214F24" w:rsidRDefault="003620B0" w:rsidP="00C617A3">
                            <w:pPr>
                              <w:pStyle w:val="Textfelder"/>
                            </w:pPr>
                            <w:r w:rsidRPr="00214F24">
                              <w:t>Brillenversicherung</w:t>
                            </w:r>
                          </w:p>
                          <w:p w14:paraId="26000035" w14:textId="77777777" w:rsidR="003620B0" w:rsidRDefault="003620B0"/>
                          <w:p w14:paraId="6914A8B3" w14:textId="77777777" w:rsidR="003620B0" w:rsidRPr="00214F24" w:rsidRDefault="003620B0" w:rsidP="00C617A3">
                            <w:pPr>
                              <w:pStyle w:val="Textfelder"/>
                            </w:pPr>
                            <w:r w:rsidRPr="00214F24">
                              <w:t>Brillenversicherung</w:t>
                            </w:r>
                          </w:p>
                          <w:p w14:paraId="5898DBC1" w14:textId="77777777" w:rsidR="003620B0" w:rsidRDefault="003620B0"/>
                          <w:p w14:paraId="7B335732" w14:textId="77777777" w:rsidR="003620B0" w:rsidRPr="00214F24" w:rsidRDefault="003620B0" w:rsidP="00C617A3">
                            <w:pPr>
                              <w:pStyle w:val="Textfelder"/>
                            </w:pPr>
                            <w:r w:rsidRPr="00214F24">
                              <w:t>Brillenversicherung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EECEF" id="_x0000_s1492" style="position:absolute;left:0;text-align:left;margin-left:14.2pt;margin-top:381.9pt;width:136.05pt;height:28.35pt;z-index:25126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72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" adj="-11796480,,5400" path="m,nfc154616,-15282,442193,11208,593280,v151087,-11208,316898,14036,541440,c1359262,-14036,1467176,19161,1728000,v413,116763,-17823,260704,,360000c1571944,388167,1375557,344132,1117440,360000v-258117,15868,-403049,-21520,-558720,c403049,381520,119175,379947,,360000,16802,201897,9300,160787,,xem,nsc193614,12957,388111,-23700,541440,v153329,23700,422731,-15732,576000,c1270709,15732,1603431,945,1728000,v-2453,124046,-11762,252484,,360000c1563362,352126,1414739,345773,1117440,360000v-297299,14227,-427884,-27117,-593280,c358764,387117,186962,353383,,360000,9550,204918,-15542,80203,,xe" strokeweight=".5pt">
                <v:stroke joinstyle="miter"/>
                <v:formulas/>
                <v:path o:extrusionok="f" o:connecttype="custom" o:connectlocs="0,0;593280,0;1134720,0;1728000,0;1728000,360000;1117440,360000;558720,360000;0,360000;0,0" o:connectangles="0,0,0,0,0,0,0,0,0" textboxrect="0,0,1728000,360000"/>
                <v:textbox>
                  <w:txbxContent>
                    <w:p w14:paraId="1A944C75" w14:textId="77777777" w:rsidR="003620B0" w:rsidRPr="00214F24" w:rsidRDefault="003620B0" w:rsidP="00C617A3">
                      <w:pPr>
                        <w:pStyle w:val="Textfelder"/>
                      </w:pPr>
                      <w:r w:rsidRPr="00214F24">
                        <w:t>Brillenversicherung</w:t>
                      </w:r>
                    </w:p>
                    <w:p w14:paraId="4645E2C5" w14:textId="77777777" w:rsidR="003620B0" w:rsidRDefault="003620B0"/>
                    <w:p w14:paraId="0219773D" w14:textId="77777777" w:rsidR="003620B0" w:rsidRPr="00214F24" w:rsidRDefault="003620B0" w:rsidP="00C617A3">
                      <w:pPr>
                        <w:pStyle w:val="Textfelder"/>
                      </w:pPr>
                      <w:r w:rsidRPr="00214F24">
                        <w:t>Brillenversicherung</w:t>
                      </w:r>
                    </w:p>
                    <w:p w14:paraId="26000035" w14:textId="77777777" w:rsidR="003620B0" w:rsidRDefault="003620B0"/>
                    <w:p w14:paraId="6914A8B3" w14:textId="77777777" w:rsidR="003620B0" w:rsidRPr="00214F24" w:rsidRDefault="003620B0" w:rsidP="00C617A3">
                      <w:pPr>
                        <w:pStyle w:val="Textfelder"/>
                      </w:pPr>
                      <w:r w:rsidRPr="00214F24">
                        <w:t>Brillenversicherung</w:t>
                      </w:r>
                    </w:p>
                    <w:p w14:paraId="5898DBC1" w14:textId="77777777" w:rsidR="003620B0" w:rsidRDefault="003620B0"/>
                    <w:p w14:paraId="7B335732" w14:textId="77777777" w:rsidR="003620B0" w:rsidRPr="00214F24" w:rsidRDefault="003620B0" w:rsidP="00C617A3">
                      <w:pPr>
                        <w:pStyle w:val="Textfelder"/>
                      </w:pPr>
                      <w:r w:rsidRPr="00214F24">
                        <w:t>Brillenversicherung</w:t>
                      </w:r>
                    </w:p>
                  </w:txbxContent>
                </v:textbox>
                <w10:wrap anchorx="margin"/>
              </v:shape>
            </w:pict>
          </mc:Fallback>
        </mc:AlternateContent>
      </w:r>
      <w:r w:rsidR="00C617A3">
        <w:rPr>
          <w:noProof/>
        </w:rPr>
        <mc:AlternateContent>
          <mc:Choice Requires="wps">
            <w:drawing>
              <wp:anchor distT="45720" distB="45720" distL="114300" distR="114300" simplePos="0" relativeHeight="251265024" behindDoc="0" locked="0" layoutInCell="1" allowOverlap="1" wp14:anchorId="39E85AA7" wp14:editId="21EA9116">
                <wp:simplePos x="0" y="0"/>
                <wp:positionH relativeFrom="margin">
                  <wp:posOffset>180340</wp:posOffset>
                </wp:positionH>
                <wp:positionV relativeFrom="paragraph">
                  <wp:posOffset>2771140</wp:posOffset>
                </wp:positionV>
                <wp:extent cx="2088000" cy="360000"/>
                <wp:effectExtent l="19050" t="19050" r="45720" b="40640"/>
                <wp:wrapNone/>
                <wp:docPr id="8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8000" cy="360000"/>
                        </a:xfrm>
                        <a:custGeom>
                          <a:avLst/>
                          <a:gdLst>
                            <a:gd name="connsiteX0" fmla="*/ 0 w 2088000"/>
                            <a:gd name="connsiteY0" fmla="*/ 0 h 360000"/>
                            <a:gd name="connsiteX1" fmla="*/ 633360 w 2088000"/>
                            <a:gd name="connsiteY1" fmla="*/ 0 h 360000"/>
                            <a:gd name="connsiteX2" fmla="*/ 1371120 w 2088000"/>
                            <a:gd name="connsiteY2" fmla="*/ 0 h 360000"/>
                            <a:gd name="connsiteX3" fmla="*/ 2088000 w 2088000"/>
                            <a:gd name="connsiteY3" fmla="*/ 0 h 360000"/>
                            <a:gd name="connsiteX4" fmla="*/ 2088000 w 2088000"/>
                            <a:gd name="connsiteY4" fmla="*/ 360000 h 360000"/>
                            <a:gd name="connsiteX5" fmla="*/ 1412880 w 2088000"/>
                            <a:gd name="connsiteY5" fmla="*/ 360000 h 360000"/>
                            <a:gd name="connsiteX6" fmla="*/ 779520 w 2088000"/>
                            <a:gd name="connsiteY6" fmla="*/ 360000 h 360000"/>
                            <a:gd name="connsiteX7" fmla="*/ 0 w 2088000"/>
                            <a:gd name="connsiteY7" fmla="*/ 360000 h 360000"/>
                            <a:gd name="connsiteX8" fmla="*/ 0 w 208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88000" h="360000" fill="none" extrusionOk="0">
                              <a:moveTo>
                                <a:pt x="0" y="0"/>
                              </a:moveTo>
                              <a:cubicBezTo>
                                <a:pt x="285059" y="27785"/>
                                <a:pt x="436293" y="-3347"/>
                                <a:pt x="633360" y="0"/>
                              </a:cubicBezTo>
                              <a:cubicBezTo>
                                <a:pt x="830427" y="3347"/>
                                <a:pt x="1105981" y="-15955"/>
                                <a:pt x="1371120" y="0"/>
                              </a:cubicBezTo>
                              <a:cubicBezTo>
                                <a:pt x="1636259" y="15955"/>
                                <a:pt x="1882750" y="4797"/>
                                <a:pt x="2088000" y="0"/>
                              </a:cubicBezTo>
                              <a:cubicBezTo>
                                <a:pt x="2097996" y="115862"/>
                                <a:pt x="2076142" y="273932"/>
                                <a:pt x="2088000" y="360000"/>
                              </a:cubicBezTo>
                              <a:cubicBezTo>
                                <a:pt x="1950123" y="384956"/>
                                <a:pt x="1591880" y="380094"/>
                                <a:pt x="1412880" y="360000"/>
                              </a:cubicBezTo>
                              <a:cubicBezTo>
                                <a:pt x="1233880" y="339906"/>
                                <a:pt x="1055530" y="390158"/>
                                <a:pt x="779520" y="360000"/>
                              </a:cubicBezTo>
                              <a:cubicBezTo>
                                <a:pt x="503510" y="329842"/>
                                <a:pt x="181355" y="394935"/>
                                <a:pt x="0" y="360000"/>
                              </a:cubicBezTo>
                              <a:cubicBezTo>
                                <a:pt x="-10692" y="187194"/>
                                <a:pt x="3741" y="85263"/>
                                <a:pt x="0" y="0"/>
                              </a:cubicBezTo>
                              <a:close/>
                            </a:path>
                            <a:path w="2088000" h="360000" stroke="0" extrusionOk="0">
                              <a:moveTo>
                                <a:pt x="0" y="0"/>
                              </a:moveTo>
                              <a:cubicBezTo>
                                <a:pt x="252277" y="33727"/>
                                <a:pt x="355437" y="11364"/>
                                <a:pt x="675120" y="0"/>
                              </a:cubicBezTo>
                              <a:cubicBezTo>
                                <a:pt x="994803" y="-11364"/>
                                <a:pt x="1194489" y="13586"/>
                                <a:pt x="1412880" y="0"/>
                              </a:cubicBezTo>
                              <a:cubicBezTo>
                                <a:pt x="1631271" y="-13586"/>
                                <a:pt x="1929567" y="1328"/>
                                <a:pt x="2088000" y="0"/>
                              </a:cubicBezTo>
                              <a:cubicBezTo>
                                <a:pt x="2095309" y="138652"/>
                                <a:pt x="2102676" y="192521"/>
                                <a:pt x="2088000" y="360000"/>
                              </a:cubicBezTo>
                              <a:cubicBezTo>
                                <a:pt x="1861587" y="350663"/>
                                <a:pt x="1740752" y="332848"/>
                                <a:pt x="1412880" y="360000"/>
                              </a:cubicBezTo>
                              <a:cubicBezTo>
                                <a:pt x="1085008" y="387152"/>
                                <a:pt x="1043643" y="388250"/>
                                <a:pt x="737760" y="360000"/>
                              </a:cubicBezTo>
                              <a:cubicBezTo>
                                <a:pt x="431877" y="331750"/>
                                <a:pt x="344586" y="385352"/>
                                <a:pt x="0" y="360000"/>
                              </a:cubicBezTo>
                              <a:cubicBezTo>
                                <a:pt x="2979" y="246511"/>
                                <a:pt x="3403" y="168612"/>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1731926866">
                                <a:prstGeom prst="rect">
                                  <a:avLst/>
                                </a:prstGeom>
                                <ask:type>
                                  <ask:lineSketchFreehand/>
                                </ask:type>
                              </ask:lineSketchStyleProps>
                            </a:ext>
                          </a:extLst>
                        </a:ln>
                      </wps:spPr>
                      <wps:txbx>
                        <w:txbxContent>
                          <w:p w14:paraId="0926CD2D" w14:textId="77777777" w:rsidR="003620B0" w:rsidRPr="00214F24" w:rsidRDefault="003620B0" w:rsidP="00C617A3">
                            <w:pPr>
                              <w:pStyle w:val="Textfelder"/>
                            </w:pPr>
                            <w:r w:rsidRPr="00214F24">
                              <w:t>Sterbegeldversicherung</w:t>
                            </w:r>
                          </w:p>
                          <w:p w14:paraId="3099EA86" w14:textId="77777777" w:rsidR="003620B0" w:rsidRDefault="003620B0"/>
                          <w:p w14:paraId="1BC6F2D8" w14:textId="77777777" w:rsidR="003620B0" w:rsidRPr="00214F24" w:rsidRDefault="003620B0" w:rsidP="00C617A3">
                            <w:pPr>
                              <w:pStyle w:val="Textfelder"/>
                            </w:pPr>
                            <w:r w:rsidRPr="00214F24">
                              <w:t>Sterbegeldversicherung</w:t>
                            </w:r>
                          </w:p>
                          <w:p w14:paraId="3A5F0BFB" w14:textId="77777777" w:rsidR="003620B0" w:rsidRDefault="003620B0"/>
                          <w:p w14:paraId="6B5B68E8" w14:textId="77777777" w:rsidR="003620B0" w:rsidRPr="00214F24" w:rsidRDefault="003620B0" w:rsidP="00C617A3">
                            <w:pPr>
                              <w:pStyle w:val="Textfelder"/>
                            </w:pPr>
                            <w:r w:rsidRPr="00214F24">
                              <w:t>Sterbegeldversicherung</w:t>
                            </w:r>
                          </w:p>
                          <w:p w14:paraId="2CD48C7C" w14:textId="77777777" w:rsidR="003620B0" w:rsidRDefault="003620B0"/>
                          <w:p w14:paraId="711E42CA" w14:textId="77777777" w:rsidR="003620B0" w:rsidRPr="00214F24" w:rsidRDefault="003620B0" w:rsidP="00C617A3">
                            <w:pPr>
                              <w:pStyle w:val="Textfelder"/>
                            </w:pPr>
                            <w:r w:rsidRPr="00214F24">
                              <w:t>Sterbegeldversicherung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85AA7" id="_x0000_s1493" style="position:absolute;left:0;text-align:left;margin-left:14.2pt;margin-top:218.2pt;width:164.4pt;height:28.35pt;z-index:251265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08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" adj="-11796480,,5400" path="m,nfc285059,27785,436293,-3347,633360,v197067,3347,472621,-15955,737760,c1636259,15955,1882750,4797,2088000,v9996,115862,-11858,273932,,360000c1950123,384956,1591880,380094,1412880,360000v-179000,-20094,-357350,30158,-633360,c503510,329842,181355,394935,,360000,-10692,187194,3741,85263,,xem,nsc252277,33727,355437,11364,675120,v319683,-11364,519369,13586,737760,c1631271,-13586,1929567,1328,2088000,v7309,138652,14676,192521,,360000c1861587,350663,1740752,332848,1412880,360000v-327872,27152,-369237,28250,-675120,c431877,331750,344586,385352,,360000,2979,246511,3403,168612,,xe" strokeweight=".5pt">
                <v:stroke joinstyle="miter"/>
                <v:formulas/>
                <v:path o:extrusionok="f" o:connecttype="custom" o:connectlocs="0,0;633360,0;1371120,0;2088000,0;2088000,360000;1412880,360000;779520,360000;0,360000;0,0" o:connectangles="0,0,0,0,0,0,0,0,0" textboxrect="0,0,2088000,360000"/>
                <v:textbox>
                  <w:txbxContent>
                    <w:p w14:paraId="0926CD2D" w14:textId="77777777" w:rsidR="003620B0" w:rsidRPr="00214F24" w:rsidRDefault="003620B0" w:rsidP="00C617A3">
                      <w:pPr>
                        <w:pStyle w:val="Textfelder"/>
                      </w:pPr>
                      <w:r w:rsidRPr="00214F24">
                        <w:t>Sterbegeldversicherung</w:t>
                      </w:r>
                    </w:p>
                    <w:p w14:paraId="3099EA86" w14:textId="77777777" w:rsidR="003620B0" w:rsidRDefault="003620B0"/>
                    <w:p w14:paraId="1BC6F2D8" w14:textId="77777777" w:rsidR="003620B0" w:rsidRPr="00214F24" w:rsidRDefault="003620B0" w:rsidP="00C617A3">
                      <w:pPr>
                        <w:pStyle w:val="Textfelder"/>
                      </w:pPr>
                      <w:r w:rsidRPr="00214F24">
                        <w:t>Sterbegeldversicherung</w:t>
                      </w:r>
                    </w:p>
                    <w:p w14:paraId="3A5F0BFB" w14:textId="77777777" w:rsidR="003620B0" w:rsidRDefault="003620B0"/>
                    <w:p w14:paraId="6B5B68E8" w14:textId="77777777" w:rsidR="003620B0" w:rsidRPr="00214F24" w:rsidRDefault="003620B0" w:rsidP="00C617A3">
                      <w:pPr>
                        <w:pStyle w:val="Textfelder"/>
                      </w:pPr>
                      <w:r w:rsidRPr="00214F24">
                        <w:t>Sterbegeldversicherung</w:t>
                      </w:r>
                    </w:p>
                    <w:p w14:paraId="2CD48C7C" w14:textId="77777777" w:rsidR="003620B0" w:rsidRDefault="003620B0"/>
                    <w:p w14:paraId="711E42CA" w14:textId="77777777" w:rsidR="003620B0" w:rsidRPr="00214F24" w:rsidRDefault="003620B0" w:rsidP="00C617A3">
                      <w:pPr>
                        <w:pStyle w:val="Textfelder"/>
                      </w:pPr>
                      <w:r w:rsidRPr="00214F24">
                        <w:t>Sterbegeldversicherung</w:t>
                      </w:r>
                    </w:p>
                  </w:txbxContent>
                </v:textbox>
                <w10:wrap anchorx="margin"/>
              </v:shape>
            </w:pict>
          </mc:Fallback>
        </mc:AlternateContent>
      </w:r>
      <w:r w:rsidR="00C617A3">
        <w:rPr>
          <w:noProof/>
        </w:rPr>
        <mc:AlternateContent>
          <mc:Choice Requires="wps">
            <w:drawing>
              <wp:anchor distT="45720" distB="45720" distL="114300" distR="114300" simplePos="0" relativeHeight="251262976" behindDoc="0" locked="0" layoutInCell="1" allowOverlap="1" wp14:anchorId="3ECCB95B" wp14:editId="4EEFB305">
                <wp:simplePos x="0" y="0"/>
                <wp:positionH relativeFrom="margin">
                  <wp:posOffset>180340</wp:posOffset>
                </wp:positionH>
                <wp:positionV relativeFrom="paragraph">
                  <wp:posOffset>737235</wp:posOffset>
                </wp:positionV>
                <wp:extent cx="2232000" cy="360000"/>
                <wp:effectExtent l="19050" t="19050" r="35560" b="40640"/>
                <wp:wrapNone/>
                <wp:docPr id="8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00" cy="360000"/>
                        </a:xfrm>
                        <a:custGeom>
                          <a:avLst/>
                          <a:gdLst>
                            <a:gd name="connsiteX0" fmla="*/ 0 w 2232000"/>
                            <a:gd name="connsiteY0" fmla="*/ 0 h 360000"/>
                            <a:gd name="connsiteX1" fmla="*/ 602640 w 2232000"/>
                            <a:gd name="connsiteY1" fmla="*/ 0 h 360000"/>
                            <a:gd name="connsiteX2" fmla="*/ 1116000 w 2232000"/>
                            <a:gd name="connsiteY2" fmla="*/ 0 h 360000"/>
                            <a:gd name="connsiteX3" fmla="*/ 1696320 w 2232000"/>
                            <a:gd name="connsiteY3" fmla="*/ 0 h 360000"/>
                            <a:gd name="connsiteX4" fmla="*/ 2232000 w 2232000"/>
                            <a:gd name="connsiteY4" fmla="*/ 0 h 360000"/>
                            <a:gd name="connsiteX5" fmla="*/ 2232000 w 2232000"/>
                            <a:gd name="connsiteY5" fmla="*/ 360000 h 360000"/>
                            <a:gd name="connsiteX6" fmla="*/ 1740960 w 2232000"/>
                            <a:gd name="connsiteY6" fmla="*/ 360000 h 360000"/>
                            <a:gd name="connsiteX7" fmla="*/ 1205280 w 2232000"/>
                            <a:gd name="connsiteY7" fmla="*/ 360000 h 360000"/>
                            <a:gd name="connsiteX8" fmla="*/ 624960 w 2232000"/>
                            <a:gd name="connsiteY8" fmla="*/ 360000 h 360000"/>
                            <a:gd name="connsiteX9" fmla="*/ 0 w 2232000"/>
                            <a:gd name="connsiteY9" fmla="*/ 360000 h 360000"/>
                            <a:gd name="connsiteX10" fmla="*/ 0 w 2232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32000" h="360000" fill="none" extrusionOk="0">
                              <a:moveTo>
                                <a:pt x="0" y="0"/>
                              </a:moveTo>
                              <a:cubicBezTo>
                                <a:pt x="141606" y="4296"/>
                                <a:pt x="328615" y="3484"/>
                                <a:pt x="602640" y="0"/>
                              </a:cubicBezTo>
                              <a:cubicBezTo>
                                <a:pt x="876665" y="-3484"/>
                                <a:pt x="928169" y="3307"/>
                                <a:pt x="1116000" y="0"/>
                              </a:cubicBezTo>
                              <a:cubicBezTo>
                                <a:pt x="1303831" y="-3307"/>
                                <a:pt x="1434050" y="16946"/>
                                <a:pt x="1696320" y="0"/>
                              </a:cubicBezTo>
                              <a:cubicBezTo>
                                <a:pt x="1958590" y="-16946"/>
                                <a:pt x="1975479" y="11346"/>
                                <a:pt x="2232000" y="0"/>
                              </a:cubicBezTo>
                              <a:cubicBezTo>
                                <a:pt x="2244226" y="138364"/>
                                <a:pt x="2227070" y="276243"/>
                                <a:pt x="2232000" y="360000"/>
                              </a:cubicBezTo>
                              <a:cubicBezTo>
                                <a:pt x="2101372" y="358469"/>
                                <a:pt x="1885610" y="378195"/>
                                <a:pt x="1740960" y="360000"/>
                              </a:cubicBezTo>
                              <a:cubicBezTo>
                                <a:pt x="1596310" y="341805"/>
                                <a:pt x="1447157" y="349889"/>
                                <a:pt x="1205280" y="360000"/>
                              </a:cubicBezTo>
                              <a:cubicBezTo>
                                <a:pt x="963403" y="370111"/>
                                <a:pt x="864950" y="387368"/>
                                <a:pt x="624960" y="360000"/>
                              </a:cubicBezTo>
                              <a:cubicBezTo>
                                <a:pt x="384970" y="332632"/>
                                <a:pt x="267818" y="337162"/>
                                <a:pt x="0" y="360000"/>
                              </a:cubicBezTo>
                              <a:cubicBezTo>
                                <a:pt x="-11768" y="211763"/>
                                <a:pt x="-4565" y="178189"/>
                                <a:pt x="0" y="0"/>
                              </a:cubicBezTo>
                              <a:close/>
                            </a:path>
                            <a:path w="2232000" h="360000" stroke="0" extrusionOk="0">
                              <a:moveTo>
                                <a:pt x="0" y="0"/>
                              </a:moveTo>
                              <a:cubicBezTo>
                                <a:pt x="186114" y="-19454"/>
                                <a:pt x="305904" y="-1540"/>
                                <a:pt x="513360" y="0"/>
                              </a:cubicBezTo>
                              <a:cubicBezTo>
                                <a:pt x="720816" y="1540"/>
                                <a:pt x="885533" y="-4996"/>
                                <a:pt x="1049040" y="0"/>
                              </a:cubicBezTo>
                              <a:cubicBezTo>
                                <a:pt x="1212547" y="4996"/>
                                <a:pt x="1475879" y="-5729"/>
                                <a:pt x="1651680" y="0"/>
                              </a:cubicBezTo>
                              <a:cubicBezTo>
                                <a:pt x="1827481" y="5729"/>
                                <a:pt x="2090318" y="18155"/>
                                <a:pt x="2232000" y="0"/>
                              </a:cubicBezTo>
                              <a:cubicBezTo>
                                <a:pt x="2228703" y="109328"/>
                                <a:pt x="2222110" y="209598"/>
                                <a:pt x="2232000" y="360000"/>
                              </a:cubicBezTo>
                              <a:cubicBezTo>
                                <a:pt x="2022651" y="355927"/>
                                <a:pt x="1803955" y="335646"/>
                                <a:pt x="1651680" y="360000"/>
                              </a:cubicBezTo>
                              <a:cubicBezTo>
                                <a:pt x="1499405" y="384354"/>
                                <a:pt x="1268356" y="370061"/>
                                <a:pt x="1138320" y="360000"/>
                              </a:cubicBezTo>
                              <a:cubicBezTo>
                                <a:pt x="1008284" y="349939"/>
                                <a:pt x="801097" y="346808"/>
                                <a:pt x="580320" y="360000"/>
                              </a:cubicBezTo>
                              <a:cubicBezTo>
                                <a:pt x="359543" y="373192"/>
                                <a:pt x="223965" y="331801"/>
                                <a:pt x="0" y="360000"/>
                              </a:cubicBezTo>
                              <a:cubicBezTo>
                                <a:pt x="1801" y="263543"/>
                                <a:pt x="-11043" y="124464"/>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2182828686">
                                <a:prstGeom prst="rect">
                                  <a:avLst/>
                                </a:prstGeom>
                                <ask:type>
                                  <ask:lineSketchFreehand/>
                                </ask:type>
                              </ask:lineSketchStyleProps>
                            </a:ext>
                          </a:extLst>
                        </a:ln>
                      </wps:spPr>
                      <wps:txbx>
                        <w:txbxContent>
                          <w:p w14:paraId="4C8F4410" w14:textId="77777777" w:rsidR="003620B0" w:rsidRPr="00C75A91" w:rsidRDefault="003620B0" w:rsidP="00C617A3">
                            <w:pPr>
                              <w:pStyle w:val="Textfelder"/>
                            </w:pPr>
                            <w:r w:rsidRPr="00C75A91">
                              <w:t>Risikolebensversicherung</w:t>
                            </w:r>
                          </w:p>
                          <w:p w14:paraId="2F32F3E1" w14:textId="77777777" w:rsidR="003620B0" w:rsidRDefault="003620B0"/>
                          <w:p w14:paraId="50C2BEF3" w14:textId="77777777" w:rsidR="003620B0" w:rsidRPr="00C75A91" w:rsidRDefault="003620B0" w:rsidP="00C617A3">
                            <w:pPr>
                              <w:pStyle w:val="Textfelder"/>
                            </w:pPr>
                            <w:r w:rsidRPr="00C75A91">
                              <w:t>Risikolebensversicherung</w:t>
                            </w:r>
                          </w:p>
                          <w:p w14:paraId="5A2463AA" w14:textId="77777777" w:rsidR="003620B0" w:rsidRDefault="003620B0"/>
                          <w:p w14:paraId="41106678" w14:textId="77777777" w:rsidR="003620B0" w:rsidRPr="00C75A91" w:rsidRDefault="003620B0" w:rsidP="00C617A3">
                            <w:pPr>
                              <w:pStyle w:val="Textfelder"/>
                            </w:pPr>
                            <w:r w:rsidRPr="00C75A91">
                              <w:t>Risikolebensversicherung</w:t>
                            </w:r>
                          </w:p>
                          <w:p w14:paraId="2D37F125" w14:textId="77777777" w:rsidR="003620B0" w:rsidRDefault="003620B0"/>
                          <w:p w14:paraId="562AF354" w14:textId="77777777" w:rsidR="003620B0" w:rsidRPr="00C75A91" w:rsidRDefault="003620B0" w:rsidP="00C617A3">
                            <w:pPr>
                              <w:pStyle w:val="Textfelder"/>
                            </w:pPr>
                            <w:r w:rsidRPr="00C75A91">
                              <w:t>Risikolebensversicherung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CB95B" id="_x0000_s1494" style="position:absolute;left:0;text-align:left;margin-left:14.2pt;margin-top:58.05pt;width:175.75pt;height:28.35pt;z-index:25126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23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" adj="-11796480,,5400" path="m,nfc141606,4296,328615,3484,602640,v274025,-3484,325529,3307,513360,c1303831,-3307,1434050,16946,1696320,v262270,-16946,279159,11346,535680,c2244226,138364,2227070,276243,2232000,360000v-130628,-1531,-346390,18195,-491040,c1596310,341805,1447157,349889,1205280,360000v-241877,10111,-340330,27368,-580320,c384970,332632,267818,337162,,360000,-11768,211763,-4565,178189,,xem,nsc186114,-19454,305904,-1540,513360,v207456,1540,372173,-4996,535680,c1212547,4996,1475879,-5729,1651680,v175801,5729,438638,18155,580320,c2228703,109328,2222110,209598,2232000,360000v-209349,-4073,-428045,-24354,-580320,c1499405,384354,1268356,370061,1138320,360000v-130036,-10061,-337223,-13192,-558000,c359543,373192,223965,331801,,360000,1801,263543,-11043,124464,,xe" strokeweight=".5pt">
                <v:stroke joinstyle="miter"/>
                <v:formulas/>
                <v:path o:extrusionok="f" o:connecttype="custom" o:connectlocs="0,0;602640,0;1116000,0;1696320,0;2232000,0;2232000,360000;1740960,360000;1205280,360000;624960,360000;0,360000;0,0" o:connectangles="0,0,0,0,0,0,0,0,0,0,0" textboxrect="0,0,2232000,360000"/>
                <v:textbox>
                  <w:txbxContent>
                    <w:p w14:paraId="4C8F4410" w14:textId="77777777" w:rsidR="003620B0" w:rsidRPr="00C75A91" w:rsidRDefault="003620B0" w:rsidP="00C617A3">
                      <w:pPr>
                        <w:pStyle w:val="Textfelder"/>
                      </w:pPr>
                      <w:r w:rsidRPr="00C75A91">
                        <w:t>Risikolebensversicherung</w:t>
                      </w:r>
                    </w:p>
                    <w:p w14:paraId="2F32F3E1" w14:textId="77777777" w:rsidR="003620B0" w:rsidRDefault="003620B0"/>
                    <w:p w14:paraId="50C2BEF3" w14:textId="77777777" w:rsidR="003620B0" w:rsidRPr="00C75A91" w:rsidRDefault="003620B0" w:rsidP="00C617A3">
                      <w:pPr>
                        <w:pStyle w:val="Textfelder"/>
                      </w:pPr>
                      <w:r w:rsidRPr="00C75A91">
                        <w:t>Risikolebensversicherung</w:t>
                      </w:r>
                    </w:p>
                    <w:p w14:paraId="5A2463AA" w14:textId="77777777" w:rsidR="003620B0" w:rsidRDefault="003620B0"/>
                    <w:p w14:paraId="41106678" w14:textId="77777777" w:rsidR="003620B0" w:rsidRPr="00C75A91" w:rsidRDefault="003620B0" w:rsidP="00C617A3">
                      <w:pPr>
                        <w:pStyle w:val="Textfelder"/>
                      </w:pPr>
                      <w:r w:rsidRPr="00C75A91">
                        <w:t>Risikolebensversicherung</w:t>
                      </w:r>
                    </w:p>
                    <w:p w14:paraId="2D37F125" w14:textId="77777777" w:rsidR="003620B0" w:rsidRDefault="003620B0"/>
                    <w:p w14:paraId="562AF354" w14:textId="77777777" w:rsidR="003620B0" w:rsidRPr="00C75A91" w:rsidRDefault="003620B0" w:rsidP="00C617A3">
                      <w:pPr>
                        <w:pStyle w:val="Textfelder"/>
                      </w:pPr>
                      <w:r w:rsidRPr="00C75A91">
                        <w:t>Risikolebensversicherung</w:t>
                      </w:r>
                    </w:p>
                  </w:txbxContent>
                </v:textbox>
                <w10:wrap anchorx="margin"/>
              </v:shape>
            </w:pict>
          </mc:Fallback>
        </mc:AlternateContent>
      </w:r>
      <w:r w:rsidR="00C617A3">
        <w:br w:type="page"/>
      </w:r>
    </w:p>
    <w:p w14:paraId="646B42DD" w14:textId="77777777" w:rsidR="00D56F75" w:rsidRDefault="00943F3D" w:rsidP="00D56F75">
      <w:pPr>
        <w:pStyle w:val="Alpha-Infos"/>
        <w:rPr>
          <w:rFonts w:eastAsiaTheme="majorEastAsia"/>
        </w:rPr>
      </w:pPr>
      <w:r>
        <w:rPr>
          <w:noProof/>
        </w:rPr>
        <w:lastRenderedPageBreak/>
        <mc:AlternateContent>
          <mc:Choice Requires="wps">
            <w:drawing>
              <wp:anchor distT="0" distB="0" distL="114300" distR="114300" simplePos="0" relativeHeight="251282432" behindDoc="0" locked="0" layoutInCell="1" allowOverlap="1" wp14:anchorId="5CB3B449" wp14:editId="75183CD1">
                <wp:simplePos x="0" y="0"/>
                <wp:positionH relativeFrom="column">
                  <wp:posOffset>2447005</wp:posOffset>
                </wp:positionH>
                <wp:positionV relativeFrom="paragraph">
                  <wp:posOffset>977265</wp:posOffset>
                </wp:positionV>
                <wp:extent cx="1353357" cy="2022339"/>
                <wp:effectExtent l="0" t="0" r="75565" b="54610"/>
                <wp:wrapNone/>
                <wp:docPr id="978" name="Gerade Verbindung mit Pfeil 978"/>
                <wp:cNvGraphicFramePr/>
                <a:graphic xmlns:a="http://schemas.openxmlformats.org/drawingml/2006/main">
                  <a:graphicData uri="http://schemas.microsoft.com/office/word/2010/wordprocessingShape">
                    <wps:wsp>
                      <wps:cNvCnPr/>
                      <wps:spPr>
                        <a:xfrm>
                          <a:off x="0" y="0"/>
                          <a:ext cx="1353357" cy="2022339"/>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3B50FC" id="Gerade Verbindung mit Pfeil 978" o:spid="_x0000_s1026" type="#_x0000_t32" style="position:absolute;margin-left:192.7pt;margin-top:76.95pt;width:106.55pt;height:159.25pt;z-index:25128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" strokecolor="black [3200]" strokeweight="2pt">
                <v:stroke endarrow="block"/>
              </v:shape>
            </w:pict>
          </mc:Fallback>
        </mc:AlternateContent>
      </w:r>
      <w:r w:rsidR="0037770D">
        <w:rPr>
          <w:noProof/>
        </w:rPr>
        <mc:AlternateContent>
          <mc:Choice Requires="wps">
            <w:drawing>
              <wp:anchor distT="0" distB="0" distL="114300" distR="114300" simplePos="0" relativeHeight="251283456" behindDoc="0" locked="0" layoutInCell="1" allowOverlap="1" wp14:anchorId="3DE21822" wp14:editId="25C4B415">
                <wp:simplePos x="0" y="0"/>
                <wp:positionH relativeFrom="column">
                  <wp:posOffset>2316479</wp:posOffset>
                </wp:positionH>
                <wp:positionV relativeFrom="paragraph">
                  <wp:posOffset>2999605</wp:posOffset>
                </wp:positionV>
                <wp:extent cx="1483781" cy="3934584"/>
                <wp:effectExtent l="0" t="0" r="78740" b="66040"/>
                <wp:wrapNone/>
                <wp:docPr id="991" name="Gerade Verbindung mit Pfeil 991"/>
                <wp:cNvGraphicFramePr/>
                <a:graphic xmlns:a="http://schemas.openxmlformats.org/drawingml/2006/main">
                  <a:graphicData uri="http://schemas.microsoft.com/office/word/2010/wordprocessingShape">
                    <wps:wsp>
                      <wps:cNvCnPr/>
                      <wps:spPr>
                        <a:xfrm>
                          <a:off x="0" y="0"/>
                          <a:ext cx="1483781" cy="393458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A21584" id="Gerade Verbindung mit Pfeil 991" o:spid="_x0000_s1026" type="#_x0000_t32" style="position:absolute;margin-left:182.4pt;margin-top:236.2pt;width:116.85pt;height:309.8pt;z-index:2512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" strokecolor="black [3200]" strokeweight="2pt">
                <v:stroke endarrow="block"/>
              </v:shape>
            </w:pict>
          </mc:Fallback>
        </mc:AlternateContent>
      </w:r>
      <w:r w:rsidR="0037770D">
        <w:rPr>
          <w:noProof/>
        </w:rPr>
        <mc:AlternateContent>
          <mc:Choice Requires="wps">
            <w:drawing>
              <wp:anchor distT="0" distB="0" distL="114300" distR="114300" simplePos="0" relativeHeight="251281408" behindDoc="0" locked="0" layoutInCell="1" allowOverlap="1" wp14:anchorId="063D5A68" wp14:editId="7AC1F3E9">
                <wp:simplePos x="0" y="0"/>
                <wp:positionH relativeFrom="column">
                  <wp:posOffset>2527556</wp:posOffset>
                </wp:positionH>
                <wp:positionV relativeFrom="paragraph">
                  <wp:posOffset>5202696</wp:posOffset>
                </wp:positionV>
                <wp:extent cx="1308830" cy="1731645"/>
                <wp:effectExtent l="0" t="38100" r="62865" b="20955"/>
                <wp:wrapNone/>
                <wp:docPr id="989" name="Gerade Verbindung mit Pfeil 989"/>
                <wp:cNvGraphicFramePr/>
                <a:graphic xmlns:a="http://schemas.openxmlformats.org/drawingml/2006/main">
                  <a:graphicData uri="http://schemas.microsoft.com/office/word/2010/wordprocessingShape">
                    <wps:wsp>
                      <wps:cNvCnPr/>
                      <wps:spPr>
                        <a:xfrm flipV="1">
                          <a:off x="0" y="0"/>
                          <a:ext cx="1308830" cy="173164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B42744" id="Gerade Verbindung mit Pfeil 989" o:spid="_x0000_s1026" type="#_x0000_t32" style="position:absolute;margin-left:199pt;margin-top:409.65pt;width:103.05pt;height:136.35pt;flip:y;z-index:2512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" strokecolor="black [3200]" strokeweight="2pt">
                <v:stroke endarrow="block"/>
              </v:shape>
            </w:pict>
          </mc:Fallback>
        </mc:AlternateContent>
      </w:r>
      <w:r w:rsidR="0037770D">
        <w:rPr>
          <w:noProof/>
        </w:rPr>
        <mc:AlternateContent>
          <mc:Choice Requires="wps">
            <w:drawing>
              <wp:anchor distT="0" distB="0" distL="114300" distR="114300" simplePos="0" relativeHeight="251280384" behindDoc="0" locked="0" layoutInCell="1" allowOverlap="1" wp14:anchorId="7DB73152" wp14:editId="77EC0468">
                <wp:simplePos x="0" y="0"/>
                <wp:positionH relativeFrom="column">
                  <wp:posOffset>1989170</wp:posOffset>
                </wp:positionH>
                <wp:positionV relativeFrom="paragraph">
                  <wp:posOffset>1099244</wp:posOffset>
                </wp:positionV>
                <wp:extent cx="1847500" cy="3901488"/>
                <wp:effectExtent l="0" t="38100" r="57785" b="22860"/>
                <wp:wrapNone/>
                <wp:docPr id="973" name="Gerade Verbindung mit Pfeil 973"/>
                <wp:cNvGraphicFramePr/>
                <a:graphic xmlns:a="http://schemas.openxmlformats.org/drawingml/2006/main">
                  <a:graphicData uri="http://schemas.microsoft.com/office/word/2010/wordprocessingShape">
                    <wps:wsp>
                      <wps:cNvCnPr/>
                      <wps:spPr>
                        <a:xfrm flipV="1">
                          <a:off x="0" y="0"/>
                          <a:ext cx="1847500" cy="3901488"/>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7C77D8" id="Gerade Verbindung mit Pfeil 973" o:spid="_x0000_s1026" type="#_x0000_t32" style="position:absolute;margin-left:156.65pt;margin-top:86.55pt;width:145.45pt;height:307.2pt;flip:y;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" strokecolor="black [3200]" strokeweight="2pt">
                <v:stroke endarrow="block"/>
              </v:shape>
            </w:pict>
          </mc:Fallback>
        </mc:AlternateContent>
      </w:r>
      <w:r w:rsidR="0037770D">
        <w:rPr>
          <w:noProof/>
        </w:rPr>
        <mc:AlternateContent>
          <mc:Choice Requires="wps">
            <w:drawing>
              <wp:anchor distT="45720" distB="45720" distL="114300" distR="114300" simplePos="0" relativeHeight="251276288" behindDoc="0" locked="0" layoutInCell="1" allowOverlap="1" wp14:anchorId="34720018" wp14:editId="147A6B5E">
                <wp:simplePos x="0" y="0"/>
                <wp:positionH relativeFrom="margin">
                  <wp:posOffset>3886200</wp:posOffset>
                </wp:positionH>
                <wp:positionV relativeFrom="paragraph">
                  <wp:posOffset>434340</wp:posOffset>
                </wp:positionV>
                <wp:extent cx="2411730" cy="1259840"/>
                <wp:effectExtent l="19050" t="19050" r="45720" b="54610"/>
                <wp:wrapNone/>
                <wp:docPr id="9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78815 w 2411730"/>
                            <a:gd name="connsiteY1" fmla="*/ 0 h 1259840"/>
                            <a:gd name="connsiteX2" fmla="*/ 1133513 w 2411730"/>
                            <a:gd name="connsiteY2" fmla="*/ 0 h 1259840"/>
                            <a:gd name="connsiteX3" fmla="*/ 1688211 w 2411730"/>
                            <a:gd name="connsiteY3" fmla="*/ 0 h 1259840"/>
                            <a:gd name="connsiteX4" fmla="*/ 2411730 w 2411730"/>
                            <a:gd name="connsiteY4" fmla="*/ 0 h 1259840"/>
                            <a:gd name="connsiteX5" fmla="*/ 2411730 w 2411730"/>
                            <a:gd name="connsiteY5" fmla="*/ 655117 h 1259840"/>
                            <a:gd name="connsiteX6" fmla="*/ 2411730 w 2411730"/>
                            <a:gd name="connsiteY6" fmla="*/ 1259840 h 1259840"/>
                            <a:gd name="connsiteX7" fmla="*/ 1784680 w 2411730"/>
                            <a:gd name="connsiteY7" fmla="*/ 1259840 h 1259840"/>
                            <a:gd name="connsiteX8" fmla="*/ 1157630 w 2411730"/>
                            <a:gd name="connsiteY8" fmla="*/ 1259840 h 1259840"/>
                            <a:gd name="connsiteX9" fmla="*/ 530581 w 2411730"/>
                            <a:gd name="connsiteY9" fmla="*/ 1259840 h 1259840"/>
                            <a:gd name="connsiteX10" fmla="*/ 0 w 2411730"/>
                            <a:gd name="connsiteY10" fmla="*/ 1259840 h 1259840"/>
                            <a:gd name="connsiteX11" fmla="*/ 0 w 2411730"/>
                            <a:gd name="connsiteY11" fmla="*/ 604723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189726" y="-24005"/>
                                <a:pt x="317682" y="-11130"/>
                                <a:pt x="578815" y="0"/>
                              </a:cubicBezTo>
                              <a:cubicBezTo>
                                <a:pt x="839949" y="11130"/>
                                <a:pt x="929141" y="-10592"/>
                                <a:pt x="1133513" y="0"/>
                              </a:cubicBezTo>
                              <a:cubicBezTo>
                                <a:pt x="1337885" y="10592"/>
                                <a:pt x="1529136" y="-2017"/>
                                <a:pt x="1688211" y="0"/>
                              </a:cubicBezTo>
                              <a:cubicBezTo>
                                <a:pt x="1847286" y="2017"/>
                                <a:pt x="2077537" y="30617"/>
                                <a:pt x="2411730" y="0"/>
                              </a:cubicBezTo>
                              <a:cubicBezTo>
                                <a:pt x="2434365" y="145548"/>
                                <a:pt x="2406411" y="466278"/>
                                <a:pt x="2411730" y="655117"/>
                              </a:cubicBezTo>
                              <a:cubicBezTo>
                                <a:pt x="2417049" y="843956"/>
                                <a:pt x="2401384" y="959257"/>
                                <a:pt x="2411730" y="1259840"/>
                              </a:cubicBezTo>
                              <a:cubicBezTo>
                                <a:pt x="2169071" y="1271888"/>
                                <a:pt x="2071590" y="1284136"/>
                                <a:pt x="1784680" y="1259840"/>
                              </a:cubicBezTo>
                              <a:cubicBezTo>
                                <a:pt x="1497770" y="1235545"/>
                                <a:pt x="1290141" y="1254377"/>
                                <a:pt x="1157630" y="1259840"/>
                              </a:cubicBezTo>
                              <a:cubicBezTo>
                                <a:pt x="1025119" y="1265304"/>
                                <a:pt x="839765" y="1259362"/>
                                <a:pt x="530581" y="1259840"/>
                              </a:cubicBezTo>
                              <a:cubicBezTo>
                                <a:pt x="221397" y="1260318"/>
                                <a:pt x="116937" y="1286111"/>
                                <a:pt x="0" y="1259840"/>
                              </a:cubicBezTo>
                              <a:cubicBezTo>
                                <a:pt x="-13116" y="955988"/>
                                <a:pt x="-9332" y="798603"/>
                                <a:pt x="0" y="604723"/>
                              </a:cubicBezTo>
                              <a:cubicBezTo>
                                <a:pt x="9332" y="410843"/>
                                <a:pt x="-12586" y="300470"/>
                                <a:pt x="0" y="0"/>
                              </a:cubicBezTo>
                              <a:close/>
                            </a:path>
                            <a:path w="2411730" h="1259840" stroke="0" extrusionOk="0">
                              <a:moveTo>
                                <a:pt x="0" y="0"/>
                              </a:moveTo>
                              <a:cubicBezTo>
                                <a:pt x="152403" y="19641"/>
                                <a:pt x="433781" y="7197"/>
                                <a:pt x="627050" y="0"/>
                              </a:cubicBezTo>
                              <a:cubicBezTo>
                                <a:pt x="820319" y="-7197"/>
                                <a:pt x="951196" y="-7664"/>
                                <a:pt x="1181748" y="0"/>
                              </a:cubicBezTo>
                              <a:cubicBezTo>
                                <a:pt x="1412300" y="7664"/>
                                <a:pt x="1545542" y="-5793"/>
                                <a:pt x="1784680" y="0"/>
                              </a:cubicBezTo>
                              <a:cubicBezTo>
                                <a:pt x="2023818" y="5793"/>
                                <a:pt x="2145391" y="-12261"/>
                                <a:pt x="2411730" y="0"/>
                              </a:cubicBezTo>
                              <a:cubicBezTo>
                                <a:pt x="2425283" y="128271"/>
                                <a:pt x="2436798" y="411087"/>
                                <a:pt x="2411730" y="617322"/>
                              </a:cubicBezTo>
                              <a:cubicBezTo>
                                <a:pt x="2386662" y="823557"/>
                                <a:pt x="2420555" y="960331"/>
                                <a:pt x="2411730" y="1259840"/>
                              </a:cubicBezTo>
                              <a:cubicBezTo>
                                <a:pt x="2186343" y="1237039"/>
                                <a:pt x="2012246" y="1275154"/>
                                <a:pt x="1857032" y="1259840"/>
                              </a:cubicBezTo>
                              <a:cubicBezTo>
                                <a:pt x="1701818" y="1244526"/>
                                <a:pt x="1459843" y="1287523"/>
                                <a:pt x="1229982" y="1259840"/>
                              </a:cubicBezTo>
                              <a:cubicBezTo>
                                <a:pt x="1000121" y="1232158"/>
                                <a:pt x="832777" y="1250160"/>
                                <a:pt x="699402" y="1259840"/>
                              </a:cubicBezTo>
                              <a:cubicBezTo>
                                <a:pt x="566027" y="1269520"/>
                                <a:pt x="335690" y="1257667"/>
                                <a:pt x="0" y="1259840"/>
                              </a:cubicBezTo>
                              <a:cubicBezTo>
                                <a:pt x="-23744" y="1022120"/>
                                <a:pt x="-6603" y="752663"/>
                                <a:pt x="0" y="617322"/>
                              </a:cubicBezTo>
                              <a:cubicBezTo>
                                <a:pt x="6603" y="481981"/>
                                <a:pt x="12014" y="28561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2562299549">
                                <a:prstGeom prst="rect">
                                  <a:avLst/>
                                </a:prstGeom>
                                <ask:type>
                                  <ask:lineSketchFreehand/>
                                </ask:type>
                              </ask:lineSketchStyleProps>
                            </a:ext>
                          </a:extLst>
                        </a:ln>
                      </wps:spPr>
                      <wps:txbx>
                        <w:txbxContent>
                          <w:p w14:paraId="65FDB9DF"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51D099D8" w14:textId="77777777" w:rsidR="003620B0" w:rsidRDefault="003620B0"/>
                          <w:p w14:paraId="4AAADAA5"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1792CA5B" w14:textId="77777777" w:rsidR="003620B0" w:rsidRDefault="003620B0"/>
                          <w:p w14:paraId="7569B370"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7315BA3C" w14:textId="77777777" w:rsidR="003620B0" w:rsidRDefault="003620B0"/>
                          <w:p w14:paraId="23967507"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20018" id="_x0000_s1495" style="position:absolute;left:0;text-align:left;margin-left:306pt;margin-top:34.2pt;width:189.9pt;height:99.2pt;z-index:25127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" adj="-11796480,,5400" path="m,nfc189726,-24005,317682,-11130,578815,v261134,11130,350326,-10592,554698,c1337885,10592,1529136,-2017,1688211,v159075,2017,389326,30617,723519,c2434365,145548,2406411,466278,2411730,655117v5319,188839,-10346,304140,,604723c2169071,1271888,2071590,1284136,1784680,1259840v-286910,-24295,-494539,-5463,-627050,c1025119,1265304,839765,1259362,530581,1259840v-309184,478,-413644,26271,-530581,c-13116,955988,-9332,798603,,604723,9332,410843,-12586,300470,,xem,nsc152403,19641,433781,7197,627050,v193269,-7197,324146,-7664,554698,c1412300,7664,1545542,-5793,1784680,v239138,5793,360711,-12261,627050,c2425283,128271,2436798,411087,2411730,617322v-25068,206235,8825,343009,,642518c2186343,1237039,2012246,1275154,1857032,1259840v-155214,-15314,-397189,27683,-627050,c1000121,1232158,832777,1250160,699402,1259840v-133375,9680,-363712,-2173,-699402,c-23744,1022120,-6603,752663,,617322,6603,481981,12014,285616,,xe" strokeweight=".5pt">
                <v:stroke joinstyle="miter"/>
                <v:formulas/>
                <v:path o:extrusionok="f" o:connecttype="custom" o:connectlocs="0,0;578815,0;1133513,0;1688211,0;2411730,0;2411730,655117;2411730,1259840;1784680,1259840;1157630,1259840;530581,1259840;0,1259840;0,604723;0,0" o:connectangles="0,0,0,0,0,0,0,0,0,0,0,0,0" textboxrect="0,0,2411730,1259840"/>
                <v:textbox>
                  <w:txbxContent>
                    <w:p w14:paraId="65FDB9DF"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51D099D8" w14:textId="77777777" w:rsidR="003620B0" w:rsidRDefault="003620B0"/>
                    <w:p w14:paraId="4AAADAA5"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1792CA5B" w14:textId="77777777" w:rsidR="003620B0" w:rsidRDefault="003620B0"/>
                    <w:p w14:paraId="7569B370"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7315BA3C" w14:textId="77777777" w:rsidR="003620B0" w:rsidRDefault="003620B0"/>
                    <w:p w14:paraId="23967507"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v:textbox>
                <w10:wrap anchorx="margin"/>
              </v:shape>
            </w:pict>
          </mc:Fallback>
        </mc:AlternateContent>
      </w:r>
      <w:r w:rsidR="0037770D">
        <w:rPr>
          <w:noProof/>
        </w:rPr>
        <mc:AlternateContent>
          <mc:Choice Requires="wps">
            <w:drawing>
              <wp:anchor distT="45720" distB="45720" distL="114300" distR="114300" simplePos="0" relativeHeight="251277312" behindDoc="0" locked="0" layoutInCell="1" allowOverlap="1" wp14:anchorId="3775B60A" wp14:editId="39D55CA6">
                <wp:simplePos x="0" y="0"/>
                <wp:positionH relativeFrom="margin">
                  <wp:posOffset>3886200</wp:posOffset>
                </wp:positionH>
                <wp:positionV relativeFrom="paragraph">
                  <wp:posOffset>2430780</wp:posOffset>
                </wp:positionV>
                <wp:extent cx="2411730" cy="1259840"/>
                <wp:effectExtent l="19050" t="19050" r="45720" b="35560"/>
                <wp:wrapNone/>
                <wp:docPr id="9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54698 w 2411730"/>
                            <a:gd name="connsiteY1" fmla="*/ 0 h 1259840"/>
                            <a:gd name="connsiteX2" fmla="*/ 1109396 w 2411730"/>
                            <a:gd name="connsiteY2" fmla="*/ 0 h 1259840"/>
                            <a:gd name="connsiteX3" fmla="*/ 1736446 w 2411730"/>
                            <a:gd name="connsiteY3" fmla="*/ 0 h 1259840"/>
                            <a:gd name="connsiteX4" fmla="*/ 2411730 w 2411730"/>
                            <a:gd name="connsiteY4" fmla="*/ 0 h 1259840"/>
                            <a:gd name="connsiteX5" fmla="*/ 2411730 w 2411730"/>
                            <a:gd name="connsiteY5" fmla="*/ 604723 h 1259840"/>
                            <a:gd name="connsiteX6" fmla="*/ 2411730 w 2411730"/>
                            <a:gd name="connsiteY6" fmla="*/ 1259840 h 1259840"/>
                            <a:gd name="connsiteX7" fmla="*/ 1808798 w 2411730"/>
                            <a:gd name="connsiteY7" fmla="*/ 1259840 h 1259840"/>
                            <a:gd name="connsiteX8" fmla="*/ 1254100 w 2411730"/>
                            <a:gd name="connsiteY8" fmla="*/ 1259840 h 1259840"/>
                            <a:gd name="connsiteX9" fmla="*/ 675284 w 2411730"/>
                            <a:gd name="connsiteY9" fmla="*/ 1259840 h 1259840"/>
                            <a:gd name="connsiteX10" fmla="*/ 0 w 2411730"/>
                            <a:gd name="connsiteY10" fmla="*/ 1259840 h 1259840"/>
                            <a:gd name="connsiteX11" fmla="*/ 0 w 2411730"/>
                            <a:gd name="connsiteY11" fmla="*/ 629920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245139" y="-13767"/>
                                <a:pt x="296125" y="-5625"/>
                                <a:pt x="554698" y="0"/>
                              </a:cubicBezTo>
                              <a:cubicBezTo>
                                <a:pt x="813271" y="5625"/>
                                <a:pt x="862252" y="-11768"/>
                                <a:pt x="1109396" y="0"/>
                              </a:cubicBezTo>
                              <a:cubicBezTo>
                                <a:pt x="1356540" y="11768"/>
                                <a:pt x="1573560" y="5944"/>
                                <a:pt x="1736446" y="0"/>
                              </a:cubicBezTo>
                              <a:cubicBezTo>
                                <a:pt x="1899332" y="-5944"/>
                                <a:pt x="2102295" y="-9470"/>
                                <a:pt x="2411730" y="0"/>
                              </a:cubicBezTo>
                              <a:cubicBezTo>
                                <a:pt x="2410783" y="135392"/>
                                <a:pt x="2388444" y="306282"/>
                                <a:pt x="2411730" y="604723"/>
                              </a:cubicBezTo>
                              <a:cubicBezTo>
                                <a:pt x="2435016" y="903164"/>
                                <a:pt x="2421741" y="969621"/>
                                <a:pt x="2411730" y="1259840"/>
                              </a:cubicBezTo>
                              <a:cubicBezTo>
                                <a:pt x="2240438" y="1230085"/>
                                <a:pt x="2109210" y="1257280"/>
                                <a:pt x="1808798" y="1259840"/>
                              </a:cubicBezTo>
                              <a:cubicBezTo>
                                <a:pt x="1508386" y="1262400"/>
                                <a:pt x="1418659" y="1273773"/>
                                <a:pt x="1254100" y="1259840"/>
                              </a:cubicBezTo>
                              <a:cubicBezTo>
                                <a:pt x="1089541" y="1245907"/>
                                <a:pt x="954697" y="1268043"/>
                                <a:pt x="675284" y="1259840"/>
                              </a:cubicBezTo>
                              <a:cubicBezTo>
                                <a:pt x="395871" y="1251637"/>
                                <a:pt x="161523" y="1264868"/>
                                <a:pt x="0" y="1259840"/>
                              </a:cubicBezTo>
                              <a:cubicBezTo>
                                <a:pt x="-16914" y="1084014"/>
                                <a:pt x="-17442" y="851889"/>
                                <a:pt x="0" y="629920"/>
                              </a:cubicBezTo>
                              <a:cubicBezTo>
                                <a:pt x="17442" y="407951"/>
                                <a:pt x="30966" y="229076"/>
                                <a:pt x="0" y="0"/>
                              </a:cubicBezTo>
                              <a:close/>
                            </a:path>
                            <a:path w="2411730" h="1259840" stroke="0" extrusionOk="0">
                              <a:moveTo>
                                <a:pt x="0" y="0"/>
                              </a:moveTo>
                              <a:cubicBezTo>
                                <a:pt x="199365" y="11056"/>
                                <a:pt x="475731" y="-3709"/>
                                <a:pt x="602933" y="0"/>
                              </a:cubicBezTo>
                              <a:cubicBezTo>
                                <a:pt x="730135" y="3709"/>
                                <a:pt x="993725" y="12244"/>
                                <a:pt x="1181748" y="0"/>
                              </a:cubicBezTo>
                              <a:cubicBezTo>
                                <a:pt x="1369772" y="-12244"/>
                                <a:pt x="1464485" y="22592"/>
                                <a:pt x="1736446" y="0"/>
                              </a:cubicBezTo>
                              <a:cubicBezTo>
                                <a:pt x="2008407" y="-22592"/>
                                <a:pt x="2246526" y="21914"/>
                                <a:pt x="2411730" y="0"/>
                              </a:cubicBezTo>
                              <a:cubicBezTo>
                                <a:pt x="2434919" y="310154"/>
                                <a:pt x="2402050" y="360202"/>
                                <a:pt x="2411730" y="629920"/>
                              </a:cubicBezTo>
                              <a:cubicBezTo>
                                <a:pt x="2421410" y="899638"/>
                                <a:pt x="2402437" y="1087777"/>
                                <a:pt x="2411730" y="1259840"/>
                              </a:cubicBezTo>
                              <a:cubicBezTo>
                                <a:pt x="2168119" y="1281945"/>
                                <a:pt x="2088348" y="1263607"/>
                                <a:pt x="1808798" y="1259840"/>
                              </a:cubicBezTo>
                              <a:cubicBezTo>
                                <a:pt x="1529248" y="1256073"/>
                                <a:pt x="1474650" y="1274950"/>
                                <a:pt x="1157630" y="1259840"/>
                              </a:cubicBezTo>
                              <a:cubicBezTo>
                                <a:pt x="840610" y="1244730"/>
                                <a:pt x="834473" y="1236919"/>
                                <a:pt x="627050" y="1259840"/>
                              </a:cubicBezTo>
                              <a:cubicBezTo>
                                <a:pt x="419627" y="1282761"/>
                                <a:pt x="295523" y="1229370"/>
                                <a:pt x="0" y="1259840"/>
                              </a:cubicBezTo>
                              <a:cubicBezTo>
                                <a:pt x="-25621" y="1012709"/>
                                <a:pt x="16891" y="788527"/>
                                <a:pt x="0" y="655117"/>
                              </a:cubicBezTo>
                              <a:cubicBezTo>
                                <a:pt x="-16891" y="521707"/>
                                <a:pt x="-23082" y="31034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1693076077">
                                <a:prstGeom prst="rect">
                                  <a:avLst/>
                                </a:prstGeom>
                                <ask:type>
                                  <ask:lineSketchFreehand/>
                                </ask:type>
                              </ask:lineSketchStyleProps>
                            </a:ext>
                          </a:extLst>
                        </a:ln>
                      </wps:spPr>
                      <wps:txbx>
                        <w:txbxContent>
                          <w:p w14:paraId="4C59941B" w14:textId="77777777" w:rsidR="003620B0" w:rsidRPr="00214F24" w:rsidRDefault="003620B0" w:rsidP="00D56F75">
                            <w:pPr>
                              <w:pStyle w:val="Textfelder"/>
                            </w:pPr>
                            <w:r w:rsidRPr="00214F24">
                              <w:t>Wenn der Versicherte stirbt, erhält eine ausgewählte Person eine vereinbarte Summe.</w:t>
                            </w:r>
                          </w:p>
                          <w:p w14:paraId="2393AC7F" w14:textId="77777777" w:rsidR="003620B0" w:rsidRDefault="003620B0"/>
                          <w:p w14:paraId="734D520F" w14:textId="77777777" w:rsidR="003620B0" w:rsidRPr="00214F24" w:rsidRDefault="003620B0" w:rsidP="00D56F75">
                            <w:pPr>
                              <w:pStyle w:val="Textfelder"/>
                            </w:pPr>
                            <w:r w:rsidRPr="00214F24">
                              <w:t>Wenn der Versicherte stirbt, erhält eine ausgewählte Person eine vereinbarte Summe.</w:t>
                            </w:r>
                          </w:p>
                          <w:p w14:paraId="7852060D" w14:textId="77777777" w:rsidR="003620B0" w:rsidRDefault="003620B0"/>
                          <w:p w14:paraId="7DBF239E" w14:textId="77777777" w:rsidR="003620B0" w:rsidRPr="00214F24" w:rsidRDefault="003620B0" w:rsidP="00D56F75">
                            <w:pPr>
                              <w:pStyle w:val="Textfelder"/>
                            </w:pPr>
                            <w:r w:rsidRPr="00214F24">
                              <w:t>Wenn der Versicherte stirbt, erhält eine ausgewählte Person eine vereinbarte Summe.</w:t>
                            </w:r>
                          </w:p>
                          <w:p w14:paraId="28C67131" w14:textId="77777777" w:rsidR="003620B0" w:rsidRDefault="003620B0"/>
                          <w:p w14:paraId="5FF123F7" w14:textId="77777777" w:rsidR="003620B0" w:rsidRPr="00214F24" w:rsidRDefault="003620B0" w:rsidP="00D56F75">
                            <w:pPr>
                              <w:pStyle w:val="Textfelder"/>
                            </w:pPr>
                            <w:r w:rsidRPr="00214F24">
                              <w:t>Wenn der Versicherte stirbt, erhält eine ausgewählte Person eine vereinbarte 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5B60A" id="_x0000_s1496" style="position:absolute;left:0;text-align:left;margin-left:306pt;margin-top:191.4pt;width:189.9pt;height:99.2pt;z-index:25127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" adj="-11796480,,5400" path="m,nfc245139,-13767,296125,-5625,554698,v258573,5625,307554,-11768,554698,c1356540,11768,1573560,5944,1736446,v162886,-5944,365849,-9470,675284,c2410783,135392,2388444,306282,2411730,604723v23286,298441,10011,364898,,655117c2240438,1230085,2109210,1257280,1808798,1259840v-300412,2560,-390139,13933,-554698,c1089541,1245907,954697,1268043,675284,1259840v-279413,-8203,-513761,5028,-675284,c-16914,1084014,-17442,851889,,629920,17442,407951,30966,229076,,xem,nsc199365,11056,475731,-3709,602933,v127202,3709,390792,12244,578815,c1369772,-12244,1464485,22592,1736446,v271961,-22592,510080,21914,675284,c2434919,310154,2402050,360202,2411730,629920v9680,269718,-9293,457857,,629920c2168119,1281945,2088348,1263607,1808798,1259840v-279550,-3767,-334148,15110,-651168,c840610,1244730,834473,1236919,627050,1259840v-207423,22921,-331527,-30470,-627050,c-25621,1012709,16891,788527,,655117,-16891,521707,-23082,310349,,xe" strokeweight=".5pt">
                <v:stroke joinstyle="miter"/>
                <v:formulas/>
                <v:path o:extrusionok="f" o:connecttype="custom" o:connectlocs="0,0;554698,0;1109396,0;1736446,0;2411730,0;2411730,604723;2411730,1259840;1808798,1259840;1254100,1259840;675284,1259840;0,1259840;0,629920;0,0" o:connectangles="0,0,0,0,0,0,0,0,0,0,0,0,0" textboxrect="0,0,2411730,1259840"/>
                <v:textbox>
                  <w:txbxContent>
                    <w:p w14:paraId="4C59941B" w14:textId="77777777" w:rsidR="003620B0" w:rsidRPr="00214F24" w:rsidRDefault="003620B0" w:rsidP="00D56F75">
                      <w:pPr>
                        <w:pStyle w:val="Textfelder"/>
                      </w:pPr>
                      <w:r w:rsidRPr="00214F24">
                        <w:t>Wenn der Versicherte stirbt, erhält eine ausgewählte Person eine vereinbarte Summe.</w:t>
                      </w:r>
                    </w:p>
                    <w:p w14:paraId="2393AC7F" w14:textId="77777777" w:rsidR="003620B0" w:rsidRDefault="003620B0"/>
                    <w:p w14:paraId="734D520F" w14:textId="77777777" w:rsidR="003620B0" w:rsidRPr="00214F24" w:rsidRDefault="003620B0" w:rsidP="00D56F75">
                      <w:pPr>
                        <w:pStyle w:val="Textfelder"/>
                      </w:pPr>
                      <w:r w:rsidRPr="00214F24">
                        <w:t>Wenn der Versicherte stirbt, erhält eine ausgewählte Person eine vereinbarte Summe.</w:t>
                      </w:r>
                    </w:p>
                    <w:p w14:paraId="7852060D" w14:textId="77777777" w:rsidR="003620B0" w:rsidRDefault="003620B0"/>
                    <w:p w14:paraId="7DBF239E" w14:textId="77777777" w:rsidR="003620B0" w:rsidRPr="00214F24" w:rsidRDefault="003620B0" w:rsidP="00D56F75">
                      <w:pPr>
                        <w:pStyle w:val="Textfelder"/>
                      </w:pPr>
                      <w:r w:rsidRPr="00214F24">
                        <w:t>Wenn der Versicherte stirbt, erhält eine ausgewählte Person eine vereinbarte Summe.</w:t>
                      </w:r>
                    </w:p>
                    <w:p w14:paraId="28C67131" w14:textId="77777777" w:rsidR="003620B0" w:rsidRDefault="003620B0"/>
                    <w:p w14:paraId="5FF123F7" w14:textId="77777777" w:rsidR="003620B0" w:rsidRPr="00214F24" w:rsidRDefault="003620B0" w:rsidP="00D56F75">
                      <w:pPr>
                        <w:pStyle w:val="Textfelder"/>
                      </w:pPr>
                      <w:r w:rsidRPr="00214F24">
                        <w:t>Wenn der Versicherte stirbt, erhält eine ausgewählte Person eine vereinbarte Summe.</w:t>
                      </w:r>
                    </w:p>
                  </w:txbxContent>
                </v:textbox>
                <w10:wrap anchorx="margin"/>
              </v:shape>
            </w:pict>
          </mc:Fallback>
        </mc:AlternateContent>
      </w:r>
      <w:r w:rsidR="0037770D">
        <w:rPr>
          <w:noProof/>
        </w:rPr>
        <mc:AlternateContent>
          <mc:Choice Requires="wps">
            <w:drawing>
              <wp:anchor distT="45720" distB="45720" distL="114300" distR="114300" simplePos="0" relativeHeight="251279360" behindDoc="0" locked="0" layoutInCell="1" allowOverlap="1" wp14:anchorId="49501CED" wp14:editId="21729B06">
                <wp:simplePos x="0" y="0"/>
                <wp:positionH relativeFrom="margin">
                  <wp:posOffset>3886780</wp:posOffset>
                </wp:positionH>
                <wp:positionV relativeFrom="paragraph">
                  <wp:posOffset>6491605</wp:posOffset>
                </wp:positionV>
                <wp:extent cx="2411730" cy="935990"/>
                <wp:effectExtent l="19050" t="19050" r="45720" b="35560"/>
                <wp:wrapNone/>
                <wp:docPr id="9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578815 w 2411730"/>
                            <a:gd name="connsiteY1" fmla="*/ 0 h 935990"/>
                            <a:gd name="connsiteX2" fmla="*/ 1229982 w 2411730"/>
                            <a:gd name="connsiteY2" fmla="*/ 0 h 935990"/>
                            <a:gd name="connsiteX3" fmla="*/ 1881149 w 2411730"/>
                            <a:gd name="connsiteY3" fmla="*/ 0 h 935990"/>
                            <a:gd name="connsiteX4" fmla="*/ 2411730 w 2411730"/>
                            <a:gd name="connsiteY4" fmla="*/ 0 h 935990"/>
                            <a:gd name="connsiteX5" fmla="*/ 2411730 w 2411730"/>
                            <a:gd name="connsiteY5" fmla="*/ 486715 h 935990"/>
                            <a:gd name="connsiteX6" fmla="*/ 2411730 w 2411730"/>
                            <a:gd name="connsiteY6" fmla="*/ 935990 h 935990"/>
                            <a:gd name="connsiteX7" fmla="*/ 1832915 w 2411730"/>
                            <a:gd name="connsiteY7" fmla="*/ 935990 h 935990"/>
                            <a:gd name="connsiteX8" fmla="*/ 1181748 w 2411730"/>
                            <a:gd name="connsiteY8" fmla="*/ 935990 h 935990"/>
                            <a:gd name="connsiteX9" fmla="*/ 602933 w 2411730"/>
                            <a:gd name="connsiteY9" fmla="*/ 935990 h 935990"/>
                            <a:gd name="connsiteX10" fmla="*/ 0 w 2411730"/>
                            <a:gd name="connsiteY10" fmla="*/ 935990 h 935990"/>
                            <a:gd name="connsiteX11" fmla="*/ 0 w 2411730"/>
                            <a:gd name="connsiteY11" fmla="*/ 48671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67051" y="23834"/>
                                <a:pt x="437614" y="19913"/>
                                <a:pt x="578815" y="0"/>
                              </a:cubicBezTo>
                              <a:cubicBezTo>
                                <a:pt x="720017" y="-19913"/>
                                <a:pt x="939834" y="30379"/>
                                <a:pt x="1229982" y="0"/>
                              </a:cubicBezTo>
                              <a:cubicBezTo>
                                <a:pt x="1520130" y="-30379"/>
                                <a:pt x="1702462" y="100"/>
                                <a:pt x="1881149" y="0"/>
                              </a:cubicBezTo>
                              <a:cubicBezTo>
                                <a:pt x="2059836" y="-100"/>
                                <a:pt x="2227981" y="14179"/>
                                <a:pt x="2411730" y="0"/>
                              </a:cubicBezTo>
                              <a:cubicBezTo>
                                <a:pt x="2432595" y="147885"/>
                                <a:pt x="2403446" y="308983"/>
                                <a:pt x="2411730" y="486715"/>
                              </a:cubicBezTo>
                              <a:cubicBezTo>
                                <a:pt x="2420014" y="664447"/>
                                <a:pt x="2391032" y="811334"/>
                                <a:pt x="2411730" y="935990"/>
                              </a:cubicBezTo>
                              <a:cubicBezTo>
                                <a:pt x="2278488" y="912706"/>
                                <a:pt x="1948827" y="961971"/>
                                <a:pt x="1832915" y="935990"/>
                              </a:cubicBezTo>
                              <a:cubicBezTo>
                                <a:pt x="1717004" y="910009"/>
                                <a:pt x="1466002" y="916599"/>
                                <a:pt x="1181748" y="935990"/>
                              </a:cubicBezTo>
                              <a:cubicBezTo>
                                <a:pt x="897494" y="955381"/>
                                <a:pt x="754884" y="939762"/>
                                <a:pt x="602933" y="935990"/>
                              </a:cubicBezTo>
                              <a:cubicBezTo>
                                <a:pt x="450982" y="932218"/>
                                <a:pt x="229882" y="910879"/>
                                <a:pt x="0" y="935990"/>
                              </a:cubicBezTo>
                              <a:cubicBezTo>
                                <a:pt x="20727" y="808002"/>
                                <a:pt x="-12729" y="685330"/>
                                <a:pt x="0" y="486715"/>
                              </a:cubicBezTo>
                              <a:cubicBezTo>
                                <a:pt x="12729" y="288101"/>
                                <a:pt x="-7959" y="199104"/>
                                <a:pt x="0" y="0"/>
                              </a:cubicBezTo>
                              <a:close/>
                            </a:path>
                            <a:path w="2411730" h="935990" stroke="0" extrusionOk="0">
                              <a:moveTo>
                                <a:pt x="0" y="0"/>
                              </a:moveTo>
                              <a:cubicBezTo>
                                <a:pt x="244995" y="-12416"/>
                                <a:pt x="391876" y="-8225"/>
                                <a:pt x="530581" y="0"/>
                              </a:cubicBezTo>
                              <a:cubicBezTo>
                                <a:pt x="669286" y="8225"/>
                                <a:pt x="944434" y="26042"/>
                                <a:pt x="1133513" y="0"/>
                              </a:cubicBezTo>
                              <a:cubicBezTo>
                                <a:pt x="1322592" y="-26042"/>
                                <a:pt x="1620157" y="8651"/>
                                <a:pt x="1784680" y="0"/>
                              </a:cubicBezTo>
                              <a:cubicBezTo>
                                <a:pt x="1949203" y="-8651"/>
                                <a:pt x="2219637" y="-25757"/>
                                <a:pt x="2411730" y="0"/>
                              </a:cubicBezTo>
                              <a:cubicBezTo>
                                <a:pt x="2401701" y="117142"/>
                                <a:pt x="2405946" y="300810"/>
                                <a:pt x="2411730" y="467995"/>
                              </a:cubicBezTo>
                              <a:cubicBezTo>
                                <a:pt x="2417514" y="635181"/>
                                <a:pt x="2404772" y="828194"/>
                                <a:pt x="2411730" y="935990"/>
                              </a:cubicBezTo>
                              <a:cubicBezTo>
                                <a:pt x="2154471" y="947240"/>
                                <a:pt x="1955274" y="939679"/>
                                <a:pt x="1784680" y="935990"/>
                              </a:cubicBezTo>
                              <a:cubicBezTo>
                                <a:pt x="1614086" y="932302"/>
                                <a:pt x="1461457" y="959221"/>
                                <a:pt x="1181748" y="935990"/>
                              </a:cubicBezTo>
                              <a:cubicBezTo>
                                <a:pt x="902039" y="912759"/>
                                <a:pt x="832475" y="937158"/>
                                <a:pt x="651167" y="935990"/>
                              </a:cubicBezTo>
                              <a:cubicBezTo>
                                <a:pt x="469859" y="934822"/>
                                <a:pt x="208690" y="932236"/>
                                <a:pt x="0" y="935990"/>
                              </a:cubicBezTo>
                              <a:cubicBezTo>
                                <a:pt x="-17590" y="723082"/>
                                <a:pt x="-475" y="687681"/>
                                <a:pt x="0" y="449275"/>
                              </a:cubicBezTo>
                              <a:cubicBezTo>
                                <a:pt x="475" y="210869"/>
                                <a:pt x="-21237" y="10997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998048460">
                                <a:prstGeom prst="rect">
                                  <a:avLst/>
                                </a:prstGeom>
                                <ask:type>
                                  <ask:lineSketchFreehand/>
                                </ask:type>
                              </ask:lineSketchStyleProps>
                            </a:ext>
                          </a:extLst>
                        </a:ln>
                      </wps:spPr>
                      <wps:txbx>
                        <w:txbxContent>
                          <w:p w14:paraId="5BEE8E90" w14:textId="77777777" w:rsidR="003620B0" w:rsidRPr="00214F24" w:rsidRDefault="003620B0" w:rsidP="00D56F75">
                            <w:pPr>
                              <w:pStyle w:val="Textfelder"/>
                            </w:pPr>
                            <w:r w:rsidRPr="00214F24">
                              <w:t>Wenn der Versicherte stirbt, erhalten die Angehörigen Geld für die Beerdigung.</w:t>
                            </w:r>
                          </w:p>
                          <w:p w14:paraId="69E00C9E" w14:textId="77777777" w:rsidR="003620B0" w:rsidRDefault="003620B0"/>
                          <w:p w14:paraId="5350EF3A" w14:textId="77777777" w:rsidR="003620B0" w:rsidRPr="00214F24" w:rsidRDefault="003620B0" w:rsidP="00D56F75">
                            <w:pPr>
                              <w:pStyle w:val="Textfelder"/>
                            </w:pPr>
                            <w:r w:rsidRPr="00214F24">
                              <w:t>Wenn der Versicherte stirbt, erhalten die Angehörigen Geld für die Beerdigung.</w:t>
                            </w:r>
                          </w:p>
                          <w:p w14:paraId="62F65823" w14:textId="77777777" w:rsidR="003620B0" w:rsidRDefault="003620B0"/>
                          <w:p w14:paraId="1FA02F47" w14:textId="77777777" w:rsidR="003620B0" w:rsidRPr="00214F24" w:rsidRDefault="003620B0" w:rsidP="00D56F75">
                            <w:pPr>
                              <w:pStyle w:val="Textfelder"/>
                            </w:pPr>
                            <w:r w:rsidRPr="00214F24">
                              <w:t>Wenn der Versicherte stirbt, erhalten die Angehörigen Geld für die Beerdigung.</w:t>
                            </w:r>
                          </w:p>
                          <w:p w14:paraId="5F42743C" w14:textId="77777777" w:rsidR="003620B0" w:rsidRDefault="003620B0"/>
                          <w:p w14:paraId="1371F98A" w14:textId="77777777" w:rsidR="003620B0" w:rsidRPr="00214F24" w:rsidRDefault="003620B0" w:rsidP="00D56F75">
                            <w:pPr>
                              <w:pStyle w:val="Textfelder"/>
                            </w:pPr>
                            <w:r w:rsidRPr="00214F24">
                              <w:t>Wenn der Versicherte stirbt, erhalten die Angehörigen Geld für die Beerdigung.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01CED" id="_x0000_s1497" style="position:absolute;left:0;text-align:left;margin-left:306.05pt;margin-top:511.15pt;width:189.9pt;height:73.7pt;z-index:25127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935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" adj="-11796480,,5400" path="m,nfc267051,23834,437614,19913,578815,v141202,-19913,361019,30379,651167,c1520130,-30379,1702462,100,1881149,v178687,-100,346832,14179,530581,c2432595,147885,2403446,308983,2411730,486715v8284,177732,-20698,324619,,449275c2278488,912706,1948827,961971,1832915,935990v-115911,-25981,-366913,-19391,-651167,c897494,955381,754884,939762,602933,935990,450982,932218,229882,910879,,935990,20727,808002,-12729,685330,,486715,12729,288101,-7959,199104,,xem,nsc244995,-12416,391876,-8225,530581,v138705,8225,413853,26042,602932,c1322592,-26042,1620157,8651,1784680,v164523,-8651,434957,-25757,627050,c2401701,117142,2405946,300810,2411730,467995v5784,167186,-6958,360199,,467995c2154471,947240,1955274,939679,1784680,935990v-170594,-3688,-323223,23231,-602932,c902039,912759,832475,937158,651167,935990,469859,934822,208690,932236,,935990,-17590,723082,-475,687681,,449275,475,210869,-21237,109976,,xe" strokeweight=".5pt">
                <v:stroke joinstyle="miter"/>
                <v:formulas/>
                <v:path o:extrusionok="f" o:connecttype="custom" o:connectlocs="0,0;578815,0;1229982,0;1881149,0;2411730,0;2411730,486715;2411730,935990;1832915,935990;1181748,935990;602933,935990;0,935990;0,486715;0,0" o:connectangles="0,0,0,0,0,0,0,0,0,0,0,0,0" textboxrect="0,0,2411730,935990"/>
                <v:textbox>
                  <w:txbxContent>
                    <w:p w14:paraId="5BEE8E90" w14:textId="77777777" w:rsidR="003620B0" w:rsidRPr="00214F24" w:rsidRDefault="003620B0" w:rsidP="00D56F75">
                      <w:pPr>
                        <w:pStyle w:val="Textfelder"/>
                      </w:pPr>
                      <w:r w:rsidRPr="00214F24">
                        <w:t>Wenn der Versicherte stirbt, erhalten die Angehörigen Geld für die Beerdigung.</w:t>
                      </w:r>
                    </w:p>
                    <w:p w14:paraId="69E00C9E" w14:textId="77777777" w:rsidR="003620B0" w:rsidRDefault="003620B0"/>
                    <w:p w14:paraId="5350EF3A" w14:textId="77777777" w:rsidR="003620B0" w:rsidRPr="00214F24" w:rsidRDefault="003620B0" w:rsidP="00D56F75">
                      <w:pPr>
                        <w:pStyle w:val="Textfelder"/>
                      </w:pPr>
                      <w:r w:rsidRPr="00214F24">
                        <w:t>Wenn der Versicherte stirbt, erhalten die Angehörigen Geld für die Beerdigung.</w:t>
                      </w:r>
                    </w:p>
                    <w:p w14:paraId="62F65823" w14:textId="77777777" w:rsidR="003620B0" w:rsidRDefault="003620B0"/>
                    <w:p w14:paraId="1FA02F47" w14:textId="77777777" w:rsidR="003620B0" w:rsidRPr="00214F24" w:rsidRDefault="003620B0" w:rsidP="00D56F75">
                      <w:pPr>
                        <w:pStyle w:val="Textfelder"/>
                      </w:pPr>
                      <w:r w:rsidRPr="00214F24">
                        <w:t>Wenn der Versicherte stirbt, erhalten die Angehörigen Geld für die Beerdigung.</w:t>
                      </w:r>
                    </w:p>
                    <w:p w14:paraId="5F42743C" w14:textId="77777777" w:rsidR="003620B0" w:rsidRDefault="003620B0"/>
                    <w:p w14:paraId="1371F98A" w14:textId="77777777" w:rsidR="003620B0" w:rsidRPr="00214F24" w:rsidRDefault="003620B0" w:rsidP="00D56F75">
                      <w:pPr>
                        <w:pStyle w:val="Textfelder"/>
                      </w:pPr>
                      <w:r w:rsidRPr="00214F24">
                        <w:t>Wenn der Versicherte stirbt, erhalten die Angehörigen Geld für die Beerdigung.</w:t>
                      </w:r>
                    </w:p>
                  </w:txbxContent>
                </v:textbox>
                <w10:wrap anchorx="margin"/>
              </v:shape>
            </w:pict>
          </mc:Fallback>
        </mc:AlternateContent>
      </w:r>
      <w:r w:rsidR="0037770D">
        <w:rPr>
          <w:noProof/>
        </w:rPr>
        <mc:AlternateContent>
          <mc:Choice Requires="wps">
            <w:drawing>
              <wp:anchor distT="45720" distB="45720" distL="114300" distR="114300" simplePos="0" relativeHeight="251278336" behindDoc="0" locked="0" layoutInCell="1" allowOverlap="1" wp14:anchorId="44B1F060" wp14:editId="795F5961">
                <wp:simplePos x="0" y="0"/>
                <wp:positionH relativeFrom="margin">
                  <wp:posOffset>3886145</wp:posOffset>
                </wp:positionH>
                <wp:positionV relativeFrom="paragraph">
                  <wp:posOffset>4634230</wp:posOffset>
                </wp:positionV>
                <wp:extent cx="2411730" cy="935990"/>
                <wp:effectExtent l="19050" t="19050" r="45720" b="35560"/>
                <wp:wrapNone/>
                <wp:docPr id="9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602933 w 2411730"/>
                            <a:gd name="connsiteY1" fmla="*/ 0 h 935990"/>
                            <a:gd name="connsiteX2" fmla="*/ 1254100 w 2411730"/>
                            <a:gd name="connsiteY2" fmla="*/ 0 h 935990"/>
                            <a:gd name="connsiteX3" fmla="*/ 1808798 w 2411730"/>
                            <a:gd name="connsiteY3" fmla="*/ 0 h 935990"/>
                            <a:gd name="connsiteX4" fmla="*/ 2411730 w 2411730"/>
                            <a:gd name="connsiteY4" fmla="*/ 0 h 935990"/>
                            <a:gd name="connsiteX5" fmla="*/ 2411730 w 2411730"/>
                            <a:gd name="connsiteY5" fmla="*/ 477355 h 935990"/>
                            <a:gd name="connsiteX6" fmla="*/ 2411730 w 2411730"/>
                            <a:gd name="connsiteY6" fmla="*/ 935990 h 935990"/>
                            <a:gd name="connsiteX7" fmla="*/ 1832915 w 2411730"/>
                            <a:gd name="connsiteY7" fmla="*/ 935990 h 935990"/>
                            <a:gd name="connsiteX8" fmla="*/ 1229982 w 2411730"/>
                            <a:gd name="connsiteY8" fmla="*/ 935990 h 935990"/>
                            <a:gd name="connsiteX9" fmla="*/ 699402 w 2411730"/>
                            <a:gd name="connsiteY9" fmla="*/ 935990 h 935990"/>
                            <a:gd name="connsiteX10" fmla="*/ 0 w 2411730"/>
                            <a:gd name="connsiteY10" fmla="*/ 935990 h 935990"/>
                            <a:gd name="connsiteX11" fmla="*/ 0 w 2411730"/>
                            <a:gd name="connsiteY11" fmla="*/ 44927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97580" y="25131"/>
                                <a:pt x="465008" y="-8243"/>
                                <a:pt x="602933" y="0"/>
                              </a:cubicBezTo>
                              <a:cubicBezTo>
                                <a:pt x="740858" y="8243"/>
                                <a:pt x="1034494" y="18932"/>
                                <a:pt x="1254100" y="0"/>
                              </a:cubicBezTo>
                              <a:cubicBezTo>
                                <a:pt x="1473706" y="-18932"/>
                                <a:pt x="1676782" y="-8445"/>
                                <a:pt x="1808798" y="0"/>
                              </a:cubicBezTo>
                              <a:cubicBezTo>
                                <a:pt x="1940814" y="8445"/>
                                <a:pt x="2162861" y="-1834"/>
                                <a:pt x="2411730" y="0"/>
                              </a:cubicBezTo>
                              <a:cubicBezTo>
                                <a:pt x="2434671" y="159257"/>
                                <a:pt x="2425567" y="344339"/>
                                <a:pt x="2411730" y="477355"/>
                              </a:cubicBezTo>
                              <a:cubicBezTo>
                                <a:pt x="2397893" y="610371"/>
                                <a:pt x="2411705" y="829397"/>
                                <a:pt x="2411730" y="935990"/>
                              </a:cubicBezTo>
                              <a:cubicBezTo>
                                <a:pt x="2277909" y="938636"/>
                                <a:pt x="2095774" y="919568"/>
                                <a:pt x="1832915" y="935990"/>
                              </a:cubicBezTo>
                              <a:cubicBezTo>
                                <a:pt x="1570056" y="952412"/>
                                <a:pt x="1364803" y="909689"/>
                                <a:pt x="1229982" y="935990"/>
                              </a:cubicBezTo>
                              <a:cubicBezTo>
                                <a:pt x="1095161" y="962291"/>
                                <a:pt x="881768" y="945951"/>
                                <a:pt x="699402" y="935990"/>
                              </a:cubicBezTo>
                              <a:cubicBezTo>
                                <a:pt x="517036" y="926029"/>
                                <a:pt x="225468" y="910523"/>
                                <a:pt x="0" y="935990"/>
                              </a:cubicBezTo>
                              <a:cubicBezTo>
                                <a:pt x="23923" y="749681"/>
                                <a:pt x="22036" y="673167"/>
                                <a:pt x="0" y="449275"/>
                              </a:cubicBezTo>
                              <a:cubicBezTo>
                                <a:pt x="-22036" y="225384"/>
                                <a:pt x="19617" y="194994"/>
                                <a:pt x="0" y="0"/>
                              </a:cubicBezTo>
                              <a:close/>
                            </a:path>
                            <a:path w="2411730" h="935990" stroke="0" extrusionOk="0">
                              <a:moveTo>
                                <a:pt x="0" y="0"/>
                              </a:moveTo>
                              <a:cubicBezTo>
                                <a:pt x="203282" y="-7811"/>
                                <a:pt x="301778" y="-22969"/>
                                <a:pt x="554698" y="0"/>
                              </a:cubicBezTo>
                              <a:cubicBezTo>
                                <a:pt x="807618" y="22969"/>
                                <a:pt x="958774" y="14120"/>
                                <a:pt x="1085279" y="0"/>
                              </a:cubicBezTo>
                              <a:cubicBezTo>
                                <a:pt x="1211784" y="-14120"/>
                                <a:pt x="1496985" y="11519"/>
                                <a:pt x="1712328" y="0"/>
                              </a:cubicBezTo>
                              <a:cubicBezTo>
                                <a:pt x="1927671" y="-11519"/>
                                <a:pt x="2217388" y="-30362"/>
                                <a:pt x="2411730" y="0"/>
                              </a:cubicBezTo>
                              <a:cubicBezTo>
                                <a:pt x="2412828" y="158407"/>
                                <a:pt x="2419683" y="318421"/>
                                <a:pt x="2411730" y="486715"/>
                              </a:cubicBezTo>
                              <a:cubicBezTo>
                                <a:pt x="2403777" y="655010"/>
                                <a:pt x="2399322" y="716391"/>
                                <a:pt x="2411730" y="935990"/>
                              </a:cubicBezTo>
                              <a:cubicBezTo>
                                <a:pt x="2144547" y="956715"/>
                                <a:pt x="1956472" y="934154"/>
                                <a:pt x="1760563" y="935990"/>
                              </a:cubicBezTo>
                              <a:cubicBezTo>
                                <a:pt x="1564654" y="937826"/>
                                <a:pt x="1386820" y="930378"/>
                                <a:pt x="1157630" y="935990"/>
                              </a:cubicBezTo>
                              <a:cubicBezTo>
                                <a:pt x="928440" y="941602"/>
                                <a:pt x="745259" y="955865"/>
                                <a:pt x="554698" y="935990"/>
                              </a:cubicBezTo>
                              <a:cubicBezTo>
                                <a:pt x="364137" y="916115"/>
                                <a:pt x="207953" y="929203"/>
                                <a:pt x="0" y="935990"/>
                              </a:cubicBezTo>
                              <a:cubicBezTo>
                                <a:pt x="-12225" y="817503"/>
                                <a:pt x="11941" y="643854"/>
                                <a:pt x="0" y="458635"/>
                              </a:cubicBezTo>
                              <a:cubicBezTo>
                                <a:pt x="-11941" y="273417"/>
                                <a:pt x="10694" y="165477"/>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4180564141">
                                <a:prstGeom prst="rect">
                                  <a:avLst/>
                                </a:prstGeom>
                                <ask:type>
                                  <ask:lineSketchFreehand/>
                                </ask:type>
                              </ask:lineSketchStyleProps>
                            </a:ext>
                          </a:extLst>
                        </a:ln>
                      </wps:spPr>
                      <wps:txbx>
                        <w:txbxContent>
                          <w:p w14:paraId="1F03E1EB" w14:textId="77777777" w:rsidR="003620B0" w:rsidRPr="00214F24" w:rsidRDefault="003620B0" w:rsidP="00D56F75">
                            <w:pPr>
                              <w:pStyle w:val="Textfelder"/>
                            </w:pPr>
                            <w:r w:rsidRPr="00214F24">
                              <w:t>Wenn Gepäck im Urlaub verloren geht, wird der Versicherte entschädigt.</w:t>
                            </w:r>
                          </w:p>
                          <w:p w14:paraId="72FEB81A" w14:textId="77777777" w:rsidR="003620B0" w:rsidRDefault="003620B0"/>
                          <w:p w14:paraId="30E9C571" w14:textId="77777777" w:rsidR="003620B0" w:rsidRPr="00214F24" w:rsidRDefault="003620B0" w:rsidP="00D56F75">
                            <w:pPr>
                              <w:pStyle w:val="Textfelder"/>
                            </w:pPr>
                            <w:r w:rsidRPr="00214F24">
                              <w:t>Wenn Gepäck im Urlaub verloren geht, wird der Versicherte entschädigt.</w:t>
                            </w:r>
                          </w:p>
                          <w:p w14:paraId="13484D9B" w14:textId="77777777" w:rsidR="003620B0" w:rsidRDefault="003620B0"/>
                          <w:p w14:paraId="57D5E6B5" w14:textId="77777777" w:rsidR="003620B0" w:rsidRPr="00214F24" w:rsidRDefault="003620B0" w:rsidP="00D56F75">
                            <w:pPr>
                              <w:pStyle w:val="Textfelder"/>
                            </w:pPr>
                            <w:r w:rsidRPr="00214F24">
                              <w:t>Wenn Gepäck im Urlaub verloren geht, wird der Versicherte entschädigt.</w:t>
                            </w:r>
                          </w:p>
                          <w:p w14:paraId="44009ED2" w14:textId="77777777" w:rsidR="003620B0" w:rsidRDefault="003620B0"/>
                          <w:p w14:paraId="66D9BBCC" w14:textId="77777777" w:rsidR="003620B0" w:rsidRPr="00214F24" w:rsidRDefault="003620B0" w:rsidP="00D56F75">
                            <w:pPr>
                              <w:pStyle w:val="Textfelder"/>
                            </w:pPr>
                            <w:r w:rsidRPr="00214F24">
                              <w:t>Wenn Gepäck im Urlaub verloren geht, wird der Versicherte entschädigt.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1F060" id="_x0000_s1498" style="position:absolute;left:0;text-align:left;margin-left:306pt;margin-top:364.9pt;width:189.9pt;height:73.7pt;z-index:25127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935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" adj="-11796480,,5400" path="m,nfc297580,25131,465008,-8243,602933,v137925,8243,431561,18932,651167,c1473706,-18932,1676782,-8445,1808798,v132016,8445,354063,-1834,602932,c2434671,159257,2425567,344339,2411730,477355v-13837,133016,-25,352042,,458635c2277909,938636,2095774,919568,1832915,935990v-262859,16422,-468112,-26301,-602933,c1095161,962291,881768,945951,699402,935990,517036,926029,225468,910523,,935990,23923,749681,22036,673167,,449275,-22036,225384,19617,194994,,xem,nsc203282,-7811,301778,-22969,554698,v252920,22969,404076,14120,530581,c1211784,-14120,1496985,11519,1712328,v215343,-11519,505060,-30362,699402,c2412828,158407,2419683,318421,2411730,486715v-7953,168295,-12408,229676,,449275c2144547,956715,1956472,934154,1760563,935990v-195909,1836,-373743,-5612,-602933,c928440,941602,745259,955865,554698,935990,364137,916115,207953,929203,,935990,-12225,817503,11941,643854,,458635,-11941,273417,10694,165477,,xe" strokeweight=".5pt">
                <v:stroke joinstyle="miter"/>
                <v:formulas/>
                <v:path o:extrusionok="f" o:connecttype="custom" o:connectlocs="0,0;602933,0;1254100,0;1808798,0;2411730,0;2411730,477355;2411730,935990;1832915,935990;1229982,935990;699402,935990;0,935990;0,449275;0,0" o:connectangles="0,0,0,0,0,0,0,0,0,0,0,0,0" textboxrect="0,0,2411730,935990"/>
                <v:textbox>
                  <w:txbxContent>
                    <w:p w14:paraId="1F03E1EB" w14:textId="77777777" w:rsidR="003620B0" w:rsidRPr="00214F24" w:rsidRDefault="003620B0" w:rsidP="00D56F75">
                      <w:pPr>
                        <w:pStyle w:val="Textfelder"/>
                      </w:pPr>
                      <w:r w:rsidRPr="00214F24">
                        <w:t>Wenn Gepäck im Urlaub verloren geht, wird der Versicherte entschädigt.</w:t>
                      </w:r>
                    </w:p>
                    <w:p w14:paraId="72FEB81A" w14:textId="77777777" w:rsidR="003620B0" w:rsidRDefault="003620B0"/>
                    <w:p w14:paraId="30E9C571" w14:textId="77777777" w:rsidR="003620B0" w:rsidRPr="00214F24" w:rsidRDefault="003620B0" w:rsidP="00D56F75">
                      <w:pPr>
                        <w:pStyle w:val="Textfelder"/>
                      </w:pPr>
                      <w:r w:rsidRPr="00214F24">
                        <w:t>Wenn Gepäck im Urlaub verloren geht, wird der Versicherte entschädigt.</w:t>
                      </w:r>
                    </w:p>
                    <w:p w14:paraId="13484D9B" w14:textId="77777777" w:rsidR="003620B0" w:rsidRDefault="003620B0"/>
                    <w:p w14:paraId="57D5E6B5" w14:textId="77777777" w:rsidR="003620B0" w:rsidRPr="00214F24" w:rsidRDefault="003620B0" w:rsidP="00D56F75">
                      <w:pPr>
                        <w:pStyle w:val="Textfelder"/>
                      </w:pPr>
                      <w:r w:rsidRPr="00214F24">
                        <w:t>Wenn Gepäck im Urlaub verloren geht, wird der Versicherte entschädigt.</w:t>
                      </w:r>
                    </w:p>
                    <w:p w14:paraId="44009ED2" w14:textId="77777777" w:rsidR="003620B0" w:rsidRDefault="003620B0"/>
                    <w:p w14:paraId="66D9BBCC" w14:textId="77777777" w:rsidR="003620B0" w:rsidRPr="00214F24" w:rsidRDefault="003620B0" w:rsidP="00D56F75">
                      <w:pPr>
                        <w:pStyle w:val="Textfelder"/>
                      </w:pPr>
                      <w:r w:rsidRPr="00214F24">
                        <w:t>Wenn Gepäck im Urlaub verloren geht, wird der Versicherte entschädigt.</w:t>
                      </w:r>
                    </w:p>
                  </w:txbxContent>
                </v:textbox>
                <w10:wrap anchorx="margin"/>
              </v:shape>
            </w:pict>
          </mc:Fallback>
        </mc:AlternateContent>
      </w:r>
      <w:r w:rsidR="00D56F75">
        <w:rPr>
          <w:noProof/>
        </w:rPr>
        <mc:AlternateContent>
          <mc:Choice Requires="wps">
            <w:drawing>
              <wp:anchor distT="45720" distB="45720" distL="114300" distR="114300" simplePos="0" relativeHeight="251275264" behindDoc="0" locked="0" layoutInCell="1" allowOverlap="1" wp14:anchorId="59F4DB84" wp14:editId="21964BC5">
                <wp:simplePos x="0" y="0"/>
                <wp:positionH relativeFrom="margin">
                  <wp:posOffset>180340</wp:posOffset>
                </wp:positionH>
                <wp:positionV relativeFrom="paragraph">
                  <wp:posOffset>6769735</wp:posOffset>
                </wp:positionV>
                <wp:extent cx="2268000" cy="360000"/>
                <wp:effectExtent l="19050" t="19050" r="37465" b="40640"/>
                <wp:wrapNone/>
                <wp:docPr id="9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000" cy="360000"/>
                        </a:xfrm>
                        <a:custGeom>
                          <a:avLst/>
                          <a:gdLst>
                            <a:gd name="connsiteX0" fmla="*/ 0 w 2268000"/>
                            <a:gd name="connsiteY0" fmla="*/ 0 h 360000"/>
                            <a:gd name="connsiteX1" fmla="*/ 521640 w 2268000"/>
                            <a:gd name="connsiteY1" fmla="*/ 0 h 360000"/>
                            <a:gd name="connsiteX2" fmla="*/ 1020600 w 2268000"/>
                            <a:gd name="connsiteY2" fmla="*/ 0 h 360000"/>
                            <a:gd name="connsiteX3" fmla="*/ 1564920 w 2268000"/>
                            <a:gd name="connsiteY3" fmla="*/ 0 h 360000"/>
                            <a:gd name="connsiteX4" fmla="*/ 2268000 w 2268000"/>
                            <a:gd name="connsiteY4" fmla="*/ 0 h 360000"/>
                            <a:gd name="connsiteX5" fmla="*/ 2268000 w 2268000"/>
                            <a:gd name="connsiteY5" fmla="*/ 360000 h 360000"/>
                            <a:gd name="connsiteX6" fmla="*/ 1678320 w 2268000"/>
                            <a:gd name="connsiteY6" fmla="*/ 360000 h 360000"/>
                            <a:gd name="connsiteX7" fmla="*/ 1065960 w 2268000"/>
                            <a:gd name="connsiteY7" fmla="*/ 360000 h 360000"/>
                            <a:gd name="connsiteX8" fmla="*/ 498960 w 2268000"/>
                            <a:gd name="connsiteY8" fmla="*/ 360000 h 360000"/>
                            <a:gd name="connsiteX9" fmla="*/ 0 w 2268000"/>
                            <a:gd name="connsiteY9" fmla="*/ 360000 h 360000"/>
                            <a:gd name="connsiteX10" fmla="*/ 0 w 2268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68000" h="360000" fill="none" extrusionOk="0">
                              <a:moveTo>
                                <a:pt x="0" y="0"/>
                              </a:moveTo>
                              <a:cubicBezTo>
                                <a:pt x="247916" y="-10583"/>
                                <a:pt x="282404" y="13115"/>
                                <a:pt x="521640" y="0"/>
                              </a:cubicBezTo>
                              <a:cubicBezTo>
                                <a:pt x="760876" y="-13115"/>
                                <a:pt x="874631" y="-13022"/>
                                <a:pt x="1020600" y="0"/>
                              </a:cubicBezTo>
                              <a:cubicBezTo>
                                <a:pt x="1166569" y="13022"/>
                                <a:pt x="1419291" y="9690"/>
                                <a:pt x="1564920" y="0"/>
                              </a:cubicBezTo>
                              <a:cubicBezTo>
                                <a:pt x="1710549" y="-9690"/>
                                <a:pt x="1935517" y="-19740"/>
                                <a:pt x="2268000" y="0"/>
                              </a:cubicBezTo>
                              <a:cubicBezTo>
                                <a:pt x="2250183" y="74247"/>
                                <a:pt x="2261075" y="274050"/>
                                <a:pt x="2268000" y="360000"/>
                              </a:cubicBezTo>
                              <a:cubicBezTo>
                                <a:pt x="2144933" y="358658"/>
                                <a:pt x="1799885" y="381054"/>
                                <a:pt x="1678320" y="360000"/>
                              </a:cubicBezTo>
                              <a:cubicBezTo>
                                <a:pt x="1556755" y="338946"/>
                                <a:pt x="1337990" y="357597"/>
                                <a:pt x="1065960" y="360000"/>
                              </a:cubicBezTo>
                              <a:cubicBezTo>
                                <a:pt x="793930" y="362403"/>
                                <a:pt x="690884" y="335241"/>
                                <a:pt x="498960" y="360000"/>
                              </a:cubicBezTo>
                              <a:cubicBezTo>
                                <a:pt x="307036" y="384759"/>
                                <a:pt x="143487" y="346752"/>
                                <a:pt x="0" y="360000"/>
                              </a:cubicBezTo>
                              <a:cubicBezTo>
                                <a:pt x="-10384" y="189252"/>
                                <a:pt x="11417" y="131210"/>
                                <a:pt x="0" y="0"/>
                              </a:cubicBezTo>
                              <a:close/>
                            </a:path>
                            <a:path w="2268000" h="360000" stroke="0" extrusionOk="0">
                              <a:moveTo>
                                <a:pt x="0" y="0"/>
                              </a:moveTo>
                              <a:cubicBezTo>
                                <a:pt x="197314" y="-18143"/>
                                <a:pt x="263145" y="-7784"/>
                                <a:pt x="498960" y="0"/>
                              </a:cubicBezTo>
                              <a:cubicBezTo>
                                <a:pt x="734775" y="7784"/>
                                <a:pt x="830198" y="-13982"/>
                                <a:pt x="1111320" y="0"/>
                              </a:cubicBezTo>
                              <a:cubicBezTo>
                                <a:pt x="1392442" y="13982"/>
                                <a:pt x="1500334" y="-21492"/>
                                <a:pt x="1610280" y="0"/>
                              </a:cubicBezTo>
                              <a:cubicBezTo>
                                <a:pt x="1720226" y="21492"/>
                                <a:pt x="2053024" y="-1915"/>
                                <a:pt x="2268000" y="0"/>
                              </a:cubicBezTo>
                              <a:cubicBezTo>
                                <a:pt x="2275611" y="142267"/>
                                <a:pt x="2266791" y="205150"/>
                                <a:pt x="2268000" y="360000"/>
                              </a:cubicBezTo>
                              <a:cubicBezTo>
                                <a:pt x="2063735" y="374460"/>
                                <a:pt x="1950275" y="376927"/>
                                <a:pt x="1746360" y="360000"/>
                              </a:cubicBezTo>
                              <a:cubicBezTo>
                                <a:pt x="1542445" y="343073"/>
                                <a:pt x="1428322" y="352795"/>
                                <a:pt x="1156680" y="360000"/>
                              </a:cubicBezTo>
                              <a:cubicBezTo>
                                <a:pt x="885038" y="367205"/>
                                <a:pt x="802900" y="341071"/>
                                <a:pt x="544320" y="360000"/>
                              </a:cubicBezTo>
                              <a:cubicBezTo>
                                <a:pt x="285740" y="378929"/>
                                <a:pt x="134593" y="360535"/>
                                <a:pt x="0" y="360000"/>
                              </a:cubicBezTo>
                              <a:cubicBezTo>
                                <a:pt x="-17865" y="221002"/>
                                <a:pt x="15488" y="7366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3264133425">
                                <a:prstGeom prst="rect">
                                  <a:avLst/>
                                </a:prstGeom>
                                <ask:type>
                                  <ask:lineSketchFreehand/>
                                </ask:type>
                              </ask:lineSketchStyleProps>
                            </a:ext>
                          </a:extLst>
                        </a:ln>
                      </wps:spPr>
                      <wps:txbx>
                        <w:txbxContent>
                          <w:p w14:paraId="74CFC06C" w14:textId="77777777" w:rsidR="003620B0" w:rsidRPr="00214F24" w:rsidRDefault="003620B0" w:rsidP="00D56F75">
                            <w:pPr>
                              <w:pStyle w:val="Textfelder"/>
                            </w:pPr>
                            <w:r w:rsidRPr="00214F24">
                              <w:t>Reisegepäckversicherung</w:t>
                            </w:r>
                          </w:p>
                          <w:p w14:paraId="6115F62E" w14:textId="77777777" w:rsidR="003620B0" w:rsidRDefault="003620B0"/>
                          <w:p w14:paraId="229221CC" w14:textId="77777777" w:rsidR="003620B0" w:rsidRPr="00214F24" w:rsidRDefault="003620B0" w:rsidP="00D56F75">
                            <w:pPr>
                              <w:pStyle w:val="Textfelder"/>
                            </w:pPr>
                            <w:r w:rsidRPr="00214F24">
                              <w:t>Reisegepäckversicherung</w:t>
                            </w:r>
                          </w:p>
                          <w:p w14:paraId="5B2755D7" w14:textId="77777777" w:rsidR="003620B0" w:rsidRDefault="003620B0"/>
                          <w:p w14:paraId="0F1504EE" w14:textId="77777777" w:rsidR="003620B0" w:rsidRPr="00214F24" w:rsidRDefault="003620B0" w:rsidP="00D56F75">
                            <w:pPr>
                              <w:pStyle w:val="Textfelder"/>
                            </w:pPr>
                            <w:r w:rsidRPr="00214F24">
                              <w:t>Reisegepäckversicherung</w:t>
                            </w:r>
                          </w:p>
                          <w:p w14:paraId="346AE08C" w14:textId="77777777" w:rsidR="003620B0" w:rsidRDefault="003620B0"/>
                          <w:p w14:paraId="03353CA5" w14:textId="77777777" w:rsidR="003620B0" w:rsidRPr="00214F24" w:rsidRDefault="003620B0" w:rsidP="00D56F75">
                            <w:pPr>
                              <w:pStyle w:val="Textfelder"/>
                            </w:pPr>
                            <w:r w:rsidRPr="00214F24">
                              <w:t>Reisegepäckversicherung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4DB84" id="_x0000_s1499" style="position:absolute;left:0;text-align:left;margin-left:14.2pt;margin-top:533.05pt;width:178.6pt;height:28.35pt;z-index:251275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26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" adj="-11796480,,5400" path="m,nfc247916,-10583,282404,13115,521640,v239236,-13115,352991,-13022,498960,c1166569,13022,1419291,9690,1564920,v145629,-9690,370597,-19740,703080,c2250183,74247,2261075,274050,2268000,360000v-123067,-1342,-468115,21054,-589680,c1556755,338946,1337990,357597,1065960,360000v-272030,2403,-375076,-24759,-567000,c307036,384759,143487,346752,,360000,-10384,189252,11417,131210,,xem,nsc197314,-18143,263145,-7784,498960,v235815,7784,331238,-13982,612360,c1392442,13982,1500334,-21492,1610280,v109946,21492,442744,-1915,657720,c2275611,142267,2266791,205150,2268000,360000v-204265,14460,-317725,16927,-521640,c1542445,343073,1428322,352795,1156680,360000v-271642,7205,-353780,-18929,-612360,c285740,378929,134593,360535,,360000,-17865,221002,15488,73669,,xe" strokeweight=".5pt">
                <v:stroke joinstyle="miter"/>
                <v:formulas/>
                <v:path o:extrusionok="f" o:connecttype="custom" o:connectlocs="0,0;521640,0;1020600,0;1564920,0;2268000,0;2268000,360000;1678320,360000;1065960,360000;498960,360000;0,360000;0,0" o:connectangles="0,0,0,0,0,0,0,0,0,0,0" textboxrect="0,0,2268000,360000"/>
                <v:textbox>
                  <w:txbxContent>
                    <w:p w14:paraId="74CFC06C" w14:textId="77777777" w:rsidR="003620B0" w:rsidRPr="00214F24" w:rsidRDefault="003620B0" w:rsidP="00D56F75">
                      <w:pPr>
                        <w:pStyle w:val="Textfelder"/>
                      </w:pPr>
                      <w:r w:rsidRPr="00214F24">
                        <w:t>Reisegepäckversicherung</w:t>
                      </w:r>
                    </w:p>
                    <w:p w14:paraId="6115F62E" w14:textId="77777777" w:rsidR="003620B0" w:rsidRDefault="003620B0"/>
                    <w:p w14:paraId="229221CC" w14:textId="77777777" w:rsidR="003620B0" w:rsidRPr="00214F24" w:rsidRDefault="003620B0" w:rsidP="00D56F75">
                      <w:pPr>
                        <w:pStyle w:val="Textfelder"/>
                      </w:pPr>
                      <w:r w:rsidRPr="00214F24">
                        <w:t>Reisegepäckversicherung</w:t>
                      </w:r>
                    </w:p>
                    <w:p w14:paraId="5B2755D7" w14:textId="77777777" w:rsidR="003620B0" w:rsidRDefault="003620B0"/>
                    <w:p w14:paraId="0F1504EE" w14:textId="77777777" w:rsidR="003620B0" w:rsidRPr="00214F24" w:rsidRDefault="003620B0" w:rsidP="00D56F75">
                      <w:pPr>
                        <w:pStyle w:val="Textfelder"/>
                      </w:pPr>
                      <w:r w:rsidRPr="00214F24">
                        <w:t>Reisegepäckversicherung</w:t>
                      </w:r>
                    </w:p>
                    <w:p w14:paraId="346AE08C" w14:textId="77777777" w:rsidR="003620B0" w:rsidRDefault="003620B0"/>
                    <w:p w14:paraId="03353CA5" w14:textId="77777777" w:rsidR="003620B0" w:rsidRPr="00214F24" w:rsidRDefault="003620B0" w:rsidP="00D56F75">
                      <w:pPr>
                        <w:pStyle w:val="Textfelder"/>
                      </w:pPr>
                      <w:r w:rsidRPr="00214F24">
                        <w:t>Reisegepäckversicherung</w:t>
                      </w:r>
                    </w:p>
                  </w:txbxContent>
                </v:textbox>
                <w10:wrap anchorx="margin"/>
              </v:shape>
            </w:pict>
          </mc:Fallback>
        </mc:AlternateContent>
      </w:r>
      <w:r w:rsidR="00D56F75">
        <w:rPr>
          <w:noProof/>
        </w:rPr>
        <mc:AlternateContent>
          <mc:Choice Requires="wps">
            <w:drawing>
              <wp:anchor distT="45720" distB="45720" distL="114300" distR="114300" simplePos="0" relativeHeight="251273216" behindDoc="0" locked="0" layoutInCell="1" allowOverlap="1" wp14:anchorId="1DE57EDD" wp14:editId="0840A3E7">
                <wp:simplePos x="0" y="0"/>
                <wp:positionH relativeFrom="margin">
                  <wp:posOffset>180340</wp:posOffset>
                </wp:positionH>
                <wp:positionV relativeFrom="paragraph">
                  <wp:posOffset>4850130</wp:posOffset>
                </wp:positionV>
                <wp:extent cx="1728000" cy="360000"/>
                <wp:effectExtent l="19050" t="19050" r="43815" b="40640"/>
                <wp:wrapNone/>
                <wp:docPr id="9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000" cy="360000"/>
                        </a:xfrm>
                        <a:custGeom>
                          <a:avLst/>
                          <a:gdLst>
                            <a:gd name="connsiteX0" fmla="*/ 0 w 1728000"/>
                            <a:gd name="connsiteY0" fmla="*/ 0 h 360000"/>
                            <a:gd name="connsiteX1" fmla="*/ 593280 w 1728000"/>
                            <a:gd name="connsiteY1" fmla="*/ 0 h 360000"/>
                            <a:gd name="connsiteX2" fmla="*/ 1134720 w 1728000"/>
                            <a:gd name="connsiteY2" fmla="*/ 0 h 360000"/>
                            <a:gd name="connsiteX3" fmla="*/ 1728000 w 1728000"/>
                            <a:gd name="connsiteY3" fmla="*/ 0 h 360000"/>
                            <a:gd name="connsiteX4" fmla="*/ 1728000 w 1728000"/>
                            <a:gd name="connsiteY4" fmla="*/ 360000 h 360000"/>
                            <a:gd name="connsiteX5" fmla="*/ 1117440 w 1728000"/>
                            <a:gd name="connsiteY5" fmla="*/ 360000 h 360000"/>
                            <a:gd name="connsiteX6" fmla="*/ 558720 w 1728000"/>
                            <a:gd name="connsiteY6" fmla="*/ 360000 h 360000"/>
                            <a:gd name="connsiteX7" fmla="*/ 0 w 1728000"/>
                            <a:gd name="connsiteY7" fmla="*/ 360000 h 360000"/>
                            <a:gd name="connsiteX8" fmla="*/ 0 w 172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28000" h="360000" fill="none" extrusionOk="0">
                              <a:moveTo>
                                <a:pt x="0" y="0"/>
                              </a:moveTo>
                              <a:cubicBezTo>
                                <a:pt x="154616" y="-15282"/>
                                <a:pt x="442193" y="11208"/>
                                <a:pt x="593280" y="0"/>
                              </a:cubicBezTo>
                              <a:cubicBezTo>
                                <a:pt x="744367" y="-11208"/>
                                <a:pt x="910178" y="14036"/>
                                <a:pt x="1134720" y="0"/>
                              </a:cubicBezTo>
                              <a:cubicBezTo>
                                <a:pt x="1359262" y="-14036"/>
                                <a:pt x="1467176" y="19161"/>
                                <a:pt x="1728000" y="0"/>
                              </a:cubicBezTo>
                              <a:cubicBezTo>
                                <a:pt x="1728413" y="116763"/>
                                <a:pt x="1710177" y="260704"/>
                                <a:pt x="1728000" y="360000"/>
                              </a:cubicBezTo>
                              <a:cubicBezTo>
                                <a:pt x="1571944" y="388167"/>
                                <a:pt x="1375557" y="344132"/>
                                <a:pt x="1117440" y="360000"/>
                              </a:cubicBezTo>
                              <a:cubicBezTo>
                                <a:pt x="859323" y="375868"/>
                                <a:pt x="714391" y="338480"/>
                                <a:pt x="558720" y="360000"/>
                              </a:cubicBezTo>
                              <a:cubicBezTo>
                                <a:pt x="403049" y="381520"/>
                                <a:pt x="119175" y="379947"/>
                                <a:pt x="0" y="360000"/>
                              </a:cubicBezTo>
                              <a:cubicBezTo>
                                <a:pt x="16802" y="201897"/>
                                <a:pt x="9300" y="160787"/>
                                <a:pt x="0" y="0"/>
                              </a:cubicBezTo>
                              <a:close/>
                            </a:path>
                            <a:path w="1728000" h="360000" stroke="0" extrusionOk="0">
                              <a:moveTo>
                                <a:pt x="0" y="0"/>
                              </a:moveTo>
                              <a:cubicBezTo>
                                <a:pt x="193614" y="12957"/>
                                <a:pt x="388111" y="-23700"/>
                                <a:pt x="541440" y="0"/>
                              </a:cubicBezTo>
                              <a:cubicBezTo>
                                <a:pt x="694769" y="23700"/>
                                <a:pt x="964171" y="-15732"/>
                                <a:pt x="1117440" y="0"/>
                              </a:cubicBezTo>
                              <a:cubicBezTo>
                                <a:pt x="1270709" y="15732"/>
                                <a:pt x="1603431" y="945"/>
                                <a:pt x="1728000" y="0"/>
                              </a:cubicBezTo>
                              <a:cubicBezTo>
                                <a:pt x="1725547" y="124046"/>
                                <a:pt x="1716238" y="252484"/>
                                <a:pt x="1728000" y="360000"/>
                              </a:cubicBezTo>
                              <a:cubicBezTo>
                                <a:pt x="1563362" y="352126"/>
                                <a:pt x="1414739" y="345773"/>
                                <a:pt x="1117440" y="360000"/>
                              </a:cubicBezTo>
                              <a:cubicBezTo>
                                <a:pt x="820141" y="374227"/>
                                <a:pt x="689556" y="332883"/>
                                <a:pt x="524160" y="360000"/>
                              </a:cubicBezTo>
                              <a:cubicBezTo>
                                <a:pt x="358764" y="387117"/>
                                <a:pt x="186962" y="353383"/>
                                <a:pt x="0" y="360000"/>
                              </a:cubicBezTo>
                              <a:cubicBezTo>
                                <a:pt x="9550" y="204918"/>
                                <a:pt x="-15542" y="80203"/>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3075230133">
                                <a:prstGeom prst="rect">
                                  <a:avLst/>
                                </a:prstGeom>
                                <ask:type>
                                  <ask:lineSketchFreehand/>
                                </ask:type>
                              </ask:lineSketchStyleProps>
                            </a:ext>
                          </a:extLst>
                        </a:ln>
                      </wps:spPr>
                      <wps:txbx>
                        <w:txbxContent>
                          <w:p w14:paraId="1C37ECD5" w14:textId="77777777" w:rsidR="003620B0" w:rsidRPr="00214F24" w:rsidRDefault="003620B0" w:rsidP="00D56F75">
                            <w:pPr>
                              <w:pStyle w:val="Textfelder"/>
                            </w:pPr>
                            <w:r w:rsidRPr="00214F24">
                              <w:t>Brillenversicherung</w:t>
                            </w:r>
                          </w:p>
                          <w:p w14:paraId="28856798" w14:textId="77777777" w:rsidR="003620B0" w:rsidRDefault="003620B0"/>
                          <w:p w14:paraId="20E3FF3F" w14:textId="77777777" w:rsidR="003620B0" w:rsidRPr="00214F24" w:rsidRDefault="003620B0" w:rsidP="00D56F75">
                            <w:pPr>
                              <w:pStyle w:val="Textfelder"/>
                            </w:pPr>
                            <w:r w:rsidRPr="00214F24">
                              <w:t>Brillenversicherung</w:t>
                            </w:r>
                          </w:p>
                          <w:p w14:paraId="65C3E33C" w14:textId="77777777" w:rsidR="003620B0" w:rsidRDefault="003620B0"/>
                          <w:p w14:paraId="26F15C5A" w14:textId="77777777" w:rsidR="003620B0" w:rsidRPr="00214F24" w:rsidRDefault="003620B0" w:rsidP="00D56F75">
                            <w:pPr>
                              <w:pStyle w:val="Textfelder"/>
                            </w:pPr>
                            <w:r w:rsidRPr="00214F24">
                              <w:t>Brillenversicherung</w:t>
                            </w:r>
                          </w:p>
                          <w:p w14:paraId="14709D39" w14:textId="77777777" w:rsidR="003620B0" w:rsidRDefault="003620B0"/>
                          <w:p w14:paraId="3F4C53D9" w14:textId="77777777" w:rsidR="003620B0" w:rsidRPr="00214F24" w:rsidRDefault="003620B0" w:rsidP="00D56F75">
                            <w:pPr>
                              <w:pStyle w:val="Textfelder"/>
                            </w:pPr>
                            <w:r w:rsidRPr="00214F24">
                              <w:t>Brillenversicherung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57EDD" id="_x0000_s1500" style="position:absolute;left:0;text-align:left;margin-left:14.2pt;margin-top:381.9pt;width:136.05pt;height:28.35pt;z-index:251273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72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" adj="-11796480,,5400" path="m,nfc154616,-15282,442193,11208,593280,v151087,-11208,316898,14036,541440,c1359262,-14036,1467176,19161,1728000,v413,116763,-17823,260704,,360000c1571944,388167,1375557,344132,1117440,360000v-258117,15868,-403049,-21520,-558720,c403049,381520,119175,379947,,360000,16802,201897,9300,160787,,xem,nsc193614,12957,388111,-23700,541440,v153329,23700,422731,-15732,576000,c1270709,15732,1603431,945,1728000,v-2453,124046,-11762,252484,,360000c1563362,352126,1414739,345773,1117440,360000v-297299,14227,-427884,-27117,-593280,c358764,387117,186962,353383,,360000,9550,204918,-15542,80203,,xe" strokeweight=".5pt">
                <v:stroke joinstyle="miter"/>
                <v:formulas/>
                <v:path o:extrusionok="f" o:connecttype="custom" o:connectlocs="0,0;593280,0;1134720,0;1728000,0;1728000,360000;1117440,360000;558720,360000;0,360000;0,0" o:connectangles="0,0,0,0,0,0,0,0,0" textboxrect="0,0,1728000,360000"/>
                <v:textbox>
                  <w:txbxContent>
                    <w:p w14:paraId="1C37ECD5" w14:textId="77777777" w:rsidR="003620B0" w:rsidRPr="00214F24" w:rsidRDefault="003620B0" w:rsidP="00D56F75">
                      <w:pPr>
                        <w:pStyle w:val="Textfelder"/>
                      </w:pPr>
                      <w:r w:rsidRPr="00214F24">
                        <w:t>Brillenversicherung</w:t>
                      </w:r>
                    </w:p>
                    <w:p w14:paraId="28856798" w14:textId="77777777" w:rsidR="003620B0" w:rsidRDefault="003620B0"/>
                    <w:p w14:paraId="20E3FF3F" w14:textId="77777777" w:rsidR="003620B0" w:rsidRPr="00214F24" w:rsidRDefault="003620B0" w:rsidP="00D56F75">
                      <w:pPr>
                        <w:pStyle w:val="Textfelder"/>
                      </w:pPr>
                      <w:r w:rsidRPr="00214F24">
                        <w:t>Brillenversicherung</w:t>
                      </w:r>
                    </w:p>
                    <w:p w14:paraId="65C3E33C" w14:textId="77777777" w:rsidR="003620B0" w:rsidRDefault="003620B0"/>
                    <w:p w14:paraId="26F15C5A" w14:textId="77777777" w:rsidR="003620B0" w:rsidRPr="00214F24" w:rsidRDefault="003620B0" w:rsidP="00D56F75">
                      <w:pPr>
                        <w:pStyle w:val="Textfelder"/>
                      </w:pPr>
                      <w:r w:rsidRPr="00214F24">
                        <w:t>Brillenversicherung</w:t>
                      </w:r>
                    </w:p>
                    <w:p w14:paraId="14709D39" w14:textId="77777777" w:rsidR="003620B0" w:rsidRDefault="003620B0"/>
                    <w:p w14:paraId="3F4C53D9" w14:textId="77777777" w:rsidR="003620B0" w:rsidRPr="00214F24" w:rsidRDefault="003620B0" w:rsidP="00D56F75">
                      <w:pPr>
                        <w:pStyle w:val="Textfelder"/>
                      </w:pPr>
                      <w:r w:rsidRPr="00214F24">
                        <w:t>Brillenversicherung</w:t>
                      </w:r>
                    </w:p>
                  </w:txbxContent>
                </v:textbox>
                <w10:wrap anchorx="margin"/>
              </v:shape>
            </w:pict>
          </mc:Fallback>
        </mc:AlternateContent>
      </w:r>
      <w:r w:rsidR="00D56F75">
        <w:rPr>
          <w:noProof/>
        </w:rPr>
        <mc:AlternateContent>
          <mc:Choice Requires="wps">
            <w:drawing>
              <wp:anchor distT="45720" distB="45720" distL="114300" distR="114300" simplePos="0" relativeHeight="251274240" behindDoc="0" locked="0" layoutInCell="1" allowOverlap="1" wp14:anchorId="32DC9090" wp14:editId="52A2AE44">
                <wp:simplePos x="0" y="0"/>
                <wp:positionH relativeFrom="margin">
                  <wp:posOffset>180340</wp:posOffset>
                </wp:positionH>
                <wp:positionV relativeFrom="paragraph">
                  <wp:posOffset>2771140</wp:posOffset>
                </wp:positionV>
                <wp:extent cx="2088000" cy="360000"/>
                <wp:effectExtent l="19050" t="19050" r="45720" b="40640"/>
                <wp:wrapNone/>
                <wp:docPr id="9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8000" cy="360000"/>
                        </a:xfrm>
                        <a:custGeom>
                          <a:avLst/>
                          <a:gdLst>
                            <a:gd name="connsiteX0" fmla="*/ 0 w 2088000"/>
                            <a:gd name="connsiteY0" fmla="*/ 0 h 360000"/>
                            <a:gd name="connsiteX1" fmla="*/ 633360 w 2088000"/>
                            <a:gd name="connsiteY1" fmla="*/ 0 h 360000"/>
                            <a:gd name="connsiteX2" fmla="*/ 1371120 w 2088000"/>
                            <a:gd name="connsiteY2" fmla="*/ 0 h 360000"/>
                            <a:gd name="connsiteX3" fmla="*/ 2088000 w 2088000"/>
                            <a:gd name="connsiteY3" fmla="*/ 0 h 360000"/>
                            <a:gd name="connsiteX4" fmla="*/ 2088000 w 2088000"/>
                            <a:gd name="connsiteY4" fmla="*/ 360000 h 360000"/>
                            <a:gd name="connsiteX5" fmla="*/ 1412880 w 2088000"/>
                            <a:gd name="connsiteY5" fmla="*/ 360000 h 360000"/>
                            <a:gd name="connsiteX6" fmla="*/ 779520 w 2088000"/>
                            <a:gd name="connsiteY6" fmla="*/ 360000 h 360000"/>
                            <a:gd name="connsiteX7" fmla="*/ 0 w 2088000"/>
                            <a:gd name="connsiteY7" fmla="*/ 360000 h 360000"/>
                            <a:gd name="connsiteX8" fmla="*/ 0 w 208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88000" h="360000" fill="none" extrusionOk="0">
                              <a:moveTo>
                                <a:pt x="0" y="0"/>
                              </a:moveTo>
                              <a:cubicBezTo>
                                <a:pt x="285059" y="27785"/>
                                <a:pt x="436293" y="-3347"/>
                                <a:pt x="633360" y="0"/>
                              </a:cubicBezTo>
                              <a:cubicBezTo>
                                <a:pt x="830427" y="3347"/>
                                <a:pt x="1105981" y="-15955"/>
                                <a:pt x="1371120" y="0"/>
                              </a:cubicBezTo>
                              <a:cubicBezTo>
                                <a:pt x="1636259" y="15955"/>
                                <a:pt x="1882750" y="4797"/>
                                <a:pt x="2088000" y="0"/>
                              </a:cubicBezTo>
                              <a:cubicBezTo>
                                <a:pt x="2097996" y="115862"/>
                                <a:pt x="2076142" y="273932"/>
                                <a:pt x="2088000" y="360000"/>
                              </a:cubicBezTo>
                              <a:cubicBezTo>
                                <a:pt x="1950123" y="384956"/>
                                <a:pt x="1591880" y="380094"/>
                                <a:pt x="1412880" y="360000"/>
                              </a:cubicBezTo>
                              <a:cubicBezTo>
                                <a:pt x="1233880" y="339906"/>
                                <a:pt x="1055530" y="390158"/>
                                <a:pt x="779520" y="360000"/>
                              </a:cubicBezTo>
                              <a:cubicBezTo>
                                <a:pt x="503510" y="329842"/>
                                <a:pt x="181355" y="394935"/>
                                <a:pt x="0" y="360000"/>
                              </a:cubicBezTo>
                              <a:cubicBezTo>
                                <a:pt x="-10692" y="187194"/>
                                <a:pt x="3741" y="85263"/>
                                <a:pt x="0" y="0"/>
                              </a:cubicBezTo>
                              <a:close/>
                            </a:path>
                            <a:path w="2088000" h="360000" stroke="0" extrusionOk="0">
                              <a:moveTo>
                                <a:pt x="0" y="0"/>
                              </a:moveTo>
                              <a:cubicBezTo>
                                <a:pt x="252277" y="33727"/>
                                <a:pt x="355437" y="11364"/>
                                <a:pt x="675120" y="0"/>
                              </a:cubicBezTo>
                              <a:cubicBezTo>
                                <a:pt x="994803" y="-11364"/>
                                <a:pt x="1194489" y="13586"/>
                                <a:pt x="1412880" y="0"/>
                              </a:cubicBezTo>
                              <a:cubicBezTo>
                                <a:pt x="1631271" y="-13586"/>
                                <a:pt x="1929567" y="1328"/>
                                <a:pt x="2088000" y="0"/>
                              </a:cubicBezTo>
                              <a:cubicBezTo>
                                <a:pt x="2095309" y="138652"/>
                                <a:pt x="2102676" y="192521"/>
                                <a:pt x="2088000" y="360000"/>
                              </a:cubicBezTo>
                              <a:cubicBezTo>
                                <a:pt x="1861587" y="350663"/>
                                <a:pt x="1740752" y="332848"/>
                                <a:pt x="1412880" y="360000"/>
                              </a:cubicBezTo>
                              <a:cubicBezTo>
                                <a:pt x="1085008" y="387152"/>
                                <a:pt x="1043643" y="388250"/>
                                <a:pt x="737760" y="360000"/>
                              </a:cubicBezTo>
                              <a:cubicBezTo>
                                <a:pt x="431877" y="331750"/>
                                <a:pt x="344586" y="385352"/>
                                <a:pt x="0" y="360000"/>
                              </a:cubicBezTo>
                              <a:cubicBezTo>
                                <a:pt x="2979" y="246511"/>
                                <a:pt x="3403" y="168612"/>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1731926866">
                                <a:prstGeom prst="rect">
                                  <a:avLst/>
                                </a:prstGeom>
                                <ask:type>
                                  <ask:lineSketchFreehand/>
                                </ask:type>
                              </ask:lineSketchStyleProps>
                            </a:ext>
                          </a:extLst>
                        </a:ln>
                      </wps:spPr>
                      <wps:txbx>
                        <w:txbxContent>
                          <w:p w14:paraId="2CD30B4D" w14:textId="77777777" w:rsidR="003620B0" w:rsidRPr="00214F24" w:rsidRDefault="003620B0" w:rsidP="00D56F75">
                            <w:pPr>
                              <w:pStyle w:val="Textfelder"/>
                            </w:pPr>
                            <w:r w:rsidRPr="00214F24">
                              <w:t>Sterbegeldversicherung</w:t>
                            </w:r>
                          </w:p>
                          <w:p w14:paraId="376549F0" w14:textId="77777777" w:rsidR="003620B0" w:rsidRDefault="003620B0"/>
                          <w:p w14:paraId="43D2422C" w14:textId="77777777" w:rsidR="003620B0" w:rsidRPr="00214F24" w:rsidRDefault="003620B0" w:rsidP="00D56F75">
                            <w:pPr>
                              <w:pStyle w:val="Textfelder"/>
                            </w:pPr>
                            <w:r w:rsidRPr="00214F24">
                              <w:t>Sterbegeldversicherung</w:t>
                            </w:r>
                          </w:p>
                          <w:p w14:paraId="74415E7C" w14:textId="77777777" w:rsidR="003620B0" w:rsidRDefault="003620B0"/>
                          <w:p w14:paraId="0AD2A659" w14:textId="77777777" w:rsidR="003620B0" w:rsidRPr="00214F24" w:rsidRDefault="003620B0" w:rsidP="00D56F75">
                            <w:pPr>
                              <w:pStyle w:val="Textfelder"/>
                            </w:pPr>
                            <w:r w:rsidRPr="00214F24">
                              <w:t>Sterbegeldversicherung</w:t>
                            </w:r>
                          </w:p>
                          <w:p w14:paraId="4E445C01" w14:textId="77777777" w:rsidR="003620B0" w:rsidRDefault="003620B0"/>
                          <w:p w14:paraId="2F8A6AA1" w14:textId="77777777" w:rsidR="003620B0" w:rsidRPr="00214F24" w:rsidRDefault="003620B0" w:rsidP="00D56F75">
                            <w:pPr>
                              <w:pStyle w:val="Textfelder"/>
                            </w:pPr>
                            <w:r w:rsidRPr="00214F24">
                              <w:t>Sterbegeldversicherung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DC9090" id="_x0000_s1501" style="position:absolute;left:0;text-align:left;margin-left:14.2pt;margin-top:218.2pt;width:164.4pt;height:28.35pt;z-index:25127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08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" adj="-11796480,,5400" path="m,nfc285059,27785,436293,-3347,633360,v197067,3347,472621,-15955,737760,c1636259,15955,1882750,4797,2088000,v9996,115862,-11858,273932,,360000c1950123,384956,1591880,380094,1412880,360000v-179000,-20094,-357350,30158,-633360,c503510,329842,181355,394935,,360000,-10692,187194,3741,85263,,xem,nsc252277,33727,355437,11364,675120,v319683,-11364,519369,13586,737760,c1631271,-13586,1929567,1328,2088000,v7309,138652,14676,192521,,360000c1861587,350663,1740752,332848,1412880,360000v-327872,27152,-369237,28250,-675120,c431877,331750,344586,385352,,360000,2979,246511,3403,168612,,xe" strokeweight=".5pt">
                <v:stroke joinstyle="miter"/>
                <v:formulas/>
                <v:path o:extrusionok="f" o:connecttype="custom" o:connectlocs="0,0;633360,0;1371120,0;2088000,0;2088000,360000;1412880,360000;779520,360000;0,360000;0,0" o:connectangles="0,0,0,0,0,0,0,0,0" textboxrect="0,0,2088000,360000"/>
                <v:textbox>
                  <w:txbxContent>
                    <w:p w14:paraId="2CD30B4D" w14:textId="77777777" w:rsidR="003620B0" w:rsidRPr="00214F24" w:rsidRDefault="003620B0" w:rsidP="00D56F75">
                      <w:pPr>
                        <w:pStyle w:val="Textfelder"/>
                      </w:pPr>
                      <w:r w:rsidRPr="00214F24">
                        <w:t>Sterbegeldversicherung</w:t>
                      </w:r>
                    </w:p>
                    <w:p w14:paraId="376549F0" w14:textId="77777777" w:rsidR="003620B0" w:rsidRDefault="003620B0"/>
                    <w:p w14:paraId="43D2422C" w14:textId="77777777" w:rsidR="003620B0" w:rsidRPr="00214F24" w:rsidRDefault="003620B0" w:rsidP="00D56F75">
                      <w:pPr>
                        <w:pStyle w:val="Textfelder"/>
                      </w:pPr>
                      <w:r w:rsidRPr="00214F24">
                        <w:t>Sterbegeldversicherung</w:t>
                      </w:r>
                    </w:p>
                    <w:p w14:paraId="74415E7C" w14:textId="77777777" w:rsidR="003620B0" w:rsidRDefault="003620B0"/>
                    <w:p w14:paraId="0AD2A659" w14:textId="77777777" w:rsidR="003620B0" w:rsidRPr="00214F24" w:rsidRDefault="003620B0" w:rsidP="00D56F75">
                      <w:pPr>
                        <w:pStyle w:val="Textfelder"/>
                      </w:pPr>
                      <w:r w:rsidRPr="00214F24">
                        <w:t>Sterbegeldversicherung</w:t>
                      </w:r>
                    </w:p>
                    <w:p w14:paraId="4E445C01" w14:textId="77777777" w:rsidR="003620B0" w:rsidRDefault="003620B0"/>
                    <w:p w14:paraId="2F8A6AA1" w14:textId="77777777" w:rsidR="003620B0" w:rsidRPr="00214F24" w:rsidRDefault="003620B0" w:rsidP="00D56F75">
                      <w:pPr>
                        <w:pStyle w:val="Textfelder"/>
                      </w:pPr>
                      <w:r w:rsidRPr="00214F24">
                        <w:t>Sterbegeldversicherung</w:t>
                      </w:r>
                    </w:p>
                  </w:txbxContent>
                </v:textbox>
                <w10:wrap anchorx="margin"/>
              </v:shape>
            </w:pict>
          </mc:Fallback>
        </mc:AlternateContent>
      </w:r>
      <w:r w:rsidR="00D56F75">
        <w:rPr>
          <w:noProof/>
        </w:rPr>
        <mc:AlternateContent>
          <mc:Choice Requires="wps">
            <w:drawing>
              <wp:anchor distT="45720" distB="45720" distL="114300" distR="114300" simplePos="0" relativeHeight="251272192" behindDoc="0" locked="0" layoutInCell="1" allowOverlap="1" wp14:anchorId="46044B42" wp14:editId="2DC7F3AD">
                <wp:simplePos x="0" y="0"/>
                <wp:positionH relativeFrom="margin">
                  <wp:posOffset>180340</wp:posOffset>
                </wp:positionH>
                <wp:positionV relativeFrom="paragraph">
                  <wp:posOffset>737235</wp:posOffset>
                </wp:positionV>
                <wp:extent cx="2232000" cy="360000"/>
                <wp:effectExtent l="19050" t="19050" r="35560" b="40640"/>
                <wp:wrapNone/>
                <wp:docPr id="10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00" cy="360000"/>
                        </a:xfrm>
                        <a:custGeom>
                          <a:avLst/>
                          <a:gdLst>
                            <a:gd name="connsiteX0" fmla="*/ 0 w 2232000"/>
                            <a:gd name="connsiteY0" fmla="*/ 0 h 360000"/>
                            <a:gd name="connsiteX1" fmla="*/ 602640 w 2232000"/>
                            <a:gd name="connsiteY1" fmla="*/ 0 h 360000"/>
                            <a:gd name="connsiteX2" fmla="*/ 1116000 w 2232000"/>
                            <a:gd name="connsiteY2" fmla="*/ 0 h 360000"/>
                            <a:gd name="connsiteX3" fmla="*/ 1696320 w 2232000"/>
                            <a:gd name="connsiteY3" fmla="*/ 0 h 360000"/>
                            <a:gd name="connsiteX4" fmla="*/ 2232000 w 2232000"/>
                            <a:gd name="connsiteY4" fmla="*/ 0 h 360000"/>
                            <a:gd name="connsiteX5" fmla="*/ 2232000 w 2232000"/>
                            <a:gd name="connsiteY5" fmla="*/ 360000 h 360000"/>
                            <a:gd name="connsiteX6" fmla="*/ 1740960 w 2232000"/>
                            <a:gd name="connsiteY6" fmla="*/ 360000 h 360000"/>
                            <a:gd name="connsiteX7" fmla="*/ 1205280 w 2232000"/>
                            <a:gd name="connsiteY7" fmla="*/ 360000 h 360000"/>
                            <a:gd name="connsiteX8" fmla="*/ 624960 w 2232000"/>
                            <a:gd name="connsiteY8" fmla="*/ 360000 h 360000"/>
                            <a:gd name="connsiteX9" fmla="*/ 0 w 2232000"/>
                            <a:gd name="connsiteY9" fmla="*/ 360000 h 360000"/>
                            <a:gd name="connsiteX10" fmla="*/ 0 w 2232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32000" h="360000" fill="none" extrusionOk="0">
                              <a:moveTo>
                                <a:pt x="0" y="0"/>
                              </a:moveTo>
                              <a:cubicBezTo>
                                <a:pt x="141606" y="4296"/>
                                <a:pt x="328615" y="3484"/>
                                <a:pt x="602640" y="0"/>
                              </a:cubicBezTo>
                              <a:cubicBezTo>
                                <a:pt x="876665" y="-3484"/>
                                <a:pt x="928169" y="3307"/>
                                <a:pt x="1116000" y="0"/>
                              </a:cubicBezTo>
                              <a:cubicBezTo>
                                <a:pt x="1303831" y="-3307"/>
                                <a:pt x="1434050" y="16946"/>
                                <a:pt x="1696320" y="0"/>
                              </a:cubicBezTo>
                              <a:cubicBezTo>
                                <a:pt x="1958590" y="-16946"/>
                                <a:pt x="1975479" y="11346"/>
                                <a:pt x="2232000" y="0"/>
                              </a:cubicBezTo>
                              <a:cubicBezTo>
                                <a:pt x="2244226" y="138364"/>
                                <a:pt x="2227070" y="276243"/>
                                <a:pt x="2232000" y="360000"/>
                              </a:cubicBezTo>
                              <a:cubicBezTo>
                                <a:pt x="2101372" y="358469"/>
                                <a:pt x="1885610" y="378195"/>
                                <a:pt x="1740960" y="360000"/>
                              </a:cubicBezTo>
                              <a:cubicBezTo>
                                <a:pt x="1596310" y="341805"/>
                                <a:pt x="1447157" y="349889"/>
                                <a:pt x="1205280" y="360000"/>
                              </a:cubicBezTo>
                              <a:cubicBezTo>
                                <a:pt x="963403" y="370111"/>
                                <a:pt x="864950" y="387368"/>
                                <a:pt x="624960" y="360000"/>
                              </a:cubicBezTo>
                              <a:cubicBezTo>
                                <a:pt x="384970" y="332632"/>
                                <a:pt x="267818" y="337162"/>
                                <a:pt x="0" y="360000"/>
                              </a:cubicBezTo>
                              <a:cubicBezTo>
                                <a:pt x="-11768" y="211763"/>
                                <a:pt x="-4565" y="178189"/>
                                <a:pt x="0" y="0"/>
                              </a:cubicBezTo>
                              <a:close/>
                            </a:path>
                            <a:path w="2232000" h="360000" stroke="0" extrusionOk="0">
                              <a:moveTo>
                                <a:pt x="0" y="0"/>
                              </a:moveTo>
                              <a:cubicBezTo>
                                <a:pt x="186114" y="-19454"/>
                                <a:pt x="305904" y="-1540"/>
                                <a:pt x="513360" y="0"/>
                              </a:cubicBezTo>
                              <a:cubicBezTo>
                                <a:pt x="720816" y="1540"/>
                                <a:pt x="885533" y="-4996"/>
                                <a:pt x="1049040" y="0"/>
                              </a:cubicBezTo>
                              <a:cubicBezTo>
                                <a:pt x="1212547" y="4996"/>
                                <a:pt x="1475879" y="-5729"/>
                                <a:pt x="1651680" y="0"/>
                              </a:cubicBezTo>
                              <a:cubicBezTo>
                                <a:pt x="1827481" y="5729"/>
                                <a:pt x="2090318" y="18155"/>
                                <a:pt x="2232000" y="0"/>
                              </a:cubicBezTo>
                              <a:cubicBezTo>
                                <a:pt x="2228703" y="109328"/>
                                <a:pt x="2222110" y="209598"/>
                                <a:pt x="2232000" y="360000"/>
                              </a:cubicBezTo>
                              <a:cubicBezTo>
                                <a:pt x="2022651" y="355927"/>
                                <a:pt x="1803955" y="335646"/>
                                <a:pt x="1651680" y="360000"/>
                              </a:cubicBezTo>
                              <a:cubicBezTo>
                                <a:pt x="1499405" y="384354"/>
                                <a:pt x="1268356" y="370061"/>
                                <a:pt x="1138320" y="360000"/>
                              </a:cubicBezTo>
                              <a:cubicBezTo>
                                <a:pt x="1008284" y="349939"/>
                                <a:pt x="801097" y="346808"/>
                                <a:pt x="580320" y="360000"/>
                              </a:cubicBezTo>
                              <a:cubicBezTo>
                                <a:pt x="359543" y="373192"/>
                                <a:pt x="223965" y="331801"/>
                                <a:pt x="0" y="360000"/>
                              </a:cubicBezTo>
                              <a:cubicBezTo>
                                <a:pt x="1801" y="263543"/>
                                <a:pt x="-11043" y="124464"/>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2182828686">
                                <a:prstGeom prst="rect">
                                  <a:avLst/>
                                </a:prstGeom>
                                <ask:type>
                                  <ask:lineSketchFreehand/>
                                </ask:type>
                              </ask:lineSketchStyleProps>
                            </a:ext>
                          </a:extLst>
                        </a:ln>
                      </wps:spPr>
                      <wps:txbx>
                        <w:txbxContent>
                          <w:p w14:paraId="0E6B3600" w14:textId="77777777" w:rsidR="003620B0" w:rsidRPr="00C75A91" w:rsidRDefault="003620B0" w:rsidP="00D56F75">
                            <w:pPr>
                              <w:pStyle w:val="Textfelder"/>
                            </w:pPr>
                            <w:r w:rsidRPr="00C75A91">
                              <w:t>Risikolebensversicherung</w:t>
                            </w:r>
                          </w:p>
                          <w:p w14:paraId="4203645C" w14:textId="77777777" w:rsidR="003620B0" w:rsidRDefault="003620B0"/>
                          <w:p w14:paraId="172DE668" w14:textId="77777777" w:rsidR="003620B0" w:rsidRPr="00C75A91" w:rsidRDefault="003620B0" w:rsidP="00D56F75">
                            <w:pPr>
                              <w:pStyle w:val="Textfelder"/>
                            </w:pPr>
                            <w:r w:rsidRPr="00B2476E">
                              <w:t>Zusatz: Arbeitsbögen zur thematischen Annäherung für Lernende niedriger Alpha-</w:t>
                            </w:r>
                            <w:proofErr w:type="spellStart"/>
                            <w:r w:rsidRPr="00B2476E">
                              <w:t>Level</w:t>
                            </w:r>
                            <w:r w:rsidRPr="00C75A91">
                              <w:t>Risikolebensversicherung</w:t>
                            </w:r>
                            <w:proofErr w:type="spellEnd"/>
                          </w:p>
                          <w:p w14:paraId="56ECD41C" w14:textId="77777777" w:rsidR="003620B0" w:rsidRDefault="003620B0"/>
                          <w:p w14:paraId="56921614" w14:textId="77777777" w:rsidR="003620B0" w:rsidRPr="00C75A91" w:rsidRDefault="003620B0" w:rsidP="00D56F75">
                            <w:pPr>
                              <w:pStyle w:val="Textfelder"/>
                            </w:pPr>
                            <w:r w:rsidRPr="00B2476E">
                              <w:t>Zusatz: Arbeitsbögen zur thematischen Annäherung für Lernende niedriger Alpha-</w:t>
                            </w:r>
                            <w:proofErr w:type="spellStart"/>
                            <w:r w:rsidRPr="00B2476E">
                              <w:t>Level</w:t>
                            </w:r>
                            <w:r w:rsidRPr="00C75A91">
                              <w:t>Risikolebensversicherung</w:t>
                            </w:r>
                            <w:proofErr w:type="spellEnd"/>
                          </w:p>
                          <w:p w14:paraId="3D65EA49" w14:textId="77777777" w:rsidR="003620B0" w:rsidRDefault="003620B0"/>
                          <w:p w14:paraId="09D9D760" w14:textId="77777777" w:rsidR="003620B0" w:rsidRPr="00C75A91" w:rsidRDefault="003620B0" w:rsidP="00D56F75">
                            <w:pPr>
                              <w:pStyle w:val="Textfelder"/>
                            </w:pPr>
                            <w:r w:rsidRPr="00B2476E">
                              <w:t>Zusatz: Arbeitsbögen zur thematischen Annäherung für Lernende niedriger Alpha-</w:t>
                            </w:r>
                            <w:proofErr w:type="spellStart"/>
                            <w:r w:rsidRPr="00B2476E">
                              <w:t>Level</w:t>
                            </w:r>
                            <w:r w:rsidRPr="00C75A91">
                              <w:t>Risikolebensversicherung</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44B42" id="_x0000_s1502" style="position:absolute;left:0;text-align:left;margin-left:14.2pt;margin-top:58.05pt;width:175.75pt;height:28.35pt;z-index:25127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23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" adj="-11796480,,5400" path="m,nfc141606,4296,328615,3484,602640,v274025,-3484,325529,3307,513360,c1303831,-3307,1434050,16946,1696320,v262270,-16946,279159,11346,535680,c2244226,138364,2227070,276243,2232000,360000v-130628,-1531,-346390,18195,-491040,c1596310,341805,1447157,349889,1205280,360000v-241877,10111,-340330,27368,-580320,c384970,332632,267818,337162,,360000,-11768,211763,-4565,178189,,xem,nsc186114,-19454,305904,-1540,513360,v207456,1540,372173,-4996,535680,c1212547,4996,1475879,-5729,1651680,v175801,5729,438638,18155,580320,c2228703,109328,2222110,209598,2232000,360000v-209349,-4073,-428045,-24354,-580320,c1499405,384354,1268356,370061,1138320,360000v-130036,-10061,-337223,-13192,-558000,c359543,373192,223965,331801,,360000,1801,263543,-11043,124464,,xe" strokeweight=".5pt">
                <v:stroke joinstyle="miter"/>
                <v:formulas/>
                <v:path o:extrusionok="f" o:connecttype="custom" o:connectlocs="0,0;602640,0;1116000,0;1696320,0;2232000,0;2232000,360000;1740960,360000;1205280,360000;624960,360000;0,360000;0,0" o:connectangles="0,0,0,0,0,0,0,0,0,0,0" textboxrect="0,0,2232000,360000"/>
                <v:textbox>
                  <w:txbxContent>
                    <w:p w14:paraId="0E6B3600" w14:textId="77777777" w:rsidR="003620B0" w:rsidRPr="00C75A91" w:rsidRDefault="003620B0" w:rsidP="00D56F75">
                      <w:pPr>
                        <w:pStyle w:val="Textfelder"/>
                      </w:pPr>
                      <w:r w:rsidRPr="00C75A91">
                        <w:t>Risikolebensversicherung</w:t>
                      </w:r>
                    </w:p>
                    <w:p w14:paraId="4203645C" w14:textId="77777777" w:rsidR="003620B0" w:rsidRDefault="003620B0"/>
                    <w:p w14:paraId="172DE668" w14:textId="77777777" w:rsidR="003620B0" w:rsidRPr="00C75A91" w:rsidRDefault="003620B0" w:rsidP="00D56F75">
                      <w:pPr>
                        <w:pStyle w:val="Textfelder"/>
                      </w:pPr>
                      <w:r w:rsidRPr="00B2476E">
                        <w:t>Zusatz: Arbeitsbögen zur thematischen Annäherung für Lernende niedriger Alpha-</w:t>
                      </w:r>
                      <w:proofErr w:type="spellStart"/>
                      <w:r w:rsidRPr="00B2476E">
                        <w:t>Level</w:t>
                      </w:r>
                      <w:r w:rsidRPr="00C75A91">
                        <w:t>Risikolebensversicherung</w:t>
                      </w:r>
                      <w:proofErr w:type="spellEnd"/>
                    </w:p>
                    <w:p w14:paraId="56ECD41C" w14:textId="77777777" w:rsidR="003620B0" w:rsidRDefault="003620B0"/>
                    <w:p w14:paraId="56921614" w14:textId="77777777" w:rsidR="003620B0" w:rsidRPr="00C75A91" w:rsidRDefault="003620B0" w:rsidP="00D56F75">
                      <w:pPr>
                        <w:pStyle w:val="Textfelder"/>
                      </w:pPr>
                      <w:r w:rsidRPr="00B2476E">
                        <w:t>Zusatz: Arbeitsbögen zur thematischen Annäherung für Lernende niedriger Alpha-</w:t>
                      </w:r>
                      <w:proofErr w:type="spellStart"/>
                      <w:r w:rsidRPr="00B2476E">
                        <w:t>Level</w:t>
                      </w:r>
                      <w:r w:rsidRPr="00C75A91">
                        <w:t>Risikolebensversicherung</w:t>
                      </w:r>
                      <w:proofErr w:type="spellEnd"/>
                    </w:p>
                    <w:p w14:paraId="3D65EA49" w14:textId="77777777" w:rsidR="003620B0" w:rsidRDefault="003620B0"/>
                    <w:p w14:paraId="09D9D760" w14:textId="77777777" w:rsidR="003620B0" w:rsidRPr="00C75A91" w:rsidRDefault="003620B0" w:rsidP="00D56F75">
                      <w:pPr>
                        <w:pStyle w:val="Textfelder"/>
                      </w:pPr>
                      <w:r w:rsidRPr="00B2476E">
                        <w:t>Zusatz: Arbeitsbögen zur thematischen Annäherung für Lernende niedriger Alpha-</w:t>
                      </w:r>
                      <w:proofErr w:type="spellStart"/>
                      <w:r w:rsidRPr="00B2476E">
                        <w:t>Level</w:t>
                      </w:r>
                      <w:r w:rsidRPr="00C75A91">
                        <w:t>Risikolebensversicherung</w:t>
                      </w:r>
                      <w:proofErr w:type="spellEnd"/>
                    </w:p>
                  </w:txbxContent>
                </v:textbox>
                <w10:wrap anchorx="margin"/>
              </v:shape>
            </w:pict>
          </mc:Fallback>
        </mc:AlternateContent>
      </w:r>
      <w:r w:rsidR="00D56F75">
        <w:br w:type="page"/>
      </w:r>
    </w:p>
    <w:p w14:paraId="01F106CF" w14:textId="77777777" w:rsidR="00D56F75" w:rsidRDefault="00D56F75" w:rsidP="001A308B">
      <w:pPr>
        <w:spacing w:after="128"/>
        <w:ind w:left="0"/>
        <w:rPr>
          <w:sz w:val="28"/>
          <w:szCs w:val="28"/>
        </w:rPr>
        <w:sectPr w:rsidR="00D56F75" w:rsidSect="00434A63">
          <w:headerReference w:type="default" r:id="rId230"/>
          <w:headerReference w:type="first" r:id="rId231"/>
          <w:pgSz w:w="11900" w:h="16840"/>
          <w:pgMar w:top="2835" w:right="851" w:bottom="1134" w:left="851" w:header="709" w:footer="454" w:gutter="0"/>
          <w:cols w:space="708"/>
          <w:titlePg/>
          <w:docGrid w:linePitch="360"/>
        </w:sectPr>
      </w:pPr>
    </w:p>
    <w:p w14:paraId="169EE39B" w14:textId="77777777" w:rsidR="00B2476E" w:rsidRDefault="00B2476E" w:rsidP="001A308B">
      <w:pPr>
        <w:spacing w:after="128"/>
        <w:ind w:left="0"/>
        <w:rPr>
          <w:sz w:val="28"/>
          <w:szCs w:val="28"/>
        </w:rPr>
      </w:pPr>
      <w:r>
        <w:rPr>
          <w:noProof/>
          <w:color w:val="0A2446"/>
        </w:rPr>
        <w:lastRenderedPageBreak/>
        <w:drawing>
          <wp:anchor distT="0" distB="0" distL="114300" distR="114300" simplePos="0" relativeHeight="251285504" behindDoc="0" locked="0" layoutInCell="1" allowOverlap="1" wp14:anchorId="6ADBFF60" wp14:editId="14E0E350">
            <wp:simplePos x="0" y="0"/>
            <wp:positionH relativeFrom="column">
              <wp:align>center</wp:align>
            </wp:positionH>
            <wp:positionV relativeFrom="margin">
              <wp:posOffset>1080135</wp:posOffset>
            </wp:positionV>
            <wp:extent cx="1350000" cy="1350000"/>
            <wp:effectExtent l="0" t="0" r="3175" b="3175"/>
            <wp:wrapNone/>
            <wp:docPr id="1005" name="Grafik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688E71D2" w14:textId="77777777" w:rsidR="00B2476E" w:rsidRDefault="00B2476E" w:rsidP="001A308B">
      <w:pPr>
        <w:spacing w:after="128"/>
        <w:ind w:left="0"/>
        <w:rPr>
          <w:sz w:val="28"/>
          <w:szCs w:val="28"/>
        </w:rPr>
      </w:pPr>
    </w:p>
    <w:p w14:paraId="3BB18531" w14:textId="77777777" w:rsidR="00B2476E" w:rsidRDefault="00B2476E" w:rsidP="001A308B">
      <w:pPr>
        <w:spacing w:after="128"/>
        <w:ind w:left="0"/>
        <w:rPr>
          <w:sz w:val="28"/>
          <w:szCs w:val="28"/>
        </w:rPr>
      </w:pPr>
    </w:p>
    <w:p w14:paraId="244F84F7" w14:textId="77777777" w:rsidR="00B2476E" w:rsidRDefault="00B2476E" w:rsidP="001A308B">
      <w:pPr>
        <w:spacing w:after="128"/>
        <w:ind w:left="0"/>
        <w:rPr>
          <w:sz w:val="28"/>
          <w:szCs w:val="28"/>
        </w:rPr>
      </w:pPr>
    </w:p>
    <w:p w14:paraId="19ACBB3E" w14:textId="77777777" w:rsidR="00B2476E" w:rsidRDefault="00B2476E" w:rsidP="001A308B">
      <w:pPr>
        <w:spacing w:after="128"/>
        <w:ind w:left="0"/>
        <w:rPr>
          <w:sz w:val="28"/>
          <w:szCs w:val="28"/>
        </w:rPr>
      </w:pPr>
    </w:p>
    <w:p w14:paraId="12980641" w14:textId="77777777" w:rsidR="00B2476E" w:rsidRDefault="00B2476E" w:rsidP="001A308B">
      <w:pPr>
        <w:spacing w:after="128"/>
        <w:ind w:left="0"/>
        <w:rPr>
          <w:sz w:val="28"/>
          <w:szCs w:val="28"/>
        </w:rPr>
      </w:pPr>
    </w:p>
    <w:p w14:paraId="6D349F16" w14:textId="77777777" w:rsidR="00B2476E" w:rsidRDefault="00B2476E" w:rsidP="001A308B">
      <w:pPr>
        <w:spacing w:after="128"/>
        <w:ind w:left="0"/>
        <w:rPr>
          <w:sz w:val="28"/>
          <w:szCs w:val="28"/>
        </w:rPr>
      </w:pPr>
    </w:p>
    <w:p w14:paraId="16C80708" w14:textId="77777777" w:rsidR="00B2476E" w:rsidRDefault="009A279F" w:rsidP="001A308B">
      <w:pPr>
        <w:spacing w:after="128"/>
        <w:ind w:left="0"/>
        <w:rPr>
          <w:sz w:val="28"/>
          <w:szCs w:val="28"/>
        </w:rPr>
      </w:pPr>
      <w:r>
        <w:rPr>
          <w:noProof/>
        </w:rPr>
        <mc:AlternateContent>
          <mc:Choice Requires="wps">
            <w:drawing>
              <wp:anchor distT="0" distB="0" distL="114300" distR="114300" simplePos="0" relativeHeight="251288576" behindDoc="0" locked="0" layoutInCell="1" allowOverlap="1" wp14:anchorId="127D3B06" wp14:editId="694E092D">
                <wp:simplePos x="0" y="0"/>
                <wp:positionH relativeFrom="margin">
                  <wp:align>center</wp:align>
                </wp:positionH>
                <wp:positionV relativeFrom="margin">
                  <wp:posOffset>3057525</wp:posOffset>
                </wp:positionV>
                <wp:extent cx="6858000" cy="1044000"/>
                <wp:effectExtent l="0" t="0" r="0" b="3810"/>
                <wp:wrapNone/>
                <wp:docPr id="1002" name="Textfeld 1002"/>
                <wp:cNvGraphicFramePr/>
                <a:graphic xmlns:a="http://schemas.openxmlformats.org/drawingml/2006/main">
                  <a:graphicData uri="http://schemas.microsoft.com/office/word/2010/wordprocessingShape">
                    <wps:wsp>
                      <wps:cNvSpPr txBox="1"/>
                      <wps:spPr>
                        <a:xfrm>
                          <a:off x="0" y="0"/>
                          <a:ext cx="6858000" cy="1044000"/>
                        </a:xfrm>
                        <a:prstGeom prst="rect">
                          <a:avLst/>
                        </a:prstGeom>
                        <a:solidFill>
                          <a:schemeClr val="lt1"/>
                        </a:solidFill>
                        <a:ln w="6350">
                          <a:noFill/>
                        </a:ln>
                      </wps:spPr>
                      <wps:txbx>
                        <w:txbxContent>
                          <w:p w14:paraId="74C8BB08" w14:textId="77777777" w:rsidR="003620B0" w:rsidRPr="00B2476E" w:rsidRDefault="003620B0" w:rsidP="00F64059">
                            <w:pPr>
                              <w:pStyle w:val="LERNEINHEITEN"/>
                            </w:pPr>
                            <w:bookmarkStart w:id="63" w:name="_Toc71024748"/>
                            <w:bookmarkStart w:id="64" w:name="_Toc71025100"/>
                            <w:bookmarkStart w:id="65" w:name="_Toc71026393"/>
                            <w:bookmarkStart w:id="66" w:name="_Toc75172220"/>
                            <w:bookmarkStart w:id="67" w:name="Zusatz"/>
                            <w:r w:rsidRPr="00B2476E">
                              <w:t>Zusatz: Arbeitsbögen zur thematischen Annäherung für Lernende niedriger Alpha-Level</w:t>
                            </w:r>
                            <w:bookmarkEnd w:id="63"/>
                            <w:bookmarkEnd w:id="64"/>
                            <w:bookmarkEnd w:id="65"/>
                            <w:r>
                              <w:t>s</w:t>
                            </w:r>
                            <w:bookmarkEnd w:id="66"/>
                            <w:bookmarkEnd w:id="6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D3B06" id="Textfeld 1002" o:spid="_x0000_s1503" type="#_x0000_t202" style="position:absolute;left:0;text-align:left;margin-left:0;margin-top:240.75pt;width:540pt;height:82.2pt;z-index:25128857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" fillcolor="white [3201]" stroked="f" strokeweight=".5pt">
                <v:textbox>
                  <w:txbxContent>
                    <w:p w14:paraId="74C8BB08" w14:textId="77777777" w:rsidR="003620B0" w:rsidRPr="00B2476E" w:rsidRDefault="003620B0" w:rsidP="00F64059">
                      <w:pPr>
                        <w:pStyle w:val="LERNEINHEITEN"/>
                      </w:pPr>
                      <w:bookmarkStart w:id="130" w:name="_Toc71024748"/>
                      <w:bookmarkStart w:id="131" w:name="_Toc71025100"/>
                      <w:bookmarkStart w:id="132" w:name="_Toc71026393"/>
                      <w:bookmarkStart w:id="133" w:name="_Toc75172220"/>
                      <w:bookmarkStart w:id="134" w:name="Zusatz"/>
                      <w:r w:rsidRPr="00B2476E">
                        <w:t>Zusatz: Arbeitsbögen zur thematischen Annäherung für Lernende niedriger Alpha-Level</w:t>
                      </w:r>
                      <w:bookmarkEnd w:id="130"/>
                      <w:bookmarkEnd w:id="131"/>
                      <w:bookmarkEnd w:id="132"/>
                      <w:r>
                        <w:t>s</w:t>
                      </w:r>
                      <w:bookmarkEnd w:id="133"/>
                      <w:bookmarkEnd w:id="134"/>
                    </w:p>
                  </w:txbxContent>
                </v:textbox>
                <w10:wrap anchorx="margin" anchory="margin"/>
              </v:shape>
            </w:pict>
          </mc:Fallback>
        </mc:AlternateContent>
      </w:r>
    </w:p>
    <w:p w14:paraId="12C27116" w14:textId="77777777" w:rsidR="00B2476E" w:rsidRDefault="00B2476E" w:rsidP="001A308B">
      <w:pPr>
        <w:spacing w:after="128"/>
        <w:ind w:left="0"/>
        <w:rPr>
          <w:sz w:val="28"/>
          <w:szCs w:val="28"/>
        </w:rPr>
        <w:sectPr w:rsidR="00B2476E" w:rsidSect="00434A63">
          <w:headerReference w:type="first" r:id="rId232"/>
          <w:pgSz w:w="11900" w:h="16840"/>
          <w:pgMar w:top="2835" w:right="851" w:bottom="1134" w:left="851" w:header="709" w:footer="454" w:gutter="0"/>
          <w:cols w:space="708"/>
          <w:titlePg/>
          <w:docGrid w:linePitch="360"/>
        </w:sectPr>
      </w:pPr>
    </w:p>
    <w:p w14:paraId="48790ECA" w14:textId="77777777" w:rsidR="00F619C7" w:rsidRDefault="00F619C7" w:rsidP="00F619C7">
      <w:r>
        <w:lastRenderedPageBreak/>
        <w:t>Lernziel: Die Lernenden üben das Schreiben von Wörtern anhand von Abbildungen alltäglicher Begriffe. Die Abbildungen tauchen an anderer Stelle des Materials wieder auf und finden unter anderem Verwendung in mehreren Mikrospielen.</w:t>
      </w:r>
    </w:p>
    <w:p w14:paraId="67394541" w14:textId="77777777" w:rsidR="00F619C7" w:rsidRDefault="00F619C7" w:rsidP="00F619C7"/>
    <w:p w14:paraId="1B22C1B5" w14:textId="77777777" w:rsidR="00F619C7" w:rsidRDefault="00F619C7" w:rsidP="00F619C7">
      <w:r>
        <w:t>Vorgeschlagener Ablauf:</w:t>
      </w:r>
    </w:p>
    <w:p w14:paraId="1F6DF03B" w14:textId="77777777" w:rsidR="00F619C7" w:rsidRDefault="00F619C7" w:rsidP="00F619C7">
      <w:pPr>
        <w:ind w:right="0"/>
      </w:pPr>
      <w:r>
        <w:t>Teilen Sie die Arbeitsbögen „Kennenlernen der Alltags-Abbildungen“ aus. Die Lernenden sehen sich die Abbildungen an und schreiben in Einzelarbeit die passenden Begriffe hin. Die Artikel sind als Hilfestellung vorgegeben.</w:t>
      </w:r>
    </w:p>
    <w:p w14:paraId="57A5D91B" w14:textId="77777777" w:rsidR="00F619C7" w:rsidRDefault="00F619C7" w:rsidP="001A308B">
      <w:pPr>
        <w:spacing w:after="128"/>
        <w:ind w:left="0"/>
        <w:rPr>
          <w:sz w:val="28"/>
          <w:szCs w:val="28"/>
        </w:rPr>
        <w:sectPr w:rsidR="00F619C7" w:rsidSect="00434A63">
          <w:headerReference w:type="first" r:id="rId233"/>
          <w:pgSz w:w="11900" w:h="16840"/>
          <w:pgMar w:top="2835" w:right="851" w:bottom="1134" w:left="851" w:header="709" w:footer="454" w:gutter="0"/>
          <w:cols w:space="708"/>
          <w:titlePg/>
          <w:docGrid w:linePitch="360"/>
        </w:sectPr>
      </w:pPr>
    </w:p>
    <w:p w14:paraId="1086BA34" w14:textId="77777777" w:rsidR="00F268C5" w:rsidRDefault="00F268C5" w:rsidP="00F268C5">
      <w:pPr>
        <w:rPr>
          <w:sz w:val="28"/>
          <w:szCs w:val="22"/>
        </w:rPr>
      </w:pPr>
      <w:r>
        <w:rPr>
          <w:sz w:val="28"/>
          <w:szCs w:val="22"/>
        </w:rPr>
        <w:lastRenderedPageBreak/>
        <w:t xml:space="preserve">Schreiben Sie die richtigen </w:t>
      </w:r>
      <w:r w:rsidR="006F392E">
        <w:rPr>
          <w:sz w:val="28"/>
          <w:szCs w:val="22"/>
        </w:rPr>
        <w:t>Wörter</w:t>
      </w:r>
      <w:r>
        <w:rPr>
          <w:sz w:val="28"/>
          <w:szCs w:val="22"/>
        </w:rPr>
        <w:t xml:space="preserve"> auf!</w:t>
      </w:r>
      <w:r w:rsidRPr="000746C7">
        <w:rPr>
          <w:noProof/>
          <w:sz w:val="28"/>
          <w:szCs w:val="28"/>
        </w:rPr>
        <w:t xml:space="preserve"> </w:t>
      </w:r>
      <w:r>
        <w:rPr>
          <w:noProof/>
          <w:sz w:val="28"/>
          <w:szCs w:val="28"/>
        </w:rPr>
        <w:drawing>
          <wp:anchor distT="0" distB="0" distL="114300" distR="114300" simplePos="0" relativeHeight="251303936" behindDoc="0" locked="0" layoutInCell="1" allowOverlap="1" wp14:anchorId="71C305CC" wp14:editId="61C24603">
            <wp:simplePos x="0" y="0"/>
            <wp:positionH relativeFrom="margin">
              <wp:posOffset>-180340</wp:posOffset>
            </wp:positionH>
            <wp:positionV relativeFrom="paragraph">
              <wp:posOffset>-90170</wp:posOffset>
            </wp:positionV>
            <wp:extent cx="367200" cy="367200"/>
            <wp:effectExtent l="0" t="0" r="0" b="0"/>
            <wp:wrapNone/>
            <wp:docPr id="872" name="Grafik 87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1BA204C1" w14:textId="77777777" w:rsidR="00F268C5" w:rsidRPr="00365257" w:rsidRDefault="00F268C5" w:rsidP="00F268C5">
      <w:r>
        <w:rPr>
          <w:noProof/>
        </w:rPr>
        <mc:AlternateContent>
          <mc:Choice Requires="wps">
            <w:drawing>
              <wp:anchor distT="45720" distB="45720" distL="114300" distR="114300" simplePos="0" relativeHeight="251302912" behindDoc="0" locked="0" layoutInCell="1" allowOverlap="1" wp14:anchorId="7504D84C" wp14:editId="55EADB70">
                <wp:simplePos x="0" y="0"/>
                <wp:positionH relativeFrom="margin">
                  <wp:posOffset>2164715</wp:posOffset>
                </wp:positionH>
                <wp:positionV relativeFrom="paragraph">
                  <wp:posOffset>7380605</wp:posOffset>
                </wp:positionV>
                <wp:extent cx="4140200" cy="1404620"/>
                <wp:effectExtent l="0" t="0" r="0" b="3810"/>
                <wp:wrapNone/>
                <wp:docPr id="10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38D51F"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04D84C" id="_x0000_s1504" type="#_x0000_t202" style="position:absolute;left:0;text-align:left;margin-left:170.45pt;margin-top:581.15pt;width:326pt;height:110.6pt;z-index:2513029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" filled="f" stroked="f">
                <v:textbox style="mso-fit-shape-to-text:t">
                  <w:txbxContent>
                    <w:p w14:paraId="7438D51F"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301888" behindDoc="0" locked="0" layoutInCell="1" allowOverlap="1" wp14:anchorId="2DF12D08" wp14:editId="1859617A">
                <wp:simplePos x="0" y="0"/>
                <wp:positionH relativeFrom="margin">
                  <wp:posOffset>2164715</wp:posOffset>
                </wp:positionH>
                <wp:positionV relativeFrom="paragraph">
                  <wp:posOffset>6059805</wp:posOffset>
                </wp:positionV>
                <wp:extent cx="4014470" cy="1404620"/>
                <wp:effectExtent l="0" t="0" r="0" b="3810"/>
                <wp:wrapNone/>
                <wp:docPr id="10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1F7DFA" w14:textId="77777777" w:rsidR="003620B0" w:rsidRPr="00827C35" w:rsidRDefault="003620B0" w:rsidP="00F268C5">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F12D08" id="_x0000_s1505" type="#_x0000_t202" style="position:absolute;left:0;text-align:left;margin-left:170.45pt;margin-top:477.15pt;width:316.1pt;height:110.6pt;z-index:251301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" filled="f" stroked="f">
                <v:textbox style="mso-fit-shape-to-text:t">
                  <w:txbxContent>
                    <w:p w14:paraId="2F1F7DFA" w14:textId="77777777" w:rsidR="003620B0" w:rsidRPr="00827C35" w:rsidRDefault="003620B0" w:rsidP="00F268C5">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8816" behindDoc="0" locked="0" layoutInCell="1" allowOverlap="1" wp14:anchorId="37FD496E" wp14:editId="0AF6DF13">
                <wp:simplePos x="0" y="0"/>
                <wp:positionH relativeFrom="margin">
                  <wp:posOffset>2164715</wp:posOffset>
                </wp:positionH>
                <wp:positionV relativeFrom="paragraph">
                  <wp:posOffset>4573905</wp:posOffset>
                </wp:positionV>
                <wp:extent cx="4140200" cy="1404620"/>
                <wp:effectExtent l="0" t="0" r="0" b="3810"/>
                <wp:wrapNone/>
                <wp:docPr id="10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F389B6"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FD496E" id="_x0000_s1506" type="#_x0000_t202" style="position:absolute;left:0;text-align:left;margin-left:170.45pt;margin-top:360.15pt;width:326pt;height:110.6pt;z-index:251298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" filled="f" stroked="f">
                <v:textbox style="mso-fit-shape-to-text:t">
                  <w:txbxContent>
                    <w:p w14:paraId="74F389B6"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7792" behindDoc="0" locked="0" layoutInCell="1" allowOverlap="1" wp14:anchorId="3BD894C6" wp14:editId="7ED04498">
                <wp:simplePos x="0" y="0"/>
                <wp:positionH relativeFrom="margin">
                  <wp:posOffset>2164715</wp:posOffset>
                </wp:positionH>
                <wp:positionV relativeFrom="paragraph">
                  <wp:posOffset>3126105</wp:posOffset>
                </wp:positionV>
                <wp:extent cx="4152900" cy="1404620"/>
                <wp:effectExtent l="0" t="0" r="0" b="3810"/>
                <wp:wrapNone/>
                <wp:docPr id="10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65FB5E"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D894C6" id="_x0000_s1507" type="#_x0000_t202" style="position:absolute;left:0;text-align:left;margin-left:170.45pt;margin-top:246.15pt;width:327pt;height:110.6pt;z-index:251297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" filled="f" stroked="f">
                <v:textbox style="mso-fit-shape-to-text:t">
                  <w:txbxContent>
                    <w:p w14:paraId="4965FB5E"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6768" behindDoc="0" locked="0" layoutInCell="1" allowOverlap="1" wp14:anchorId="16E4852A" wp14:editId="57D55F2B">
                <wp:simplePos x="0" y="0"/>
                <wp:positionH relativeFrom="margin">
                  <wp:posOffset>2164715</wp:posOffset>
                </wp:positionH>
                <wp:positionV relativeFrom="paragraph">
                  <wp:posOffset>1856105</wp:posOffset>
                </wp:positionV>
                <wp:extent cx="4152900" cy="1404620"/>
                <wp:effectExtent l="0" t="0" r="0" b="3810"/>
                <wp:wrapNone/>
                <wp:docPr id="10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25852C9" w14:textId="77777777" w:rsidR="003620B0" w:rsidRPr="00827C35" w:rsidRDefault="003620B0" w:rsidP="00F268C5">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E4852A" id="_x0000_s1508" type="#_x0000_t202" style="position:absolute;left:0;text-align:left;margin-left:170.45pt;margin-top:146.15pt;width:327pt;height:110.6pt;z-index:251296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" filled="f" stroked="f">
                <v:textbox style="mso-fit-shape-to-text:t">
                  <w:txbxContent>
                    <w:p w14:paraId="225852C9" w14:textId="77777777" w:rsidR="003620B0" w:rsidRPr="00827C35" w:rsidRDefault="003620B0" w:rsidP="00F268C5">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5744" behindDoc="0" locked="0" layoutInCell="1" allowOverlap="1" wp14:anchorId="2FB0D654" wp14:editId="2E1B28F6">
                <wp:simplePos x="0" y="0"/>
                <wp:positionH relativeFrom="margin">
                  <wp:posOffset>2164715</wp:posOffset>
                </wp:positionH>
                <wp:positionV relativeFrom="paragraph">
                  <wp:posOffset>497205</wp:posOffset>
                </wp:positionV>
                <wp:extent cx="4394200" cy="1404620"/>
                <wp:effectExtent l="0" t="0" r="0" b="3810"/>
                <wp:wrapNone/>
                <wp:docPr id="10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51D393" w14:textId="77777777" w:rsidR="003620B0" w:rsidRPr="00827C35" w:rsidRDefault="003620B0" w:rsidP="00F268C5">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B0D654" id="_x0000_s1509" type="#_x0000_t202" style="position:absolute;left:0;text-align:left;margin-left:170.45pt;margin-top:39.15pt;width:346pt;height:110.6pt;z-index:251295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" filled="f" stroked="f">
                <v:textbox style="mso-fit-shape-to-text:t">
                  <w:txbxContent>
                    <w:p w14:paraId="3051D393" w14:textId="77777777" w:rsidR="003620B0" w:rsidRPr="00827C35" w:rsidRDefault="003620B0" w:rsidP="00F268C5">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Pr>
          <w:noProof/>
        </w:rPr>
        <w:drawing>
          <wp:anchor distT="0" distB="0" distL="114300" distR="114300" simplePos="0" relativeHeight="251299840" behindDoc="0" locked="0" layoutInCell="1" allowOverlap="1" wp14:anchorId="62FF340A" wp14:editId="737C5931">
            <wp:simplePos x="0" y="0"/>
            <wp:positionH relativeFrom="margin">
              <wp:posOffset>88442</wp:posOffset>
            </wp:positionH>
            <wp:positionV relativeFrom="paragraph">
              <wp:posOffset>5546858</wp:posOffset>
            </wp:positionV>
            <wp:extent cx="1275907" cy="1275907"/>
            <wp:effectExtent l="0" t="0" r="635" b="635"/>
            <wp:wrapNone/>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consammlung_Wuerfel_Alltagsbegriffe_RZ_Bett.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275907" cy="127590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290624" behindDoc="0" locked="0" layoutInCell="1" allowOverlap="1" wp14:anchorId="0476ACC8" wp14:editId="57CF316C">
            <wp:simplePos x="0" y="0"/>
            <wp:positionH relativeFrom="margin">
              <wp:align>left</wp:align>
            </wp:positionH>
            <wp:positionV relativeFrom="paragraph">
              <wp:posOffset>7620</wp:posOffset>
            </wp:positionV>
            <wp:extent cx="1371600" cy="1371600"/>
            <wp:effectExtent l="0" t="0" r="0" b="0"/>
            <wp:wrapNone/>
            <wp:docPr id="1061" name="Grafik 1061"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consammlung_Wuerfel_Alltagsbegriffe_RZ_Auto.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389268" cy="138926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00864" behindDoc="0" locked="0" layoutInCell="1" allowOverlap="1" wp14:anchorId="42A7E1FD" wp14:editId="3D957403">
            <wp:simplePos x="0" y="0"/>
            <wp:positionH relativeFrom="margin">
              <wp:align>left</wp:align>
            </wp:positionH>
            <wp:positionV relativeFrom="paragraph">
              <wp:posOffset>6852448</wp:posOffset>
            </wp:positionV>
            <wp:extent cx="1307805" cy="1305796"/>
            <wp:effectExtent l="0" t="0" r="6985" b="8890"/>
            <wp:wrapNone/>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consammlung_Wuerfel_Alltagsbegriffe_RZ_Blume.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307805" cy="1305796"/>
                    </a:xfrm>
                    <a:prstGeom prst="rect">
                      <a:avLst/>
                    </a:prstGeom>
                  </pic:spPr>
                </pic:pic>
              </a:graphicData>
            </a:graphic>
            <wp14:sizeRelH relativeFrom="margin">
              <wp14:pctWidth>0</wp14:pctWidth>
            </wp14:sizeRelH>
            <wp14:sizeRelV relativeFrom="margin">
              <wp14:pctHeight>0</wp14:pctHeight>
            </wp14:sizeRelV>
          </wp:anchor>
        </w:drawing>
      </w:r>
      <w:r>
        <w:rPr>
          <w:rFonts w:eastAsiaTheme="majorEastAsia"/>
          <w:noProof/>
        </w:rPr>
        <w:drawing>
          <wp:anchor distT="0" distB="0" distL="114300" distR="114300" simplePos="0" relativeHeight="251294720" behindDoc="0" locked="0" layoutInCell="1" allowOverlap="1" wp14:anchorId="29906D69" wp14:editId="24C21237">
            <wp:simplePos x="0" y="0"/>
            <wp:positionH relativeFrom="margin">
              <wp:align>left</wp:align>
            </wp:positionH>
            <wp:positionV relativeFrom="paragraph">
              <wp:posOffset>4068903</wp:posOffset>
            </wp:positionV>
            <wp:extent cx="1392865" cy="1392865"/>
            <wp:effectExtent l="0" t="0" r="0" b="0"/>
            <wp:wrapNone/>
            <wp:docPr id="1063" name="Grafik 1063" descr="Ein Bild, das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consammlung_Wuerfel_Alltagsbegriffe_RZ_Bank.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92865" cy="1392865"/>
                    </a:xfrm>
                    <a:prstGeom prst="rect">
                      <a:avLst/>
                    </a:prstGeom>
                  </pic:spPr>
                </pic:pic>
              </a:graphicData>
            </a:graphic>
            <wp14:sizeRelH relativeFrom="margin">
              <wp14:pctWidth>0</wp14:pctWidth>
            </wp14:sizeRelH>
            <wp14:sizeRelV relativeFrom="margin">
              <wp14:pctHeight>0</wp14:pctHeight>
            </wp14:sizeRelV>
          </wp:anchor>
        </w:drawing>
      </w:r>
      <w:r>
        <w:rPr>
          <w:rFonts w:eastAsiaTheme="majorEastAsia"/>
          <w:noProof/>
        </w:rPr>
        <w:drawing>
          <wp:anchor distT="0" distB="0" distL="114300" distR="114300" simplePos="0" relativeHeight="251293696" behindDoc="0" locked="0" layoutInCell="1" allowOverlap="1" wp14:anchorId="44417CE1" wp14:editId="1F60A6B9">
            <wp:simplePos x="0" y="0"/>
            <wp:positionH relativeFrom="margin">
              <wp:align>left</wp:align>
            </wp:positionH>
            <wp:positionV relativeFrom="paragraph">
              <wp:posOffset>2643771</wp:posOffset>
            </wp:positionV>
            <wp:extent cx="1381760" cy="1381760"/>
            <wp:effectExtent l="0" t="0" r="8890" b="8890"/>
            <wp:wrapNone/>
            <wp:docPr id="1064" name="Grafik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consammlung_Wuerfel_Alltagsbegriffe_RZ_Banane.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381760" cy="1381760"/>
                    </a:xfrm>
                    <a:prstGeom prst="rect">
                      <a:avLst/>
                    </a:prstGeom>
                  </pic:spPr>
                </pic:pic>
              </a:graphicData>
            </a:graphic>
            <wp14:sizeRelH relativeFrom="margin">
              <wp14:pctWidth>0</wp14:pctWidth>
            </wp14:sizeRelH>
            <wp14:sizeRelV relativeFrom="margin">
              <wp14:pctHeight>0</wp14:pctHeight>
            </wp14:sizeRelV>
          </wp:anchor>
        </w:drawing>
      </w:r>
      <w:r>
        <w:rPr>
          <w:rFonts w:eastAsiaTheme="majorEastAsia"/>
          <w:noProof/>
        </w:rPr>
        <w:drawing>
          <wp:anchor distT="0" distB="0" distL="114300" distR="114300" simplePos="0" relativeHeight="251292672" behindDoc="0" locked="0" layoutInCell="1" allowOverlap="1" wp14:anchorId="59E8B8A9" wp14:editId="500100BD">
            <wp:simplePos x="0" y="0"/>
            <wp:positionH relativeFrom="margin">
              <wp:align>left</wp:align>
            </wp:positionH>
            <wp:positionV relativeFrom="paragraph">
              <wp:posOffset>1293067</wp:posOffset>
            </wp:positionV>
            <wp:extent cx="1456661" cy="1454424"/>
            <wp:effectExtent l="0" t="0" r="0" b="0"/>
            <wp:wrapNone/>
            <wp:docPr id="1065" name="Grafik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consammlung_Wuerfel_Alltagsbegriffe_RZ_Baby.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456661" cy="1454424"/>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19D2BDE" w14:textId="77777777" w:rsidR="0053244B" w:rsidRDefault="00E91D98" w:rsidP="0053244B">
      <w:pPr>
        <w:spacing w:line="259" w:lineRule="auto"/>
        <w:rPr>
          <w:sz w:val="28"/>
          <w:szCs w:val="22"/>
        </w:rPr>
        <w:sectPr w:rsidR="0053244B" w:rsidSect="00434A63">
          <w:headerReference w:type="default" r:id="rId240"/>
          <w:headerReference w:type="first" r:id="rId241"/>
          <w:pgSz w:w="11900" w:h="16840"/>
          <w:pgMar w:top="2835" w:right="851" w:bottom="1134" w:left="851" w:header="709" w:footer="454" w:gutter="0"/>
          <w:cols w:space="708"/>
          <w:titlePg/>
          <w:docGrid w:linePitch="360"/>
        </w:sectPr>
      </w:pPr>
      <w:r>
        <w:rPr>
          <w:noProof/>
        </w:rPr>
        <w:lastRenderedPageBreak/>
        <mc:AlternateContent>
          <mc:Choice Requires="wps">
            <w:drawing>
              <wp:anchor distT="45720" distB="45720" distL="114300" distR="114300" simplePos="0" relativeHeight="251419648" behindDoc="0" locked="0" layoutInCell="1" allowOverlap="1" wp14:anchorId="5186283A" wp14:editId="22C2238C">
                <wp:simplePos x="0" y="0"/>
                <wp:positionH relativeFrom="margin">
                  <wp:posOffset>2164715</wp:posOffset>
                </wp:positionH>
                <wp:positionV relativeFrom="paragraph">
                  <wp:posOffset>593725</wp:posOffset>
                </wp:positionV>
                <wp:extent cx="4114800" cy="1404620"/>
                <wp:effectExtent l="0" t="0" r="0" b="3810"/>
                <wp:wrapNone/>
                <wp:docPr id="11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44AEAB"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86283A" id="_x0000_s1510" type="#_x0000_t202" style="position:absolute;left:0;text-align:left;margin-left:170.45pt;margin-top:46.75pt;width:324pt;height:110.6pt;z-index:251419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" filled="f" stroked="f">
                <v:textbox style="mso-fit-shape-to-text:t">
                  <w:txbxContent>
                    <w:p w14:paraId="6944AEAB"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552768" behindDoc="0" locked="0" layoutInCell="1" allowOverlap="1" wp14:anchorId="0CDA699C" wp14:editId="32123E8B">
                <wp:simplePos x="0" y="0"/>
                <wp:positionH relativeFrom="margin">
                  <wp:posOffset>2164715</wp:posOffset>
                </wp:positionH>
                <wp:positionV relativeFrom="paragraph">
                  <wp:posOffset>1831975</wp:posOffset>
                </wp:positionV>
                <wp:extent cx="4203700" cy="1404620"/>
                <wp:effectExtent l="0" t="0" r="0" b="3810"/>
                <wp:wrapNone/>
                <wp:docPr id="11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7AF463"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DA699C" id="_x0000_s1511" type="#_x0000_t202" style="position:absolute;left:0;text-align:left;margin-left:170.45pt;margin-top:144.25pt;width:331pt;height:110.6pt;z-index:251552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" filled="f" stroked="f">
                <v:textbox style="mso-fit-shape-to-text:t">
                  <w:txbxContent>
                    <w:p w14:paraId="5F7AF463"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498496" behindDoc="0" locked="0" layoutInCell="1" allowOverlap="1" wp14:anchorId="00F62F2B" wp14:editId="7F7C41D5">
                <wp:simplePos x="0" y="0"/>
                <wp:positionH relativeFrom="margin">
                  <wp:posOffset>2164715</wp:posOffset>
                </wp:positionH>
                <wp:positionV relativeFrom="paragraph">
                  <wp:posOffset>7229475</wp:posOffset>
                </wp:positionV>
                <wp:extent cx="4014470" cy="1404620"/>
                <wp:effectExtent l="0" t="0" r="0" b="3810"/>
                <wp:wrapNone/>
                <wp:docPr id="3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A4672FB"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F62F2B" id="_x0000_s1512" type="#_x0000_t202" style="position:absolute;left:0;text-align:left;margin-left:170.45pt;margin-top:569.25pt;width:316.1pt;height:110.6pt;z-index:2514984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" filled="f" stroked="f">
                <v:textbox style="mso-fit-shape-to-text:t">
                  <w:txbxContent>
                    <w:p w14:paraId="5A4672FB"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523072" behindDoc="0" locked="0" layoutInCell="1" allowOverlap="1" wp14:anchorId="5CF697F1" wp14:editId="7B2FDED3">
                <wp:simplePos x="0" y="0"/>
                <wp:positionH relativeFrom="margin">
                  <wp:posOffset>2164715</wp:posOffset>
                </wp:positionH>
                <wp:positionV relativeFrom="paragraph">
                  <wp:posOffset>5895975</wp:posOffset>
                </wp:positionV>
                <wp:extent cx="4014470" cy="1404620"/>
                <wp:effectExtent l="0" t="0" r="0" b="3810"/>
                <wp:wrapNone/>
                <wp:docPr id="3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D6C5B8"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F697F1" id="_x0000_s1513" type="#_x0000_t202" style="position:absolute;left:0;text-align:left;margin-left:170.45pt;margin-top:464.25pt;width:316.1pt;height:110.6pt;z-index:251523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" filled="f" stroked="f">
                <v:textbox style="mso-fit-shape-to-text:t">
                  <w:txbxContent>
                    <w:p w14:paraId="6CD6C5B8"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473920" behindDoc="0" locked="0" layoutInCell="1" allowOverlap="1" wp14:anchorId="76844287" wp14:editId="4AF93B3D">
                <wp:simplePos x="0" y="0"/>
                <wp:positionH relativeFrom="margin">
                  <wp:posOffset>2164715</wp:posOffset>
                </wp:positionH>
                <wp:positionV relativeFrom="paragraph">
                  <wp:posOffset>4422775</wp:posOffset>
                </wp:positionV>
                <wp:extent cx="4114800" cy="1404620"/>
                <wp:effectExtent l="0" t="0" r="0" b="3810"/>
                <wp:wrapNone/>
                <wp:docPr id="11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59F896"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844287" id="_x0000_s1514" type="#_x0000_t202" style="position:absolute;left:0;text-align:left;margin-left:170.45pt;margin-top:348.25pt;width:324pt;height:110.6pt;z-index:251473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" filled="f" stroked="f">
                <v:textbox style="mso-fit-shape-to-text:t">
                  <w:txbxContent>
                    <w:p w14:paraId="7A59F896"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447296" behindDoc="0" locked="0" layoutInCell="1" allowOverlap="1" wp14:anchorId="56627949" wp14:editId="1AD3D577">
                <wp:simplePos x="0" y="0"/>
                <wp:positionH relativeFrom="margin">
                  <wp:posOffset>2164715</wp:posOffset>
                </wp:positionH>
                <wp:positionV relativeFrom="paragraph">
                  <wp:posOffset>3114675</wp:posOffset>
                </wp:positionV>
                <wp:extent cx="4292600" cy="1404620"/>
                <wp:effectExtent l="0" t="0" r="0" b="3810"/>
                <wp:wrapNone/>
                <wp:docPr id="11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15B178B"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627949" id="_x0000_s1515" type="#_x0000_t202" style="position:absolute;left:0;text-align:left;margin-left:170.45pt;margin-top:245.25pt;width:338pt;height:110.6pt;z-index:251447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" filled="f" stroked="f">
                <v:textbox style="mso-fit-shape-to-text:t">
                  <w:txbxContent>
                    <w:p w14:paraId="415B178B"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sidRPr="00596702">
        <w:rPr>
          <w:noProof/>
          <w:sz w:val="28"/>
          <w:szCs w:val="22"/>
        </w:rPr>
        <w:drawing>
          <wp:anchor distT="0" distB="0" distL="114300" distR="114300" simplePos="0" relativeHeight="251307008" behindDoc="0" locked="0" layoutInCell="1" allowOverlap="1" wp14:anchorId="4BB0F7F1" wp14:editId="5F24BDDA">
            <wp:simplePos x="0" y="0"/>
            <wp:positionH relativeFrom="margin">
              <wp:posOffset>0</wp:posOffset>
            </wp:positionH>
            <wp:positionV relativeFrom="paragraph">
              <wp:posOffset>6622415</wp:posOffset>
            </wp:positionV>
            <wp:extent cx="1488440" cy="1485900"/>
            <wp:effectExtent l="0" t="0" r="0" b="0"/>
            <wp:wrapNone/>
            <wp:docPr id="1308" name="Grafik 130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consammlung_Wuerfel_Alltagsbegriffe_RZ_Jacke.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488440" cy="1485900"/>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94048" behindDoc="0" locked="0" layoutInCell="1" allowOverlap="1" wp14:anchorId="1F944437" wp14:editId="1609BAAA">
            <wp:simplePos x="0" y="0"/>
            <wp:positionH relativeFrom="margin">
              <wp:posOffset>0</wp:posOffset>
            </wp:positionH>
            <wp:positionV relativeFrom="paragraph">
              <wp:posOffset>5250815</wp:posOffset>
            </wp:positionV>
            <wp:extent cx="1488440" cy="1488440"/>
            <wp:effectExtent l="0" t="0" r="0" b="0"/>
            <wp:wrapNone/>
            <wp:docPr id="1309" name="Grafik 130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consammlung_Wuerfel_Alltagsbegriffe_RZ_Hund.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488440" cy="1488440"/>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69472" behindDoc="0" locked="0" layoutInCell="1" allowOverlap="1" wp14:anchorId="0E4AC694" wp14:editId="65B0E5CB">
            <wp:simplePos x="0" y="0"/>
            <wp:positionH relativeFrom="margin">
              <wp:posOffset>0</wp:posOffset>
            </wp:positionH>
            <wp:positionV relativeFrom="paragraph">
              <wp:posOffset>3838575</wp:posOffset>
            </wp:positionV>
            <wp:extent cx="1381760" cy="1379855"/>
            <wp:effectExtent l="0" t="0" r="8890" b="0"/>
            <wp:wrapNone/>
            <wp:docPr id="1319" name="Grafik 1319" descr="Ein Bild, das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consammlung_Wuerfel_Alltagsbegriffe_RZ_Haus.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381760" cy="1379855"/>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51040" behindDoc="0" locked="0" layoutInCell="1" allowOverlap="1" wp14:anchorId="4E6C8845" wp14:editId="34B48BA5">
            <wp:simplePos x="0" y="0"/>
            <wp:positionH relativeFrom="margin">
              <wp:posOffset>0</wp:posOffset>
            </wp:positionH>
            <wp:positionV relativeFrom="paragraph">
              <wp:posOffset>2578735</wp:posOffset>
            </wp:positionV>
            <wp:extent cx="1424305" cy="1424305"/>
            <wp:effectExtent l="0" t="0" r="4445" b="4445"/>
            <wp:wrapNone/>
            <wp:docPr id="1320" name="Grafik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consammlung_Wuerfel_Alltagsbegriffe_RZ_Flugzeug.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424305" cy="1424305"/>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30560" behindDoc="0" locked="0" layoutInCell="1" allowOverlap="1" wp14:anchorId="0D5E04D9" wp14:editId="6AECAC61">
            <wp:simplePos x="0" y="0"/>
            <wp:positionH relativeFrom="margin">
              <wp:posOffset>0</wp:posOffset>
            </wp:positionH>
            <wp:positionV relativeFrom="paragraph">
              <wp:posOffset>1231265</wp:posOffset>
            </wp:positionV>
            <wp:extent cx="1466850" cy="1464945"/>
            <wp:effectExtent l="0" t="0" r="0" b="1905"/>
            <wp:wrapNone/>
            <wp:docPr id="1321" name="Grafik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consammlung_Wuerfel_Alltagsbegriffe_RZ_Fernseher.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466850" cy="1464945"/>
                    </a:xfrm>
                    <a:prstGeom prst="rect">
                      <a:avLst/>
                    </a:prstGeom>
                  </pic:spPr>
                </pic:pic>
              </a:graphicData>
            </a:graphic>
            <wp14:sizeRelH relativeFrom="margin">
              <wp14:pctWidth>0</wp14:pctWidth>
            </wp14:sizeRelH>
            <wp14:sizeRelV relativeFrom="margin">
              <wp14:pctHeight>0</wp14:pctHeight>
            </wp14:sizeRelV>
          </wp:anchor>
        </w:drawing>
      </w:r>
      <w:r w:rsidRPr="00596702">
        <w:rPr>
          <w:noProof/>
          <w:sz w:val="28"/>
          <w:szCs w:val="22"/>
        </w:rPr>
        <w:drawing>
          <wp:anchor distT="0" distB="0" distL="114300" distR="114300" simplePos="0" relativeHeight="251310080" behindDoc="0" locked="0" layoutInCell="1" allowOverlap="1" wp14:anchorId="149E043F" wp14:editId="0D1593DF">
            <wp:simplePos x="0" y="0"/>
            <wp:positionH relativeFrom="margin">
              <wp:posOffset>0</wp:posOffset>
            </wp:positionH>
            <wp:positionV relativeFrom="paragraph">
              <wp:posOffset>23495</wp:posOffset>
            </wp:positionV>
            <wp:extent cx="1413510" cy="1411605"/>
            <wp:effectExtent l="0" t="0" r="0" b="0"/>
            <wp:wrapNone/>
            <wp:docPr id="1322" name="Grafik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consammlung_Wuerfel_Alltagsbegriffe_RZ_Buch.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413510" cy="1411605"/>
                    </a:xfrm>
                    <a:prstGeom prst="rect">
                      <a:avLst/>
                    </a:prstGeom>
                  </pic:spPr>
                </pic:pic>
              </a:graphicData>
            </a:graphic>
            <wp14:sizeRelH relativeFrom="margin">
              <wp14:pctWidth>0</wp14:pctWidth>
            </wp14:sizeRelH>
            <wp14:sizeRelV relativeFrom="margin">
              <wp14:pctHeight>0</wp14:pctHeight>
            </wp14:sizeRelV>
          </wp:anchor>
        </w:drawing>
      </w:r>
    </w:p>
    <w:p w14:paraId="75A8AF9F" w14:textId="77777777" w:rsidR="0053244B" w:rsidRDefault="00650960" w:rsidP="0053244B">
      <w:pPr>
        <w:spacing w:line="259" w:lineRule="auto"/>
        <w:rPr>
          <w:rFonts w:eastAsiaTheme="majorEastAsia" w:cstheme="majorBidi"/>
          <w:b/>
          <w:color w:val="000000" w:themeColor="text1"/>
          <w:sz w:val="28"/>
          <w:szCs w:val="26"/>
        </w:rPr>
      </w:pPr>
      <w:r>
        <w:rPr>
          <w:rFonts w:eastAsiaTheme="majorEastAsia" w:cstheme="majorBidi"/>
          <w:b/>
          <w:noProof/>
          <w:color w:val="000000" w:themeColor="text1"/>
          <w:sz w:val="28"/>
          <w:szCs w:val="26"/>
        </w:rPr>
        <w:lastRenderedPageBreak/>
        <w:drawing>
          <wp:anchor distT="0" distB="0" distL="114300" distR="114300" simplePos="0" relativeHeight="252125184" behindDoc="0" locked="0" layoutInCell="1" allowOverlap="1" wp14:anchorId="0FD68138" wp14:editId="33280574">
            <wp:simplePos x="0" y="0"/>
            <wp:positionH relativeFrom="margin">
              <wp:posOffset>2540</wp:posOffset>
            </wp:positionH>
            <wp:positionV relativeFrom="paragraph">
              <wp:posOffset>2495550</wp:posOffset>
            </wp:positionV>
            <wp:extent cx="1676400" cy="1428750"/>
            <wp:effectExtent l="0" t="0" r="0" b="0"/>
            <wp:wrapNone/>
            <wp:docPr id="1339" name="Grafik 1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consammlung_Wuerfel_Alltagsbegriffe_RZ_Mensch.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676400" cy="1428750"/>
                    </a:xfrm>
                    <a:prstGeom prst="rect">
                      <a:avLst/>
                    </a:prstGeom>
                  </pic:spPr>
                </pic:pic>
              </a:graphicData>
            </a:graphic>
            <wp14:sizeRelH relativeFrom="margin">
              <wp14:pctWidth>0</wp14:pctWidth>
            </wp14:sizeRelH>
            <wp14:sizeRelV relativeFrom="margin">
              <wp14:pctHeight>0</wp14:pctHeight>
            </wp14:sizeRelV>
          </wp:anchor>
        </w:drawing>
      </w:r>
      <w:r w:rsidR="0053244B">
        <w:rPr>
          <w:noProof/>
        </w:rPr>
        <mc:AlternateContent>
          <mc:Choice Requires="wps">
            <w:drawing>
              <wp:anchor distT="45720" distB="45720" distL="114300" distR="114300" simplePos="0" relativeHeight="251573248" behindDoc="0" locked="0" layoutInCell="1" allowOverlap="1" wp14:anchorId="21661141" wp14:editId="63B0A37B">
                <wp:simplePos x="0" y="0"/>
                <wp:positionH relativeFrom="margin">
                  <wp:posOffset>2164715</wp:posOffset>
                </wp:positionH>
                <wp:positionV relativeFrom="paragraph">
                  <wp:posOffset>7072630</wp:posOffset>
                </wp:positionV>
                <wp:extent cx="4014470" cy="1404620"/>
                <wp:effectExtent l="0" t="0" r="0" b="3810"/>
                <wp:wrapNone/>
                <wp:docPr id="1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45076C"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661141" id="_x0000_s1516" type="#_x0000_t202" style="position:absolute;left:0;text-align:left;margin-left:170.45pt;margin-top:556.9pt;width:316.1pt;height:110.6pt;z-index:251573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" filled="f" stroked="f">
                <v:textbox style="mso-fit-shape-to-text:t">
                  <w:txbxContent>
                    <w:p w14:paraId="3145076C"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80416" behindDoc="0" locked="0" layoutInCell="1" allowOverlap="1" wp14:anchorId="0A7CA0B8" wp14:editId="6A2E700F">
                <wp:simplePos x="0" y="0"/>
                <wp:positionH relativeFrom="margin">
                  <wp:posOffset>2164715</wp:posOffset>
                </wp:positionH>
                <wp:positionV relativeFrom="paragraph">
                  <wp:posOffset>5802630</wp:posOffset>
                </wp:positionV>
                <wp:extent cx="4014470" cy="1404620"/>
                <wp:effectExtent l="0" t="0" r="0" b="3810"/>
                <wp:wrapNone/>
                <wp:docPr id="12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2A6747"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7CA0B8" id="_x0000_s1517" type="#_x0000_t202" style="position:absolute;left:0;text-align:left;margin-left:170.45pt;margin-top:456.9pt;width:316.1pt;height:110.6pt;z-index:251580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" filled="f" stroked="f">
                <v:textbox style="mso-fit-shape-to-text:t">
                  <w:txbxContent>
                    <w:p w14:paraId="202A6747"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78368" behindDoc="0" locked="0" layoutInCell="1" allowOverlap="1" wp14:anchorId="128DD8A7" wp14:editId="66BD330A">
                <wp:simplePos x="0" y="0"/>
                <wp:positionH relativeFrom="margin">
                  <wp:posOffset>2164715</wp:posOffset>
                </wp:positionH>
                <wp:positionV relativeFrom="paragraph">
                  <wp:posOffset>4418330</wp:posOffset>
                </wp:positionV>
                <wp:extent cx="3959860" cy="1404620"/>
                <wp:effectExtent l="0" t="0" r="0" b="3810"/>
                <wp:wrapNone/>
                <wp:docPr id="12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BA213E"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8DD8A7" id="_x0000_s1518" type="#_x0000_t202" style="position:absolute;left:0;text-align:left;margin-left:170.45pt;margin-top:347.9pt;width:311.8pt;height:110.6pt;z-index:251578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" filled="f" stroked="f">
                <v:textbox style="mso-fit-shape-to-text:t">
                  <w:txbxContent>
                    <w:p w14:paraId="54BA213E"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84512" behindDoc="0" locked="0" layoutInCell="1" allowOverlap="1" wp14:anchorId="035C0591" wp14:editId="7C4E339C">
                <wp:simplePos x="0" y="0"/>
                <wp:positionH relativeFrom="margin">
                  <wp:posOffset>2164715</wp:posOffset>
                </wp:positionH>
                <wp:positionV relativeFrom="paragraph">
                  <wp:posOffset>3110230</wp:posOffset>
                </wp:positionV>
                <wp:extent cx="3959860" cy="1404620"/>
                <wp:effectExtent l="0" t="0" r="0" b="3810"/>
                <wp:wrapNone/>
                <wp:docPr id="12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F31377"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5C0591" id="_x0000_s1519" type="#_x0000_t202" style="position:absolute;left:0;text-align:left;margin-left:170.45pt;margin-top:244.9pt;width:311.8pt;height:110.6pt;z-index:251584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" filled="f" stroked="f">
                <v:textbox style="mso-fit-shape-to-text:t">
                  <w:txbxContent>
                    <w:p w14:paraId="4BF31377"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75296" behindDoc="0" locked="0" layoutInCell="1" allowOverlap="1" wp14:anchorId="5F1EE0C1" wp14:editId="3EA13A55">
                <wp:simplePos x="0" y="0"/>
                <wp:positionH relativeFrom="margin">
                  <wp:posOffset>2164715</wp:posOffset>
                </wp:positionH>
                <wp:positionV relativeFrom="paragraph">
                  <wp:posOffset>1916430</wp:posOffset>
                </wp:positionV>
                <wp:extent cx="4014470" cy="1404620"/>
                <wp:effectExtent l="0" t="0" r="0" b="3810"/>
                <wp:wrapNone/>
                <wp:docPr id="12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3E2BA7"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1EE0C1" id="_x0000_s1520" type="#_x0000_t202" style="position:absolute;left:0;text-align:left;margin-left:170.45pt;margin-top:150.9pt;width:316.1pt;height:110.6pt;z-index:251575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" filled="f" stroked="f">
                <v:textbox style="mso-fit-shape-to-text:t">
                  <w:txbxContent>
                    <w:p w14:paraId="463E2BA7"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71200" behindDoc="0" locked="0" layoutInCell="1" allowOverlap="1" wp14:anchorId="4A47B023" wp14:editId="3B3CFFB7">
                <wp:simplePos x="0" y="0"/>
                <wp:positionH relativeFrom="margin">
                  <wp:posOffset>2160270</wp:posOffset>
                </wp:positionH>
                <wp:positionV relativeFrom="paragraph">
                  <wp:posOffset>558800</wp:posOffset>
                </wp:positionV>
                <wp:extent cx="3959860" cy="1404620"/>
                <wp:effectExtent l="0" t="0" r="0" b="3810"/>
                <wp:wrapNone/>
                <wp:docPr id="12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7B75B27"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47B023" id="_x0000_s1521" type="#_x0000_t202" style="position:absolute;left:0;text-align:left;margin-left:170.1pt;margin-top:44pt;width:311.8pt;height:110.6pt;z-index:251571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" filled="f" stroked="f">
                <v:textbox style="mso-fit-shape-to-text:t">
                  <w:txbxContent>
                    <w:p w14:paraId="37B75B27"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sidR="0053244B">
        <w:rPr>
          <w:rFonts w:eastAsiaTheme="majorEastAsia" w:cstheme="majorBidi"/>
          <w:b/>
          <w:noProof/>
          <w:color w:val="000000" w:themeColor="text1"/>
          <w:sz w:val="28"/>
          <w:szCs w:val="26"/>
        </w:rPr>
        <w:drawing>
          <wp:anchor distT="0" distB="0" distL="114300" distR="114300" simplePos="0" relativeHeight="251568128" behindDoc="0" locked="0" layoutInCell="1" allowOverlap="1" wp14:anchorId="2E2AD085" wp14:editId="3B8E4B45">
            <wp:simplePos x="0" y="0"/>
            <wp:positionH relativeFrom="margin">
              <wp:posOffset>169545</wp:posOffset>
            </wp:positionH>
            <wp:positionV relativeFrom="paragraph">
              <wp:posOffset>6522720</wp:posOffset>
            </wp:positionV>
            <wp:extent cx="1435100" cy="1435100"/>
            <wp:effectExtent l="0" t="0" r="0" b="0"/>
            <wp:wrapNone/>
            <wp:docPr id="1323" name="Grafik 1323" descr="Ein Bild, das Objek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consammlung_Wuerfel_Alltagsbegriffe_RZ_Sonne.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14:sizeRelH relativeFrom="margin">
              <wp14:pctWidth>0</wp14:pctWidth>
            </wp14:sizeRelH>
            <wp14:sizeRelV relativeFrom="margin">
              <wp14:pctHeight>0</wp14:pctHeight>
            </wp14:sizeRelV>
          </wp:anchor>
        </w:drawing>
      </w:r>
      <w:r w:rsidR="0053244B">
        <w:rPr>
          <w:rFonts w:eastAsiaTheme="majorEastAsia" w:cstheme="majorBidi"/>
          <w:b/>
          <w:noProof/>
          <w:color w:val="000000" w:themeColor="text1"/>
          <w:sz w:val="28"/>
          <w:szCs w:val="26"/>
        </w:rPr>
        <w:drawing>
          <wp:anchor distT="0" distB="0" distL="114300" distR="114300" simplePos="0" relativeHeight="251565056" behindDoc="0" locked="0" layoutInCell="1" allowOverlap="1" wp14:anchorId="5CEA5E72" wp14:editId="26362717">
            <wp:simplePos x="0" y="0"/>
            <wp:positionH relativeFrom="margin">
              <wp:posOffset>95250</wp:posOffset>
            </wp:positionH>
            <wp:positionV relativeFrom="paragraph">
              <wp:posOffset>5227955</wp:posOffset>
            </wp:positionV>
            <wp:extent cx="1509395" cy="1506855"/>
            <wp:effectExtent l="0" t="0" r="0" b="0"/>
            <wp:wrapNone/>
            <wp:docPr id="1324" name="Grafik 1324" descr="Ein Bild, das Objekt, Lam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consammlung_Wuerfel_Alltagsbegriffe_RZ_Sofa.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509395" cy="1506855"/>
                    </a:xfrm>
                    <a:prstGeom prst="rect">
                      <a:avLst/>
                    </a:prstGeom>
                  </pic:spPr>
                </pic:pic>
              </a:graphicData>
            </a:graphic>
            <wp14:sizeRelH relativeFrom="margin">
              <wp14:pctWidth>0</wp14:pctWidth>
            </wp14:sizeRelH>
            <wp14:sizeRelV relativeFrom="margin">
              <wp14:pctHeight>0</wp14:pctHeight>
            </wp14:sizeRelV>
          </wp:anchor>
        </w:drawing>
      </w:r>
      <w:r w:rsidR="0053244B">
        <w:rPr>
          <w:rFonts w:eastAsiaTheme="majorEastAsia" w:cstheme="majorBidi"/>
          <w:b/>
          <w:noProof/>
          <w:color w:val="000000" w:themeColor="text1"/>
          <w:sz w:val="28"/>
          <w:szCs w:val="26"/>
        </w:rPr>
        <w:drawing>
          <wp:anchor distT="0" distB="0" distL="114300" distR="114300" simplePos="0" relativeHeight="251561984" behindDoc="0" locked="0" layoutInCell="1" allowOverlap="1" wp14:anchorId="06865182" wp14:editId="69F1ABE2">
            <wp:simplePos x="0" y="0"/>
            <wp:positionH relativeFrom="margin">
              <wp:posOffset>0</wp:posOffset>
            </wp:positionH>
            <wp:positionV relativeFrom="paragraph">
              <wp:posOffset>3844925</wp:posOffset>
            </wp:positionV>
            <wp:extent cx="1573530" cy="1573530"/>
            <wp:effectExtent l="0" t="0" r="7620" b="7620"/>
            <wp:wrapNone/>
            <wp:docPr id="1325" name="Grafik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consammlung_Wuerfel_Alltagsbegriffe_RZ_Smartphone.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573530" cy="1573530"/>
                    </a:xfrm>
                    <a:prstGeom prst="rect">
                      <a:avLst/>
                    </a:prstGeom>
                  </pic:spPr>
                </pic:pic>
              </a:graphicData>
            </a:graphic>
            <wp14:sizeRelH relativeFrom="margin">
              <wp14:pctWidth>0</wp14:pctWidth>
            </wp14:sizeRelH>
            <wp14:sizeRelV relativeFrom="margin">
              <wp14:pctHeight>0</wp14:pctHeight>
            </wp14:sizeRelV>
          </wp:anchor>
        </w:drawing>
      </w:r>
      <w:r w:rsidR="0053244B">
        <w:rPr>
          <w:rFonts w:eastAsiaTheme="majorEastAsia" w:cstheme="majorBidi"/>
          <w:b/>
          <w:noProof/>
          <w:color w:val="000000" w:themeColor="text1"/>
          <w:sz w:val="28"/>
          <w:szCs w:val="26"/>
        </w:rPr>
        <w:drawing>
          <wp:anchor distT="0" distB="0" distL="114300" distR="114300" simplePos="0" relativeHeight="251587584" behindDoc="0" locked="0" layoutInCell="1" allowOverlap="1" wp14:anchorId="775BFE20" wp14:editId="1F310996">
            <wp:simplePos x="0" y="0"/>
            <wp:positionH relativeFrom="column">
              <wp:posOffset>-7620</wp:posOffset>
            </wp:positionH>
            <wp:positionV relativeFrom="paragraph">
              <wp:posOffset>1295400</wp:posOffset>
            </wp:positionV>
            <wp:extent cx="1436370" cy="1436370"/>
            <wp:effectExtent l="0" t="0" r="0" b="0"/>
            <wp:wrapThrough wrapText="bothSides">
              <wp:wrapPolygon edited="0">
                <wp:start x="0" y="0"/>
                <wp:lineTo x="0" y="21199"/>
                <wp:lineTo x="21199" y="21199"/>
                <wp:lineTo x="21199" y="0"/>
                <wp:lineTo x="0" y="0"/>
              </wp:wrapPolygon>
            </wp:wrapThrough>
            <wp:docPr id="1340" name="Grafik 1340"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consammlung_Wuerfel_Alltagsbegriffe_RZ_Vogel.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436370" cy="1436370"/>
                    </a:xfrm>
                    <a:prstGeom prst="rect">
                      <a:avLst/>
                    </a:prstGeom>
                  </pic:spPr>
                </pic:pic>
              </a:graphicData>
            </a:graphic>
            <wp14:sizeRelH relativeFrom="page">
              <wp14:pctWidth>0</wp14:pctWidth>
            </wp14:sizeRelH>
            <wp14:sizeRelV relativeFrom="page">
              <wp14:pctHeight>0</wp14:pctHeight>
            </wp14:sizeRelV>
          </wp:anchor>
        </w:drawing>
      </w:r>
      <w:r w:rsidR="0053244B">
        <w:rPr>
          <w:noProof/>
        </w:rPr>
        <w:drawing>
          <wp:anchor distT="0" distB="0" distL="114300" distR="114300" simplePos="0" relativeHeight="251555840" behindDoc="0" locked="0" layoutInCell="1" allowOverlap="1" wp14:anchorId="374991FD" wp14:editId="1C72703A">
            <wp:simplePos x="0" y="0"/>
            <wp:positionH relativeFrom="margin">
              <wp:posOffset>2540</wp:posOffset>
            </wp:positionH>
            <wp:positionV relativeFrom="paragraph">
              <wp:posOffset>17780</wp:posOffset>
            </wp:positionV>
            <wp:extent cx="1509395" cy="1507490"/>
            <wp:effectExtent l="0" t="0" r="0" b="0"/>
            <wp:wrapNone/>
            <wp:docPr id="1341" name="Grafik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consammlung_Wuerfel_Alltagsbegriffe_RZ_Krankenpflegerin.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509395" cy="1507490"/>
                    </a:xfrm>
                    <a:prstGeom prst="rect">
                      <a:avLst/>
                    </a:prstGeom>
                  </pic:spPr>
                </pic:pic>
              </a:graphicData>
            </a:graphic>
            <wp14:sizeRelH relativeFrom="margin">
              <wp14:pctWidth>0</wp14:pctWidth>
            </wp14:sizeRelH>
            <wp14:sizeRelV relativeFrom="margin">
              <wp14:pctHeight>0</wp14:pctHeight>
            </wp14:sizeRelV>
          </wp:anchor>
        </w:drawing>
      </w:r>
      <w:r w:rsidR="0053244B">
        <w:br w:type="page"/>
      </w:r>
    </w:p>
    <w:p w14:paraId="63666E01" w14:textId="77777777" w:rsidR="00F872D3" w:rsidRPr="00FB0DCA" w:rsidRDefault="00F872D3" w:rsidP="00F872D3">
      <w:pPr>
        <w:rPr>
          <w:sz w:val="28"/>
          <w:szCs w:val="22"/>
        </w:rPr>
      </w:pPr>
      <w:r w:rsidRPr="00FB0DCA">
        <w:rPr>
          <w:sz w:val="28"/>
          <w:szCs w:val="22"/>
        </w:rPr>
        <w:lastRenderedPageBreak/>
        <w:t>Seite 1/3:</w:t>
      </w:r>
    </w:p>
    <w:p w14:paraId="6B971751" w14:textId="77777777" w:rsidR="00F872D3" w:rsidRDefault="00F872D3" w:rsidP="00F872D3">
      <w:pPr>
        <w:rPr>
          <w:sz w:val="28"/>
          <w:szCs w:val="22"/>
        </w:rPr>
      </w:pPr>
      <w:r>
        <w:rPr>
          <w:sz w:val="28"/>
          <w:szCs w:val="22"/>
        </w:rPr>
        <w:t xml:space="preserve">das </w:t>
      </w:r>
      <w:r w:rsidRPr="00E5208C">
        <w:rPr>
          <w:b/>
          <w:bCs/>
          <w:sz w:val="28"/>
          <w:szCs w:val="22"/>
          <w:u w:val="single"/>
        </w:rPr>
        <w:t>Auto</w:t>
      </w:r>
    </w:p>
    <w:p w14:paraId="1E668167" w14:textId="77777777" w:rsidR="00F872D3" w:rsidRDefault="00F872D3" w:rsidP="00F872D3">
      <w:pPr>
        <w:rPr>
          <w:sz w:val="28"/>
          <w:szCs w:val="22"/>
        </w:rPr>
      </w:pPr>
      <w:r>
        <w:rPr>
          <w:sz w:val="28"/>
          <w:szCs w:val="22"/>
        </w:rPr>
        <w:t xml:space="preserve">das </w:t>
      </w:r>
      <w:r w:rsidRPr="00E5208C">
        <w:rPr>
          <w:b/>
          <w:bCs/>
          <w:sz w:val="28"/>
          <w:szCs w:val="22"/>
          <w:u w:val="single"/>
        </w:rPr>
        <w:t>Baby</w:t>
      </w:r>
    </w:p>
    <w:p w14:paraId="5D7F1360" w14:textId="77777777" w:rsidR="00F872D3" w:rsidRDefault="00F872D3" w:rsidP="00F872D3">
      <w:pPr>
        <w:rPr>
          <w:sz w:val="28"/>
          <w:szCs w:val="22"/>
        </w:rPr>
      </w:pPr>
      <w:r>
        <w:rPr>
          <w:sz w:val="28"/>
          <w:szCs w:val="22"/>
        </w:rPr>
        <w:t xml:space="preserve">die </w:t>
      </w:r>
      <w:r w:rsidRPr="00E5208C">
        <w:rPr>
          <w:b/>
          <w:bCs/>
          <w:sz w:val="28"/>
          <w:szCs w:val="22"/>
          <w:u w:val="single"/>
        </w:rPr>
        <w:t>Banane</w:t>
      </w:r>
    </w:p>
    <w:p w14:paraId="6F17243C" w14:textId="77777777" w:rsidR="00F872D3" w:rsidRDefault="00F872D3" w:rsidP="00F872D3">
      <w:pPr>
        <w:rPr>
          <w:sz w:val="28"/>
          <w:szCs w:val="22"/>
        </w:rPr>
      </w:pPr>
      <w:r>
        <w:rPr>
          <w:sz w:val="28"/>
          <w:szCs w:val="22"/>
        </w:rPr>
        <w:t xml:space="preserve">die </w:t>
      </w:r>
      <w:r w:rsidRPr="00E5208C">
        <w:rPr>
          <w:b/>
          <w:bCs/>
          <w:sz w:val="28"/>
          <w:szCs w:val="22"/>
          <w:u w:val="single"/>
        </w:rPr>
        <w:t>Bank</w:t>
      </w:r>
    </w:p>
    <w:p w14:paraId="65D6143F" w14:textId="77777777" w:rsidR="00F872D3" w:rsidRDefault="00F872D3" w:rsidP="00F872D3">
      <w:pPr>
        <w:rPr>
          <w:sz w:val="28"/>
          <w:szCs w:val="22"/>
        </w:rPr>
      </w:pPr>
      <w:r>
        <w:rPr>
          <w:sz w:val="28"/>
          <w:szCs w:val="22"/>
        </w:rPr>
        <w:t xml:space="preserve">das </w:t>
      </w:r>
      <w:r w:rsidRPr="00E5208C">
        <w:rPr>
          <w:b/>
          <w:bCs/>
          <w:sz w:val="28"/>
          <w:szCs w:val="22"/>
          <w:u w:val="single"/>
        </w:rPr>
        <w:t>Bett</w:t>
      </w:r>
    </w:p>
    <w:p w14:paraId="60D397DE" w14:textId="77777777" w:rsidR="00F872D3" w:rsidRDefault="00F872D3" w:rsidP="00F872D3">
      <w:pPr>
        <w:rPr>
          <w:sz w:val="28"/>
          <w:szCs w:val="22"/>
        </w:rPr>
      </w:pPr>
      <w:r>
        <w:rPr>
          <w:sz w:val="28"/>
          <w:szCs w:val="22"/>
        </w:rPr>
        <w:t xml:space="preserve">die </w:t>
      </w:r>
      <w:r w:rsidRPr="00E5208C">
        <w:rPr>
          <w:b/>
          <w:bCs/>
          <w:sz w:val="28"/>
          <w:szCs w:val="22"/>
          <w:u w:val="single"/>
        </w:rPr>
        <w:t>Blume</w:t>
      </w:r>
    </w:p>
    <w:p w14:paraId="3075F777" w14:textId="77777777" w:rsidR="00F872D3" w:rsidRDefault="00F872D3" w:rsidP="00F872D3">
      <w:pPr>
        <w:rPr>
          <w:sz w:val="28"/>
          <w:szCs w:val="22"/>
        </w:rPr>
      </w:pPr>
    </w:p>
    <w:p w14:paraId="38A36593" w14:textId="77777777" w:rsidR="00F872D3" w:rsidRDefault="00F872D3" w:rsidP="00F872D3">
      <w:pPr>
        <w:rPr>
          <w:sz w:val="28"/>
          <w:szCs w:val="22"/>
        </w:rPr>
      </w:pPr>
      <w:r>
        <w:rPr>
          <w:sz w:val="28"/>
          <w:szCs w:val="22"/>
        </w:rPr>
        <w:t>Seite 2/3:</w:t>
      </w:r>
    </w:p>
    <w:p w14:paraId="6F7C8DF8" w14:textId="77777777" w:rsidR="00F872D3" w:rsidRDefault="00F872D3" w:rsidP="00F872D3">
      <w:pPr>
        <w:rPr>
          <w:sz w:val="28"/>
          <w:szCs w:val="22"/>
        </w:rPr>
      </w:pPr>
      <w:r>
        <w:rPr>
          <w:sz w:val="28"/>
          <w:szCs w:val="22"/>
        </w:rPr>
        <w:t xml:space="preserve">das </w:t>
      </w:r>
      <w:r w:rsidRPr="00E5208C">
        <w:rPr>
          <w:b/>
          <w:bCs/>
          <w:sz w:val="28"/>
          <w:szCs w:val="22"/>
          <w:u w:val="single"/>
        </w:rPr>
        <w:t>Buch</w:t>
      </w:r>
    </w:p>
    <w:p w14:paraId="185F4D92" w14:textId="77777777" w:rsidR="00F872D3" w:rsidRDefault="00F872D3" w:rsidP="00F872D3">
      <w:pPr>
        <w:rPr>
          <w:sz w:val="28"/>
          <w:szCs w:val="22"/>
        </w:rPr>
      </w:pPr>
      <w:r>
        <w:rPr>
          <w:sz w:val="28"/>
          <w:szCs w:val="22"/>
        </w:rPr>
        <w:t xml:space="preserve">der </w:t>
      </w:r>
      <w:r w:rsidRPr="00E5208C">
        <w:rPr>
          <w:b/>
          <w:bCs/>
          <w:sz w:val="28"/>
          <w:szCs w:val="22"/>
          <w:u w:val="single"/>
        </w:rPr>
        <w:t>Fernseher</w:t>
      </w:r>
    </w:p>
    <w:p w14:paraId="1B2F91DD" w14:textId="77777777" w:rsidR="00F872D3" w:rsidRDefault="00F872D3" w:rsidP="00F872D3">
      <w:pPr>
        <w:rPr>
          <w:sz w:val="28"/>
          <w:szCs w:val="22"/>
        </w:rPr>
      </w:pPr>
      <w:r>
        <w:rPr>
          <w:sz w:val="28"/>
          <w:szCs w:val="22"/>
        </w:rPr>
        <w:t xml:space="preserve">das </w:t>
      </w:r>
      <w:r w:rsidRPr="00585963">
        <w:rPr>
          <w:b/>
          <w:bCs/>
          <w:sz w:val="28"/>
          <w:szCs w:val="22"/>
          <w:u w:val="single"/>
        </w:rPr>
        <w:t>Flugzeug</w:t>
      </w:r>
    </w:p>
    <w:p w14:paraId="0AFB8B21" w14:textId="77777777" w:rsidR="00F872D3" w:rsidRDefault="00F872D3" w:rsidP="00F872D3">
      <w:pPr>
        <w:rPr>
          <w:sz w:val="28"/>
          <w:szCs w:val="22"/>
        </w:rPr>
      </w:pPr>
      <w:r>
        <w:rPr>
          <w:sz w:val="28"/>
          <w:szCs w:val="22"/>
        </w:rPr>
        <w:t xml:space="preserve">das </w:t>
      </w:r>
      <w:r w:rsidRPr="00585963">
        <w:rPr>
          <w:b/>
          <w:bCs/>
          <w:sz w:val="28"/>
          <w:szCs w:val="22"/>
          <w:u w:val="single"/>
        </w:rPr>
        <w:t>Haus</w:t>
      </w:r>
    </w:p>
    <w:p w14:paraId="6F151B2C" w14:textId="77777777" w:rsidR="00F872D3" w:rsidRDefault="00F872D3" w:rsidP="00F872D3">
      <w:pPr>
        <w:rPr>
          <w:sz w:val="28"/>
          <w:szCs w:val="22"/>
        </w:rPr>
      </w:pPr>
      <w:r>
        <w:rPr>
          <w:sz w:val="28"/>
          <w:szCs w:val="22"/>
        </w:rPr>
        <w:t xml:space="preserve">der </w:t>
      </w:r>
      <w:r w:rsidRPr="00585963">
        <w:rPr>
          <w:b/>
          <w:bCs/>
          <w:sz w:val="28"/>
          <w:szCs w:val="22"/>
          <w:u w:val="single"/>
        </w:rPr>
        <w:t>Hund</w:t>
      </w:r>
    </w:p>
    <w:p w14:paraId="17C04AF1" w14:textId="77777777" w:rsidR="00F872D3" w:rsidRDefault="00F872D3" w:rsidP="00F872D3">
      <w:pPr>
        <w:rPr>
          <w:sz w:val="28"/>
          <w:szCs w:val="22"/>
        </w:rPr>
      </w:pPr>
      <w:r>
        <w:rPr>
          <w:sz w:val="28"/>
          <w:szCs w:val="22"/>
        </w:rPr>
        <w:t xml:space="preserve">die </w:t>
      </w:r>
      <w:r w:rsidRPr="00585963">
        <w:rPr>
          <w:b/>
          <w:bCs/>
          <w:sz w:val="28"/>
          <w:szCs w:val="22"/>
          <w:u w:val="single"/>
        </w:rPr>
        <w:t>Jacke</w:t>
      </w:r>
    </w:p>
    <w:p w14:paraId="4707BF04" w14:textId="77777777" w:rsidR="00F872D3" w:rsidRDefault="00F872D3" w:rsidP="00F872D3">
      <w:pPr>
        <w:rPr>
          <w:sz w:val="28"/>
          <w:szCs w:val="22"/>
        </w:rPr>
      </w:pPr>
    </w:p>
    <w:p w14:paraId="0F37D087" w14:textId="77777777" w:rsidR="00F872D3" w:rsidRDefault="00F872D3" w:rsidP="00F872D3">
      <w:pPr>
        <w:rPr>
          <w:sz w:val="28"/>
          <w:szCs w:val="22"/>
        </w:rPr>
      </w:pPr>
      <w:r>
        <w:rPr>
          <w:sz w:val="28"/>
          <w:szCs w:val="22"/>
        </w:rPr>
        <w:t>Seite 3/3:</w:t>
      </w:r>
    </w:p>
    <w:p w14:paraId="6B4776E0" w14:textId="77777777" w:rsidR="00F872D3" w:rsidRDefault="00F872D3" w:rsidP="00F872D3">
      <w:pPr>
        <w:rPr>
          <w:sz w:val="28"/>
          <w:szCs w:val="22"/>
        </w:rPr>
      </w:pPr>
      <w:r>
        <w:rPr>
          <w:sz w:val="28"/>
          <w:szCs w:val="22"/>
        </w:rPr>
        <w:t xml:space="preserve">die </w:t>
      </w:r>
      <w:r w:rsidRPr="00585963">
        <w:rPr>
          <w:b/>
          <w:bCs/>
          <w:sz w:val="28"/>
          <w:szCs w:val="22"/>
          <w:u w:val="single"/>
        </w:rPr>
        <w:t>Krankenpflegerin</w:t>
      </w:r>
    </w:p>
    <w:p w14:paraId="2FA8532E" w14:textId="77777777" w:rsidR="00F872D3" w:rsidRDefault="00F872D3" w:rsidP="00F872D3">
      <w:pPr>
        <w:rPr>
          <w:sz w:val="28"/>
          <w:szCs w:val="22"/>
        </w:rPr>
      </w:pPr>
      <w:r>
        <w:rPr>
          <w:sz w:val="28"/>
          <w:szCs w:val="22"/>
        </w:rPr>
        <w:t xml:space="preserve">der </w:t>
      </w:r>
      <w:r w:rsidRPr="00585963">
        <w:rPr>
          <w:b/>
          <w:bCs/>
          <w:sz w:val="28"/>
          <w:szCs w:val="22"/>
          <w:u w:val="single"/>
        </w:rPr>
        <w:t>Vogel</w:t>
      </w:r>
    </w:p>
    <w:p w14:paraId="678BE373" w14:textId="77777777" w:rsidR="00F872D3" w:rsidRDefault="00F872D3" w:rsidP="00F872D3">
      <w:pPr>
        <w:rPr>
          <w:sz w:val="28"/>
          <w:szCs w:val="22"/>
        </w:rPr>
      </w:pPr>
      <w:r>
        <w:rPr>
          <w:sz w:val="28"/>
          <w:szCs w:val="22"/>
        </w:rPr>
        <w:t xml:space="preserve">der </w:t>
      </w:r>
      <w:r w:rsidRPr="00585963">
        <w:rPr>
          <w:b/>
          <w:bCs/>
          <w:sz w:val="28"/>
          <w:szCs w:val="22"/>
          <w:u w:val="single"/>
        </w:rPr>
        <w:t>Mensch</w:t>
      </w:r>
    </w:p>
    <w:p w14:paraId="7CA1A783" w14:textId="77777777" w:rsidR="00F872D3" w:rsidRDefault="00F872D3" w:rsidP="00F872D3">
      <w:pPr>
        <w:rPr>
          <w:sz w:val="28"/>
          <w:szCs w:val="22"/>
        </w:rPr>
      </w:pPr>
      <w:r>
        <w:rPr>
          <w:sz w:val="28"/>
          <w:szCs w:val="22"/>
        </w:rPr>
        <w:t xml:space="preserve">das </w:t>
      </w:r>
      <w:r w:rsidRPr="00585963">
        <w:rPr>
          <w:b/>
          <w:bCs/>
          <w:sz w:val="28"/>
          <w:szCs w:val="22"/>
          <w:u w:val="single"/>
        </w:rPr>
        <w:t>Smartphone</w:t>
      </w:r>
    </w:p>
    <w:p w14:paraId="60A44CA4" w14:textId="77777777" w:rsidR="00F872D3" w:rsidRDefault="00F872D3" w:rsidP="00F872D3">
      <w:pPr>
        <w:rPr>
          <w:sz w:val="28"/>
          <w:szCs w:val="22"/>
        </w:rPr>
      </w:pPr>
      <w:r>
        <w:rPr>
          <w:sz w:val="28"/>
          <w:szCs w:val="22"/>
        </w:rPr>
        <w:t xml:space="preserve">das </w:t>
      </w:r>
      <w:r w:rsidRPr="00585963">
        <w:rPr>
          <w:b/>
          <w:bCs/>
          <w:sz w:val="28"/>
          <w:szCs w:val="22"/>
          <w:u w:val="single"/>
        </w:rPr>
        <w:t>Sofa</w:t>
      </w:r>
    </w:p>
    <w:p w14:paraId="1A1D19C1" w14:textId="77777777" w:rsidR="00F872D3" w:rsidRDefault="00F872D3" w:rsidP="00F872D3">
      <w:pPr>
        <w:rPr>
          <w:b/>
          <w:bCs/>
          <w:sz w:val="28"/>
          <w:szCs w:val="22"/>
          <w:u w:val="single"/>
        </w:rPr>
      </w:pPr>
      <w:r>
        <w:rPr>
          <w:sz w:val="28"/>
          <w:szCs w:val="22"/>
        </w:rPr>
        <w:t xml:space="preserve">die </w:t>
      </w:r>
      <w:r w:rsidRPr="00585963">
        <w:rPr>
          <w:b/>
          <w:bCs/>
          <w:sz w:val="28"/>
          <w:szCs w:val="22"/>
          <w:u w:val="single"/>
        </w:rPr>
        <w:t>Sonne</w:t>
      </w:r>
    </w:p>
    <w:p w14:paraId="6971C359" w14:textId="77777777" w:rsidR="00F872D3" w:rsidRDefault="00F872D3" w:rsidP="001A308B">
      <w:pPr>
        <w:spacing w:after="128"/>
        <w:ind w:left="0"/>
        <w:rPr>
          <w:sz w:val="28"/>
          <w:szCs w:val="28"/>
        </w:rPr>
        <w:sectPr w:rsidR="00F872D3" w:rsidSect="00434A63">
          <w:headerReference w:type="default" r:id="rId254"/>
          <w:headerReference w:type="first" r:id="rId255"/>
          <w:pgSz w:w="11900" w:h="16840"/>
          <w:pgMar w:top="2835" w:right="851" w:bottom="1134" w:left="851" w:header="709" w:footer="454" w:gutter="0"/>
          <w:cols w:space="708"/>
          <w:titlePg/>
          <w:docGrid w:linePitch="360"/>
        </w:sectPr>
      </w:pPr>
    </w:p>
    <w:p w14:paraId="4C601D0D" w14:textId="77777777" w:rsidR="009B6AB7" w:rsidRDefault="009B6AB7" w:rsidP="009B6AB7">
      <w:r>
        <w:lastRenderedPageBreak/>
        <w:t>Lernziel: Die Lernenden lernen grundlegende Begriffe des Themenfelds Versicherungen kennen.</w:t>
      </w:r>
    </w:p>
    <w:p w14:paraId="1E474EE5" w14:textId="77777777" w:rsidR="009B6AB7" w:rsidRDefault="00C83834" w:rsidP="009B6AB7">
      <w:r>
        <w:t xml:space="preserve">Die Lernenden lernen folgende </w:t>
      </w:r>
      <w:r w:rsidR="009B6AB7">
        <w:t xml:space="preserve">Kernbotschaft: Viele Fachbegriffe des Themenfelds Versicherungen finden in </w:t>
      </w:r>
      <w:r w:rsidR="003A30EE">
        <w:t xml:space="preserve">verschiedenen Aspekten </w:t>
      </w:r>
      <w:proofErr w:type="gramStart"/>
      <w:r w:rsidR="003A30EE">
        <w:t xml:space="preserve">des </w:t>
      </w:r>
      <w:r w:rsidR="009B6AB7">
        <w:t>Alltag</w:t>
      </w:r>
      <w:proofErr w:type="gramEnd"/>
      <w:r w:rsidR="009B6AB7">
        <w:t xml:space="preserve"> </w:t>
      </w:r>
      <w:r w:rsidR="003A30EE">
        <w:t xml:space="preserve">eine </w:t>
      </w:r>
      <w:r w:rsidR="009B6AB7">
        <w:t>Verwendung.</w:t>
      </w:r>
    </w:p>
    <w:p w14:paraId="30AA727F" w14:textId="77777777" w:rsidR="009B6AB7" w:rsidRDefault="009B6AB7" w:rsidP="009B6AB7"/>
    <w:p w14:paraId="15F73AAC" w14:textId="77777777" w:rsidR="009B6AB7" w:rsidRDefault="009B6AB7" w:rsidP="009B6AB7">
      <w:r>
        <w:t>Vorgeschlagener Ablauf:</w:t>
      </w:r>
    </w:p>
    <w:p w14:paraId="4892855E" w14:textId="77777777" w:rsidR="009B6AB7" w:rsidRDefault="009B6AB7" w:rsidP="009B6AB7">
      <w:r>
        <w:t xml:space="preserve">Verteilen Sie den Arbeitsbogen. Diesen bearbeiten die Lernenden in Einzelarbeit. Im Anschluss können Sie im Plenum mit den Lernenden diskutieren, </w:t>
      </w:r>
      <w:r w:rsidR="0093666C">
        <w:t xml:space="preserve">ob bzw. </w:t>
      </w:r>
      <w:r>
        <w:t>was die gelesenen Begriffe mit dem Themenfeld Versicherungen zu tun haben.</w:t>
      </w:r>
    </w:p>
    <w:p w14:paraId="3813396C" w14:textId="77777777" w:rsidR="009B6AB7" w:rsidRDefault="009B6AB7" w:rsidP="001A308B">
      <w:pPr>
        <w:spacing w:after="128"/>
        <w:ind w:left="0"/>
        <w:rPr>
          <w:sz w:val="28"/>
          <w:szCs w:val="28"/>
        </w:rPr>
        <w:sectPr w:rsidR="009B6AB7" w:rsidSect="00434A63">
          <w:headerReference w:type="first" r:id="rId256"/>
          <w:pgSz w:w="11900" w:h="16840"/>
          <w:pgMar w:top="2835" w:right="851" w:bottom="1134" w:left="851" w:header="709" w:footer="454" w:gutter="0"/>
          <w:cols w:space="708"/>
          <w:titlePg/>
          <w:docGrid w:linePitch="360"/>
        </w:sectPr>
      </w:pPr>
    </w:p>
    <w:p w14:paraId="548EA8A5" w14:textId="77777777" w:rsidR="00A3663E" w:rsidRDefault="00A3663E" w:rsidP="00A3663E">
      <w:pPr>
        <w:spacing w:line="276" w:lineRule="auto"/>
        <w:rPr>
          <w:sz w:val="28"/>
          <w:szCs w:val="28"/>
        </w:rPr>
      </w:pPr>
      <w:r>
        <w:rPr>
          <w:noProof/>
          <w:sz w:val="28"/>
          <w:szCs w:val="28"/>
        </w:rPr>
        <w:lastRenderedPageBreak/>
        <w:drawing>
          <wp:anchor distT="0" distB="0" distL="114300" distR="114300" simplePos="0" relativeHeight="251590656" behindDoc="0" locked="0" layoutInCell="1" allowOverlap="1" wp14:anchorId="6D482853" wp14:editId="043FEE65">
            <wp:simplePos x="0" y="0"/>
            <wp:positionH relativeFrom="column">
              <wp:posOffset>-180340</wp:posOffset>
            </wp:positionH>
            <wp:positionV relativeFrom="paragraph">
              <wp:posOffset>-71755</wp:posOffset>
            </wp:positionV>
            <wp:extent cx="367200" cy="367200"/>
            <wp:effectExtent l="0" t="0" r="0" b="0"/>
            <wp:wrapNone/>
            <wp:docPr id="1451" name="Grafik 145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Lesen Sie!</w:t>
      </w:r>
    </w:p>
    <w:p w14:paraId="7FE8958F" w14:textId="77777777" w:rsidR="00A3663E" w:rsidRDefault="00A3663E" w:rsidP="00A3663E">
      <w:pPr>
        <w:spacing w:line="276" w:lineRule="auto"/>
        <w:rPr>
          <w:sz w:val="28"/>
          <w:szCs w:val="28"/>
        </w:rPr>
      </w:pPr>
    </w:p>
    <w:p w14:paraId="18BE8411" w14:textId="77777777" w:rsidR="00A3663E" w:rsidRDefault="00A3663E" w:rsidP="00A3663E">
      <w:pPr>
        <w:rPr>
          <w:sz w:val="28"/>
          <w:szCs w:val="28"/>
        </w:rPr>
      </w:pPr>
      <w:proofErr w:type="spellStart"/>
      <w:r w:rsidRPr="00A94753">
        <w:rPr>
          <w:sz w:val="28"/>
          <w:szCs w:val="28"/>
        </w:rPr>
        <w:t>Blu</w:t>
      </w:r>
      <w:proofErr w:type="spellEnd"/>
    </w:p>
    <w:p w14:paraId="5FDD300E" w14:textId="77777777" w:rsidR="00A3663E" w:rsidRPr="00A94753" w:rsidRDefault="00A3663E" w:rsidP="00A3663E">
      <w:pPr>
        <w:spacing w:after="240"/>
        <w:rPr>
          <w:sz w:val="28"/>
          <w:szCs w:val="28"/>
        </w:rPr>
      </w:pPr>
      <w:r>
        <w:rPr>
          <w:sz w:val="28"/>
          <w:szCs w:val="28"/>
        </w:rPr>
        <w:t>Blu</w:t>
      </w:r>
      <w:r w:rsidRPr="00A94753">
        <w:rPr>
          <w:sz w:val="28"/>
          <w:szCs w:val="28"/>
        </w:rPr>
        <w:t>me</w:t>
      </w:r>
    </w:p>
    <w:p w14:paraId="4389658C" w14:textId="77777777" w:rsidR="00A3663E" w:rsidRDefault="00A3663E" w:rsidP="00A3663E">
      <w:pPr>
        <w:rPr>
          <w:sz w:val="28"/>
          <w:szCs w:val="28"/>
        </w:rPr>
      </w:pPr>
      <w:r w:rsidRPr="00206C95">
        <w:rPr>
          <w:sz w:val="28"/>
          <w:szCs w:val="28"/>
        </w:rPr>
        <w:t>Kos</w:t>
      </w:r>
    </w:p>
    <w:p w14:paraId="09098B3F" w14:textId="77777777" w:rsidR="00A3663E" w:rsidRPr="00206C95" w:rsidRDefault="00A3663E" w:rsidP="00A3663E">
      <w:pPr>
        <w:spacing w:after="240"/>
        <w:rPr>
          <w:sz w:val="28"/>
          <w:szCs w:val="28"/>
        </w:rPr>
      </w:pPr>
      <w:r>
        <w:rPr>
          <w:sz w:val="28"/>
          <w:szCs w:val="28"/>
        </w:rPr>
        <w:t>Kos</w:t>
      </w:r>
      <w:r w:rsidRPr="00206C95">
        <w:rPr>
          <w:sz w:val="28"/>
          <w:szCs w:val="28"/>
        </w:rPr>
        <w:t>ten</w:t>
      </w:r>
    </w:p>
    <w:p w14:paraId="4E2FAC21" w14:textId="77777777" w:rsidR="00A3663E" w:rsidRDefault="00A3663E" w:rsidP="00A3663E">
      <w:pPr>
        <w:rPr>
          <w:sz w:val="28"/>
          <w:szCs w:val="28"/>
        </w:rPr>
      </w:pPr>
      <w:proofErr w:type="spellStart"/>
      <w:r w:rsidRPr="00206C95">
        <w:rPr>
          <w:sz w:val="28"/>
          <w:szCs w:val="28"/>
        </w:rPr>
        <w:t>Scha</w:t>
      </w:r>
      <w:proofErr w:type="spellEnd"/>
    </w:p>
    <w:p w14:paraId="15EB4954" w14:textId="77777777" w:rsidR="00A3663E" w:rsidRPr="00206C95" w:rsidRDefault="00A3663E" w:rsidP="00A3663E">
      <w:pPr>
        <w:spacing w:after="240"/>
        <w:rPr>
          <w:sz w:val="28"/>
          <w:szCs w:val="28"/>
        </w:rPr>
      </w:pPr>
      <w:r>
        <w:rPr>
          <w:sz w:val="28"/>
          <w:szCs w:val="28"/>
        </w:rPr>
        <w:t>Scha</w:t>
      </w:r>
      <w:r w:rsidRPr="00206C95">
        <w:rPr>
          <w:sz w:val="28"/>
          <w:szCs w:val="28"/>
        </w:rPr>
        <w:t>den</w:t>
      </w:r>
    </w:p>
    <w:p w14:paraId="7E68DF19" w14:textId="77777777" w:rsidR="00A3663E" w:rsidRDefault="00A3663E" w:rsidP="00A3663E">
      <w:pPr>
        <w:rPr>
          <w:sz w:val="28"/>
          <w:szCs w:val="28"/>
        </w:rPr>
      </w:pPr>
      <w:proofErr w:type="spellStart"/>
      <w:r w:rsidRPr="00206C95">
        <w:rPr>
          <w:sz w:val="28"/>
          <w:szCs w:val="28"/>
        </w:rPr>
        <w:t>Sum</w:t>
      </w:r>
      <w:proofErr w:type="spellEnd"/>
    </w:p>
    <w:p w14:paraId="1843BC25" w14:textId="77777777" w:rsidR="00A3663E" w:rsidRPr="00206C95" w:rsidRDefault="00A3663E" w:rsidP="00A3663E">
      <w:pPr>
        <w:spacing w:after="240"/>
        <w:rPr>
          <w:sz w:val="28"/>
          <w:szCs w:val="28"/>
        </w:rPr>
      </w:pPr>
      <w:r>
        <w:rPr>
          <w:sz w:val="28"/>
          <w:szCs w:val="28"/>
        </w:rPr>
        <w:t>Sum</w:t>
      </w:r>
      <w:r w:rsidRPr="00206C95">
        <w:rPr>
          <w:sz w:val="28"/>
          <w:szCs w:val="28"/>
        </w:rPr>
        <w:t>me</w:t>
      </w:r>
    </w:p>
    <w:p w14:paraId="799586DE" w14:textId="77777777" w:rsidR="00A3663E" w:rsidRDefault="00A3663E" w:rsidP="00A3663E">
      <w:pPr>
        <w:rPr>
          <w:sz w:val="28"/>
          <w:szCs w:val="28"/>
        </w:rPr>
      </w:pPr>
      <w:proofErr w:type="spellStart"/>
      <w:r w:rsidRPr="00206C95">
        <w:rPr>
          <w:sz w:val="28"/>
          <w:szCs w:val="28"/>
        </w:rPr>
        <w:t>Un</w:t>
      </w:r>
      <w:proofErr w:type="spellEnd"/>
    </w:p>
    <w:p w14:paraId="7863F206" w14:textId="77777777" w:rsidR="00A3663E" w:rsidRPr="00206C95" w:rsidRDefault="00A3663E" w:rsidP="00A3663E">
      <w:pPr>
        <w:spacing w:after="240"/>
        <w:rPr>
          <w:sz w:val="28"/>
          <w:szCs w:val="28"/>
        </w:rPr>
      </w:pPr>
      <w:r>
        <w:rPr>
          <w:sz w:val="28"/>
          <w:szCs w:val="28"/>
        </w:rPr>
        <w:t>Unfall</w:t>
      </w:r>
    </w:p>
    <w:p w14:paraId="2D48C84B" w14:textId="77777777" w:rsidR="00A3663E" w:rsidRDefault="00A3663E" w:rsidP="00A3663E">
      <w:pPr>
        <w:rPr>
          <w:sz w:val="28"/>
          <w:szCs w:val="28"/>
        </w:rPr>
      </w:pPr>
      <w:proofErr w:type="spellStart"/>
      <w:r>
        <w:rPr>
          <w:sz w:val="28"/>
          <w:szCs w:val="28"/>
        </w:rPr>
        <w:t>Ord</w:t>
      </w:r>
      <w:proofErr w:type="spellEnd"/>
    </w:p>
    <w:p w14:paraId="5C389F50" w14:textId="77777777" w:rsidR="00A3663E" w:rsidRDefault="00A3663E" w:rsidP="00A3663E">
      <w:pPr>
        <w:spacing w:after="240"/>
        <w:rPr>
          <w:sz w:val="28"/>
          <w:szCs w:val="28"/>
        </w:rPr>
      </w:pPr>
      <w:r>
        <w:rPr>
          <w:sz w:val="28"/>
          <w:szCs w:val="28"/>
        </w:rPr>
        <w:t>Ordner</w:t>
      </w:r>
    </w:p>
    <w:p w14:paraId="0344B781" w14:textId="77777777" w:rsidR="00A3663E" w:rsidRDefault="00A3663E" w:rsidP="00A3663E">
      <w:pPr>
        <w:rPr>
          <w:sz w:val="28"/>
          <w:szCs w:val="28"/>
        </w:rPr>
      </w:pPr>
      <w:r w:rsidRPr="00A94753">
        <w:rPr>
          <w:sz w:val="28"/>
          <w:szCs w:val="28"/>
        </w:rPr>
        <w:t>Flug</w:t>
      </w:r>
    </w:p>
    <w:p w14:paraId="7E407181" w14:textId="77777777" w:rsidR="00A3663E" w:rsidRDefault="00A3663E" w:rsidP="00A3663E">
      <w:pPr>
        <w:spacing w:after="240"/>
        <w:rPr>
          <w:sz w:val="28"/>
          <w:szCs w:val="28"/>
        </w:rPr>
      </w:pPr>
      <w:r>
        <w:rPr>
          <w:sz w:val="28"/>
          <w:szCs w:val="28"/>
        </w:rPr>
        <w:t>Flug</w:t>
      </w:r>
      <w:r w:rsidRPr="00A94753">
        <w:rPr>
          <w:sz w:val="28"/>
          <w:szCs w:val="28"/>
        </w:rPr>
        <w:t>zeug</w:t>
      </w:r>
    </w:p>
    <w:p w14:paraId="094F5110" w14:textId="77777777" w:rsidR="00A3663E" w:rsidRDefault="00A3663E" w:rsidP="00A3663E">
      <w:pPr>
        <w:rPr>
          <w:sz w:val="28"/>
          <w:szCs w:val="28"/>
        </w:rPr>
      </w:pPr>
      <w:r>
        <w:rPr>
          <w:sz w:val="28"/>
          <w:szCs w:val="28"/>
        </w:rPr>
        <w:t>Fern</w:t>
      </w:r>
    </w:p>
    <w:p w14:paraId="42E58C48" w14:textId="77777777" w:rsidR="00A3663E" w:rsidRDefault="00A3663E" w:rsidP="00A3663E">
      <w:pPr>
        <w:rPr>
          <w:sz w:val="28"/>
          <w:szCs w:val="28"/>
        </w:rPr>
      </w:pPr>
      <w:proofErr w:type="spellStart"/>
      <w:r>
        <w:rPr>
          <w:sz w:val="28"/>
          <w:szCs w:val="28"/>
        </w:rPr>
        <w:t>Fernse</w:t>
      </w:r>
      <w:proofErr w:type="spellEnd"/>
    </w:p>
    <w:p w14:paraId="7B438C35" w14:textId="77777777" w:rsidR="00A3663E" w:rsidRDefault="00A3663E" w:rsidP="00A3663E">
      <w:pPr>
        <w:spacing w:after="240"/>
        <w:rPr>
          <w:sz w:val="28"/>
          <w:szCs w:val="28"/>
        </w:rPr>
      </w:pPr>
      <w:r>
        <w:rPr>
          <w:sz w:val="28"/>
          <w:szCs w:val="28"/>
        </w:rPr>
        <w:t>Fernseher</w:t>
      </w:r>
    </w:p>
    <w:p w14:paraId="6966B63A" w14:textId="77777777" w:rsidR="00A3663E" w:rsidRDefault="00A3663E" w:rsidP="00A3663E">
      <w:pPr>
        <w:rPr>
          <w:sz w:val="28"/>
          <w:szCs w:val="28"/>
        </w:rPr>
      </w:pPr>
      <w:r>
        <w:rPr>
          <w:sz w:val="28"/>
          <w:szCs w:val="28"/>
        </w:rPr>
        <w:t>Ge</w:t>
      </w:r>
    </w:p>
    <w:p w14:paraId="2469BB58" w14:textId="77777777" w:rsidR="00A3663E" w:rsidRDefault="00A3663E" w:rsidP="00A3663E">
      <w:pPr>
        <w:rPr>
          <w:sz w:val="28"/>
          <w:szCs w:val="28"/>
        </w:rPr>
      </w:pPr>
      <w:r>
        <w:rPr>
          <w:sz w:val="28"/>
          <w:szCs w:val="28"/>
        </w:rPr>
        <w:t>Gegen</w:t>
      </w:r>
    </w:p>
    <w:p w14:paraId="0744E482" w14:textId="77777777" w:rsidR="00A3663E" w:rsidRDefault="00A3663E" w:rsidP="00A3663E">
      <w:pPr>
        <w:rPr>
          <w:sz w:val="28"/>
          <w:szCs w:val="28"/>
        </w:rPr>
      </w:pPr>
      <w:r>
        <w:rPr>
          <w:sz w:val="28"/>
          <w:szCs w:val="28"/>
        </w:rPr>
        <w:t>Gegenstand</w:t>
      </w:r>
    </w:p>
    <w:p w14:paraId="78FEF1EA" w14:textId="77777777" w:rsidR="00A3663E" w:rsidRDefault="00A3663E" w:rsidP="001A308B">
      <w:pPr>
        <w:spacing w:after="128"/>
        <w:ind w:left="0"/>
        <w:rPr>
          <w:sz w:val="28"/>
          <w:szCs w:val="28"/>
        </w:rPr>
        <w:sectPr w:rsidR="00A3663E" w:rsidSect="00434A63">
          <w:headerReference w:type="first" r:id="rId257"/>
          <w:pgSz w:w="11900" w:h="16840"/>
          <w:pgMar w:top="2835" w:right="851" w:bottom="1134" w:left="851" w:header="709" w:footer="454" w:gutter="0"/>
          <w:cols w:space="708"/>
          <w:titlePg/>
          <w:docGrid w:linePitch="360"/>
        </w:sectPr>
      </w:pPr>
    </w:p>
    <w:p w14:paraId="6793A208" w14:textId="77777777" w:rsidR="00DB5875" w:rsidRDefault="00DB5875" w:rsidP="00DB5875">
      <w:r>
        <w:lastRenderedPageBreak/>
        <w:t>Lernziel: Die Lernenden können anhand von Abbildungen auf die dazugehörigen Begriffe schließen und wissen, wie diese geschrieben werden.</w:t>
      </w:r>
    </w:p>
    <w:p w14:paraId="25BBE8D8" w14:textId="77777777" w:rsidR="00DB5875" w:rsidRDefault="00DB5875" w:rsidP="00DB5875">
      <w:r>
        <w:t>Die Lernenden lernen die folgende Kernbotschaft: Viele Fachbegriffe des Themenfelds Versicherungen finden in</w:t>
      </w:r>
      <w:r w:rsidR="00DF65CB">
        <w:t xml:space="preserve"> verschiedenen Aspekten des </w:t>
      </w:r>
      <w:r>
        <w:t>Alltag</w:t>
      </w:r>
      <w:r w:rsidR="00DF65CB">
        <w:t>s eine</w:t>
      </w:r>
      <w:r>
        <w:t xml:space="preserve"> Verwendung.</w:t>
      </w:r>
    </w:p>
    <w:p w14:paraId="34E07B70" w14:textId="77777777" w:rsidR="00DB5875" w:rsidRDefault="00DB5875" w:rsidP="00DB5875"/>
    <w:p w14:paraId="22EC50C8" w14:textId="77777777" w:rsidR="00DB5875" w:rsidRDefault="00DB5875" w:rsidP="00DB5875">
      <w:r>
        <w:t>Vorgeschlagener Ablauf:</w:t>
      </w:r>
    </w:p>
    <w:p w14:paraId="5EE3BB02" w14:textId="77777777" w:rsidR="00DB5875" w:rsidRDefault="00DB5875" w:rsidP="00DB5875">
      <w:r>
        <w:t>Verteilen Sie den Arbeitsbogen „Anfangsbuchstaben Abbildungen“. Die Lernenden bearbeiten den Arbeitsbogen in Einzel- oder Partnerarbeit. In einem abschließenden Plenumsgespräch haben Sie die Möglichkeit die Ergebnisse abzugleichen.</w:t>
      </w:r>
    </w:p>
    <w:p w14:paraId="618A17F6" w14:textId="77777777" w:rsidR="00DB5875" w:rsidRDefault="00DB5875" w:rsidP="001A308B">
      <w:pPr>
        <w:spacing w:after="128"/>
        <w:ind w:left="0"/>
        <w:rPr>
          <w:sz w:val="28"/>
          <w:szCs w:val="28"/>
        </w:rPr>
        <w:sectPr w:rsidR="00DB5875" w:rsidSect="00434A63">
          <w:headerReference w:type="first" r:id="rId258"/>
          <w:pgSz w:w="11900" w:h="16840"/>
          <w:pgMar w:top="2835" w:right="851" w:bottom="1134" w:left="851" w:header="709" w:footer="454" w:gutter="0"/>
          <w:cols w:space="708"/>
          <w:titlePg/>
          <w:docGrid w:linePitch="360"/>
        </w:sectPr>
      </w:pPr>
    </w:p>
    <w:p w14:paraId="09C62936" w14:textId="77777777" w:rsidR="004822D1" w:rsidRPr="009B4075" w:rsidRDefault="004822D1" w:rsidP="004822D1">
      <w:pPr>
        <w:rPr>
          <w:sz w:val="28"/>
          <w:szCs w:val="28"/>
        </w:rPr>
      </w:pPr>
      <w:r>
        <w:rPr>
          <w:noProof/>
          <w:sz w:val="28"/>
          <w:szCs w:val="28"/>
        </w:rPr>
        <w:lastRenderedPageBreak/>
        <w:drawing>
          <wp:anchor distT="0" distB="0" distL="114300" distR="114300" simplePos="0" relativeHeight="251624448" behindDoc="0" locked="0" layoutInCell="1" allowOverlap="1" wp14:anchorId="23A93E15" wp14:editId="2EBF779C">
            <wp:simplePos x="0" y="0"/>
            <wp:positionH relativeFrom="column">
              <wp:posOffset>-180340</wp:posOffset>
            </wp:positionH>
            <wp:positionV relativeFrom="paragraph">
              <wp:posOffset>-71755</wp:posOffset>
            </wp:positionV>
            <wp:extent cx="320400" cy="320400"/>
            <wp:effectExtent l="0" t="0" r="3810" b="0"/>
            <wp:wrapNone/>
            <wp:docPr id="1481" name="Grafik 148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Auge mit einfarbiger Füllung"/>
                    <pic:cNvPicPr/>
                  </pic:nvPicPr>
                  <pic:blipFill>
                    <a:blip r:embed="rId33">
                      <a:extLst>
                        <a:ext uri="{96DAC541-7B7A-43D3-8B79-37D633B846F1}">
                          <asvg:svgBlip xmlns:asvg="http://schemas.microsoft.com/office/drawing/2016/SVG/main" r:embed="rId3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4075">
        <w:rPr>
          <w:sz w:val="28"/>
          <w:szCs w:val="28"/>
        </w:rPr>
        <w:t>Schauen Sie sich die Bilder genau an!</w:t>
      </w:r>
    </w:p>
    <w:p w14:paraId="1227C53A" w14:textId="77777777" w:rsidR="004822D1" w:rsidRDefault="004822D1" w:rsidP="004822D1">
      <w:pPr>
        <w:rPr>
          <w:sz w:val="28"/>
          <w:szCs w:val="28"/>
        </w:rPr>
      </w:pPr>
      <w:r>
        <w:rPr>
          <w:noProof/>
          <w:sz w:val="28"/>
          <w:szCs w:val="28"/>
        </w:rPr>
        <w:drawing>
          <wp:anchor distT="0" distB="0" distL="114300" distR="114300" simplePos="0" relativeHeight="251626496" behindDoc="0" locked="0" layoutInCell="1" allowOverlap="1" wp14:anchorId="025C5632" wp14:editId="2B636A52">
            <wp:simplePos x="0" y="0"/>
            <wp:positionH relativeFrom="column">
              <wp:posOffset>-180340</wp:posOffset>
            </wp:positionH>
            <wp:positionV relativeFrom="paragraph">
              <wp:posOffset>-71755</wp:posOffset>
            </wp:positionV>
            <wp:extent cx="320400" cy="320400"/>
            <wp:effectExtent l="0" t="0" r="0" b="3810"/>
            <wp:wrapNone/>
            <wp:docPr id="1482" name="Grafik 1482"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4075">
        <w:rPr>
          <w:sz w:val="28"/>
          <w:szCs w:val="28"/>
        </w:rPr>
        <w:t>Verbinden Sie die</w:t>
      </w:r>
      <w:r>
        <w:rPr>
          <w:sz w:val="28"/>
          <w:szCs w:val="28"/>
        </w:rPr>
        <w:t xml:space="preserve"> Bilder</w:t>
      </w:r>
      <w:r w:rsidRPr="009B4075">
        <w:rPr>
          <w:sz w:val="28"/>
          <w:szCs w:val="28"/>
        </w:rPr>
        <w:t xml:space="preserve"> mit den Anfangsbuchstaben!</w:t>
      </w:r>
    </w:p>
    <w:p w14:paraId="1AC5F5EC" w14:textId="77777777" w:rsidR="004822D1" w:rsidRPr="009B4075" w:rsidRDefault="004822D1" w:rsidP="004822D1">
      <w:pPr>
        <w:rPr>
          <w:sz w:val="28"/>
          <w:szCs w:val="28"/>
        </w:rPr>
      </w:pPr>
    </w:p>
    <w:p w14:paraId="37782CE3" w14:textId="77777777" w:rsidR="004822D1" w:rsidRDefault="004822D1" w:rsidP="004822D1">
      <w:pPr>
        <w:rPr>
          <w:sz w:val="32"/>
          <w:szCs w:val="32"/>
        </w:rPr>
      </w:pPr>
      <w:r w:rsidRPr="00882CD0">
        <w:rPr>
          <w:noProof/>
          <w:sz w:val="32"/>
          <w:szCs w:val="32"/>
        </w:rPr>
        <mc:AlternateContent>
          <mc:Choice Requires="wps">
            <w:drawing>
              <wp:anchor distT="45720" distB="45720" distL="114300" distR="114300" simplePos="0" relativeHeight="251596800" behindDoc="0" locked="0" layoutInCell="1" allowOverlap="1" wp14:anchorId="1FF2A170" wp14:editId="3A280168">
                <wp:simplePos x="0" y="0"/>
                <wp:positionH relativeFrom="margin">
                  <wp:posOffset>5681980</wp:posOffset>
                </wp:positionH>
                <wp:positionV relativeFrom="topMargin">
                  <wp:posOffset>2880360</wp:posOffset>
                </wp:positionV>
                <wp:extent cx="612000" cy="612000"/>
                <wp:effectExtent l="19050" t="19050" r="36195" b="36195"/>
                <wp:wrapSquare wrapText="bothSides"/>
                <wp:docPr id="14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287490" y="15228"/>
                                <a:pt x="377461" y="23740"/>
                                <a:pt x="612000" y="0"/>
                              </a:cubicBezTo>
                              <a:cubicBezTo>
                                <a:pt x="608113" y="190272"/>
                                <a:pt x="606098" y="370432"/>
                                <a:pt x="612000" y="612000"/>
                              </a:cubicBezTo>
                              <a:cubicBezTo>
                                <a:pt x="426266" y="634772"/>
                                <a:pt x="167720" y="621989"/>
                                <a:pt x="0" y="612000"/>
                              </a:cubicBezTo>
                              <a:cubicBezTo>
                                <a:pt x="-19662" y="368569"/>
                                <a:pt x="-25487" y="215415"/>
                                <a:pt x="0" y="0"/>
                              </a:cubicBezTo>
                              <a:close/>
                            </a:path>
                            <a:path w="612000" h="612000" stroke="0" extrusionOk="0">
                              <a:moveTo>
                                <a:pt x="0" y="0"/>
                              </a:moveTo>
                              <a:cubicBezTo>
                                <a:pt x="249229" y="-29713"/>
                                <a:pt x="348605" y="-28496"/>
                                <a:pt x="612000" y="0"/>
                              </a:cubicBezTo>
                              <a:cubicBezTo>
                                <a:pt x="629869" y="230344"/>
                                <a:pt x="619567" y="330436"/>
                                <a:pt x="612000" y="612000"/>
                              </a:cubicBezTo>
                              <a:cubicBezTo>
                                <a:pt x="446230" y="599481"/>
                                <a:pt x="183256" y="637923"/>
                                <a:pt x="0" y="612000"/>
                              </a:cubicBezTo>
                              <a:cubicBezTo>
                                <a:pt x="-18937" y="327197"/>
                                <a:pt x="-4881" y="265293"/>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3837534567">
                                <a:prstGeom prst="rect">
                                  <a:avLst/>
                                </a:prstGeom>
                                <ask:type>
                                  <ask:lineSketchFreehand/>
                                </ask:type>
                              </ask:lineSketchStyleProps>
                            </a:ext>
                          </a:extLst>
                        </a:ln>
                      </wps:spPr>
                      <wps:txbx>
                        <w:txbxContent>
                          <w:p w14:paraId="35950780" w14:textId="77777777" w:rsidR="003620B0" w:rsidRPr="00882CD0" w:rsidRDefault="003620B0" w:rsidP="004822D1">
                            <w:pPr>
                              <w:ind w:left="0" w:right="0"/>
                              <w:jc w:val="center"/>
                              <w:rPr>
                                <w:sz w:val="72"/>
                                <w:szCs w:val="72"/>
                              </w:rPr>
                            </w:pPr>
                            <w:r w:rsidRPr="00882CD0">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2A170" id="_x0000_s1522" style="position:absolute;left:0;text-align:left;margin-left:447.4pt;margin-top:226.8pt;width:48.2pt;height:48.2pt;z-index:25159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" adj="-11796480,,5400" path="m,nfc287490,15228,377461,23740,612000,v-3887,190272,-5902,370432,,612000c426266,634772,167720,621989,,612000,-19662,368569,-25487,215415,,xem,nsc249229,-29713,348605,-28496,612000,v17869,230344,7567,330436,,612000c446230,599481,183256,637923,,612000,-18937,327197,-4881,265293,,xe" strokeweight=".5pt">
                <v:stroke joinstyle="miter"/>
                <v:formulas/>
                <v:path o:extrusionok="f" o:connecttype="custom" o:connectlocs="0,0;612000,0;612000,612000;0,612000;0,0" o:connectangles="0,0,0,0,0" textboxrect="0,0,612000,612000"/>
                <v:textbox>
                  <w:txbxContent>
                    <w:p w14:paraId="35950780" w14:textId="77777777" w:rsidR="003620B0" w:rsidRPr="00882CD0" w:rsidRDefault="003620B0" w:rsidP="004822D1">
                      <w:pPr>
                        <w:ind w:left="0" w:right="0"/>
                        <w:jc w:val="center"/>
                        <w:rPr>
                          <w:sz w:val="72"/>
                          <w:szCs w:val="72"/>
                        </w:rPr>
                      </w:pPr>
                      <w:r w:rsidRPr="00882CD0">
                        <w:rPr>
                          <w:sz w:val="72"/>
                          <w:szCs w:val="72"/>
                        </w:rPr>
                        <w:t>B</w:t>
                      </w:r>
                    </w:p>
                  </w:txbxContent>
                </v:textbox>
                <w10:wrap type="square" anchorx="margin" anchory="margin"/>
              </v:shape>
            </w:pict>
          </mc:Fallback>
        </mc:AlternateContent>
      </w:r>
      <w:r>
        <w:rPr>
          <w:noProof/>
          <w:sz w:val="32"/>
          <w:szCs w:val="32"/>
        </w:rPr>
        <w:drawing>
          <wp:anchor distT="0" distB="0" distL="114300" distR="114300" simplePos="0" relativeHeight="251620352" behindDoc="0" locked="0" layoutInCell="1" allowOverlap="1" wp14:anchorId="2BCAC3B5" wp14:editId="1CC2B0D3">
            <wp:simplePos x="0" y="0"/>
            <wp:positionH relativeFrom="column">
              <wp:posOffset>323850</wp:posOffset>
            </wp:positionH>
            <wp:positionV relativeFrom="paragraph">
              <wp:posOffset>3810</wp:posOffset>
            </wp:positionV>
            <wp:extent cx="892800" cy="1047600"/>
            <wp:effectExtent l="0" t="0" r="3175" b="635"/>
            <wp:wrapNone/>
            <wp:docPr id="1483"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ndy Piktogramm.PNG"/>
                    <pic:cNvPicPr/>
                  </pic:nvPicPr>
                  <pic:blipFill>
                    <a:blip r:embed="rId259">
                      <a:extLst>
                        <a:ext uri="{28A0092B-C50C-407E-A947-70E740481C1C}">
                          <a14:useLocalDpi xmlns:a14="http://schemas.microsoft.com/office/drawing/2010/main" val="0"/>
                        </a:ext>
                      </a:extLst>
                    </a:blip>
                    <a:stretch>
                      <a:fillRect/>
                    </a:stretch>
                  </pic:blipFill>
                  <pic:spPr>
                    <a:xfrm>
                      <a:off x="0" y="0"/>
                      <a:ext cx="892800" cy="1047600"/>
                    </a:xfrm>
                    <a:prstGeom prst="rect">
                      <a:avLst/>
                    </a:prstGeom>
                  </pic:spPr>
                </pic:pic>
              </a:graphicData>
            </a:graphic>
            <wp14:sizeRelH relativeFrom="margin">
              <wp14:pctWidth>0</wp14:pctWidth>
            </wp14:sizeRelH>
            <wp14:sizeRelV relativeFrom="margin">
              <wp14:pctHeight>0</wp14:pctHeight>
            </wp14:sizeRelV>
          </wp:anchor>
        </w:drawing>
      </w:r>
    </w:p>
    <w:p w14:paraId="185EC540" w14:textId="77777777" w:rsidR="004822D1" w:rsidRDefault="004822D1" w:rsidP="004822D1">
      <w:pPr>
        <w:rPr>
          <w:sz w:val="32"/>
          <w:szCs w:val="32"/>
        </w:rPr>
      </w:pPr>
      <w:r>
        <w:rPr>
          <w:noProof/>
          <w:sz w:val="28"/>
          <w:szCs w:val="32"/>
        </w:rPr>
        <mc:AlternateContent>
          <mc:Choice Requires="wps">
            <w:drawing>
              <wp:anchor distT="0" distB="0" distL="114300" distR="114300" simplePos="0" relativeHeight="251622400" behindDoc="0" locked="0" layoutInCell="1" allowOverlap="1" wp14:anchorId="74065FB9" wp14:editId="33932A94">
                <wp:simplePos x="0" y="0"/>
                <wp:positionH relativeFrom="column">
                  <wp:posOffset>1046368</wp:posOffset>
                </wp:positionH>
                <wp:positionV relativeFrom="paragraph">
                  <wp:posOffset>174364</wp:posOffset>
                </wp:positionV>
                <wp:extent cx="4527662" cy="1197236"/>
                <wp:effectExtent l="0" t="0" r="82550" b="79375"/>
                <wp:wrapNone/>
                <wp:docPr id="1475" name="Gerade Verbindung mit Pfeil 1475"/>
                <wp:cNvGraphicFramePr/>
                <a:graphic xmlns:a="http://schemas.openxmlformats.org/drawingml/2006/main">
                  <a:graphicData uri="http://schemas.microsoft.com/office/word/2010/wordprocessingShape">
                    <wps:wsp>
                      <wps:cNvCnPr/>
                      <wps:spPr>
                        <a:xfrm>
                          <a:off x="0" y="0"/>
                          <a:ext cx="4527662" cy="119723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3B945C" id="Gerade Verbindung mit Pfeil 1475" o:spid="_x0000_s1026" type="#_x0000_t32" style="position:absolute;margin-left:82.4pt;margin-top:13.75pt;width:356.5pt;height:94.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" strokecolor="black [3200]" strokeweight="2pt">
                <v:stroke endarrow="block"/>
              </v:shape>
            </w:pict>
          </mc:Fallback>
        </mc:AlternateContent>
      </w:r>
    </w:p>
    <w:p w14:paraId="06C1F85A" w14:textId="77777777" w:rsidR="004822D1" w:rsidRDefault="004822D1" w:rsidP="004822D1">
      <w:pPr>
        <w:ind w:left="0"/>
        <w:rPr>
          <w:sz w:val="32"/>
          <w:szCs w:val="32"/>
        </w:rPr>
      </w:pPr>
    </w:p>
    <w:p w14:paraId="5A614ED7" w14:textId="77777777" w:rsidR="004822D1" w:rsidRDefault="004822D1" w:rsidP="004822D1">
      <w:pPr>
        <w:ind w:left="0"/>
        <w:rPr>
          <w:sz w:val="32"/>
          <w:szCs w:val="32"/>
        </w:rPr>
      </w:pPr>
      <w:r>
        <w:rPr>
          <w:noProof/>
          <w:sz w:val="32"/>
          <w:szCs w:val="32"/>
        </w:rPr>
        <w:drawing>
          <wp:anchor distT="0" distB="0" distL="114300" distR="114300" simplePos="0" relativeHeight="251618304" behindDoc="0" locked="0" layoutInCell="1" allowOverlap="1" wp14:anchorId="2FD538AC" wp14:editId="21EBEE36">
            <wp:simplePos x="0" y="0"/>
            <wp:positionH relativeFrom="column">
              <wp:posOffset>180340</wp:posOffset>
            </wp:positionH>
            <wp:positionV relativeFrom="paragraph">
              <wp:posOffset>321310</wp:posOffset>
            </wp:positionV>
            <wp:extent cx="1212850" cy="885190"/>
            <wp:effectExtent l="0" t="0" r="6350" b="0"/>
            <wp:wrapNone/>
            <wp:docPr id="1484" name="Grafik 1484"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rief Piktogramm.PNG"/>
                    <pic:cNvPicPr/>
                  </pic:nvPicPr>
                  <pic:blipFill>
                    <a:blip r:embed="rId260">
                      <a:extLst>
                        <a:ext uri="{28A0092B-C50C-407E-A947-70E740481C1C}">
                          <a14:useLocalDpi xmlns:a14="http://schemas.microsoft.com/office/drawing/2010/main" val="0"/>
                        </a:ext>
                      </a:extLst>
                    </a:blip>
                    <a:stretch>
                      <a:fillRect/>
                    </a:stretch>
                  </pic:blipFill>
                  <pic:spPr>
                    <a:xfrm>
                      <a:off x="0" y="0"/>
                      <a:ext cx="1212850" cy="885190"/>
                    </a:xfrm>
                    <a:prstGeom prst="rect">
                      <a:avLst/>
                    </a:prstGeom>
                  </pic:spPr>
                </pic:pic>
              </a:graphicData>
            </a:graphic>
            <wp14:sizeRelH relativeFrom="margin">
              <wp14:pctWidth>0</wp14:pctWidth>
            </wp14:sizeRelH>
            <wp14:sizeRelV relativeFrom="margin">
              <wp14:pctHeight>0</wp14:pctHeight>
            </wp14:sizeRelV>
          </wp:anchor>
        </w:drawing>
      </w:r>
    </w:p>
    <w:p w14:paraId="621A6625"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599872" behindDoc="0" locked="0" layoutInCell="1" allowOverlap="1" wp14:anchorId="731E4B48" wp14:editId="6C3AF5CD">
                <wp:simplePos x="0" y="0"/>
                <wp:positionH relativeFrom="margin">
                  <wp:posOffset>5681761</wp:posOffset>
                </wp:positionH>
                <wp:positionV relativeFrom="topMargin">
                  <wp:posOffset>4152002</wp:posOffset>
                </wp:positionV>
                <wp:extent cx="612000" cy="612000"/>
                <wp:effectExtent l="19050" t="19050" r="36195" b="17145"/>
                <wp:wrapNone/>
                <wp:docPr id="1476" name="Textfeld 1476"/>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282513" y="-23884"/>
                                <a:pt x="306712" y="-12619"/>
                                <a:pt x="612000" y="0"/>
                              </a:cubicBezTo>
                              <a:cubicBezTo>
                                <a:pt x="631265" y="279251"/>
                                <a:pt x="616520" y="312171"/>
                                <a:pt x="612000" y="612000"/>
                              </a:cubicBezTo>
                              <a:cubicBezTo>
                                <a:pt x="350750" y="605789"/>
                                <a:pt x="150591" y="586176"/>
                                <a:pt x="0" y="612000"/>
                              </a:cubicBezTo>
                              <a:cubicBezTo>
                                <a:pt x="988" y="458504"/>
                                <a:pt x="-13328" y="222414"/>
                                <a:pt x="0" y="0"/>
                              </a:cubicBezTo>
                              <a:close/>
                            </a:path>
                            <a:path w="612000" h="612000" stroke="0" extrusionOk="0">
                              <a:moveTo>
                                <a:pt x="0" y="0"/>
                              </a:moveTo>
                              <a:cubicBezTo>
                                <a:pt x="257624" y="-11047"/>
                                <a:pt x="345329" y="4490"/>
                                <a:pt x="612000" y="0"/>
                              </a:cubicBezTo>
                              <a:cubicBezTo>
                                <a:pt x="582772" y="155332"/>
                                <a:pt x="585416" y="419854"/>
                                <a:pt x="612000" y="612000"/>
                              </a:cubicBezTo>
                              <a:cubicBezTo>
                                <a:pt x="419016" y="634607"/>
                                <a:pt x="225370" y="587350"/>
                                <a:pt x="0" y="612000"/>
                              </a:cubicBezTo>
                              <a:cubicBezTo>
                                <a:pt x="24051" y="437552"/>
                                <a:pt x="17777" y="20515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1612487100">
                                <a:prstGeom prst="rect">
                                  <a:avLst/>
                                </a:prstGeom>
                                <ask:type>
                                  <ask:lineSketchFreehand/>
                                </ask:type>
                              </ask:lineSketchStyleProps>
                            </a:ext>
                          </a:extLst>
                        </a:ln>
                      </wps:spPr>
                      <wps:txbx>
                        <w:txbxContent>
                          <w:p w14:paraId="05E9BB80" w14:textId="77777777" w:rsidR="003620B0" w:rsidRPr="00882CD0" w:rsidRDefault="003620B0" w:rsidP="004822D1">
                            <w:pPr>
                              <w:ind w:left="0" w:right="0"/>
                              <w:jc w:val="center"/>
                              <w:rPr>
                                <w:sz w:val="72"/>
                                <w:szCs w:val="72"/>
                              </w:rPr>
                            </w:pPr>
                            <w:r>
                              <w:rPr>
                                <w:sz w:val="72"/>
                                <w:szCs w:val="72"/>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E4B48" id="Textfeld 1476" o:spid="_x0000_s1523" style="position:absolute;left:0;text-align:left;margin-left:447.4pt;margin-top:326.95pt;width:48.2pt;height:48.2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" adj="-11796480,,5400" path="m,nfc282513,-23884,306712,-12619,612000,v19265,279251,4520,312171,,612000c350750,605789,150591,586176,,612000,988,458504,-13328,222414,,xem,nsc257624,-11047,345329,4490,612000,v-29228,155332,-26584,419854,,612000c419016,634607,225370,587350,,612000,24051,437552,17777,205153,,xe" fillcolor="white [3201]" strokeweight=".5pt">
                <v:stroke joinstyle="miter"/>
                <v:formulas/>
                <v:path arrowok="t" o:extrusionok="f" o:connecttype="custom" o:connectlocs="0,0;612000,0;612000,612000;0,612000;0,0" o:connectangles="0,0,0,0,0" textboxrect="0,0,612000,612000"/>
                <v:textbox>
                  <w:txbxContent>
                    <w:p w14:paraId="05E9BB80" w14:textId="77777777" w:rsidR="003620B0" w:rsidRPr="00882CD0" w:rsidRDefault="003620B0" w:rsidP="004822D1">
                      <w:pPr>
                        <w:ind w:left="0" w:right="0"/>
                        <w:jc w:val="center"/>
                        <w:rPr>
                          <w:sz w:val="72"/>
                          <w:szCs w:val="72"/>
                        </w:rPr>
                      </w:pPr>
                      <w:r>
                        <w:rPr>
                          <w:sz w:val="72"/>
                          <w:szCs w:val="72"/>
                        </w:rPr>
                        <w:t>H</w:t>
                      </w:r>
                    </w:p>
                  </w:txbxContent>
                </v:textbox>
                <w10:wrap anchorx="margin" anchory="margin"/>
              </v:shape>
            </w:pict>
          </mc:Fallback>
        </mc:AlternateContent>
      </w:r>
    </w:p>
    <w:p w14:paraId="29CD83B1" w14:textId="77777777" w:rsidR="004822D1" w:rsidRDefault="004822D1" w:rsidP="004822D1">
      <w:pPr>
        <w:ind w:left="0"/>
        <w:rPr>
          <w:sz w:val="32"/>
          <w:szCs w:val="32"/>
        </w:rPr>
      </w:pPr>
    </w:p>
    <w:p w14:paraId="4C41E681" w14:textId="77777777" w:rsidR="004822D1" w:rsidRDefault="004822D1" w:rsidP="004822D1">
      <w:pPr>
        <w:ind w:left="0"/>
        <w:rPr>
          <w:sz w:val="32"/>
          <w:szCs w:val="32"/>
        </w:rPr>
      </w:pPr>
    </w:p>
    <w:p w14:paraId="1734CE77"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602944" behindDoc="0" locked="0" layoutInCell="1" allowOverlap="1" wp14:anchorId="2CF4A200" wp14:editId="3FF79C76">
                <wp:simplePos x="0" y="0"/>
                <wp:positionH relativeFrom="margin">
                  <wp:posOffset>5681498</wp:posOffset>
                </wp:positionH>
                <wp:positionV relativeFrom="topMargin">
                  <wp:posOffset>5383858</wp:posOffset>
                </wp:positionV>
                <wp:extent cx="612000" cy="612000"/>
                <wp:effectExtent l="19050" t="19050" r="17145" b="36195"/>
                <wp:wrapNone/>
                <wp:docPr id="1477" name="Textfeld 1477"/>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305339" y="28148"/>
                                <a:pt x="354664" y="-980"/>
                                <a:pt x="612000" y="0"/>
                              </a:cubicBezTo>
                              <a:cubicBezTo>
                                <a:pt x="592673" y="264779"/>
                                <a:pt x="591811" y="399474"/>
                                <a:pt x="612000" y="612000"/>
                              </a:cubicBezTo>
                              <a:cubicBezTo>
                                <a:pt x="482562" y="608422"/>
                                <a:pt x="165204" y="623532"/>
                                <a:pt x="0" y="612000"/>
                              </a:cubicBezTo>
                              <a:cubicBezTo>
                                <a:pt x="16838" y="364743"/>
                                <a:pt x="-5675" y="262124"/>
                                <a:pt x="0" y="0"/>
                              </a:cubicBezTo>
                              <a:close/>
                            </a:path>
                            <a:path w="612000" h="612000" stroke="0" extrusionOk="0">
                              <a:moveTo>
                                <a:pt x="0" y="0"/>
                              </a:moveTo>
                              <a:cubicBezTo>
                                <a:pt x="280920" y="-25338"/>
                                <a:pt x="419791" y="-26290"/>
                                <a:pt x="612000" y="0"/>
                              </a:cubicBezTo>
                              <a:cubicBezTo>
                                <a:pt x="590282" y="134047"/>
                                <a:pt x="615706" y="472358"/>
                                <a:pt x="612000" y="612000"/>
                              </a:cubicBezTo>
                              <a:cubicBezTo>
                                <a:pt x="470068" y="634103"/>
                                <a:pt x="174807" y="618077"/>
                                <a:pt x="0" y="612000"/>
                              </a:cubicBezTo>
                              <a:cubicBezTo>
                                <a:pt x="-9320" y="431503"/>
                                <a:pt x="-9399" y="200361"/>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1893400450">
                                <a:prstGeom prst="rect">
                                  <a:avLst/>
                                </a:prstGeom>
                                <ask:type>
                                  <ask:lineSketchFreehand/>
                                </ask:type>
                              </ask:lineSketchStyleProps>
                            </a:ext>
                          </a:extLst>
                        </a:ln>
                      </wps:spPr>
                      <wps:txbx>
                        <w:txbxContent>
                          <w:p w14:paraId="6960FCC2" w14:textId="77777777" w:rsidR="003620B0" w:rsidRPr="00882CD0" w:rsidRDefault="003620B0" w:rsidP="004822D1">
                            <w:pPr>
                              <w:ind w:left="0" w:right="0"/>
                              <w:jc w:val="center"/>
                              <w:rPr>
                                <w:sz w:val="72"/>
                                <w:szCs w:val="72"/>
                              </w:rPr>
                            </w:pPr>
                            <w:r>
                              <w:rPr>
                                <w:sz w:val="72"/>
                                <w:szCs w:val="7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4A200" id="Textfeld 1477" o:spid="_x0000_s1524" style="position:absolute;left:0;text-align:left;margin-left:447.35pt;margin-top:423.95pt;width:48.2pt;height:48.2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" adj="-11796480,,5400" path="m,nfc305339,28148,354664,-980,612000,v-19327,264779,-20189,399474,,612000c482562,608422,165204,623532,,612000,16838,364743,-5675,262124,,xem,nsc280920,-25338,419791,-26290,612000,v-21718,134047,3706,472358,,612000c470068,634103,174807,618077,,612000,-9320,431503,-9399,200361,,xe" fillcolor="white [3201]" strokeweight=".5pt">
                <v:stroke joinstyle="miter"/>
                <v:formulas/>
                <v:path arrowok="t" o:extrusionok="f" o:connecttype="custom" o:connectlocs="0,0;612000,0;612000,612000;0,612000;0,0" o:connectangles="0,0,0,0,0" textboxrect="0,0,612000,612000"/>
                <v:textbox>
                  <w:txbxContent>
                    <w:p w14:paraId="6960FCC2" w14:textId="77777777" w:rsidR="003620B0" w:rsidRPr="00882CD0" w:rsidRDefault="003620B0" w:rsidP="004822D1">
                      <w:pPr>
                        <w:ind w:left="0" w:right="0"/>
                        <w:jc w:val="center"/>
                        <w:rPr>
                          <w:sz w:val="72"/>
                          <w:szCs w:val="72"/>
                        </w:rPr>
                      </w:pPr>
                      <w:r>
                        <w:rPr>
                          <w:sz w:val="72"/>
                          <w:szCs w:val="72"/>
                        </w:rPr>
                        <w:t>S</w:t>
                      </w:r>
                    </w:p>
                  </w:txbxContent>
                </v:textbox>
                <w10:wrap anchorx="margin" anchory="margin"/>
              </v:shape>
            </w:pict>
          </mc:Fallback>
        </mc:AlternateContent>
      </w:r>
      <w:r>
        <w:rPr>
          <w:noProof/>
          <w:sz w:val="32"/>
          <w:szCs w:val="32"/>
        </w:rPr>
        <w:drawing>
          <wp:anchor distT="0" distB="0" distL="114300" distR="114300" simplePos="0" relativeHeight="251616256" behindDoc="0" locked="0" layoutInCell="1" allowOverlap="1" wp14:anchorId="193A3921" wp14:editId="69AE6DCB">
            <wp:simplePos x="0" y="0"/>
            <wp:positionH relativeFrom="column">
              <wp:posOffset>252095</wp:posOffset>
            </wp:positionH>
            <wp:positionV relativeFrom="paragraph">
              <wp:posOffset>46990</wp:posOffset>
            </wp:positionV>
            <wp:extent cx="1090295" cy="1090295"/>
            <wp:effectExtent l="0" t="0" r="0" b="0"/>
            <wp:wrapNone/>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consammlung_Wuerfel_Versicherung_RZ_Geld.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090295" cy="1090295"/>
                    </a:xfrm>
                    <a:prstGeom prst="rect">
                      <a:avLst/>
                    </a:prstGeom>
                  </pic:spPr>
                </pic:pic>
              </a:graphicData>
            </a:graphic>
            <wp14:sizeRelH relativeFrom="margin">
              <wp14:pctWidth>0</wp14:pctWidth>
            </wp14:sizeRelH>
            <wp14:sizeRelV relativeFrom="margin">
              <wp14:pctHeight>0</wp14:pctHeight>
            </wp14:sizeRelV>
          </wp:anchor>
        </w:drawing>
      </w:r>
    </w:p>
    <w:p w14:paraId="5FE15869" w14:textId="77777777" w:rsidR="004822D1" w:rsidRDefault="004822D1" w:rsidP="004822D1">
      <w:pPr>
        <w:ind w:left="0"/>
        <w:rPr>
          <w:sz w:val="32"/>
          <w:szCs w:val="32"/>
        </w:rPr>
      </w:pPr>
    </w:p>
    <w:p w14:paraId="6309A24A" w14:textId="77777777" w:rsidR="004822D1" w:rsidRDefault="004822D1" w:rsidP="004822D1">
      <w:pPr>
        <w:ind w:left="0"/>
        <w:rPr>
          <w:sz w:val="32"/>
          <w:szCs w:val="32"/>
        </w:rPr>
      </w:pPr>
    </w:p>
    <w:p w14:paraId="03A3CB2D" w14:textId="77777777" w:rsidR="004822D1" w:rsidRDefault="004822D1" w:rsidP="004822D1">
      <w:pPr>
        <w:ind w:left="0"/>
        <w:rPr>
          <w:sz w:val="32"/>
          <w:szCs w:val="32"/>
        </w:rPr>
      </w:pPr>
    </w:p>
    <w:p w14:paraId="3DB62C1A" w14:textId="77777777" w:rsidR="004822D1" w:rsidRDefault="004822D1" w:rsidP="004822D1">
      <w:pPr>
        <w:ind w:left="0"/>
        <w:rPr>
          <w:sz w:val="32"/>
          <w:szCs w:val="32"/>
        </w:rPr>
      </w:pPr>
      <w:r w:rsidRPr="00882CD0">
        <w:rPr>
          <w:noProof/>
          <w:sz w:val="32"/>
          <w:szCs w:val="32"/>
        </w:rPr>
        <mc:AlternateContent>
          <mc:Choice Requires="wps">
            <w:drawing>
              <wp:anchor distT="45720" distB="45720" distL="114300" distR="114300" simplePos="0" relativeHeight="251606016" behindDoc="0" locked="0" layoutInCell="1" allowOverlap="1" wp14:anchorId="63B6F789" wp14:editId="7D432718">
                <wp:simplePos x="0" y="0"/>
                <wp:positionH relativeFrom="margin">
                  <wp:posOffset>5681980</wp:posOffset>
                </wp:positionH>
                <wp:positionV relativeFrom="topMargin">
                  <wp:posOffset>6722110</wp:posOffset>
                </wp:positionV>
                <wp:extent cx="611505" cy="611505"/>
                <wp:effectExtent l="19050" t="19050" r="36195" b="36195"/>
                <wp:wrapSquare wrapText="bothSides"/>
                <wp:docPr id="14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43328" y="-14265"/>
                                <a:pt x="343259" y="2116"/>
                                <a:pt x="611505" y="0"/>
                              </a:cubicBezTo>
                              <a:cubicBezTo>
                                <a:pt x="627197" y="176861"/>
                                <a:pt x="592762" y="307929"/>
                                <a:pt x="611505" y="611505"/>
                              </a:cubicBezTo>
                              <a:cubicBezTo>
                                <a:pt x="312620" y="629646"/>
                                <a:pt x="287144" y="592792"/>
                                <a:pt x="0" y="611505"/>
                              </a:cubicBezTo>
                              <a:cubicBezTo>
                                <a:pt x="-14401" y="387790"/>
                                <a:pt x="5312" y="233396"/>
                                <a:pt x="0" y="0"/>
                              </a:cubicBezTo>
                              <a:close/>
                            </a:path>
                            <a:path w="611505" h="611505" stroke="0" extrusionOk="0">
                              <a:moveTo>
                                <a:pt x="0" y="0"/>
                              </a:moveTo>
                              <a:cubicBezTo>
                                <a:pt x="153911" y="19737"/>
                                <a:pt x="320082" y="-27164"/>
                                <a:pt x="611505" y="0"/>
                              </a:cubicBezTo>
                              <a:cubicBezTo>
                                <a:pt x="640425" y="301825"/>
                                <a:pt x="608421" y="434917"/>
                                <a:pt x="611505" y="611505"/>
                              </a:cubicBezTo>
                              <a:cubicBezTo>
                                <a:pt x="450861" y="604742"/>
                                <a:pt x="122331" y="594823"/>
                                <a:pt x="0" y="611505"/>
                              </a:cubicBezTo>
                              <a:cubicBezTo>
                                <a:pt x="-14415" y="372575"/>
                                <a:pt x="3338" y="23628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550931435">
                                <a:prstGeom prst="rect">
                                  <a:avLst/>
                                </a:prstGeom>
                                <ask:type>
                                  <ask:lineSketchFreehand/>
                                </ask:type>
                              </ask:lineSketchStyleProps>
                            </a:ext>
                          </a:extLst>
                        </a:ln>
                      </wps:spPr>
                      <wps:txbx>
                        <w:txbxContent>
                          <w:p w14:paraId="10A129AA" w14:textId="77777777" w:rsidR="003620B0" w:rsidRPr="00882CD0" w:rsidRDefault="003620B0" w:rsidP="004822D1">
                            <w:pPr>
                              <w:ind w:left="0" w:right="0"/>
                              <w:jc w:val="cente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6F789" id="_x0000_s1525" style="position:absolute;left:0;text-align:left;margin-left:447.4pt;margin-top:529.3pt;width:48.15pt;height:48.15pt;z-index:251606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" adj="-11796480,,5400" path="m,nfc143328,-14265,343259,2116,611505,v15692,176861,-18743,307929,,611505c312620,629646,287144,592792,,611505,-14401,387790,5312,233396,,xem,nsc153911,19737,320082,-27164,611505,v28920,301825,-3084,434917,,611505c450861,604742,122331,594823,,611505,-14415,372575,3338,236286,,xe" strokeweight=".5pt">
                <v:stroke joinstyle="miter"/>
                <v:formulas/>
                <v:path o:extrusionok="f" o:connecttype="custom" o:connectlocs="0,0;611505,0;611505,611505;0,611505;0,0" o:connectangles="0,0,0,0,0" textboxrect="0,0,611505,611505"/>
                <v:textbox>
                  <w:txbxContent>
                    <w:p w14:paraId="10A129AA" w14:textId="77777777" w:rsidR="003620B0" w:rsidRPr="00882CD0" w:rsidRDefault="003620B0" w:rsidP="004822D1">
                      <w:pPr>
                        <w:ind w:left="0" w:right="0"/>
                        <w:jc w:val="center"/>
                        <w:rPr>
                          <w:sz w:val="72"/>
                          <w:szCs w:val="72"/>
                        </w:rPr>
                      </w:pPr>
                      <w:r>
                        <w:rPr>
                          <w:sz w:val="72"/>
                          <w:szCs w:val="72"/>
                        </w:rPr>
                        <w:t>G</w:t>
                      </w:r>
                    </w:p>
                  </w:txbxContent>
                </v:textbox>
                <w10:wrap type="square" anchorx="margin" anchory="margin"/>
              </v:shape>
            </w:pict>
          </mc:Fallback>
        </mc:AlternateContent>
      </w:r>
      <w:r>
        <w:rPr>
          <w:noProof/>
          <w:sz w:val="32"/>
          <w:szCs w:val="32"/>
        </w:rPr>
        <w:drawing>
          <wp:anchor distT="0" distB="0" distL="114300" distR="114300" simplePos="0" relativeHeight="251612160" behindDoc="0" locked="0" layoutInCell="1" allowOverlap="1" wp14:anchorId="143FCC3E" wp14:editId="6E8B1833">
            <wp:simplePos x="0" y="0"/>
            <wp:positionH relativeFrom="margin">
              <wp:posOffset>180340</wp:posOffset>
            </wp:positionH>
            <wp:positionV relativeFrom="paragraph">
              <wp:posOffset>3810</wp:posOffset>
            </wp:positionV>
            <wp:extent cx="1094105" cy="827405"/>
            <wp:effectExtent l="0" t="0" r="0" b="0"/>
            <wp:wrapNone/>
            <wp:docPr id="1486" name="Grafik 1486" descr="Ein Bild, das Objekt, Lampe,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ofa Piktogramm.PNG"/>
                    <pic:cNvPicPr/>
                  </pic:nvPicPr>
                  <pic:blipFill>
                    <a:blip r:embed="rId262">
                      <a:extLst>
                        <a:ext uri="{28A0092B-C50C-407E-A947-70E740481C1C}">
                          <a14:useLocalDpi xmlns:a14="http://schemas.microsoft.com/office/drawing/2010/main" val="0"/>
                        </a:ext>
                      </a:extLst>
                    </a:blip>
                    <a:stretch>
                      <a:fillRect/>
                    </a:stretch>
                  </pic:blipFill>
                  <pic:spPr>
                    <a:xfrm>
                      <a:off x="0" y="0"/>
                      <a:ext cx="1094105" cy="827405"/>
                    </a:xfrm>
                    <a:prstGeom prst="rect">
                      <a:avLst/>
                    </a:prstGeom>
                  </pic:spPr>
                </pic:pic>
              </a:graphicData>
            </a:graphic>
            <wp14:sizeRelH relativeFrom="margin">
              <wp14:pctWidth>0</wp14:pctWidth>
            </wp14:sizeRelH>
            <wp14:sizeRelV relativeFrom="margin">
              <wp14:pctHeight>0</wp14:pctHeight>
            </wp14:sizeRelV>
          </wp:anchor>
        </w:drawing>
      </w:r>
    </w:p>
    <w:p w14:paraId="10C6C87A" w14:textId="77777777" w:rsidR="004822D1" w:rsidRDefault="004822D1" w:rsidP="004822D1">
      <w:pPr>
        <w:ind w:left="0"/>
        <w:rPr>
          <w:sz w:val="32"/>
          <w:szCs w:val="32"/>
        </w:rPr>
      </w:pPr>
    </w:p>
    <w:p w14:paraId="35059A6E" w14:textId="77777777" w:rsidR="004822D1" w:rsidRDefault="004822D1" w:rsidP="004822D1">
      <w:pPr>
        <w:ind w:left="0"/>
        <w:rPr>
          <w:sz w:val="32"/>
          <w:szCs w:val="32"/>
        </w:rPr>
      </w:pPr>
    </w:p>
    <w:p w14:paraId="33024AF3"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608064" behindDoc="0" locked="0" layoutInCell="1" allowOverlap="1" wp14:anchorId="692C46C6" wp14:editId="62A409A5">
                <wp:simplePos x="0" y="0"/>
                <wp:positionH relativeFrom="margin">
                  <wp:posOffset>5685330</wp:posOffset>
                </wp:positionH>
                <wp:positionV relativeFrom="topMargin">
                  <wp:posOffset>7954163</wp:posOffset>
                </wp:positionV>
                <wp:extent cx="612000" cy="612000"/>
                <wp:effectExtent l="19050" t="19050" r="17145" b="36195"/>
                <wp:wrapNone/>
                <wp:docPr id="1479" name="Textfeld 1479"/>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270042" y="-16159"/>
                                <a:pt x="467998" y="24533"/>
                                <a:pt x="612000" y="0"/>
                              </a:cubicBezTo>
                              <a:cubicBezTo>
                                <a:pt x="600587" y="145439"/>
                                <a:pt x="611951" y="440220"/>
                                <a:pt x="612000" y="612000"/>
                              </a:cubicBezTo>
                              <a:cubicBezTo>
                                <a:pt x="434505" y="636066"/>
                                <a:pt x="172465" y="602154"/>
                                <a:pt x="0" y="612000"/>
                              </a:cubicBezTo>
                              <a:cubicBezTo>
                                <a:pt x="-1101" y="403026"/>
                                <a:pt x="22409" y="229629"/>
                                <a:pt x="0" y="0"/>
                              </a:cubicBezTo>
                              <a:close/>
                            </a:path>
                            <a:path w="612000" h="612000" stroke="0" extrusionOk="0">
                              <a:moveTo>
                                <a:pt x="0" y="0"/>
                              </a:moveTo>
                              <a:cubicBezTo>
                                <a:pt x="304511" y="-2922"/>
                                <a:pt x="477351" y="-23702"/>
                                <a:pt x="612000" y="0"/>
                              </a:cubicBezTo>
                              <a:cubicBezTo>
                                <a:pt x="584965" y="136823"/>
                                <a:pt x="636263" y="449008"/>
                                <a:pt x="612000" y="612000"/>
                              </a:cubicBezTo>
                              <a:cubicBezTo>
                                <a:pt x="375429" y="631320"/>
                                <a:pt x="279804" y="593222"/>
                                <a:pt x="0" y="612000"/>
                              </a:cubicBezTo>
                              <a:cubicBezTo>
                                <a:pt x="-24205" y="376092"/>
                                <a:pt x="-19361" y="25649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920564865">
                                <a:prstGeom prst="rect">
                                  <a:avLst/>
                                </a:prstGeom>
                                <ask:type>
                                  <ask:lineSketchFreehand/>
                                </ask:type>
                              </ask:lineSketchStyleProps>
                            </a:ext>
                          </a:extLst>
                        </a:ln>
                      </wps:spPr>
                      <wps:txbx>
                        <w:txbxContent>
                          <w:p w14:paraId="46A0B4BD" w14:textId="77777777" w:rsidR="003620B0" w:rsidRPr="00882CD0" w:rsidRDefault="003620B0" w:rsidP="004822D1">
                            <w:pPr>
                              <w:ind w:left="0" w:right="0"/>
                              <w:jc w:val="center"/>
                              <w:rPr>
                                <w:sz w:val="72"/>
                                <w:szCs w:val="72"/>
                              </w:rPr>
                            </w:pPr>
                            <w:r>
                              <w:rPr>
                                <w:sz w:val="72"/>
                                <w:szCs w:val="7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C46C6" id="Textfeld 1479" o:spid="_x0000_s1526" style="position:absolute;left:0;text-align:left;margin-left:447.65pt;margin-top:626.3pt;width:48.2pt;height:48.2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" adj="-11796480,,5400" path="m,nfc270042,-16159,467998,24533,612000,v-11413,145439,-49,440220,,612000c434505,636066,172465,602154,,612000,-1101,403026,22409,229629,,xem,nsc304511,-2922,477351,-23702,612000,v-27035,136823,24263,449008,,612000c375429,631320,279804,593222,,612000,-24205,376092,-19361,256496,,xe" fillcolor="white [3201]" strokeweight=".5pt">
                <v:stroke joinstyle="miter"/>
                <v:formulas/>
                <v:path arrowok="t" o:extrusionok="f" o:connecttype="custom" o:connectlocs="0,0;612000,0;612000,612000;0,612000;0,0" o:connectangles="0,0,0,0,0" textboxrect="0,0,612000,612000"/>
                <v:textbox>
                  <w:txbxContent>
                    <w:p w14:paraId="46A0B4BD" w14:textId="77777777" w:rsidR="003620B0" w:rsidRPr="00882CD0" w:rsidRDefault="003620B0" w:rsidP="004822D1">
                      <w:pPr>
                        <w:ind w:left="0" w:right="0"/>
                        <w:jc w:val="center"/>
                        <w:rPr>
                          <w:sz w:val="72"/>
                          <w:szCs w:val="72"/>
                        </w:rPr>
                      </w:pPr>
                      <w:r>
                        <w:rPr>
                          <w:sz w:val="72"/>
                          <w:szCs w:val="72"/>
                        </w:rPr>
                        <w:t>F</w:t>
                      </w:r>
                    </w:p>
                  </w:txbxContent>
                </v:textbox>
                <w10:wrap anchorx="margin" anchory="margin"/>
              </v:shape>
            </w:pict>
          </mc:Fallback>
        </mc:AlternateContent>
      </w:r>
      <w:r>
        <w:rPr>
          <w:noProof/>
          <w:sz w:val="32"/>
          <w:szCs w:val="32"/>
        </w:rPr>
        <w:drawing>
          <wp:anchor distT="0" distB="0" distL="114300" distR="114300" simplePos="0" relativeHeight="251614208" behindDoc="0" locked="0" layoutInCell="1" allowOverlap="1" wp14:anchorId="4A12F87A" wp14:editId="54D32B9F">
            <wp:simplePos x="0" y="0"/>
            <wp:positionH relativeFrom="column">
              <wp:posOffset>180340</wp:posOffset>
            </wp:positionH>
            <wp:positionV relativeFrom="paragraph">
              <wp:posOffset>104140</wp:posOffset>
            </wp:positionV>
            <wp:extent cx="1195070" cy="1090295"/>
            <wp:effectExtent l="0" t="0" r="5080" b="0"/>
            <wp:wrapNone/>
            <wp:docPr id="1487" name="Grafik 1487"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by Piktogramm.PNG"/>
                    <pic:cNvPicPr/>
                  </pic:nvPicPr>
                  <pic:blipFill>
                    <a:blip r:embed="rId263">
                      <a:extLst>
                        <a:ext uri="{28A0092B-C50C-407E-A947-70E740481C1C}">
                          <a14:useLocalDpi xmlns:a14="http://schemas.microsoft.com/office/drawing/2010/main" val="0"/>
                        </a:ext>
                      </a:extLst>
                    </a:blip>
                    <a:stretch>
                      <a:fillRect/>
                    </a:stretch>
                  </pic:blipFill>
                  <pic:spPr>
                    <a:xfrm>
                      <a:off x="0" y="0"/>
                      <a:ext cx="1195070" cy="1090295"/>
                    </a:xfrm>
                    <a:prstGeom prst="rect">
                      <a:avLst/>
                    </a:prstGeom>
                  </pic:spPr>
                </pic:pic>
              </a:graphicData>
            </a:graphic>
            <wp14:sizeRelH relativeFrom="margin">
              <wp14:pctWidth>0</wp14:pctWidth>
            </wp14:sizeRelH>
            <wp14:sizeRelV relativeFrom="margin">
              <wp14:pctHeight>0</wp14:pctHeight>
            </wp14:sizeRelV>
          </wp:anchor>
        </w:drawing>
      </w:r>
    </w:p>
    <w:p w14:paraId="7A020FB6" w14:textId="77777777" w:rsidR="004822D1" w:rsidRDefault="004822D1" w:rsidP="004822D1">
      <w:pPr>
        <w:ind w:left="0"/>
        <w:rPr>
          <w:sz w:val="32"/>
          <w:szCs w:val="32"/>
        </w:rPr>
      </w:pPr>
    </w:p>
    <w:p w14:paraId="3C21A53D" w14:textId="77777777" w:rsidR="004822D1" w:rsidRDefault="004822D1" w:rsidP="004822D1">
      <w:pPr>
        <w:ind w:left="0"/>
        <w:rPr>
          <w:sz w:val="32"/>
          <w:szCs w:val="32"/>
        </w:rPr>
      </w:pPr>
    </w:p>
    <w:p w14:paraId="71CCF331"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610112" behindDoc="0" locked="0" layoutInCell="1" allowOverlap="1" wp14:anchorId="443D61A8" wp14:editId="01D83D48">
                <wp:simplePos x="0" y="0"/>
                <wp:positionH relativeFrom="margin">
                  <wp:posOffset>5680513</wp:posOffset>
                </wp:positionH>
                <wp:positionV relativeFrom="topMargin">
                  <wp:posOffset>9184749</wp:posOffset>
                </wp:positionV>
                <wp:extent cx="612000" cy="612000"/>
                <wp:effectExtent l="0" t="19050" r="36195" b="36195"/>
                <wp:wrapNone/>
                <wp:docPr id="1480" name="Textfeld 1480"/>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143698" y="-8930"/>
                                <a:pt x="352870" y="2971"/>
                                <a:pt x="612000" y="0"/>
                              </a:cubicBezTo>
                              <a:cubicBezTo>
                                <a:pt x="616739" y="254020"/>
                                <a:pt x="623111" y="445551"/>
                                <a:pt x="612000" y="612000"/>
                              </a:cubicBezTo>
                              <a:cubicBezTo>
                                <a:pt x="334700" y="636003"/>
                                <a:pt x="297136" y="635901"/>
                                <a:pt x="0" y="612000"/>
                              </a:cubicBezTo>
                              <a:cubicBezTo>
                                <a:pt x="26938" y="484395"/>
                                <a:pt x="148" y="183472"/>
                                <a:pt x="0" y="0"/>
                              </a:cubicBezTo>
                              <a:close/>
                            </a:path>
                            <a:path w="612000" h="612000" stroke="0" extrusionOk="0">
                              <a:moveTo>
                                <a:pt x="0" y="0"/>
                              </a:moveTo>
                              <a:cubicBezTo>
                                <a:pt x="200053" y="2016"/>
                                <a:pt x="397778" y="4756"/>
                                <a:pt x="612000" y="0"/>
                              </a:cubicBezTo>
                              <a:cubicBezTo>
                                <a:pt x="630165" y="161126"/>
                                <a:pt x="603791" y="460236"/>
                                <a:pt x="612000" y="612000"/>
                              </a:cubicBezTo>
                              <a:cubicBezTo>
                                <a:pt x="342848" y="634228"/>
                                <a:pt x="187466" y="601252"/>
                                <a:pt x="0" y="612000"/>
                              </a:cubicBezTo>
                              <a:cubicBezTo>
                                <a:pt x="-2482" y="306621"/>
                                <a:pt x="26716" y="20867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2166133355">
                                <a:prstGeom prst="rect">
                                  <a:avLst/>
                                </a:prstGeom>
                                <ask:type>
                                  <ask:lineSketchFreehand/>
                                </ask:type>
                              </ask:lineSketchStyleProps>
                            </a:ext>
                          </a:extLst>
                        </a:ln>
                      </wps:spPr>
                      <wps:txbx>
                        <w:txbxContent>
                          <w:p w14:paraId="7D71705B" w14:textId="77777777" w:rsidR="003620B0" w:rsidRPr="00882CD0" w:rsidRDefault="003620B0" w:rsidP="004822D1">
                            <w:pPr>
                              <w:ind w:left="0" w:right="0"/>
                              <w:jc w:val="center"/>
                              <w:rPr>
                                <w:sz w:val="72"/>
                                <w:szCs w:val="72"/>
                              </w:rPr>
                            </w:pPr>
                            <w:r>
                              <w:rPr>
                                <w:sz w:val="72"/>
                                <w:szCs w:val="7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D61A8" id="Textfeld 1480" o:spid="_x0000_s1527" style="position:absolute;left:0;text-align:left;margin-left:447.3pt;margin-top:723.2pt;width:48.2pt;height:48.2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" adj="-11796480,,5400" path="m,nfc143698,-8930,352870,2971,612000,v4739,254020,11111,445551,,612000c334700,636003,297136,635901,,612000,26938,484395,148,183472,,xem,nsc200053,2016,397778,4756,612000,v18165,161126,-8209,460236,,612000c342848,634228,187466,601252,,612000,-2482,306621,26716,208676,,xe" fillcolor="white [3201]" strokeweight=".5pt">
                <v:stroke joinstyle="miter"/>
                <v:formulas/>
                <v:path arrowok="t" o:extrusionok="f" o:connecttype="custom" o:connectlocs="0,0;612000,0;612000,612000;0,612000;0,0" o:connectangles="0,0,0,0,0" textboxrect="0,0,612000,612000"/>
                <v:textbox>
                  <w:txbxContent>
                    <w:p w14:paraId="7D71705B" w14:textId="77777777" w:rsidR="003620B0" w:rsidRPr="00882CD0" w:rsidRDefault="003620B0" w:rsidP="004822D1">
                      <w:pPr>
                        <w:ind w:left="0" w:right="0"/>
                        <w:jc w:val="center"/>
                        <w:rPr>
                          <w:sz w:val="72"/>
                          <w:szCs w:val="72"/>
                        </w:rPr>
                      </w:pPr>
                      <w:r>
                        <w:rPr>
                          <w:sz w:val="72"/>
                          <w:szCs w:val="72"/>
                        </w:rPr>
                        <w:t>B</w:t>
                      </w:r>
                    </w:p>
                  </w:txbxContent>
                </v:textbox>
                <w10:wrap anchorx="margin" anchory="margin"/>
              </v:shape>
            </w:pict>
          </mc:Fallback>
        </mc:AlternateContent>
      </w:r>
      <w:r>
        <w:rPr>
          <w:noProof/>
          <w:sz w:val="32"/>
          <w:szCs w:val="32"/>
        </w:rPr>
        <w:drawing>
          <wp:anchor distT="0" distB="0" distL="114300" distR="114300" simplePos="0" relativeHeight="251592704" behindDoc="0" locked="0" layoutInCell="1" allowOverlap="1" wp14:anchorId="5FB39F10" wp14:editId="08EA1397">
            <wp:simplePos x="0" y="0"/>
            <wp:positionH relativeFrom="margin">
              <wp:posOffset>180340</wp:posOffset>
            </wp:positionH>
            <wp:positionV relativeFrom="page">
              <wp:posOffset>8957310</wp:posOffset>
            </wp:positionV>
            <wp:extent cx="1277620" cy="1148080"/>
            <wp:effectExtent l="0" t="0" r="0" b="0"/>
            <wp:wrapNone/>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ernseher Piktogramm.PNG"/>
                    <pic:cNvPicPr/>
                  </pic:nvPicPr>
                  <pic:blipFill>
                    <a:blip r:embed="rId264">
                      <a:extLst>
                        <a:ext uri="{28A0092B-C50C-407E-A947-70E740481C1C}">
                          <a14:useLocalDpi xmlns:a14="http://schemas.microsoft.com/office/drawing/2010/main" val="0"/>
                        </a:ext>
                      </a:extLst>
                    </a:blip>
                    <a:stretch>
                      <a:fillRect/>
                    </a:stretch>
                  </pic:blipFill>
                  <pic:spPr>
                    <a:xfrm>
                      <a:off x="0" y="0"/>
                      <a:ext cx="1277620" cy="1148080"/>
                    </a:xfrm>
                    <a:prstGeom prst="rect">
                      <a:avLst/>
                    </a:prstGeom>
                  </pic:spPr>
                </pic:pic>
              </a:graphicData>
            </a:graphic>
            <wp14:sizeRelH relativeFrom="margin">
              <wp14:pctWidth>0</wp14:pctWidth>
            </wp14:sizeRelH>
            <wp14:sizeRelV relativeFrom="margin">
              <wp14:pctHeight>0</wp14:pctHeight>
            </wp14:sizeRelV>
          </wp:anchor>
        </w:drawing>
      </w:r>
    </w:p>
    <w:p w14:paraId="5E9A9D6E" w14:textId="77777777" w:rsidR="004822D1" w:rsidRDefault="004822D1" w:rsidP="001A308B">
      <w:pPr>
        <w:spacing w:after="128"/>
        <w:ind w:left="0"/>
        <w:rPr>
          <w:sz w:val="28"/>
          <w:szCs w:val="28"/>
        </w:rPr>
        <w:sectPr w:rsidR="004822D1" w:rsidSect="00434A63">
          <w:headerReference w:type="first" r:id="rId265"/>
          <w:pgSz w:w="11900" w:h="16840"/>
          <w:pgMar w:top="2835" w:right="851" w:bottom="1134" w:left="851" w:header="709" w:footer="454" w:gutter="0"/>
          <w:cols w:space="708"/>
          <w:titlePg/>
          <w:docGrid w:linePitch="360"/>
        </w:sectPr>
      </w:pPr>
    </w:p>
    <w:p w14:paraId="6C965DE6" w14:textId="77777777" w:rsidR="00936AE2" w:rsidRDefault="00936AE2" w:rsidP="00936AE2">
      <w:pPr>
        <w:rPr>
          <w:sz w:val="32"/>
          <w:szCs w:val="32"/>
        </w:rPr>
      </w:pPr>
      <w:r w:rsidRPr="00882CD0">
        <w:rPr>
          <w:noProof/>
          <w:sz w:val="32"/>
          <w:szCs w:val="32"/>
        </w:rPr>
        <w:lastRenderedPageBreak/>
        <mc:AlternateContent>
          <mc:Choice Requires="wps">
            <w:drawing>
              <wp:anchor distT="45720" distB="45720" distL="114300" distR="114300" simplePos="0" relativeHeight="251630592" behindDoc="0" locked="0" layoutInCell="1" allowOverlap="1" wp14:anchorId="16FE4C1E" wp14:editId="34BAE095">
                <wp:simplePos x="0" y="0"/>
                <wp:positionH relativeFrom="margin">
                  <wp:posOffset>5681980</wp:posOffset>
                </wp:positionH>
                <wp:positionV relativeFrom="topMargin">
                  <wp:posOffset>1981686</wp:posOffset>
                </wp:positionV>
                <wp:extent cx="611505" cy="611505"/>
                <wp:effectExtent l="19050" t="19050" r="36195" b="36195"/>
                <wp:wrapSquare wrapText="bothSides"/>
                <wp:docPr id="14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207916" y="-79"/>
                                <a:pt x="381421" y="23571"/>
                                <a:pt x="611505" y="0"/>
                              </a:cubicBezTo>
                              <a:cubicBezTo>
                                <a:pt x="623892" y="178981"/>
                                <a:pt x="625671" y="336035"/>
                                <a:pt x="611505" y="611505"/>
                              </a:cubicBezTo>
                              <a:cubicBezTo>
                                <a:pt x="476927" y="600916"/>
                                <a:pt x="214487" y="587616"/>
                                <a:pt x="0" y="611505"/>
                              </a:cubicBezTo>
                              <a:cubicBezTo>
                                <a:pt x="-11537" y="381120"/>
                                <a:pt x="-10234" y="127300"/>
                                <a:pt x="0" y="0"/>
                              </a:cubicBezTo>
                              <a:close/>
                            </a:path>
                            <a:path w="611505" h="611505" stroke="0" extrusionOk="0">
                              <a:moveTo>
                                <a:pt x="0" y="0"/>
                              </a:moveTo>
                              <a:cubicBezTo>
                                <a:pt x="227702" y="-20333"/>
                                <a:pt x="353918" y="-17005"/>
                                <a:pt x="611505" y="0"/>
                              </a:cubicBezTo>
                              <a:cubicBezTo>
                                <a:pt x="593579" y="226857"/>
                                <a:pt x="603585" y="460726"/>
                                <a:pt x="611505" y="611505"/>
                              </a:cubicBezTo>
                              <a:cubicBezTo>
                                <a:pt x="451417" y="581258"/>
                                <a:pt x="131138" y="621482"/>
                                <a:pt x="0" y="611505"/>
                              </a:cubicBezTo>
                              <a:cubicBezTo>
                                <a:pt x="-1695" y="475505"/>
                                <a:pt x="-8861" y="245955"/>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3837534567">
                                <a:prstGeom prst="rect">
                                  <a:avLst/>
                                </a:prstGeom>
                                <ask:type>
                                  <ask:lineSketchFreehand/>
                                </ask:type>
                              </ask:lineSketchStyleProps>
                            </a:ext>
                          </a:extLst>
                        </a:ln>
                      </wps:spPr>
                      <wps:txbx>
                        <w:txbxContent>
                          <w:p w14:paraId="3333200F" w14:textId="77777777" w:rsidR="003620B0" w:rsidRPr="00882CD0" w:rsidRDefault="003620B0" w:rsidP="00936AE2">
                            <w:pPr>
                              <w:ind w:left="0" w:right="0"/>
                              <w:jc w:val="center"/>
                              <w:rPr>
                                <w:sz w:val="72"/>
                                <w:szCs w:val="72"/>
                              </w:rPr>
                            </w:pPr>
                            <w:r w:rsidRPr="00882CD0">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E4C1E" id="_x0000_s1528" style="position:absolute;left:0;text-align:left;margin-left:447.4pt;margin-top:156.05pt;width:48.15pt;height:48.15pt;z-index:25163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" adj="-11796480,,5400" path="m,nfc207916,-79,381421,23571,611505,v12387,178981,14166,336035,,611505c476927,600916,214487,587616,,611505,-11537,381120,-10234,127300,,xem,nsc227702,-20333,353918,-17005,611505,v-17926,226857,-7920,460726,,611505c451417,581258,131138,621482,,611505,-1695,475505,-8861,245955,,xe" strokeweight=".5pt">
                <v:stroke joinstyle="miter"/>
                <v:formulas/>
                <v:path o:extrusionok="f" o:connecttype="custom" o:connectlocs="0,0;611505,0;611505,611505;0,611505;0,0" o:connectangles="0,0,0,0,0" textboxrect="0,0,611505,611505"/>
                <v:textbox>
                  <w:txbxContent>
                    <w:p w14:paraId="3333200F" w14:textId="77777777" w:rsidR="003620B0" w:rsidRPr="00882CD0" w:rsidRDefault="003620B0" w:rsidP="00936AE2">
                      <w:pPr>
                        <w:ind w:left="0" w:right="0"/>
                        <w:jc w:val="center"/>
                        <w:rPr>
                          <w:sz w:val="72"/>
                          <w:szCs w:val="72"/>
                        </w:rPr>
                      </w:pPr>
                      <w:r w:rsidRPr="00882CD0">
                        <w:rPr>
                          <w:sz w:val="72"/>
                          <w:szCs w:val="72"/>
                        </w:rPr>
                        <w:t>B</w:t>
                      </w:r>
                    </w:p>
                  </w:txbxContent>
                </v:textbox>
                <w10:wrap type="square" anchorx="margin" anchory="margin"/>
              </v:shape>
            </w:pict>
          </mc:Fallback>
        </mc:AlternateContent>
      </w:r>
      <w:r>
        <w:rPr>
          <w:noProof/>
          <w:sz w:val="32"/>
          <w:szCs w:val="32"/>
        </w:rPr>
        <w:drawing>
          <wp:anchor distT="0" distB="0" distL="114300" distR="114300" simplePos="0" relativeHeight="251651072" behindDoc="0" locked="0" layoutInCell="1" allowOverlap="1" wp14:anchorId="00468B20" wp14:editId="2D53F9AE">
            <wp:simplePos x="0" y="0"/>
            <wp:positionH relativeFrom="column">
              <wp:posOffset>323850</wp:posOffset>
            </wp:positionH>
            <wp:positionV relativeFrom="paragraph">
              <wp:posOffset>3810</wp:posOffset>
            </wp:positionV>
            <wp:extent cx="892800" cy="1047600"/>
            <wp:effectExtent l="0" t="0" r="3175" b="635"/>
            <wp:wrapNone/>
            <wp:docPr id="1510" name="Grafik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ndy Piktogramm.PNG"/>
                    <pic:cNvPicPr/>
                  </pic:nvPicPr>
                  <pic:blipFill>
                    <a:blip r:embed="rId259">
                      <a:extLst>
                        <a:ext uri="{28A0092B-C50C-407E-A947-70E740481C1C}">
                          <a14:useLocalDpi xmlns:a14="http://schemas.microsoft.com/office/drawing/2010/main" val="0"/>
                        </a:ext>
                      </a:extLst>
                    </a:blip>
                    <a:stretch>
                      <a:fillRect/>
                    </a:stretch>
                  </pic:blipFill>
                  <pic:spPr>
                    <a:xfrm>
                      <a:off x="0" y="0"/>
                      <a:ext cx="892800" cy="1047600"/>
                    </a:xfrm>
                    <a:prstGeom prst="rect">
                      <a:avLst/>
                    </a:prstGeom>
                  </pic:spPr>
                </pic:pic>
              </a:graphicData>
            </a:graphic>
            <wp14:sizeRelH relativeFrom="margin">
              <wp14:pctWidth>0</wp14:pctWidth>
            </wp14:sizeRelH>
            <wp14:sizeRelV relativeFrom="margin">
              <wp14:pctHeight>0</wp14:pctHeight>
            </wp14:sizeRelV>
          </wp:anchor>
        </w:drawing>
      </w:r>
    </w:p>
    <w:p w14:paraId="5F9D31B2" w14:textId="77777777" w:rsidR="00936AE2" w:rsidRDefault="00936AE2" w:rsidP="00936AE2">
      <w:pPr>
        <w:rPr>
          <w:sz w:val="32"/>
          <w:szCs w:val="32"/>
        </w:rPr>
      </w:pPr>
      <w:r>
        <w:rPr>
          <w:noProof/>
          <w:sz w:val="28"/>
          <w:szCs w:val="32"/>
        </w:rPr>
        <mc:AlternateContent>
          <mc:Choice Requires="wps">
            <w:drawing>
              <wp:anchor distT="0" distB="0" distL="114300" distR="114300" simplePos="0" relativeHeight="251655168" behindDoc="0" locked="0" layoutInCell="1" allowOverlap="1" wp14:anchorId="099E64C1" wp14:editId="1C8BE821">
                <wp:simplePos x="0" y="0"/>
                <wp:positionH relativeFrom="column">
                  <wp:posOffset>1270486</wp:posOffset>
                </wp:positionH>
                <wp:positionV relativeFrom="paragraph">
                  <wp:posOffset>171114</wp:posOffset>
                </wp:positionV>
                <wp:extent cx="4303432" cy="1292038"/>
                <wp:effectExtent l="0" t="38100" r="59055" b="22860"/>
                <wp:wrapNone/>
                <wp:docPr id="1496" name="Gerade Verbindung mit Pfeil 1496"/>
                <wp:cNvGraphicFramePr/>
                <a:graphic xmlns:a="http://schemas.openxmlformats.org/drawingml/2006/main">
                  <a:graphicData uri="http://schemas.microsoft.com/office/word/2010/wordprocessingShape">
                    <wps:wsp>
                      <wps:cNvCnPr/>
                      <wps:spPr>
                        <a:xfrm flipV="1">
                          <a:off x="0" y="0"/>
                          <a:ext cx="4303432" cy="1292038"/>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D604D5" id="Gerade Verbindung mit Pfeil 1496" o:spid="_x0000_s1026" type="#_x0000_t32" style="position:absolute;margin-left:100.05pt;margin-top:13.45pt;width:338.85pt;height:101.75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" strokecolor="black [3200]" strokeweight="2pt">
                <v:stroke endarrow="block"/>
              </v:shape>
            </w:pict>
          </mc:Fallback>
        </mc:AlternateContent>
      </w:r>
      <w:r>
        <w:rPr>
          <w:noProof/>
          <w:sz w:val="28"/>
          <w:szCs w:val="32"/>
        </w:rPr>
        <mc:AlternateContent>
          <mc:Choice Requires="wps">
            <w:drawing>
              <wp:anchor distT="0" distB="0" distL="114300" distR="114300" simplePos="0" relativeHeight="251653120" behindDoc="0" locked="0" layoutInCell="1" allowOverlap="1" wp14:anchorId="3E54ED51" wp14:editId="5B210029">
                <wp:simplePos x="0" y="0"/>
                <wp:positionH relativeFrom="column">
                  <wp:posOffset>1046368</wp:posOffset>
                </wp:positionH>
                <wp:positionV relativeFrom="paragraph">
                  <wp:posOffset>174364</wp:posOffset>
                </wp:positionV>
                <wp:extent cx="4527662" cy="1197236"/>
                <wp:effectExtent l="0" t="0" r="82550" b="79375"/>
                <wp:wrapNone/>
                <wp:docPr id="1497" name="Gerade Verbindung mit Pfeil 1497"/>
                <wp:cNvGraphicFramePr/>
                <a:graphic xmlns:a="http://schemas.openxmlformats.org/drawingml/2006/main">
                  <a:graphicData uri="http://schemas.microsoft.com/office/word/2010/wordprocessingShape">
                    <wps:wsp>
                      <wps:cNvCnPr/>
                      <wps:spPr>
                        <a:xfrm>
                          <a:off x="0" y="0"/>
                          <a:ext cx="4527662" cy="119723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D27DB0" id="Gerade Verbindung mit Pfeil 1497" o:spid="_x0000_s1026" type="#_x0000_t32" style="position:absolute;margin-left:82.4pt;margin-top:13.75pt;width:356.5pt;height:94.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" strokecolor="black [3200]" strokeweight="2pt">
                <v:stroke endarrow="block"/>
              </v:shape>
            </w:pict>
          </mc:Fallback>
        </mc:AlternateContent>
      </w:r>
    </w:p>
    <w:p w14:paraId="2C885E4B" w14:textId="77777777" w:rsidR="00936AE2" w:rsidRDefault="00936AE2" w:rsidP="00936AE2">
      <w:pPr>
        <w:ind w:left="0"/>
        <w:rPr>
          <w:sz w:val="32"/>
          <w:szCs w:val="32"/>
        </w:rPr>
      </w:pPr>
    </w:p>
    <w:p w14:paraId="06963AEB" w14:textId="77777777" w:rsidR="00936AE2" w:rsidRDefault="00936AE2" w:rsidP="00936AE2">
      <w:pPr>
        <w:ind w:left="0"/>
        <w:rPr>
          <w:sz w:val="32"/>
          <w:szCs w:val="32"/>
        </w:rPr>
      </w:pPr>
      <w:r>
        <w:rPr>
          <w:noProof/>
          <w:sz w:val="32"/>
          <w:szCs w:val="32"/>
        </w:rPr>
        <w:drawing>
          <wp:anchor distT="0" distB="0" distL="114300" distR="114300" simplePos="0" relativeHeight="251649024" behindDoc="0" locked="0" layoutInCell="1" allowOverlap="1" wp14:anchorId="1C100687" wp14:editId="2DD73685">
            <wp:simplePos x="0" y="0"/>
            <wp:positionH relativeFrom="column">
              <wp:posOffset>180340</wp:posOffset>
            </wp:positionH>
            <wp:positionV relativeFrom="paragraph">
              <wp:posOffset>321310</wp:posOffset>
            </wp:positionV>
            <wp:extent cx="1212850" cy="885190"/>
            <wp:effectExtent l="0" t="0" r="6350" b="0"/>
            <wp:wrapNone/>
            <wp:docPr id="1511" name="Grafik 1511"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rief Piktogramm.PNG"/>
                    <pic:cNvPicPr/>
                  </pic:nvPicPr>
                  <pic:blipFill>
                    <a:blip r:embed="rId260">
                      <a:extLst>
                        <a:ext uri="{28A0092B-C50C-407E-A947-70E740481C1C}">
                          <a14:useLocalDpi xmlns:a14="http://schemas.microsoft.com/office/drawing/2010/main" val="0"/>
                        </a:ext>
                      </a:extLst>
                    </a:blip>
                    <a:stretch>
                      <a:fillRect/>
                    </a:stretch>
                  </pic:blipFill>
                  <pic:spPr>
                    <a:xfrm>
                      <a:off x="0" y="0"/>
                      <a:ext cx="1212850" cy="885190"/>
                    </a:xfrm>
                    <a:prstGeom prst="rect">
                      <a:avLst/>
                    </a:prstGeom>
                  </pic:spPr>
                </pic:pic>
              </a:graphicData>
            </a:graphic>
            <wp14:sizeRelH relativeFrom="margin">
              <wp14:pctWidth>0</wp14:pctWidth>
            </wp14:sizeRelH>
            <wp14:sizeRelV relativeFrom="margin">
              <wp14:pctHeight>0</wp14:pctHeight>
            </wp14:sizeRelV>
          </wp:anchor>
        </w:drawing>
      </w:r>
    </w:p>
    <w:p w14:paraId="4C5EEA6A" w14:textId="77777777" w:rsidR="00936AE2" w:rsidRDefault="00936AE2" w:rsidP="00936AE2">
      <w:pPr>
        <w:ind w:left="0"/>
        <w:rPr>
          <w:sz w:val="32"/>
          <w:szCs w:val="32"/>
        </w:rPr>
      </w:pPr>
      <w:r>
        <w:rPr>
          <w:noProof/>
          <w:sz w:val="32"/>
          <w:szCs w:val="32"/>
        </w:rPr>
        <mc:AlternateContent>
          <mc:Choice Requires="wps">
            <w:drawing>
              <wp:anchor distT="0" distB="0" distL="114300" distR="114300" simplePos="0" relativeHeight="251632640" behindDoc="0" locked="0" layoutInCell="1" allowOverlap="1" wp14:anchorId="34535F1D" wp14:editId="7D74AA5B">
                <wp:simplePos x="0" y="0"/>
                <wp:positionH relativeFrom="margin">
                  <wp:posOffset>5681345</wp:posOffset>
                </wp:positionH>
                <wp:positionV relativeFrom="topMargin">
                  <wp:posOffset>3217545</wp:posOffset>
                </wp:positionV>
                <wp:extent cx="611505" cy="611505"/>
                <wp:effectExtent l="19050" t="19050" r="36195" b="17145"/>
                <wp:wrapNone/>
                <wp:docPr id="1498" name="Textfeld 1498"/>
                <wp:cNvGraphicFramePr/>
                <a:graphic xmlns:a="http://schemas.openxmlformats.org/drawingml/2006/main">
                  <a:graphicData uri="http://schemas.microsoft.com/office/word/2010/wordprocessingShape">
                    <wps:wsp>
                      <wps:cNvSpPr txBox="1"/>
                      <wps:spPr>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69224" y="-11444"/>
                                <a:pt x="464265" y="-27516"/>
                                <a:pt x="611505" y="0"/>
                              </a:cubicBezTo>
                              <a:cubicBezTo>
                                <a:pt x="638418" y="267481"/>
                                <a:pt x="635085" y="340463"/>
                                <a:pt x="611505" y="611505"/>
                              </a:cubicBezTo>
                              <a:cubicBezTo>
                                <a:pt x="377260" y="613104"/>
                                <a:pt x="264584" y="624244"/>
                                <a:pt x="0" y="611505"/>
                              </a:cubicBezTo>
                              <a:cubicBezTo>
                                <a:pt x="-6961" y="376648"/>
                                <a:pt x="11892" y="246972"/>
                                <a:pt x="0" y="0"/>
                              </a:cubicBezTo>
                              <a:close/>
                            </a:path>
                            <a:path w="611505" h="611505" stroke="0" extrusionOk="0">
                              <a:moveTo>
                                <a:pt x="0" y="0"/>
                              </a:moveTo>
                              <a:cubicBezTo>
                                <a:pt x="132472" y="-26147"/>
                                <a:pt x="366477" y="21273"/>
                                <a:pt x="611505" y="0"/>
                              </a:cubicBezTo>
                              <a:cubicBezTo>
                                <a:pt x="634173" y="300153"/>
                                <a:pt x="639486" y="384775"/>
                                <a:pt x="611505" y="611505"/>
                              </a:cubicBezTo>
                              <a:cubicBezTo>
                                <a:pt x="352994" y="607938"/>
                                <a:pt x="154547" y="590939"/>
                                <a:pt x="0" y="611505"/>
                              </a:cubicBezTo>
                              <a:cubicBezTo>
                                <a:pt x="29354" y="444928"/>
                                <a:pt x="11578" y="218667"/>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1612487100">
                                <a:prstGeom prst="rect">
                                  <a:avLst/>
                                </a:prstGeom>
                                <ask:type>
                                  <ask:lineSketchFreehand/>
                                </ask:type>
                              </ask:lineSketchStyleProps>
                            </a:ext>
                          </a:extLst>
                        </a:ln>
                      </wps:spPr>
                      <wps:txbx>
                        <w:txbxContent>
                          <w:p w14:paraId="7AA47060" w14:textId="77777777" w:rsidR="003620B0" w:rsidRPr="00882CD0" w:rsidRDefault="003620B0" w:rsidP="00936AE2">
                            <w:pPr>
                              <w:ind w:left="0" w:right="0"/>
                              <w:jc w:val="center"/>
                              <w:rPr>
                                <w:sz w:val="72"/>
                                <w:szCs w:val="72"/>
                              </w:rPr>
                            </w:pPr>
                            <w:r>
                              <w:rPr>
                                <w:sz w:val="72"/>
                                <w:szCs w:val="72"/>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35F1D" id="Textfeld 1498" o:spid="_x0000_s1529" style="position:absolute;left:0;text-align:left;margin-left:447.35pt;margin-top:253.35pt;width:48.15pt;height:48.1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" adj="-11796480,,5400" path="m,nfc169224,-11444,464265,-27516,611505,v26913,267481,23580,340463,,611505c377260,613104,264584,624244,,611505,-6961,376648,11892,246972,,xem,nsc132472,-26147,366477,21273,611505,v22668,300153,27981,384775,,611505c352994,607938,154547,590939,,611505,29354,444928,11578,218667,,xe" fillcolor="white [3201]" strokeweight=".5pt">
                <v:stroke joinstyle="miter"/>
                <v:formulas/>
                <v:path arrowok="t" o:extrusionok="f" o:connecttype="custom" o:connectlocs="0,0;611505,0;611505,611505;0,611505;0,0" o:connectangles="0,0,0,0,0" textboxrect="0,0,611505,611505"/>
                <v:textbox>
                  <w:txbxContent>
                    <w:p w14:paraId="7AA47060" w14:textId="77777777" w:rsidR="003620B0" w:rsidRPr="00882CD0" w:rsidRDefault="003620B0" w:rsidP="00936AE2">
                      <w:pPr>
                        <w:ind w:left="0" w:right="0"/>
                        <w:jc w:val="center"/>
                        <w:rPr>
                          <w:sz w:val="72"/>
                          <w:szCs w:val="72"/>
                        </w:rPr>
                      </w:pPr>
                      <w:r>
                        <w:rPr>
                          <w:sz w:val="72"/>
                          <w:szCs w:val="72"/>
                        </w:rPr>
                        <w:t>H</w:t>
                      </w:r>
                    </w:p>
                  </w:txbxContent>
                </v:textbox>
                <w10:wrap anchorx="margin" anchory="margin"/>
              </v:shape>
            </w:pict>
          </mc:Fallback>
        </mc:AlternateContent>
      </w:r>
    </w:p>
    <w:p w14:paraId="7053C251" w14:textId="77777777" w:rsidR="00936AE2" w:rsidRDefault="00936AE2" w:rsidP="00936AE2">
      <w:pPr>
        <w:ind w:left="0"/>
        <w:rPr>
          <w:sz w:val="32"/>
          <w:szCs w:val="32"/>
        </w:rPr>
      </w:pPr>
    </w:p>
    <w:p w14:paraId="58528726" w14:textId="77777777" w:rsidR="00936AE2" w:rsidRDefault="00936AE2" w:rsidP="00936AE2">
      <w:pPr>
        <w:ind w:left="0"/>
        <w:rPr>
          <w:sz w:val="32"/>
          <w:szCs w:val="32"/>
        </w:rPr>
      </w:pPr>
    </w:p>
    <w:p w14:paraId="7117A208" w14:textId="77777777" w:rsidR="00936AE2" w:rsidRDefault="00936AE2" w:rsidP="00936AE2">
      <w:pPr>
        <w:ind w:left="0"/>
        <w:rPr>
          <w:sz w:val="32"/>
          <w:szCs w:val="32"/>
        </w:rPr>
      </w:pPr>
      <w:r>
        <w:rPr>
          <w:noProof/>
          <w:sz w:val="32"/>
          <w:szCs w:val="32"/>
        </w:rPr>
        <mc:AlternateContent>
          <mc:Choice Requires="wps">
            <w:drawing>
              <wp:anchor distT="0" distB="0" distL="114300" distR="114300" simplePos="0" relativeHeight="251634688" behindDoc="0" locked="0" layoutInCell="1" allowOverlap="1" wp14:anchorId="7FB8688E" wp14:editId="60900765">
                <wp:simplePos x="0" y="0"/>
                <wp:positionH relativeFrom="margin">
                  <wp:posOffset>5681345</wp:posOffset>
                </wp:positionH>
                <wp:positionV relativeFrom="topMargin">
                  <wp:posOffset>4551045</wp:posOffset>
                </wp:positionV>
                <wp:extent cx="611505" cy="611505"/>
                <wp:effectExtent l="19050" t="19050" r="17145" b="36195"/>
                <wp:wrapNone/>
                <wp:docPr id="1499" name="Textfeld 1499"/>
                <wp:cNvGraphicFramePr/>
                <a:graphic xmlns:a="http://schemas.openxmlformats.org/drawingml/2006/main">
                  <a:graphicData uri="http://schemas.microsoft.com/office/word/2010/wordprocessingShape">
                    <wps:wsp>
                      <wps:cNvSpPr txBox="1"/>
                      <wps:spPr>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50470" y="-16242"/>
                                <a:pt x="425999" y="26463"/>
                                <a:pt x="611505" y="0"/>
                              </a:cubicBezTo>
                              <a:cubicBezTo>
                                <a:pt x="634327" y="185821"/>
                                <a:pt x="634212" y="384052"/>
                                <a:pt x="611505" y="611505"/>
                              </a:cubicBezTo>
                              <a:cubicBezTo>
                                <a:pt x="439349" y="625992"/>
                                <a:pt x="246434" y="613891"/>
                                <a:pt x="0" y="611505"/>
                              </a:cubicBezTo>
                              <a:cubicBezTo>
                                <a:pt x="-22890" y="393134"/>
                                <a:pt x="-24897" y="296989"/>
                                <a:pt x="0" y="0"/>
                              </a:cubicBezTo>
                              <a:close/>
                            </a:path>
                            <a:path w="611505" h="611505" stroke="0" extrusionOk="0">
                              <a:moveTo>
                                <a:pt x="0" y="0"/>
                              </a:moveTo>
                              <a:cubicBezTo>
                                <a:pt x="256324" y="-9401"/>
                                <a:pt x="402015" y="-1974"/>
                                <a:pt x="611505" y="0"/>
                              </a:cubicBezTo>
                              <a:cubicBezTo>
                                <a:pt x="605062" y="290451"/>
                                <a:pt x="597146" y="407552"/>
                                <a:pt x="611505" y="611505"/>
                              </a:cubicBezTo>
                              <a:cubicBezTo>
                                <a:pt x="444477" y="596305"/>
                                <a:pt x="258050" y="627709"/>
                                <a:pt x="0" y="611505"/>
                              </a:cubicBezTo>
                              <a:cubicBezTo>
                                <a:pt x="-5538" y="330089"/>
                                <a:pt x="-20476" y="268479"/>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1893400450">
                                <a:prstGeom prst="rect">
                                  <a:avLst/>
                                </a:prstGeom>
                                <ask:type>
                                  <ask:lineSketchFreehand/>
                                </ask:type>
                              </ask:lineSketchStyleProps>
                            </a:ext>
                          </a:extLst>
                        </a:ln>
                      </wps:spPr>
                      <wps:txbx>
                        <w:txbxContent>
                          <w:p w14:paraId="47AE8A5C" w14:textId="77777777" w:rsidR="003620B0" w:rsidRPr="00882CD0" w:rsidRDefault="003620B0" w:rsidP="00936AE2">
                            <w:pPr>
                              <w:ind w:left="0" w:right="0"/>
                              <w:jc w:val="center"/>
                              <w:rPr>
                                <w:sz w:val="72"/>
                                <w:szCs w:val="72"/>
                              </w:rPr>
                            </w:pPr>
                            <w:r>
                              <w:rPr>
                                <w:sz w:val="72"/>
                                <w:szCs w:val="7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8688E" id="Textfeld 1499" o:spid="_x0000_s1530" style="position:absolute;left:0;text-align:left;margin-left:447.35pt;margin-top:358.35pt;width:48.15pt;height:48.1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" adj="-11796480,,5400" path="m,nfc150470,-16242,425999,26463,611505,v22822,185821,22707,384052,,611505c439349,625992,246434,613891,,611505,-22890,393134,-24897,296989,,xem,nsc256324,-9401,402015,-1974,611505,v-6443,290451,-14359,407552,,611505c444477,596305,258050,627709,,611505,-5538,330089,-20476,268479,,xe" fillcolor="white [3201]" strokeweight=".5pt">
                <v:stroke joinstyle="miter"/>
                <v:formulas/>
                <v:path arrowok="t" o:extrusionok="f" o:connecttype="custom" o:connectlocs="0,0;611505,0;611505,611505;0,611505;0,0" o:connectangles="0,0,0,0,0" textboxrect="0,0,611505,611505"/>
                <v:textbox>
                  <w:txbxContent>
                    <w:p w14:paraId="47AE8A5C" w14:textId="77777777" w:rsidR="003620B0" w:rsidRPr="00882CD0" w:rsidRDefault="003620B0" w:rsidP="00936AE2">
                      <w:pPr>
                        <w:ind w:left="0" w:right="0"/>
                        <w:jc w:val="center"/>
                        <w:rPr>
                          <w:sz w:val="72"/>
                          <w:szCs w:val="72"/>
                        </w:rPr>
                      </w:pPr>
                      <w:r>
                        <w:rPr>
                          <w:sz w:val="72"/>
                          <w:szCs w:val="72"/>
                        </w:rPr>
                        <w:t>S</w:t>
                      </w:r>
                    </w:p>
                  </w:txbxContent>
                </v:textbox>
                <w10:wrap anchorx="margin" anchory="margin"/>
              </v:shape>
            </w:pict>
          </mc:Fallback>
        </mc:AlternateContent>
      </w:r>
      <w:r>
        <w:rPr>
          <w:noProof/>
          <w:sz w:val="32"/>
          <w:szCs w:val="32"/>
        </w:rPr>
        <w:drawing>
          <wp:anchor distT="0" distB="0" distL="114300" distR="114300" simplePos="0" relativeHeight="251646976" behindDoc="0" locked="0" layoutInCell="1" allowOverlap="1" wp14:anchorId="1078989E" wp14:editId="7D83A097">
            <wp:simplePos x="0" y="0"/>
            <wp:positionH relativeFrom="column">
              <wp:posOffset>252095</wp:posOffset>
            </wp:positionH>
            <wp:positionV relativeFrom="paragraph">
              <wp:posOffset>46990</wp:posOffset>
            </wp:positionV>
            <wp:extent cx="1090295" cy="1090295"/>
            <wp:effectExtent l="0" t="0" r="0" b="0"/>
            <wp:wrapNone/>
            <wp:docPr id="1512" name="Grafik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consammlung_Wuerfel_Versicherung_RZ_Geld.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090295" cy="1090295"/>
                    </a:xfrm>
                    <a:prstGeom prst="rect">
                      <a:avLst/>
                    </a:prstGeom>
                  </pic:spPr>
                </pic:pic>
              </a:graphicData>
            </a:graphic>
            <wp14:sizeRelH relativeFrom="margin">
              <wp14:pctWidth>0</wp14:pctWidth>
            </wp14:sizeRelH>
            <wp14:sizeRelV relativeFrom="margin">
              <wp14:pctHeight>0</wp14:pctHeight>
            </wp14:sizeRelV>
          </wp:anchor>
        </w:drawing>
      </w:r>
    </w:p>
    <w:p w14:paraId="32AFF5F5" w14:textId="77777777" w:rsidR="00936AE2" w:rsidRDefault="00936AE2" w:rsidP="00936AE2">
      <w:pPr>
        <w:ind w:left="0"/>
        <w:rPr>
          <w:sz w:val="32"/>
          <w:szCs w:val="32"/>
        </w:rPr>
      </w:pPr>
      <w:r>
        <w:rPr>
          <w:noProof/>
          <w:sz w:val="28"/>
          <w:szCs w:val="32"/>
        </w:rPr>
        <mc:AlternateContent>
          <mc:Choice Requires="wps">
            <w:drawing>
              <wp:anchor distT="0" distB="0" distL="114300" distR="114300" simplePos="0" relativeHeight="251659264" behindDoc="0" locked="0" layoutInCell="1" allowOverlap="1" wp14:anchorId="3DB4ADBA" wp14:editId="57798F90">
                <wp:simplePos x="0" y="0"/>
                <wp:positionH relativeFrom="column">
                  <wp:posOffset>1270486</wp:posOffset>
                </wp:positionH>
                <wp:positionV relativeFrom="paragraph">
                  <wp:posOffset>272415</wp:posOffset>
                </wp:positionV>
                <wp:extent cx="4303432" cy="1170156"/>
                <wp:effectExtent l="0" t="57150" r="0" b="30480"/>
                <wp:wrapNone/>
                <wp:docPr id="1500" name="Gerade Verbindung mit Pfeil 1500"/>
                <wp:cNvGraphicFramePr/>
                <a:graphic xmlns:a="http://schemas.openxmlformats.org/drawingml/2006/main">
                  <a:graphicData uri="http://schemas.microsoft.com/office/word/2010/wordprocessingShape">
                    <wps:wsp>
                      <wps:cNvCnPr/>
                      <wps:spPr>
                        <a:xfrm flipV="1">
                          <a:off x="0" y="0"/>
                          <a:ext cx="4303432" cy="117015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F29C7D" id="Gerade Verbindung mit Pfeil 1500" o:spid="_x0000_s1026" type="#_x0000_t32" style="position:absolute;margin-left:100.05pt;margin-top:21.45pt;width:338.85pt;height:92.1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" strokecolor="black [3200]" strokeweight="2pt">
                <v:stroke endarrow="block"/>
              </v:shape>
            </w:pict>
          </mc:Fallback>
        </mc:AlternateContent>
      </w:r>
      <w:r>
        <w:rPr>
          <w:noProof/>
          <w:sz w:val="28"/>
          <w:szCs w:val="32"/>
        </w:rPr>
        <mc:AlternateContent>
          <mc:Choice Requires="wps">
            <w:drawing>
              <wp:anchor distT="0" distB="0" distL="114300" distR="114300" simplePos="0" relativeHeight="251657216" behindDoc="0" locked="0" layoutInCell="1" allowOverlap="1" wp14:anchorId="6D855CBA" wp14:editId="30434E79">
                <wp:simplePos x="0" y="0"/>
                <wp:positionH relativeFrom="column">
                  <wp:posOffset>1216697</wp:posOffset>
                </wp:positionH>
                <wp:positionV relativeFrom="paragraph">
                  <wp:posOffset>198380</wp:posOffset>
                </wp:positionV>
                <wp:extent cx="4357221" cy="1340859"/>
                <wp:effectExtent l="0" t="0" r="81915" b="69215"/>
                <wp:wrapNone/>
                <wp:docPr id="1501" name="Gerade Verbindung mit Pfeil 1501"/>
                <wp:cNvGraphicFramePr/>
                <a:graphic xmlns:a="http://schemas.openxmlformats.org/drawingml/2006/main">
                  <a:graphicData uri="http://schemas.microsoft.com/office/word/2010/wordprocessingShape">
                    <wps:wsp>
                      <wps:cNvCnPr/>
                      <wps:spPr>
                        <a:xfrm>
                          <a:off x="0" y="0"/>
                          <a:ext cx="4357221" cy="1340859"/>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03E6EF" id="Gerade Verbindung mit Pfeil 1501" o:spid="_x0000_s1026" type="#_x0000_t32" style="position:absolute;margin-left:95.8pt;margin-top:15.6pt;width:343.1pt;height:10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" strokecolor="black [3200]" strokeweight="2pt">
                <v:stroke endarrow="block"/>
              </v:shape>
            </w:pict>
          </mc:Fallback>
        </mc:AlternateContent>
      </w:r>
    </w:p>
    <w:p w14:paraId="237B84F5" w14:textId="77777777" w:rsidR="00936AE2" w:rsidRDefault="00936AE2" w:rsidP="00936AE2">
      <w:pPr>
        <w:ind w:left="0"/>
        <w:rPr>
          <w:sz w:val="32"/>
          <w:szCs w:val="32"/>
        </w:rPr>
      </w:pPr>
    </w:p>
    <w:p w14:paraId="54A87362" w14:textId="77777777" w:rsidR="00936AE2" w:rsidRDefault="00936AE2" w:rsidP="00936AE2">
      <w:pPr>
        <w:ind w:left="0"/>
        <w:rPr>
          <w:sz w:val="32"/>
          <w:szCs w:val="32"/>
        </w:rPr>
      </w:pPr>
    </w:p>
    <w:p w14:paraId="5D5F6246" w14:textId="77777777" w:rsidR="00936AE2" w:rsidRDefault="00936AE2" w:rsidP="00936AE2">
      <w:pPr>
        <w:ind w:left="0"/>
        <w:rPr>
          <w:sz w:val="32"/>
          <w:szCs w:val="32"/>
        </w:rPr>
      </w:pPr>
      <w:r w:rsidRPr="00882CD0">
        <w:rPr>
          <w:noProof/>
          <w:sz w:val="32"/>
          <w:szCs w:val="32"/>
        </w:rPr>
        <mc:AlternateContent>
          <mc:Choice Requires="wps">
            <w:drawing>
              <wp:anchor distT="45720" distB="45720" distL="114300" distR="114300" simplePos="0" relativeHeight="251636736" behindDoc="0" locked="0" layoutInCell="1" allowOverlap="1" wp14:anchorId="21263806" wp14:editId="523FFD45">
                <wp:simplePos x="0" y="0"/>
                <wp:positionH relativeFrom="margin">
                  <wp:posOffset>5681980</wp:posOffset>
                </wp:positionH>
                <wp:positionV relativeFrom="topMargin">
                  <wp:posOffset>5852123</wp:posOffset>
                </wp:positionV>
                <wp:extent cx="611505" cy="611505"/>
                <wp:effectExtent l="19050" t="19050" r="36195" b="36195"/>
                <wp:wrapSquare wrapText="bothSides"/>
                <wp:docPr id="15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43328" y="-14265"/>
                                <a:pt x="343259" y="2116"/>
                                <a:pt x="611505" y="0"/>
                              </a:cubicBezTo>
                              <a:cubicBezTo>
                                <a:pt x="627197" y="176861"/>
                                <a:pt x="592762" y="307929"/>
                                <a:pt x="611505" y="611505"/>
                              </a:cubicBezTo>
                              <a:cubicBezTo>
                                <a:pt x="312620" y="629646"/>
                                <a:pt x="287144" y="592792"/>
                                <a:pt x="0" y="611505"/>
                              </a:cubicBezTo>
                              <a:cubicBezTo>
                                <a:pt x="-14401" y="387790"/>
                                <a:pt x="5312" y="233396"/>
                                <a:pt x="0" y="0"/>
                              </a:cubicBezTo>
                              <a:close/>
                            </a:path>
                            <a:path w="611505" h="611505" stroke="0" extrusionOk="0">
                              <a:moveTo>
                                <a:pt x="0" y="0"/>
                              </a:moveTo>
                              <a:cubicBezTo>
                                <a:pt x="153911" y="19737"/>
                                <a:pt x="320082" y="-27164"/>
                                <a:pt x="611505" y="0"/>
                              </a:cubicBezTo>
                              <a:cubicBezTo>
                                <a:pt x="640425" y="301825"/>
                                <a:pt x="608421" y="434917"/>
                                <a:pt x="611505" y="611505"/>
                              </a:cubicBezTo>
                              <a:cubicBezTo>
                                <a:pt x="450861" y="604742"/>
                                <a:pt x="122331" y="594823"/>
                                <a:pt x="0" y="611505"/>
                              </a:cubicBezTo>
                              <a:cubicBezTo>
                                <a:pt x="-14415" y="372575"/>
                                <a:pt x="3338" y="23628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sd="550931435">
                                <a:prstGeom prst="rect">
                                  <a:avLst/>
                                </a:prstGeom>
                                <ask:type>
                                  <ask:lineSketchFreehand/>
                                </ask:type>
                              </ask:lineSketchStyleProps>
                            </a:ext>
                          </a:extLst>
                        </a:ln>
                      </wps:spPr>
                      <wps:txbx>
                        <w:txbxContent>
                          <w:p w14:paraId="00362049" w14:textId="77777777" w:rsidR="003620B0" w:rsidRPr="00882CD0" w:rsidRDefault="003620B0" w:rsidP="00936AE2">
                            <w:pPr>
                              <w:ind w:left="0" w:right="0"/>
                              <w:jc w:val="cente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63806" id="_x0000_s1531" style="position:absolute;left:0;text-align:left;margin-left:447.4pt;margin-top:460.8pt;width:48.15pt;height:48.15pt;z-index:251636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" adj="-11796480,,5400" path="m,nfc143328,-14265,343259,2116,611505,v15692,176861,-18743,307929,,611505c312620,629646,287144,592792,,611505,-14401,387790,5312,233396,,xem,nsc153911,19737,320082,-27164,611505,v28920,301825,-3084,434917,,611505c450861,604742,122331,594823,,611505,-14415,372575,3338,236286,,xe" strokeweight=".5pt">
                <v:stroke joinstyle="miter"/>
                <v:formulas/>
                <v:path o:extrusionok="f" o:connecttype="custom" o:connectlocs="0,0;611505,0;611505,611505;0,611505;0,0" o:connectangles="0,0,0,0,0" textboxrect="0,0,611505,611505"/>
                <v:textbox>
                  <w:txbxContent>
                    <w:p w14:paraId="00362049" w14:textId="77777777" w:rsidR="003620B0" w:rsidRPr="00882CD0" w:rsidRDefault="003620B0" w:rsidP="00936AE2">
                      <w:pPr>
                        <w:ind w:left="0" w:right="0"/>
                        <w:jc w:val="center"/>
                        <w:rPr>
                          <w:sz w:val="72"/>
                          <w:szCs w:val="72"/>
                        </w:rPr>
                      </w:pPr>
                      <w:r>
                        <w:rPr>
                          <w:sz w:val="72"/>
                          <w:szCs w:val="72"/>
                        </w:rPr>
                        <w:t>G</w:t>
                      </w:r>
                    </w:p>
                  </w:txbxContent>
                </v:textbox>
                <w10:wrap type="square" anchorx="margin" anchory="margin"/>
              </v:shape>
            </w:pict>
          </mc:Fallback>
        </mc:AlternateContent>
      </w:r>
      <w:r>
        <w:rPr>
          <w:noProof/>
          <w:sz w:val="32"/>
          <w:szCs w:val="32"/>
        </w:rPr>
        <w:drawing>
          <wp:anchor distT="0" distB="0" distL="114300" distR="114300" simplePos="0" relativeHeight="251642880" behindDoc="0" locked="0" layoutInCell="1" allowOverlap="1" wp14:anchorId="7BE417A7" wp14:editId="786C6ED4">
            <wp:simplePos x="0" y="0"/>
            <wp:positionH relativeFrom="margin">
              <wp:posOffset>180340</wp:posOffset>
            </wp:positionH>
            <wp:positionV relativeFrom="paragraph">
              <wp:posOffset>3810</wp:posOffset>
            </wp:positionV>
            <wp:extent cx="1094105" cy="827405"/>
            <wp:effectExtent l="0" t="0" r="0" b="0"/>
            <wp:wrapNone/>
            <wp:docPr id="1513" name="Grafik 1513" descr="Ein Bild, das Objekt, Lampe,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ofa Piktogramm.PNG"/>
                    <pic:cNvPicPr/>
                  </pic:nvPicPr>
                  <pic:blipFill>
                    <a:blip r:embed="rId262">
                      <a:extLst>
                        <a:ext uri="{28A0092B-C50C-407E-A947-70E740481C1C}">
                          <a14:useLocalDpi xmlns:a14="http://schemas.microsoft.com/office/drawing/2010/main" val="0"/>
                        </a:ext>
                      </a:extLst>
                    </a:blip>
                    <a:stretch>
                      <a:fillRect/>
                    </a:stretch>
                  </pic:blipFill>
                  <pic:spPr>
                    <a:xfrm>
                      <a:off x="0" y="0"/>
                      <a:ext cx="1094105" cy="827405"/>
                    </a:xfrm>
                    <a:prstGeom prst="rect">
                      <a:avLst/>
                    </a:prstGeom>
                  </pic:spPr>
                </pic:pic>
              </a:graphicData>
            </a:graphic>
            <wp14:sizeRelH relativeFrom="margin">
              <wp14:pctWidth>0</wp14:pctWidth>
            </wp14:sizeRelH>
            <wp14:sizeRelV relativeFrom="margin">
              <wp14:pctHeight>0</wp14:pctHeight>
            </wp14:sizeRelV>
          </wp:anchor>
        </w:drawing>
      </w:r>
    </w:p>
    <w:p w14:paraId="2F49F1F2" w14:textId="77777777" w:rsidR="00936AE2" w:rsidRDefault="00936AE2" w:rsidP="00936AE2">
      <w:pPr>
        <w:ind w:left="0"/>
        <w:rPr>
          <w:sz w:val="32"/>
          <w:szCs w:val="32"/>
        </w:rPr>
      </w:pPr>
    </w:p>
    <w:p w14:paraId="42D39493" w14:textId="77777777" w:rsidR="00936AE2" w:rsidRDefault="00936AE2" w:rsidP="00936AE2">
      <w:pPr>
        <w:ind w:left="0"/>
        <w:rPr>
          <w:sz w:val="32"/>
          <w:szCs w:val="32"/>
        </w:rPr>
      </w:pPr>
    </w:p>
    <w:p w14:paraId="49F7A611" w14:textId="77777777" w:rsidR="00936AE2" w:rsidRDefault="00936AE2" w:rsidP="00936AE2">
      <w:pPr>
        <w:ind w:left="0"/>
        <w:rPr>
          <w:sz w:val="32"/>
          <w:szCs w:val="32"/>
        </w:rPr>
      </w:pPr>
      <w:r>
        <w:rPr>
          <w:noProof/>
          <w:sz w:val="32"/>
          <w:szCs w:val="32"/>
        </w:rPr>
        <w:drawing>
          <wp:anchor distT="0" distB="0" distL="114300" distR="114300" simplePos="0" relativeHeight="251644928" behindDoc="0" locked="0" layoutInCell="1" allowOverlap="1" wp14:anchorId="72E4C34F" wp14:editId="4D25971F">
            <wp:simplePos x="0" y="0"/>
            <wp:positionH relativeFrom="column">
              <wp:posOffset>180340</wp:posOffset>
            </wp:positionH>
            <wp:positionV relativeFrom="paragraph">
              <wp:posOffset>104140</wp:posOffset>
            </wp:positionV>
            <wp:extent cx="1195070" cy="1090295"/>
            <wp:effectExtent l="0" t="0" r="5080" b="0"/>
            <wp:wrapNone/>
            <wp:docPr id="1514" name="Grafik 151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by Piktogramm.PNG"/>
                    <pic:cNvPicPr/>
                  </pic:nvPicPr>
                  <pic:blipFill>
                    <a:blip r:embed="rId263">
                      <a:extLst>
                        <a:ext uri="{28A0092B-C50C-407E-A947-70E740481C1C}">
                          <a14:useLocalDpi xmlns:a14="http://schemas.microsoft.com/office/drawing/2010/main" val="0"/>
                        </a:ext>
                      </a:extLst>
                    </a:blip>
                    <a:stretch>
                      <a:fillRect/>
                    </a:stretch>
                  </pic:blipFill>
                  <pic:spPr>
                    <a:xfrm>
                      <a:off x="0" y="0"/>
                      <a:ext cx="1195070" cy="1090295"/>
                    </a:xfrm>
                    <a:prstGeom prst="rect">
                      <a:avLst/>
                    </a:prstGeom>
                  </pic:spPr>
                </pic:pic>
              </a:graphicData>
            </a:graphic>
            <wp14:sizeRelH relativeFrom="margin">
              <wp14:pctWidth>0</wp14:pctWidth>
            </wp14:sizeRelH>
            <wp14:sizeRelV relativeFrom="margin">
              <wp14:pctHeight>0</wp14:pctHeight>
            </wp14:sizeRelV>
          </wp:anchor>
        </w:drawing>
      </w:r>
    </w:p>
    <w:p w14:paraId="3CAAABC6" w14:textId="77777777" w:rsidR="00936AE2" w:rsidRDefault="00936AE2" w:rsidP="00936AE2">
      <w:pPr>
        <w:ind w:left="0"/>
        <w:rPr>
          <w:sz w:val="32"/>
          <w:szCs w:val="32"/>
        </w:rPr>
      </w:pPr>
      <w:r>
        <w:rPr>
          <w:noProof/>
          <w:sz w:val="28"/>
          <w:szCs w:val="32"/>
        </w:rPr>
        <mc:AlternateContent>
          <mc:Choice Requires="wps">
            <w:drawing>
              <wp:anchor distT="0" distB="0" distL="114300" distR="114300" simplePos="0" relativeHeight="251661312" behindDoc="0" locked="0" layoutInCell="1" allowOverlap="1" wp14:anchorId="36236FFB" wp14:editId="088BC35C">
                <wp:simplePos x="0" y="0"/>
                <wp:positionH relativeFrom="column">
                  <wp:posOffset>1270487</wp:posOffset>
                </wp:positionH>
                <wp:positionV relativeFrom="paragraph">
                  <wp:posOffset>347456</wp:posOffset>
                </wp:positionV>
                <wp:extent cx="4303432" cy="1525793"/>
                <wp:effectExtent l="0" t="0" r="78105" b="74930"/>
                <wp:wrapNone/>
                <wp:docPr id="1503" name="Gerade Verbindung mit Pfeil 1503"/>
                <wp:cNvGraphicFramePr/>
                <a:graphic xmlns:a="http://schemas.openxmlformats.org/drawingml/2006/main">
                  <a:graphicData uri="http://schemas.microsoft.com/office/word/2010/wordprocessingShape">
                    <wps:wsp>
                      <wps:cNvCnPr/>
                      <wps:spPr>
                        <a:xfrm>
                          <a:off x="0" y="0"/>
                          <a:ext cx="4303432" cy="1525793"/>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BE6CF9" id="Gerade Verbindung mit Pfeil 1503" o:spid="_x0000_s1026" type="#_x0000_t32" style="position:absolute;margin-left:100.05pt;margin-top:27.35pt;width:338.85pt;height:12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" strokecolor="black [3200]" strokeweight="2pt">
                <v:stroke endarrow="block"/>
              </v:shape>
            </w:pict>
          </mc:Fallback>
        </mc:AlternateContent>
      </w:r>
      <w:r>
        <w:rPr>
          <w:noProof/>
          <w:sz w:val="32"/>
          <w:szCs w:val="32"/>
        </w:rPr>
        <mc:AlternateContent>
          <mc:Choice Requires="wps">
            <w:drawing>
              <wp:anchor distT="0" distB="0" distL="114300" distR="114300" simplePos="0" relativeHeight="251638784" behindDoc="0" locked="0" layoutInCell="1" allowOverlap="1" wp14:anchorId="74D2455C" wp14:editId="41BBC951">
                <wp:simplePos x="0" y="0"/>
                <wp:positionH relativeFrom="margin">
                  <wp:posOffset>5685155</wp:posOffset>
                </wp:positionH>
                <wp:positionV relativeFrom="topMargin">
                  <wp:posOffset>7158280</wp:posOffset>
                </wp:positionV>
                <wp:extent cx="611505" cy="611505"/>
                <wp:effectExtent l="19050" t="19050" r="17145" b="36195"/>
                <wp:wrapNone/>
                <wp:docPr id="1504" name="Textfeld 1504"/>
                <wp:cNvGraphicFramePr/>
                <a:graphic xmlns:a="http://schemas.openxmlformats.org/drawingml/2006/main">
                  <a:graphicData uri="http://schemas.microsoft.com/office/word/2010/wordprocessingShape">
                    <wps:wsp>
                      <wps:cNvSpPr txBox="1"/>
                      <wps:spPr>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34209" y="13714"/>
                                <a:pt x="379338" y="-7739"/>
                                <a:pt x="611505" y="0"/>
                              </a:cubicBezTo>
                              <a:cubicBezTo>
                                <a:pt x="604986" y="288049"/>
                                <a:pt x="618240" y="364304"/>
                                <a:pt x="611505" y="611505"/>
                              </a:cubicBezTo>
                              <a:cubicBezTo>
                                <a:pt x="396500" y="581357"/>
                                <a:pt x="151444" y="630421"/>
                                <a:pt x="0" y="611505"/>
                              </a:cubicBezTo>
                              <a:cubicBezTo>
                                <a:pt x="-3299" y="405688"/>
                                <a:pt x="-4296" y="300227"/>
                                <a:pt x="0" y="0"/>
                              </a:cubicBezTo>
                              <a:close/>
                            </a:path>
                            <a:path w="611505" h="611505" stroke="0" extrusionOk="0">
                              <a:moveTo>
                                <a:pt x="0" y="0"/>
                              </a:moveTo>
                              <a:cubicBezTo>
                                <a:pt x="234815" y="23329"/>
                                <a:pt x="314546" y="9672"/>
                                <a:pt x="611505" y="0"/>
                              </a:cubicBezTo>
                              <a:cubicBezTo>
                                <a:pt x="593036" y="261101"/>
                                <a:pt x="604797" y="481772"/>
                                <a:pt x="611505" y="611505"/>
                              </a:cubicBezTo>
                              <a:cubicBezTo>
                                <a:pt x="414661" y="638063"/>
                                <a:pt x="191194" y="595452"/>
                                <a:pt x="0" y="611505"/>
                              </a:cubicBezTo>
                              <a:cubicBezTo>
                                <a:pt x="-21197" y="345974"/>
                                <a:pt x="-25686" y="292257"/>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920564865">
                                <a:prstGeom prst="rect">
                                  <a:avLst/>
                                </a:prstGeom>
                                <ask:type>
                                  <ask:lineSketchFreehand/>
                                </ask:type>
                              </ask:lineSketchStyleProps>
                            </a:ext>
                          </a:extLst>
                        </a:ln>
                      </wps:spPr>
                      <wps:txbx>
                        <w:txbxContent>
                          <w:p w14:paraId="7511BFB2" w14:textId="77777777" w:rsidR="003620B0" w:rsidRPr="00882CD0" w:rsidRDefault="003620B0" w:rsidP="00936AE2">
                            <w:pPr>
                              <w:ind w:left="0" w:right="0"/>
                              <w:jc w:val="center"/>
                              <w:rPr>
                                <w:sz w:val="72"/>
                                <w:szCs w:val="72"/>
                              </w:rPr>
                            </w:pPr>
                            <w:r>
                              <w:rPr>
                                <w:sz w:val="72"/>
                                <w:szCs w:val="7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2455C" id="Textfeld 1504" o:spid="_x0000_s1532" style="position:absolute;left:0;text-align:left;margin-left:447.65pt;margin-top:563.65pt;width:48.15pt;height:48.1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" adj="-11796480,,5400" path="m,nfc134209,13714,379338,-7739,611505,v-6519,288049,6735,364304,,611505c396500,581357,151444,630421,,611505,-3299,405688,-4296,300227,,xem,nsc234815,23329,314546,9672,611505,v-18469,261101,-6708,481772,,611505c414661,638063,191194,595452,,611505,-21197,345974,-25686,292257,,xe" fillcolor="white [3201]" strokeweight=".5pt">
                <v:stroke joinstyle="miter"/>
                <v:formulas/>
                <v:path arrowok="t" o:extrusionok="f" o:connecttype="custom" o:connectlocs="0,0;611505,0;611505,611505;0,611505;0,0" o:connectangles="0,0,0,0,0" textboxrect="0,0,611505,611505"/>
                <v:textbox>
                  <w:txbxContent>
                    <w:p w14:paraId="7511BFB2" w14:textId="77777777" w:rsidR="003620B0" w:rsidRPr="00882CD0" w:rsidRDefault="003620B0" w:rsidP="00936AE2">
                      <w:pPr>
                        <w:ind w:left="0" w:right="0"/>
                        <w:jc w:val="center"/>
                        <w:rPr>
                          <w:sz w:val="72"/>
                          <w:szCs w:val="72"/>
                        </w:rPr>
                      </w:pPr>
                      <w:r>
                        <w:rPr>
                          <w:sz w:val="72"/>
                          <w:szCs w:val="72"/>
                        </w:rPr>
                        <w:t>F</w:t>
                      </w:r>
                    </w:p>
                  </w:txbxContent>
                </v:textbox>
                <w10:wrap anchorx="margin" anchory="margin"/>
              </v:shape>
            </w:pict>
          </mc:Fallback>
        </mc:AlternateContent>
      </w:r>
    </w:p>
    <w:p w14:paraId="7A8C9D59" w14:textId="77777777" w:rsidR="00936AE2" w:rsidRDefault="00936AE2" w:rsidP="00936AE2">
      <w:pPr>
        <w:ind w:left="0"/>
        <w:rPr>
          <w:sz w:val="32"/>
          <w:szCs w:val="32"/>
        </w:rPr>
      </w:pPr>
      <w:r>
        <w:rPr>
          <w:noProof/>
          <w:sz w:val="28"/>
          <w:szCs w:val="32"/>
        </w:rPr>
        <mc:AlternateContent>
          <mc:Choice Requires="wps">
            <w:drawing>
              <wp:anchor distT="0" distB="0" distL="114300" distR="114300" simplePos="0" relativeHeight="251663360" behindDoc="0" locked="0" layoutInCell="1" allowOverlap="1" wp14:anchorId="5C26FBAB" wp14:editId="5E91C7C1">
                <wp:simplePos x="0" y="0"/>
                <wp:positionH relativeFrom="column">
                  <wp:posOffset>1342203</wp:posOffset>
                </wp:positionH>
                <wp:positionV relativeFrom="paragraph">
                  <wp:posOffset>74930</wp:posOffset>
                </wp:positionV>
                <wp:extent cx="4304217" cy="1373580"/>
                <wp:effectExtent l="0" t="38100" r="58420" b="36195"/>
                <wp:wrapNone/>
                <wp:docPr id="1505" name="Gerade Verbindung mit Pfeil 1505"/>
                <wp:cNvGraphicFramePr/>
                <a:graphic xmlns:a="http://schemas.openxmlformats.org/drawingml/2006/main">
                  <a:graphicData uri="http://schemas.microsoft.com/office/word/2010/wordprocessingShape">
                    <wps:wsp>
                      <wps:cNvCnPr/>
                      <wps:spPr>
                        <a:xfrm flipV="1">
                          <a:off x="0" y="0"/>
                          <a:ext cx="4304217" cy="137358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4F2DFD" id="Gerade Verbindung mit Pfeil 1505" o:spid="_x0000_s1026" type="#_x0000_t32" style="position:absolute;margin-left:105.7pt;margin-top:5.9pt;width:338.9pt;height:108.1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" strokecolor="black [3200]" strokeweight="2pt">
                <v:stroke endarrow="block"/>
              </v:shape>
            </w:pict>
          </mc:Fallback>
        </mc:AlternateContent>
      </w:r>
    </w:p>
    <w:p w14:paraId="7F7D580A" w14:textId="77777777" w:rsidR="00936AE2" w:rsidRDefault="00936AE2" w:rsidP="00936AE2">
      <w:pPr>
        <w:ind w:left="0"/>
        <w:rPr>
          <w:sz w:val="32"/>
          <w:szCs w:val="32"/>
        </w:rPr>
      </w:pPr>
      <w:r>
        <w:rPr>
          <w:noProof/>
          <w:sz w:val="32"/>
          <w:szCs w:val="32"/>
        </w:rPr>
        <w:drawing>
          <wp:anchor distT="0" distB="0" distL="114300" distR="114300" simplePos="0" relativeHeight="251628544" behindDoc="0" locked="0" layoutInCell="1" allowOverlap="1" wp14:anchorId="19A921E4" wp14:editId="0885D517">
            <wp:simplePos x="0" y="0"/>
            <wp:positionH relativeFrom="margin">
              <wp:posOffset>180340</wp:posOffset>
            </wp:positionH>
            <wp:positionV relativeFrom="page">
              <wp:posOffset>8351072</wp:posOffset>
            </wp:positionV>
            <wp:extent cx="1277620" cy="1148080"/>
            <wp:effectExtent l="0" t="0" r="0" b="0"/>
            <wp:wrapNone/>
            <wp:docPr id="1515" name="Grafik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ernseher Piktogramm.PNG"/>
                    <pic:cNvPicPr/>
                  </pic:nvPicPr>
                  <pic:blipFill>
                    <a:blip r:embed="rId264">
                      <a:extLst>
                        <a:ext uri="{28A0092B-C50C-407E-A947-70E740481C1C}">
                          <a14:useLocalDpi xmlns:a14="http://schemas.microsoft.com/office/drawing/2010/main" val="0"/>
                        </a:ext>
                      </a:extLst>
                    </a:blip>
                    <a:stretch>
                      <a:fillRect/>
                    </a:stretch>
                  </pic:blipFill>
                  <pic:spPr>
                    <a:xfrm>
                      <a:off x="0" y="0"/>
                      <a:ext cx="1277620" cy="1148080"/>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32"/>
        </w:rPr>
        <mc:AlternateContent>
          <mc:Choice Requires="wps">
            <w:drawing>
              <wp:anchor distT="0" distB="0" distL="114300" distR="114300" simplePos="0" relativeHeight="251640832" behindDoc="0" locked="0" layoutInCell="1" allowOverlap="1" wp14:anchorId="114C7BBF" wp14:editId="3E33FE31">
                <wp:simplePos x="0" y="0"/>
                <wp:positionH relativeFrom="margin">
                  <wp:posOffset>5680075</wp:posOffset>
                </wp:positionH>
                <wp:positionV relativeFrom="topMargin">
                  <wp:posOffset>8645712</wp:posOffset>
                </wp:positionV>
                <wp:extent cx="612000" cy="612000"/>
                <wp:effectExtent l="0" t="19050" r="36195" b="36195"/>
                <wp:wrapNone/>
                <wp:docPr id="1506" name="Textfeld 1506"/>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143698" y="-8930"/>
                                <a:pt x="352870" y="2971"/>
                                <a:pt x="612000" y="0"/>
                              </a:cubicBezTo>
                              <a:cubicBezTo>
                                <a:pt x="616739" y="254020"/>
                                <a:pt x="623111" y="445551"/>
                                <a:pt x="612000" y="612000"/>
                              </a:cubicBezTo>
                              <a:cubicBezTo>
                                <a:pt x="334700" y="636003"/>
                                <a:pt x="297136" y="635901"/>
                                <a:pt x="0" y="612000"/>
                              </a:cubicBezTo>
                              <a:cubicBezTo>
                                <a:pt x="26938" y="484395"/>
                                <a:pt x="148" y="183472"/>
                                <a:pt x="0" y="0"/>
                              </a:cubicBezTo>
                              <a:close/>
                            </a:path>
                            <a:path w="612000" h="612000" stroke="0" extrusionOk="0">
                              <a:moveTo>
                                <a:pt x="0" y="0"/>
                              </a:moveTo>
                              <a:cubicBezTo>
                                <a:pt x="200053" y="2016"/>
                                <a:pt x="397778" y="4756"/>
                                <a:pt x="612000" y="0"/>
                              </a:cubicBezTo>
                              <a:cubicBezTo>
                                <a:pt x="630165" y="161126"/>
                                <a:pt x="603791" y="460236"/>
                                <a:pt x="612000" y="612000"/>
                              </a:cubicBezTo>
                              <a:cubicBezTo>
                                <a:pt x="342848" y="634228"/>
                                <a:pt x="187466" y="601252"/>
                                <a:pt x="0" y="612000"/>
                              </a:cubicBezTo>
                              <a:cubicBezTo>
                                <a:pt x="-2482" y="306621"/>
                                <a:pt x="26716" y="20867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2166133355">
                                <a:prstGeom prst="rect">
                                  <a:avLst/>
                                </a:prstGeom>
                                <ask:type>
                                  <ask:lineSketchFreehand/>
                                </ask:type>
                              </ask:lineSketchStyleProps>
                            </a:ext>
                          </a:extLst>
                        </a:ln>
                      </wps:spPr>
                      <wps:txbx>
                        <w:txbxContent>
                          <w:p w14:paraId="6042BE4A" w14:textId="77777777" w:rsidR="003620B0" w:rsidRPr="00882CD0" w:rsidRDefault="003620B0" w:rsidP="00936AE2">
                            <w:pPr>
                              <w:ind w:left="0" w:right="0"/>
                              <w:jc w:val="center"/>
                              <w:rPr>
                                <w:sz w:val="72"/>
                                <w:szCs w:val="72"/>
                              </w:rPr>
                            </w:pPr>
                            <w:r>
                              <w:rPr>
                                <w:sz w:val="72"/>
                                <w:szCs w:val="7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C7BBF" id="Textfeld 1506" o:spid="_x0000_s1533" style="position:absolute;left:0;text-align:left;margin-left:447.25pt;margin-top:680.75pt;width:48.2pt;height:48.2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" adj="-11796480,,5400" path="m,nfc143698,-8930,352870,2971,612000,v4739,254020,11111,445551,,612000c334700,636003,297136,635901,,612000,26938,484395,148,183472,,xem,nsc200053,2016,397778,4756,612000,v18165,161126,-8209,460236,,612000c342848,634228,187466,601252,,612000,-2482,306621,26716,208676,,xe" fillcolor="white [3201]" strokeweight=".5pt">
                <v:stroke joinstyle="miter"/>
                <v:formulas/>
                <v:path arrowok="t" o:extrusionok="f" o:connecttype="custom" o:connectlocs="0,0;612000,0;612000,612000;0,612000;0,0" o:connectangles="0,0,0,0,0" textboxrect="0,0,612000,612000"/>
                <v:textbox>
                  <w:txbxContent>
                    <w:p w14:paraId="6042BE4A" w14:textId="77777777" w:rsidR="003620B0" w:rsidRPr="00882CD0" w:rsidRDefault="003620B0" w:rsidP="00936AE2">
                      <w:pPr>
                        <w:ind w:left="0" w:right="0"/>
                        <w:jc w:val="center"/>
                        <w:rPr>
                          <w:sz w:val="72"/>
                          <w:szCs w:val="72"/>
                        </w:rPr>
                      </w:pPr>
                      <w:r>
                        <w:rPr>
                          <w:sz w:val="72"/>
                          <w:szCs w:val="72"/>
                        </w:rPr>
                        <w:t>B</w:t>
                      </w:r>
                    </w:p>
                  </w:txbxContent>
                </v:textbox>
                <w10:wrap anchorx="margin" anchory="margin"/>
              </v:shape>
            </w:pict>
          </mc:Fallback>
        </mc:AlternateContent>
      </w:r>
    </w:p>
    <w:p w14:paraId="06A76974" w14:textId="77777777" w:rsidR="00936AE2" w:rsidRDefault="00936AE2" w:rsidP="001A308B">
      <w:pPr>
        <w:spacing w:after="128"/>
        <w:ind w:left="0"/>
        <w:rPr>
          <w:sz w:val="28"/>
          <w:szCs w:val="28"/>
        </w:rPr>
        <w:sectPr w:rsidR="00936AE2" w:rsidSect="00434A63">
          <w:headerReference w:type="first" r:id="rId266"/>
          <w:pgSz w:w="11900" w:h="16840"/>
          <w:pgMar w:top="2835" w:right="851" w:bottom="1134" w:left="851" w:header="709" w:footer="454" w:gutter="0"/>
          <w:cols w:space="708"/>
          <w:titlePg/>
          <w:docGrid w:linePitch="360"/>
        </w:sectPr>
      </w:pPr>
    </w:p>
    <w:p w14:paraId="5F853751" w14:textId="77777777" w:rsidR="00182F47" w:rsidRDefault="00182F47" w:rsidP="00182F47">
      <w:r w:rsidRPr="009B4075">
        <w:lastRenderedPageBreak/>
        <w:t xml:space="preserve">Lernziel: </w:t>
      </w:r>
      <w:r>
        <w:t xml:space="preserve">Mithilfe der Übungen „Silbenrätsel“ und „Was fehlt?“ wiederholen die Lernenden wesentliche Begriffe zum Themengebiet Versicherungen. </w:t>
      </w:r>
    </w:p>
    <w:p w14:paraId="14A816C3" w14:textId="77777777" w:rsidR="00182F47" w:rsidRDefault="00182F47" w:rsidP="00182F47">
      <w:r>
        <w:t xml:space="preserve">Die Lernenden lernen die folgende Kernbotschaft: Viele Fachbegriffe des Themenfelds Versicherungen finden in </w:t>
      </w:r>
      <w:r w:rsidR="003B1E99">
        <w:t>verschiedenen Aspekten des</w:t>
      </w:r>
      <w:r>
        <w:t xml:space="preserve"> Alltag</w:t>
      </w:r>
      <w:r w:rsidR="003B1E99">
        <w:t>s eine</w:t>
      </w:r>
      <w:r>
        <w:t xml:space="preserve"> Verwendung.</w:t>
      </w:r>
    </w:p>
    <w:p w14:paraId="0F7E05BE" w14:textId="77777777" w:rsidR="00182F47" w:rsidRDefault="00182F47" w:rsidP="00182F47"/>
    <w:p w14:paraId="70AF07C3" w14:textId="77777777" w:rsidR="00182F47" w:rsidRPr="009B4075" w:rsidRDefault="00182F47" w:rsidP="00182F47">
      <w:r>
        <w:t xml:space="preserve">Vorgeschlagener </w:t>
      </w:r>
      <w:r w:rsidRPr="009B4075">
        <w:t>Ablauf:</w:t>
      </w:r>
    </w:p>
    <w:p w14:paraId="05C9B775" w14:textId="77777777" w:rsidR="00182F47" w:rsidRDefault="004E463D" w:rsidP="00182F47">
      <w:r>
        <w:rPr>
          <w:noProof/>
        </w:rPr>
        <w:drawing>
          <wp:anchor distT="0" distB="0" distL="114300" distR="114300" simplePos="0" relativeHeight="251666432" behindDoc="0" locked="0" layoutInCell="1" allowOverlap="1" wp14:anchorId="6BAB734B" wp14:editId="2B72E7C1">
            <wp:simplePos x="0" y="0"/>
            <wp:positionH relativeFrom="column">
              <wp:align>center</wp:align>
            </wp:positionH>
            <wp:positionV relativeFrom="paragraph">
              <wp:posOffset>2818766</wp:posOffset>
            </wp:positionV>
            <wp:extent cx="4780800" cy="1591200"/>
            <wp:effectExtent l="19050" t="19050" r="20320" b="47625"/>
            <wp:wrapNone/>
            <wp:docPr id="1527" name="Grafik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rot="21540000">
                      <a:off x="0" y="0"/>
                      <a:ext cx="4780800" cy="1591200"/>
                    </a:xfrm>
                    <a:prstGeom prst="rect">
                      <a:avLst/>
                    </a:prstGeom>
                  </pic:spPr>
                </pic:pic>
              </a:graphicData>
            </a:graphic>
            <wp14:sizeRelH relativeFrom="margin">
              <wp14:pctWidth>0</wp14:pctWidth>
            </wp14:sizeRelH>
            <wp14:sizeRelV relativeFrom="margin">
              <wp14:pctHeight>0</wp14:pctHeight>
            </wp14:sizeRelV>
          </wp:anchor>
        </w:drawing>
      </w:r>
      <w:r w:rsidR="00182F47">
        <w:t>Fragen Sie die Lernenden vorab, welche Begriffe ihnen zum Themenfeld Versicherungen in Erinnerung geblieben sind. Legen Sie anschließend die Arbeitsbögen „Silbenrätsel“ sowie „Was fehlt?“ aus. Die Lernenden können die Arbeitsbögen in beliebiger Reihenfolge allein oder zu zweit bearbeiten. Die Lösungsbögen dienen der (Selbst</w:t>
      </w:r>
      <w:proofErr w:type="gramStart"/>
      <w:r w:rsidR="00182F47">
        <w:noBreakHyphen/>
        <w:t>)Kontrolle</w:t>
      </w:r>
      <w:proofErr w:type="gramEnd"/>
      <w:r w:rsidR="00182F47">
        <w:t>. Versammeln Sie sich nach Ablauf der Zeit im Plenum und diskutieren Sie, was die gelesenen Begriffe bedeuten bzw. in welcher Verbindung sie zum Themenfeld Versicherungen stehen.</w:t>
      </w:r>
    </w:p>
    <w:p w14:paraId="268FC179" w14:textId="77777777" w:rsidR="00182F47" w:rsidRDefault="00182F47" w:rsidP="001A308B">
      <w:pPr>
        <w:spacing w:after="128"/>
        <w:ind w:left="0"/>
        <w:rPr>
          <w:sz w:val="28"/>
          <w:szCs w:val="28"/>
        </w:rPr>
        <w:sectPr w:rsidR="00182F47" w:rsidSect="00434A63">
          <w:headerReference w:type="first" r:id="rId267"/>
          <w:pgSz w:w="11900" w:h="16840"/>
          <w:pgMar w:top="2835" w:right="851" w:bottom="1134" w:left="851" w:header="709" w:footer="454" w:gutter="0"/>
          <w:cols w:space="708"/>
          <w:titlePg/>
          <w:docGrid w:linePitch="360"/>
        </w:sectPr>
      </w:pPr>
    </w:p>
    <w:p w14:paraId="73FDFABF" w14:textId="77777777" w:rsidR="00734FBA" w:rsidRPr="00206C95" w:rsidRDefault="00734FBA" w:rsidP="00734FBA">
      <w:pPr>
        <w:rPr>
          <w:sz w:val="28"/>
          <w:szCs w:val="28"/>
        </w:rPr>
      </w:pPr>
      <w:r>
        <w:rPr>
          <w:noProof/>
          <w:sz w:val="28"/>
          <w:szCs w:val="28"/>
        </w:rPr>
        <w:lastRenderedPageBreak/>
        <w:drawing>
          <wp:anchor distT="0" distB="0" distL="114300" distR="114300" simplePos="0" relativeHeight="251670528" behindDoc="0" locked="0" layoutInCell="1" allowOverlap="1" wp14:anchorId="723192FA" wp14:editId="72E0860A">
            <wp:simplePos x="0" y="0"/>
            <wp:positionH relativeFrom="column">
              <wp:posOffset>-180340</wp:posOffset>
            </wp:positionH>
            <wp:positionV relativeFrom="paragraph">
              <wp:posOffset>-90170</wp:posOffset>
            </wp:positionV>
            <wp:extent cx="320400" cy="320400"/>
            <wp:effectExtent l="0" t="0" r="0" b="3810"/>
            <wp:wrapNone/>
            <wp:docPr id="1532" name="Grafik 1532"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71896FA3" w14:textId="77777777" w:rsidR="00734FBA" w:rsidRPr="00206C95" w:rsidRDefault="00734FBA" w:rsidP="00734FBA">
      <w:pPr>
        <w:rPr>
          <w:sz w:val="28"/>
          <w:szCs w:val="28"/>
        </w:rPr>
      </w:pPr>
      <w:r>
        <w:rPr>
          <w:noProof/>
          <w:sz w:val="28"/>
          <w:szCs w:val="28"/>
        </w:rPr>
        <w:drawing>
          <wp:anchor distT="0" distB="0" distL="114300" distR="114300" simplePos="0" relativeHeight="251668480" behindDoc="0" locked="0" layoutInCell="1" allowOverlap="1" wp14:anchorId="2A832C57" wp14:editId="0548BF14">
            <wp:simplePos x="0" y="0"/>
            <wp:positionH relativeFrom="margin">
              <wp:posOffset>-180340</wp:posOffset>
            </wp:positionH>
            <wp:positionV relativeFrom="paragraph">
              <wp:posOffset>-90170</wp:posOffset>
            </wp:positionV>
            <wp:extent cx="320400" cy="320400"/>
            <wp:effectExtent l="0" t="0" r="3810" b="3810"/>
            <wp:wrapNone/>
            <wp:docPr id="1533" name="Grafik 153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408CC2F7" w14:textId="77777777" w:rsidR="00734FBA" w:rsidRPr="00206C95" w:rsidRDefault="00734FBA" w:rsidP="00734FBA">
      <w:pPr>
        <w:rPr>
          <w:sz w:val="28"/>
          <w:szCs w:val="28"/>
        </w:rPr>
      </w:pPr>
    </w:p>
    <w:p w14:paraId="73205638" w14:textId="77777777" w:rsidR="00734FBA" w:rsidRDefault="00734FBA" w:rsidP="00734FBA">
      <w:pPr>
        <w:spacing w:after="240"/>
        <w:rPr>
          <w:sz w:val="28"/>
          <w:szCs w:val="28"/>
        </w:rPr>
      </w:pPr>
      <w:r w:rsidRPr="00206C95">
        <w:rPr>
          <w:sz w:val="28"/>
          <w:szCs w:val="28"/>
        </w:rPr>
        <w:t xml:space="preserve">den </w:t>
      </w:r>
      <w:proofErr w:type="spellStart"/>
      <w:r w:rsidRPr="00206C95">
        <w:rPr>
          <w:sz w:val="28"/>
          <w:szCs w:val="28"/>
        </w:rPr>
        <w:t>Scha</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rung</w:t>
      </w:r>
      <w:proofErr w:type="spellEnd"/>
      <w:r>
        <w:rPr>
          <w:sz w:val="28"/>
          <w:szCs w:val="28"/>
        </w:rPr>
        <w:t xml:space="preserve"> </w:t>
      </w:r>
      <w:proofErr w:type="spellStart"/>
      <w:r>
        <w:rPr>
          <w:sz w:val="28"/>
          <w:szCs w:val="28"/>
        </w:rPr>
        <w:t>Ver</w:t>
      </w:r>
      <w:proofErr w:type="spellEnd"/>
      <w:r>
        <w:rPr>
          <w:sz w:val="28"/>
          <w:szCs w:val="28"/>
        </w:rPr>
        <w:t xml:space="preserve"> si </w:t>
      </w:r>
      <w:proofErr w:type="spellStart"/>
      <w:r>
        <w:rPr>
          <w:sz w:val="28"/>
          <w:szCs w:val="28"/>
        </w:rPr>
        <w:t>che</w:t>
      </w:r>
      <w:proofErr w:type="spellEnd"/>
    </w:p>
    <w:p w14:paraId="3A98900A" w14:textId="77777777" w:rsidR="00734FBA" w:rsidRDefault="00734FBA" w:rsidP="00734FBA">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09DAA67A" w14:textId="77777777" w:rsidR="00734FBA" w:rsidRDefault="00734FBA" w:rsidP="00734FBA">
      <w:pPr>
        <w:rPr>
          <w:sz w:val="28"/>
          <w:szCs w:val="28"/>
        </w:rPr>
      </w:pPr>
    </w:p>
    <w:p w14:paraId="24315DCE" w14:textId="77777777" w:rsidR="00734FBA" w:rsidRDefault="00734FBA" w:rsidP="00734FBA">
      <w:pPr>
        <w:rPr>
          <w:sz w:val="28"/>
          <w:szCs w:val="28"/>
        </w:rPr>
      </w:pPr>
    </w:p>
    <w:p w14:paraId="14E86641" w14:textId="77777777" w:rsidR="00734FBA" w:rsidRDefault="00734FBA" w:rsidP="00734FBA">
      <w:pPr>
        <w:spacing w:after="240"/>
        <w:rPr>
          <w:sz w:val="28"/>
          <w:szCs w:val="28"/>
        </w:rPr>
      </w:pPr>
      <w:proofErr w:type="spellStart"/>
      <w:r w:rsidRPr="00206C95">
        <w:rPr>
          <w:sz w:val="28"/>
          <w:szCs w:val="28"/>
        </w:rPr>
        <w:t>ten</w:t>
      </w:r>
      <w:proofErr w:type="spellEnd"/>
      <w:r w:rsidRPr="00206C95">
        <w:rPr>
          <w:sz w:val="28"/>
          <w:szCs w:val="28"/>
        </w:rPr>
        <w:t xml:space="preserve"> 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fall </w:t>
      </w:r>
      <w:proofErr w:type="spellStart"/>
      <w:r>
        <w:rPr>
          <w:sz w:val="28"/>
          <w:szCs w:val="28"/>
        </w:rPr>
        <w:t>Un</w:t>
      </w:r>
      <w:proofErr w:type="spellEnd"/>
    </w:p>
    <w:p w14:paraId="32A78ADB" w14:textId="77777777" w:rsidR="00734FBA" w:rsidRDefault="00734FBA" w:rsidP="00734FBA">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6086B2B9" w14:textId="77777777" w:rsidR="00734FBA" w:rsidRDefault="00734FBA" w:rsidP="00734FBA">
      <w:pPr>
        <w:rPr>
          <w:sz w:val="28"/>
          <w:szCs w:val="28"/>
        </w:rPr>
      </w:pPr>
    </w:p>
    <w:p w14:paraId="2A8341C5" w14:textId="77777777" w:rsidR="00734FBA" w:rsidRDefault="00734FBA" w:rsidP="00734FBA">
      <w:pPr>
        <w:rPr>
          <w:sz w:val="28"/>
          <w:szCs w:val="28"/>
        </w:rPr>
      </w:pPr>
    </w:p>
    <w:p w14:paraId="087EDEE3" w14:textId="77777777" w:rsidR="00734FBA" w:rsidRDefault="00734FBA" w:rsidP="00734FBA">
      <w:pPr>
        <w:spacing w:after="240"/>
        <w:rPr>
          <w:sz w:val="28"/>
          <w:szCs w:val="28"/>
        </w:rPr>
      </w:pPr>
      <w:proofErr w:type="spellStart"/>
      <w:r w:rsidRPr="00206C95">
        <w:rPr>
          <w:sz w:val="28"/>
          <w:szCs w:val="28"/>
        </w:rPr>
        <w:t>pa</w:t>
      </w:r>
      <w:proofErr w:type="spellEnd"/>
      <w:r w:rsidRPr="00206C95">
        <w:rPr>
          <w:sz w:val="28"/>
          <w:szCs w:val="28"/>
        </w:rPr>
        <w:t xml:space="preserve"> Re </w:t>
      </w:r>
      <w:proofErr w:type="spellStart"/>
      <w:r w:rsidRPr="00206C95">
        <w:rPr>
          <w:sz w:val="28"/>
          <w:szCs w:val="28"/>
        </w:rPr>
        <w:t>tur</w:t>
      </w:r>
      <w:proofErr w:type="spellEnd"/>
      <w:r w:rsidRPr="00206C95">
        <w:rPr>
          <w:sz w:val="28"/>
          <w:szCs w:val="28"/>
        </w:rPr>
        <w:t xml:space="preserve"> </w:t>
      </w:r>
      <w:proofErr w:type="spellStart"/>
      <w:r w:rsidRPr="00206C95">
        <w:rPr>
          <w:sz w:val="28"/>
          <w:szCs w:val="28"/>
        </w:rPr>
        <w:t>ra</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me</w:t>
      </w:r>
      <w:proofErr w:type="spellEnd"/>
      <w:r>
        <w:rPr>
          <w:sz w:val="28"/>
          <w:szCs w:val="28"/>
        </w:rPr>
        <w:t xml:space="preserve"> </w:t>
      </w:r>
      <w:proofErr w:type="spellStart"/>
      <w:r>
        <w:rPr>
          <w:sz w:val="28"/>
          <w:szCs w:val="28"/>
        </w:rPr>
        <w:t>Sum</w:t>
      </w:r>
      <w:proofErr w:type="spellEnd"/>
    </w:p>
    <w:p w14:paraId="06396669" w14:textId="77777777" w:rsidR="00734FBA" w:rsidRDefault="00734FBA" w:rsidP="00734FBA">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631A899B" w14:textId="77777777" w:rsidR="00734FBA" w:rsidRPr="00206C95" w:rsidRDefault="00734FBA" w:rsidP="00734FBA">
      <w:pPr>
        <w:rPr>
          <w:sz w:val="28"/>
          <w:szCs w:val="28"/>
        </w:rPr>
      </w:pPr>
      <w:r>
        <w:rPr>
          <w:sz w:val="28"/>
          <w:szCs w:val="28"/>
        </w:rPr>
        <w:tab/>
      </w:r>
      <w:r>
        <w:rPr>
          <w:sz w:val="28"/>
          <w:szCs w:val="28"/>
        </w:rPr>
        <w:tab/>
      </w:r>
      <w:r>
        <w:rPr>
          <w:sz w:val="28"/>
          <w:szCs w:val="28"/>
        </w:rPr>
        <w:tab/>
      </w:r>
      <w:r>
        <w:rPr>
          <w:sz w:val="28"/>
          <w:szCs w:val="28"/>
        </w:rPr>
        <w:tab/>
      </w:r>
    </w:p>
    <w:p w14:paraId="0C1DF9BF" w14:textId="77777777" w:rsidR="00734FBA" w:rsidRDefault="00734FBA" w:rsidP="00734FBA">
      <w:pPr>
        <w:rPr>
          <w:sz w:val="28"/>
          <w:szCs w:val="28"/>
        </w:rPr>
      </w:pPr>
    </w:p>
    <w:p w14:paraId="7502C038" w14:textId="77777777" w:rsidR="00734FBA" w:rsidRDefault="00734FBA" w:rsidP="00734FBA">
      <w:pPr>
        <w:spacing w:after="240"/>
        <w:rPr>
          <w:sz w:val="28"/>
          <w:szCs w:val="28"/>
        </w:rPr>
      </w:pPr>
      <w:proofErr w:type="spellStart"/>
      <w:r w:rsidRPr="00206C95">
        <w:rPr>
          <w:sz w:val="28"/>
          <w:szCs w:val="28"/>
        </w:rPr>
        <w:t>päck</w:t>
      </w:r>
      <w:proofErr w:type="spellEnd"/>
      <w:r w:rsidRPr="00206C95">
        <w:rPr>
          <w:sz w:val="28"/>
          <w:szCs w:val="28"/>
        </w:rPr>
        <w:t xml:space="preserve"> se </w:t>
      </w:r>
      <w:proofErr w:type="spellStart"/>
      <w:r w:rsidRPr="00206C95">
        <w:rPr>
          <w:sz w:val="28"/>
          <w:szCs w:val="28"/>
        </w:rPr>
        <w:t>ge</w:t>
      </w:r>
      <w:proofErr w:type="spellEnd"/>
      <w:r w:rsidRPr="00206C95">
        <w:rPr>
          <w:sz w:val="28"/>
          <w:szCs w:val="28"/>
        </w:rPr>
        <w:t xml:space="preserve"> </w:t>
      </w:r>
      <w:proofErr w:type="spellStart"/>
      <w:r w:rsidRPr="00206C95">
        <w:rPr>
          <w:sz w:val="28"/>
          <w:szCs w:val="28"/>
        </w:rPr>
        <w:t>Re</w:t>
      </w:r>
      <w:r>
        <w:rPr>
          <w:sz w:val="28"/>
          <w:szCs w:val="28"/>
        </w:rPr>
        <w:t>i</w:t>
      </w:r>
      <w:proofErr w:type="spellEnd"/>
      <w:r w:rsidR="003B1E99">
        <w:rPr>
          <w:sz w:val="28"/>
          <w:szCs w:val="28"/>
        </w:rPr>
        <w:tab/>
      </w:r>
      <w:r w:rsidR="003B1E99">
        <w:rPr>
          <w:sz w:val="28"/>
          <w:szCs w:val="28"/>
        </w:rPr>
        <w:tab/>
      </w:r>
      <w:r w:rsidR="003B1E99">
        <w:rPr>
          <w:sz w:val="28"/>
          <w:szCs w:val="28"/>
        </w:rPr>
        <w:tab/>
      </w:r>
      <w:r w:rsidR="003B1E99">
        <w:rPr>
          <w:sz w:val="28"/>
          <w:szCs w:val="28"/>
        </w:rPr>
        <w:tab/>
      </w:r>
      <w:r w:rsidR="003B1E99">
        <w:rPr>
          <w:sz w:val="28"/>
          <w:szCs w:val="28"/>
        </w:rPr>
        <w:tab/>
      </w:r>
    </w:p>
    <w:p w14:paraId="05950827" w14:textId="77777777" w:rsidR="00734FBA" w:rsidRPr="00206C95" w:rsidRDefault="00734FBA" w:rsidP="00734FBA">
      <w:pPr>
        <w:rPr>
          <w:sz w:val="28"/>
          <w:szCs w:val="28"/>
        </w:rPr>
      </w:pPr>
      <w:r>
        <w:rPr>
          <w:sz w:val="28"/>
          <w:szCs w:val="28"/>
        </w:rPr>
        <w:t>________________________</w:t>
      </w:r>
      <w:r w:rsidR="003B1E99">
        <w:rPr>
          <w:sz w:val="28"/>
          <w:szCs w:val="28"/>
        </w:rPr>
        <w:tab/>
      </w:r>
      <w:r w:rsidR="003B1E99">
        <w:rPr>
          <w:sz w:val="28"/>
          <w:szCs w:val="28"/>
        </w:rPr>
        <w:tab/>
      </w:r>
      <w:r w:rsidR="003B1E99">
        <w:rPr>
          <w:sz w:val="28"/>
          <w:szCs w:val="28"/>
        </w:rPr>
        <w:tab/>
      </w:r>
    </w:p>
    <w:p w14:paraId="4166718C" w14:textId="77777777" w:rsidR="00734FBA" w:rsidRPr="00206C95" w:rsidRDefault="00734FBA" w:rsidP="00734FBA">
      <w:pPr>
        <w:rPr>
          <w:sz w:val="28"/>
          <w:szCs w:val="28"/>
        </w:rPr>
      </w:pPr>
    </w:p>
    <w:p w14:paraId="121ED63D" w14:textId="77777777" w:rsidR="00734FBA" w:rsidRDefault="00734FBA" w:rsidP="00734FBA">
      <w:pPr>
        <w:rPr>
          <w:sz w:val="28"/>
          <w:szCs w:val="28"/>
        </w:rPr>
      </w:pPr>
    </w:p>
    <w:p w14:paraId="440D957C" w14:textId="77777777" w:rsidR="00734FBA" w:rsidRDefault="00734FBA" w:rsidP="00734FBA">
      <w:pPr>
        <w:spacing w:after="240"/>
        <w:rPr>
          <w:sz w:val="28"/>
          <w:szCs w:val="28"/>
        </w:rPr>
      </w:pPr>
      <w:proofErr w:type="spellStart"/>
      <w:r>
        <w:rPr>
          <w:sz w:val="28"/>
          <w:szCs w:val="28"/>
        </w:rPr>
        <w:t>zens</w:t>
      </w:r>
      <w:proofErr w:type="spellEnd"/>
      <w:r>
        <w:rPr>
          <w:sz w:val="28"/>
          <w:szCs w:val="28"/>
        </w:rPr>
        <w:t xml:space="preserve"> </w:t>
      </w:r>
      <w:proofErr w:type="spellStart"/>
      <w:r>
        <w:rPr>
          <w:sz w:val="28"/>
          <w:szCs w:val="28"/>
        </w:rPr>
        <w:t>geld</w:t>
      </w:r>
      <w:proofErr w:type="spellEnd"/>
      <w:r>
        <w:rPr>
          <w:sz w:val="28"/>
          <w:szCs w:val="28"/>
        </w:rPr>
        <w:t xml:space="preserve"> Schmer</w:t>
      </w:r>
    </w:p>
    <w:p w14:paraId="582CA025" w14:textId="77777777" w:rsidR="00734FBA" w:rsidRDefault="00734FBA" w:rsidP="00734FBA">
      <w:r>
        <w:rPr>
          <w:sz w:val="28"/>
          <w:szCs w:val="28"/>
        </w:rPr>
        <w:t>____________________________</w:t>
      </w:r>
    </w:p>
    <w:p w14:paraId="43088D13" w14:textId="77777777" w:rsidR="00734FBA" w:rsidRDefault="00734FBA" w:rsidP="001A308B">
      <w:pPr>
        <w:spacing w:after="128"/>
        <w:ind w:left="0"/>
        <w:rPr>
          <w:sz w:val="28"/>
          <w:szCs w:val="28"/>
        </w:rPr>
        <w:sectPr w:rsidR="00734FBA" w:rsidSect="00434A63">
          <w:headerReference w:type="first" r:id="rId268"/>
          <w:pgSz w:w="11900" w:h="16840"/>
          <w:pgMar w:top="2835" w:right="851" w:bottom="1134" w:left="851" w:header="709" w:footer="454" w:gutter="0"/>
          <w:cols w:space="708"/>
          <w:titlePg/>
          <w:docGrid w:linePitch="360"/>
        </w:sectPr>
      </w:pPr>
    </w:p>
    <w:p w14:paraId="3A18DF61" w14:textId="77777777" w:rsidR="00086B4E" w:rsidRDefault="00086B4E" w:rsidP="00086B4E">
      <w:pPr>
        <w:spacing w:after="240"/>
        <w:rPr>
          <w:sz w:val="28"/>
          <w:szCs w:val="28"/>
        </w:rPr>
      </w:pPr>
      <w:r w:rsidRPr="00206C95">
        <w:rPr>
          <w:sz w:val="28"/>
          <w:szCs w:val="28"/>
        </w:rPr>
        <w:lastRenderedPageBreak/>
        <w:t xml:space="preserve">den </w:t>
      </w:r>
      <w:proofErr w:type="spellStart"/>
      <w:r w:rsidRPr="00206C95">
        <w:rPr>
          <w:sz w:val="28"/>
          <w:szCs w:val="28"/>
        </w:rPr>
        <w:t>Scha</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rung</w:t>
      </w:r>
      <w:proofErr w:type="spellEnd"/>
      <w:r>
        <w:rPr>
          <w:sz w:val="28"/>
          <w:szCs w:val="28"/>
        </w:rPr>
        <w:t xml:space="preserve"> </w:t>
      </w:r>
      <w:proofErr w:type="spellStart"/>
      <w:r>
        <w:rPr>
          <w:sz w:val="28"/>
          <w:szCs w:val="28"/>
        </w:rPr>
        <w:t>Ver</w:t>
      </w:r>
      <w:proofErr w:type="spellEnd"/>
      <w:r>
        <w:rPr>
          <w:sz w:val="28"/>
          <w:szCs w:val="28"/>
        </w:rPr>
        <w:t xml:space="preserve"> si </w:t>
      </w:r>
      <w:proofErr w:type="spellStart"/>
      <w:r>
        <w:rPr>
          <w:sz w:val="28"/>
          <w:szCs w:val="28"/>
        </w:rPr>
        <w:t>che</w:t>
      </w:r>
      <w:proofErr w:type="spellEnd"/>
    </w:p>
    <w:p w14:paraId="673E5F08" w14:textId="77777777" w:rsidR="00086B4E" w:rsidRDefault="00086B4E" w:rsidP="00086B4E">
      <w:pPr>
        <w:rPr>
          <w:sz w:val="28"/>
          <w:szCs w:val="28"/>
        </w:rPr>
      </w:pPr>
      <w:r w:rsidRPr="005F7CE1">
        <w:rPr>
          <w:b/>
          <w:bCs/>
          <w:sz w:val="28"/>
          <w:szCs w:val="28"/>
          <w:u w:val="single"/>
        </w:rPr>
        <w:t>Schaden</w:t>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Pr>
          <w:b/>
          <w:bCs/>
          <w:sz w:val="28"/>
          <w:szCs w:val="28"/>
          <w:u w:val="single"/>
        </w:rPr>
        <w:t>Versicherung</w:t>
      </w:r>
    </w:p>
    <w:p w14:paraId="5ED0AB18" w14:textId="77777777" w:rsidR="00086B4E" w:rsidRDefault="00086B4E" w:rsidP="00086B4E">
      <w:pPr>
        <w:rPr>
          <w:sz w:val="28"/>
          <w:szCs w:val="28"/>
        </w:rPr>
      </w:pPr>
    </w:p>
    <w:p w14:paraId="064094DC" w14:textId="77777777" w:rsidR="00086B4E" w:rsidRDefault="00086B4E" w:rsidP="00086B4E">
      <w:pPr>
        <w:rPr>
          <w:sz w:val="28"/>
          <w:szCs w:val="28"/>
        </w:rPr>
      </w:pPr>
    </w:p>
    <w:p w14:paraId="769B66ED" w14:textId="77777777" w:rsidR="00086B4E" w:rsidRDefault="00086B4E" w:rsidP="00086B4E">
      <w:pPr>
        <w:spacing w:after="240"/>
        <w:rPr>
          <w:sz w:val="28"/>
          <w:szCs w:val="28"/>
        </w:rPr>
      </w:pPr>
      <w:proofErr w:type="spellStart"/>
      <w:r w:rsidRPr="00206C95">
        <w:rPr>
          <w:sz w:val="28"/>
          <w:szCs w:val="28"/>
        </w:rPr>
        <w:t>ten</w:t>
      </w:r>
      <w:proofErr w:type="spellEnd"/>
      <w:r w:rsidRPr="00206C95">
        <w:rPr>
          <w:sz w:val="28"/>
          <w:szCs w:val="28"/>
        </w:rPr>
        <w:t xml:space="preserve"> 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fall </w:t>
      </w:r>
      <w:proofErr w:type="spellStart"/>
      <w:r>
        <w:rPr>
          <w:sz w:val="28"/>
          <w:szCs w:val="28"/>
        </w:rPr>
        <w:t>Un</w:t>
      </w:r>
      <w:proofErr w:type="spellEnd"/>
    </w:p>
    <w:p w14:paraId="42C89C57" w14:textId="77777777" w:rsidR="00086B4E" w:rsidRPr="005E1371" w:rsidRDefault="00086B4E" w:rsidP="00086B4E">
      <w:pPr>
        <w:rPr>
          <w:b/>
          <w:bCs/>
          <w:sz w:val="28"/>
          <w:szCs w:val="28"/>
          <w:u w:val="single"/>
        </w:rPr>
      </w:pPr>
      <w:r w:rsidRPr="005E1371">
        <w:rPr>
          <w:b/>
          <w:bCs/>
          <w:sz w:val="28"/>
          <w:szCs w:val="28"/>
          <w:u w:val="single"/>
        </w:rPr>
        <w:t>Kosten</w:t>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Pr>
          <w:b/>
          <w:bCs/>
          <w:sz w:val="28"/>
          <w:szCs w:val="28"/>
          <w:u w:val="single"/>
        </w:rPr>
        <w:t>Unfall</w:t>
      </w:r>
    </w:p>
    <w:p w14:paraId="25229464" w14:textId="77777777" w:rsidR="00086B4E" w:rsidRDefault="00086B4E" w:rsidP="00086B4E">
      <w:pPr>
        <w:rPr>
          <w:sz w:val="28"/>
          <w:szCs w:val="28"/>
        </w:rPr>
      </w:pPr>
    </w:p>
    <w:p w14:paraId="3AA3918D" w14:textId="77777777" w:rsidR="00086B4E" w:rsidRDefault="00086B4E" w:rsidP="00086B4E">
      <w:pPr>
        <w:rPr>
          <w:sz w:val="28"/>
          <w:szCs w:val="28"/>
        </w:rPr>
      </w:pPr>
    </w:p>
    <w:p w14:paraId="3013A42B" w14:textId="77777777" w:rsidR="00086B4E" w:rsidRDefault="00086B4E" w:rsidP="00086B4E">
      <w:pPr>
        <w:spacing w:after="240"/>
        <w:rPr>
          <w:sz w:val="28"/>
          <w:szCs w:val="28"/>
        </w:rPr>
      </w:pPr>
      <w:proofErr w:type="spellStart"/>
      <w:r w:rsidRPr="00206C95">
        <w:rPr>
          <w:sz w:val="28"/>
          <w:szCs w:val="28"/>
        </w:rPr>
        <w:t>pa</w:t>
      </w:r>
      <w:proofErr w:type="spellEnd"/>
      <w:r w:rsidRPr="00206C95">
        <w:rPr>
          <w:sz w:val="28"/>
          <w:szCs w:val="28"/>
        </w:rPr>
        <w:t xml:space="preserve"> Re </w:t>
      </w:r>
      <w:proofErr w:type="spellStart"/>
      <w:r w:rsidRPr="00206C95">
        <w:rPr>
          <w:sz w:val="28"/>
          <w:szCs w:val="28"/>
        </w:rPr>
        <w:t>tur</w:t>
      </w:r>
      <w:proofErr w:type="spellEnd"/>
      <w:r w:rsidRPr="00206C95">
        <w:rPr>
          <w:sz w:val="28"/>
          <w:szCs w:val="28"/>
        </w:rPr>
        <w:t xml:space="preserve"> </w:t>
      </w:r>
      <w:proofErr w:type="spellStart"/>
      <w:r w:rsidRPr="00206C95">
        <w:rPr>
          <w:sz w:val="28"/>
          <w:szCs w:val="28"/>
        </w:rPr>
        <w:t>ra</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me</w:t>
      </w:r>
      <w:proofErr w:type="spellEnd"/>
      <w:r>
        <w:rPr>
          <w:sz w:val="28"/>
          <w:szCs w:val="28"/>
        </w:rPr>
        <w:t xml:space="preserve"> </w:t>
      </w:r>
      <w:proofErr w:type="spellStart"/>
      <w:r>
        <w:rPr>
          <w:sz w:val="28"/>
          <w:szCs w:val="28"/>
        </w:rPr>
        <w:t>Sum</w:t>
      </w:r>
      <w:proofErr w:type="spellEnd"/>
    </w:p>
    <w:p w14:paraId="7C8DC635" w14:textId="77777777" w:rsidR="00086B4E" w:rsidRPr="00B0633E" w:rsidRDefault="00086B4E" w:rsidP="00086B4E">
      <w:pPr>
        <w:rPr>
          <w:b/>
          <w:bCs/>
          <w:sz w:val="28"/>
          <w:szCs w:val="28"/>
          <w:u w:val="single"/>
        </w:rPr>
      </w:pPr>
      <w:r w:rsidRPr="00B0633E">
        <w:rPr>
          <w:b/>
          <w:bCs/>
          <w:sz w:val="28"/>
          <w:szCs w:val="28"/>
          <w:u w:val="single"/>
        </w:rPr>
        <w:t>Reparatur</w:t>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Pr>
          <w:b/>
          <w:bCs/>
          <w:sz w:val="28"/>
          <w:szCs w:val="28"/>
          <w:u w:val="single"/>
        </w:rPr>
        <w:t>Summe</w:t>
      </w:r>
    </w:p>
    <w:p w14:paraId="65F9CF1F" w14:textId="77777777" w:rsidR="00086B4E" w:rsidRDefault="00086B4E" w:rsidP="00086B4E">
      <w:pPr>
        <w:rPr>
          <w:sz w:val="28"/>
          <w:szCs w:val="28"/>
        </w:rPr>
      </w:pPr>
    </w:p>
    <w:p w14:paraId="3B8BB972" w14:textId="77777777" w:rsidR="00086B4E" w:rsidRDefault="00086B4E" w:rsidP="00086B4E">
      <w:pPr>
        <w:rPr>
          <w:sz w:val="28"/>
          <w:szCs w:val="28"/>
        </w:rPr>
      </w:pPr>
    </w:p>
    <w:p w14:paraId="7A561471" w14:textId="77777777" w:rsidR="00086B4E" w:rsidRDefault="00086B4E" w:rsidP="00086B4E">
      <w:pPr>
        <w:spacing w:after="240"/>
        <w:rPr>
          <w:sz w:val="28"/>
          <w:szCs w:val="28"/>
        </w:rPr>
      </w:pPr>
      <w:proofErr w:type="spellStart"/>
      <w:r w:rsidRPr="00206C95">
        <w:rPr>
          <w:sz w:val="28"/>
          <w:szCs w:val="28"/>
        </w:rPr>
        <w:t>päck</w:t>
      </w:r>
      <w:proofErr w:type="spellEnd"/>
      <w:r w:rsidRPr="00206C95">
        <w:rPr>
          <w:sz w:val="28"/>
          <w:szCs w:val="28"/>
        </w:rPr>
        <w:t xml:space="preserve"> se </w:t>
      </w:r>
      <w:proofErr w:type="spellStart"/>
      <w:r w:rsidRPr="00206C95">
        <w:rPr>
          <w:sz w:val="28"/>
          <w:szCs w:val="28"/>
        </w:rPr>
        <w:t>ge</w:t>
      </w:r>
      <w:proofErr w:type="spellEnd"/>
      <w:r w:rsidRPr="00206C95">
        <w:rPr>
          <w:sz w:val="28"/>
          <w:szCs w:val="28"/>
        </w:rPr>
        <w:t xml:space="preserve"> </w:t>
      </w:r>
      <w:proofErr w:type="spellStart"/>
      <w:r w:rsidRPr="00206C95">
        <w:rPr>
          <w:sz w:val="28"/>
          <w:szCs w:val="28"/>
        </w:rPr>
        <w:t>Rei</w:t>
      </w:r>
      <w:proofErr w:type="spellEnd"/>
    </w:p>
    <w:p w14:paraId="535B1E92" w14:textId="77777777" w:rsidR="00086B4E" w:rsidRDefault="00086B4E" w:rsidP="00086B4E">
      <w:pPr>
        <w:rPr>
          <w:b/>
          <w:bCs/>
          <w:sz w:val="28"/>
          <w:szCs w:val="28"/>
          <w:u w:val="single"/>
        </w:rPr>
      </w:pPr>
      <w:r w:rsidRPr="00ED6455">
        <w:rPr>
          <w:b/>
          <w:bCs/>
          <w:sz w:val="28"/>
          <w:szCs w:val="28"/>
          <w:u w:val="single"/>
        </w:rPr>
        <w:t>Reisege</w:t>
      </w:r>
      <w:r>
        <w:rPr>
          <w:b/>
          <w:bCs/>
          <w:sz w:val="28"/>
          <w:szCs w:val="28"/>
          <w:u w:val="single"/>
        </w:rPr>
        <w:t>päck</w:t>
      </w:r>
    </w:p>
    <w:p w14:paraId="69B0BA0D" w14:textId="77777777" w:rsidR="00086B4E" w:rsidRDefault="00086B4E" w:rsidP="00086B4E">
      <w:pPr>
        <w:rPr>
          <w:b/>
          <w:bCs/>
          <w:sz w:val="28"/>
          <w:szCs w:val="28"/>
          <w:u w:val="single"/>
        </w:rPr>
      </w:pPr>
    </w:p>
    <w:p w14:paraId="3BDE7DF5" w14:textId="77777777" w:rsidR="00086B4E" w:rsidRDefault="00086B4E" w:rsidP="00086B4E">
      <w:pPr>
        <w:rPr>
          <w:b/>
          <w:bCs/>
          <w:sz w:val="28"/>
          <w:szCs w:val="28"/>
          <w:u w:val="single"/>
        </w:rPr>
      </w:pPr>
    </w:p>
    <w:p w14:paraId="6192F5CC" w14:textId="77777777" w:rsidR="00086B4E" w:rsidRDefault="00086B4E" w:rsidP="00086B4E">
      <w:pPr>
        <w:spacing w:after="240"/>
        <w:rPr>
          <w:sz w:val="28"/>
          <w:szCs w:val="28"/>
        </w:rPr>
      </w:pPr>
      <w:proofErr w:type="spellStart"/>
      <w:r>
        <w:rPr>
          <w:sz w:val="28"/>
          <w:szCs w:val="28"/>
        </w:rPr>
        <w:t>zens</w:t>
      </w:r>
      <w:proofErr w:type="spellEnd"/>
      <w:r>
        <w:rPr>
          <w:sz w:val="28"/>
          <w:szCs w:val="28"/>
        </w:rPr>
        <w:t xml:space="preserve"> </w:t>
      </w:r>
      <w:proofErr w:type="spellStart"/>
      <w:r>
        <w:rPr>
          <w:sz w:val="28"/>
          <w:szCs w:val="28"/>
        </w:rPr>
        <w:t>geld</w:t>
      </w:r>
      <w:proofErr w:type="spellEnd"/>
      <w:r>
        <w:rPr>
          <w:sz w:val="28"/>
          <w:szCs w:val="28"/>
        </w:rPr>
        <w:t xml:space="preserve"> Schmer</w:t>
      </w:r>
    </w:p>
    <w:p w14:paraId="5DEC6C1F" w14:textId="77777777" w:rsidR="00086B4E" w:rsidRPr="00FF430C" w:rsidRDefault="00086B4E" w:rsidP="00086B4E">
      <w:pPr>
        <w:rPr>
          <w:b/>
          <w:bCs/>
          <w:sz w:val="28"/>
          <w:szCs w:val="28"/>
          <w:u w:val="single"/>
        </w:rPr>
      </w:pPr>
      <w:r w:rsidRPr="00FF430C">
        <w:rPr>
          <w:b/>
          <w:bCs/>
          <w:sz w:val="28"/>
          <w:szCs w:val="28"/>
          <w:u w:val="single"/>
        </w:rPr>
        <w:t>Schmerzensgeld</w:t>
      </w:r>
    </w:p>
    <w:p w14:paraId="51FCD95F" w14:textId="77777777" w:rsidR="00086B4E" w:rsidRDefault="00086B4E" w:rsidP="001A308B">
      <w:pPr>
        <w:spacing w:after="128"/>
        <w:ind w:left="0"/>
        <w:rPr>
          <w:sz w:val="28"/>
          <w:szCs w:val="28"/>
        </w:rPr>
        <w:sectPr w:rsidR="00086B4E" w:rsidSect="00434A63">
          <w:headerReference w:type="first" r:id="rId269"/>
          <w:pgSz w:w="11900" w:h="16840"/>
          <w:pgMar w:top="2835" w:right="851" w:bottom="1134" w:left="851" w:header="709" w:footer="454" w:gutter="0"/>
          <w:cols w:space="708"/>
          <w:titlePg/>
          <w:docGrid w:linePitch="360"/>
        </w:sectPr>
      </w:pPr>
    </w:p>
    <w:p w14:paraId="6C2BF1DE" w14:textId="77777777" w:rsidR="00DE283B" w:rsidRPr="00206C95" w:rsidRDefault="00DE283B" w:rsidP="00DE283B">
      <w:pPr>
        <w:rPr>
          <w:sz w:val="28"/>
          <w:szCs w:val="28"/>
        </w:rPr>
      </w:pPr>
      <w:r>
        <w:rPr>
          <w:noProof/>
          <w:sz w:val="28"/>
          <w:szCs w:val="28"/>
        </w:rPr>
        <w:lastRenderedPageBreak/>
        <w:drawing>
          <wp:anchor distT="0" distB="0" distL="114300" distR="114300" simplePos="0" relativeHeight="251674624" behindDoc="0" locked="0" layoutInCell="1" allowOverlap="1" wp14:anchorId="52D721F4" wp14:editId="223E769E">
            <wp:simplePos x="0" y="0"/>
            <wp:positionH relativeFrom="column">
              <wp:posOffset>-180340</wp:posOffset>
            </wp:positionH>
            <wp:positionV relativeFrom="paragraph">
              <wp:posOffset>-90170</wp:posOffset>
            </wp:positionV>
            <wp:extent cx="320400" cy="320400"/>
            <wp:effectExtent l="0" t="0" r="0" b="3810"/>
            <wp:wrapNone/>
            <wp:docPr id="1546" name="Grafik 1546"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6CEAC21D" w14:textId="77777777" w:rsidR="00DE283B" w:rsidRPr="00206C95" w:rsidRDefault="00DE283B" w:rsidP="00DE283B">
      <w:pPr>
        <w:rPr>
          <w:sz w:val="28"/>
          <w:szCs w:val="28"/>
        </w:rPr>
      </w:pPr>
      <w:r>
        <w:rPr>
          <w:noProof/>
          <w:sz w:val="28"/>
          <w:szCs w:val="28"/>
        </w:rPr>
        <w:drawing>
          <wp:anchor distT="0" distB="0" distL="114300" distR="114300" simplePos="0" relativeHeight="251672576" behindDoc="0" locked="0" layoutInCell="1" allowOverlap="1" wp14:anchorId="5159513B" wp14:editId="6A8E295C">
            <wp:simplePos x="0" y="0"/>
            <wp:positionH relativeFrom="margin">
              <wp:posOffset>-180340</wp:posOffset>
            </wp:positionH>
            <wp:positionV relativeFrom="paragraph">
              <wp:posOffset>-90170</wp:posOffset>
            </wp:positionV>
            <wp:extent cx="320400" cy="320400"/>
            <wp:effectExtent l="0" t="0" r="3810" b="3810"/>
            <wp:wrapNone/>
            <wp:docPr id="1547" name="Grafik 154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0525C51B" w14:textId="77777777" w:rsidR="00DE283B" w:rsidRDefault="00DE283B" w:rsidP="00DE283B">
      <w:pPr>
        <w:rPr>
          <w:sz w:val="28"/>
          <w:szCs w:val="28"/>
        </w:rPr>
      </w:pPr>
    </w:p>
    <w:p w14:paraId="150745F2" w14:textId="77777777" w:rsidR="00DE283B" w:rsidRDefault="00DE283B" w:rsidP="00DE283B">
      <w:pPr>
        <w:spacing w:after="240"/>
        <w:rPr>
          <w:sz w:val="28"/>
          <w:szCs w:val="28"/>
        </w:rPr>
      </w:pPr>
      <w:r>
        <w:rPr>
          <w:sz w:val="28"/>
          <w:szCs w:val="28"/>
        </w:rPr>
        <w:t xml:space="preserve">de </w:t>
      </w:r>
      <w:proofErr w:type="spellStart"/>
      <w:r>
        <w:rPr>
          <w:sz w:val="28"/>
          <w:szCs w:val="28"/>
        </w:rPr>
        <w:t>Ge</w:t>
      </w:r>
      <w:proofErr w:type="spellEnd"/>
      <w:r>
        <w:rPr>
          <w:sz w:val="28"/>
          <w:szCs w:val="28"/>
        </w:rPr>
        <w:t xml:space="preserve"> </w:t>
      </w:r>
      <w:proofErr w:type="spellStart"/>
      <w:r>
        <w:rPr>
          <w:sz w:val="28"/>
          <w:szCs w:val="28"/>
        </w:rPr>
        <w:t>stän</w:t>
      </w:r>
      <w:proofErr w:type="spellEnd"/>
      <w:r>
        <w:rPr>
          <w:sz w:val="28"/>
          <w:szCs w:val="28"/>
        </w:rPr>
        <w:t xml:space="preserve"> gen</w:t>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pie</w:t>
      </w:r>
      <w:proofErr w:type="spellEnd"/>
      <w:r>
        <w:rPr>
          <w:sz w:val="28"/>
          <w:szCs w:val="28"/>
        </w:rPr>
        <w:t xml:space="preserve"> Ko</w:t>
      </w:r>
    </w:p>
    <w:p w14:paraId="5313240A"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205A6648" w14:textId="77777777" w:rsidR="00DE283B" w:rsidRDefault="00DE283B" w:rsidP="00DE283B">
      <w:pPr>
        <w:rPr>
          <w:sz w:val="28"/>
          <w:szCs w:val="28"/>
        </w:rPr>
      </w:pPr>
    </w:p>
    <w:p w14:paraId="4712990B" w14:textId="77777777" w:rsidR="00DE283B" w:rsidRDefault="00DE283B" w:rsidP="00DE283B">
      <w:pPr>
        <w:rPr>
          <w:sz w:val="28"/>
          <w:szCs w:val="28"/>
        </w:rPr>
      </w:pPr>
    </w:p>
    <w:p w14:paraId="2F862060" w14:textId="77777777" w:rsidR="00DE283B" w:rsidRDefault="00DE283B" w:rsidP="00DE283B">
      <w:pPr>
        <w:spacing w:after="240"/>
        <w:rPr>
          <w:sz w:val="28"/>
          <w:szCs w:val="28"/>
        </w:rPr>
      </w:pPr>
      <w:proofErr w:type="spellStart"/>
      <w:r>
        <w:rPr>
          <w:sz w:val="28"/>
          <w:szCs w:val="28"/>
        </w:rPr>
        <w:t>zei</w:t>
      </w:r>
      <w:proofErr w:type="spellEnd"/>
      <w:r>
        <w:rPr>
          <w:sz w:val="28"/>
          <w:szCs w:val="28"/>
        </w:rPr>
        <w:t xml:space="preserve"> Po li </w:t>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ner</w:t>
      </w:r>
      <w:proofErr w:type="spellEnd"/>
      <w:r>
        <w:rPr>
          <w:sz w:val="28"/>
          <w:szCs w:val="28"/>
        </w:rPr>
        <w:t xml:space="preserve"> </w:t>
      </w:r>
      <w:proofErr w:type="spellStart"/>
      <w:r>
        <w:rPr>
          <w:sz w:val="28"/>
          <w:szCs w:val="28"/>
        </w:rPr>
        <w:t>Ord</w:t>
      </w:r>
      <w:proofErr w:type="spellEnd"/>
    </w:p>
    <w:p w14:paraId="4794D37F"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33829A0F" w14:textId="77777777" w:rsidR="00DE283B" w:rsidRDefault="00DE283B" w:rsidP="00DE283B">
      <w:pPr>
        <w:rPr>
          <w:sz w:val="28"/>
          <w:szCs w:val="28"/>
        </w:rPr>
      </w:pPr>
    </w:p>
    <w:p w14:paraId="345D1302" w14:textId="77777777" w:rsidR="00DE283B" w:rsidRDefault="00DE283B" w:rsidP="00DE283B">
      <w:pPr>
        <w:rPr>
          <w:sz w:val="28"/>
          <w:szCs w:val="28"/>
        </w:rPr>
      </w:pPr>
    </w:p>
    <w:p w14:paraId="71AEFA3B" w14:textId="77777777" w:rsidR="00DE283B" w:rsidRDefault="00DE283B" w:rsidP="00DE283B">
      <w:pPr>
        <w:spacing w:after="240"/>
        <w:rPr>
          <w:sz w:val="28"/>
          <w:szCs w:val="28"/>
        </w:rPr>
      </w:pPr>
      <w:r>
        <w:rPr>
          <w:sz w:val="28"/>
          <w:szCs w:val="28"/>
        </w:rPr>
        <w:t xml:space="preserve">fall </w:t>
      </w:r>
      <w:proofErr w:type="spellStart"/>
      <w:r>
        <w:rPr>
          <w:sz w:val="28"/>
          <w:szCs w:val="28"/>
        </w:rPr>
        <w:t>Un</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ter</w:t>
      </w:r>
      <w:proofErr w:type="spellEnd"/>
      <w:r>
        <w:rPr>
          <w:sz w:val="28"/>
          <w:szCs w:val="28"/>
        </w:rPr>
        <w:t xml:space="preserve"> </w:t>
      </w:r>
      <w:proofErr w:type="spellStart"/>
      <w:r>
        <w:rPr>
          <w:sz w:val="28"/>
          <w:szCs w:val="28"/>
        </w:rPr>
        <w:t>Un</w:t>
      </w:r>
      <w:proofErr w:type="spellEnd"/>
      <w:r>
        <w:rPr>
          <w:sz w:val="28"/>
          <w:szCs w:val="28"/>
        </w:rPr>
        <w:t xml:space="preserve"> </w:t>
      </w:r>
      <w:proofErr w:type="spellStart"/>
      <w:r>
        <w:rPr>
          <w:sz w:val="28"/>
          <w:szCs w:val="28"/>
        </w:rPr>
        <w:t>schrift</w:t>
      </w:r>
      <w:proofErr w:type="spellEnd"/>
    </w:p>
    <w:p w14:paraId="60C2A6B6"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268288EF" w14:textId="77777777" w:rsidR="00DE283B" w:rsidRDefault="00DE283B" w:rsidP="00DE283B">
      <w:pPr>
        <w:rPr>
          <w:sz w:val="28"/>
          <w:szCs w:val="28"/>
        </w:rPr>
      </w:pPr>
    </w:p>
    <w:p w14:paraId="78CBF31E" w14:textId="77777777" w:rsidR="00DE283B" w:rsidRDefault="00DE283B" w:rsidP="00DE283B">
      <w:pPr>
        <w:rPr>
          <w:sz w:val="28"/>
          <w:szCs w:val="28"/>
        </w:rPr>
      </w:pPr>
    </w:p>
    <w:p w14:paraId="433AABE0" w14:textId="77777777" w:rsidR="00DE283B" w:rsidRDefault="00DE283B" w:rsidP="00DE283B">
      <w:pPr>
        <w:spacing w:after="240"/>
        <w:rPr>
          <w:sz w:val="28"/>
          <w:szCs w:val="28"/>
        </w:rPr>
      </w:pPr>
      <w:proofErr w:type="spellStart"/>
      <w:r>
        <w:rPr>
          <w:sz w:val="28"/>
          <w:szCs w:val="28"/>
        </w:rPr>
        <w:t>rung</w:t>
      </w:r>
      <w:proofErr w:type="spellEnd"/>
      <w:r>
        <w:rPr>
          <w:sz w:val="28"/>
          <w:szCs w:val="28"/>
        </w:rPr>
        <w:t xml:space="preserve"> si </w:t>
      </w:r>
      <w:proofErr w:type="spellStart"/>
      <w:r>
        <w:rPr>
          <w:sz w:val="28"/>
          <w:szCs w:val="28"/>
        </w:rPr>
        <w:t>che</w:t>
      </w:r>
      <w:proofErr w:type="spellEnd"/>
      <w:r>
        <w:rPr>
          <w:sz w:val="28"/>
          <w:szCs w:val="28"/>
        </w:rPr>
        <w:t xml:space="preserve"> </w:t>
      </w:r>
      <w:proofErr w:type="spellStart"/>
      <w:proofErr w:type="gramStart"/>
      <w:r>
        <w:rPr>
          <w:sz w:val="28"/>
          <w:szCs w:val="28"/>
        </w:rPr>
        <w:t>Ver</w:t>
      </w:r>
      <w:proofErr w:type="spellEnd"/>
      <w:r>
        <w:rPr>
          <w:sz w:val="28"/>
          <w:szCs w:val="28"/>
        </w:rPr>
        <w:t xml:space="preserve">  </w:t>
      </w:r>
      <w:r>
        <w:rPr>
          <w:sz w:val="28"/>
          <w:szCs w:val="28"/>
        </w:rPr>
        <w:tab/>
      </w:r>
      <w:proofErr w:type="gramEnd"/>
      <w:r>
        <w:rPr>
          <w:sz w:val="28"/>
          <w:szCs w:val="28"/>
        </w:rPr>
        <w:tab/>
      </w:r>
      <w:r>
        <w:rPr>
          <w:sz w:val="28"/>
          <w:szCs w:val="28"/>
        </w:rPr>
        <w:tab/>
      </w:r>
      <w:r>
        <w:rPr>
          <w:sz w:val="28"/>
          <w:szCs w:val="28"/>
        </w:rPr>
        <w:tab/>
      </w:r>
      <w:r>
        <w:rPr>
          <w:sz w:val="28"/>
          <w:szCs w:val="28"/>
        </w:rPr>
        <w:tab/>
        <w:t>statt Werk</w:t>
      </w:r>
    </w:p>
    <w:p w14:paraId="3CE09275"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0E5F636E" w14:textId="77777777" w:rsidR="00DE283B" w:rsidRDefault="00DE283B" w:rsidP="001A308B">
      <w:pPr>
        <w:spacing w:after="128"/>
        <w:ind w:left="0"/>
        <w:rPr>
          <w:sz w:val="28"/>
          <w:szCs w:val="28"/>
        </w:rPr>
        <w:sectPr w:rsidR="00DE283B" w:rsidSect="00434A63">
          <w:headerReference w:type="first" r:id="rId270"/>
          <w:pgSz w:w="11900" w:h="16840"/>
          <w:pgMar w:top="2835" w:right="851" w:bottom="1134" w:left="851" w:header="709" w:footer="454" w:gutter="0"/>
          <w:cols w:space="708"/>
          <w:titlePg/>
          <w:docGrid w:linePitch="360"/>
        </w:sectPr>
      </w:pPr>
    </w:p>
    <w:p w14:paraId="7C762D07" w14:textId="77777777" w:rsidR="00254594" w:rsidRDefault="00254594" w:rsidP="00254594">
      <w:pPr>
        <w:spacing w:after="240"/>
        <w:rPr>
          <w:sz w:val="28"/>
          <w:szCs w:val="28"/>
        </w:rPr>
      </w:pPr>
      <w:r>
        <w:rPr>
          <w:sz w:val="28"/>
          <w:szCs w:val="28"/>
        </w:rPr>
        <w:lastRenderedPageBreak/>
        <w:t xml:space="preserve">de </w:t>
      </w:r>
      <w:proofErr w:type="spellStart"/>
      <w:r>
        <w:rPr>
          <w:sz w:val="28"/>
          <w:szCs w:val="28"/>
        </w:rPr>
        <w:t>Ge</w:t>
      </w:r>
      <w:proofErr w:type="spellEnd"/>
      <w:r>
        <w:rPr>
          <w:sz w:val="28"/>
          <w:szCs w:val="28"/>
        </w:rPr>
        <w:t xml:space="preserve"> </w:t>
      </w:r>
      <w:proofErr w:type="spellStart"/>
      <w:r>
        <w:rPr>
          <w:sz w:val="28"/>
          <w:szCs w:val="28"/>
        </w:rPr>
        <w:t>stän</w:t>
      </w:r>
      <w:proofErr w:type="spellEnd"/>
      <w:r>
        <w:rPr>
          <w:sz w:val="28"/>
          <w:szCs w:val="28"/>
        </w:rPr>
        <w:t xml:space="preserve"> gen</w:t>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pie</w:t>
      </w:r>
      <w:proofErr w:type="spellEnd"/>
      <w:r>
        <w:rPr>
          <w:sz w:val="28"/>
          <w:szCs w:val="28"/>
        </w:rPr>
        <w:t xml:space="preserve"> Ko</w:t>
      </w:r>
    </w:p>
    <w:p w14:paraId="5CAA5CFA" w14:textId="77777777" w:rsidR="00254594" w:rsidRPr="00166163" w:rsidRDefault="00254594" w:rsidP="00254594">
      <w:pPr>
        <w:rPr>
          <w:b/>
          <w:bCs/>
          <w:sz w:val="28"/>
          <w:szCs w:val="28"/>
          <w:u w:val="single"/>
        </w:rPr>
      </w:pPr>
      <w:r w:rsidRPr="00166163">
        <w:rPr>
          <w:b/>
          <w:bCs/>
          <w:sz w:val="28"/>
          <w:szCs w:val="28"/>
          <w:u w:val="single"/>
        </w:rPr>
        <w:t>Gegenstände</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Kopie</w:t>
      </w:r>
    </w:p>
    <w:p w14:paraId="0EBDD158" w14:textId="77777777" w:rsidR="00254594" w:rsidRDefault="00254594" w:rsidP="00254594">
      <w:pPr>
        <w:rPr>
          <w:sz w:val="28"/>
          <w:szCs w:val="28"/>
        </w:rPr>
      </w:pPr>
    </w:p>
    <w:p w14:paraId="2314CD60" w14:textId="77777777" w:rsidR="00254594" w:rsidRDefault="00254594" w:rsidP="00254594">
      <w:pPr>
        <w:rPr>
          <w:sz w:val="28"/>
          <w:szCs w:val="28"/>
        </w:rPr>
      </w:pPr>
    </w:p>
    <w:p w14:paraId="70179C63" w14:textId="77777777" w:rsidR="00254594" w:rsidRDefault="00254594" w:rsidP="00254594">
      <w:pPr>
        <w:spacing w:after="240"/>
        <w:rPr>
          <w:sz w:val="28"/>
          <w:szCs w:val="28"/>
        </w:rPr>
      </w:pPr>
      <w:proofErr w:type="spellStart"/>
      <w:r>
        <w:rPr>
          <w:sz w:val="28"/>
          <w:szCs w:val="28"/>
        </w:rPr>
        <w:t>zei</w:t>
      </w:r>
      <w:proofErr w:type="spellEnd"/>
      <w:r>
        <w:rPr>
          <w:sz w:val="28"/>
          <w:szCs w:val="28"/>
        </w:rPr>
        <w:t xml:space="preserve"> Po li</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ner</w:t>
      </w:r>
      <w:proofErr w:type="spellEnd"/>
      <w:r>
        <w:rPr>
          <w:sz w:val="28"/>
          <w:szCs w:val="28"/>
        </w:rPr>
        <w:t xml:space="preserve"> </w:t>
      </w:r>
      <w:proofErr w:type="spellStart"/>
      <w:r>
        <w:rPr>
          <w:sz w:val="28"/>
          <w:szCs w:val="28"/>
        </w:rPr>
        <w:t>Ord</w:t>
      </w:r>
      <w:proofErr w:type="spellEnd"/>
      <w:r>
        <w:rPr>
          <w:sz w:val="28"/>
          <w:szCs w:val="28"/>
        </w:rPr>
        <w:t xml:space="preserve"> </w:t>
      </w:r>
    </w:p>
    <w:p w14:paraId="54D76ADD" w14:textId="77777777" w:rsidR="00254594" w:rsidRPr="00166163" w:rsidRDefault="00254594" w:rsidP="00254594">
      <w:pPr>
        <w:rPr>
          <w:b/>
          <w:bCs/>
          <w:sz w:val="28"/>
          <w:szCs w:val="28"/>
          <w:u w:val="single"/>
        </w:rPr>
      </w:pPr>
      <w:r w:rsidRPr="00166163">
        <w:rPr>
          <w:b/>
          <w:bCs/>
          <w:sz w:val="28"/>
          <w:szCs w:val="28"/>
          <w:u w:val="single"/>
        </w:rPr>
        <w:t>Polizei</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Ordner</w:t>
      </w:r>
    </w:p>
    <w:p w14:paraId="672B8583" w14:textId="77777777" w:rsidR="00254594" w:rsidRDefault="00254594" w:rsidP="00254594">
      <w:pPr>
        <w:rPr>
          <w:sz w:val="28"/>
          <w:szCs w:val="28"/>
        </w:rPr>
      </w:pPr>
    </w:p>
    <w:p w14:paraId="0BADDBA5" w14:textId="77777777" w:rsidR="00254594" w:rsidRDefault="00254594" w:rsidP="00254594">
      <w:pPr>
        <w:rPr>
          <w:sz w:val="28"/>
          <w:szCs w:val="28"/>
        </w:rPr>
      </w:pPr>
    </w:p>
    <w:p w14:paraId="27CFEF62" w14:textId="77777777" w:rsidR="00254594" w:rsidRDefault="00254594" w:rsidP="00254594">
      <w:pPr>
        <w:spacing w:after="240"/>
        <w:rPr>
          <w:sz w:val="28"/>
          <w:szCs w:val="28"/>
        </w:rPr>
      </w:pPr>
      <w:r>
        <w:rPr>
          <w:sz w:val="28"/>
          <w:szCs w:val="28"/>
        </w:rPr>
        <w:t xml:space="preserve">fall </w:t>
      </w:r>
      <w:proofErr w:type="spellStart"/>
      <w:r>
        <w:rPr>
          <w:sz w:val="28"/>
          <w:szCs w:val="28"/>
        </w:rPr>
        <w:t>Un</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ter</w:t>
      </w:r>
      <w:proofErr w:type="spellEnd"/>
      <w:r>
        <w:rPr>
          <w:sz w:val="28"/>
          <w:szCs w:val="28"/>
        </w:rPr>
        <w:t xml:space="preserve"> </w:t>
      </w:r>
      <w:proofErr w:type="spellStart"/>
      <w:r>
        <w:rPr>
          <w:sz w:val="28"/>
          <w:szCs w:val="28"/>
        </w:rPr>
        <w:t>un</w:t>
      </w:r>
      <w:proofErr w:type="spellEnd"/>
      <w:r>
        <w:rPr>
          <w:sz w:val="28"/>
          <w:szCs w:val="28"/>
        </w:rPr>
        <w:t xml:space="preserve"> </w:t>
      </w:r>
      <w:proofErr w:type="spellStart"/>
      <w:r>
        <w:rPr>
          <w:sz w:val="28"/>
          <w:szCs w:val="28"/>
        </w:rPr>
        <w:t>schrift</w:t>
      </w:r>
      <w:proofErr w:type="spellEnd"/>
    </w:p>
    <w:p w14:paraId="6F1F3D0B" w14:textId="77777777" w:rsidR="00254594" w:rsidRPr="00C6699F" w:rsidRDefault="00254594" w:rsidP="00254594">
      <w:pPr>
        <w:rPr>
          <w:b/>
          <w:bCs/>
          <w:sz w:val="28"/>
          <w:szCs w:val="28"/>
          <w:u w:val="single"/>
        </w:rPr>
      </w:pPr>
      <w:r w:rsidRPr="00C6699F">
        <w:rPr>
          <w:b/>
          <w:bCs/>
          <w:sz w:val="28"/>
          <w:szCs w:val="28"/>
          <w:u w:val="single"/>
        </w:rPr>
        <w:t>Unfall</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Unterschrift</w:t>
      </w:r>
    </w:p>
    <w:p w14:paraId="1C75C2EA" w14:textId="77777777" w:rsidR="00254594" w:rsidRDefault="00254594" w:rsidP="00254594">
      <w:pPr>
        <w:rPr>
          <w:sz w:val="28"/>
          <w:szCs w:val="28"/>
        </w:rPr>
      </w:pPr>
    </w:p>
    <w:p w14:paraId="6CC33E7B" w14:textId="77777777" w:rsidR="00254594" w:rsidRDefault="00254594" w:rsidP="00254594">
      <w:pPr>
        <w:rPr>
          <w:sz w:val="28"/>
          <w:szCs w:val="28"/>
        </w:rPr>
      </w:pPr>
    </w:p>
    <w:p w14:paraId="1940ECB9" w14:textId="77777777" w:rsidR="00254594" w:rsidRDefault="00254594" w:rsidP="00254594">
      <w:pPr>
        <w:spacing w:after="240"/>
        <w:rPr>
          <w:sz w:val="28"/>
          <w:szCs w:val="28"/>
        </w:rPr>
      </w:pPr>
      <w:proofErr w:type="spellStart"/>
      <w:r>
        <w:rPr>
          <w:sz w:val="28"/>
          <w:szCs w:val="28"/>
        </w:rPr>
        <w:t>rung</w:t>
      </w:r>
      <w:proofErr w:type="spellEnd"/>
      <w:r>
        <w:rPr>
          <w:sz w:val="28"/>
          <w:szCs w:val="28"/>
        </w:rPr>
        <w:t xml:space="preserve"> si </w:t>
      </w:r>
      <w:proofErr w:type="spellStart"/>
      <w:r>
        <w:rPr>
          <w:sz w:val="28"/>
          <w:szCs w:val="28"/>
        </w:rPr>
        <w:t>che</w:t>
      </w:r>
      <w:proofErr w:type="spellEnd"/>
      <w:r>
        <w:rPr>
          <w:sz w:val="28"/>
          <w:szCs w:val="28"/>
        </w:rPr>
        <w:t xml:space="preserve"> </w:t>
      </w:r>
      <w:proofErr w:type="spellStart"/>
      <w:r>
        <w:rPr>
          <w:sz w:val="28"/>
          <w:szCs w:val="28"/>
        </w:rPr>
        <w:t>Ver</w:t>
      </w:r>
      <w:proofErr w:type="spellEnd"/>
      <w:r>
        <w:rPr>
          <w:sz w:val="28"/>
          <w:szCs w:val="28"/>
        </w:rPr>
        <w:tab/>
      </w:r>
      <w:r>
        <w:rPr>
          <w:sz w:val="28"/>
          <w:szCs w:val="28"/>
        </w:rPr>
        <w:tab/>
      </w:r>
      <w:r>
        <w:rPr>
          <w:sz w:val="28"/>
          <w:szCs w:val="28"/>
        </w:rPr>
        <w:tab/>
      </w:r>
      <w:r>
        <w:rPr>
          <w:sz w:val="28"/>
          <w:szCs w:val="28"/>
        </w:rPr>
        <w:tab/>
      </w:r>
      <w:r>
        <w:rPr>
          <w:sz w:val="28"/>
          <w:szCs w:val="28"/>
        </w:rPr>
        <w:tab/>
        <w:t>statt Werk</w:t>
      </w:r>
    </w:p>
    <w:p w14:paraId="6AC62861" w14:textId="77777777" w:rsidR="00254594" w:rsidRPr="00C6699F" w:rsidRDefault="00254594" w:rsidP="00254594">
      <w:pPr>
        <w:rPr>
          <w:b/>
          <w:bCs/>
          <w:sz w:val="28"/>
          <w:szCs w:val="28"/>
          <w:u w:val="single"/>
        </w:rPr>
      </w:pPr>
      <w:r w:rsidRPr="00C6699F">
        <w:rPr>
          <w:b/>
          <w:bCs/>
          <w:sz w:val="28"/>
          <w:szCs w:val="28"/>
          <w:u w:val="single"/>
        </w:rPr>
        <w:t>Versicherung</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Werkstatt</w:t>
      </w:r>
    </w:p>
    <w:p w14:paraId="4F0813C3" w14:textId="77777777" w:rsidR="00254594" w:rsidRDefault="00254594" w:rsidP="001A308B">
      <w:pPr>
        <w:spacing w:after="128"/>
        <w:ind w:left="0"/>
        <w:rPr>
          <w:sz w:val="28"/>
          <w:szCs w:val="28"/>
        </w:rPr>
        <w:sectPr w:rsidR="00254594" w:rsidSect="00434A63">
          <w:headerReference w:type="first" r:id="rId271"/>
          <w:pgSz w:w="11900" w:h="16840"/>
          <w:pgMar w:top="2835" w:right="851" w:bottom="1134" w:left="851" w:header="709" w:footer="454" w:gutter="0"/>
          <w:cols w:space="708"/>
          <w:titlePg/>
          <w:docGrid w:linePitch="360"/>
        </w:sectPr>
      </w:pPr>
    </w:p>
    <w:p w14:paraId="03EB09DE" w14:textId="77777777" w:rsidR="00657BE4" w:rsidRPr="00206C95" w:rsidRDefault="00657BE4" w:rsidP="00657BE4">
      <w:pPr>
        <w:rPr>
          <w:sz w:val="28"/>
          <w:szCs w:val="28"/>
        </w:rPr>
      </w:pPr>
      <w:r>
        <w:rPr>
          <w:noProof/>
          <w:sz w:val="28"/>
          <w:szCs w:val="28"/>
        </w:rPr>
        <w:lastRenderedPageBreak/>
        <w:drawing>
          <wp:anchor distT="0" distB="0" distL="114300" distR="114300" simplePos="0" relativeHeight="251678720" behindDoc="0" locked="0" layoutInCell="1" allowOverlap="1" wp14:anchorId="6AD5A1F6" wp14:editId="20B337A8">
            <wp:simplePos x="0" y="0"/>
            <wp:positionH relativeFrom="column">
              <wp:posOffset>-180340</wp:posOffset>
            </wp:positionH>
            <wp:positionV relativeFrom="paragraph">
              <wp:posOffset>-90170</wp:posOffset>
            </wp:positionV>
            <wp:extent cx="320400" cy="320400"/>
            <wp:effectExtent l="0" t="0" r="0" b="3810"/>
            <wp:wrapNone/>
            <wp:docPr id="1560" name="Grafik 1560"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6AE63DF2" w14:textId="77777777" w:rsidR="00657BE4" w:rsidRPr="00206C95" w:rsidRDefault="00657BE4" w:rsidP="00657BE4">
      <w:pPr>
        <w:rPr>
          <w:sz w:val="28"/>
          <w:szCs w:val="28"/>
        </w:rPr>
      </w:pPr>
      <w:r>
        <w:rPr>
          <w:noProof/>
          <w:sz w:val="28"/>
          <w:szCs w:val="28"/>
        </w:rPr>
        <w:drawing>
          <wp:anchor distT="0" distB="0" distL="114300" distR="114300" simplePos="0" relativeHeight="251676672" behindDoc="0" locked="0" layoutInCell="1" allowOverlap="1" wp14:anchorId="166AE10E" wp14:editId="1D489255">
            <wp:simplePos x="0" y="0"/>
            <wp:positionH relativeFrom="margin">
              <wp:posOffset>-180340</wp:posOffset>
            </wp:positionH>
            <wp:positionV relativeFrom="paragraph">
              <wp:posOffset>-90170</wp:posOffset>
            </wp:positionV>
            <wp:extent cx="320400" cy="320400"/>
            <wp:effectExtent l="0" t="0" r="3810" b="3810"/>
            <wp:wrapNone/>
            <wp:docPr id="1561" name="Grafik 15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1DE364E0" w14:textId="77777777" w:rsidR="00657BE4" w:rsidRDefault="00657BE4" w:rsidP="00657BE4">
      <w:pPr>
        <w:rPr>
          <w:sz w:val="28"/>
          <w:szCs w:val="28"/>
        </w:rPr>
      </w:pPr>
    </w:p>
    <w:p w14:paraId="37A1B7DF" w14:textId="77777777" w:rsidR="00657BE4" w:rsidRPr="008D71FD" w:rsidRDefault="00657BE4" w:rsidP="00657BE4">
      <w:pPr>
        <w:spacing w:after="240"/>
        <w:rPr>
          <w:sz w:val="28"/>
          <w:szCs w:val="28"/>
          <w:lang w:val="en-US"/>
        </w:rPr>
      </w:pPr>
      <w:r w:rsidRPr="008D71FD">
        <w:rPr>
          <w:sz w:val="28"/>
          <w:szCs w:val="28"/>
          <w:lang w:val="en-US"/>
        </w:rPr>
        <w:t>to Au</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by Ba</w:t>
      </w:r>
    </w:p>
    <w:p w14:paraId="5217BF53" w14:textId="77777777" w:rsidR="00657BE4" w:rsidRPr="008D71FD" w:rsidRDefault="00657BE4" w:rsidP="00657BE4">
      <w:pPr>
        <w:rPr>
          <w:sz w:val="28"/>
          <w:szCs w:val="28"/>
          <w:lang w:val="en-US"/>
        </w:rPr>
      </w:pPr>
      <w:r>
        <w:rPr>
          <w:sz w:val="28"/>
          <w:szCs w:val="28"/>
          <w:lang w:val="en-US"/>
        </w:rPr>
        <w:t>________________________</w:t>
      </w:r>
      <w:r>
        <w:rPr>
          <w:sz w:val="28"/>
          <w:szCs w:val="28"/>
          <w:lang w:val="en-US"/>
        </w:rPr>
        <w:tab/>
      </w:r>
      <w:r>
        <w:rPr>
          <w:sz w:val="28"/>
          <w:szCs w:val="28"/>
          <w:lang w:val="en-US"/>
        </w:rPr>
        <w:tab/>
      </w:r>
      <w:r>
        <w:rPr>
          <w:sz w:val="28"/>
          <w:szCs w:val="28"/>
          <w:lang w:val="en-US"/>
        </w:rPr>
        <w:tab/>
        <w:t>________________________</w:t>
      </w:r>
    </w:p>
    <w:p w14:paraId="7413C0C5" w14:textId="77777777" w:rsidR="00657BE4" w:rsidRDefault="00657BE4" w:rsidP="00657BE4">
      <w:pPr>
        <w:rPr>
          <w:sz w:val="28"/>
          <w:szCs w:val="28"/>
          <w:lang w:val="en-US"/>
        </w:rPr>
      </w:pPr>
    </w:p>
    <w:p w14:paraId="34D73BCE" w14:textId="77777777" w:rsidR="00657BE4" w:rsidRDefault="00657BE4" w:rsidP="00657BE4">
      <w:pPr>
        <w:rPr>
          <w:sz w:val="28"/>
          <w:szCs w:val="28"/>
          <w:lang w:val="en-US"/>
        </w:rPr>
      </w:pPr>
    </w:p>
    <w:p w14:paraId="401E1997" w14:textId="77777777" w:rsidR="00657BE4" w:rsidRPr="008D71FD" w:rsidRDefault="00657BE4" w:rsidP="00657BE4">
      <w:pPr>
        <w:spacing w:after="240"/>
        <w:rPr>
          <w:sz w:val="28"/>
          <w:szCs w:val="28"/>
          <w:lang w:val="en-US"/>
        </w:rPr>
      </w:pPr>
      <w:r w:rsidRPr="008D71FD">
        <w:rPr>
          <w:sz w:val="28"/>
          <w:szCs w:val="28"/>
          <w:lang w:val="en-US"/>
        </w:rPr>
        <w:t xml:space="preserve">ne </w:t>
      </w:r>
      <w:proofErr w:type="spellStart"/>
      <w:r w:rsidRPr="008D71FD">
        <w:rPr>
          <w:sz w:val="28"/>
          <w:szCs w:val="28"/>
          <w:lang w:val="en-US"/>
        </w:rPr>
        <w:t>na</w:t>
      </w:r>
      <w:proofErr w:type="spellEnd"/>
      <w:r w:rsidRPr="008D71FD">
        <w:rPr>
          <w:sz w:val="28"/>
          <w:szCs w:val="28"/>
          <w:lang w:val="en-US"/>
        </w:rPr>
        <w:t xml:space="preserve"> Ba</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me Blu</w:t>
      </w:r>
    </w:p>
    <w:p w14:paraId="5DC881D5" w14:textId="77777777" w:rsidR="00657BE4" w:rsidRPr="00903777" w:rsidRDefault="00657BE4" w:rsidP="00657BE4">
      <w:pPr>
        <w:rPr>
          <w:sz w:val="28"/>
          <w:szCs w:val="28"/>
        </w:rPr>
      </w:pPr>
      <w:r w:rsidRPr="00903777">
        <w:rPr>
          <w:sz w:val="28"/>
          <w:szCs w:val="28"/>
        </w:rPr>
        <w:t>________________________</w:t>
      </w:r>
      <w:r w:rsidRPr="00903777">
        <w:rPr>
          <w:sz w:val="28"/>
          <w:szCs w:val="28"/>
        </w:rPr>
        <w:tab/>
      </w:r>
      <w:r w:rsidRPr="00903777">
        <w:rPr>
          <w:sz w:val="28"/>
          <w:szCs w:val="28"/>
        </w:rPr>
        <w:tab/>
      </w:r>
      <w:r w:rsidRPr="00903777">
        <w:rPr>
          <w:sz w:val="28"/>
          <w:szCs w:val="28"/>
        </w:rPr>
        <w:tab/>
        <w:t>________________________</w:t>
      </w:r>
    </w:p>
    <w:p w14:paraId="7029A942" w14:textId="77777777" w:rsidR="00657BE4" w:rsidRPr="00903777" w:rsidRDefault="00657BE4" w:rsidP="00657BE4">
      <w:pPr>
        <w:rPr>
          <w:sz w:val="28"/>
          <w:szCs w:val="28"/>
        </w:rPr>
      </w:pPr>
    </w:p>
    <w:p w14:paraId="094F43DD" w14:textId="77777777" w:rsidR="00657BE4" w:rsidRPr="00903777" w:rsidRDefault="00657BE4" w:rsidP="00657BE4">
      <w:pPr>
        <w:rPr>
          <w:sz w:val="28"/>
          <w:szCs w:val="28"/>
        </w:rPr>
      </w:pPr>
    </w:p>
    <w:p w14:paraId="40EB2491" w14:textId="77777777" w:rsidR="00657BE4" w:rsidRPr="00261749" w:rsidRDefault="00657BE4" w:rsidP="00657BE4">
      <w:pPr>
        <w:spacing w:after="240"/>
        <w:rPr>
          <w:sz w:val="28"/>
          <w:szCs w:val="28"/>
        </w:rPr>
      </w:pPr>
      <w:r w:rsidRPr="00261749">
        <w:rPr>
          <w:sz w:val="28"/>
          <w:szCs w:val="28"/>
        </w:rPr>
        <w:t>her se Fern</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zeug Flug</w:t>
      </w:r>
    </w:p>
    <w:p w14:paraId="17E699C2" w14:textId="77777777" w:rsidR="00657BE4" w:rsidRPr="00261749" w:rsidRDefault="00657BE4" w:rsidP="00657BE4">
      <w:pPr>
        <w:rPr>
          <w:sz w:val="28"/>
          <w:szCs w:val="28"/>
        </w:rPr>
      </w:pPr>
      <w:r w:rsidRPr="00261749">
        <w:rPr>
          <w:sz w:val="28"/>
          <w:szCs w:val="28"/>
        </w:rPr>
        <w:t>________________________</w:t>
      </w:r>
      <w:r w:rsidRPr="00261749">
        <w:rPr>
          <w:sz w:val="28"/>
          <w:szCs w:val="28"/>
        </w:rPr>
        <w:tab/>
      </w:r>
      <w:r w:rsidRPr="00261749">
        <w:rPr>
          <w:sz w:val="28"/>
          <w:szCs w:val="28"/>
        </w:rPr>
        <w:tab/>
      </w:r>
      <w:r w:rsidRPr="00261749">
        <w:rPr>
          <w:sz w:val="28"/>
          <w:szCs w:val="28"/>
        </w:rPr>
        <w:tab/>
        <w:t>________________________</w:t>
      </w:r>
    </w:p>
    <w:p w14:paraId="04A55B1B" w14:textId="77777777" w:rsidR="00657BE4" w:rsidRDefault="00657BE4" w:rsidP="00657BE4">
      <w:pPr>
        <w:rPr>
          <w:sz w:val="28"/>
          <w:szCs w:val="28"/>
        </w:rPr>
      </w:pPr>
    </w:p>
    <w:p w14:paraId="56A4D40E" w14:textId="77777777" w:rsidR="00657BE4" w:rsidRDefault="00657BE4" w:rsidP="00657BE4">
      <w:pPr>
        <w:rPr>
          <w:sz w:val="28"/>
          <w:szCs w:val="28"/>
        </w:rPr>
      </w:pPr>
    </w:p>
    <w:p w14:paraId="0C67EE3D" w14:textId="77777777" w:rsidR="00657BE4" w:rsidRDefault="00657BE4" w:rsidP="00657BE4">
      <w:pPr>
        <w:spacing w:after="240"/>
        <w:rPr>
          <w:sz w:val="28"/>
          <w:szCs w:val="28"/>
        </w:rPr>
      </w:pPr>
      <w:proofErr w:type="spellStart"/>
      <w:r w:rsidRPr="00C7722F">
        <w:rPr>
          <w:sz w:val="28"/>
          <w:szCs w:val="28"/>
        </w:rPr>
        <w:t>cke</w:t>
      </w:r>
      <w:proofErr w:type="spellEnd"/>
      <w:r>
        <w:rPr>
          <w:sz w:val="28"/>
          <w:szCs w:val="28"/>
        </w:rPr>
        <w:t xml:space="preserve"> </w:t>
      </w:r>
      <w:r w:rsidRPr="00C7722F">
        <w:rPr>
          <w:sz w:val="28"/>
          <w:szCs w:val="28"/>
        </w:rPr>
        <w:t>Ja</w:t>
      </w:r>
    </w:p>
    <w:p w14:paraId="0A2B42C6" w14:textId="77777777" w:rsidR="00657BE4" w:rsidRPr="00C7722F" w:rsidRDefault="00657BE4" w:rsidP="00657BE4">
      <w:pPr>
        <w:rPr>
          <w:sz w:val="28"/>
          <w:szCs w:val="28"/>
        </w:rPr>
      </w:pPr>
      <w:r w:rsidRPr="00261749">
        <w:rPr>
          <w:sz w:val="28"/>
          <w:szCs w:val="28"/>
        </w:rPr>
        <w:t>________________________</w:t>
      </w:r>
    </w:p>
    <w:p w14:paraId="38AD6AA4" w14:textId="77777777" w:rsidR="00657BE4" w:rsidRDefault="00657BE4" w:rsidP="00657BE4">
      <w:pPr>
        <w:rPr>
          <w:sz w:val="28"/>
          <w:szCs w:val="28"/>
        </w:rPr>
      </w:pPr>
    </w:p>
    <w:p w14:paraId="6FE0DEB5" w14:textId="77777777" w:rsidR="00657BE4" w:rsidRDefault="00657BE4" w:rsidP="00657BE4">
      <w:pPr>
        <w:rPr>
          <w:sz w:val="28"/>
          <w:szCs w:val="28"/>
        </w:rPr>
      </w:pPr>
    </w:p>
    <w:p w14:paraId="20CCAA63" w14:textId="77777777" w:rsidR="00657BE4" w:rsidRDefault="00657BE4" w:rsidP="00657BE4">
      <w:pPr>
        <w:spacing w:after="240"/>
        <w:rPr>
          <w:sz w:val="28"/>
          <w:szCs w:val="28"/>
        </w:rPr>
      </w:pPr>
      <w:proofErr w:type="spellStart"/>
      <w:r>
        <w:rPr>
          <w:sz w:val="28"/>
          <w:szCs w:val="28"/>
        </w:rPr>
        <w:t>ri</w:t>
      </w:r>
      <w:r w:rsidRPr="00C7722F">
        <w:rPr>
          <w:sz w:val="28"/>
          <w:szCs w:val="28"/>
        </w:rPr>
        <w:t>n</w:t>
      </w:r>
      <w:proofErr w:type="spellEnd"/>
      <w:r>
        <w:rPr>
          <w:sz w:val="28"/>
          <w:szCs w:val="28"/>
        </w:rPr>
        <w:t xml:space="preserve"> </w:t>
      </w:r>
      <w:proofErr w:type="spellStart"/>
      <w:r w:rsidRPr="00C7722F">
        <w:rPr>
          <w:sz w:val="28"/>
          <w:szCs w:val="28"/>
        </w:rPr>
        <w:t>ge</w:t>
      </w:r>
      <w:proofErr w:type="spellEnd"/>
      <w:r w:rsidRPr="00C7722F">
        <w:rPr>
          <w:sz w:val="28"/>
          <w:szCs w:val="28"/>
        </w:rPr>
        <w:t xml:space="preserve"> </w:t>
      </w:r>
      <w:proofErr w:type="spellStart"/>
      <w:r w:rsidRPr="00C7722F">
        <w:rPr>
          <w:sz w:val="28"/>
          <w:szCs w:val="28"/>
        </w:rPr>
        <w:t>ken</w:t>
      </w:r>
      <w:proofErr w:type="spellEnd"/>
      <w:r>
        <w:rPr>
          <w:sz w:val="28"/>
          <w:szCs w:val="28"/>
        </w:rPr>
        <w:t xml:space="preserve"> </w:t>
      </w:r>
      <w:proofErr w:type="spellStart"/>
      <w:r w:rsidRPr="00C7722F">
        <w:rPr>
          <w:sz w:val="28"/>
          <w:szCs w:val="28"/>
        </w:rPr>
        <w:t>pfle</w:t>
      </w:r>
      <w:proofErr w:type="spellEnd"/>
      <w:r>
        <w:rPr>
          <w:sz w:val="28"/>
          <w:szCs w:val="28"/>
        </w:rPr>
        <w:t xml:space="preserve"> </w:t>
      </w:r>
      <w:r w:rsidRPr="00C7722F">
        <w:rPr>
          <w:sz w:val="28"/>
          <w:szCs w:val="28"/>
        </w:rPr>
        <w:t>Kran</w:t>
      </w:r>
    </w:p>
    <w:p w14:paraId="66B14957" w14:textId="77777777" w:rsidR="00657BE4" w:rsidRDefault="00657BE4" w:rsidP="00657BE4">
      <w:pPr>
        <w:rPr>
          <w:sz w:val="28"/>
          <w:szCs w:val="28"/>
          <w:lang w:val="en-US"/>
        </w:rPr>
      </w:pPr>
      <w:r w:rsidRPr="008D71FD">
        <w:rPr>
          <w:sz w:val="28"/>
          <w:szCs w:val="28"/>
          <w:lang w:val="en-US"/>
        </w:rPr>
        <w:t>________________________________</w:t>
      </w:r>
    </w:p>
    <w:p w14:paraId="3A578358" w14:textId="77777777" w:rsidR="00657BE4" w:rsidRPr="00261749" w:rsidRDefault="00657BE4" w:rsidP="001A308B">
      <w:pPr>
        <w:spacing w:after="128"/>
        <w:ind w:left="0"/>
        <w:rPr>
          <w:sz w:val="28"/>
          <w:szCs w:val="28"/>
          <w:lang w:val="en-US"/>
        </w:rPr>
        <w:sectPr w:rsidR="00657BE4" w:rsidRPr="00261749" w:rsidSect="00434A63">
          <w:headerReference w:type="first" r:id="rId272"/>
          <w:pgSz w:w="11900" w:h="16840"/>
          <w:pgMar w:top="2835" w:right="851" w:bottom="1134" w:left="851" w:header="709" w:footer="454" w:gutter="0"/>
          <w:cols w:space="708"/>
          <w:titlePg/>
          <w:docGrid w:linePitch="360"/>
        </w:sectPr>
      </w:pPr>
    </w:p>
    <w:p w14:paraId="4A56A0A8" w14:textId="77777777" w:rsidR="00AD24EA" w:rsidRPr="008D71FD" w:rsidRDefault="00AD24EA" w:rsidP="00AD24EA">
      <w:pPr>
        <w:spacing w:after="240"/>
        <w:rPr>
          <w:sz w:val="28"/>
          <w:szCs w:val="28"/>
          <w:lang w:val="en-US"/>
        </w:rPr>
      </w:pPr>
      <w:r w:rsidRPr="008D71FD">
        <w:rPr>
          <w:sz w:val="28"/>
          <w:szCs w:val="28"/>
          <w:lang w:val="en-US"/>
        </w:rPr>
        <w:lastRenderedPageBreak/>
        <w:t>to Au</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by Ba</w:t>
      </w:r>
    </w:p>
    <w:p w14:paraId="785E3720" w14:textId="77777777" w:rsidR="00AD24EA" w:rsidRPr="00151BC9" w:rsidRDefault="00AD24EA" w:rsidP="00AD24EA">
      <w:pPr>
        <w:rPr>
          <w:b/>
          <w:bCs/>
          <w:sz w:val="28"/>
          <w:szCs w:val="28"/>
          <w:u w:val="single"/>
          <w:lang w:val="en-US"/>
        </w:rPr>
      </w:pPr>
      <w:r w:rsidRPr="00151BC9">
        <w:rPr>
          <w:b/>
          <w:bCs/>
          <w:sz w:val="28"/>
          <w:szCs w:val="28"/>
          <w:u w:val="single"/>
          <w:lang w:val="en-US"/>
        </w:rPr>
        <w:t>Auto</w:t>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Pr>
          <w:b/>
          <w:bCs/>
          <w:sz w:val="28"/>
          <w:szCs w:val="28"/>
          <w:u w:val="single"/>
          <w:lang w:val="en-US"/>
        </w:rPr>
        <w:t>Baby</w:t>
      </w:r>
    </w:p>
    <w:p w14:paraId="5175CE9E" w14:textId="77777777" w:rsidR="00AD24EA" w:rsidRDefault="00AD24EA" w:rsidP="00AD24EA">
      <w:pPr>
        <w:rPr>
          <w:sz w:val="28"/>
          <w:szCs w:val="28"/>
          <w:lang w:val="en-US"/>
        </w:rPr>
      </w:pPr>
    </w:p>
    <w:p w14:paraId="2F847750" w14:textId="77777777" w:rsidR="00AD24EA" w:rsidRDefault="00AD24EA" w:rsidP="00AD24EA">
      <w:pPr>
        <w:rPr>
          <w:sz w:val="28"/>
          <w:szCs w:val="28"/>
          <w:lang w:val="en-US"/>
        </w:rPr>
      </w:pPr>
    </w:p>
    <w:p w14:paraId="07E211D5" w14:textId="77777777" w:rsidR="00AD24EA" w:rsidRPr="008D71FD" w:rsidRDefault="00AD24EA" w:rsidP="00AD24EA">
      <w:pPr>
        <w:spacing w:after="240"/>
        <w:rPr>
          <w:sz w:val="28"/>
          <w:szCs w:val="28"/>
          <w:lang w:val="en-US"/>
        </w:rPr>
      </w:pPr>
      <w:r w:rsidRPr="008D71FD">
        <w:rPr>
          <w:sz w:val="28"/>
          <w:szCs w:val="28"/>
          <w:lang w:val="en-US"/>
        </w:rPr>
        <w:t xml:space="preserve">ne </w:t>
      </w:r>
      <w:proofErr w:type="spellStart"/>
      <w:r w:rsidRPr="008D71FD">
        <w:rPr>
          <w:sz w:val="28"/>
          <w:szCs w:val="28"/>
          <w:lang w:val="en-US"/>
        </w:rPr>
        <w:t>na</w:t>
      </w:r>
      <w:proofErr w:type="spellEnd"/>
      <w:r w:rsidRPr="008D71FD">
        <w:rPr>
          <w:sz w:val="28"/>
          <w:szCs w:val="28"/>
          <w:lang w:val="en-US"/>
        </w:rPr>
        <w:t xml:space="preserve"> Ba</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me Blu</w:t>
      </w:r>
      <w:r w:rsidRPr="008D71FD">
        <w:rPr>
          <w:sz w:val="28"/>
          <w:szCs w:val="28"/>
          <w:lang w:val="en-US"/>
        </w:rPr>
        <w:t xml:space="preserve"> </w:t>
      </w:r>
    </w:p>
    <w:p w14:paraId="06D2BCB9" w14:textId="77777777" w:rsidR="00AD24EA" w:rsidRPr="00151BC9" w:rsidRDefault="00AD24EA" w:rsidP="00AD24EA">
      <w:pPr>
        <w:rPr>
          <w:b/>
          <w:bCs/>
          <w:sz w:val="28"/>
          <w:szCs w:val="28"/>
          <w:u w:val="single"/>
          <w:lang w:val="en-US"/>
        </w:rPr>
      </w:pPr>
      <w:proofErr w:type="spellStart"/>
      <w:r w:rsidRPr="00151BC9">
        <w:rPr>
          <w:b/>
          <w:bCs/>
          <w:sz w:val="28"/>
          <w:szCs w:val="28"/>
          <w:u w:val="single"/>
          <w:lang w:val="en-US"/>
        </w:rPr>
        <w:t>Banane</w:t>
      </w:r>
      <w:proofErr w:type="spellEnd"/>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Pr>
          <w:b/>
          <w:bCs/>
          <w:sz w:val="28"/>
          <w:szCs w:val="28"/>
          <w:u w:val="single"/>
          <w:lang w:val="en-US"/>
        </w:rPr>
        <w:t>Blume</w:t>
      </w:r>
    </w:p>
    <w:p w14:paraId="5D9EBC5A" w14:textId="77777777" w:rsidR="00AD24EA" w:rsidRDefault="00AD24EA" w:rsidP="00AD24EA">
      <w:pPr>
        <w:rPr>
          <w:sz w:val="28"/>
          <w:szCs w:val="28"/>
          <w:lang w:val="en-US"/>
        </w:rPr>
      </w:pPr>
    </w:p>
    <w:p w14:paraId="2DACBCE9" w14:textId="77777777" w:rsidR="00AD24EA" w:rsidRDefault="00AD24EA" w:rsidP="00AD24EA">
      <w:pPr>
        <w:rPr>
          <w:sz w:val="28"/>
          <w:szCs w:val="28"/>
          <w:lang w:val="en-US"/>
        </w:rPr>
      </w:pPr>
    </w:p>
    <w:p w14:paraId="56D805EB" w14:textId="77777777" w:rsidR="00AD24EA" w:rsidRPr="00261749" w:rsidRDefault="00AD24EA" w:rsidP="00AD24EA">
      <w:pPr>
        <w:spacing w:after="240"/>
        <w:rPr>
          <w:sz w:val="28"/>
          <w:szCs w:val="28"/>
        </w:rPr>
      </w:pPr>
      <w:r w:rsidRPr="00261749">
        <w:rPr>
          <w:sz w:val="28"/>
          <w:szCs w:val="28"/>
        </w:rPr>
        <w:t>her se Fern</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 xml:space="preserve">zeug Flug </w:t>
      </w:r>
    </w:p>
    <w:p w14:paraId="3867E8F4" w14:textId="77777777" w:rsidR="00AD24EA" w:rsidRPr="00261749" w:rsidRDefault="00AD24EA" w:rsidP="00AD24EA">
      <w:pPr>
        <w:rPr>
          <w:b/>
          <w:bCs/>
          <w:sz w:val="28"/>
          <w:szCs w:val="28"/>
          <w:u w:val="single"/>
        </w:rPr>
      </w:pPr>
      <w:r w:rsidRPr="00261749">
        <w:rPr>
          <w:b/>
          <w:bCs/>
          <w:sz w:val="28"/>
          <w:szCs w:val="28"/>
          <w:u w:val="single"/>
        </w:rPr>
        <w:t>Fernseher</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b/>
          <w:bCs/>
          <w:sz w:val="28"/>
          <w:szCs w:val="28"/>
          <w:u w:val="single"/>
        </w:rPr>
        <w:t>Flugzeug</w:t>
      </w:r>
    </w:p>
    <w:p w14:paraId="0560B7A7" w14:textId="77777777" w:rsidR="00AD24EA" w:rsidRDefault="00AD24EA" w:rsidP="00AD24EA">
      <w:pPr>
        <w:rPr>
          <w:sz w:val="28"/>
          <w:szCs w:val="28"/>
        </w:rPr>
      </w:pPr>
    </w:p>
    <w:p w14:paraId="6A72416E" w14:textId="77777777" w:rsidR="00AD24EA" w:rsidRDefault="00AD24EA" w:rsidP="00AD24EA">
      <w:pPr>
        <w:rPr>
          <w:sz w:val="28"/>
          <w:szCs w:val="28"/>
        </w:rPr>
      </w:pPr>
    </w:p>
    <w:p w14:paraId="3C4508E8" w14:textId="77777777" w:rsidR="00AD24EA" w:rsidRDefault="00AD24EA" w:rsidP="00AD24EA">
      <w:pPr>
        <w:spacing w:after="240"/>
        <w:rPr>
          <w:sz w:val="28"/>
          <w:szCs w:val="28"/>
        </w:rPr>
      </w:pPr>
      <w:proofErr w:type="spellStart"/>
      <w:r w:rsidRPr="00C7722F">
        <w:rPr>
          <w:sz w:val="28"/>
          <w:szCs w:val="28"/>
        </w:rPr>
        <w:t>cke</w:t>
      </w:r>
      <w:proofErr w:type="spellEnd"/>
      <w:r>
        <w:rPr>
          <w:sz w:val="28"/>
          <w:szCs w:val="28"/>
        </w:rPr>
        <w:t xml:space="preserve"> </w:t>
      </w:r>
      <w:r w:rsidRPr="00C7722F">
        <w:rPr>
          <w:sz w:val="28"/>
          <w:szCs w:val="28"/>
        </w:rPr>
        <w:t>Ja</w:t>
      </w:r>
    </w:p>
    <w:p w14:paraId="3F736DFE" w14:textId="77777777" w:rsidR="00AD24EA" w:rsidRPr="00151BC9" w:rsidRDefault="00AD24EA" w:rsidP="00AD24EA">
      <w:pPr>
        <w:rPr>
          <w:b/>
          <w:bCs/>
          <w:sz w:val="28"/>
          <w:szCs w:val="28"/>
          <w:u w:val="single"/>
        </w:rPr>
      </w:pPr>
      <w:r w:rsidRPr="00151BC9">
        <w:rPr>
          <w:b/>
          <w:bCs/>
          <w:sz w:val="28"/>
          <w:szCs w:val="28"/>
          <w:u w:val="single"/>
        </w:rPr>
        <w:t>Jacke</w:t>
      </w:r>
    </w:p>
    <w:p w14:paraId="4A4F8E94" w14:textId="77777777" w:rsidR="00AD24EA" w:rsidRDefault="00AD24EA" w:rsidP="00AD24EA">
      <w:pPr>
        <w:rPr>
          <w:sz w:val="28"/>
          <w:szCs w:val="28"/>
        </w:rPr>
      </w:pPr>
    </w:p>
    <w:p w14:paraId="691D8D6B" w14:textId="77777777" w:rsidR="00AD24EA" w:rsidRDefault="00AD24EA" w:rsidP="00AD24EA">
      <w:pPr>
        <w:rPr>
          <w:sz w:val="28"/>
          <w:szCs w:val="28"/>
        </w:rPr>
      </w:pPr>
    </w:p>
    <w:p w14:paraId="2DC730EB" w14:textId="77777777" w:rsidR="00AD24EA" w:rsidRDefault="00AD24EA" w:rsidP="00AD24EA">
      <w:pPr>
        <w:spacing w:after="240"/>
        <w:rPr>
          <w:sz w:val="28"/>
          <w:szCs w:val="28"/>
        </w:rPr>
      </w:pPr>
      <w:proofErr w:type="spellStart"/>
      <w:r>
        <w:rPr>
          <w:sz w:val="28"/>
          <w:szCs w:val="28"/>
        </w:rPr>
        <w:t>ri</w:t>
      </w:r>
      <w:r w:rsidRPr="00C7722F">
        <w:rPr>
          <w:sz w:val="28"/>
          <w:szCs w:val="28"/>
        </w:rPr>
        <w:t>n</w:t>
      </w:r>
      <w:proofErr w:type="spellEnd"/>
      <w:r>
        <w:rPr>
          <w:sz w:val="28"/>
          <w:szCs w:val="28"/>
        </w:rPr>
        <w:t xml:space="preserve"> </w:t>
      </w:r>
      <w:proofErr w:type="spellStart"/>
      <w:r w:rsidRPr="00C7722F">
        <w:rPr>
          <w:sz w:val="28"/>
          <w:szCs w:val="28"/>
        </w:rPr>
        <w:t>ge</w:t>
      </w:r>
      <w:proofErr w:type="spellEnd"/>
      <w:r w:rsidRPr="00C7722F">
        <w:rPr>
          <w:sz w:val="28"/>
          <w:szCs w:val="28"/>
        </w:rPr>
        <w:t xml:space="preserve"> </w:t>
      </w:r>
      <w:proofErr w:type="spellStart"/>
      <w:r w:rsidRPr="00C7722F">
        <w:rPr>
          <w:sz w:val="28"/>
          <w:szCs w:val="28"/>
        </w:rPr>
        <w:t>ken</w:t>
      </w:r>
      <w:proofErr w:type="spellEnd"/>
      <w:r>
        <w:rPr>
          <w:sz w:val="28"/>
          <w:szCs w:val="28"/>
        </w:rPr>
        <w:t xml:space="preserve"> </w:t>
      </w:r>
      <w:proofErr w:type="spellStart"/>
      <w:r w:rsidRPr="00C7722F">
        <w:rPr>
          <w:sz w:val="28"/>
          <w:szCs w:val="28"/>
        </w:rPr>
        <w:t>pfle</w:t>
      </w:r>
      <w:proofErr w:type="spellEnd"/>
      <w:r>
        <w:rPr>
          <w:sz w:val="28"/>
          <w:szCs w:val="28"/>
        </w:rPr>
        <w:t xml:space="preserve"> </w:t>
      </w:r>
      <w:r w:rsidRPr="00C7722F">
        <w:rPr>
          <w:sz w:val="28"/>
          <w:szCs w:val="28"/>
        </w:rPr>
        <w:t>Kran</w:t>
      </w:r>
      <w:r w:rsidRPr="00C7722F" w:rsidDel="000D50D3">
        <w:rPr>
          <w:sz w:val="28"/>
          <w:szCs w:val="28"/>
        </w:rPr>
        <w:t xml:space="preserve"> </w:t>
      </w:r>
    </w:p>
    <w:p w14:paraId="4DAC6230" w14:textId="77777777" w:rsidR="00AD24EA" w:rsidRPr="00261749" w:rsidRDefault="00AD24EA" w:rsidP="00AD24EA">
      <w:pPr>
        <w:rPr>
          <w:b/>
          <w:bCs/>
          <w:sz w:val="28"/>
          <w:szCs w:val="28"/>
          <w:u w:val="single"/>
        </w:rPr>
      </w:pPr>
      <w:r w:rsidRPr="00261749">
        <w:rPr>
          <w:b/>
          <w:bCs/>
          <w:sz w:val="28"/>
          <w:szCs w:val="28"/>
          <w:u w:val="single"/>
        </w:rPr>
        <w:t>Krankenpflegerin</w:t>
      </w:r>
    </w:p>
    <w:p w14:paraId="693FBBD4" w14:textId="77777777" w:rsidR="00AD24EA" w:rsidRDefault="00AD24EA" w:rsidP="001A308B">
      <w:pPr>
        <w:spacing w:after="128"/>
        <w:ind w:left="0"/>
        <w:rPr>
          <w:sz w:val="28"/>
          <w:szCs w:val="28"/>
        </w:rPr>
        <w:sectPr w:rsidR="00AD24EA" w:rsidSect="00434A63">
          <w:headerReference w:type="first" r:id="rId273"/>
          <w:pgSz w:w="11900" w:h="16840"/>
          <w:pgMar w:top="2835" w:right="851" w:bottom="1134" w:left="851" w:header="709" w:footer="454" w:gutter="0"/>
          <w:cols w:space="708"/>
          <w:titlePg/>
          <w:docGrid w:linePitch="360"/>
        </w:sectPr>
      </w:pPr>
    </w:p>
    <w:p w14:paraId="4D159F8A" w14:textId="77777777" w:rsidR="007932EA" w:rsidRPr="00206C95" w:rsidRDefault="007932EA" w:rsidP="007932EA">
      <w:pPr>
        <w:rPr>
          <w:sz w:val="28"/>
          <w:szCs w:val="28"/>
        </w:rPr>
      </w:pPr>
      <w:r>
        <w:rPr>
          <w:noProof/>
          <w:sz w:val="28"/>
          <w:szCs w:val="28"/>
        </w:rPr>
        <w:lastRenderedPageBreak/>
        <w:drawing>
          <wp:anchor distT="0" distB="0" distL="114300" distR="114300" simplePos="0" relativeHeight="251682816" behindDoc="0" locked="0" layoutInCell="1" allowOverlap="1" wp14:anchorId="04227BDB" wp14:editId="39F64425">
            <wp:simplePos x="0" y="0"/>
            <wp:positionH relativeFrom="column">
              <wp:posOffset>-180340</wp:posOffset>
            </wp:positionH>
            <wp:positionV relativeFrom="paragraph">
              <wp:posOffset>-90170</wp:posOffset>
            </wp:positionV>
            <wp:extent cx="320400" cy="320400"/>
            <wp:effectExtent l="0" t="0" r="0" b="3810"/>
            <wp:wrapNone/>
            <wp:docPr id="1574" name="Grafik 1574"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51963DB5" w14:textId="77777777" w:rsidR="007932EA" w:rsidRPr="00206C95" w:rsidRDefault="007932EA" w:rsidP="007932EA">
      <w:pPr>
        <w:rPr>
          <w:sz w:val="28"/>
          <w:szCs w:val="28"/>
        </w:rPr>
      </w:pPr>
      <w:r>
        <w:rPr>
          <w:noProof/>
          <w:sz w:val="28"/>
          <w:szCs w:val="28"/>
        </w:rPr>
        <w:drawing>
          <wp:anchor distT="0" distB="0" distL="114300" distR="114300" simplePos="0" relativeHeight="251680768" behindDoc="0" locked="0" layoutInCell="1" allowOverlap="1" wp14:anchorId="37A11323" wp14:editId="3967FB6F">
            <wp:simplePos x="0" y="0"/>
            <wp:positionH relativeFrom="margin">
              <wp:posOffset>-180340</wp:posOffset>
            </wp:positionH>
            <wp:positionV relativeFrom="paragraph">
              <wp:posOffset>-90170</wp:posOffset>
            </wp:positionV>
            <wp:extent cx="320400" cy="320400"/>
            <wp:effectExtent l="0" t="0" r="3810" b="3810"/>
            <wp:wrapNone/>
            <wp:docPr id="1575" name="Grafik 157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0BCA3B06" w14:textId="77777777" w:rsidR="007932EA" w:rsidRDefault="007932EA" w:rsidP="007932EA">
      <w:pPr>
        <w:rPr>
          <w:sz w:val="28"/>
          <w:szCs w:val="28"/>
        </w:rPr>
      </w:pPr>
    </w:p>
    <w:p w14:paraId="684708BA" w14:textId="77777777" w:rsidR="007932EA" w:rsidRPr="00261749" w:rsidRDefault="007932EA" w:rsidP="007932EA">
      <w:pPr>
        <w:spacing w:after="240"/>
        <w:rPr>
          <w:sz w:val="28"/>
          <w:szCs w:val="28"/>
        </w:rPr>
      </w:pPr>
      <w:proofErr w:type="spellStart"/>
      <w:r w:rsidRPr="00261749">
        <w:rPr>
          <w:sz w:val="28"/>
          <w:szCs w:val="28"/>
        </w:rPr>
        <w:t>fa</w:t>
      </w:r>
      <w:proofErr w:type="spellEnd"/>
      <w:r w:rsidRPr="00261749">
        <w:rPr>
          <w:sz w:val="28"/>
          <w:szCs w:val="28"/>
        </w:rPr>
        <w:t xml:space="preserve"> So</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proofErr w:type="spellStart"/>
      <w:r w:rsidRPr="00261749">
        <w:rPr>
          <w:sz w:val="28"/>
          <w:szCs w:val="28"/>
        </w:rPr>
        <w:t>ne</w:t>
      </w:r>
      <w:proofErr w:type="spellEnd"/>
      <w:r w:rsidRPr="00261749">
        <w:rPr>
          <w:sz w:val="28"/>
          <w:szCs w:val="28"/>
        </w:rPr>
        <w:t xml:space="preserve"> Son</w:t>
      </w:r>
    </w:p>
    <w:p w14:paraId="0826C694" w14:textId="77777777" w:rsidR="007932EA" w:rsidRPr="00261749" w:rsidRDefault="007932EA" w:rsidP="007932EA">
      <w:pPr>
        <w:rPr>
          <w:sz w:val="28"/>
          <w:szCs w:val="28"/>
        </w:rPr>
      </w:pPr>
      <w:r w:rsidRPr="00261749">
        <w:rPr>
          <w:sz w:val="28"/>
          <w:szCs w:val="28"/>
        </w:rPr>
        <w:t>________________________</w:t>
      </w:r>
      <w:r w:rsidRPr="00261749">
        <w:rPr>
          <w:sz w:val="28"/>
          <w:szCs w:val="28"/>
        </w:rPr>
        <w:tab/>
      </w:r>
      <w:r w:rsidRPr="00261749">
        <w:rPr>
          <w:sz w:val="28"/>
          <w:szCs w:val="28"/>
        </w:rPr>
        <w:tab/>
      </w:r>
      <w:r w:rsidRPr="00261749">
        <w:rPr>
          <w:sz w:val="28"/>
          <w:szCs w:val="28"/>
        </w:rPr>
        <w:tab/>
        <w:t>________________________</w:t>
      </w:r>
    </w:p>
    <w:p w14:paraId="529CCAAC" w14:textId="77777777" w:rsidR="007932EA" w:rsidRPr="00261749" w:rsidRDefault="007932EA" w:rsidP="007932EA">
      <w:pPr>
        <w:rPr>
          <w:sz w:val="28"/>
          <w:szCs w:val="28"/>
        </w:rPr>
      </w:pPr>
    </w:p>
    <w:p w14:paraId="6417F715" w14:textId="77777777" w:rsidR="007932EA" w:rsidRPr="00261749" w:rsidRDefault="007932EA" w:rsidP="007932EA">
      <w:pPr>
        <w:rPr>
          <w:sz w:val="28"/>
          <w:szCs w:val="28"/>
        </w:rPr>
      </w:pPr>
    </w:p>
    <w:p w14:paraId="066ECF3A" w14:textId="77777777" w:rsidR="007932EA" w:rsidRPr="00261749" w:rsidRDefault="007932EA" w:rsidP="007932EA">
      <w:pPr>
        <w:spacing w:after="240"/>
        <w:rPr>
          <w:sz w:val="28"/>
          <w:szCs w:val="28"/>
        </w:rPr>
      </w:pPr>
      <w:r w:rsidRPr="00261749">
        <w:rPr>
          <w:sz w:val="28"/>
          <w:szCs w:val="28"/>
        </w:rPr>
        <w:t xml:space="preserve">trag </w:t>
      </w:r>
      <w:proofErr w:type="spellStart"/>
      <w:r w:rsidRPr="00261749">
        <w:rPr>
          <w:sz w:val="28"/>
          <w:szCs w:val="28"/>
        </w:rPr>
        <w:t>Ver</w:t>
      </w:r>
      <w:proofErr w:type="spellEnd"/>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proofErr w:type="spellStart"/>
      <w:r w:rsidRPr="00261749">
        <w:rPr>
          <w:sz w:val="28"/>
          <w:szCs w:val="28"/>
        </w:rPr>
        <w:t>bruch</w:t>
      </w:r>
      <w:proofErr w:type="spellEnd"/>
      <w:r w:rsidRPr="00261749">
        <w:rPr>
          <w:sz w:val="28"/>
          <w:szCs w:val="28"/>
        </w:rPr>
        <w:t xml:space="preserve"> Ein</w:t>
      </w:r>
    </w:p>
    <w:p w14:paraId="64109B71" w14:textId="77777777" w:rsidR="007932EA" w:rsidRPr="00261749" w:rsidRDefault="007932EA" w:rsidP="007932EA">
      <w:pPr>
        <w:rPr>
          <w:sz w:val="28"/>
          <w:szCs w:val="28"/>
        </w:rPr>
      </w:pPr>
      <w:r w:rsidRPr="00261749">
        <w:rPr>
          <w:sz w:val="28"/>
          <w:szCs w:val="28"/>
        </w:rPr>
        <w:t>________________________</w:t>
      </w:r>
      <w:r w:rsidRPr="00261749">
        <w:rPr>
          <w:sz w:val="28"/>
          <w:szCs w:val="28"/>
        </w:rPr>
        <w:tab/>
      </w:r>
      <w:r w:rsidRPr="00261749">
        <w:rPr>
          <w:sz w:val="28"/>
          <w:szCs w:val="28"/>
        </w:rPr>
        <w:tab/>
      </w:r>
      <w:r w:rsidRPr="00261749">
        <w:rPr>
          <w:sz w:val="28"/>
          <w:szCs w:val="28"/>
        </w:rPr>
        <w:tab/>
        <w:t>________________________</w:t>
      </w:r>
    </w:p>
    <w:p w14:paraId="6C2820CE" w14:textId="77777777" w:rsidR="007932EA" w:rsidRPr="00261749" w:rsidRDefault="007932EA" w:rsidP="007932EA">
      <w:pPr>
        <w:rPr>
          <w:sz w:val="28"/>
          <w:szCs w:val="28"/>
        </w:rPr>
      </w:pPr>
    </w:p>
    <w:p w14:paraId="5A7F681C" w14:textId="77777777" w:rsidR="007932EA" w:rsidRPr="00261749" w:rsidRDefault="007932EA" w:rsidP="007932EA">
      <w:pPr>
        <w:rPr>
          <w:sz w:val="28"/>
          <w:szCs w:val="28"/>
        </w:rPr>
      </w:pPr>
    </w:p>
    <w:p w14:paraId="64C9DBF4" w14:textId="77777777" w:rsidR="007932EA" w:rsidRPr="00261749" w:rsidRDefault="007932EA" w:rsidP="007932EA">
      <w:pPr>
        <w:spacing w:after="240"/>
        <w:rPr>
          <w:sz w:val="28"/>
          <w:szCs w:val="28"/>
        </w:rPr>
      </w:pPr>
      <w:proofErr w:type="spellStart"/>
      <w:r w:rsidRPr="00261749">
        <w:rPr>
          <w:sz w:val="28"/>
          <w:szCs w:val="28"/>
        </w:rPr>
        <w:t>tre</w:t>
      </w:r>
      <w:proofErr w:type="spellEnd"/>
      <w:r w:rsidRPr="00261749">
        <w:rPr>
          <w:sz w:val="28"/>
          <w:szCs w:val="28"/>
        </w:rPr>
        <w:t xml:space="preserve"> </w:t>
      </w:r>
      <w:proofErr w:type="spellStart"/>
      <w:r w:rsidRPr="00261749">
        <w:rPr>
          <w:sz w:val="28"/>
          <w:szCs w:val="28"/>
        </w:rPr>
        <w:t>Ver</w:t>
      </w:r>
      <w:proofErr w:type="spellEnd"/>
      <w:r w:rsidRPr="00261749">
        <w:rPr>
          <w:sz w:val="28"/>
          <w:szCs w:val="28"/>
        </w:rPr>
        <w:t xml:space="preserve"> </w:t>
      </w:r>
      <w:proofErr w:type="spellStart"/>
      <w:r w:rsidRPr="00261749">
        <w:rPr>
          <w:sz w:val="28"/>
          <w:szCs w:val="28"/>
        </w:rPr>
        <w:t>ter</w:t>
      </w:r>
      <w:proofErr w:type="spellEnd"/>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proofErr w:type="spellStart"/>
      <w:r w:rsidRPr="00261749">
        <w:rPr>
          <w:sz w:val="28"/>
          <w:szCs w:val="28"/>
        </w:rPr>
        <w:t>phone</w:t>
      </w:r>
      <w:proofErr w:type="spellEnd"/>
      <w:r w:rsidRPr="00261749">
        <w:rPr>
          <w:sz w:val="28"/>
          <w:szCs w:val="28"/>
        </w:rPr>
        <w:t xml:space="preserve"> Smart</w:t>
      </w:r>
    </w:p>
    <w:p w14:paraId="2F07FB0E" w14:textId="77777777" w:rsidR="007932EA" w:rsidRDefault="007932EA" w:rsidP="007932EA">
      <w:pPr>
        <w:rPr>
          <w:sz w:val="28"/>
          <w:szCs w:val="28"/>
        </w:rPr>
      </w:pPr>
      <w:r w:rsidRPr="00261749">
        <w:rPr>
          <w:sz w:val="28"/>
          <w:szCs w:val="28"/>
        </w:rPr>
        <w:t>________________________</w:t>
      </w:r>
      <w:r w:rsidRPr="00261749">
        <w:rPr>
          <w:sz w:val="28"/>
          <w:szCs w:val="28"/>
        </w:rPr>
        <w:tab/>
      </w:r>
      <w:r w:rsidRPr="00261749">
        <w:rPr>
          <w:sz w:val="28"/>
          <w:szCs w:val="28"/>
        </w:rPr>
        <w:tab/>
      </w:r>
      <w:r w:rsidRPr="00261749">
        <w:rPr>
          <w:sz w:val="28"/>
          <w:szCs w:val="28"/>
        </w:rPr>
        <w:tab/>
        <w:t>________________________</w:t>
      </w:r>
    </w:p>
    <w:p w14:paraId="603712A3" w14:textId="77777777" w:rsidR="007932EA" w:rsidRPr="00261749" w:rsidRDefault="007932EA" w:rsidP="007932EA">
      <w:pPr>
        <w:rPr>
          <w:sz w:val="28"/>
          <w:szCs w:val="28"/>
        </w:rPr>
      </w:pPr>
    </w:p>
    <w:p w14:paraId="3BD2ED27" w14:textId="77777777" w:rsidR="007932EA" w:rsidRPr="00261749" w:rsidRDefault="007932EA" w:rsidP="007932EA">
      <w:pPr>
        <w:rPr>
          <w:sz w:val="28"/>
          <w:szCs w:val="28"/>
        </w:rPr>
      </w:pPr>
    </w:p>
    <w:p w14:paraId="25E0C743" w14:textId="77777777" w:rsidR="007932EA" w:rsidRDefault="007932EA" w:rsidP="007932EA">
      <w:pPr>
        <w:spacing w:after="240"/>
        <w:rPr>
          <w:sz w:val="28"/>
          <w:szCs w:val="28"/>
        </w:rPr>
      </w:pPr>
      <w:r>
        <w:rPr>
          <w:sz w:val="28"/>
          <w:szCs w:val="28"/>
        </w:rPr>
        <w:t xml:space="preserve">rat Haus </w:t>
      </w:r>
      <w:proofErr w:type="spellStart"/>
      <w:r>
        <w:rPr>
          <w:sz w:val="28"/>
          <w:szCs w:val="28"/>
        </w:rPr>
        <w:t>che</w:t>
      </w:r>
      <w:proofErr w:type="spellEnd"/>
      <w:r>
        <w:rPr>
          <w:sz w:val="28"/>
          <w:szCs w:val="28"/>
        </w:rPr>
        <w:t xml:space="preserve"> </w:t>
      </w:r>
      <w:proofErr w:type="spellStart"/>
      <w:r>
        <w:rPr>
          <w:sz w:val="28"/>
          <w:szCs w:val="28"/>
        </w:rPr>
        <w:t>ver</w:t>
      </w:r>
      <w:proofErr w:type="spellEnd"/>
      <w:r>
        <w:rPr>
          <w:sz w:val="28"/>
          <w:szCs w:val="28"/>
        </w:rPr>
        <w:t xml:space="preserve"> </w:t>
      </w:r>
      <w:proofErr w:type="spellStart"/>
      <w:r>
        <w:rPr>
          <w:sz w:val="28"/>
          <w:szCs w:val="28"/>
        </w:rPr>
        <w:t>rung</w:t>
      </w:r>
      <w:proofErr w:type="spellEnd"/>
      <w:r>
        <w:rPr>
          <w:sz w:val="28"/>
          <w:szCs w:val="28"/>
        </w:rPr>
        <w:t xml:space="preserve"> si</w:t>
      </w:r>
    </w:p>
    <w:p w14:paraId="3B4923DE" w14:textId="77777777" w:rsidR="007932EA" w:rsidRDefault="007932EA" w:rsidP="007932EA">
      <w:pPr>
        <w:rPr>
          <w:sz w:val="28"/>
          <w:szCs w:val="28"/>
        </w:rPr>
      </w:pPr>
      <w:r>
        <w:rPr>
          <w:sz w:val="28"/>
          <w:szCs w:val="28"/>
        </w:rPr>
        <w:t>______________________________________</w:t>
      </w:r>
    </w:p>
    <w:p w14:paraId="7FF1BCE8" w14:textId="77777777" w:rsidR="00D01DEB" w:rsidRDefault="00D01DEB" w:rsidP="001A308B">
      <w:pPr>
        <w:spacing w:after="128"/>
        <w:ind w:left="0"/>
        <w:rPr>
          <w:sz w:val="28"/>
          <w:szCs w:val="28"/>
        </w:rPr>
        <w:sectPr w:rsidR="00D01DEB" w:rsidSect="00434A63">
          <w:headerReference w:type="first" r:id="rId274"/>
          <w:pgSz w:w="11900" w:h="16840"/>
          <w:pgMar w:top="2835" w:right="851" w:bottom="1134" w:left="851" w:header="709" w:footer="454" w:gutter="0"/>
          <w:cols w:space="708"/>
          <w:titlePg/>
          <w:docGrid w:linePitch="360"/>
        </w:sectPr>
      </w:pPr>
    </w:p>
    <w:p w14:paraId="77E9187F" w14:textId="77777777" w:rsidR="00AD6278" w:rsidRPr="00261749" w:rsidRDefault="00AD6278" w:rsidP="00AD6278">
      <w:pPr>
        <w:spacing w:after="240"/>
        <w:rPr>
          <w:sz w:val="28"/>
          <w:szCs w:val="28"/>
        </w:rPr>
      </w:pPr>
      <w:proofErr w:type="spellStart"/>
      <w:r w:rsidRPr="00261749">
        <w:rPr>
          <w:sz w:val="28"/>
          <w:szCs w:val="28"/>
        </w:rPr>
        <w:lastRenderedPageBreak/>
        <w:t>fa</w:t>
      </w:r>
      <w:proofErr w:type="spellEnd"/>
      <w:r w:rsidRPr="00261749">
        <w:rPr>
          <w:sz w:val="28"/>
          <w:szCs w:val="28"/>
        </w:rPr>
        <w:t xml:space="preserve"> So</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proofErr w:type="spellStart"/>
      <w:r w:rsidRPr="00261749">
        <w:rPr>
          <w:sz w:val="28"/>
          <w:szCs w:val="28"/>
        </w:rPr>
        <w:t>ne</w:t>
      </w:r>
      <w:proofErr w:type="spellEnd"/>
      <w:r w:rsidRPr="00261749">
        <w:rPr>
          <w:sz w:val="28"/>
          <w:szCs w:val="28"/>
        </w:rPr>
        <w:t xml:space="preserve"> Son</w:t>
      </w:r>
    </w:p>
    <w:p w14:paraId="445DC908" w14:textId="77777777" w:rsidR="00AD6278" w:rsidRPr="00261749" w:rsidRDefault="00AD6278" w:rsidP="00AD6278">
      <w:pPr>
        <w:rPr>
          <w:b/>
          <w:bCs/>
          <w:sz w:val="28"/>
          <w:szCs w:val="28"/>
          <w:u w:val="single"/>
        </w:rPr>
      </w:pPr>
      <w:r w:rsidRPr="00261749">
        <w:rPr>
          <w:b/>
          <w:bCs/>
          <w:sz w:val="28"/>
          <w:szCs w:val="28"/>
          <w:u w:val="single"/>
        </w:rPr>
        <w:t>Sofa</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b/>
          <w:bCs/>
          <w:sz w:val="28"/>
          <w:szCs w:val="28"/>
          <w:u w:val="single"/>
        </w:rPr>
        <w:t>Sonne</w:t>
      </w:r>
    </w:p>
    <w:p w14:paraId="5CF60C59" w14:textId="77777777" w:rsidR="00AD6278" w:rsidRPr="00261749" w:rsidRDefault="00AD6278" w:rsidP="00AD6278">
      <w:pPr>
        <w:rPr>
          <w:sz w:val="28"/>
          <w:szCs w:val="28"/>
        </w:rPr>
      </w:pPr>
    </w:p>
    <w:p w14:paraId="6644A75E" w14:textId="77777777" w:rsidR="00AD6278" w:rsidRPr="00261749" w:rsidRDefault="00AD6278" w:rsidP="00AD6278">
      <w:pPr>
        <w:rPr>
          <w:sz w:val="28"/>
          <w:szCs w:val="28"/>
        </w:rPr>
      </w:pPr>
    </w:p>
    <w:p w14:paraId="72D5B6B5" w14:textId="77777777" w:rsidR="00AD6278" w:rsidRPr="00261749" w:rsidRDefault="00AD6278" w:rsidP="00AD6278">
      <w:pPr>
        <w:spacing w:after="240"/>
        <w:rPr>
          <w:sz w:val="28"/>
          <w:szCs w:val="28"/>
        </w:rPr>
      </w:pPr>
      <w:r w:rsidRPr="00261749">
        <w:rPr>
          <w:sz w:val="28"/>
          <w:szCs w:val="28"/>
        </w:rPr>
        <w:t xml:space="preserve">trag </w:t>
      </w:r>
      <w:proofErr w:type="spellStart"/>
      <w:r w:rsidRPr="00261749">
        <w:rPr>
          <w:sz w:val="28"/>
          <w:szCs w:val="28"/>
        </w:rPr>
        <w:t>Ver</w:t>
      </w:r>
      <w:proofErr w:type="spellEnd"/>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proofErr w:type="spellStart"/>
      <w:r w:rsidRPr="00261749">
        <w:rPr>
          <w:sz w:val="28"/>
          <w:szCs w:val="28"/>
        </w:rPr>
        <w:t>bruch</w:t>
      </w:r>
      <w:proofErr w:type="spellEnd"/>
      <w:r w:rsidRPr="00261749">
        <w:rPr>
          <w:sz w:val="28"/>
          <w:szCs w:val="28"/>
        </w:rPr>
        <w:t xml:space="preserve"> Ein</w:t>
      </w:r>
    </w:p>
    <w:p w14:paraId="0BCF3DBC" w14:textId="77777777" w:rsidR="00AD6278" w:rsidRPr="00261749" w:rsidRDefault="00AD6278" w:rsidP="00AD6278">
      <w:pPr>
        <w:rPr>
          <w:b/>
          <w:bCs/>
          <w:sz w:val="28"/>
          <w:szCs w:val="28"/>
          <w:u w:val="single"/>
        </w:rPr>
      </w:pPr>
      <w:r w:rsidRPr="00261749">
        <w:rPr>
          <w:b/>
          <w:bCs/>
          <w:sz w:val="28"/>
          <w:szCs w:val="28"/>
          <w:u w:val="single"/>
        </w:rPr>
        <w:t>Vertrag</w:t>
      </w:r>
      <w:r w:rsidRPr="00261749">
        <w:rPr>
          <w:b/>
          <w:bCs/>
          <w:sz w:val="28"/>
          <w:szCs w:val="28"/>
          <w:u w:val="single"/>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b/>
          <w:bCs/>
          <w:sz w:val="28"/>
          <w:szCs w:val="28"/>
          <w:u w:val="single"/>
        </w:rPr>
        <w:t>Einbruch</w:t>
      </w:r>
    </w:p>
    <w:p w14:paraId="28801211" w14:textId="77777777" w:rsidR="00AD6278" w:rsidRPr="00261749" w:rsidRDefault="00AD6278" w:rsidP="00AD6278">
      <w:pPr>
        <w:rPr>
          <w:sz w:val="28"/>
          <w:szCs w:val="28"/>
        </w:rPr>
      </w:pPr>
    </w:p>
    <w:p w14:paraId="5441D590" w14:textId="77777777" w:rsidR="00AD6278" w:rsidRPr="00261749" w:rsidRDefault="00AD6278" w:rsidP="00AD6278">
      <w:pPr>
        <w:rPr>
          <w:sz w:val="28"/>
          <w:szCs w:val="28"/>
        </w:rPr>
      </w:pPr>
    </w:p>
    <w:p w14:paraId="7CAAE8C6" w14:textId="77777777" w:rsidR="00AD6278" w:rsidRPr="00261749" w:rsidRDefault="00AD6278" w:rsidP="00AD6278">
      <w:pPr>
        <w:spacing w:after="240"/>
        <w:rPr>
          <w:sz w:val="28"/>
          <w:szCs w:val="28"/>
        </w:rPr>
      </w:pPr>
      <w:proofErr w:type="spellStart"/>
      <w:r w:rsidRPr="00261749">
        <w:rPr>
          <w:sz w:val="28"/>
          <w:szCs w:val="28"/>
        </w:rPr>
        <w:t>tre</w:t>
      </w:r>
      <w:proofErr w:type="spellEnd"/>
      <w:r w:rsidRPr="00261749">
        <w:rPr>
          <w:sz w:val="28"/>
          <w:szCs w:val="28"/>
        </w:rPr>
        <w:t xml:space="preserve"> </w:t>
      </w:r>
      <w:proofErr w:type="spellStart"/>
      <w:r w:rsidRPr="00261749">
        <w:rPr>
          <w:sz w:val="28"/>
          <w:szCs w:val="28"/>
        </w:rPr>
        <w:t>Ver</w:t>
      </w:r>
      <w:proofErr w:type="spellEnd"/>
      <w:r w:rsidRPr="00261749">
        <w:rPr>
          <w:sz w:val="28"/>
          <w:szCs w:val="28"/>
        </w:rPr>
        <w:t xml:space="preserve"> </w:t>
      </w:r>
      <w:proofErr w:type="spellStart"/>
      <w:r w:rsidRPr="00261749">
        <w:rPr>
          <w:sz w:val="28"/>
          <w:szCs w:val="28"/>
        </w:rPr>
        <w:t>ter</w:t>
      </w:r>
      <w:proofErr w:type="spellEnd"/>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proofErr w:type="spellStart"/>
      <w:r w:rsidRPr="00261749">
        <w:rPr>
          <w:sz w:val="28"/>
          <w:szCs w:val="28"/>
        </w:rPr>
        <w:t>phone</w:t>
      </w:r>
      <w:proofErr w:type="spellEnd"/>
      <w:r w:rsidRPr="00261749">
        <w:rPr>
          <w:sz w:val="28"/>
          <w:szCs w:val="28"/>
        </w:rPr>
        <w:t xml:space="preserve"> Smart</w:t>
      </w:r>
    </w:p>
    <w:p w14:paraId="43B0F09C" w14:textId="77777777" w:rsidR="00AD6278" w:rsidRPr="00A64868" w:rsidRDefault="00AD6278" w:rsidP="00AD6278">
      <w:pPr>
        <w:rPr>
          <w:b/>
          <w:bCs/>
          <w:sz w:val="28"/>
          <w:szCs w:val="28"/>
          <w:u w:val="single"/>
        </w:rPr>
      </w:pPr>
      <w:r w:rsidRPr="00A64868">
        <w:rPr>
          <w:b/>
          <w:bCs/>
          <w:sz w:val="28"/>
          <w:szCs w:val="28"/>
          <w:u w:val="single"/>
        </w:rPr>
        <w:t>Vertreter</w:t>
      </w:r>
      <w:r w:rsidRPr="00485576">
        <w:rPr>
          <w:sz w:val="28"/>
          <w:szCs w:val="28"/>
        </w:rPr>
        <w:tab/>
      </w:r>
      <w:r w:rsidRPr="00485576">
        <w:rPr>
          <w:sz w:val="28"/>
          <w:szCs w:val="28"/>
        </w:rPr>
        <w:tab/>
      </w:r>
      <w:r w:rsidRPr="00485576">
        <w:rPr>
          <w:sz w:val="28"/>
          <w:szCs w:val="28"/>
        </w:rPr>
        <w:tab/>
      </w:r>
      <w:r w:rsidRPr="00485576">
        <w:rPr>
          <w:sz w:val="28"/>
          <w:szCs w:val="28"/>
        </w:rPr>
        <w:tab/>
      </w:r>
      <w:r w:rsidRPr="00485576">
        <w:rPr>
          <w:sz w:val="28"/>
          <w:szCs w:val="28"/>
        </w:rPr>
        <w:tab/>
      </w:r>
      <w:r w:rsidRPr="00485576">
        <w:rPr>
          <w:sz w:val="28"/>
          <w:szCs w:val="28"/>
        </w:rPr>
        <w:tab/>
      </w:r>
      <w:r>
        <w:rPr>
          <w:b/>
          <w:bCs/>
          <w:sz w:val="28"/>
          <w:szCs w:val="28"/>
          <w:u w:val="single"/>
        </w:rPr>
        <w:t>Smartphone</w:t>
      </w:r>
    </w:p>
    <w:p w14:paraId="760B7419" w14:textId="77777777" w:rsidR="00AD6278" w:rsidRPr="00261749" w:rsidRDefault="00AD6278" w:rsidP="00AD6278">
      <w:pPr>
        <w:rPr>
          <w:sz w:val="28"/>
          <w:szCs w:val="28"/>
        </w:rPr>
      </w:pPr>
    </w:p>
    <w:p w14:paraId="3071E4B6" w14:textId="77777777" w:rsidR="00AD6278" w:rsidRPr="00261749" w:rsidRDefault="00AD6278" w:rsidP="00AD6278">
      <w:pPr>
        <w:rPr>
          <w:sz w:val="28"/>
          <w:szCs w:val="28"/>
        </w:rPr>
      </w:pPr>
    </w:p>
    <w:p w14:paraId="1C5FD6E3" w14:textId="77777777" w:rsidR="00AD6278" w:rsidRDefault="00AD6278" w:rsidP="00AD6278">
      <w:pPr>
        <w:spacing w:after="240"/>
        <w:rPr>
          <w:sz w:val="28"/>
          <w:szCs w:val="28"/>
        </w:rPr>
      </w:pPr>
      <w:r>
        <w:rPr>
          <w:sz w:val="28"/>
          <w:szCs w:val="28"/>
        </w:rPr>
        <w:t xml:space="preserve">rat Haus </w:t>
      </w:r>
      <w:proofErr w:type="spellStart"/>
      <w:r>
        <w:rPr>
          <w:sz w:val="28"/>
          <w:szCs w:val="28"/>
        </w:rPr>
        <w:t>che</w:t>
      </w:r>
      <w:proofErr w:type="spellEnd"/>
      <w:r>
        <w:rPr>
          <w:sz w:val="28"/>
          <w:szCs w:val="28"/>
        </w:rPr>
        <w:t xml:space="preserve"> </w:t>
      </w:r>
      <w:proofErr w:type="spellStart"/>
      <w:r>
        <w:rPr>
          <w:sz w:val="28"/>
          <w:szCs w:val="28"/>
        </w:rPr>
        <w:t>ver</w:t>
      </w:r>
      <w:proofErr w:type="spellEnd"/>
      <w:r>
        <w:rPr>
          <w:sz w:val="28"/>
          <w:szCs w:val="28"/>
        </w:rPr>
        <w:t xml:space="preserve"> </w:t>
      </w:r>
      <w:proofErr w:type="spellStart"/>
      <w:r>
        <w:rPr>
          <w:sz w:val="28"/>
          <w:szCs w:val="28"/>
        </w:rPr>
        <w:t>rung</w:t>
      </w:r>
      <w:proofErr w:type="spellEnd"/>
      <w:r>
        <w:rPr>
          <w:sz w:val="28"/>
          <w:szCs w:val="28"/>
        </w:rPr>
        <w:t xml:space="preserve"> si</w:t>
      </w:r>
    </w:p>
    <w:p w14:paraId="23C381DB" w14:textId="77777777" w:rsidR="00AD6278" w:rsidRDefault="00AD6278" w:rsidP="00AD6278">
      <w:pPr>
        <w:rPr>
          <w:b/>
          <w:bCs/>
          <w:sz w:val="28"/>
          <w:szCs w:val="28"/>
          <w:u w:val="single"/>
        </w:rPr>
      </w:pPr>
      <w:r w:rsidRPr="00A64868">
        <w:rPr>
          <w:b/>
          <w:bCs/>
          <w:sz w:val="28"/>
          <w:szCs w:val="28"/>
          <w:u w:val="single"/>
        </w:rPr>
        <w:t>Hausratversicherung</w:t>
      </w:r>
    </w:p>
    <w:p w14:paraId="1E597BAA" w14:textId="77777777" w:rsidR="00AD6278" w:rsidRDefault="00AD6278" w:rsidP="001A308B">
      <w:pPr>
        <w:spacing w:after="128"/>
        <w:ind w:left="0"/>
        <w:rPr>
          <w:sz w:val="28"/>
          <w:szCs w:val="28"/>
        </w:rPr>
        <w:sectPr w:rsidR="00AD6278" w:rsidSect="00434A63">
          <w:headerReference w:type="first" r:id="rId275"/>
          <w:pgSz w:w="11900" w:h="16840"/>
          <w:pgMar w:top="2835" w:right="851" w:bottom="1134" w:left="851" w:header="709" w:footer="454" w:gutter="0"/>
          <w:cols w:space="708"/>
          <w:titlePg/>
          <w:docGrid w:linePitch="360"/>
        </w:sectPr>
      </w:pPr>
    </w:p>
    <w:p w14:paraId="69E9D8B6" w14:textId="77777777" w:rsidR="00776158" w:rsidRDefault="00776158" w:rsidP="00776158">
      <w:pPr>
        <w:spacing w:after="240"/>
        <w:rPr>
          <w:noProof/>
          <w:sz w:val="28"/>
          <w:szCs w:val="28"/>
        </w:rPr>
      </w:pPr>
      <w:r>
        <w:rPr>
          <w:noProof/>
          <w:sz w:val="28"/>
          <w:szCs w:val="28"/>
        </w:rPr>
        <w:lastRenderedPageBreak/>
        <w:drawing>
          <wp:anchor distT="0" distB="0" distL="114300" distR="114300" simplePos="0" relativeHeight="251684864" behindDoc="0" locked="0" layoutInCell="1" allowOverlap="1" wp14:anchorId="6525A35E" wp14:editId="6FF94960">
            <wp:simplePos x="0" y="0"/>
            <wp:positionH relativeFrom="margin">
              <wp:posOffset>-180340</wp:posOffset>
            </wp:positionH>
            <wp:positionV relativeFrom="paragraph">
              <wp:posOffset>-90170</wp:posOffset>
            </wp:positionV>
            <wp:extent cx="367200" cy="367200"/>
            <wp:effectExtent l="0" t="0" r="0" b="0"/>
            <wp:wrapNone/>
            <wp:docPr id="1599" name="Grafik 159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4B2BA18C" w14:textId="77777777" w:rsidR="00776158" w:rsidRDefault="00776158" w:rsidP="00776158">
      <w:pPr>
        <w:spacing w:after="240"/>
        <w:rPr>
          <w:sz w:val="28"/>
          <w:szCs w:val="28"/>
        </w:rPr>
      </w:pPr>
      <w:r>
        <w:rPr>
          <w:noProof/>
          <w:sz w:val="28"/>
          <w:szCs w:val="28"/>
        </w:rPr>
        <w:drawing>
          <wp:anchor distT="0" distB="0" distL="114300" distR="114300" simplePos="0" relativeHeight="251697152" behindDoc="0" locked="0" layoutInCell="1" allowOverlap="1" wp14:anchorId="4980EE39" wp14:editId="723FCE68">
            <wp:simplePos x="0" y="0"/>
            <wp:positionH relativeFrom="column">
              <wp:posOffset>2520315</wp:posOffset>
            </wp:positionH>
            <wp:positionV relativeFrom="paragraph">
              <wp:posOffset>325494</wp:posOffset>
            </wp:positionV>
            <wp:extent cx="593725" cy="593725"/>
            <wp:effectExtent l="0" t="0" r="0" b="0"/>
            <wp:wrapNone/>
            <wp:docPr id="1600" name="Grafik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Grafik 595"/>
                    <pic:cNvPicPr/>
                  </pic:nvPicPr>
                  <pic:blipFill>
                    <a:blip r:embed="rId276"/>
                    <a:stretch>
                      <a:fillRect/>
                    </a:stretch>
                  </pic:blipFill>
                  <pic:spPr>
                    <a:xfrm>
                      <a:off x="0" y="0"/>
                      <a:ext cx="593725" cy="593725"/>
                    </a:xfrm>
                    <a:prstGeom prst="rect">
                      <a:avLst/>
                    </a:prstGeom>
                  </pic:spPr>
                </pic:pic>
              </a:graphicData>
            </a:graphic>
            <wp14:sizeRelH relativeFrom="margin">
              <wp14:pctWidth>0</wp14:pctWidth>
            </wp14:sizeRelH>
            <wp14:sizeRelV relativeFrom="margin">
              <wp14:pctHeight>0</wp14:pctHeight>
            </wp14:sizeRelV>
          </wp:anchor>
        </w:drawing>
      </w:r>
    </w:p>
    <w:p w14:paraId="63E1531F"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686912" behindDoc="0" locked="0" layoutInCell="1" allowOverlap="1" wp14:anchorId="14DE537C" wp14:editId="30357E82">
            <wp:simplePos x="0" y="0"/>
            <wp:positionH relativeFrom="margin">
              <wp:posOffset>2520315</wp:posOffset>
            </wp:positionH>
            <wp:positionV relativeFrom="paragraph">
              <wp:posOffset>586329</wp:posOffset>
            </wp:positionV>
            <wp:extent cx="597535" cy="597535"/>
            <wp:effectExtent l="0" t="0" r="0" b="0"/>
            <wp:wrapNone/>
            <wp:docPr id="1601" name="Grafik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Grafik 882"/>
                    <pic:cNvPicPr/>
                  </pic:nvPicPr>
                  <pic:blipFill>
                    <a:blip r:embed="rId277"/>
                    <a:stretch>
                      <a:fillRect/>
                    </a:stretch>
                  </pic:blipFill>
                  <pic:spPr>
                    <a:xfrm>
                      <a:off x="0" y="0"/>
                      <a:ext cx="597535" cy="597535"/>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864668">
        <w:rPr>
          <w:sz w:val="28"/>
          <w:szCs w:val="28"/>
        </w:rPr>
        <w:t>ersicherung</w:t>
      </w:r>
      <w:proofErr w:type="spellEnd"/>
    </w:p>
    <w:p w14:paraId="563EAF3E"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695104" behindDoc="0" locked="0" layoutInCell="1" allowOverlap="1" wp14:anchorId="0F431F7D" wp14:editId="1D1BC538">
            <wp:simplePos x="0" y="0"/>
            <wp:positionH relativeFrom="column">
              <wp:posOffset>2520315</wp:posOffset>
            </wp:positionH>
            <wp:positionV relativeFrom="paragraph">
              <wp:posOffset>566719</wp:posOffset>
            </wp:positionV>
            <wp:extent cx="594000" cy="594000"/>
            <wp:effectExtent l="0" t="0" r="0" b="0"/>
            <wp:wrapNone/>
            <wp:docPr id="1602" name="Grafik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Grafik 588"/>
                    <pic:cNvPicPr/>
                  </pic:nvPicPr>
                  <pic:blipFill>
                    <a:blip r:embed="rId278"/>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osten</w:t>
      </w:r>
    </w:p>
    <w:p w14:paraId="3DD5B557"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09440" behindDoc="0" locked="0" layoutInCell="1" allowOverlap="1" wp14:anchorId="4D69C1C5" wp14:editId="6D3B86E5">
            <wp:simplePos x="0" y="0"/>
            <wp:positionH relativeFrom="column">
              <wp:posOffset>2520315</wp:posOffset>
            </wp:positionH>
            <wp:positionV relativeFrom="paragraph">
              <wp:posOffset>587823</wp:posOffset>
            </wp:positionV>
            <wp:extent cx="594000" cy="594000"/>
            <wp:effectExtent l="0" t="0" r="0" b="0"/>
            <wp:wrapNone/>
            <wp:docPr id="1603" name="Grafik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Grafik 509"/>
                    <pic:cNvPicPr/>
                  </pic:nvPicPr>
                  <pic:blipFill>
                    <a:blip r:embed="rId279"/>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864668">
        <w:rPr>
          <w:sz w:val="28"/>
          <w:szCs w:val="28"/>
        </w:rPr>
        <w:t>nfall</w:t>
      </w:r>
      <w:proofErr w:type="spellEnd"/>
    </w:p>
    <w:p w14:paraId="4A9A9FF3"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699200" behindDoc="0" locked="0" layoutInCell="1" allowOverlap="1" wp14:anchorId="1FB2E15A" wp14:editId="2C7BEB60">
            <wp:simplePos x="0" y="0"/>
            <wp:positionH relativeFrom="column">
              <wp:posOffset>2520315</wp:posOffset>
            </wp:positionH>
            <wp:positionV relativeFrom="paragraph">
              <wp:posOffset>584200</wp:posOffset>
            </wp:positionV>
            <wp:extent cx="594000" cy="594000"/>
            <wp:effectExtent l="0" t="0" r="0" b="0"/>
            <wp:wrapNone/>
            <wp:docPr id="1604" name="Grafik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Grafik 586"/>
                    <pic:cNvPicPr/>
                  </pic:nvPicPr>
                  <pic:blipFill>
                    <a:blip r:embed="rId280"/>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864668">
        <w:rPr>
          <w:sz w:val="28"/>
          <w:szCs w:val="28"/>
        </w:rPr>
        <w:t>eparatur</w:t>
      </w:r>
      <w:proofErr w:type="spellEnd"/>
    </w:p>
    <w:p w14:paraId="28F702D9"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11488" behindDoc="0" locked="0" layoutInCell="1" allowOverlap="1" wp14:anchorId="290185C3" wp14:editId="3A75530C">
            <wp:simplePos x="0" y="0"/>
            <wp:positionH relativeFrom="column">
              <wp:posOffset>2520315</wp:posOffset>
            </wp:positionH>
            <wp:positionV relativeFrom="page">
              <wp:posOffset>6321724</wp:posOffset>
            </wp:positionV>
            <wp:extent cx="590400" cy="590400"/>
            <wp:effectExtent l="0" t="0" r="0" b="635"/>
            <wp:wrapNone/>
            <wp:docPr id="1605" name="Grafik 1605" descr="Gepäck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Grafik 602" descr="Gepäck Silhouette"/>
                    <pic:cNvPicPr/>
                  </pic:nvPicPr>
                  <pic:blipFill>
                    <a:blip r:embed="rId281">
                      <a:extLst>
                        <a:ext uri="{96DAC541-7B7A-43D3-8B79-37D633B846F1}">
                          <asvg:svgBlip xmlns:asvg="http://schemas.microsoft.com/office/drawing/2016/SVG/main" r:embed="rId282"/>
                        </a:ext>
                      </a:extLst>
                    </a:blip>
                    <a:stretch>
                      <a:fillRect/>
                    </a:stretch>
                  </pic:blipFill>
                  <pic:spPr>
                    <a:xfrm>
                      <a:off x="0" y="0"/>
                      <a:ext cx="590400" cy="59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umme</w:t>
      </w:r>
    </w:p>
    <w:p w14:paraId="273502F2" w14:textId="77777777" w:rsidR="00776158" w:rsidRPr="00864668" w:rsidRDefault="00AD76E2" w:rsidP="00776158">
      <w:pPr>
        <w:spacing w:after="240" w:line="720" w:lineRule="auto"/>
        <w:rPr>
          <w:sz w:val="28"/>
          <w:szCs w:val="28"/>
        </w:rPr>
      </w:pPr>
      <w:r>
        <w:rPr>
          <w:noProof/>
          <w:sz w:val="28"/>
          <w:szCs w:val="28"/>
        </w:rPr>
        <w:drawing>
          <wp:anchor distT="0" distB="0" distL="114300" distR="114300" simplePos="0" relativeHeight="251774976" behindDoc="0" locked="0" layoutInCell="1" allowOverlap="1" wp14:anchorId="41FFB898" wp14:editId="0A5972C4">
            <wp:simplePos x="0" y="0"/>
            <wp:positionH relativeFrom="column">
              <wp:posOffset>3164840</wp:posOffset>
            </wp:positionH>
            <wp:positionV relativeFrom="paragraph">
              <wp:posOffset>680720</wp:posOffset>
            </wp:positionV>
            <wp:extent cx="457200" cy="457200"/>
            <wp:effectExtent l="0" t="0" r="0" b="0"/>
            <wp:wrapNone/>
            <wp:docPr id="1652" name="Grafik 1652" descr="Lamp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Grafik 1136" descr="Lampe Silhouette"/>
                    <pic:cNvPicPr/>
                  </pic:nvPicPr>
                  <pic:blipFill>
                    <a:blip r:embed="rId283">
                      <a:extLst>
                        <a:ext uri="{96DAC541-7B7A-43D3-8B79-37D633B846F1}">
                          <asvg:svgBlip xmlns:asvg="http://schemas.microsoft.com/office/drawing/2016/SVG/main" r:embed="rId284"/>
                        </a:ext>
                      </a:extLst>
                    </a:blip>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776158">
        <w:rPr>
          <w:noProof/>
          <w:sz w:val="28"/>
          <w:szCs w:val="28"/>
        </w:rPr>
        <w:drawing>
          <wp:anchor distT="0" distB="0" distL="114300" distR="114300" simplePos="0" relativeHeight="251715584" behindDoc="0" locked="0" layoutInCell="1" allowOverlap="1" wp14:anchorId="249490FD" wp14:editId="728AEDD5">
            <wp:simplePos x="0" y="0"/>
            <wp:positionH relativeFrom="column">
              <wp:posOffset>2520315</wp:posOffset>
            </wp:positionH>
            <wp:positionV relativeFrom="paragraph">
              <wp:posOffset>629920</wp:posOffset>
            </wp:positionV>
            <wp:extent cx="594000" cy="594000"/>
            <wp:effectExtent l="0" t="0" r="0" b="0"/>
            <wp:wrapNone/>
            <wp:docPr id="1607" name="Grafik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Grafik 595"/>
                    <pic:cNvPicPr/>
                  </pic:nvPicPr>
                  <pic:blipFill>
                    <a:blip r:embed="rId27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00776158">
        <w:rPr>
          <w:sz w:val="28"/>
          <w:szCs w:val="28"/>
        </w:rPr>
        <w:t>___</w:t>
      </w:r>
      <w:proofErr w:type="spellStart"/>
      <w:r w:rsidR="00776158" w:rsidRPr="00864668">
        <w:rPr>
          <w:sz w:val="28"/>
          <w:szCs w:val="28"/>
        </w:rPr>
        <w:t>eisegepäck</w:t>
      </w:r>
      <w:proofErr w:type="spellEnd"/>
    </w:p>
    <w:p w14:paraId="37BEB5A9"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03296" behindDoc="0" locked="0" layoutInCell="1" allowOverlap="1" wp14:anchorId="56D2FFDC" wp14:editId="77AE81F2">
            <wp:simplePos x="0" y="0"/>
            <wp:positionH relativeFrom="column">
              <wp:posOffset>2520315</wp:posOffset>
            </wp:positionH>
            <wp:positionV relativeFrom="paragraph">
              <wp:posOffset>561975</wp:posOffset>
            </wp:positionV>
            <wp:extent cx="597600" cy="597600"/>
            <wp:effectExtent l="0" t="0" r="0" b="0"/>
            <wp:wrapNone/>
            <wp:docPr id="1608" name="Grafik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Grafik 584"/>
                    <pic:cNvPicPr/>
                  </pic:nvPicPr>
                  <pic:blipFill>
                    <a:blip r:embed="rId88"/>
                    <a:stretch>
                      <a:fillRect/>
                    </a:stretch>
                  </pic:blipFill>
                  <pic:spPr>
                    <a:xfrm>
                      <a:off x="0" y="0"/>
                      <a:ext cx="597600" cy="5976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864668">
        <w:rPr>
          <w:sz w:val="28"/>
          <w:szCs w:val="28"/>
        </w:rPr>
        <w:t>ausratversicherung</w:t>
      </w:r>
      <w:proofErr w:type="spellEnd"/>
    </w:p>
    <w:p w14:paraId="2A4BF3A1"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05344" behindDoc="0" locked="0" layoutInCell="1" allowOverlap="1" wp14:anchorId="7CBC17BF" wp14:editId="56E7FDE3">
            <wp:simplePos x="0" y="0"/>
            <wp:positionH relativeFrom="column">
              <wp:posOffset>3115721</wp:posOffset>
            </wp:positionH>
            <wp:positionV relativeFrom="paragraph">
              <wp:posOffset>608965</wp:posOffset>
            </wp:positionV>
            <wp:extent cx="594000" cy="594000"/>
            <wp:effectExtent l="0" t="0" r="0" b="0"/>
            <wp:wrapNone/>
            <wp:docPr id="1609" name="Grafik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Grafik 493"/>
                    <pic:cNvPicPr/>
                  </pic:nvPicPr>
                  <pic:blipFill>
                    <a:blip r:embed="rId28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707392" behindDoc="0" locked="0" layoutInCell="1" allowOverlap="1" wp14:anchorId="1D03BEEA" wp14:editId="33BFDB7E">
            <wp:simplePos x="0" y="0"/>
            <wp:positionH relativeFrom="column">
              <wp:posOffset>2520315</wp:posOffset>
            </wp:positionH>
            <wp:positionV relativeFrom="paragraph">
              <wp:posOffset>609600</wp:posOffset>
            </wp:positionV>
            <wp:extent cx="594000" cy="594000"/>
            <wp:effectExtent l="0" t="0" r="0" b="0"/>
            <wp:wrapNone/>
            <wp:docPr id="1610" name="Grafik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Grafik 494"/>
                    <pic:cNvPicPr/>
                  </pic:nvPicPr>
                  <pic:blipFill>
                    <a:blip r:embed="rId28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______</w:t>
      </w:r>
      <w:proofErr w:type="spellStart"/>
      <w:r w:rsidRPr="00864668">
        <w:rPr>
          <w:sz w:val="28"/>
          <w:szCs w:val="28"/>
        </w:rPr>
        <w:t>aden</w:t>
      </w:r>
      <w:proofErr w:type="spellEnd"/>
    </w:p>
    <w:p w14:paraId="3ECE3C28" w14:textId="77777777" w:rsidR="00776158" w:rsidRPr="00261749" w:rsidRDefault="00776158" w:rsidP="00776158">
      <w:pPr>
        <w:spacing w:after="240" w:line="720" w:lineRule="auto"/>
        <w:rPr>
          <w:sz w:val="28"/>
          <w:szCs w:val="28"/>
        </w:rPr>
      </w:pPr>
      <w:r>
        <w:rPr>
          <w:sz w:val="28"/>
          <w:szCs w:val="28"/>
        </w:rPr>
        <w:t>______</w:t>
      </w:r>
      <w:proofErr w:type="spellStart"/>
      <w:r w:rsidRPr="00864668">
        <w:rPr>
          <w:sz w:val="28"/>
          <w:szCs w:val="28"/>
        </w:rPr>
        <w:t>merzensgeld</w:t>
      </w:r>
      <w:proofErr w:type="spellEnd"/>
    </w:p>
    <w:p w14:paraId="08E6AE1D" w14:textId="77777777" w:rsidR="00776158" w:rsidRDefault="00776158" w:rsidP="00776158">
      <w:pPr>
        <w:ind w:left="0"/>
        <w:sectPr w:rsidR="00776158" w:rsidSect="00434A63">
          <w:headerReference w:type="first" r:id="rId287"/>
          <w:pgSz w:w="11900" w:h="16840"/>
          <w:pgMar w:top="2835" w:right="851" w:bottom="1134" w:left="851" w:header="709" w:footer="454" w:gutter="0"/>
          <w:cols w:space="708"/>
          <w:titlePg/>
          <w:docGrid w:linePitch="360"/>
        </w:sectPr>
      </w:pPr>
    </w:p>
    <w:p w14:paraId="14B25160" w14:textId="77777777" w:rsidR="00776158" w:rsidRPr="00864668" w:rsidRDefault="00C3744B" w:rsidP="00776158">
      <w:pPr>
        <w:spacing w:after="240" w:line="720" w:lineRule="auto"/>
        <w:rPr>
          <w:sz w:val="28"/>
          <w:szCs w:val="28"/>
        </w:rPr>
      </w:pPr>
      <w:r>
        <w:rPr>
          <w:b/>
          <w:bCs/>
          <w:sz w:val="28"/>
          <w:szCs w:val="28"/>
          <w:u w:val="single"/>
        </w:rPr>
        <w:lastRenderedPageBreak/>
        <w:t xml:space="preserve"> </w:t>
      </w:r>
      <w:r w:rsidR="00776158" w:rsidRPr="00040AC1">
        <w:rPr>
          <w:b/>
          <w:bCs/>
          <w:sz w:val="28"/>
          <w:szCs w:val="28"/>
          <w:u w:val="single"/>
        </w:rPr>
        <w:t>V</w:t>
      </w:r>
      <w:r>
        <w:rPr>
          <w:b/>
          <w:bCs/>
          <w:sz w:val="28"/>
          <w:szCs w:val="28"/>
          <w:u w:val="single"/>
        </w:rPr>
        <w:t xml:space="preserve"> </w:t>
      </w:r>
      <w:proofErr w:type="spellStart"/>
      <w:r w:rsidR="00776158" w:rsidRPr="00864668">
        <w:rPr>
          <w:sz w:val="28"/>
          <w:szCs w:val="28"/>
        </w:rPr>
        <w:t>ersicherung</w:t>
      </w:r>
      <w:proofErr w:type="spellEnd"/>
    </w:p>
    <w:p w14:paraId="17E88441"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K</w:t>
      </w:r>
      <w:r>
        <w:rPr>
          <w:b/>
          <w:bCs/>
          <w:sz w:val="28"/>
          <w:szCs w:val="28"/>
          <w:u w:val="single"/>
        </w:rPr>
        <w:t xml:space="preserve"> </w:t>
      </w:r>
      <w:r w:rsidR="00776158" w:rsidRPr="00864668">
        <w:rPr>
          <w:sz w:val="28"/>
          <w:szCs w:val="28"/>
        </w:rPr>
        <w:t>osten</w:t>
      </w:r>
    </w:p>
    <w:p w14:paraId="4E2663D1"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U</w:t>
      </w:r>
      <w:r>
        <w:rPr>
          <w:b/>
          <w:bCs/>
          <w:sz w:val="28"/>
          <w:szCs w:val="28"/>
          <w:u w:val="single"/>
        </w:rPr>
        <w:t xml:space="preserve"> </w:t>
      </w:r>
      <w:proofErr w:type="spellStart"/>
      <w:r w:rsidR="00776158" w:rsidRPr="00864668">
        <w:rPr>
          <w:sz w:val="28"/>
          <w:szCs w:val="28"/>
        </w:rPr>
        <w:t>nfall</w:t>
      </w:r>
      <w:proofErr w:type="spellEnd"/>
    </w:p>
    <w:p w14:paraId="31D0173A"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R</w:t>
      </w:r>
      <w:r>
        <w:rPr>
          <w:b/>
          <w:bCs/>
          <w:sz w:val="28"/>
          <w:szCs w:val="28"/>
          <w:u w:val="single"/>
        </w:rPr>
        <w:t xml:space="preserve"> </w:t>
      </w:r>
      <w:proofErr w:type="spellStart"/>
      <w:r w:rsidR="00776158" w:rsidRPr="00864668">
        <w:rPr>
          <w:sz w:val="28"/>
          <w:szCs w:val="28"/>
        </w:rPr>
        <w:t>eparatur</w:t>
      </w:r>
      <w:proofErr w:type="spellEnd"/>
    </w:p>
    <w:p w14:paraId="1717DECB"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S</w:t>
      </w:r>
      <w:r>
        <w:rPr>
          <w:b/>
          <w:bCs/>
          <w:sz w:val="28"/>
          <w:szCs w:val="28"/>
          <w:u w:val="single"/>
        </w:rPr>
        <w:t xml:space="preserve"> </w:t>
      </w:r>
      <w:r w:rsidR="00776158" w:rsidRPr="00864668">
        <w:rPr>
          <w:sz w:val="28"/>
          <w:szCs w:val="28"/>
        </w:rPr>
        <w:t>umme</w:t>
      </w:r>
    </w:p>
    <w:p w14:paraId="09CAD99B"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R</w:t>
      </w:r>
      <w:r>
        <w:rPr>
          <w:b/>
          <w:bCs/>
          <w:sz w:val="28"/>
          <w:szCs w:val="28"/>
          <w:u w:val="single"/>
        </w:rPr>
        <w:t xml:space="preserve"> </w:t>
      </w:r>
      <w:proofErr w:type="spellStart"/>
      <w:r w:rsidR="00776158" w:rsidRPr="00864668">
        <w:rPr>
          <w:sz w:val="28"/>
          <w:szCs w:val="28"/>
        </w:rPr>
        <w:t>eisegepäck</w:t>
      </w:r>
      <w:proofErr w:type="spellEnd"/>
    </w:p>
    <w:p w14:paraId="460ACA34"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H</w:t>
      </w:r>
      <w:r>
        <w:rPr>
          <w:b/>
          <w:bCs/>
          <w:sz w:val="28"/>
          <w:szCs w:val="28"/>
          <w:u w:val="single"/>
        </w:rPr>
        <w:t xml:space="preserve"> </w:t>
      </w:r>
      <w:proofErr w:type="spellStart"/>
      <w:r w:rsidR="00776158" w:rsidRPr="00864668">
        <w:rPr>
          <w:sz w:val="28"/>
          <w:szCs w:val="28"/>
        </w:rPr>
        <w:t>ausratversicherung</w:t>
      </w:r>
      <w:proofErr w:type="spellEnd"/>
    </w:p>
    <w:p w14:paraId="26FBFDE4" w14:textId="77777777" w:rsidR="00776158" w:rsidRPr="00864668" w:rsidRDefault="00C3744B" w:rsidP="00776158">
      <w:pPr>
        <w:spacing w:after="240" w:line="720" w:lineRule="auto"/>
        <w:rPr>
          <w:sz w:val="28"/>
          <w:szCs w:val="28"/>
        </w:rPr>
      </w:pPr>
      <w:r>
        <w:rPr>
          <w:b/>
          <w:bCs/>
          <w:sz w:val="28"/>
          <w:szCs w:val="28"/>
          <w:u w:val="single"/>
        </w:rPr>
        <w:t xml:space="preserve"> </w:t>
      </w:r>
      <w:proofErr w:type="spellStart"/>
      <w:proofErr w:type="gramStart"/>
      <w:r w:rsidR="00776158" w:rsidRPr="00040AC1">
        <w:rPr>
          <w:b/>
          <w:bCs/>
          <w:sz w:val="28"/>
          <w:szCs w:val="28"/>
          <w:u w:val="single"/>
        </w:rPr>
        <w:t>Sch</w:t>
      </w:r>
      <w:proofErr w:type="spellEnd"/>
      <w:r>
        <w:rPr>
          <w:b/>
          <w:bCs/>
          <w:sz w:val="28"/>
          <w:szCs w:val="28"/>
          <w:u w:val="single"/>
        </w:rPr>
        <w:t xml:space="preserve"> </w:t>
      </w:r>
      <w:proofErr w:type="spellStart"/>
      <w:r w:rsidR="00776158" w:rsidRPr="00864668">
        <w:rPr>
          <w:sz w:val="28"/>
          <w:szCs w:val="28"/>
        </w:rPr>
        <w:t>aden</w:t>
      </w:r>
      <w:proofErr w:type="spellEnd"/>
      <w:proofErr w:type="gramEnd"/>
    </w:p>
    <w:p w14:paraId="2C47D4DE" w14:textId="77777777" w:rsidR="00776158" w:rsidRPr="00261749" w:rsidRDefault="00C3744B" w:rsidP="00776158">
      <w:pPr>
        <w:spacing w:after="240" w:line="720" w:lineRule="auto"/>
        <w:rPr>
          <w:sz w:val="28"/>
          <w:szCs w:val="28"/>
        </w:rPr>
      </w:pPr>
      <w:r>
        <w:rPr>
          <w:b/>
          <w:bCs/>
          <w:sz w:val="28"/>
          <w:szCs w:val="28"/>
          <w:u w:val="single"/>
        </w:rPr>
        <w:t xml:space="preserve"> </w:t>
      </w:r>
      <w:proofErr w:type="spellStart"/>
      <w:r w:rsidR="00776158" w:rsidRPr="00040AC1">
        <w:rPr>
          <w:b/>
          <w:bCs/>
          <w:sz w:val="28"/>
          <w:szCs w:val="28"/>
          <w:u w:val="single"/>
        </w:rPr>
        <w:t>Sch</w:t>
      </w:r>
      <w:proofErr w:type="spellEnd"/>
      <w:r>
        <w:rPr>
          <w:b/>
          <w:bCs/>
          <w:sz w:val="28"/>
          <w:szCs w:val="28"/>
          <w:u w:val="single"/>
        </w:rPr>
        <w:t xml:space="preserve"> </w:t>
      </w:r>
      <w:proofErr w:type="spellStart"/>
      <w:r w:rsidR="00776158" w:rsidRPr="00864668">
        <w:rPr>
          <w:sz w:val="28"/>
          <w:szCs w:val="28"/>
        </w:rPr>
        <w:t>merzensgeld</w:t>
      </w:r>
      <w:proofErr w:type="spellEnd"/>
    </w:p>
    <w:p w14:paraId="5ABE1599" w14:textId="77777777" w:rsidR="00776158" w:rsidRDefault="00776158" w:rsidP="00776158">
      <w:pPr>
        <w:ind w:left="0"/>
        <w:sectPr w:rsidR="00776158" w:rsidSect="00434A63">
          <w:headerReference w:type="first" r:id="rId288"/>
          <w:pgSz w:w="11900" w:h="16840"/>
          <w:pgMar w:top="2835" w:right="851" w:bottom="1134" w:left="851" w:header="709" w:footer="454" w:gutter="0"/>
          <w:cols w:space="708"/>
          <w:titlePg/>
          <w:docGrid w:linePitch="360"/>
        </w:sectPr>
      </w:pPr>
    </w:p>
    <w:p w14:paraId="494F7D53" w14:textId="77777777" w:rsidR="00776158" w:rsidRDefault="00776158" w:rsidP="00776158">
      <w:pPr>
        <w:spacing w:after="240"/>
        <w:rPr>
          <w:noProof/>
          <w:sz w:val="28"/>
          <w:szCs w:val="28"/>
        </w:rPr>
      </w:pPr>
      <w:r>
        <w:rPr>
          <w:noProof/>
          <w:sz w:val="28"/>
          <w:szCs w:val="28"/>
        </w:rPr>
        <w:lastRenderedPageBreak/>
        <w:drawing>
          <wp:anchor distT="0" distB="0" distL="114300" distR="114300" simplePos="0" relativeHeight="251688960" behindDoc="0" locked="0" layoutInCell="1" allowOverlap="1" wp14:anchorId="62544B5C" wp14:editId="56DBF96A">
            <wp:simplePos x="0" y="0"/>
            <wp:positionH relativeFrom="margin">
              <wp:posOffset>-180340</wp:posOffset>
            </wp:positionH>
            <wp:positionV relativeFrom="paragraph">
              <wp:posOffset>-90170</wp:posOffset>
            </wp:positionV>
            <wp:extent cx="367200" cy="367200"/>
            <wp:effectExtent l="0" t="0" r="0" b="0"/>
            <wp:wrapNone/>
            <wp:docPr id="1611" name="Grafik 161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0987C4D4" w14:textId="77777777" w:rsidR="00776158" w:rsidRDefault="00776158" w:rsidP="00776158">
      <w:pPr>
        <w:spacing w:after="240"/>
        <w:rPr>
          <w:sz w:val="28"/>
          <w:szCs w:val="28"/>
        </w:rPr>
      </w:pPr>
      <w:r>
        <w:rPr>
          <w:noProof/>
          <w:sz w:val="28"/>
          <w:szCs w:val="28"/>
        </w:rPr>
        <w:drawing>
          <wp:anchor distT="0" distB="0" distL="114300" distR="114300" simplePos="0" relativeHeight="251693056" behindDoc="0" locked="0" layoutInCell="1" allowOverlap="1" wp14:anchorId="4FFC2E0D" wp14:editId="187F7AB2">
            <wp:simplePos x="0" y="0"/>
            <wp:positionH relativeFrom="column">
              <wp:posOffset>2520315</wp:posOffset>
            </wp:positionH>
            <wp:positionV relativeFrom="paragraph">
              <wp:posOffset>266364</wp:posOffset>
            </wp:positionV>
            <wp:extent cx="593725" cy="593725"/>
            <wp:effectExtent l="0" t="0" r="0" b="0"/>
            <wp:wrapNone/>
            <wp:docPr id="1612" name="Grafik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Grafik 479"/>
                    <pic:cNvPicPr/>
                  </pic:nvPicPr>
                  <pic:blipFill>
                    <a:blip r:embed="rId289"/>
                    <a:stretch>
                      <a:fillRect/>
                    </a:stretch>
                  </pic:blipFill>
                  <pic:spPr>
                    <a:xfrm>
                      <a:off x="0" y="0"/>
                      <a:ext cx="593725" cy="593725"/>
                    </a:xfrm>
                    <a:prstGeom prst="rect">
                      <a:avLst/>
                    </a:prstGeom>
                  </pic:spPr>
                </pic:pic>
              </a:graphicData>
            </a:graphic>
            <wp14:sizeRelH relativeFrom="margin">
              <wp14:pctWidth>0</wp14:pctWidth>
            </wp14:sizeRelH>
            <wp14:sizeRelV relativeFrom="margin">
              <wp14:pctHeight>0</wp14:pctHeight>
            </wp14:sizeRelV>
          </wp:anchor>
        </w:drawing>
      </w:r>
    </w:p>
    <w:p w14:paraId="3896AD2B"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17632" behindDoc="0" locked="0" layoutInCell="1" allowOverlap="1" wp14:anchorId="6D92CD90" wp14:editId="33E4F16B">
            <wp:simplePos x="0" y="0"/>
            <wp:positionH relativeFrom="column">
              <wp:posOffset>2520315</wp:posOffset>
            </wp:positionH>
            <wp:positionV relativeFrom="page">
              <wp:posOffset>3360756</wp:posOffset>
            </wp:positionV>
            <wp:extent cx="589915" cy="589915"/>
            <wp:effectExtent l="0" t="0" r="635" b="635"/>
            <wp:wrapNone/>
            <wp:docPr id="1613" name="Grafik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Grafik 482"/>
                    <pic:cNvPicPr/>
                  </pic:nvPicPr>
                  <pic:blipFill>
                    <a:blip r:embed="rId290"/>
                    <a:stretch>
                      <a:fillRect/>
                    </a:stretch>
                  </pic:blipFill>
                  <pic:spPr>
                    <a:xfrm>
                      <a:off x="0" y="0"/>
                      <a:ext cx="589915" cy="589915"/>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D049B2">
        <w:rPr>
          <w:sz w:val="28"/>
          <w:szCs w:val="28"/>
        </w:rPr>
        <w:t>rand</w:t>
      </w:r>
      <w:proofErr w:type="spellEnd"/>
    </w:p>
    <w:p w14:paraId="077E0E49"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19680" behindDoc="0" locked="0" layoutInCell="1" allowOverlap="1" wp14:anchorId="710E631F" wp14:editId="4FFD8084">
            <wp:simplePos x="0" y="0"/>
            <wp:positionH relativeFrom="column">
              <wp:posOffset>2520315</wp:posOffset>
            </wp:positionH>
            <wp:positionV relativeFrom="paragraph">
              <wp:posOffset>582930</wp:posOffset>
            </wp:positionV>
            <wp:extent cx="594000" cy="594000"/>
            <wp:effectExtent l="0" t="0" r="0" b="0"/>
            <wp:wrapNone/>
            <wp:docPr id="1614" name="Grafik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Grafik 496"/>
                    <pic:cNvPicPr/>
                  </pic:nvPicPr>
                  <pic:blipFill>
                    <a:blip r:embed="rId291"/>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D049B2">
        <w:rPr>
          <w:sz w:val="28"/>
          <w:szCs w:val="28"/>
        </w:rPr>
        <w:t>egenstände</w:t>
      </w:r>
      <w:proofErr w:type="spellEnd"/>
    </w:p>
    <w:p w14:paraId="09F6BAD3"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1728" behindDoc="0" locked="0" layoutInCell="1" allowOverlap="1" wp14:anchorId="4B38234A" wp14:editId="43AEB7D5">
            <wp:simplePos x="0" y="0"/>
            <wp:positionH relativeFrom="column">
              <wp:posOffset>2520315</wp:posOffset>
            </wp:positionH>
            <wp:positionV relativeFrom="paragraph">
              <wp:posOffset>576655</wp:posOffset>
            </wp:positionV>
            <wp:extent cx="594000" cy="594000"/>
            <wp:effectExtent l="0" t="0" r="0" b="0"/>
            <wp:wrapNone/>
            <wp:docPr id="1615" name="Grafik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Grafik 493"/>
                    <pic:cNvPicPr/>
                  </pic:nvPicPr>
                  <pic:blipFill>
                    <a:blip r:embed="rId28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D049B2">
        <w:rPr>
          <w:sz w:val="28"/>
          <w:szCs w:val="28"/>
        </w:rPr>
        <w:t>opie</w:t>
      </w:r>
      <w:proofErr w:type="spellEnd"/>
    </w:p>
    <w:p w14:paraId="5969DBE2"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3776" behindDoc="0" locked="0" layoutInCell="1" allowOverlap="1" wp14:anchorId="20CF3A13" wp14:editId="48F3C09F">
            <wp:simplePos x="0" y="0"/>
            <wp:positionH relativeFrom="column">
              <wp:posOffset>2520315</wp:posOffset>
            </wp:positionH>
            <wp:positionV relativeFrom="paragraph">
              <wp:posOffset>606500</wp:posOffset>
            </wp:positionV>
            <wp:extent cx="594000" cy="594000"/>
            <wp:effectExtent l="0" t="0" r="0" b="0"/>
            <wp:wrapNone/>
            <wp:docPr id="1616" name="Grafik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292"/>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D049B2">
        <w:rPr>
          <w:sz w:val="28"/>
          <w:szCs w:val="28"/>
        </w:rPr>
        <w:t>eld</w:t>
      </w:r>
      <w:proofErr w:type="spellEnd"/>
    </w:p>
    <w:p w14:paraId="4D2565E3"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5824" behindDoc="0" locked="0" layoutInCell="1" allowOverlap="1" wp14:anchorId="4A3165CF" wp14:editId="641B8C11">
            <wp:simplePos x="0" y="0"/>
            <wp:positionH relativeFrom="column">
              <wp:posOffset>2520315</wp:posOffset>
            </wp:positionH>
            <wp:positionV relativeFrom="page">
              <wp:posOffset>6284707</wp:posOffset>
            </wp:positionV>
            <wp:extent cx="594000" cy="594000"/>
            <wp:effectExtent l="0" t="0" r="0" b="0"/>
            <wp:wrapNone/>
            <wp:docPr id="1617" name="Grafik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Grafik 506"/>
                    <pic:cNvPicPr/>
                  </pic:nvPicPr>
                  <pic:blipFill>
                    <a:blip r:embed="rId293"/>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D049B2">
        <w:rPr>
          <w:sz w:val="28"/>
          <w:szCs w:val="28"/>
        </w:rPr>
        <w:t>olizei</w:t>
      </w:r>
      <w:proofErr w:type="spellEnd"/>
    </w:p>
    <w:p w14:paraId="2EC287D0"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37088" behindDoc="0" locked="0" layoutInCell="1" allowOverlap="1" wp14:anchorId="0FD9482A" wp14:editId="1DB21A86">
            <wp:simplePos x="0" y="0"/>
            <wp:positionH relativeFrom="column">
              <wp:posOffset>2520315</wp:posOffset>
            </wp:positionH>
            <wp:positionV relativeFrom="paragraph">
              <wp:posOffset>557530</wp:posOffset>
            </wp:positionV>
            <wp:extent cx="594000" cy="594000"/>
            <wp:effectExtent l="0" t="0" r="0" b="0"/>
            <wp:wrapNone/>
            <wp:docPr id="1618" name="Grafik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Grafik 480"/>
                    <pic:cNvPicPr/>
                  </pic:nvPicPr>
                  <pic:blipFill>
                    <a:blip r:embed="rId294"/>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D049B2">
        <w:rPr>
          <w:sz w:val="28"/>
          <w:szCs w:val="28"/>
        </w:rPr>
        <w:t>rdner</w:t>
      </w:r>
      <w:proofErr w:type="spellEnd"/>
    </w:p>
    <w:p w14:paraId="77E101F0"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7872" behindDoc="0" locked="0" layoutInCell="1" allowOverlap="1" wp14:anchorId="54B0410C" wp14:editId="08BC564F">
            <wp:simplePos x="0" y="0"/>
            <wp:positionH relativeFrom="column">
              <wp:posOffset>2520315</wp:posOffset>
            </wp:positionH>
            <wp:positionV relativeFrom="paragraph">
              <wp:posOffset>554355</wp:posOffset>
            </wp:positionV>
            <wp:extent cx="594000" cy="594000"/>
            <wp:effectExtent l="0" t="0" r="0" b="0"/>
            <wp:wrapNone/>
            <wp:docPr id="1619" name="Grafik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Grafik 589"/>
                    <pic:cNvPicPr/>
                  </pic:nvPicPr>
                  <pic:blipFill>
                    <a:blip r:embed="rId29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____</w:t>
      </w:r>
      <w:proofErr w:type="spellStart"/>
      <w:r w:rsidRPr="00D049B2">
        <w:rPr>
          <w:sz w:val="28"/>
          <w:szCs w:val="28"/>
        </w:rPr>
        <w:t>n</w:t>
      </w:r>
      <w:r>
        <w:rPr>
          <w:sz w:val="28"/>
          <w:szCs w:val="28"/>
        </w:rPr>
        <w:t>bruch</w:t>
      </w:r>
      <w:proofErr w:type="spellEnd"/>
    </w:p>
    <w:p w14:paraId="0E144A0E" w14:textId="77777777" w:rsidR="00776158" w:rsidRPr="00D049B2" w:rsidRDefault="00776158" w:rsidP="00776158">
      <w:pPr>
        <w:spacing w:after="240" w:line="720" w:lineRule="auto"/>
        <w:rPr>
          <w:sz w:val="28"/>
          <w:szCs w:val="28"/>
        </w:rPr>
      </w:pPr>
      <w:r>
        <w:rPr>
          <w:sz w:val="28"/>
          <w:szCs w:val="28"/>
        </w:rPr>
        <w:t>___</w:t>
      </w:r>
      <w:proofErr w:type="spellStart"/>
      <w:r w:rsidRPr="00D049B2">
        <w:rPr>
          <w:sz w:val="28"/>
          <w:szCs w:val="28"/>
        </w:rPr>
        <w:t>nterschrift</w:t>
      </w:r>
      <w:proofErr w:type="spellEnd"/>
      <w:r>
        <w:rPr>
          <w:noProof/>
          <w:sz w:val="28"/>
          <w:szCs w:val="28"/>
        </w:rPr>
        <w:drawing>
          <wp:anchor distT="0" distB="0" distL="114300" distR="114300" simplePos="0" relativeHeight="251735040" behindDoc="0" locked="0" layoutInCell="1" allowOverlap="1" wp14:anchorId="3C47CC39" wp14:editId="2972710A">
            <wp:simplePos x="0" y="0"/>
            <wp:positionH relativeFrom="column">
              <wp:posOffset>2520315</wp:posOffset>
            </wp:positionH>
            <wp:positionV relativeFrom="paragraph">
              <wp:posOffset>579680</wp:posOffset>
            </wp:positionV>
            <wp:extent cx="594000" cy="594000"/>
            <wp:effectExtent l="0" t="0" r="0" b="0"/>
            <wp:wrapNone/>
            <wp:docPr id="1620" name="Grafik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Grafik 596"/>
                    <pic:cNvPicPr/>
                  </pic:nvPicPr>
                  <pic:blipFill>
                    <a:blip r:embed="rId29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p>
    <w:p w14:paraId="3B69A3EC" w14:textId="77777777" w:rsidR="00776158" w:rsidRPr="00D049B2" w:rsidRDefault="00776158" w:rsidP="00776158">
      <w:pPr>
        <w:spacing w:after="240" w:line="720" w:lineRule="auto"/>
        <w:rPr>
          <w:sz w:val="28"/>
          <w:szCs w:val="28"/>
        </w:rPr>
      </w:pPr>
      <w:r>
        <w:rPr>
          <w:sz w:val="28"/>
          <w:szCs w:val="28"/>
        </w:rPr>
        <w:t>___</w:t>
      </w:r>
      <w:proofErr w:type="spellStart"/>
      <w:r w:rsidRPr="00D049B2">
        <w:rPr>
          <w:sz w:val="28"/>
          <w:szCs w:val="28"/>
        </w:rPr>
        <w:t>erkstatt</w:t>
      </w:r>
      <w:proofErr w:type="spellEnd"/>
    </w:p>
    <w:p w14:paraId="5EC26E59" w14:textId="77777777" w:rsidR="00776158" w:rsidRDefault="00776158" w:rsidP="00776158">
      <w:pPr>
        <w:ind w:left="0"/>
        <w:sectPr w:rsidR="00776158" w:rsidSect="00434A63">
          <w:headerReference w:type="first" r:id="rId297"/>
          <w:pgSz w:w="11900" w:h="16840"/>
          <w:pgMar w:top="2835" w:right="851" w:bottom="1134" w:left="851" w:header="709" w:footer="454" w:gutter="0"/>
          <w:cols w:space="708"/>
          <w:titlePg/>
          <w:docGrid w:linePitch="360"/>
        </w:sectPr>
      </w:pPr>
    </w:p>
    <w:p w14:paraId="64102F76" w14:textId="77777777" w:rsidR="00776158" w:rsidRPr="00D049B2" w:rsidRDefault="00C3744B" w:rsidP="00776158">
      <w:pPr>
        <w:spacing w:after="240" w:line="720" w:lineRule="auto"/>
        <w:rPr>
          <w:sz w:val="28"/>
          <w:szCs w:val="28"/>
        </w:rPr>
      </w:pPr>
      <w:r>
        <w:rPr>
          <w:b/>
          <w:bCs/>
          <w:sz w:val="28"/>
          <w:szCs w:val="28"/>
          <w:u w:val="single"/>
        </w:rPr>
        <w:lastRenderedPageBreak/>
        <w:t xml:space="preserve"> </w:t>
      </w:r>
      <w:r w:rsidR="00776158" w:rsidRPr="00F946BC">
        <w:rPr>
          <w:b/>
          <w:bCs/>
          <w:sz w:val="28"/>
          <w:szCs w:val="28"/>
          <w:u w:val="single"/>
        </w:rPr>
        <w:t>B</w:t>
      </w:r>
      <w:r>
        <w:rPr>
          <w:b/>
          <w:bCs/>
          <w:sz w:val="28"/>
          <w:szCs w:val="28"/>
          <w:u w:val="single"/>
        </w:rPr>
        <w:t xml:space="preserve"> </w:t>
      </w:r>
      <w:proofErr w:type="spellStart"/>
      <w:r w:rsidR="00776158" w:rsidRPr="00D049B2">
        <w:rPr>
          <w:sz w:val="28"/>
          <w:szCs w:val="28"/>
        </w:rPr>
        <w:t>rand</w:t>
      </w:r>
      <w:proofErr w:type="spellEnd"/>
    </w:p>
    <w:p w14:paraId="5BF9A79E" w14:textId="77777777" w:rsidR="00776158" w:rsidRPr="00D049B2" w:rsidRDefault="00C3744B"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G</w:t>
      </w:r>
      <w:r>
        <w:rPr>
          <w:b/>
          <w:bCs/>
          <w:sz w:val="28"/>
          <w:szCs w:val="28"/>
          <w:u w:val="single"/>
        </w:rPr>
        <w:t xml:space="preserve"> </w:t>
      </w:r>
      <w:proofErr w:type="spellStart"/>
      <w:r w:rsidR="00776158" w:rsidRPr="00D049B2">
        <w:rPr>
          <w:sz w:val="28"/>
          <w:szCs w:val="28"/>
        </w:rPr>
        <w:t>egenstände</w:t>
      </w:r>
      <w:proofErr w:type="spellEnd"/>
    </w:p>
    <w:p w14:paraId="13A04BDE" w14:textId="77777777" w:rsidR="00776158" w:rsidRPr="00D049B2" w:rsidRDefault="00C3744B"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K</w:t>
      </w:r>
      <w:r>
        <w:rPr>
          <w:b/>
          <w:bCs/>
          <w:sz w:val="28"/>
          <w:szCs w:val="28"/>
          <w:u w:val="single"/>
        </w:rPr>
        <w:t xml:space="preserve"> </w:t>
      </w:r>
      <w:proofErr w:type="spellStart"/>
      <w:r w:rsidR="00776158" w:rsidRPr="00D049B2">
        <w:rPr>
          <w:sz w:val="28"/>
          <w:szCs w:val="28"/>
        </w:rPr>
        <w:t>opie</w:t>
      </w:r>
      <w:proofErr w:type="spellEnd"/>
    </w:p>
    <w:p w14:paraId="078B339B" w14:textId="77777777" w:rsidR="00776158" w:rsidRPr="00D049B2" w:rsidRDefault="00C3744B"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G</w:t>
      </w:r>
      <w:r>
        <w:rPr>
          <w:b/>
          <w:bCs/>
          <w:sz w:val="28"/>
          <w:szCs w:val="28"/>
          <w:u w:val="single"/>
        </w:rPr>
        <w:t xml:space="preserve"> </w:t>
      </w:r>
      <w:proofErr w:type="spellStart"/>
      <w:r w:rsidR="00776158" w:rsidRPr="00D049B2">
        <w:rPr>
          <w:sz w:val="28"/>
          <w:szCs w:val="28"/>
        </w:rPr>
        <w:t>eld</w:t>
      </w:r>
      <w:proofErr w:type="spellEnd"/>
    </w:p>
    <w:p w14:paraId="02477E61" w14:textId="77777777"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P</w:t>
      </w:r>
      <w:r>
        <w:rPr>
          <w:b/>
          <w:bCs/>
          <w:sz w:val="28"/>
          <w:szCs w:val="28"/>
          <w:u w:val="single"/>
        </w:rPr>
        <w:t xml:space="preserve"> </w:t>
      </w:r>
      <w:proofErr w:type="spellStart"/>
      <w:r w:rsidR="00776158" w:rsidRPr="00D049B2">
        <w:rPr>
          <w:sz w:val="28"/>
          <w:szCs w:val="28"/>
        </w:rPr>
        <w:t>olizei</w:t>
      </w:r>
      <w:proofErr w:type="spellEnd"/>
    </w:p>
    <w:p w14:paraId="0BC80424" w14:textId="77777777"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O</w:t>
      </w:r>
      <w:r>
        <w:rPr>
          <w:b/>
          <w:bCs/>
          <w:sz w:val="28"/>
          <w:szCs w:val="28"/>
          <w:u w:val="single"/>
        </w:rPr>
        <w:t xml:space="preserve"> </w:t>
      </w:r>
      <w:proofErr w:type="spellStart"/>
      <w:r w:rsidR="00776158" w:rsidRPr="00D049B2">
        <w:rPr>
          <w:sz w:val="28"/>
          <w:szCs w:val="28"/>
        </w:rPr>
        <w:t>rdner</w:t>
      </w:r>
      <w:proofErr w:type="spellEnd"/>
    </w:p>
    <w:p w14:paraId="135395B3" w14:textId="77777777" w:rsidR="00776158" w:rsidRPr="00D049B2" w:rsidRDefault="005968CE" w:rsidP="00776158">
      <w:pPr>
        <w:spacing w:after="240" w:line="720" w:lineRule="auto"/>
        <w:rPr>
          <w:sz w:val="28"/>
          <w:szCs w:val="28"/>
        </w:rPr>
      </w:pPr>
      <w:r>
        <w:rPr>
          <w:b/>
          <w:bCs/>
          <w:sz w:val="28"/>
          <w:szCs w:val="28"/>
          <w:u w:val="single"/>
        </w:rPr>
        <w:t xml:space="preserve"> </w:t>
      </w:r>
      <w:r w:rsidR="00776158">
        <w:rPr>
          <w:b/>
          <w:bCs/>
          <w:sz w:val="28"/>
          <w:szCs w:val="28"/>
          <w:u w:val="single"/>
        </w:rPr>
        <w:t>Ei</w:t>
      </w:r>
      <w:r>
        <w:rPr>
          <w:b/>
          <w:bCs/>
          <w:sz w:val="28"/>
          <w:szCs w:val="28"/>
          <w:u w:val="single"/>
        </w:rPr>
        <w:t xml:space="preserve"> </w:t>
      </w:r>
      <w:proofErr w:type="spellStart"/>
      <w:r w:rsidR="00776158">
        <w:rPr>
          <w:sz w:val="28"/>
          <w:szCs w:val="28"/>
        </w:rPr>
        <w:t>nbruch</w:t>
      </w:r>
      <w:proofErr w:type="spellEnd"/>
    </w:p>
    <w:p w14:paraId="08A2BC7A" w14:textId="77777777"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U</w:t>
      </w:r>
      <w:r>
        <w:rPr>
          <w:b/>
          <w:bCs/>
          <w:sz w:val="28"/>
          <w:szCs w:val="28"/>
          <w:u w:val="single"/>
        </w:rPr>
        <w:t xml:space="preserve"> </w:t>
      </w:r>
      <w:proofErr w:type="spellStart"/>
      <w:r w:rsidR="00776158" w:rsidRPr="00D049B2">
        <w:rPr>
          <w:sz w:val="28"/>
          <w:szCs w:val="28"/>
        </w:rPr>
        <w:t>nterschrift</w:t>
      </w:r>
      <w:proofErr w:type="spellEnd"/>
    </w:p>
    <w:p w14:paraId="66255159" w14:textId="77777777"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W</w:t>
      </w:r>
      <w:r>
        <w:rPr>
          <w:b/>
          <w:bCs/>
          <w:sz w:val="28"/>
          <w:szCs w:val="28"/>
          <w:u w:val="single"/>
        </w:rPr>
        <w:t xml:space="preserve"> </w:t>
      </w:r>
      <w:proofErr w:type="spellStart"/>
      <w:r w:rsidR="00776158" w:rsidRPr="00D049B2">
        <w:rPr>
          <w:sz w:val="28"/>
          <w:szCs w:val="28"/>
        </w:rPr>
        <w:t>erkstatt</w:t>
      </w:r>
      <w:proofErr w:type="spellEnd"/>
    </w:p>
    <w:p w14:paraId="40AEAE4B" w14:textId="77777777" w:rsidR="00776158" w:rsidRPr="00107B59" w:rsidRDefault="00776158" w:rsidP="00776158">
      <w:pPr>
        <w:ind w:left="0"/>
        <w:rPr>
          <w:sz w:val="28"/>
          <w:szCs w:val="28"/>
        </w:rPr>
        <w:sectPr w:rsidR="00776158" w:rsidRPr="00107B59" w:rsidSect="00434A63">
          <w:headerReference w:type="first" r:id="rId298"/>
          <w:pgSz w:w="11900" w:h="16840"/>
          <w:pgMar w:top="2835" w:right="851" w:bottom="1134" w:left="851" w:header="709" w:footer="454" w:gutter="0"/>
          <w:cols w:space="708"/>
          <w:titlePg/>
          <w:docGrid w:linePitch="360"/>
        </w:sectPr>
      </w:pPr>
    </w:p>
    <w:p w14:paraId="08614512" w14:textId="77777777" w:rsidR="00776158" w:rsidRDefault="00776158" w:rsidP="00776158">
      <w:pPr>
        <w:spacing w:after="240"/>
        <w:rPr>
          <w:sz w:val="28"/>
          <w:szCs w:val="28"/>
        </w:rPr>
      </w:pPr>
      <w:r>
        <w:rPr>
          <w:noProof/>
          <w:sz w:val="28"/>
          <w:szCs w:val="28"/>
        </w:rPr>
        <w:lastRenderedPageBreak/>
        <w:drawing>
          <wp:anchor distT="0" distB="0" distL="114300" distR="114300" simplePos="0" relativeHeight="251691008" behindDoc="0" locked="0" layoutInCell="1" allowOverlap="1" wp14:anchorId="2667474E" wp14:editId="6327376D">
            <wp:simplePos x="0" y="0"/>
            <wp:positionH relativeFrom="margin">
              <wp:posOffset>-180340</wp:posOffset>
            </wp:positionH>
            <wp:positionV relativeFrom="paragraph">
              <wp:posOffset>-90170</wp:posOffset>
            </wp:positionV>
            <wp:extent cx="367200" cy="367200"/>
            <wp:effectExtent l="0" t="0" r="0" b="0"/>
            <wp:wrapNone/>
            <wp:docPr id="1621" name="Grafik 162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16A38481" w14:textId="77777777" w:rsidR="00776158" w:rsidRDefault="00776158" w:rsidP="00776158">
      <w:pPr>
        <w:spacing w:after="240"/>
        <w:rPr>
          <w:sz w:val="28"/>
          <w:szCs w:val="28"/>
        </w:rPr>
      </w:pPr>
      <w:r>
        <w:rPr>
          <w:noProof/>
          <w:sz w:val="28"/>
          <w:szCs w:val="28"/>
        </w:rPr>
        <w:drawing>
          <wp:anchor distT="0" distB="0" distL="114300" distR="114300" simplePos="0" relativeHeight="251747328" behindDoc="0" locked="0" layoutInCell="1" allowOverlap="1" wp14:anchorId="7286445C" wp14:editId="23F96F9D">
            <wp:simplePos x="0" y="0"/>
            <wp:positionH relativeFrom="column">
              <wp:posOffset>2520315</wp:posOffset>
            </wp:positionH>
            <wp:positionV relativeFrom="paragraph">
              <wp:posOffset>301999</wp:posOffset>
            </wp:positionV>
            <wp:extent cx="594000" cy="594000"/>
            <wp:effectExtent l="0" t="0" r="0" b="0"/>
            <wp:wrapNone/>
            <wp:docPr id="1622" name="Grafik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Grafik 670"/>
                    <pic:cNvPicPr/>
                  </pic:nvPicPr>
                  <pic:blipFill>
                    <a:blip r:embed="rId299"/>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p>
    <w:p w14:paraId="1A1F0ED9"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9376" behindDoc="0" locked="0" layoutInCell="1" allowOverlap="1" wp14:anchorId="333BACFB" wp14:editId="1367F5F3">
            <wp:simplePos x="0" y="0"/>
            <wp:positionH relativeFrom="column">
              <wp:posOffset>2520315</wp:posOffset>
            </wp:positionH>
            <wp:positionV relativeFrom="paragraph">
              <wp:posOffset>543223</wp:posOffset>
            </wp:positionV>
            <wp:extent cx="594000" cy="594000"/>
            <wp:effectExtent l="0" t="0" r="0" b="0"/>
            <wp:wrapNone/>
            <wp:docPr id="1623" name="Grafik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Grafik 671"/>
                    <pic:cNvPicPr/>
                  </pic:nvPicPr>
                  <pic:blipFill>
                    <a:blip r:embed="rId300"/>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w:t>
      </w:r>
      <w:r>
        <w:rPr>
          <w:sz w:val="28"/>
          <w:szCs w:val="28"/>
          <w:lang w:val="en-US"/>
        </w:rPr>
        <w:t>_</w:t>
      </w:r>
      <w:r w:rsidRPr="008D71FD">
        <w:rPr>
          <w:sz w:val="28"/>
          <w:szCs w:val="28"/>
          <w:lang w:val="en-US"/>
        </w:rPr>
        <w:t>_</w:t>
      </w:r>
      <w:r>
        <w:rPr>
          <w:sz w:val="28"/>
          <w:szCs w:val="28"/>
          <w:lang w:val="en-US"/>
        </w:rPr>
        <w:t>_</w:t>
      </w:r>
      <w:r w:rsidRPr="008D71FD">
        <w:rPr>
          <w:sz w:val="28"/>
          <w:szCs w:val="28"/>
          <w:lang w:val="en-US"/>
        </w:rPr>
        <w:t>to</w:t>
      </w:r>
    </w:p>
    <w:p w14:paraId="34896756"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51424" behindDoc="0" locked="0" layoutInCell="1" allowOverlap="1" wp14:anchorId="165319D0" wp14:editId="0D11EC53">
            <wp:simplePos x="0" y="0"/>
            <wp:positionH relativeFrom="column">
              <wp:posOffset>2520315</wp:posOffset>
            </wp:positionH>
            <wp:positionV relativeFrom="page">
              <wp:posOffset>4064635</wp:posOffset>
            </wp:positionV>
            <wp:extent cx="594000" cy="594000"/>
            <wp:effectExtent l="0" t="0" r="0" b="0"/>
            <wp:wrapNone/>
            <wp:docPr id="1624" name="Grafik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Grafik 677"/>
                    <pic:cNvPicPr/>
                  </pic:nvPicPr>
                  <pic:blipFill>
                    <a:blip r:embed="rId301"/>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val="en-US"/>
        </w:rPr>
        <w:t>_</w:t>
      </w:r>
      <w:r w:rsidRPr="008D71FD">
        <w:rPr>
          <w:sz w:val="28"/>
          <w:szCs w:val="28"/>
          <w:lang w:val="en-US"/>
        </w:rPr>
        <w:t>_</w:t>
      </w:r>
      <w:r>
        <w:rPr>
          <w:sz w:val="28"/>
          <w:szCs w:val="28"/>
          <w:lang w:val="en-US"/>
        </w:rPr>
        <w:t>_</w:t>
      </w:r>
      <w:r w:rsidRPr="008D71FD">
        <w:rPr>
          <w:sz w:val="28"/>
          <w:szCs w:val="28"/>
          <w:lang w:val="en-US"/>
        </w:rPr>
        <w:t>aby</w:t>
      </w:r>
    </w:p>
    <w:p w14:paraId="164E132E"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53472" behindDoc="0" locked="0" layoutInCell="1" allowOverlap="1" wp14:anchorId="03A3E2A1" wp14:editId="4139EFFD">
            <wp:simplePos x="0" y="0"/>
            <wp:positionH relativeFrom="column">
              <wp:posOffset>2520315</wp:posOffset>
            </wp:positionH>
            <wp:positionV relativeFrom="page">
              <wp:posOffset>4838326</wp:posOffset>
            </wp:positionV>
            <wp:extent cx="594000" cy="594000"/>
            <wp:effectExtent l="0" t="0" r="0" b="0"/>
            <wp:wrapNone/>
            <wp:docPr id="1625" name="Grafik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Grafik 679"/>
                    <pic:cNvPicPr/>
                  </pic:nvPicPr>
                  <pic:blipFill>
                    <a:blip r:embed="rId302"/>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__</w:t>
      </w:r>
      <w:r>
        <w:rPr>
          <w:sz w:val="28"/>
          <w:szCs w:val="28"/>
          <w:lang w:val="en-US"/>
        </w:rPr>
        <w:t>_</w:t>
      </w:r>
      <w:proofErr w:type="spellStart"/>
      <w:r w:rsidRPr="008D71FD">
        <w:rPr>
          <w:sz w:val="28"/>
          <w:szCs w:val="28"/>
          <w:lang w:val="en-US"/>
        </w:rPr>
        <w:t>anane</w:t>
      </w:r>
      <w:proofErr w:type="spellEnd"/>
    </w:p>
    <w:p w14:paraId="4C428362"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3232" behindDoc="0" locked="0" layoutInCell="1" allowOverlap="1" wp14:anchorId="66B88AE9" wp14:editId="50B5E9DB">
            <wp:simplePos x="0" y="0"/>
            <wp:positionH relativeFrom="column">
              <wp:posOffset>2520315</wp:posOffset>
            </wp:positionH>
            <wp:positionV relativeFrom="paragraph">
              <wp:posOffset>615950</wp:posOffset>
            </wp:positionV>
            <wp:extent cx="594000" cy="594000"/>
            <wp:effectExtent l="0" t="0" r="0" b="0"/>
            <wp:wrapNone/>
            <wp:docPr id="1626" name="Grafik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Grafik 681"/>
                    <pic:cNvPicPr/>
                  </pic:nvPicPr>
                  <pic:blipFill>
                    <a:blip r:embed="rId303"/>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w:t>
      </w:r>
      <w:r>
        <w:rPr>
          <w:sz w:val="28"/>
          <w:szCs w:val="28"/>
          <w:lang w:val="en-US"/>
        </w:rPr>
        <w:t>__</w:t>
      </w:r>
      <w:proofErr w:type="spellStart"/>
      <w:r w:rsidRPr="008D71FD">
        <w:rPr>
          <w:sz w:val="28"/>
          <w:szCs w:val="28"/>
          <w:lang w:val="en-US"/>
        </w:rPr>
        <w:t>ank</w:t>
      </w:r>
      <w:proofErr w:type="spellEnd"/>
    </w:p>
    <w:p w14:paraId="2EB71EDE"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5280" behindDoc="0" locked="0" layoutInCell="1" allowOverlap="1" wp14:anchorId="6DD94EE6" wp14:editId="44B4AD50">
            <wp:simplePos x="0" y="0"/>
            <wp:positionH relativeFrom="column">
              <wp:posOffset>2520315</wp:posOffset>
            </wp:positionH>
            <wp:positionV relativeFrom="paragraph">
              <wp:posOffset>575945</wp:posOffset>
            </wp:positionV>
            <wp:extent cx="594000" cy="594000"/>
            <wp:effectExtent l="0" t="0" r="0" b="0"/>
            <wp:wrapNone/>
            <wp:docPr id="1627" name="Grafik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Grafik 682"/>
                    <pic:cNvPicPr/>
                  </pic:nvPicPr>
                  <pic:blipFill>
                    <a:blip r:embed="rId304"/>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__</w:t>
      </w:r>
      <w:r>
        <w:rPr>
          <w:sz w:val="28"/>
          <w:szCs w:val="28"/>
          <w:lang w:val="en-US"/>
        </w:rPr>
        <w:t>_</w:t>
      </w:r>
      <w:proofErr w:type="spellStart"/>
      <w:r w:rsidRPr="008D71FD">
        <w:rPr>
          <w:sz w:val="28"/>
          <w:szCs w:val="28"/>
          <w:lang w:val="en-US"/>
        </w:rPr>
        <w:t>ett</w:t>
      </w:r>
      <w:proofErr w:type="spellEnd"/>
    </w:p>
    <w:p w14:paraId="42280370"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1184" behindDoc="0" locked="0" layoutInCell="1" allowOverlap="1" wp14:anchorId="6269B54B" wp14:editId="0C5CF948">
            <wp:simplePos x="0" y="0"/>
            <wp:positionH relativeFrom="column">
              <wp:posOffset>2520315</wp:posOffset>
            </wp:positionH>
            <wp:positionV relativeFrom="paragraph">
              <wp:posOffset>559173</wp:posOffset>
            </wp:positionV>
            <wp:extent cx="594000" cy="594000"/>
            <wp:effectExtent l="0" t="0" r="0" b="0"/>
            <wp:wrapNone/>
            <wp:docPr id="1628" name="Grafik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Grafik 687"/>
                    <pic:cNvPicPr/>
                  </pic:nvPicPr>
                  <pic:blipFill>
                    <a:blip r:embed="rId30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__</w:t>
      </w:r>
      <w:r>
        <w:rPr>
          <w:sz w:val="28"/>
          <w:szCs w:val="28"/>
          <w:lang w:val="en-US"/>
        </w:rPr>
        <w:t>_</w:t>
      </w:r>
      <w:proofErr w:type="spellStart"/>
      <w:r w:rsidRPr="008D71FD">
        <w:rPr>
          <w:sz w:val="28"/>
          <w:szCs w:val="28"/>
          <w:lang w:val="en-US"/>
        </w:rPr>
        <w:t>lume</w:t>
      </w:r>
      <w:proofErr w:type="spellEnd"/>
    </w:p>
    <w:p w14:paraId="1418C2E5"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55520" behindDoc="0" locked="0" layoutInCell="1" allowOverlap="1" wp14:anchorId="65D3FC5F" wp14:editId="1085B1B7">
            <wp:simplePos x="0" y="0"/>
            <wp:positionH relativeFrom="column">
              <wp:posOffset>2520315</wp:posOffset>
            </wp:positionH>
            <wp:positionV relativeFrom="page">
              <wp:posOffset>7846434</wp:posOffset>
            </wp:positionV>
            <wp:extent cx="594000" cy="594000"/>
            <wp:effectExtent l="0" t="0" r="0" b="0"/>
            <wp:wrapNone/>
            <wp:docPr id="1629" name="Grafik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Grafik 689"/>
                    <pic:cNvPicPr/>
                  </pic:nvPicPr>
                  <pic:blipFill>
                    <a:blip r:embed="rId30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904CF4">
        <w:rPr>
          <w:sz w:val="28"/>
          <w:szCs w:val="28"/>
        </w:rPr>
        <w:t>uch</w:t>
      </w:r>
      <w:proofErr w:type="spellEnd"/>
    </w:p>
    <w:p w14:paraId="14F9918D" w14:textId="77777777" w:rsidR="00776158" w:rsidRPr="00904CF4" w:rsidRDefault="00776158" w:rsidP="00776158">
      <w:pPr>
        <w:spacing w:after="240" w:line="720" w:lineRule="auto"/>
        <w:rPr>
          <w:sz w:val="28"/>
          <w:szCs w:val="28"/>
        </w:rPr>
      </w:pPr>
      <w:r>
        <w:rPr>
          <w:sz w:val="28"/>
          <w:szCs w:val="28"/>
        </w:rPr>
        <w:t>___</w:t>
      </w:r>
      <w:proofErr w:type="spellStart"/>
      <w:r w:rsidRPr="00904CF4">
        <w:rPr>
          <w:sz w:val="28"/>
          <w:szCs w:val="28"/>
        </w:rPr>
        <w:t>ernseher</w:t>
      </w:r>
      <w:proofErr w:type="spellEnd"/>
    </w:p>
    <w:p w14:paraId="45519734" w14:textId="77777777" w:rsidR="00776158" w:rsidRDefault="00776158" w:rsidP="00776158">
      <w:pPr>
        <w:spacing w:after="240" w:line="720" w:lineRule="auto"/>
        <w:rPr>
          <w:sz w:val="28"/>
          <w:szCs w:val="28"/>
        </w:rPr>
        <w:sectPr w:rsidR="00776158" w:rsidSect="00434A63">
          <w:headerReference w:type="first" r:id="rId307"/>
          <w:pgSz w:w="11900" w:h="16840"/>
          <w:pgMar w:top="2835" w:right="851" w:bottom="1134" w:left="851" w:header="709" w:footer="454" w:gutter="0"/>
          <w:cols w:space="708"/>
          <w:titlePg/>
          <w:docGrid w:linePitch="360"/>
        </w:sectPr>
      </w:pPr>
    </w:p>
    <w:p w14:paraId="66227C95" w14:textId="77777777" w:rsidR="00776158" w:rsidRPr="00261749" w:rsidRDefault="005968CE" w:rsidP="00776158">
      <w:pPr>
        <w:spacing w:after="240" w:line="720" w:lineRule="auto"/>
        <w:rPr>
          <w:sz w:val="28"/>
          <w:szCs w:val="28"/>
        </w:rPr>
      </w:pPr>
      <w:r w:rsidRPr="00261749">
        <w:rPr>
          <w:b/>
          <w:bCs/>
          <w:sz w:val="28"/>
          <w:szCs w:val="28"/>
          <w:u w:val="single"/>
        </w:rPr>
        <w:lastRenderedPageBreak/>
        <w:t xml:space="preserve"> </w:t>
      </w:r>
      <w:r w:rsidR="00776158" w:rsidRPr="00261749">
        <w:rPr>
          <w:b/>
          <w:bCs/>
          <w:sz w:val="28"/>
          <w:szCs w:val="28"/>
          <w:u w:val="single"/>
        </w:rPr>
        <w:t>Au</w:t>
      </w:r>
      <w:r w:rsidRPr="00261749">
        <w:rPr>
          <w:b/>
          <w:bCs/>
          <w:sz w:val="28"/>
          <w:szCs w:val="28"/>
          <w:u w:val="single"/>
        </w:rPr>
        <w:t xml:space="preserve"> </w:t>
      </w:r>
      <w:proofErr w:type="spellStart"/>
      <w:r w:rsidR="00776158" w:rsidRPr="00261749">
        <w:rPr>
          <w:sz w:val="28"/>
          <w:szCs w:val="28"/>
        </w:rPr>
        <w:t>to</w:t>
      </w:r>
      <w:proofErr w:type="spellEnd"/>
    </w:p>
    <w:p w14:paraId="54124009" w14:textId="77777777" w:rsidR="00776158" w:rsidRPr="00261749" w:rsidRDefault="005968CE" w:rsidP="00776158">
      <w:pPr>
        <w:spacing w:after="240" w:line="720" w:lineRule="auto"/>
        <w:rPr>
          <w:sz w:val="28"/>
          <w:szCs w:val="28"/>
        </w:rPr>
      </w:pPr>
      <w:r w:rsidRPr="00261749">
        <w:rPr>
          <w:b/>
          <w:bCs/>
          <w:sz w:val="28"/>
          <w:szCs w:val="28"/>
          <w:u w:val="single"/>
        </w:rPr>
        <w:t xml:space="preserve"> </w:t>
      </w:r>
      <w:r w:rsidR="00776158" w:rsidRPr="00261749">
        <w:rPr>
          <w:b/>
          <w:bCs/>
          <w:sz w:val="28"/>
          <w:szCs w:val="28"/>
          <w:u w:val="single"/>
        </w:rPr>
        <w:t>B</w:t>
      </w:r>
      <w:r w:rsidRPr="00261749">
        <w:rPr>
          <w:b/>
          <w:bCs/>
          <w:sz w:val="28"/>
          <w:szCs w:val="28"/>
          <w:u w:val="single"/>
        </w:rPr>
        <w:t xml:space="preserve"> </w:t>
      </w:r>
      <w:proofErr w:type="spellStart"/>
      <w:r w:rsidR="00776158" w:rsidRPr="00261749">
        <w:rPr>
          <w:sz w:val="28"/>
          <w:szCs w:val="28"/>
        </w:rPr>
        <w:t>aby</w:t>
      </w:r>
      <w:proofErr w:type="spellEnd"/>
    </w:p>
    <w:p w14:paraId="5B2F864A" w14:textId="77777777" w:rsidR="00776158" w:rsidRPr="00261749" w:rsidRDefault="005968CE" w:rsidP="00776158">
      <w:pPr>
        <w:spacing w:after="240" w:line="720" w:lineRule="auto"/>
        <w:rPr>
          <w:sz w:val="28"/>
          <w:szCs w:val="28"/>
        </w:rPr>
      </w:pPr>
      <w:r w:rsidRPr="00261749">
        <w:rPr>
          <w:b/>
          <w:bCs/>
          <w:sz w:val="28"/>
          <w:szCs w:val="28"/>
          <w:u w:val="single"/>
        </w:rPr>
        <w:t xml:space="preserve"> </w:t>
      </w:r>
      <w:r w:rsidR="00776158" w:rsidRPr="00261749">
        <w:rPr>
          <w:b/>
          <w:bCs/>
          <w:sz w:val="28"/>
          <w:szCs w:val="28"/>
          <w:u w:val="single"/>
        </w:rPr>
        <w:t>B</w:t>
      </w:r>
      <w:r w:rsidRPr="00261749">
        <w:rPr>
          <w:b/>
          <w:bCs/>
          <w:sz w:val="28"/>
          <w:szCs w:val="28"/>
          <w:u w:val="single"/>
        </w:rPr>
        <w:t xml:space="preserve"> </w:t>
      </w:r>
      <w:proofErr w:type="spellStart"/>
      <w:r w:rsidR="00776158" w:rsidRPr="00261749">
        <w:rPr>
          <w:sz w:val="28"/>
          <w:szCs w:val="28"/>
        </w:rPr>
        <w:t>anane</w:t>
      </w:r>
      <w:proofErr w:type="spellEnd"/>
    </w:p>
    <w:p w14:paraId="493FA9BC" w14:textId="77777777" w:rsidR="00776158" w:rsidRPr="00261749" w:rsidRDefault="005968CE" w:rsidP="00776158">
      <w:pPr>
        <w:spacing w:after="240" w:line="720" w:lineRule="auto"/>
        <w:rPr>
          <w:sz w:val="28"/>
          <w:szCs w:val="28"/>
        </w:rPr>
      </w:pPr>
      <w:r w:rsidRPr="00261749">
        <w:rPr>
          <w:b/>
          <w:bCs/>
          <w:sz w:val="28"/>
          <w:szCs w:val="28"/>
          <w:u w:val="single"/>
        </w:rPr>
        <w:t xml:space="preserve"> </w:t>
      </w:r>
      <w:r w:rsidR="00776158" w:rsidRPr="00261749">
        <w:rPr>
          <w:b/>
          <w:bCs/>
          <w:sz w:val="28"/>
          <w:szCs w:val="28"/>
          <w:u w:val="single"/>
        </w:rPr>
        <w:t>B</w:t>
      </w:r>
      <w:r w:rsidRPr="00261749">
        <w:rPr>
          <w:b/>
          <w:bCs/>
          <w:sz w:val="28"/>
          <w:szCs w:val="28"/>
          <w:u w:val="single"/>
        </w:rPr>
        <w:t xml:space="preserve"> </w:t>
      </w:r>
      <w:r w:rsidR="00776158" w:rsidRPr="00261749">
        <w:rPr>
          <w:sz w:val="28"/>
          <w:szCs w:val="28"/>
        </w:rPr>
        <w:t>ank</w:t>
      </w:r>
    </w:p>
    <w:p w14:paraId="2A5F7DDF" w14:textId="77777777" w:rsidR="00776158" w:rsidRPr="00261749" w:rsidRDefault="005968CE" w:rsidP="00776158">
      <w:pPr>
        <w:spacing w:after="240" w:line="720" w:lineRule="auto"/>
        <w:rPr>
          <w:sz w:val="28"/>
          <w:szCs w:val="28"/>
        </w:rPr>
      </w:pPr>
      <w:r w:rsidRPr="00261749">
        <w:rPr>
          <w:b/>
          <w:bCs/>
          <w:sz w:val="28"/>
          <w:szCs w:val="28"/>
          <w:u w:val="single"/>
        </w:rPr>
        <w:t xml:space="preserve"> </w:t>
      </w:r>
      <w:r w:rsidR="00776158" w:rsidRPr="00261749">
        <w:rPr>
          <w:b/>
          <w:bCs/>
          <w:sz w:val="28"/>
          <w:szCs w:val="28"/>
          <w:u w:val="single"/>
        </w:rPr>
        <w:t>B</w:t>
      </w:r>
      <w:r w:rsidRPr="00261749">
        <w:rPr>
          <w:b/>
          <w:bCs/>
          <w:sz w:val="28"/>
          <w:szCs w:val="28"/>
          <w:u w:val="single"/>
        </w:rPr>
        <w:t xml:space="preserve"> </w:t>
      </w:r>
      <w:proofErr w:type="spellStart"/>
      <w:r w:rsidR="00776158" w:rsidRPr="00261749">
        <w:rPr>
          <w:sz w:val="28"/>
          <w:szCs w:val="28"/>
        </w:rPr>
        <w:t>ett</w:t>
      </w:r>
      <w:proofErr w:type="spellEnd"/>
    </w:p>
    <w:p w14:paraId="2C6C8F0F" w14:textId="77777777" w:rsidR="00776158" w:rsidRPr="00261749" w:rsidRDefault="005968CE" w:rsidP="00776158">
      <w:pPr>
        <w:spacing w:after="240" w:line="720" w:lineRule="auto"/>
        <w:rPr>
          <w:sz w:val="28"/>
          <w:szCs w:val="28"/>
        </w:rPr>
      </w:pPr>
      <w:r w:rsidRPr="00261749">
        <w:rPr>
          <w:b/>
          <w:bCs/>
          <w:sz w:val="28"/>
          <w:szCs w:val="28"/>
          <w:u w:val="single"/>
        </w:rPr>
        <w:t xml:space="preserve"> </w:t>
      </w:r>
      <w:r w:rsidR="00776158" w:rsidRPr="00261749">
        <w:rPr>
          <w:b/>
          <w:bCs/>
          <w:sz w:val="28"/>
          <w:szCs w:val="28"/>
          <w:u w:val="single"/>
        </w:rPr>
        <w:t>B</w:t>
      </w:r>
      <w:r w:rsidRPr="00261749">
        <w:rPr>
          <w:b/>
          <w:bCs/>
          <w:sz w:val="28"/>
          <w:szCs w:val="28"/>
          <w:u w:val="single"/>
        </w:rPr>
        <w:t xml:space="preserve"> </w:t>
      </w:r>
      <w:proofErr w:type="spellStart"/>
      <w:r w:rsidR="00776158" w:rsidRPr="00261749">
        <w:rPr>
          <w:sz w:val="28"/>
          <w:szCs w:val="28"/>
        </w:rPr>
        <w:t>lume</w:t>
      </w:r>
      <w:proofErr w:type="spellEnd"/>
    </w:p>
    <w:p w14:paraId="5BB8EB05" w14:textId="77777777"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B</w:t>
      </w:r>
      <w:r>
        <w:rPr>
          <w:b/>
          <w:bCs/>
          <w:sz w:val="28"/>
          <w:szCs w:val="28"/>
          <w:u w:val="single"/>
        </w:rPr>
        <w:t xml:space="preserve"> </w:t>
      </w:r>
      <w:proofErr w:type="spellStart"/>
      <w:r w:rsidR="00776158" w:rsidRPr="00904CF4">
        <w:rPr>
          <w:sz w:val="28"/>
          <w:szCs w:val="28"/>
        </w:rPr>
        <w:t>uch</w:t>
      </w:r>
      <w:proofErr w:type="spellEnd"/>
    </w:p>
    <w:p w14:paraId="601CFDF9" w14:textId="77777777" w:rsidR="00776158"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F</w:t>
      </w:r>
      <w:r>
        <w:rPr>
          <w:b/>
          <w:bCs/>
          <w:sz w:val="28"/>
          <w:szCs w:val="28"/>
          <w:u w:val="single"/>
        </w:rPr>
        <w:t xml:space="preserve"> </w:t>
      </w:r>
      <w:proofErr w:type="spellStart"/>
      <w:r w:rsidR="00776158" w:rsidRPr="00904CF4">
        <w:rPr>
          <w:sz w:val="28"/>
          <w:szCs w:val="28"/>
        </w:rPr>
        <w:t>ernseher</w:t>
      </w:r>
      <w:proofErr w:type="spellEnd"/>
    </w:p>
    <w:p w14:paraId="53482D85" w14:textId="77777777" w:rsidR="00776158" w:rsidRPr="00904CF4" w:rsidRDefault="00776158" w:rsidP="00776158">
      <w:pPr>
        <w:spacing w:after="240"/>
        <w:rPr>
          <w:sz w:val="28"/>
          <w:szCs w:val="28"/>
        </w:rPr>
      </w:pPr>
    </w:p>
    <w:p w14:paraId="13072F05" w14:textId="77777777" w:rsidR="00776158" w:rsidRDefault="00776158" w:rsidP="00776158">
      <w:pPr>
        <w:spacing w:after="240" w:line="720" w:lineRule="auto"/>
        <w:rPr>
          <w:sz w:val="28"/>
          <w:szCs w:val="28"/>
        </w:rPr>
        <w:sectPr w:rsidR="00776158" w:rsidSect="00434A63">
          <w:headerReference w:type="first" r:id="rId308"/>
          <w:pgSz w:w="11900" w:h="16840"/>
          <w:pgMar w:top="2835" w:right="851" w:bottom="1134" w:left="851" w:header="709" w:footer="454" w:gutter="0"/>
          <w:cols w:space="708"/>
          <w:titlePg/>
          <w:docGrid w:linePitch="360"/>
        </w:sectPr>
      </w:pPr>
    </w:p>
    <w:p w14:paraId="15A39548" w14:textId="77777777" w:rsidR="00776158" w:rsidRDefault="00776158" w:rsidP="00776158">
      <w:pPr>
        <w:spacing w:after="240"/>
        <w:rPr>
          <w:sz w:val="28"/>
          <w:szCs w:val="28"/>
        </w:rPr>
      </w:pPr>
      <w:r>
        <w:rPr>
          <w:noProof/>
          <w:sz w:val="28"/>
          <w:szCs w:val="28"/>
        </w:rPr>
        <w:lastRenderedPageBreak/>
        <w:drawing>
          <wp:anchor distT="0" distB="0" distL="114300" distR="114300" simplePos="0" relativeHeight="251739136" behindDoc="0" locked="0" layoutInCell="1" allowOverlap="1" wp14:anchorId="73FF6DDA" wp14:editId="29264320">
            <wp:simplePos x="0" y="0"/>
            <wp:positionH relativeFrom="margin">
              <wp:posOffset>-180340</wp:posOffset>
            </wp:positionH>
            <wp:positionV relativeFrom="paragraph">
              <wp:posOffset>-90170</wp:posOffset>
            </wp:positionV>
            <wp:extent cx="367200" cy="367200"/>
            <wp:effectExtent l="0" t="0" r="0" b="0"/>
            <wp:wrapNone/>
            <wp:docPr id="1630" name="Grafik 163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3FA2A30E" w14:textId="77777777" w:rsidR="00776158" w:rsidRDefault="00776158" w:rsidP="00776158">
      <w:pPr>
        <w:spacing w:after="240"/>
        <w:rPr>
          <w:sz w:val="28"/>
          <w:szCs w:val="28"/>
        </w:rPr>
      </w:pPr>
      <w:r>
        <w:rPr>
          <w:noProof/>
          <w:sz w:val="28"/>
          <w:szCs w:val="28"/>
        </w:rPr>
        <w:drawing>
          <wp:anchor distT="0" distB="0" distL="114300" distR="114300" simplePos="0" relativeHeight="251757568" behindDoc="0" locked="0" layoutInCell="1" allowOverlap="1" wp14:anchorId="3BE9F113" wp14:editId="18D24690">
            <wp:simplePos x="0" y="0"/>
            <wp:positionH relativeFrom="column">
              <wp:posOffset>2520315</wp:posOffset>
            </wp:positionH>
            <wp:positionV relativeFrom="paragraph">
              <wp:posOffset>262815</wp:posOffset>
            </wp:positionV>
            <wp:extent cx="594000" cy="594000"/>
            <wp:effectExtent l="0" t="0" r="0" b="0"/>
            <wp:wrapNone/>
            <wp:docPr id="1631" name="Grafik 1631" descr="Ein Bild, das Pfe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Grafik 692" descr="Ein Bild, das Pfeil enthält.&#10;&#10;Automatisch generierte Beschreibung"/>
                    <pic:cNvPicPr/>
                  </pic:nvPicPr>
                  <pic:blipFill>
                    <a:blip r:embed="rId309"/>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p>
    <w:p w14:paraId="5D5616E4" w14:textId="77777777" w:rsidR="00776158" w:rsidRDefault="00776158" w:rsidP="00776158">
      <w:pPr>
        <w:spacing w:after="240" w:line="720" w:lineRule="auto"/>
        <w:rPr>
          <w:sz w:val="28"/>
          <w:szCs w:val="28"/>
        </w:rPr>
      </w:pPr>
      <w:r>
        <w:rPr>
          <w:noProof/>
          <w:sz w:val="28"/>
          <w:szCs w:val="28"/>
        </w:rPr>
        <w:drawing>
          <wp:anchor distT="0" distB="0" distL="114300" distR="114300" simplePos="0" relativeHeight="251759616" behindDoc="0" locked="0" layoutInCell="1" allowOverlap="1" wp14:anchorId="55E9C1ED" wp14:editId="03C1831C">
            <wp:simplePos x="0" y="0"/>
            <wp:positionH relativeFrom="column">
              <wp:posOffset>2520315</wp:posOffset>
            </wp:positionH>
            <wp:positionV relativeFrom="paragraph">
              <wp:posOffset>598319</wp:posOffset>
            </wp:positionV>
            <wp:extent cx="594000" cy="594000"/>
            <wp:effectExtent l="0" t="0" r="0" b="0"/>
            <wp:wrapNone/>
            <wp:docPr id="1632" name="Grafik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Grafik 693"/>
                    <pic:cNvPicPr/>
                  </pic:nvPicPr>
                  <pic:blipFill>
                    <a:blip r:embed="rId310"/>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Pr>
          <w:sz w:val="28"/>
          <w:szCs w:val="28"/>
        </w:rPr>
        <w:t>lugzeug</w:t>
      </w:r>
      <w:proofErr w:type="spellEnd"/>
    </w:p>
    <w:p w14:paraId="4AB91B9E"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1664" behindDoc="0" locked="0" layoutInCell="1" allowOverlap="1" wp14:anchorId="31CF6CC4" wp14:editId="7D8C5964">
            <wp:simplePos x="0" y="0"/>
            <wp:positionH relativeFrom="column">
              <wp:posOffset>2520315</wp:posOffset>
            </wp:positionH>
            <wp:positionV relativeFrom="paragraph">
              <wp:posOffset>561975</wp:posOffset>
            </wp:positionV>
            <wp:extent cx="594000" cy="594000"/>
            <wp:effectExtent l="0" t="0" r="0" b="0"/>
            <wp:wrapNone/>
            <wp:docPr id="1633" name="Grafik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Grafik 699"/>
                    <pic:cNvPicPr/>
                  </pic:nvPicPr>
                  <pic:blipFill>
                    <a:blip r:embed="rId311"/>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aus</w:t>
      </w:r>
    </w:p>
    <w:p w14:paraId="3A6560BA"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3712" behindDoc="0" locked="0" layoutInCell="1" allowOverlap="1" wp14:anchorId="0C4E4865" wp14:editId="323BEFEF">
            <wp:simplePos x="0" y="0"/>
            <wp:positionH relativeFrom="column">
              <wp:posOffset>2520315</wp:posOffset>
            </wp:positionH>
            <wp:positionV relativeFrom="paragraph">
              <wp:posOffset>594509</wp:posOffset>
            </wp:positionV>
            <wp:extent cx="594000" cy="594000"/>
            <wp:effectExtent l="0" t="0" r="0" b="0"/>
            <wp:wrapNone/>
            <wp:docPr id="1634" name="Grafik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Grafik 701"/>
                    <pic:cNvPicPr/>
                  </pic:nvPicPr>
                  <pic:blipFill>
                    <a:blip r:embed="rId312"/>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und</w:t>
      </w:r>
    </w:p>
    <w:p w14:paraId="5E3CA1BA"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5760" behindDoc="0" locked="0" layoutInCell="1" allowOverlap="1" wp14:anchorId="407061DD" wp14:editId="32674469">
            <wp:simplePos x="0" y="0"/>
            <wp:positionH relativeFrom="column">
              <wp:posOffset>2520315</wp:posOffset>
            </wp:positionH>
            <wp:positionV relativeFrom="paragraph">
              <wp:posOffset>583640</wp:posOffset>
            </wp:positionV>
            <wp:extent cx="594000" cy="594000"/>
            <wp:effectExtent l="0" t="0" r="0" b="0"/>
            <wp:wrapNone/>
            <wp:docPr id="1635" name="Grafik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Grafik 712"/>
                    <pic:cNvPicPr/>
                  </pic:nvPicPr>
                  <pic:blipFill>
                    <a:blip r:embed="rId313"/>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904CF4">
        <w:rPr>
          <w:sz w:val="28"/>
          <w:szCs w:val="28"/>
        </w:rPr>
        <w:t>acke</w:t>
      </w:r>
      <w:proofErr w:type="spellEnd"/>
    </w:p>
    <w:p w14:paraId="57153476"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7808" behindDoc="0" locked="0" layoutInCell="1" allowOverlap="1" wp14:anchorId="3EB843EA" wp14:editId="3E1244B2">
            <wp:simplePos x="0" y="0"/>
            <wp:positionH relativeFrom="column">
              <wp:posOffset>2520315</wp:posOffset>
            </wp:positionH>
            <wp:positionV relativeFrom="paragraph">
              <wp:posOffset>575945</wp:posOffset>
            </wp:positionV>
            <wp:extent cx="594000" cy="594000"/>
            <wp:effectExtent l="0" t="0" r="0" b="0"/>
            <wp:wrapNone/>
            <wp:docPr id="1636" name="Grafik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Grafik 713"/>
                    <pic:cNvPicPr/>
                  </pic:nvPicPr>
                  <pic:blipFill>
                    <a:blip r:embed="rId314"/>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904CF4">
        <w:rPr>
          <w:sz w:val="28"/>
          <w:szCs w:val="28"/>
        </w:rPr>
        <w:t>ensch</w:t>
      </w:r>
      <w:proofErr w:type="spellEnd"/>
    </w:p>
    <w:p w14:paraId="638A6F2D"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9856" behindDoc="0" locked="0" layoutInCell="1" allowOverlap="1" wp14:anchorId="5DE22E97" wp14:editId="49222D19">
            <wp:simplePos x="0" y="0"/>
            <wp:positionH relativeFrom="column">
              <wp:posOffset>2520315</wp:posOffset>
            </wp:positionH>
            <wp:positionV relativeFrom="paragraph">
              <wp:posOffset>572770</wp:posOffset>
            </wp:positionV>
            <wp:extent cx="594000" cy="594000"/>
            <wp:effectExtent l="0" t="0" r="0" b="0"/>
            <wp:wrapNone/>
            <wp:docPr id="1637" name="Grafik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Grafik 714"/>
                    <pic:cNvPicPr/>
                  </pic:nvPicPr>
                  <pic:blipFill>
                    <a:blip r:embed="rId31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904CF4">
        <w:rPr>
          <w:sz w:val="28"/>
          <w:szCs w:val="28"/>
        </w:rPr>
        <w:t>martphone</w:t>
      </w:r>
      <w:proofErr w:type="spellEnd"/>
    </w:p>
    <w:p w14:paraId="50D80928"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71904" behindDoc="0" locked="0" layoutInCell="1" allowOverlap="1" wp14:anchorId="3F28F48B" wp14:editId="213A57E2">
            <wp:simplePos x="0" y="0"/>
            <wp:positionH relativeFrom="column">
              <wp:posOffset>2520315</wp:posOffset>
            </wp:positionH>
            <wp:positionV relativeFrom="paragraph">
              <wp:posOffset>569595</wp:posOffset>
            </wp:positionV>
            <wp:extent cx="594000" cy="594000"/>
            <wp:effectExtent l="0" t="0" r="0" b="0"/>
            <wp:wrapNone/>
            <wp:docPr id="1638" name="Grafik 1638" descr="Ein Bild, das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Grafik 715" descr="Ein Bild, das Uhr enthält.&#10;&#10;Automatisch generierte Beschreibung"/>
                    <pic:cNvPicPr/>
                  </pic:nvPicPr>
                  <pic:blipFill>
                    <a:blip r:embed="rId31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proofErr w:type="spellStart"/>
      <w:r w:rsidRPr="00904CF4">
        <w:rPr>
          <w:sz w:val="28"/>
          <w:szCs w:val="28"/>
        </w:rPr>
        <w:t>ofa</w:t>
      </w:r>
      <w:proofErr w:type="spellEnd"/>
    </w:p>
    <w:p w14:paraId="0AE42E62" w14:textId="77777777" w:rsidR="00776158" w:rsidRDefault="00776158" w:rsidP="00776158">
      <w:pPr>
        <w:spacing w:after="240" w:line="720" w:lineRule="auto"/>
        <w:rPr>
          <w:sz w:val="28"/>
          <w:szCs w:val="28"/>
        </w:rPr>
        <w:sectPr w:rsidR="00776158" w:rsidSect="00434A63">
          <w:headerReference w:type="first" r:id="rId317"/>
          <w:pgSz w:w="11900" w:h="16840"/>
          <w:pgMar w:top="2835" w:right="851" w:bottom="1134" w:left="851" w:header="709" w:footer="454" w:gutter="0"/>
          <w:cols w:space="708"/>
          <w:titlePg/>
          <w:docGrid w:linePitch="360"/>
        </w:sectPr>
      </w:pPr>
      <w:r>
        <w:rPr>
          <w:sz w:val="28"/>
          <w:szCs w:val="28"/>
        </w:rPr>
        <w:t>___</w:t>
      </w:r>
      <w:proofErr w:type="spellStart"/>
      <w:r w:rsidRPr="00904CF4">
        <w:rPr>
          <w:sz w:val="28"/>
          <w:szCs w:val="28"/>
        </w:rPr>
        <w:t>onne</w:t>
      </w:r>
      <w:proofErr w:type="spellEnd"/>
    </w:p>
    <w:p w14:paraId="6ED419D3" w14:textId="77777777" w:rsidR="00776158" w:rsidRPr="00904CF4" w:rsidRDefault="005968CE" w:rsidP="00776158">
      <w:pPr>
        <w:spacing w:after="240" w:line="720" w:lineRule="auto"/>
        <w:rPr>
          <w:sz w:val="28"/>
          <w:szCs w:val="28"/>
        </w:rPr>
      </w:pPr>
      <w:r>
        <w:rPr>
          <w:b/>
          <w:bCs/>
          <w:sz w:val="28"/>
          <w:szCs w:val="28"/>
          <w:u w:val="single"/>
        </w:rPr>
        <w:lastRenderedPageBreak/>
        <w:t xml:space="preserve"> </w:t>
      </w:r>
      <w:r w:rsidR="00776158" w:rsidRPr="00DB55E1">
        <w:rPr>
          <w:b/>
          <w:bCs/>
          <w:sz w:val="28"/>
          <w:szCs w:val="28"/>
          <w:u w:val="single"/>
        </w:rPr>
        <w:t>F</w:t>
      </w:r>
      <w:r>
        <w:rPr>
          <w:b/>
          <w:bCs/>
          <w:sz w:val="28"/>
          <w:szCs w:val="28"/>
          <w:u w:val="single"/>
        </w:rPr>
        <w:t xml:space="preserve"> </w:t>
      </w:r>
      <w:proofErr w:type="spellStart"/>
      <w:r w:rsidR="00776158" w:rsidRPr="00904CF4">
        <w:rPr>
          <w:sz w:val="28"/>
          <w:szCs w:val="28"/>
        </w:rPr>
        <w:t>lugzeug</w:t>
      </w:r>
      <w:proofErr w:type="spellEnd"/>
    </w:p>
    <w:p w14:paraId="59EFA4A5" w14:textId="77777777"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H</w:t>
      </w:r>
      <w:r>
        <w:rPr>
          <w:b/>
          <w:bCs/>
          <w:sz w:val="28"/>
          <w:szCs w:val="28"/>
          <w:u w:val="single"/>
        </w:rPr>
        <w:t xml:space="preserve"> </w:t>
      </w:r>
      <w:r w:rsidR="00776158" w:rsidRPr="00904CF4">
        <w:rPr>
          <w:sz w:val="28"/>
          <w:szCs w:val="28"/>
        </w:rPr>
        <w:t>aus</w:t>
      </w:r>
    </w:p>
    <w:p w14:paraId="598C247B" w14:textId="77777777"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H</w:t>
      </w:r>
      <w:r>
        <w:rPr>
          <w:b/>
          <w:bCs/>
          <w:sz w:val="28"/>
          <w:szCs w:val="28"/>
          <w:u w:val="single"/>
        </w:rPr>
        <w:t xml:space="preserve"> </w:t>
      </w:r>
      <w:r w:rsidR="00776158" w:rsidRPr="00904CF4">
        <w:rPr>
          <w:sz w:val="28"/>
          <w:szCs w:val="28"/>
        </w:rPr>
        <w:t>und</w:t>
      </w:r>
    </w:p>
    <w:p w14:paraId="70607B04" w14:textId="77777777"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J</w:t>
      </w:r>
      <w:r>
        <w:rPr>
          <w:b/>
          <w:bCs/>
          <w:sz w:val="28"/>
          <w:szCs w:val="28"/>
          <w:u w:val="single"/>
        </w:rPr>
        <w:t xml:space="preserve"> </w:t>
      </w:r>
      <w:proofErr w:type="spellStart"/>
      <w:r w:rsidR="00776158" w:rsidRPr="00904CF4">
        <w:rPr>
          <w:sz w:val="28"/>
          <w:szCs w:val="28"/>
        </w:rPr>
        <w:t>acke</w:t>
      </w:r>
      <w:proofErr w:type="spellEnd"/>
    </w:p>
    <w:p w14:paraId="405C3DB7" w14:textId="77777777"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M</w:t>
      </w:r>
      <w:r>
        <w:rPr>
          <w:b/>
          <w:bCs/>
          <w:sz w:val="28"/>
          <w:szCs w:val="28"/>
          <w:u w:val="single"/>
        </w:rPr>
        <w:t xml:space="preserve"> </w:t>
      </w:r>
      <w:proofErr w:type="spellStart"/>
      <w:r w:rsidR="00776158" w:rsidRPr="00904CF4">
        <w:rPr>
          <w:sz w:val="28"/>
          <w:szCs w:val="28"/>
        </w:rPr>
        <w:t>ensch</w:t>
      </w:r>
      <w:proofErr w:type="spellEnd"/>
    </w:p>
    <w:p w14:paraId="2DB879A9" w14:textId="77777777" w:rsidR="00776158" w:rsidRPr="00261749" w:rsidRDefault="005968CE" w:rsidP="00776158">
      <w:pPr>
        <w:spacing w:after="240" w:line="720" w:lineRule="auto"/>
        <w:rPr>
          <w:sz w:val="28"/>
          <w:szCs w:val="28"/>
          <w:lang w:val="en-US"/>
        </w:rPr>
      </w:pPr>
      <w:r>
        <w:rPr>
          <w:b/>
          <w:bCs/>
          <w:sz w:val="28"/>
          <w:szCs w:val="28"/>
          <w:u w:val="single"/>
        </w:rPr>
        <w:t xml:space="preserve"> </w:t>
      </w:r>
      <w:r w:rsidR="00776158" w:rsidRPr="00261749">
        <w:rPr>
          <w:b/>
          <w:bCs/>
          <w:sz w:val="28"/>
          <w:szCs w:val="28"/>
          <w:u w:val="single"/>
          <w:lang w:val="en-US"/>
        </w:rPr>
        <w:t>S</w:t>
      </w:r>
      <w:r w:rsidRPr="00261749">
        <w:rPr>
          <w:b/>
          <w:bCs/>
          <w:sz w:val="28"/>
          <w:szCs w:val="28"/>
          <w:u w:val="single"/>
          <w:lang w:val="en-US"/>
        </w:rPr>
        <w:t xml:space="preserve"> </w:t>
      </w:r>
      <w:proofErr w:type="spellStart"/>
      <w:r w:rsidR="00776158" w:rsidRPr="00261749">
        <w:rPr>
          <w:sz w:val="28"/>
          <w:szCs w:val="28"/>
          <w:lang w:val="en-US"/>
        </w:rPr>
        <w:t>martphone</w:t>
      </w:r>
      <w:proofErr w:type="spellEnd"/>
    </w:p>
    <w:p w14:paraId="19201C9E" w14:textId="77777777" w:rsidR="00776158" w:rsidRPr="00261749" w:rsidRDefault="005968CE" w:rsidP="00776158">
      <w:pPr>
        <w:spacing w:after="240" w:line="720" w:lineRule="auto"/>
        <w:rPr>
          <w:sz w:val="28"/>
          <w:szCs w:val="28"/>
          <w:lang w:val="en-US"/>
        </w:rPr>
      </w:pPr>
      <w:r w:rsidRPr="00261749">
        <w:rPr>
          <w:b/>
          <w:bCs/>
          <w:sz w:val="28"/>
          <w:szCs w:val="28"/>
          <w:u w:val="single"/>
          <w:lang w:val="en-US"/>
        </w:rPr>
        <w:t xml:space="preserve"> </w:t>
      </w:r>
      <w:r w:rsidR="00776158" w:rsidRPr="00261749">
        <w:rPr>
          <w:b/>
          <w:bCs/>
          <w:sz w:val="28"/>
          <w:szCs w:val="28"/>
          <w:u w:val="single"/>
          <w:lang w:val="en-US"/>
        </w:rPr>
        <w:t>S</w:t>
      </w:r>
      <w:r w:rsidRPr="00261749">
        <w:rPr>
          <w:b/>
          <w:bCs/>
          <w:sz w:val="28"/>
          <w:szCs w:val="28"/>
          <w:u w:val="single"/>
          <w:lang w:val="en-US"/>
        </w:rPr>
        <w:t xml:space="preserve"> </w:t>
      </w:r>
      <w:proofErr w:type="spellStart"/>
      <w:r w:rsidR="00776158" w:rsidRPr="00261749">
        <w:rPr>
          <w:sz w:val="28"/>
          <w:szCs w:val="28"/>
          <w:lang w:val="en-US"/>
        </w:rPr>
        <w:t>ofa</w:t>
      </w:r>
      <w:proofErr w:type="spellEnd"/>
    </w:p>
    <w:p w14:paraId="7FF6932A" w14:textId="77777777" w:rsidR="00776158" w:rsidRPr="00261749" w:rsidRDefault="005968CE" w:rsidP="00776158">
      <w:pPr>
        <w:spacing w:after="240" w:line="720" w:lineRule="auto"/>
        <w:rPr>
          <w:sz w:val="28"/>
          <w:szCs w:val="28"/>
          <w:lang w:val="en-US"/>
        </w:rPr>
      </w:pPr>
      <w:r w:rsidRPr="00261749">
        <w:rPr>
          <w:b/>
          <w:bCs/>
          <w:sz w:val="28"/>
          <w:szCs w:val="28"/>
          <w:u w:val="single"/>
          <w:lang w:val="en-US"/>
        </w:rPr>
        <w:t xml:space="preserve"> </w:t>
      </w:r>
      <w:r w:rsidR="00776158" w:rsidRPr="00261749">
        <w:rPr>
          <w:b/>
          <w:bCs/>
          <w:sz w:val="28"/>
          <w:szCs w:val="28"/>
          <w:u w:val="single"/>
          <w:lang w:val="en-US"/>
        </w:rPr>
        <w:t>S</w:t>
      </w:r>
      <w:r w:rsidRPr="00261749">
        <w:rPr>
          <w:b/>
          <w:bCs/>
          <w:sz w:val="28"/>
          <w:szCs w:val="28"/>
          <w:u w:val="single"/>
          <w:lang w:val="en-US"/>
        </w:rPr>
        <w:t xml:space="preserve"> </w:t>
      </w:r>
      <w:proofErr w:type="spellStart"/>
      <w:r w:rsidR="00776158" w:rsidRPr="00261749">
        <w:rPr>
          <w:sz w:val="28"/>
          <w:szCs w:val="28"/>
          <w:lang w:val="en-US"/>
        </w:rPr>
        <w:t>onne</w:t>
      </w:r>
      <w:proofErr w:type="spellEnd"/>
    </w:p>
    <w:p w14:paraId="3178B42F" w14:textId="77777777" w:rsidR="004212B9" w:rsidRPr="00261749" w:rsidRDefault="004212B9" w:rsidP="001A308B">
      <w:pPr>
        <w:spacing w:after="128"/>
        <w:ind w:left="0"/>
        <w:rPr>
          <w:sz w:val="28"/>
          <w:szCs w:val="28"/>
          <w:lang w:val="en-US"/>
        </w:rPr>
        <w:sectPr w:rsidR="004212B9" w:rsidRPr="00261749" w:rsidSect="00434A63">
          <w:headerReference w:type="first" r:id="rId318"/>
          <w:pgSz w:w="11900" w:h="16840"/>
          <w:pgMar w:top="2835" w:right="851" w:bottom="1134" w:left="851" w:header="709" w:footer="454" w:gutter="0"/>
          <w:cols w:space="708"/>
          <w:titlePg/>
          <w:docGrid w:linePitch="360"/>
        </w:sectPr>
      </w:pPr>
    </w:p>
    <w:p w14:paraId="7EA547B6" w14:textId="77777777" w:rsidR="00FA7168" w:rsidRDefault="00FA7168" w:rsidP="00FA7168">
      <w:r w:rsidRPr="009B4075">
        <w:lastRenderedPageBreak/>
        <w:t>Lernziel: Die</w:t>
      </w:r>
      <w:r w:rsidRPr="00351C7C">
        <w:t xml:space="preserve"> Lernenden bilden den Plural der Wörter und lernen dabei </w:t>
      </w:r>
      <w:r>
        <w:t>wesentliche Begriffe zum Thema „Versicherung“ kennen.</w:t>
      </w:r>
      <w:r w:rsidRPr="00351C7C">
        <w:t xml:space="preserve"> </w:t>
      </w:r>
    </w:p>
    <w:p w14:paraId="25BD0CC0" w14:textId="77777777" w:rsidR="00FA7168" w:rsidRDefault="00FA7168" w:rsidP="00FA7168">
      <w:r>
        <w:t xml:space="preserve">Die Lernenden lernen die folgende Kernbotschaft: Viele Fachbegriffe des Themenfelds Versicherungen finden </w:t>
      </w:r>
      <w:r w:rsidR="00107B59">
        <w:t xml:space="preserve">in verschiedenen Aspekten des </w:t>
      </w:r>
      <w:r>
        <w:t>Alltag</w:t>
      </w:r>
      <w:r w:rsidR="00107B59">
        <w:t>s eine</w:t>
      </w:r>
      <w:r>
        <w:t xml:space="preserve"> Verwendung.</w:t>
      </w:r>
    </w:p>
    <w:p w14:paraId="609EF07F" w14:textId="77777777" w:rsidR="00FA7168" w:rsidRPr="00351C7C" w:rsidRDefault="00FA7168" w:rsidP="00FA7168"/>
    <w:p w14:paraId="4C7D34AB" w14:textId="77777777" w:rsidR="00FA7168" w:rsidRDefault="00FA7168" w:rsidP="00FA7168">
      <w:r>
        <w:t xml:space="preserve">Vorgeschlagener </w:t>
      </w:r>
      <w:r w:rsidRPr="009B4075">
        <w:t>Ablauf:</w:t>
      </w:r>
    </w:p>
    <w:p w14:paraId="7A5A599C" w14:textId="77777777" w:rsidR="00FA7168" w:rsidRDefault="00FA7168" w:rsidP="00FA7168">
      <w:r>
        <w:t>Legen Sie die Arbeitsbögen „Mehrzahl“ aus. Die Lernenden können die Arbeitsbögen in beliebiger Reihenfolge allein oder zu zweit bearbeiten. Die Lösungsbögen dienen der (Selbst-)Kontrolle. Kommen Sie nach Ablauf der Zeit im Plenum zusammen und diskutieren Sie, was die gelesenen Begriffe bedeuten bzw. in welcher Verbindung sie zum Themenfeld Versicherungen stehen. Diskutieren Sie nach Ablauf der Zeit mit den Lernenden, wie sie bei der Bildung der Mehrzahl vorgegangen sind. Die im Plenum erörterten Strategien können den Lernenden bei der weiteren Bearbeitung unter Umständen nützlich sein.</w:t>
      </w:r>
    </w:p>
    <w:p w14:paraId="772CBF89" w14:textId="77777777" w:rsidR="00FA7168" w:rsidRDefault="00FA7168" w:rsidP="00FA7168">
      <w:r>
        <w:t>Geben Sie bei Bedarf die Hilfestellung, dass sich manche Wörter in der Mehrzahl nicht verändern, andere wiederum die Endung -n bzw. -en hinzubekommen. Die Arbeitsbögen bieten sich teilweise ebenfalls dazu an zu überlegen, in welcher Verbindung die Begriffe zum Themenfeld Versicherungen stehen.</w:t>
      </w:r>
    </w:p>
    <w:p w14:paraId="0ABCF35E" w14:textId="77777777" w:rsidR="00CE0302" w:rsidRDefault="00CE0302" w:rsidP="001A308B">
      <w:pPr>
        <w:spacing w:after="128"/>
        <w:ind w:left="0"/>
        <w:rPr>
          <w:sz w:val="28"/>
          <w:szCs w:val="28"/>
        </w:rPr>
        <w:sectPr w:rsidR="00CE0302" w:rsidSect="00434A63">
          <w:headerReference w:type="first" r:id="rId319"/>
          <w:pgSz w:w="11900" w:h="16840"/>
          <w:pgMar w:top="2835" w:right="851" w:bottom="1134" w:left="851" w:header="709" w:footer="454" w:gutter="0"/>
          <w:cols w:space="708"/>
          <w:titlePg/>
          <w:docGrid w:linePitch="360"/>
        </w:sectPr>
      </w:pPr>
    </w:p>
    <w:p w14:paraId="0DD115B9" w14:textId="77777777" w:rsidR="00800C29" w:rsidRDefault="00800C29" w:rsidP="00800C29">
      <w:pPr>
        <w:spacing w:after="240"/>
        <w:rPr>
          <w:sz w:val="28"/>
          <w:szCs w:val="28"/>
        </w:rPr>
      </w:pPr>
      <w:r>
        <w:rPr>
          <w:noProof/>
          <w:sz w:val="28"/>
          <w:szCs w:val="28"/>
        </w:rPr>
        <w:lastRenderedPageBreak/>
        <w:drawing>
          <wp:anchor distT="0" distB="0" distL="114300" distR="114300" simplePos="0" relativeHeight="251777024" behindDoc="0" locked="0" layoutInCell="1" allowOverlap="1" wp14:anchorId="564A3558" wp14:editId="77ED4C4E">
            <wp:simplePos x="0" y="0"/>
            <wp:positionH relativeFrom="margin">
              <wp:posOffset>-180340</wp:posOffset>
            </wp:positionH>
            <wp:positionV relativeFrom="paragraph">
              <wp:posOffset>-90170</wp:posOffset>
            </wp:positionV>
            <wp:extent cx="367200" cy="367200"/>
            <wp:effectExtent l="0" t="0" r="0" b="0"/>
            <wp:wrapNone/>
            <wp:docPr id="1671" name="Grafik 167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r w:rsidRPr="0089266A">
        <w:rPr>
          <w:noProof/>
          <w:sz w:val="28"/>
          <w:szCs w:val="28"/>
        </w:rPr>
        <w:t xml:space="preserve"> </w:t>
      </w:r>
    </w:p>
    <w:p w14:paraId="293B1301" w14:textId="77777777" w:rsidR="00800C29" w:rsidRDefault="00800C29" w:rsidP="00800C29">
      <w:pPr>
        <w:spacing w:after="240"/>
        <w:rPr>
          <w:sz w:val="28"/>
          <w:szCs w:val="28"/>
        </w:rPr>
      </w:pPr>
    </w:p>
    <w:p w14:paraId="5A54DB10" w14:textId="77777777" w:rsidR="00800C29" w:rsidRPr="008F13A5" w:rsidRDefault="00800C29" w:rsidP="00163878">
      <w:pPr>
        <w:spacing w:after="240" w:line="480" w:lineRule="auto"/>
        <w:rPr>
          <w:sz w:val="28"/>
          <w:szCs w:val="28"/>
        </w:rPr>
      </w:pPr>
      <w:r w:rsidRPr="008F13A5">
        <w:rPr>
          <w:sz w:val="28"/>
          <w:szCs w:val="28"/>
        </w:rPr>
        <w:t>der Schaden</w:t>
      </w:r>
      <w:r>
        <w:rPr>
          <w:sz w:val="28"/>
          <w:szCs w:val="28"/>
        </w:rPr>
        <w:tab/>
      </w:r>
      <w:r>
        <w:rPr>
          <w:sz w:val="28"/>
          <w:szCs w:val="28"/>
        </w:rPr>
        <w:tab/>
      </w:r>
      <w:r>
        <w:rPr>
          <w:sz w:val="28"/>
          <w:szCs w:val="28"/>
        </w:rPr>
        <w:tab/>
      </w:r>
      <w:r>
        <w:rPr>
          <w:sz w:val="28"/>
          <w:szCs w:val="28"/>
        </w:rPr>
        <w:tab/>
        <w:t>die ______________________________</w:t>
      </w:r>
    </w:p>
    <w:p w14:paraId="0464DC84" w14:textId="77777777" w:rsidR="00800C29" w:rsidRPr="008F13A5" w:rsidRDefault="00800C29" w:rsidP="00163878">
      <w:pPr>
        <w:spacing w:after="240" w:line="480" w:lineRule="auto"/>
        <w:rPr>
          <w:sz w:val="28"/>
          <w:szCs w:val="28"/>
        </w:rPr>
      </w:pPr>
      <w:r w:rsidRPr="008F13A5">
        <w:rPr>
          <w:sz w:val="28"/>
          <w:szCs w:val="28"/>
        </w:rPr>
        <w:t>die Versicherung</w:t>
      </w:r>
      <w:r>
        <w:rPr>
          <w:sz w:val="28"/>
          <w:szCs w:val="28"/>
        </w:rPr>
        <w:tab/>
      </w:r>
      <w:r>
        <w:rPr>
          <w:sz w:val="28"/>
          <w:szCs w:val="28"/>
        </w:rPr>
        <w:tab/>
      </w:r>
      <w:r>
        <w:rPr>
          <w:sz w:val="28"/>
          <w:szCs w:val="28"/>
        </w:rPr>
        <w:tab/>
        <w:t>die ______________________________</w:t>
      </w:r>
    </w:p>
    <w:p w14:paraId="2C6C766B" w14:textId="77777777" w:rsidR="00800C29" w:rsidRPr="008F13A5" w:rsidRDefault="00800C29" w:rsidP="00163878">
      <w:pPr>
        <w:spacing w:after="240" w:line="480" w:lineRule="auto"/>
        <w:rPr>
          <w:sz w:val="28"/>
          <w:szCs w:val="28"/>
        </w:rPr>
      </w:pPr>
      <w:r w:rsidRPr="008F13A5">
        <w:rPr>
          <w:sz w:val="28"/>
          <w:szCs w:val="28"/>
        </w:rPr>
        <w:t>die Kosten</w:t>
      </w:r>
      <w:r>
        <w:rPr>
          <w:sz w:val="28"/>
          <w:szCs w:val="28"/>
        </w:rPr>
        <w:tab/>
      </w:r>
      <w:r>
        <w:rPr>
          <w:sz w:val="28"/>
          <w:szCs w:val="28"/>
        </w:rPr>
        <w:tab/>
      </w:r>
      <w:r>
        <w:rPr>
          <w:sz w:val="28"/>
          <w:szCs w:val="28"/>
        </w:rPr>
        <w:tab/>
      </w:r>
      <w:r>
        <w:rPr>
          <w:sz w:val="28"/>
          <w:szCs w:val="28"/>
        </w:rPr>
        <w:tab/>
        <w:t>die ______________________________</w:t>
      </w:r>
    </w:p>
    <w:p w14:paraId="58079EC4" w14:textId="77777777" w:rsidR="00800C29" w:rsidRPr="008F13A5" w:rsidRDefault="00800C29" w:rsidP="00163878">
      <w:pPr>
        <w:spacing w:after="240" w:line="480" w:lineRule="auto"/>
        <w:rPr>
          <w:sz w:val="28"/>
          <w:szCs w:val="28"/>
        </w:rPr>
      </w:pPr>
      <w:r w:rsidRPr="008F13A5">
        <w:rPr>
          <w:sz w:val="28"/>
          <w:szCs w:val="28"/>
        </w:rPr>
        <w:t>der Unfall</w:t>
      </w:r>
      <w:r>
        <w:rPr>
          <w:sz w:val="28"/>
          <w:szCs w:val="28"/>
        </w:rPr>
        <w:tab/>
      </w:r>
      <w:r>
        <w:rPr>
          <w:sz w:val="28"/>
          <w:szCs w:val="28"/>
        </w:rPr>
        <w:tab/>
      </w:r>
      <w:r>
        <w:rPr>
          <w:sz w:val="28"/>
          <w:szCs w:val="28"/>
        </w:rPr>
        <w:tab/>
      </w:r>
      <w:r>
        <w:rPr>
          <w:sz w:val="28"/>
          <w:szCs w:val="28"/>
        </w:rPr>
        <w:tab/>
        <w:t>die ______________________________</w:t>
      </w:r>
    </w:p>
    <w:p w14:paraId="3762B260" w14:textId="77777777" w:rsidR="00800C29" w:rsidRPr="008F13A5" w:rsidRDefault="00800C29" w:rsidP="00163878">
      <w:pPr>
        <w:spacing w:after="240" w:line="480" w:lineRule="auto"/>
        <w:rPr>
          <w:sz w:val="28"/>
          <w:szCs w:val="28"/>
        </w:rPr>
      </w:pPr>
      <w:r w:rsidRPr="008F13A5">
        <w:rPr>
          <w:sz w:val="28"/>
          <w:szCs w:val="28"/>
        </w:rPr>
        <w:t>die Reparatur</w:t>
      </w:r>
      <w:r>
        <w:rPr>
          <w:sz w:val="28"/>
          <w:szCs w:val="28"/>
        </w:rPr>
        <w:tab/>
      </w:r>
      <w:r>
        <w:rPr>
          <w:sz w:val="28"/>
          <w:szCs w:val="28"/>
        </w:rPr>
        <w:tab/>
      </w:r>
      <w:r>
        <w:rPr>
          <w:sz w:val="28"/>
          <w:szCs w:val="28"/>
        </w:rPr>
        <w:tab/>
      </w:r>
      <w:r>
        <w:rPr>
          <w:sz w:val="28"/>
          <w:szCs w:val="28"/>
        </w:rPr>
        <w:tab/>
        <w:t>die ______________________________</w:t>
      </w:r>
    </w:p>
    <w:p w14:paraId="6061D94D" w14:textId="77777777" w:rsidR="00800C29" w:rsidRPr="008F13A5" w:rsidRDefault="00800C29" w:rsidP="00163878">
      <w:pPr>
        <w:spacing w:after="240" w:line="480" w:lineRule="auto"/>
        <w:rPr>
          <w:sz w:val="28"/>
          <w:szCs w:val="28"/>
        </w:rPr>
      </w:pPr>
      <w:r w:rsidRPr="008F13A5">
        <w:rPr>
          <w:sz w:val="28"/>
          <w:szCs w:val="28"/>
        </w:rPr>
        <w:t>die Summe</w:t>
      </w:r>
      <w:r>
        <w:rPr>
          <w:sz w:val="28"/>
          <w:szCs w:val="28"/>
        </w:rPr>
        <w:tab/>
      </w:r>
      <w:r>
        <w:rPr>
          <w:sz w:val="28"/>
          <w:szCs w:val="28"/>
        </w:rPr>
        <w:tab/>
      </w:r>
      <w:r>
        <w:rPr>
          <w:sz w:val="28"/>
          <w:szCs w:val="28"/>
        </w:rPr>
        <w:tab/>
      </w:r>
      <w:r>
        <w:rPr>
          <w:sz w:val="28"/>
          <w:szCs w:val="28"/>
        </w:rPr>
        <w:tab/>
        <w:t>die ______________________________</w:t>
      </w:r>
    </w:p>
    <w:p w14:paraId="24DA434E" w14:textId="77777777" w:rsidR="00800C29" w:rsidRDefault="00800C29" w:rsidP="00163878">
      <w:pPr>
        <w:spacing w:after="240" w:line="480" w:lineRule="auto"/>
        <w:rPr>
          <w:sz w:val="28"/>
          <w:szCs w:val="28"/>
        </w:rPr>
      </w:pPr>
      <w:r>
        <w:rPr>
          <w:sz w:val="28"/>
          <w:szCs w:val="28"/>
        </w:rPr>
        <w:t>der Verein</w:t>
      </w:r>
      <w:r>
        <w:rPr>
          <w:sz w:val="28"/>
          <w:szCs w:val="28"/>
        </w:rPr>
        <w:tab/>
      </w:r>
      <w:r>
        <w:rPr>
          <w:sz w:val="28"/>
          <w:szCs w:val="28"/>
        </w:rPr>
        <w:tab/>
      </w:r>
      <w:r>
        <w:rPr>
          <w:sz w:val="28"/>
          <w:szCs w:val="28"/>
        </w:rPr>
        <w:tab/>
      </w:r>
      <w:r>
        <w:rPr>
          <w:sz w:val="28"/>
          <w:szCs w:val="28"/>
        </w:rPr>
        <w:tab/>
        <w:t>die ______________________________</w:t>
      </w:r>
    </w:p>
    <w:p w14:paraId="6454C320" w14:textId="77777777" w:rsidR="00800C29" w:rsidRDefault="00800C29" w:rsidP="00163878">
      <w:pPr>
        <w:spacing w:after="240" w:line="480" w:lineRule="auto"/>
        <w:rPr>
          <w:sz w:val="28"/>
          <w:szCs w:val="28"/>
        </w:rPr>
      </w:pPr>
      <w:r>
        <w:rPr>
          <w:sz w:val="28"/>
          <w:szCs w:val="28"/>
        </w:rPr>
        <w:t>das Angebot</w:t>
      </w:r>
      <w:r>
        <w:rPr>
          <w:sz w:val="28"/>
          <w:szCs w:val="28"/>
        </w:rPr>
        <w:tab/>
      </w:r>
      <w:r>
        <w:rPr>
          <w:sz w:val="28"/>
          <w:szCs w:val="28"/>
        </w:rPr>
        <w:tab/>
      </w:r>
      <w:r>
        <w:rPr>
          <w:sz w:val="28"/>
          <w:szCs w:val="28"/>
        </w:rPr>
        <w:tab/>
      </w:r>
      <w:r>
        <w:rPr>
          <w:sz w:val="28"/>
          <w:szCs w:val="28"/>
        </w:rPr>
        <w:tab/>
        <w:t>die ______________________________</w:t>
      </w:r>
    </w:p>
    <w:p w14:paraId="22CEA0E2" w14:textId="77777777" w:rsidR="00800C29" w:rsidRDefault="00800C29" w:rsidP="00163878">
      <w:pPr>
        <w:spacing w:after="240" w:line="480" w:lineRule="auto"/>
        <w:rPr>
          <w:sz w:val="28"/>
          <w:szCs w:val="28"/>
        </w:rPr>
      </w:pPr>
      <w:r>
        <w:rPr>
          <w:sz w:val="28"/>
          <w:szCs w:val="28"/>
        </w:rPr>
        <w:t>die Beratung</w:t>
      </w:r>
      <w:r>
        <w:rPr>
          <w:sz w:val="28"/>
          <w:szCs w:val="28"/>
        </w:rPr>
        <w:tab/>
      </w:r>
      <w:r>
        <w:rPr>
          <w:sz w:val="28"/>
          <w:szCs w:val="28"/>
        </w:rPr>
        <w:tab/>
      </w:r>
      <w:r>
        <w:rPr>
          <w:sz w:val="28"/>
          <w:szCs w:val="28"/>
        </w:rPr>
        <w:tab/>
      </w:r>
      <w:r>
        <w:rPr>
          <w:sz w:val="28"/>
          <w:szCs w:val="28"/>
        </w:rPr>
        <w:tab/>
        <w:t>die ______________________________</w:t>
      </w:r>
    </w:p>
    <w:p w14:paraId="6BFEB40C" w14:textId="77777777" w:rsidR="00800C29" w:rsidRDefault="00800C29" w:rsidP="00163878">
      <w:pPr>
        <w:spacing w:after="240" w:line="480" w:lineRule="auto"/>
        <w:rPr>
          <w:sz w:val="28"/>
          <w:szCs w:val="28"/>
        </w:rPr>
      </w:pPr>
      <w:r>
        <w:rPr>
          <w:sz w:val="28"/>
          <w:szCs w:val="28"/>
        </w:rPr>
        <w:t>die Unterschrift</w:t>
      </w:r>
      <w:r>
        <w:rPr>
          <w:sz w:val="28"/>
          <w:szCs w:val="28"/>
        </w:rPr>
        <w:tab/>
      </w:r>
      <w:r>
        <w:rPr>
          <w:sz w:val="28"/>
          <w:szCs w:val="28"/>
        </w:rPr>
        <w:tab/>
      </w:r>
      <w:r>
        <w:rPr>
          <w:sz w:val="28"/>
          <w:szCs w:val="28"/>
        </w:rPr>
        <w:tab/>
        <w:t>die ______________________________</w:t>
      </w:r>
    </w:p>
    <w:p w14:paraId="254E282C" w14:textId="77777777" w:rsidR="00800C29" w:rsidRDefault="00800C29" w:rsidP="00163878">
      <w:pPr>
        <w:spacing w:after="240" w:line="480" w:lineRule="auto"/>
        <w:rPr>
          <w:sz w:val="28"/>
          <w:szCs w:val="28"/>
        </w:rPr>
      </w:pPr>
      <w:r>
        <w:rPr>
          <w:sz w:val="28"/>
          <w:szCs w:val="28"/>
        </w:rPr>
        <w:t>das Einverständnis</w:t>
      </w:r>
      <w:r>
        <w:rPr>
          <w:sz w:val="28"/>
          <w:szCs w:val="28"/>
        </w:rPr>
        <w:tab/>
      </w:r>
      <w:r>
        <w:rPr>
          <w:sz w:val="28"/>
          <w:szCs w:val="28"/>
        </w:rPr>
        <w:tab/>
      </w:r>
      <w:r>
        <w:rPr>
          <w:sz w:val="28"/>
          <w:szCs w:val="28"/>
        </w:rPr>
        <w:tab/>
        <w:t>die ______________________________</w:t>
      </w:r>
    </w:p>
    <w:p w14:paraId="4267E48B" w14:textId="77777777" w:rsidR="00800C29" w:rsidRDefault="00800C29" w:rsidP="00163878">
      <w:pPr>
        <w:spacing w:after="240" w:line="480" w:lineRule="auto"/>
        <w:rPr>
          <w:sz w:val="28"/>
          <w:szCs w:val="28"/>
        </w:rPr>
      </w:pPr>
      <w:r>
        <w:rPr>
          <w:sz w:val="28"/>
          <w:szCs w:val="28"/>
        </w:rPr>
        <w:t>die Bedingung</w:t>
      </w:r>
      <w:r>
        <w:rPr>
          <w:sz w:val="28"/>
          <w:szCs w:val="28"/>
        </w:rPr>
        <w:tab/>
      </w:r>
      <w:r>
        <w:rPr>
          <w:sz w:val="28"/>
          <w:szCs w:val="28"/>
        </w:rPr>
        <w:tab/>
      </w:r>
      <w:r>
        <w:rPr>
          <w:sz w:val="28"/>
          <w:szCs w:val="28"/>
        </w:rPr>
        <w:tab/>
        <w:t>die ______________________________</w:t>
      </w:r>
    </w:p>
    <w:p w14:paraId="26B78A0E" w14:textId="77777777" w:rsidR="00800C29" w:rsidRDefault="00800C29" w:rsidP="00163878">
      <w:pPr>
        <w:spacing w:after="240" w:line="480" w:lineRule="auto"/>
        <w:rPr>
          <w:sz w:val="28"/>
          <w:szCs w:val="28"/>
        </w:rPr>
      </w:pPr>
      <w:r>
        <w:rPr>
          <w:sz w:val="28"/>
          <w:szCs w:val="28"/>
        </w:rPr>
        <w:t>das Recht</w:t>
      </w:r>
      <w:r>
        <w:rPr>
          <w:sz w:val="28"/>
          <w:szCs w:val="28"/>
        </w:rPr>
        <w:tab/>
      </w:r>
      <w:r>
        <w:rPr>
          <w:sz w:val="28"/>
          <w:szCs w:val="28"/>
        </w:rPr>
        <w:tab/>
      </w:r>
      <w:r>
        <w:rPr>
          <w:sz w:val="28"/>
          <w:szCs w:val="28"/>
        </w:rPr>
        <w:tab/>
      </w:r>
      <w:r>
        <w:rPr>
          <w:sz w:val="28"/>
          <w:szCs w:val="28"/>
        </w:rPr>
        <w:tab/>
        <w:t>die ______________________________</w:t>
      </w:r>
    </w:p>
    <w:p w14:paraId="6A380197" w14:textId="77777777" w:rsidR="00800C29" w:rsidRDefault="00800C29" w:rsidP="001A308B">
      <w:pPr>
        <w:spacing w:after="128"/>
        <w:ind w:left="0"/>
        <w:rPr>
          <w:sz w:val="28"/>
          <w:szCs w:val="28"/>
        </w:rPr>
        <w:sectPr w:rsidR="00800C29" w:rsidSect="00434A63">
          <w:headerReference w:type="first" r:id="rId320"/>
          <w:pgSz w:w="11900" w:h="16840"/>
          <w:pgMar w:top="2835" w:right="851" w:bottom="1134" w:left="851" w:header="709" w:footer="454" w:gutter="0"/>
          <w:cols w:space="708"/>
          <w:titlePg/>
          <w:docGrid w:linePitch="360"/>
        </w:sectPr>
      </w:pPr>
    </w:p>
    <w:p w14:paraId="01A1FB24" w14:textId="77777777" w:rsidR="00947EB3" w:rsidRPr="008F13A5" w:rsidRDefault="00947EB3" w:rsidP="00163878">
      <w:pPr>
        <w:spacing w:after="240" w:line="480" w:lineRule="auto"/>
        <w:rPr>
          <w:sz w:val="28"/>
          <w:szCs w:val="28"/>
        </w:rPr>
      </w:pPr>
      <w:r w:rsidRPr="008F13A5">
        <w:rPr>
          <w:sz w:val="28"/>
          <w:szCs w:val="28"/>
        </w:rPr>
        <w:lastRenderedPageBreak/>
        <w:t>der Schaden</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Schäden</w:t>
      </w:r>
    </w:p>
    <w:p w14:paraId="3E2C3C2A" w14:textId="77777777" w:rsidR="00947EB3" w:rsidRPr="008F13A5" w:rsidRDefault="00947EB3" w:rsidP="00163878">
      <w:pPr>
        <w:spacing w:after="240" w:line="480" w:lineRule="auto"/>
        <w:rPr>
          <w:sz w:val="28"/>
          <w:szCs w:val="28"/>
        </w:rPr>
      </w:pPr>
      <w:r w:rsidRPr="008F13A5">
        <w:rPr>
          <w:sz w:val="28"/>
          <w:szCs w:val="28"/>
        </w:rPr>
        <w:t>die Versicherung</w:t>
      </w:r>
      <w:r>
        <w:rPr>
          <w:sz w:val="28"/>
          <w:szCs w:val="28"/>
        </w:rPr>
        <w:tab/>
      </w:r>
      <w:r>
        <w:rPr>
          <w:sz w:val="28"/>
          <w:szCs w:val="28"/>
        </w:rPr>
        <w:tab/>
      </w:r>
      <w:r>
        <w:rPr>
          <w:sz w:val="28"/>
          <w:szCs w:val="28"/>
        </w:rPr>
        <w:tab/>
        <w:t xml:space="preserve">die </w:t>
      </w:r>
      <w:r w:rsidRPr="007B4F5D">
        <w:rPr>
          <w:b/>
          <w:bCs/>
          <w:sz w:val="28"/>
          <w:szCs w:val="28"/>
          <w:u w:val="single"/>
        </w:rPr>
        <w:t>Versicherungen</w:t>
      </w:r>
    </w:p>
    <w:p w14:paraId="420CF7EB" w14:textId="77777777" w:rsidR="00947EB3" w:rsidRPr="008F13A5" w:rsidRDefault="00947EB3" w:rsidP="00163878">
      <w:pPr>
        <w:spacing w:after="240" w:line="480" w:lineRule="auto"/>
        <w:rPr>
          <w:sz w:val="28"/>
          <w:szCs w:val="28"/>
        </w:rPr>
      </w:pPr>
      <w:r w:rsidRPr="008F13A5">
        <w:rPr>
          <w:sz w:val="28"/>
          <w:szCs w:val="28"/>
        </w:rPr>
        <w:t>die Kosten</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Kosten</w:t>
      </w:r>
    </w:p>
    <w:p w14:paraId="068FBD74" w14:textId="77777777" w:rsidR="00947EB3" w:rsidRPr="008F13A5" w:rsidRDefault="00947EB3" w:rsidP="00163878">
      <w:pPr>
        <w:spacing w:after="240" w:line="480" w:lineRule="auto"/>
        <w:rPr>
          <w:sz w:val="28"/>
          <w:szCs w:val="28"/>
        </w:rPr>
      </w:pPr>
      <w:r w:rsidRPr="008F13A5">
        <w:rPr>
          <w:sz w:val="28"/>
          <w:szCs w:val="28"/>
        </w:rPr>
        <w:t>der Unfall</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Unfälle</w:t>
      </w:r>
    </w:p>
    <w:p w14:paraId="5363BEC4" w14:textId="77777777" w:rsidR="00947EB3" w:rsidRPr="008F13A5" w:rsidRDefault="00947EB3" w:rsidP="00163878">
      <w:pPr>
        <w:spacing w:after="240" w:line="480" w:lineRule="auto"/>
        <w:rPr>
          <w:sz w:val="28"/>
          <w:szCs w:val="28"/>
        </w:rPr>
      </w:pPr>
      <w:r w:rsidRPr="008F13A5">
        <w:rPr>
          <w:sz w:val="28"/>
          <w:szCs w:val="28"/>
        </w:rPr>
        <w:t>die Reparatur</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Reparaturen</w:t>
      </w:r>
    </w:p>
    <w:p w14:paraId="349A44D0" w14:textId="77777777" w:rsidR="00947EB3" w:rsidRPr="008F13A5" w:rsidRDefault="00947EB3" w:rsidP="00163878">
      <w:pPr>
        <w:spacing w:after="240" w:line="480" w:lineRule="auto"/>
        <w:rPr>
          <w:sz w:val="28"/>
          <w:szCs w:val="28"/>
        </w:rPr>
      </w:pPr>
      <w:r w:rsidRPr="008F13A5">
        <w:rPr>
          <w:sz w:val="28"/>
          <w:szCs w:val="28"/>
        </w:rPr>
        <w:t>die Summe</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Summen</w:t>
      </w:r>
    </w:p>
    <w:p w14:paraId="1D4EB0B6" w14:textId="77777777" w:rsidR="00947EB3" w:rsidRDefault="00947EB3" w:rsidP="00163878">
      <w:pPr>
        <w:spacing w:after="240" w:line="480" w:lineRule="auto"/>
        <w:rPr>
          <w:sz w:val="28"/>
          <w:szCs w:val="28"/>
        </w:rPr>
      </w:pPr>
      <w:r>
        <w:rPr>
          <w:sz w:val="28"/>
          <w:szCs w:val="28"/>
        </w:rPr>
        <w:t>der Verein</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Vereine</w:t>
      </w:r>
    </w:p>
    <w:p w14:paraId="6EDE0517" w14:textId="77777777" w:rsidR="00947EB3" w:rsidRDefault="00947EB3" w:rsidP="00163878">
      <w:pPr>
        <w:spacing w:after="240" w:line="480" w:lineRule="auto"/>
        <w:rPr>
          <w:sz w:val="28"/>
          <w:szCs w:val="28"/>
        </w:rPr>
      </w:pPr>
      <w:r>
        <w:rPr>
          <w:sz w:val="28"/>
          <w:szCs w:val="28"/>
        </w:rPr>
        <w:t>das Angebot</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Angebote</w:t>
      </w:r>
    </w:p>
    <w:p w14:paraId="56762E6D" w14:textId="77777777" w:rsidR="00947EB3" w:rsidRDefault="00947EB3" w:rsidP="00163878">
      <w:pPr>
        <w:spacing w:after="240" w:line="480" w:lineRule="auto"/>
        <w:rPr>
          <w:sz w:val="28"/>
          <w:szCs w:val="28"/>
        </w:rPr>
      </w:pPr>
      <w:r>
        <w:rPr>
          <w:sz w:val="28"/>
          <w:szCs w:val="28"/>
        </w:rPr>
        <w:t>die Beratung</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Beratungen</w:t>
      </w:r>
    </w:p>
    <w:p w14:paraId="0EDFFB2B" w14:textId="77777777" w:rsidR="00947EB3" w:rsidRDefault="00947EB3" w:rsidP="00163878">
      <w:pPr>
        <w:spacing w:after="240" w:line="480" w:lineRule="auto"/>
        <w:rPr>
          <w:sz w:val="28"/>
          <w:szCs w:val="28"/>
        </w:rPr>
      </w:pPr>
      <w:r>
        <w:rPr>
          <w:sz w:val="28"/>
          <w:szCs w:val="28"/>
        </w:rPr>
        <w:t>die Unterschrift</w:t>
      </w:r>
      <w:r>
        <w:rPr>
          <w:sz w:val="28"/>
          <w:szCs w:val="28"/>
        </w:rPr>
        <w:tab/>
      </w:r>
      <w:r>
        <w:rPr>
          <w:sz w:val="28"/>
          <w:szCs w:val="28"/>
        </w:rPr>
        <w:tab/>
      </w:r>
      <w:r>
        <w:rPr>
          <w:sz w:val="28"/>
          <w:szCs w:val="28"/>
        </w:rPr>
        <w:tab/>
        <w:t xml:space="preserve">die </w:t>
      </w:r>
      <w:r w:rsidRPr="007B4F5D">
        <w:rPr>
          <w:b/>
          <w:bCs/>
          <w:sz w:val="28"/>
          <w:szCs w:val="28"/>
          <w:u w:val="single"/>
        </w:rPr>
        <w:t>Unterschriften</w:t>
      </w:r>
    </w:p>
    <w:p w14:paraId="41B365DB" w14:textId="77777777" w:rsidR="00947EB3" w:rsidRDefault="00947EB3" w:rsidP="00163878">
      <w:pPr>
        <w:spacing w:after="240" w:line="480" w:lineRule="auto"/>
        <w:rPr>
          <w:sz w:val="28"/>
          <w:szCs w:val="28"/>
        </w:rPr>
      </w:pPr>
      <w:r>
        <w:rPr>
          <w:sz w:val="28"/>
          <w:szCs w:val="28"/>
        </w:rPr>
        <w:t>das Einverständnis</w:t>
      </w:r>
      <w:r>
        <w:rPr>
          <w:sz w:val="28"/>
          <w:szCs w:val="28"/>
        </w:rPr>
        <w:tab/>
      </w:r>
      <w:r>
        <w:rPr>
          <w:sz w:val="28"/>
          <w:szCs w:val="28"/>
        </w:rPr>
        <w:tab/>
      </w:r>
      <w:r>
        <w:rPr>
          <w:sz w:val="28"/>
          <w:szCs w:val="28"/>
        </w:rPr>
        <w:tab/>
        <w:t xml:space="preserve">die </w:t>
      </w:r>
      <w:r w:rsidRPr="007B4F5D">
        <w:rPr>
          <w:b/>
          <w:bCs/>
          <w:sz w:val="28"/>
          <w:szCs w:val="28"/>
          <w:u w:val="single"/>
        </w:rPr>
        <w:t>Einverständnisse</w:t>
      </w:r>
    </w:p>
    <w:p w14:paraId="1A57561B" w14:textId="77777777" w:rsidR="00947EB3" w:rsidRDefault="00947EB3" w:rsidP="00163878">
      <w:pPr>
        <w:spacing w:after="240" w:line="480" w:lineRule="auto"/>
        <w:rPr>
          <w:sz w:val="28"/>
          <w:szCs w:val="28"/>
        </w:rPr>
      </w:pPr>
      <w:r>
        <w:rPr>
          <w:sz w:val="28"/>
          <w:szCs w:val="28"/>
        </w:rPr>
        <w:t>die Bedingung</w:t>
      </w:r>
      <w:r>
        <w:rPr>
          <w:sz w:val="28"/>
          <w:szCs w:val="28"/>
        </w:rPr>
        <w:tab/>
      </w:r>
      <w:r>
        <w:rPr>
          <w:sz w:val="28"/>
          <w:szCs w:val="28"/>
        </w:rPr>
        <w:tab/>
      </w:r>
      <w:r>
        <w:rPr>
          <w:sz w:val="28"/>
          <w:szCs w:val="28"/>
        </w:rPr>
        <w:tab/>
        <w:t xml:space="preserve">die </w:t>
      </w:r>
      <w:r w:rsidRPr="007B4F5D">
        <w:rPr>
          <w:b/>
          <w:bCs/>
          <w:sz w:val="28"/>
          <w:szCs w:val="28"/>
          <w:u w:val="single"/>
        </w:rPr>
        <w:t>Bedingungen</w:t>
      </w:r>
    </w:p>
    <w:p w14:paraId="238F1198" w14:textId="77777777" w:rsidR="00947EB3" w:rsidRPr="00163878" w:rsidRDefault="00947EB3" w:rsidP="00163878">
      <w:pPr>
        <w:spacing w:after="240" w:line="480" w:lineRule="auto"/>
        <w:rPr>
          <w:b/>
          <w:bCs/>
          <w:sz w:val="28"/>
          <w:szCs w:val="28"/>
          <w:u w:val="single"/>
        </w:rPr>
      </w:pPr>
      <w:r>
        <w:rPr>
          <w:sz w:val="28"/>
          <w:szCs w:val="28"/>
        </w:rPr>
        <w:t>das Recht</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Rechte</w:t>
      </w:r>
    </w:p>
    <w:p w14:paraId="42A2A825" w14:textId="77777777" w:rsidR="001072F5" w:rsidRDefault="001072F5" w:rsidP="001A308B">
      <w:pPr>
        <w:spacing w:after="128"/>
        <w:ind w:left="0"/>
        <w:rPr>
          <w:sz w:val="28"/>
          <w:szCs w:val="28"/>
        </w:rPr>
        <w:sectPr w:rsidR="001072F5" w:rsidSect="00434A63">
          <w:headerReference w:type="first" r:id="rId321"/>
          <w:pgSz w:w="11900" w:h="16840"/>
          <w:pgMar w:top="2835" w:right="851" w:bottom="1134" w:left="851" w:header="709" w:footer="454" w:gutter="0"/>
          <w:cols w:space="708"/>
          <w:titlePg/>
          <w:docGrid w:linePitch="360"/>
        </w:sectPr>
      </w:pPr>
    </w:p>
    <w:p w14:paraId="7519688F" w14:textId="77777777" w:rsidR="00BF4461" w:rsidRDefault="00BF4461" w:rsidP="00BF4461">
      <w:pPr>
        <w:spacing w:after="240"/>
        <w:rPr>
          <w:sz w:val="28"/>
          <w:szCs w:val="28"/>
        </w:rPr>
      </w:pPr>
      <w:r>
        <w:rPr>
          <w:noProof/>
          <w:sz w:val="28"/>
          <w:szCs w:val="28"/>
        </w:rPr>
        <w:lastRenderedPageBreak/>
        <w:drawing>
          <wp:anchor distT="0" distB="0" distL="114300" distR="114300" simplePos="0" relativeHeight="251779072" behindDoc="0" locked="0" layoutInCell="1" allowOverlap="1" wp14:anchorId="65953648" wp14:editId="2850625E">
            <wp:simplePos x="0" y="0"/>
            <wp:positionH relativeFrom="margin">
              <wp:posOffset>-180340</wp:posOffset>
            </wp:positionH>
            <wp:positionV relativeFrom="paragraph">
              <wp:posOffset>-90170</wp:posOffset>
            </wp:positionV>
            <wp:extent cx="367200" cy="367200"/>
            <wp:effectExtent l="0" t="0" r="0" b="0"/>
            <wp:wrapNone/>
            <wp:docPr id="1684" name="Grafik 168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r w:rsidRPr="0089266A">
        <w:rPr>
          <w:noProof/>
          <w:sz w:val="28"/>
          <w:szCs w:val="28"/>
        </w:rPr>
        <w:t xml:space="preserve"> </w:t>
      </w:r>
    </w:p>
    <w:p w14:paraId="6ACD1CF9" w14:textId="77777777" w:rsidR="00BF4461" w:rsidRDefault="00BF4461" w:rsidP="00BF4461">
      <w:pPr>
        <w:spacing w:after="240"/>
        <w:rPr>
          <w:sz w:val="28"/>
          <w:szCs w:val="28"/>
        </w:rPr>
      </w:pPr>
    </w:p>
    <w:p w14:paraId="59DD735E" w14:textId="77777777" w:rsidR="00BF4461" w:rsidRPr="008F13A5" w:rsidRDefault="00BF4461" w:rsidP="00163878">
      <w:pPr>
        <w:spacing w:after="240" w:line="480" w:lineRule="auto"/>
        <w:rPr>
          <w:sz w:val="28"/>
          <w:szCs w:val="28"/>
        </w:rPr>
      </w:pPr>
      <w:r w:rsidRPr="008F13A5">
        <w:rPr>
          <w:sz w:val="28"/>
          <w:szCs w:val="28"/>
        </w:rPr>
        <w:t>der Brand</w:t>
      </w:r>
      <w:r>
        <w:rPr>
          <w:sz w:val="28"/>
          <w:szCs w:val="28"/>
        </w:rPr>
        <w:tab/>
      </w:r>
      <w:r>
        <w:rPr>
          <w:sz w:val="28"/>
          <w:szCs w:val="28"/>
        </w:rPr>
        <w:tab/>
      </w:r>
      <w:r>
        <w:rPr>
          <w:sz w:val="28"/>
          <w:szCs w:val="28"/>
        </w:rPr>
        <w:tab/>
      </w:r>
      <w:r>
        <w:rPr>
          <w:sz w:val="28"/>
          <w:szCs w:val="28"/>
        </w:rPr>
        <w:tab/>
        <w:t>die ______________________</w:t>
      </w:r>
    </w:p>
    <w:p w14:paraId="1F9FC12E" w14:textId="77777777" w:rsidR="00BF4461" w:rsidRPr="008F13A5" w:rsidRDefault="00BF4461" w:rsidP="00163878">
      <w:pPr>
        <w:spacing w:after="240" w:line="480" w:lineRule="auto"/>
        <w:rPr>
          <w:sz w:val="28"/>
          <w:szCs w:val="28"/>
        </w:rPr>
      </w:pPr>
      <w:r w:rsidRPr="008F13A5">
        <w:rPr>
          <w:sz w:val="28"/>
          <w:szCs w:val="28"/>
        </w:rPr>
        <w:t>d</w:t>
      </w:r>
      <w:r>
        <w:rPr>
          <w:sz w:val="28"/>
          <w:szCs w:val="28"/>
        </w:rPr>
        <w:t>er</w:t>
      </w:r>
      <w:r w:rsidRPr="008F13A5">
        <w:rPr>
          <w:sz w:val="28"/>
          <w:szCs w:val="28"/>
        </w:rPr>
        <w:t xml:space="preserve"> Gegenst</w:t>
      </w:r>
      <w:r>
        <w:rPr>
          <w:sz w:val="28"/>
          <w:szCs w:val="28"/>
        </w:rPr>
        <w:t>and</w:t>
      </w:r>
      <w:r>
        <w:rPr>
          <w:sz w:val="28"/>
          <w:szCs w:val="28"/>
        </w:rPr>
        <w:tab/>
      </w:r>
      <w:r>
        <w:rPr>
          <w:sz w:val="28"/>
          <w:szCs w:val="28"/>
        </w:rPr>
        <w:tab/>
      </w:r>
      <w:r>
        <w:rPr>
          <w:sz w:val="28"/>
          <w:szCs w:val="28"/>
        </w:rPr>
        <w:tab/>
        <w:t>die ______________________</w:t>
      </w:r>
    </w:p>
    <w:p w14:paraId="4EC2C7FE" w14:textId="77777777" w:rsidR="00BF4461" w:rsidRDefault="00BF4461" w:rsidP="00163878">
      <w:pPr>
        <w:spacing w:after="240" w:line="480" w:lineRule="auto"/>
        <w:rPr>
          <w:sz w:val="28"/>
          <w:szCs w:val="28"/>
        </w:rPr>
      </w:pPr>
      <w:r>
        <w:rPr>
          <w:sz w:val="28"/>
          <w:szCs w:val="28"/>
        </w:rPr>
        <w:t>die Bank</w:t>
      </w:r>
      <w:r>
        <w:rPr>
          <w:sz w:val="28"/>
          <w:szCs w:val="28"/>
        </w:rPr>
        <w:tab/>
      </w:r>
      <w:r>
        <w:rPr>
          <w:sz w:val="28"/>
          <w:szCs w:val="28"/>
        </w:rPr>
        <w:tab/>
      </w:r>
      <w:r>
        <w:rPr>
          <w:sz w:val="28"/>
          <w:szCs w:val="28"/>
        </w:rPr>
        <w:tab/>
      </w:r>
      <w:r>
        <w:rPr>
          <w:sz w:val="28"/>
          <w:szCs w:val="28"/>
        </w:rPr>
        <w:tab/>
        <w:t>die ______________________</w:t>
      </w:r>
    </w:p>
    <w:p w14:paraId="217F43A7" w14:textId="77777777" w:rsidR="00BF4461" w:rsidRPr="008F13A5" w:rsidRDefault="00BF4461" w:rsidP="00163878">
      <w:pPr>
        <w:spacing w:after="240" w:line="480" w:lineRule="auto"/>
        <w:rPr>
          <w:sz w:val="28"/>
          <w:szCs w:val="28"/>
        </w:rPr>
      </w:pPr>
      <w:r w:rsidRPr="008F13A5">
        <w:rPr>
          <w:sz w:val="28"/>
          <w:szCs w:val="28"/>
        </w:rPr>
        <w:t>die Kopie</w:t>
      </w:r>
      <w:r>
        <w:rPr>
          <w:sz w:val="28"/>
          <w:szCs w:val="28"/>
        </w:rPr>
        <w:tab/>
      </w:r>
      <w:r>
        <w:rPr>
          <w:sz w:val="28"/>
          <w:szCs w:val="28"/>
        </w:rPr>
        <w:tab/>
      </w:r>
      <w:r>
        <w:rPr>
          <w:sz w:val="28"/>
          <w:szCs w:val="28"/>
        </w:rPr>
        <w:tab/>
      </w:r>
      <w:r>
        <w:rPr>
          <w:sz w:val="28"/>
          <w:szCs w:val="28"/>
        </w:rPr>
        <w:tab/>
        <w:t>die ______________________</w:t>
      </w:r>
    </w:p>
    <w:p w14:paraId="2A53121F" w14:textId="77777777" w:rsidR="00BF4461" w:rsidRPr="008F13A5" w:rsidRDefault="00BF4461" w:rsidP="00163878">
      <w:pPr>
        <w:spacing w:after="240" w:line="480" w:lineRule="auto"/>
        <w:rPr>
          <w:sz w:val="28"/>
          <w:szCs w:val="28"/>
        </w:rPr>
      </w:pPr>
      <w:r w:rsidRPr="008F13A5">
        <w:rPr>
          <w:sz w:val="28"/>
          <w:szCs w:val="28"/>
        </w:rPr>
        <w:t>der Ordner</w:t>
      </w:r>
      <w:r>
        <w:rPr>
          <w:sz w:val="28"/>
          <w:szCs w:val="28"/>
        </w:rPr>
        <w:tab/>
      </w:r>
      <w:r>
        <w:rPr>
          <w:sz w:val="28"/>
          <w:szCs w:val="28"/>
        </w:rPr>
        <w:tab/>
      </w:r>
      <w:r>
        <w:rPr>
          <w:sz w:val="28"/>
          <w:szCs w:val="28"/>
        </w:rPr>
        <w:tab/>
      </w:r>
      <w:r>
        <w:rPr>
          <w:sz w:val="28"/>
          <w:szCs w:val="28"/>
        </w:rPr>
        <w:tab/>
        <w:t>die ______________________</w:t>
      </w:r>
    </w:p>
    <w:p w14:paraId="4FEAE86E" w14:textId="77777777" w:rsidR="00BF4461" w:rsidRDefault="00BF4461" w:rsidP="00163878">
      <w:pPr>
        <w:spacing w:after="240" w:line="480" w:lineRule="auto"/>
        <w:rPr>
          <w:sz w:val="28"/>
          <w:szCs w:val="28"/>
        </w:rPr>
      </w:pPr>
      <w:r w:rsidRPr="008F13A5">
        <w:rPr>
          <w:sz w:val="28"/>
          <w:szCs w:val="28"/>
        </w:rPr>
        <w:t>die Werkstatt</w:t>
      </w:r>
      <w:r>
        <w:rPr>
          <w:sz w:val="28"/>
          <w:szCs w:val="28"/>
        </w:rPr>
        <w:tab/>
      </w:r>
      <w:r>
        <w:rPr>
          <w:sz w:val="28"/>
          <w:szCs w:val="28"/>
        </w:rPr>
        <w:tab/>
      </w:r>
      <w:r>
        <w:rPr>
          <w:sz w:val="28"/>
          <w:szCs w:val="28"/>
        </w:rPr>
        <w:tab/>
      </w:r>
      <w:r>
        <w:rPr>
          <w:sz w:val="28"/>
          <w:szCs w:val="28"/>
        </w:rPr>
        <w:tab/>
        <w:t>die ______________________</w:t>
      </w:r>
    </w:p>
    <w:p w14:paraId="01E3B482" w14:textId="77777777" w:rsidR="00BF4461" w:rsidRDefault="00BF4461" w:rsidP="00163878">
      <w:pPr>
        <w:spacing w:after="240" w:line="480" w:lineRule="auto"/>
        <w:rPr>
          <w:sz w:val="28"/>
          <w:szCs w:val="28"/>
        </w:rPr>
      </w:pPr>
      <w:r>
        <w:rPr>
          <w:sz w:val="28"/>
          <w:szCs w:val="28"/>
        </w:rPr>
        <w:t>das Auto</w:t>
      </w:r>
      <w:r>
        <w:rPr>
          <w:sz w:val="28"/>
          <w:szCs w:val="28"/>
        </w:rPr>
        <w:tab/>
      </w:r>
      <w:r>
        <w:rPr>
          <w:sz w:val="28"/>
          <w:szCs w:val="28"/>
        </w:rPr>
        <w:tab/>
      </w:r>
      <w:r>
        <w:rPr>
          <w:sz w:val="28"/>
          <w:szCs w:val="28"/>
        </w:rPr>
        <w:tab/>
      </w:r>
      <w:r>
        <w:rPr>
          <w:sz w:val="28"/>
          <w:szCs w:val="28"/>
        </w:rPr>
        <w:tab/>
        <w:t>die ______________________</w:t>
      </w:r>
    </w:p>
    <w:p w14:paraId="17908BF6" w14:textId="77777777" w:rsidR="00BF4461" w:rsidRDefault="00BF4461" w:rsidP="00163878">
      <w:pPr>
        <w:spacing w:after="240" w:line="480" w:lineRule="auto"/>
        <w:rPr>
          <w:sz w:val="28"/>
          <w:szCs w:val="28"/>
        </w:rPr>
      </w:pPr>
      <w:r>
        <w:rPr>
          <w:sz w:val="28"/>
          <w:szCs w:val="28"/>
        </w:rPr>
        <w:t>das Baby</w:t>
      </w:r>
      <w:r>
        <w:rPr>
          <w:sz w:val="28"/>
          <w:szCs w:val="28"/>
        </w:rPr>
        <w:tab/>
      </w:r>
      <w:r>
        <w:rPr>
          <w:sz w:val="28"/>
          <w:szCs w:val="28"/>
        </w:rPr>
        <w:tab/>
      </w:r>
      <w:r>
        <w:rPr>
          <w:sz w:val="28"/>
          <w:szCs w:val="28"/>
        </w:rPr>
        <w:tab/>
      </w:r>
      <w:r>
        <w:rPr>
          <w:sz w:val="28"/>
          <w:szCs w:val="28"/>
        </w:rPr>
        <w:tab/>
        <w:t>die ______________________</w:t>
      </w:r>
    </w:p>
    <w:p w14:paraId="1F5620B5" w14:textId="77777777" w:rsidR="00BF4461" w:rsidRDefault="00BF4461" w:rsidP="00163878">
      <w:pPr>
        <w:spacing w:after="240" w:line="480" w:lineRule="auto"/>
        <w:rPr>
          <w:sz w:val="28"/>
          <w:szCs w:val="28"/>
        </w:rPr>
      </w:pPr>
      <w:r>
        <w:rPr>
          <w:sz w:val="28"/>
          <w:szCs w:val="28"/>
        </w:rPr>
        <w:t>die Banane</w:t>
      </w:r>
      <w:r>
        <w:rPr>
          <w:sz w:val="28"/>
          <w:szCs w:val="28"/>
        </w:rPr>
        <w:tab/>
      </w:r>
      <w:r>
        <w:rPr>
          <w:sz w:val="28"/>
          <w:szCs w:val="28"/>
        </w:rPr>
        <w:tab/>
      </w:r>
      <w:r>
        <w:rPr>
          <w:sz w:val="28"/>
          <w:szCs w:val="28"/>
        </w:rPr>
        <w:tab/>
      </w:r>
      <w:r>
        <w:rPr>
          <w:sz w:val="28"/>
          <w:szCs w:val="28"/>
        </w:rPr>
        <w:tab/>
        <w:t>die ______________________</w:t>
      </w:r>
    </w:p>
    <w:p w14:paraId="46317D0C" w14:textId="77777777" w:rsidR="00BF4461" w:rsidRDefault="00BF4461" w:rsidP="00163878">
      <w:pPr>
        <w:spacing w:after="240" w:line="480" w:lineRule="auto"/>
        <w:rPr>
          <w:sz w:val="28"/>
          <w:szCs w:val="28"/>
        </w:rPr>
      </w:pPr>
      <w:r>
        <w:rPr>
          <w:sz w:val="28"/>
          <w:szCs w:val="28"/>
        </w:rPr>
        <w:t>das Bett</w:t>
      </w:r>
      <w:r>
        <w:rPr>
          <w:sz w:val="28"/>
          <w:szCs w:val="28"/>
        </w:rPr>
        <w:tab/>
      </w:r>
      <w:r>
        <w:rPr>
          <w:sz w:val="28"/>
          <w:szCs w:val="28"/>
        </w:rPr>
        <w:tab/>
      </w:r>
      <w:r>
        <w:rPr>
          <w:sz w:val="28"/>
          <w:szCs w:val="28"/>
        </w:rPr>
        <w:tab/>
      </w:r>
      <w:r>
        <w:rPr>
          <w:sz w:val="28"/>
          <w:szCs w:val="28"/>
        </w:rPr>
        <w:tab/>
        <w:t>die ______________________</w:t>
      </w:r>
    </w:p>
    <w:p w14:paraId="7396FF29" w14:textId="77777777" w:rsidR="00BF4461" w:rsidRDefault="00BF4461" w:rsidP="00163878">
      <w:pPr>
        <w:spacing w:after="240" w:line="480" w:lineRule="auto"/>
        <w:rPr>
          <w:sz w:val="28"/>
          <w:szCs w:val="28"/>
        </w:rPr>
      </w:pPr>
      <w:r>
        <w:rPr>
          <w:sz w:val="28"/>
          <w:szCs w:val="28"/>
        </w:rPr>
        <w:t>die Blume</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02C7C4E1" w14:textId="77777777" w:rsidR="00BF4461" w:rsidRDefault="00BF4461" w:rsidP="00163878">
      <w:pPr>
        <w:spacing w:after="240" w:line="480" w:lineRule="auto"/>
        <w:rPr>
          <w:sz w:val="28"/>
          <w:szCs w:val="28"/>
        </w:rPr>
      </w:pPr>
      <w:r>
        <w:rPr>
          <w:sz w:val="28"/>
          <w:szCs w:val="28"/>
        </w:rPr>
        <w:t>das Buch</w:t>
      </w:r>
      <w:r>
        <w:rPr>
          <w:sz w:val="28"/>
          <w:szCs w:val="28"/>
        </w:rPr>
        <w:tab/>
      </w:r>
      <w:r>
        <w:rPr>
          <w:sz w:val="28"/>
          <w:szCs w:val="28"/>
        </w:rPr>
        <w:tab/>
      </w:r>
      <w:r>
        <w:rPr>
          <w:sz w:val="28"/>
          <w:szCs w:val="28"/>
        </w:rPr>
        <w:tab/>
      </w:r>
      <w:r>
        <w:rPr>
          <w:sz w:val="28"/>
          <w:szCs w:val="28"/>
        </w:rPr>
        <w:tab/>
        <w:t>die ______________________</w:t>
      </w:r>
    </w:p>
    <w:p w14:paraId="44D89E51" w14:textId="77777777" w:rsidR="00BF4461" w:rsidRDefault="00BF4461" w:rsidP="00163878">
      <w:pPr>
        <w:spacing w:after="240" w:line="480" w:lineRule="auto"/>
        <w:rPr>
          <w:sz w:val="28"/>
          <w:szCs w:val="28"/>
        </w:rPr>
      </w:pPr>
      <w:r>
        <w:rPr>
          <w:sz w:val="28"/>
          <w:szCs w:val="28"/>
        </w:rPr>
        <w:t>der Fernseher</w:t>
      </w:r>
      <w:r>
        <w:rPr>
          <w:sz w:val="28"/>
          <w:szCs w:val="28"/>
        </w:rPr>
        <w:tab/>
      </w:r>
      <w:r>
        <w:rPr>
          <w:sz w:val="28"/>
          <w:szCs w:val="28"/>
        </w:rPr>
        <w:tab/>
      </w:r>
      <w:r>
        <w:rPr>
          <w:sz w:val="28"/>
          <w:szCs w:val="28"/>
        </w:rPr>
        <w:tab/>
        <w:t>die ______________________</w:t>
      </w:r>
    </w:p>
    <w:p w14:paraId="453E5435" w14:textId="77777777" w:rsidR="00BF4461" w:rsidRDefault="00BF4461" w:rsidP="001A308B">
      <w:pPr>
        <w:spacing w:after="128"/>
        <w:ind w:left="0"/>
        <w:rPr>
          <w:sz w:val="28"/>
          <w:szCs w:val="28"/>
        </w:rPr>
        <w:sectPr w:rsidR="00BF4461" w:rsidSect="00434A63">
          <w:headerReference w:type="first" r:id="rId322"/>
          <w:pgSz w:w="11900" w:h="16840"/>
          <w:pgMar w:top="2835" w:right="851" w:bottom="1134" w:left="851" w:header="709" w:footer="454" w:gutter="0"/>
          <w:cols w:space="708"/>
          <w:titlePg/>
          <w:docGrid w:linePitch="360"/>
        </w:sectPr>
      </w:pPr>
    </w:p>
    <w:p w14:paraId="03314A60" w14:textId="77777777" w:rsidR="000E7D9F" w:rsidRPr="00811EA7" w:rsidRDefault="000E7D9F" w:rsidP="00163878">
      <w:pPr>
        <w:spacing w:after="240" w:line="480" w:lineRule="auto"/>
        <w:rPr>
          <w:sz w:val="28"/>
          <w:szCs w:val="28"/>
        </w:rPr>
      </w:pPr>
      <w:r w:rsidRPr="00811EA7">
        <w:rPr>
          <w:sz w:val="28"/>
          <w:szCs w:val="28"/>
        </w:rPr>
        <w:lastRenderedPageBreak/>
        <w:t>der Brand</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Brände</w:t>
      </w:r>
    </w:p>
    <w:p w14:paraId="14FF058B" w14:textId="77777777" w:rsidR="000E7D9F" w:rsidRPr="00811EA7" w:rsidRDefault="000E7D9F" w:rsidP="00163878">
      <w:pPr>
        <w:spacing w:after="240" w:line="480" w:lineRule="auto"/>
        <w:rPr>
          <w:sz w:val="28"/>
          <w:szCs w:val="28"/>
        </w:rPr>
      </w:pPr>
      <w:r w:rsidRPr="00811EA7">
        <w:rPr>
          <w:sz w:val="28"/>
          <w:szCs w:val="28"/>
        </w:rPr>
        <w:t>d</w:t>
      </w:r>
      <w:r>
        <w:rPr>
          <w:sz w:val="28"/>
          <w:szCs w:val="28"/>
        </w:rPr>
        <w:t>er</w:t>
      </w:r>
      <w:r w:rsidRPr="00811EA7">
        <w:rPr>
          <w:sz w:val="28"/>
          <w:szCs w:val="28"/>
        </w:rPr>
        <w:t xml:space="preserve"> Gegenst</w:t>
      </w:r>
      <w:r>
        <w:rPr>
          <w:sz w:val="28"/>
          <w:szCs w:val="28"/>
        </w:rPr>
        <w:t>and</w:t>
      </w:r>
      <w:r>
        <w:rPr>
          <w:sz w:val="28"/>
          <w:szCs w:val="28"/>
        </w:rPr>
        <w:tab/>
      </w:r>
      <w:r>
        <w:rPr>
          <w:sz w:val="28"/>
          <w:szCs w:val="28"/>
        </w:rPr>
        <w:tab/>
      </w:r>
      <w:r>
        <w:rPr>
          <w:sz w:val="28"/>
          <w:szCs w:val="28"/>
        </w:rPr>
        <w:tab/>
        <w:t xml:space="preserve">die </w:t>
      </w:r>
      <w:r w:rsidRPr="00593ED7">
        <w:rPr>
          <w:b/>
          <w:bCs/>
          <w:sz w:val="28"/>
          <w:szCs w:val="28"/>
          <w:u w:val="single"/>
        </w:rPr>
        <w:t>Gegenstände</w:t>
      </w:r>
    </w:p>
    <w:p w14:paraId="16844F9C" w14:textId="77777777" w:rsidR="000E7D9F" w:rsidRPr="00593ED7" w:rsidRDefault="000E7D9F" w:rsidP="00163878">
      <w:pPr>
        <w:spacing w:after="240" w:line="480" w:lineRule="auto"/>
        <w:rPr>
          <w:sz w:val="28"/>
          <w:szCs w:val="28"/>
        </w:rPr>
      </w:pPr>
      <w:r w:rsidRPr="008F13A5">
        <w:rPr>
          <w:sz w:val="28"/>
          <w:szCs w:val="28"/>
        </w:rPr>
        <w:t>die Bank</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Banken</w:t>
      </w:r>
    </w:p>
    <w:p w14:paraId="6CEEE14C" w14:textId="77777777" w:rsidR="000E7D9F" w:rsidRPr="00811EA7" w:rsidRDefault="000E7D9F" w:rsidP="00163878">
      <w:pPr>
        <w:spacing w:after="240" w:line="480" w:lineRule="auto"/>
        <w:rPr>
          <w:sz w:val="28"/>
          <w:szCs w:val="28"/>
        </w:rPr>
      </w:pPr>
      <w:r w:rsidRPr="00811EA7">
        <w:rPr>
          <w:sz w:val="28"/>
          <w:szCs w:val="28"/>
        </w:rPr>
        <w:t>die Kopie</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Kopien</w:t>
      </w:r>
    </w:p>
    <w:p w14:paraId="23460158" w14:textId="77777777" w:rsidR="000E7D9F" w:rsidRPr="00811EA7" w:rsidRDefault="000E7D9F" w:rsidP="00163878">
      <w:pPr>
        <w:spacing w:after="240" w:line="480" w:lineRule="auto"/>
        <w:rPr>
          <w:sz w:val="28"/>
          <w:szCs w:val="28"/>
        </w:rPr>
      </w:pPr>
      <w:r w:rsidRPr="00811EA7">
        <w:rPr>
          <w:sz w:val="28"/>
          <w:szCs w:val="28"/>
        </w:rPr>
        <w:t>der Ordner</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Ordner</w:t>
      </w:r>
    </w:p>
    <w:p w14:paraId="4FAE53A0" w14:textId="77777777" w:rsidR="000E7D9F" w:rsidRPr="00811EA7" w:rsidRDefault="000E7D9F" w:rsidP="00163878">
      <w:pPr>
        <w:spacing w:after="240" w:line="480" w:lineRule="auto"/>
        <w:rPr>
          <w:sz w:val="28"/>
          <w:szCs w:val="28"/>
        </w:rPr>
      </w:pPr>
      <w:r w:rsidRPr="00811EA7">
        <w:rPr>
          <w:sz w:val="28"/>
          <w:szCs w:val="28"/>
        </w:rPr>
        <w:t>die Werkstatt</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Werkstätten</w:t>
      </w:r>
    </w:p>
    <w:p w14:paraId="6DCB05FA" w14:textId="77777777" w:rsidR="000E7D9F" w:rsidRPr="008F13A5" w:rsidRDefault="000E7D9F" w:rsidP="00163878">
      <w:pPr>
        <w:spacing w:after="240" w:line="480" w:lineRule="auto"/>
        <w:rPr>
          <w:sz w:val="28"/>
          <w:szCs w:val="28"/>
        </w:rPr>
      </w:pPr>
      <w:r w:rsidRPr="008F13A5">
        <w:rPr>
          <w:sz w:val="28"/>
          <w:szCs w:val="28"/>
        </w:rPr>
        <w:t>das Auto</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Autos</w:t>
      </w:r>
    </w:p>
    <w:p w14:paraId="20B13465" w14:textId="77777777" w:rsidR="000E7D9F" w:rsidRPr="008F13A5" w:rsidRDefault="000E7D9F" w:rsidP="00163878">
      <w:pPr>
        <w:spacing w:after="240" w:line="480" w:lineRule="auto"/>
        <w:rPr>
          <w:sz w:val="28"/>
          <w:szCs w:val="28"/>
        </w:rPr>
      </w:pPr>
      <w:r w:rsidRPr="008F13A5">
        <w:rPr>
          <w:sz w:val="28"/>
          <w:szCs w:val="28"/>
        </w:rPr>
        <w:t>das Baby</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Babys</w:t>
      </w:r>
    </w:p>
    <w:p w14:paraId="4933C1CF" w14:textId="77777777" w:rsidR="000E7D9F" w:rsidRPr="008F13A5" w:rsidRDefault="000E7D9F" w:rsidP="00163878">
      <w:pPr>
        <w:spacing w:after="240" w:line="480" w:lineRule="auto"/>
        <w:rPr>
          <w:sz w:val="28"/>
          <w:szCs w:val="28"/>
        </w:rPr>
      </w:pPr>
      <w:r w:rsidRPr="008F13A5">
        <w:rPr>
          <w:sz w:val="28"/>
          <w:szCs w:val="28"/>
        </w:rPr>
        <w:t>die Banane</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Bananen</w:t>
      </w:r>
    </w:p>
    <w:p w14:paraId="619F081A" w14:textId="77777777" w:rsidR="000E7D9F" w:rsidRPr="008F13A5" w:rsidRDefault="000E7D9F" w:rsidP="00163878">
      <w:pPr>
        <w:spacing w:after="240" w:line="480" w:lineRule="auto"/>
        <w:rPr>
          <w:sz w:val="28"/>
          <w:szCs w:val="28"/>
        </w:rPr>
      </w:pPr>
      <w:r w:rsidRPr="008F13A5">
        <w:rPr>
          <w:sz w:val="28"/>
          <w:szCs w:val="28"/>
        </w:rPr>
        <w:t>das Bett</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Betten</w:t>
      </w:r>
    </w:p>
    <w:p w14:paraId="2D06A87C" w14:textId="77777777" w:rsidR="000E7D9F" w:rsidRPr="008F13A5" w:rsidRDefault="000E7D9F" w:rsidP="00163878">
      <w:pPr>
        <w:spacing w:after="240" w:line="480" w:lineRule="auto"/>
        <w:rPr>
          <w:sz w:val="28"/>
          <w:szCs w:val="28"/>
        </w:rPr>
      </w:pPr>
      <w:r w:rsidRPr="008F13A5">
        <w:rPr>
          <w:sz w:val="28"/>
          <w:szCs w:val="28"/>
        </w:rPr>
        <w:t>die Blume</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Blumen</w:t>
      </w:r>
    </w:p>
    <w:p w14:paraId="737A6B1F" w14:textId="77777777" w:rsidR="000E7D9F" w:rsidRPr="008F13A5" w:rsidRDefault="000E7D9F" w:rsidP="00163878">
      <w:pPr>
        <w:spacing w:after="240" w:line="480" w:lineRule="auto"/>
        <w:rPr>
          <w:sz w:val="28"/>
          <w:szCs w:val="28"/>
        </w:rPr>
      </w:pPr>
      <w:r w:rsidRPr="008F13A5">
        <w:rPr>
          <w:sz w:val="28"/>
          <w:szCs w:val="28"/>
        </w:rPr>
        <w:t>das Buch</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Bücher</w:t>
      </w:r>
    </w:p>
    <w:p w14:paraId="3A6C6871" w14:textId="77777777" w:rsidR="000E7D9F" w:rsidRDefault="000E7D9F" w:rsidP="00163878">
      <w:pPr>
        <w:spacing w:after="240" w:line="480" w:lineRule="auto"/>
        <w:rPr>
          <w:sz w:val="28"/>
          <w:szCs w:val="28"/>
        </w:rPr>
      </w:pPr>
      <w:r w:rsidRPr="008F13A5">
        <w:rPr>
          <w:sz w:val="28"/>
          <w:szCs w:val="28"/>
        </w:rPr>
        <w:t>der Fernseher</w:t>
      </w:r>
      <w:r>
        <w:rPr>
          <w:sz w:val="28"/>
          <w:szCs w:val="28"/>
        </w:rPr>
        <w:tab/>
      </w:r>
      <w:r>
        <w:rPr>
          <w:sz w:val="28"/>
          <w:szCs w:val="28"/>
        </w:rPr>
        <w:tab/>
      </w:r>
      <w:r>
        <w:rPr>
          <w:sz w:val="28"/>
          <w:szCs w:val="28"/>
        </w:rPr>
        <w:tab/>
        <w:t xml:space="preserve">die </w:t>
      </w:r>
      <w:r w:rsidRPr="002F29FD">
        <w:rPr>
          <w:b/>
          <w:bCs/>
          <w:sz w:val="28"/>
          <w:szCs w:val="28"/>
          <w:u w:val="single"/>
        </w:rPr>
        <w:t>Fernseher</w:t>
      </w:r>
    </w:p>
    <w:p w14:paraId="6BEF8B58" w14:textId="77777777" w:rsidR="000E7D9F" w:rsidRDefault="000E7D9F" w:rsidP="001A308B">
      <w:pPr>
        <w:spacing w:after="128"/>
        <w:ind w:left="0"/>
        <w:rPr>
          <w:sz w:val="28"/>
          <w:szCs w:val="28"/>
        </w:rPr>
        <w:sectPr w:rsidR="000E7D9F" w:rsidSect="00434A63">
          <w:headerReference w:type="first" r:id="rId323"/>
          <w:pgSz w:w="11900" w:h="16840"/>
          <w:pgMar w:top="2835" w:right="851" w:bottom="1134" w:left="851" w:header="709" w:footer="454" w:gutter="0"/>
          <w:cols w:space="708"/>
          <w:titlePg/>
          <w:docGrid w:linePitch="360"/>
        </w:sectPr>
      </w:pPr>
    </w:p>
    <w:p w14:paraId="5FC19612" w14:textId="77777777" w:rsidR="00484601" w:rsidRDefault="00484601" w:rsidP="00484601">
      <w:pPr>
        <w:spacing w:after="240"/>
        <w:rPr>
          <w:sz w:val="28"/>
          <w:szCs w:val="28"/>
        </w:rPr>
      </w:pPr>
      <w:r>
        <w:rPr>
          <w:noProof/>
          <w:sz w:val="28"/>
          <w:szCs w:val="28"/>
        </w:rPr>
        <w:lastRenderedPageBreak/>
        <w:drawing>
          <wp:anchor distT="0" distB="0" distL="114300" distR="114300" simplePos="0" relativeHeight="251781120" behindDoc="0" locked="0" layoutInCell="1" allowOverlap="1" wp14:anchorId="2EDA6D71" wp14:editId="0CA551DC">
            <wp:simplePos x="0" y="0"/>
            <wp:positionH relativeFrom="margin">
              <wp:posOffset>-180340</wp:posOffset>
            </wp:positionH>
            <wp:positionV relativeFrom="paragraph">
              <wp:posOffset>-90170</wp:posOffset>
            </wp:positionV>
            <wp:extent cx="367200" cy="367200"/>
            <wp:effectExtent l="0" t="0" r="0" b="0"/>
            <wp:wrapNone/>
            <wp:docPr id="1694" name="Grafik 169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67">
                      <a:extLst>
                        <a:ext uri="{96DAC541-7B7A-43D3-8B79-37D633B846F1}">
                          <asvg:svgBlip xmlns:asvg="http://schemas.microsoft.com/office/drawing/2016/SVG/main" r:embed="rId6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r w:rsidRPr="0089266A">
        <w:rPr>
          <w:noProof/>
          <w:sz w:val="28"/>
          <w:szCs w:val="28"/>
        </w:rPr>
        <w:t xml:space="preserve"> </w:t>
      </w:r>
    </w:p>
    <w:p w14:paraId="20A707FC" w14:textId="77777777" w:rsidR="00484601" w:rsidRDefault="00484601" w:rsidP="00484601">
      <w:pPr>
        <w:spacing w:after="240"/>
        <w:rPr>
          <w:sz w:val="28"/>
          <w:szCs w:val="28"/>
        </w:rPr>
      </w:pPr>
    </w:p>
    <w:p w14:paraId="42EA010C" w14:textId="77777777" w:rsidR="00484601" w:rsidRPr="00811EA7" w:rsidRDefault="00484601" w:rsidP="00163878">
      <w:pPr>
        <w:spacing w:after="240" w:line="480" w:lineRule="auto"/>
        <w:rPr>
          <w:sz w:val="28"/>
          <w:szCs w:val="28"/>
        </w:rPr>
      </w:pPr>
      <w:r w:rsidRPr="00811EA7">
        <w:rPr>
          <w:sz w:val="28"/>
          <w:szCs w:val="28"/>
        </w:rPr>
        <w:t>das Flugzeug</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26371389" w14:textId="77777777" w:rsidR="00484601" w:rsidRPr="00811EA7" w:rsidRDefault="00484601" w:rsidP="00163878">
      <w:pPr>
        <w:spacing w:after="240" w:line="480" w:lineRule="auto"/>
        <w:rPr>
          <w:sz w:val="28"/>
          <w:szCs w:val="28"/>
        </w:rPr>
      </w:pPr>
      <w:r w:rsidRPr="00811EA7">
        <w:rPr>
          <w:sz w:val="28"/>
          <w:szCs w:val="28"/>
        </w:rPr>
        <w:t>das Haus</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29F53102" w14:textId="77777777" w:rsidR="00484601" w:rsidRPr="00811EA7" w:rsidRDefault="00484601" w:rsidP="00163878">
      <w:pPr>
        <w:spacing w:after="240" w:line="480" w:lineRule="auto"/>
        <w:rPr>
          <w:sz w:val="28"/>
          <w:szCs w:val="28"/>
        </w:rPr>
      </w:pPr>
      <w:r w:rsidRPr="00811EA7">
        <w:rPr>
          <w:sz w:val="28"/>
          <w:szCs w:val="28"/>
        </w:rPr>
        <w:t>der Hund</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3E65E315" w14:textId="77777777" w:rsidR="00484601" w:rsidRPr="00811EA7" w:rsidRDefault="00484601" w:rsidP="00163878">
      <w:pPr>
        <w:spacing w:after="240" w:line="480" w:lineRule="auto"/>
        <w:rPr>
          <w:sz w:val="28"/>
          <w:szCs w:val="28"/>
        </w:rPr>
      </w:pPr>
      <w:r w:rsidRPr="00811EA7">
        <w:rPr>
          <w:sz w:val="28"/>
          <w:szCs w:val="28"/>
        </w:rPr>
        <w:t>die Jacke</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65C56FCC" w14:textId="77777777" w:rsidR="00484601" w:rsidRPr="00811EA7" w:rsidRDefault="00484601" w:rsidP="00163878">
      <w:pPr>
        <w:spacing w:after="240" w:line="480" w:lineRule="auto"/>
        <w:rPr>
          <w:sz w:val="28"/>
          <w:szCs w:val="28"/>
        </w:rPr>
      </w:pPr>
      <w:r w:rsidRPr="00811EA7">
        <w:rPr>
          <w:sz w:val="28"/>
          <w:szCs w:val="28"/>
        </w:rPr>
        <w:t>d</w:t>
      </w:r>
      <w:r>
        <w:rPr>
          <w:sz w:val="28"/>
          <w:szCs w:val="28"/>
        </w:rPr>
        <w:t>er Vogel</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625ED6C6" w14:textId="77777777" w:rsidR="00484601" w:rsidRPr="00811EA7" w:rsidRDefault="00484601" w:rsidP="00163878">
      <w:pPr>
        <w:spacing w:after="240" w:line="480" w:lineRule="auto"/>
        <w:rPr>
          <w:sz w:val="28"/>
          <w:szCs w:val="28"/>
        </w:rPr>
      </w:pPr>
      <w:r w:rsidRPr="00811EA7">
        <w:rPr>
          <w:sz w:val="28"/>
          <w:szCs w:val="28"/>
        </w:rPr>
        <w:t>der Mensch</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6B6258D2" w14:textId="77777777" w:rsidR="00484601" w:rsidRPr="00811EA7" w:rsidRDefault="00484601" w:rsidP="00163878">
      <w:pPr>
        <w:spacing w:after="240" w:line="480" w:lineRule="auto"/>
        <w:rPr>
          <w:sz w:val="28"/>
          <w:szCs w:val="28"/>
        </w:rPr>
      </w:pPr>
      <w:r w:rsidRPr="00811EA7">
        <w:rPr>
          <w:sz w:val="28"/>
          <w:szCs w:val="28"/>
        </w:rPr>
        <w:t>das Smartphone</w:t>
      </w:r>
      <w:r>
        <w:rPr>
          <w:sz w:val="28"/>
          <w:szCs w:val="28"/>
        </w:rPr>
        <w:tab/>
      </w:r>
      <w:r>
        <w:rPr>
          <w:sz w:val="28"/>
          <w:szCs w:val="28"/>
        </w:rPr>
        <w:tab/>
      </w:r>
      <w:r w:rsidR="00163878">
        <w:rPr>
          <w:sz w:val="28"/>
          <w:szCs w:val="28"/>
        </w:rPr>
        <w:tab/>
      </w:r>
      <w:r>
        <w:rPr>
          <w:sz w:val="28"/>
          <w:szCs w:val="28"/>
        </w:rPr>
        <w:t>die ______________________</w:t>
      </w:r>
    </w:p>
    <w:p w14:paraId="36F669E6" w14:textId="77777777" w:rsidR="00484601" w:rsidRPr="00811EA7" w:rsidRDefault="00484601" w:rsidP="00163878">
      <w:pPr>
        <w:spacing w:after="240" w:line="480" w:lineRule="auto"/>
        <w:rPr>
          <w:sz w:val="28"/>
          <w:szCs w:val="28"/>
        </w:rPr>
      </w:pPr>
      <w:r w:rsidRPr="00811EA7">
        <w:rPr>
          <w:sz w:val="28"/>
          <w:szCs w:val="28"/>
        </w:rPr>
        <w:t>das Sofa</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26496EE7" w14:textId="77777777" w:rsidR="00484601" w:rsidRDefault="00484601" w:rsidP="00163878">
      <w:pPr>
        <w:spacing w:after="240" w:line="480" w:lineRule="auto"/>
        <w:rPr>
          <w:sz w:val="28"/>
          <w:szCs w:val="28"/>
        </w:rPr>
      </w:pPr>
      <w:r w:rsidRPr="00811EA7">
        <w:rPr>
          <w:sz w:val="28"/>
          <w:szCs w:val="28"/>
        </w:rPr>
        <w:t>die Sonne</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6A305F4B" w14:textId="77777777" w:rsidR="002716F2" w:rsidRDefault="002716F2" w:rsidP="001A308B">
      <w:pPr>
        <w:spacing w:after="128"/>
        <w:ind w:left="0"/>
        <w:rPr>
          <w:sz w:val="28"/>
          <w:szCs w:val="28"/>
        </w:rPr>
        <w:sectPr w:rsidR="002716F2" w:rsidSect="00434A63">
          <w:headerReference w:type="first" r:id="rId324"/>
          <w:pgSz w:w="11900" w:h="16840"/>
          <w:pgMar w:top="2835" w:right="851" w:bottom="1134" w:left="851" w:header="709" w:footer="454" w:gutter="0"/>
          <w:cols w:space="708"/>
          <w:titlePg/>
          <w:docGrid w:linePitch="360"/>
        </w:sectPr>
      </w:pPr>
    </w:p>
    <w:p w14:paraId="5CC4B61B" w14:textId="77777777" w:rsidR="00446B5B" w:rsidRPr="007A0052" w:rsidRDefault="00446B5B" w:rsidP="005B0DE6">
      <w:pPr>
        <w:spacing w:after="240" w:line="480" w:lineRule="auto"/>
        <w:rPr>
          <w:sz w:val="28"/>
          <w:szCs w:val="28"/>
        </w:rPr>
      </w:pPr>
      <w:r w:rsidRPr="007A0052">
        <w:rPr>
          <w:sz w:val="28"/>
          <w:szCs w:val="28"/>
        </w:rPr>
        <w:lastRenderedPageBreak/>
        <w:t>das Flugzeug</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Flugzeuge</w:t>
      </w:r>
    </w:p>
    <w:p w14:paraId="018B1F4D" w14:textId="77777777" w:rsidR="00446B5B" w:rsidRPr="007A0052" w:rsidRDefault="00446B5B" w:rsidP="005B0DE6">
      <w:pPr>
        <w:spacing w:after="240" w:line="480" w:lineRule="auto"/>
        <w:rPr>
          <w:sz w:val="28"/>
          <w:szCs w:val="28"/>
        </w:rPr>
      </w:pPr>
      <w:r w:rsidRPr="007A0052">
        <w:rPr>
          <w:sz w:val="28"/>
          <w:szCs w:val="28"/>
        </w:rPr>
        <w:t>das Haus</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Häuser</w:t>
      </w:r>
    </w:p>
    <w:p w14:paraId="513C7941" w14:textId="77777777" w:rsidR="00446B5B" w:rsidRPr="007A0052" w:rsidRDefault="00446B5B" w:rsidP="005B0DE6">
      <w:pPr>
        <w:spacing w:after="240" w:line="480" w:lineRule="auto"/>
        <w:rPr>
          <w:sz w:val="28"/>
          <w:szCs w:val="28"/>
        </w:rPr>
      </w:pPr>
      <w:r w:rsidRPr="007A0052">
        <w:rPr>
          <w:sz w:val="28"/>
          <w:szCs w:val="28"/>
        </w:rPr>
        <w:t>der Hund</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Hunde</w:t>
      </w:r>
    </w:p>
    <w:p w14:paraId="180499DE" w14:textId="77777777" w:rsidR="00446B5B" w:rsidRPr="007A0052" w:rsidRDefault="00446B5B" w:rsidP="005B0DE6">
      <w:pPr>
        <w:spacing w:after="240" w:line="480" w:lineRule="auto"/>
        <w:rPr>
          <w:sz w:val="28"/>
          <w:szCs w:val="28"/>
        </w:rPr>
      </w:pPr>
      <w:r w:rsidRPr="007A0052">
        <w:rPr>
          <w:sz w:val="28"/>
          <w:szCs w:val="28"/>
        </w:rPr>
        <w:t>die Jacke</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Jacken</w:t>
      </w:r>
    </w:p>
    <w:p w14:paraId="038FA422" w14:textId="77777777" w:rsidR="00446B5B" w:rsidRPr="00A52642" w:rsidRDefault="00446B5B" w:rsidP="005B0DE6">
      <w:pPr>
        <w:spacing w:after="240" w:line="480" w:lineRule="auto"/>
        <w:rPr>
          <w:b/>
          <w:bCs/>
          <w:sz w:val="28"/>
          <w:szCs w:val="28"/>
          <w:u w:val="single"/>
        </w:rPr>
      </w:pPr>
      <w:r w:rsidRPr="007A0052">
        <w:rPr>
          <w:sz w:val="28"/>
          <w:szCs w:val="28"/>
        </w:rPr>
        <w:t>d</w:t>
      </w:r>
      <w:r>
        <w:rPr>
          <w:sz w:val="28"/>
          <w:szCs w:val="28"/>
        </w:rPr>
        <w:t>er Vogel</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Vögel</w:t>
      </w:r>
    </w:p>
    <w:p w14:paraId="38984E98" w14:textId="77777777" w:rsidR="00446B5B" w:rsidRPr="007A0052" w:rsidRDefault="00446B5B" w:rsidP="005B0DE6">
      <w:pPr>
        <w:spacing w:after="240" w:line="480" w:lineRule="auto"/>
        <w:rPr>
          <w:sz w:val="28"/>
          <w:szCs w:val="28"/>
        </w:rPr>
      </w:pPr>
      <w:r w:rsidRPr="007A0052">
        <w:rPr>
          <w:sz w:val="28"/>
          <w:szCs w:val="28"/>
        </w:rPr>
        <w:t>der Mensch</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Menschen</w:t>
      </w:r>
    </w:p>
    <w:p w14:paraId="460BF76F" w14:textId="77777777" w:rsidR="00446B5B" w:rsidRPr="007A0052" w:rsidRDefault="00446B5B" w:rsidP="005B0DE6">
      <w:pPr>
        <w:spacing w:after="240" w:line="480" w:lineRule="auto"/>
        <w:rPr>
          <w:sz w:val="28"/>
          <w:szCs w:val="28"/>
        </w:rPr>
      </w:pPr>
      <w:r w:rsidRPr="007A0052">
        <w:rPr>
          <w:sz w:val="28"/>
          <w:szCs w:val="28"/>
        </w:rPr>
        <w:t>das Smartphone</w:t>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Smartphones</w:t>
      </w:r>
    </w:p>
    <w:p w14:paraId="54202B79" w14:textId="77777777" w:rsidR="00446B5B" w:rsidRPr="007A0052" w:rsidRDefault="00446B5B" w:rsidP="005B0DE6">
      <w:pPr>
        <w:spacing w:after="240" w:line="480" w:lineRule="auto"/>
        <w:rPr>
          <w:sz w:val="28"/>
          <w:szCs w:val="28"/>
        </w:rPr>
      </w:pPr>
      <w:r w:rsidRPr="007A0052">
        <w:rPr>
          <w:sz w:val="28"/>
          <w:szCs w:val="28"/>
        </w:rPr>
        <w:t>das Sofa</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Sofas</w:t>
      </w:r>
    </w:p>
    <w:p w14:paraId="7130AC1A" w14:textId="77777777" w:rsidR="00446B5B" w:rsidRPr="007A0052" w:rsidRDefault="00446B5B" w:rsidP="005B0DE6">
      <w:pPr>
        <w:spacing w:after="240" w:line="480" w:lineRule="auto"/>
        <w:rPr>
          <w:sz w:val="28"/>
          <w:szCs w:val="28"/>
        </w:rPr>
      </w:pPr>
      <w:r w:rsidRPr="007A0052">
        <w:rPr>
          <w:sz w:val="28"/>
          <w:szCs w:val="28"/>
        </w:rPr>
        <w:t>die Sonne</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Sonnen</w:t>
      </w:r>
    </w:p>
    <w:p w14:paraId="734757E7" w14:textId="77777777" w:rsidR="00446B5B" w:rsidRDefault="00446B5B" w:rsidP="001A308B">
      <w:pPr>
        <w:spacing w:after="128"/>
        <w:ind w:left="0"/>
        <w:rPr>
          <w:sz w:val="28"/>
          <w:szCs w:val="28"/>
        </w:rPr>
        <w:sectPr w:rsidR="00446B5B" w:rsidSect="00434A63">
          <w:headerReference w:type="first" r:id="rId325"/>
          <w:pgSz w:w="11900" w:h="16840"/>
          <w:pgMar w:top="2835" w:right="851" w:bottom="1134" w:left="851" w:header="709" w:footer="454" w:gutter="0"/>
          <w:cols w:space="708"/>
          <w:titlePg/>
          <w:docGrid w:linePitch="360"/>
        </w:sectPr>
      </w:pPr>
    </w:p>
    <w:p w14:paraId="13043FDE" w14:textId="77777777" w:rsidR="00B77747" w:rsidRPr="00194A4D" w:rsidRDefault="00B77747" w:rsidP="00B77747">
      <w:r w:rsidRPr="00194A4D">
        <w:lastRenderedPageBreak/>
        <w:t>Lernziel: Die Lernenden können sich vertieft mit Begriffen des Themengebiets Versicherungen auseinandersetzen und wissen um die Silbenstruktur dieser Begriffe.</w:t>
      </w:r>
    </w:p>
    <w:p w14:paraId="2512E05F" w14:textId="77777777" w:rsidR="00B77747" w:rsidRDefault="005B0DE6" w:rsidP="00B77747">
      <w:r>
        <w:t xml:space="preserve">Die Lernenden lernen folgende </w:t>
      </w:r>
      <w:r w:rsidR="00B77747">
        <w:t xml:space="preserve">Kernbotschaft: Viele Fachbegriffe des Themenfelds Versicherungen finden in </w:t>
      </w:r>
      <w:r w:rsidR="00107B59">
        <w:t xml:space="preserve">verschiedenen Aspekten des </w:t>
      </w:r>
      <w:r w:rsidR="00B77747">
        <w:t>Alltag</w:t>
      </w:r>
      <w:r w:rsidR="00107B59">
        <w:t>s eine</w:t>
      </w:r>
      <w:r w:rsidR="00B77747">
        <w:t xml:space="preserve"> Verwendung.</w:t>
      </w:r>
    </w:p>
    <w:p w14:paraId="6036633E" w14:textId="77777777" w:rsidR="00B77747" w:rsidRPr="00194A4D" w:rsidRDefault="00B77747" w:rsidP="00B77747"/>
    <w:p w14:paraId="218A2D59" w14:textId="77777777" w:rsidR="00B77747" w:rsidRPr="00194A4D" w:rsidRDefault="00B77747" w:rsidP="00B77747">
      <w:r>
        <w:t xml:space="preserve">Vorgeschlagener </w:t>
      </w:r>
      <w:r w:rsidRPr="00194A4D">
        <w:t>Ablauf:</w:t>
      </w:r>
    </w:p>
    <w:p w14:paraId="4CFA716B" w14:textId="77777777" w:rsidR="00B77747" w:rsidRPr="00194A4D" w:rsidRDefault="00B77747" w:rsidP="00B77747">
      <w:r w:rsidRPr="00194A4D">
        <w:t>Verteilen Sie die Arbeitsb</w:t>
      </w:r>
      <w:r>
        <w:t>ögen</w:t>
      </w:r>
      <w:r w:rsidRPr="00194A4D">
        <w:t xml:space="preserve">. Lassen Sie die Teilnehmenden die Wörter laut vorlesen. Klatschen Sie das erste Wort </w:t>
      </w:r>
      <w:r w:rsidR="00D162A8">
        <w:t xml:space="preserve">bei Bedarf </w:t>
      </w:r>
      <w:r w:rsidRPr="00194A4D">
        <w:t>gemeinsam im Plenum. Anschließend arbeiten die Teilnehmenden selbstständig weiter. Die Lösung</w:t>
      </w:r>
      <w:r>
        <w:t>sbögen</w:t>
      </w:r>
      <w:r w:rsidRPr="00194A4D">
        <w:t xml:space="preserve"> dienen der (Selbst</w:t>
      </w:r>
      <w:proofErr w:type="gramStart"/>
      <w:r>
        <w:noBreakHyphen/>
      </w:r>
      <w:r w:rsidRPr="00194A4D">
        <w:t>)Ko</w:t>
      </w:r>
      <w:r>
        <w:t>ntrolle</w:t>
      </w:r>
      <w:proofErr w:type="gramEnd"/>
      <w:r w:rsidRPr="00194A4D">
        <w:t>.</w:t>
      </w:r>
    </w:p>
    <w:p w14:paraId="3EDDF7A7" w14:textId="77777777" w:rsidR="00B77747" w:rsidRDefault="00B77747" w:rsidP="001A308B">
      <w:pPr>
        <w:spacing w:after="128"/>
        <w:ind w:left="0"/>
        <w:rPr>
          <w:sz w:val="28"/>
          <w:szCs w:val="28"/>
        </w:rPr>
        <w:sectPr w:rsidR="00B77747" w:rsidSect="00434A63">
          <w:headerReference w:type="first" r:id="rId326"/>
          <w:pgSz w:w="11900" w:h="16840"/>
          <w:pgMar w:top="2835" w:right="851" w:bottom="1134" w:left="851" w:header="709" w:footer="454" w:gutter="0"/>
          <w:cols w:space="708"/>
          <w:titlePg/>
          <w:docGrid w:linePitch="360"/>
        </w:sectPr>
      </w:pPr>
    </w:p>
    <w:p w14:paraId="64729D14" w14:textId="77777777" w:rsidR="001E790D" w:rsidRPr="008F5FC8" w:rsidRDefault="001E790D" w:rsidP="001E790D">
      <w:pPr>
        <w:spacing w:after="240"/>
        <w:rPr>
          <w:sz w:val="28"/>
          <w:szCs w:val="28"/>
        </w:rPr>
      </w:pPr>
      <w:r>
        <w:rPr>
          <w:noProof/>
          <w:sz w:val="28"/>
          <w:szCs w:val="28"/>
        </w:rPr>
        <w:lastRenderedPageBreak/>
        <w:drawing>
          <wp:anchor distT="0" distB="0" distL="114300" distR="114300" simplePos="0" relativeHeight="251785216" behindDoc="0" locked="0" layoutInCell="1" allowOverlap="1" wp14:anchorId="3D42152D" wp14:editId="2B33384A">
            <wp:simplePos x="0" y="0"/>
            <wp:positionH relativeFrom="column">
              <wp:posOffset>-180340</wp:posOffset>
            </wp:positionH>
            <wp:positionV relativeFrom="paragraph">
              <wp:posOffset>-90170</wp:posOffset>
            </wp:positionV>
            <wp:extent cx="367200" cy="367200"/>
            <wp:effectExtent l="0" t="0" r="0" b="0"/>
            <wp:wrapNone/>
            <wp:docPr id="1723" name="Grafik 172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8F5FC8">
        <w:rPr>
          <w:sz w:val="28"/>
          <w:szCs w:val="28"/>
        </w:rPr>
        <w:t>Zeichnen Sie die Silbenbögen ein!</w:t>
      </w:r>
    </w:p>
    <w:p w14:paraId="1C00F92F" w14:textId="77777777" w:rsidR="001E790D" w:rsidRDefault="001E790D" w:rsidP="001E790D">
      <w:pPr>
        <w:spacing w:after="240"/>
        <w:rPr>
          <w:sz w:val="28"/>
          <w:szCs w:val="28"/>
        </w:rPr>
      </w:pPr>
    </w:p>
    <w:p w14:paraId="6C644FA5" w14:textId="77777777" w:rsidR="001E790D" w:rsidRDefault="001E790D" w:rsidP="001E790D">
      <w:pPr>
        <w:spacing w:after="240" w:line="720" w:lineRule="auto"/>
        <w:rPr>
          <w:sz w:val="28"/>
          <w:szCs w:val="28"/>
        </w:rPr>
      </w:pPr>
      <w:r>
        <w:rPr>
          <w:sz w:val="28"/>
          <w:szCs w:val="28"/>
        </w:rPr>
        <w:t>Kopie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Reparatur</w:t>
      </w:r>
    </w:p>
    <w:p w14:paraId="5F506965" w14:textId="77777777" w:rsidR="001E790D" w:rsidRPr="00206C95" w:rsidRDefault="001E790D" w:rsidP="001E790D">
      <w:pPr>
        <w:spacing w:after="240" w:line="720" w:lineRule="auto"/>
        <w:rPr>
          <w:sz w:val="28"/>
          <w:szCs w:val="28"/>
        </w:rPr>
      </w:pPr>
      <w:r w:rsidRPr="00206C95">
        <w:rPr>
          <w:sz w:val="28"/>
          <w:szCs w:val="28"/>
        </w:rPr>
        <w:t>Unfall</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Gegenstand</w:t>
      </w:r>
    </w:p>
    <w:p w14:paraId="2AE83CA8" w14:textId="77777777" w:rsidR="001E790D" w:rsidRPr="00206C95" w:rsidRDefault="001E790D" w:rsidP="001E790D">
      <w:pPr>
        <w:spacing w:after="240" w:line="720" w:lineRule="auto"/>
        <w:rPr>
          <w:sz w:val="28"/>
          <w:szCs w:val="28"/>
        </w:rPr>
      </w:pPr>
      <w:r w:rsidRPr="00206C95">
        <w:rPr>
          <w:sz w:val="28"/>
          <w:szCs w:val="28"/>
        </w:rPr>
        <w:t>Summe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Reisegepäck</w:t>
      </w:r>
    </w:p>
    <w:p w14:paraId="2A6BC144" w14:textId="77777777" w:rsidR="001E790D" w:rsidRPr="00206C95" w:rsidRDefault="001E790D" w:rsidP="001E790D">
      <w:pPr>
        <w:spacing w:after="240" w:line="720" w:lineRule="auto"/>
        <w:rPr>
          <w:sz w:val="28"/>
          <w:szCs w:val="28"/>
        </w:rPr>
      </w:pPr>
      <w:r w:rsidRPr="00206C95">
        <w:rPr>
          <w:sz w:val="28"/>
          <w:szCs w:val="28"/>
        </w:rPr>
        <w:t>Schaden</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02E20514" w14:textId="77777777" w:rsidR="001E790D" w:rsidRDefault="001E790D" w:rsidP="001E790D">
      <w:pPr>
        <w:spacing w:after="240" w:line="720" w:lineRule="auto"/>
        <w:rPr>
          <w:sz w:val="28"/>
          <w:szCs w:val="28"/>
        </w:rPr>
      </w:pPr>
      <w:r>
        <w:rPr>
          <w:sz w:val="28"/>
          <w:szCs w:val="28"/>
        </w:rPr>
        <w:t>Ordner</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Schmerzensgeld</w:t>
      </w:r>
    </w:p>
    <w:p w14:paraId="33E98CA9" w14:textId="77777777" w:rsidR="001E790D" w:rsidRPr="00206C95" w:rsidRDefault="001E790D" w:rsidP="001E790D">
      <w:pPr>
        <w:spacing w:after="240" w:line="720" w:lineRule="auto"/>
        <w:rPr>
          <w:sz w:val="28"/>
          <w:szCs w:val="28"/>
        </w:rPr>
      </w:pPr>
      <w:r w:rsidRPr="00206C95">
        <w:rPr>
          <w:sz w:val="28"/>
          <w:szCs w:val="28"/>
        </w:rPr>
        <w:t>Kosten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Hausratversicherung</w:t>
      </w:r>
    </w:p>
    <w:p w14:paraId="21C5F24F" w14:textId="77777777" w:rsidR="001E790D" w:rsidRDefault="001E790D" w:rsidP="001E790D">
      <w:pPr>
        <w:spacing w:after="240" w:line="720" w:lineRule="auto"/>
        <w:rPr>
          <w:sz w:val="28"/>
          <w:szCs w:val="28"/>
        </w:rPr>
        <w:sectPr w:rsidR="001E790D" w:rsidSect="00434A63">
          <w:headerReference w:type="first" r:id="rId327"/>
          <w:pgSz w:w="11900" w:h="16840"/>
          <w:pgMar w:top="2835" w:right="851" w:bottom="1134" w:left="851" w:header="709" w:footer="454" w:gutter="0"/>
          <w:cols w:space="708"/>
          <w:titlePg/>
          <w:docGrid w:linePitch="360"/>
        </w:sectPr>
      </w:pPr>
      <w:r>
        <w:rPr>
          <w:noProof/>
        </w:rPr>
        <w:drawing>
          <wp:anchor distT="0" distB="0" distL="114300" distR="114300" simplePos="0" relativeHeight="251783168" behindDoc="0" locked="0" layoutInCell="1" allowOverlap="1" wp14:anchorId="670339A9" wp14:editId="01C7ECE1">
            <wp:simplePos x="0" y="0"/>
            <wp:positionH relativeFrom="column">
              <wp:align>center</wp:align>
            </wp:positionH>
            <wp:positionV relativeFrom="bottomMargin">
              <wp:posOffset>-1800225</wp:posOffset>
            </wp:positionV>
            <wp:extent cx="3625200" cy="1749600"/>
            <wp:effectExtent l="0" t="0" r="0" b="3175"/>
            <wp:wrapNone/>
            <wp:docPr id="1724" name="Grafik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3625200" cy="17496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Polizei</w:t>
      </w:r>
    </w:p>
    <w:p w14:paraId="41ED930C" w14:textId="77777777" w:rsidR="002D07D6" w:rsidRDefault="002D07D6" w:rsidP="002D07D6">
      <w:pPr>
        <w:spacing w:after="240" w:line="720" w:lineRule="auto"/>
        <w:rPr>
          <w:sz w:val="28"/>
          <w:szCs w:val="28"/>
        </w:rPr>
      </w:pPr>
      <w:r>
        <w:rPr>
          <w:noProof/>
          <w:sz w:val="28"/>
          <w:szCs w:val="28"/>
        </w:rPr>
        <w:lastRenderedPageBreak/>
        <mc:AlternateContent>
          <mc:Choice Requires="wps">
            <w:drawing>
              <wp:anchor distT="0" distB="0" distL="114300" distR="114300" simplePos="0" relativeHeight="251809792" behindDoc="0" locked="0" layoutInCell="1" allowOverlap="1" wp14:anchorId="6DD7171A" wp14:editId="6F9E3675">
                <wp:simplePos x="0" y="0"/>
                <wp:positionH relativeFrom="column">
                  <wp:posOffset>340360</wp:posOffset>
                </wp:positionH>
                <wp:positionV relativeFrom="paragraph">
                  <wp:posOffset>156908</wp:posOffset>
                </wp:positionV>
                <wp:extent cx="74295" cy="205105"/>
                <wp:effectExtent l="0" t="8255" r="12700" b="12700"/>
                <wp:wrapNone/>
                <wp:docPr id="1729" name="Eckige Klammer links 1729"/>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63140" id="Eckige Klammer links 1729" o:spid="_x0000_s1026" type="#_x0000_t85" style="position:absolute;margin-left:26.8pt;margin-top:12.35pt;width:5.85pt;height:16.15pt;rotation:-9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" adj="10595" filled="t" fillcolor="white [3212]" strokecolor="black [3040]"/>
            </w:pict>
          </mc:Fallback>
        </mc:AlternateContent>
      </w:r>
      <w:r>
        <w:rPr>
          <w:noProof/>
          <w:sz w:val="28"/>
          <w:szCs w:val="28"/>
        </w:rPr>
        <mc:AlternateContent>
          <mc:Choice Requires="wps">
            <w:drawing>
              <wp:anchor distT="0" distB="0" distL="114300" distR="114300" simplePos="0" relativeHeight="251811840" behindDoc="0" locked="0" layoutInCell="1" allowOverlap="1" wp14:anchorId="239C1A92" wp14:editId="36B41474">
                <wp:simplePos x="0" y="0"/>
                <wp:positionH relativeFrom="column">
                  <wp:posOffset>568325</wp:posOffset>
                </wp:positionH>
                <wp:positionV relativeFrom="paragraph">
                  <wp:posOffset>139065</wp:posOffset>
                </wp:positionV>
                <wp:extent cx="74295" cy="249555"/>
                <wp:effectExtent l="7620" t="0" r="28575" b="28575"/>
                <wp:wrapNone/>
                <wp:docPr id="1730" name="Eckige Klammer links 1730"/>
                <wp:cNvGraphicFramePr/>
                <a:graphic xmlns:a="http://schemas.openxmlformats.org/drawingml/2006/main">
                  <a:graphicData uri="http://schemas.microsoft.com/office/word/2010/wordprocessingShape">
                    <wps:wsp>
                      <wps:cNvSpPr/>
                      <wps:spPr>
                        <a:xfrm rot="16200000">
                          <a:off x="0" y="0"/>
                          <a:ext cx="74295" cy="249555"/>
                        </a:xfrm>
                        <a:prstGeom prst="leftBracket">
                          <a:avLst>
                            <a:gd name="adj" fmla="val 16794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768C6" id="Eckige Klammer links 1730" o:spid="_x0000_s1026" type="#_x0000_t85" style="position:absolute;margin-left:44.75pt;margin-top:10.95pt;width:5.85pt;height:19.65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787264" behindDoc="0" locked="0" layoutInCell="1" allowOverlap="1" wp14:anchorId="35816F92" wp14:editId="41A20E2E">
                <wp:simplePos x="0" y="0"/>
                <wp:positionH relativeFrom="column">
                  <wp:posOffset>3674306</wp:posOffset>
                </wp:positionH>
                <wp:positionV relativeFrom="paragraph">
                  <wp:posOffset>150803</wp:posOffset>
                </wp:positionV>
                <wp:extent cx="74295" cy="205565"/>
                <wp:effectExtent l="0" t="8255" r="12700" b="12700"/>
                <wp:wrapNone/>
                <wp:docPr id="1731" name="Eckige Klammer links 1731"/>
                <wp:cNvGraphicFramePr/>
                <a:graphic xmlns:a="http://schemas.openxmlformats.org/drawingml/2006/main">
                  <a:graphicData uri="http://schemas.microsoft.com/office/word/2010/wordprocessingShape">
                    <wps:wsp>
                      <wps:cNvSpPr/>
                      <wps:spPr>
                        <a:xfrm rot="16200000">
                          <a:off x="0" y="0"/>
                          <a:ext cx="74295" cy="20556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1462F" id="Eckige Klammer links 1731" o:spid="_x0000_s1026" type="#_x0000_t85" style="position:absolute;margin-left:289.3pt;margin-top:11.85pt;width:5.85pt;height:16.2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" adj="10572" filled="t" fillcolor="white [3212]" strokecolor="black [3040]"/>
            </w:pict>
          </mc:Fallback>
        </mc:AlternateContent>
      </w:r>
      <w:r>
        <w:rPr>
          <w:noProof/>
          <w:sz w:val="28"/>
          <w:szCs w:val="28"/>
        </w:rPr>
        <mc:AlternateContent>
          <mc:Choice Requires="wps">
            <w:drawing>
              <wp:anchor distT="0" distB="0" distL="114300" distR="114300" simplePos="0" relativeHeight="251793408" behindDoc="0" locked="0" layoutInCell="1" allowOverlap="1" wp14:anchorId="0106C1E6" wp14:editId="7B493718">
                <wp:simplePos x="0" y="0"/>
                <wp:positionH relativeFrom="column">
                  <wp:posOffset>4245293</wp:posOffset>
                </wp:positionH>
                <wp:positionV relativeFrom="paragraph">
                  <wp:posOffset>156528</wp:posOffset>
                </wp:positionV>
                <wp:extent cx="74613" cy="194310"/>
                <wp:effectExtent l="0" t="2857" r="18097" b="18098"/>
                <wp:wrapNone/>
                <wp:docPr id="1732" name="Eckige Klammer links 1732"/>
                <wp:cNvGraphicFramePr/>
                <a:graphic xmlns:a="http://schemas.openxmlformats.org/drawingml/2006/main">
                  <a:graphicData uri="http://schemas.microsoft.com/office/word/2010/wordprocessingShape">
                    <wps:wsp>
                      <wps:cNvSpPr/>
                      <wps:spPr>
                        <a:xfrm rot="16200000">
                          <a:off x="0" y="0"/>
                          <a:ext cx="74613" cy="19431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534DE" id="Eckige Klammer links 1732" o:spid="_x0000_s1026" type="#_x0000_t85" style="position:absolute;margin-left:334.3pt;margin-top:12.35pt;width:5.9pt;height:15.3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" adj="11232" filled="t" fillcolor="white [3212]" strokecolor="black [3040]"/>
            </w:pict>
          </mc:Fallback>
        </mc:AlternateContent>
      </w:r>
      <w:r>
        <w:rPr>
          <w:noProof/>
          <w:sz w:val="28"/>
          <w:szCs w:val="28"/>
        </w:rPr>
        <mc:AlternateContent>
          <mc:Choice Requires="wps">
            <w:drawing>
              <wp:anchor distT="0" distB="0" distL="114300" distR="114300" simplePos="0" relativeHeight="251791360" behindDoc="0" locked="0" layoutInCell="1" allowOverlap="1" wp14:anchorId="42D389CF" wp14:editId="485A9367">
                <wp:simplePos x="0" y="0"/>
                <wp:positionH relativeFrom="column">
                  <wp:posOffset>4059874</wp:posOffset>
                </wp:positionH>
                <wp:positionV relativeFrom="paragraph">
                  <wp:posOffset>166686</wp:posOffset>
                </wp:positionV>
                <wp:extent cx="74613" cy="173992"/>
                <wp:effectExtent l="7303" t="0" r="28257" b="28258"/>
                <wp:wrapNone/>
                <wp:docPr id="1733" name="Eckige Klammer links 1733"/>
                <wp:cNvGraphicFramePr/>
                <a:graphic xmlns:a="http://schemas.openxmlformats.org/drawingml/2006/main">
                  <a:graphicData uri="http://schemas.microsoft.com/office/word/2010/wordprocessingShape">
                    <wps:wsp>
                      <wps:cNvSpPr/>
                      <wps:spPr>
                        <a:xfrm rot="16200000">
                          <a:off x="0" y="0"/>
                          <a:ext cx="74613" cy="173992"/>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81235" id="Eckige Klammer links 1733" o:spid="_x0000_s1026" type="#_x0000_t85" style="position:absolute;margin-left:319.7pt;margin-top:13.1pt;width:5.9pt;height:13.7pt;rotation:-9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" adj="12543" filled="t" fillcolor="white [3212]" strokecolor="black [3040]"/>
            </w:pict>
          </mc:Fallback>
        </mc:AlternateContent>
      </w:r>
      <w:r>
        <w:rPr>
          <w:noProof/>
          <w:sz w:val="28"/>
          <w:szCs w:val="28"/>
        </w:rPr>
        <mc:AlternateContent>
          <mc:Choice Requires="wps">
            <w:drawing>
              <wp:anchor distT="0" distB="0" distL="114300" distR="114300" simplePos="0" relativeHeight="251789312" behindDoc="0" locked="0" layoutInCell="1" allowOverlap="1" wp14:anchorId="55D5C204" wp14:editId="0480E701">
                <wp:simplePos x="0" y="0"/>
                <wp:positionH relativeFrom="column">
                  <wp:posOffset>3875723</wp:posOffset>
                </wp:positionH>
                <wp:positionV relativeFrom="paragraph">
                  <wp:posOffset>155893</wp:posOffset>
                </wp:positionV>
                <wp:extent cx="74613" cy="194310"/>
                <wp:effectExtent l="0" t="2857" r="18097" b="18098"/>
                <wp:wrapNone/>
                <wp:docPr id="1734" name="Eckige Klammer links 1734"/>
                <wp:cNvGraphicFramePr/>
                <a:graphic xmlns:a="http://schemas.openxmlformats.org/drawingml/2006/main">
                  <a:graphicData uri="http://schemas.microsoft.com/office/word/2010/wordprocessingShape">
                    <wps:wsp>
                      <wps:cNvSpPr/>
                      <wps:spPr>
                        <a:xfrm rot="16200000">
                          <a:off x="0" y="0"/>
                          <a:ext cx="74613" cy="19431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20046" id="Eckige Klammer links 1734" o:spid="_x0000_s1026" type="#_x0000_t85" style="position:absolute;margin-left:305.2pt;margin-top:12.3pt;width:5.9pt;height:15.3pt;rotation:-9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" adj="11232" filled="t" fillcolor="white [3212]" strokecolor="black [3040]"/>
            </w:pict>
          </mc:Fallback>
        </mc:AlternateContent>
      </w:r>
      <w:r>
        <w:rPr>
          <w:sz w:val="28"/>
          <w:szCs w:val="28"/>
        </w:rPr>
        <w:t>Kopie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Reparatur</w:t>
      </w:r>
    </w:p>
    <w:p w14:paraId="522EFEBD"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01600" behindDoc="0" locked="0" layoutInCell="1" allowOverlap="1" wp14:anchorId="602AB2C8" wp14:editId="61197CF1">
                <wp:simplePos x="0" y="0"/>
                <wp:positionH relativeFrom="column">
                  <wp:posOffset>354965</wp:posOffset>
                </wp:positionH>
                <wp:positionV relativeFrom="paragraph">
                  <wp:posOffset>129540</wp:posOffset>
                </wp:positionV>
                <wp:extent cx="74295" cy="205105"/>
                <wp:effectExtent l="0" t="8255" r="12700" b="12700"/>
                <wp:wrapNone/>
                <wp:docPr id="1735" name="Eckige Klammer links 1735"/>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803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AC838" id="Eckige Klammer links 1735" o:spid="_x0000_s1026" type="#_x0000_t85" style="position:absolute;margin-left:27.95pt;margin-top:10.2pt;width:5.85pt;height:16.15pt;rotation:-9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" adj="10800" filled="t" fillcolor="white [3212]" strokecolor="black [3040]"/>
            </w:pict>
          </mc:Fallback>
        </mc:AlternateContent>
      </w:r>
      <w:r>
        <w:rPr>
          <w:noProof/>
          <w:sz w:val="28"/>
          <w:szCs w:val="28"/>
        </w:rPr>
        <mc:AlternateContent>
          <mc:Choice Requires="wps">
            <w:drawing>
              <wp:anchor distT="0" distB="0" distL="114300" distR="114300" simplePos="0" relativeHeight="251803648" behindDoc="0" locked="0" layoutInCell="1" allowOverlap="1" wp14:anchorId="29DB2509" wp14:editId="57288AEE">
                <wp:simplePos x="0" y="0"/>
                <wp:positionH relativeFrom="column">
                  <wp:posOffset>575945</wp:posOffset>
                </wp:positionH>
                <wp:positionV relativeFrom="paragraph">
                  <wp:posOffset>114300</wp:posOffset>
                </wp:positionV>
                <wp:extent cx="74295" cy="234315"/>
                <wp:effectExtent l="0" t="3810" r="17145" b="17145"/>
                <wp:wrapNone/>
                <wp:docPr id="1736" name="Eckige Klammer links 1736"/>
                <wp:cNvGraphicFramePr/>
                <a:graphic xmlns:a="http://schemas.openxmlformats.org/drawingml/2006/main">
                  <a:graphicData uri="http://schemas.microsoft.com/office/word/2010/wordprocessingShape">
                    <wps:wsp>
                      <wps:cNvSpPr/>
                      <wps:spPr>
                        <a:xfrm rot="16200000">
                          <a:off x="0" y="0"/>
                          <a:ext cx="74295" cy="234315"/>
                        </a:xfrm>
                        <a:prstGeom prst="leftBracket">
                          <a:avLst>
                            <a:gd name="adj" fmla="val 15769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2BB23" id="Eckige Klammer links 1736" o:spid="_x0000_s1026" type="#_x0000_t85" style="position:absolute;margin-left:45.35pt;margin-top:9pt;width:5.85pt;height:18.45pt;rotation:-9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795456" behindDoc="0" locked="0" layoutInCell="1" allowOverlap="1" wp14:anchorId="4966C34C" wp14:editId="065F1799">
                <wp:simplePos x="0" y="0"/>
                <wp:positionH relativeFrom="column">
                  <wp:posOffset>3681095</wp:posOffset>
                </wp:positionH>
                <wp:positionV relativeFrom="paragraph">
                  <wp:posOffset>154305</wp:posOffset>
                </wp:positionV>
                <wp:extent cx="74295" cy="205105"/>
                <wp:effectExtent l="0" t="8255" r="12700" b="12700"/>
                <wp:wrapNone/>
                <wp:docPr id="1737" name="Eckige Klammer links 1737"/>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C8A72" id="Eckige Klammer links 1737" o:spid="_x0000_s1026" type="#_x0000_t85" style="position:absolute;margin-left:289.85pt;margin-top:12.15pt;width:5.85pt;height:16.15pt;rotation:-9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" adj="10595" filled="t" fillcolor="white [3212]" strokecolor="black [3040]"/>
            </w:pict>
          </mc:Fallback>
        </mc:AlternateContent>
      </w:r>
      <w:r>
        <w:rPr>
          <w:noProof/>
          <w:sz w:val="28"/>
          <w:szCs w:val="28"/>
        </w:rPr>
        <mc:AlternateContent>
          <mc:Choice Requires="wps">
            <w:drawing>
              <wp:anchor distT="0" distB="0" distL="114300" distR="114300" simplePos="0" relativeHeight="251799552" behindDoc="0" locked="0" layoutInCell="1" allowOverlap="1" wp14:anchorId="09190C05" wp14:editId="20EEE194">
                <wp:simplePos x="0" y="0"/>
                <wp:positionH relativeFrom="column">
                  <wp:posOffset>4307840</wp:posOffset>
                </wp:positionH>
                <wp:positionV relativeFrom="paragraph">
                  <wp:posOffset>40005</wp:posOffset>
                </wp:positionV>
                <wp:extent cx="74295" cy="432435"/>
                <wp:effectExtent l="0" t="7620" r="13335" b="13335"/>
                <wp:wrapNone/>
                <wp:docPr id="1738" name="Eckige Klammer links 1738"/>
                <wp:cNvGraphicFramePr/>
                <a:graphic xmlns:a="http://schemas.openxmlformats.org/drawingml/2006/main">
                  <a:graphicData uri="http://schemas.microsoft.com/office/word/2010/wordprocessingShape">
                    <wps:wsp>
                      <wps:cNvSpPr/>
                      <wps:spPr>
                        <a:xfrm rot="16200000">
                          <a:off x="0" y="0"/>
                          <a:ext cx="74295" cy="432435"/>
                        </a:xfrm>
                        <a:prstGeom prst="leftBracket">
                          <a:avLst>
                            <a:gd name="adj" fmla="val 29102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F348F" id="Eckige Klammer links 1738" o:spid="_x0000_s1026" type="#_x0000_t85" style="position:absolute;margin-left:339.2pt;margin-top:3.15pt;width:5.85pt;height:34.05pt;rotation:-9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" adj="10800" filled="t" fillcolor="white [3212]" strokecolor="black [3040]"/>
            </w:pict>
          </mc:Fallback>
        </mc:AlternateContent>
      </w:r>
      <w:r>
        <w:rPr>
          <w:noProof/>
          <w:sz w:val="28"/>
          <w:szCs w:val="28"/>
        </w:rPr>
        <mc:AlternateContent>
          <mc:Choice Requires="wps">
            <w:drawing>
              <wp:anchor distT="0" distB="0" distL="114300" distR="114300" simplePos="0" relativeHeight="251797504" behindDoc="0" locked="0" layoutInCell="1" allowOverlap="1" wp14:anchorId="0750A25E" wp14:editId="3B719B15">
                <wp:simplePos x="0" y="0"/>
                <wp:positionH relativeFrom="column">
                  <wp:posOffset>3938270</wp:posOffset>
                </wp:positionH>
                <wp:positionV relativeFrom="paragraph">
                  <wp:posOffset>106680</wp:posOffset>
                </wp:positionV>
                <wp:extent cx="74295" cy="299085"/>
                <wp:effectExtent l="1905" t="0" r="22860" b="22860"/>
                <wp:wrapNone/>
                <wp:docPr id="1739" name="Eckige Klammer links 1739"/>
                <wp:cNvGraphicFramePr/>
                <a:graphic xmlns:a="http://schemas.openxmlformats.org/drawingml/2006/main">
                  <a:graphicData uri="http://schemas.microsoft.com/office/word/2010/wordprocessingShape">
                    <wps:wsp>
                      <wps:cNvSpPr/>
                      <wps:spPr>
                        <a:xfrm rot="16200000">
                          <a:off x="0" y="0"/>
                          <a:ext cx="74295" cy="299085"/>
                        </a:xfrm>
                        <a:prstGeom prst="leftBracket">
                          <a:avLst>
                            <a:gd name="adj" fmla="val 2012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AEAEC" id="Eckige Klammer links 1739" o:spid="_x0000_s1026" type="#_x0000_t85" style="position:absolute;margin-left:310.1pt;margin-top:8.4pt;width:5.85pt;height:23.55pt;rotation:-9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" adj="10800" filled="t" fillcolor="white [3212]" strokecolor="black [3040]"/>
            </w:pict>
          </mc:Fallback>
        </mc:AlternateContent>
      </w:r>
      <w:r w:rsidRPr="00206C95">
        <w:rPr>
          <w:sz w:val="28"/>
          <w:szCs w:val="28"/>
        </w:rPr>
        <w:t>Unfall</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Gegenstand</w:t>
      </w:r>
    </w:p>
    <w:p w14:paraId="6FEF6828"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58944" behindDoc="0" locked="0" layoutInCell="1" allowOverlap="1" wp14:anchorId="1057518B" wp14:editId="00DFFDF8">
                <wp:simplePos x="0" y="0"/>
                <wp:positionH relativeFrom="column">
                  <wp:posOffset>4401185</wp:posOffset>
                </wp:positionH>
                <wp:positionV relativeFrom="paragraph">
                  <wp:posOffset>55245</wp:posOffset>
                </wp:positionV>
                <wp:extent cx="74295" cy="386715"/>
                <wp:effectExtent l="0" t="3810" r="17145" b="17145"/>
                <wp:wrapNone/>
                <wp:docPr id="819" name="Eckige Klammer links 819"/>
                <wp:cNvGraphicFramePr/>
                <a:graphic xmlns:a="http://schemas.openxmlformats.org/drawingml/2006/main">
                  <a:graphicData uri="http://schemas.microsoft.com/office/word/2010/wordprocessingShape">
                    <wps:wsp>
                      <wps:cNvSpPr/>
                      <wps:spPr>
                        <a:xfrm rot="16200000">
                          <a:off x="0" y="0"/>
                          <a:ext cx="74295" cy="386715"/>
                        </a:xfrm>
                        <a:prstGeom prst="leftBracket">
                          <a:avLst>
                            <a:gd name="adj" fmla="val 26025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32816" id="Eckige Klammer links 819" o:spid="_x0000_s1026" type="#_x0000_t85" style="position:absolute;margin-left:346.55pt;margin-top:4.35pt;width:5.85pt;height:30.45pt;rotation:-9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56896" behindDoc="0" locked="0" layoutInCell="1" allowOverlap="1" wp14:anchorId="2C1EB69C" wp14:editId="31505C42">
                <wp:simplePos x="0" y="0"/>
                <wp:positionH relativeFrom="column">
                  <wp:posOffset>4105910</wp:posOffset>
                </wp:positionH>
                <wp:positionV relativeFrom="paragraph">
                  <wp:posOffset>142875</wp:posOffset>
                </wp:positionV>
                <wp:extent cx="74295" cy="205105"/>
                <wp:effectExtent l="0" t="8255" r="12700" b="12700"/>
                <wp:wrapNone/>
                <wp:docPr id="1740" name="Eckige Klammer links 1740"/>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803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0C510" id="Eckige Klammer links 1740" o:spid="_x0000_s1026" type="#_x0000_t85" style="position:absolute;margin-left:323.3pt;margin-top:11.25pt;width:5.85pt;height:16.15pt;rotation:-9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52800" behindDoc="0" locked="0" layoutInCell="1" allowOverlap="1" wp14:anchorId="72F0304B" wp14:editId="0379AD6A">
                <wp:simplePos x="0" y="0"/>
                <wp:positionH relativeFrom="column">
                  <wp:posOffset>3695700</wp:posOffset>
                </wp:positionH>
                <wp:positionV relativeFrom="paragraph">
                  <wp:posOffset>119380</wp:posOffset>
                </wp:positionV>
                <wp:extent cx="74295" cy="258445"/>
                <wp:effectExtent l="3175" t="0" r="24130" b="24130"/>
                <wp:wrapNone/>
                <wp:docPr id="1741" name="Eckige Klammer links 1741"/>
                <wp:cNvGraphicFramePr/>
                <a:graphic xmlns:a="http://schemas.openxmlformats.org/drawingml/2006/main">
                  <a:graphicData uri="http://schemas.microsoft.com/office/word/2010/wordprocessingShape">
                    <wps:wsp>
                      <wps:cNvSpPr/>
                      <wps:spPr>
                        <a:xfrm rot="16200000">
                          <a:off x="0" y="0"/>
                          <a:ext cx="74295" cy="258445"/>
                        </a:xfrm>
                        <a:prstGeom prst="leftBracket">
                          <a:avLst>
                            <a:gd name="adj" fmla="val 1739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7EBA5" id="Eckige Klammer links 1741" o:spid="_x0000_s1026" type="#_x0000_t85" style="position:absolute;margin-left:291pt;margin-top:9.4pt;width:5.85pt;height:20.35pt;rotation:-90;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54848" behindDoc="0" locked="0" layoutInCell="1" allowOverlap="1" wp14:anchorId="6DFE76A0" wp14:editId="5619BE07">
                <wp:simplePos x="0" y="0"/>
                <wp:positionH relativeFrom="column">
                  <wp:posOffset>3915251</wp:posOffset>
                </wp:positionH>
                <wp:positionV relativeFrom="paragraph">
                  <wp:posOffset>160813</wp:posOffset>
                </wp:positionV>
                <wp:extent cx="74295" cy="177483"/>
                <wp:effectExtent l="5715" t="0" r="26670" b="26670"/>
                <wp:wrapNone/>
                <wp:docPr id="1742" name="Eckige Klammer links 1742"/>
                <wp:cNvGraphicFramePr/>
                <a:graphic xmlns:a="http://schemas.openxmlformats.org/drawingml/2006/main">
                  <a:graphicData uri="http://schemas.microsoft.com/office/word/2010/wordprocessingShape">
                    <wps:wsp>
                      <wps:cNvSpPr/>
                      <wps:spPr>
                        <a:xfrm rot="16200000">
                          <a:off x="0" y="0"/>
                          <a:ext cx="74295" cy="177483"/>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E9740" id="Eckige Klammer links 1742" o:spid="_x0000_s1026" type="#_x0000_t85" style="position:absolute;margin-left:308.3pt;margin-top:12.65pt;width:5.85pt;height:14pt;rotation:-9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" adj="12244" filled="t" fillcolor="white [3212]" strokecolor="black [3040]"/>
            </w:pict>
          </mc:Fallback>
        </mc:AlternateContent>
      </w:r>
      <w:r>
        <w:rPr>
          <w:noProof/>
          <w:sz w:val="28"/>
          <w:szCs w:val="28"/>
        </w:rPr>
        <mc:AlternateContent>
          <mc:Choice Requires="wps">
            <w:drawing>
              <wp:anchor distT="0" distB="0" distL="114300" distR="114300" simplePos="0" relativeHeight="251807744" behindDoc="0" locked="0" layoutInCell="1" allowOverlap="1" wp14:anchorId="349BED95" wp14:editId="5CF63B34">
                <wp:simplePos x="0" y="0"/>
                <wp:positionH relativeFrom="column">
                  <wp:posOffset>715010</wp:posOffset>
                </wp:positionH>
                <wp:positionV relativeFrom="paragraph">
                  <wp:posOffset>108585</wp:posOffset>
                </wp:positionV>
                <wp:extent cx="74295" cy="243840"/>
                <wp:effectExtent l="0" t="8572" r="12382" b="12383"/>
                <wp:wrapNone/>
                <wp:docPr id="1743" name="Eckige Klammer links 1743"/>
                <wp:cNvGraphicFramePr/>
                <a:graphic xmlns:a="http://schemas.openxmlformats.org/drawingml/2006/main">
                  <a:graphicData uri="http://schemas.microsoft.com/office/word/2010/wordprocessingShape">
                    <wps:wsp>
                      <wps:cNvSpPr/>
                      <wps:spPr>
                        <a:xfrm rot="16200000">
                          <a:off x="0" y="0"/>
                          <a:ext cx="74295" cy="243840"/>
                        </a:xfrm>
                        <a:prstGeom prst="leftBracket">
                          <a:avLst>
                            <a:gd name="adj" fmla="val 16410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44E99" id="Eckige Klammer links 1743" o:spid="_x0000_s1026" type="#_x0000_t85" style="position:absolute;margin-left:56.3pt;margin-top:8.55pt;width:5.85pt;height:19.2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05696" behindDoc="0" locked="0" layoutInCell="1" allowOverlap="1" wp14:anchorId="6D4A1E11" wp14:editId="4F706CC2">
                <wp:simplePos x="0" y="0"/>
                <wp:positionH relativeFrom="column">
                  <wp:posOffset>419735</wp:posOffset>
                </wp:positionH>
                <wp:positionV relativeFrom="paragraph">
                  <wp:posOffset>57150</wp:posOffset>
                </wp:positionV>
                <wp:extent cx="74295" cy="348615"/>
                <wp:effectExtent l="0" t="3810" r="17145" b="17145"/>
                <wp:wrapNone/>
                <wp:docPr id="1744" name="Eckige Klammer links 1744"/>
                <wp:cNvGraphicFramePr/>
                <a:graphic xmlns:a="http://schemas.openxmlformats.org/drawingml/2006/main">
                  <a:graphicData uri="http://schemas.microsoft.com/office/word/2010/wordprocessingShape">
                    <wps:wsp>
                      <wps:cNvSpPr/>
                      <wps:spPr>
                        <a:xfrm rot="16200000">
                          <a:off x="0" y="0"/>
                          <a:ext cx="74295" cy="348615"/>
                        </a:xfrm>
                        <a:prstGeom prst="leftBracket">
                          <a:avLst>
                            <a:gd name="adj" fmla="val 23461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59C3C" id="Eckige Klammer links 1744" o:spid="_x0000_s1026" type="#_x0000_t85" style="position:absolute;margin-left:33.05pt;margin-top:4.5pt;width:5.85pt;height:27.45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" adj="10800" filled="t" fillcolor="white [3212]" strokecolor="black [3040]"/>
            </w:pict>
          </mc:Fallback>
        </mc:AlternateContent>
      </w:r>
      <w:r w:rsidRPr="00206C95">
        <w:rPr>
          <w:sz w:val="28"/>
          <w:szCs w:val="28"/>
        </w:rPr>
        <w:t>Summe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Reisegepäck</w:t>
      </w:r>
    </w:p>
    <w:p w14:paraId="4E7BBC05"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50752" behindDoc="0" locked="0" layoutInCell="1" allowOverlap="1" wp14:anchorId="27092E9D" wp14:editId="264DF23C">
                <wp:simplePos x="0" y="0"/>
                <wp:positionH relativeFrom="column">
                  <wp:posOffset>4418330</wp:posOffset>
                </wp:positionH>
                <wp:positionV relativeFrom="paragraph">
                  <wp:posOffset>80010</wp:posOffset>
                </wp:positionV>
                <wp:extent cx="74295" cy="361950"/>
                <wp:effectExtent l="8573" t="0" r="10477" b="10478"/>
                <wp:wrapNone/>
                <wp:docPr id="1745" name="Eckige Klammer links 1745"/>
                <wp:cNvGraphicFramePr/>
                <a:graphic xmlns:a="http://schemas.openxmlformats.org/drawingml/2006/main">
                  <a:graphicData uri="http://schemas.microsoft.com/office/word/2010/wordprocessingShape">
                    <wps:wsp>
                      <wps:cNvSpPr/>
                      <wps:spPr>
                        <a:xfrm rot="16200000">
                          <a:off x="0" y="0"/>
                          <a:ext cx="74295" cy="361950"/>
                        </a:xfrm>
                        <a:prstGeom prst="leftBracket">
                          <a:avLst>
                            <a:gd name="adj" fmla="val 24359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D25D4" id="Eckige Klammer links 1745" o:spid="_x0000_s1026" type="#_x0000_t85" style="position:absolute;margin-left:347.9pt;margin-top:6.3pt;width:5.85pt;height:28.5pt;rotation:-90;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48704" behindDoc="0" locked="0" layoutInCell="1" allowOverlap="1" wp14:anchorId="1752C04A" wp14:editId="5CA79E37">
                <wp:simplePos x="0" y="0"/>
                <wp:positionH relativeFrom="column">
                  <wp:posOffset>4098290</wp:posOffset>
                </wp:positionH>
                <wp:positionV relativeFrom="paragraph">
                  <wp:posOffset>114300</wp:posOffset>
                </wp:positionV>
                <wp:extent cx="74295" cy="281940"/>
                <wp:effectExtent l="0" t="8572" r="12382" b="12383"/>
                <wp:wrapNone/>
                <wp:docPr id="1746" name="Eckige Klammer links 1746"/>
                <wp:cNvGraphicFramePr/>
                <a:graphic xmlns:a="http://schemas.openxmlformats.org/drawingml/2006/main">
                  <a:graphicData uri="http://schemas.microsoft.com/office/word/2010/wordprocessingShape">
                    <wps:wsp>
                      <wps:cNvSpPr/>
                      <wps:spPr>
                        <a:xfrm rot="16200000">
                          <a:off x="0" y="0"/>
                          <a:ext cx="74295" cy="281940"/>
                        </a:xfrm>
                        <a:prstGeom prst="leftBracket">
                          <a:avLst>
                            <a:gd name="adj" fmla="val 1897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FE30B" id="Eckige Klammer links 1746" o:spid="_x0000_s1026" type="#_x0000_t85" style="position:absolute;margin-left:322.7pt;margin-top:9pt;width:5.85pt;height:22.2pt;rotation:-9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44608" behindDoc="0" locked="0" layoutInCell="1" allowOverlap="1" wp14:anchorId="256D7AD3" wp14:editId="740DB822">
                <wp:simplePos x="0" y="0"/>
                <wp:positionH relativeFrom="column">
                  <wp:posOffset>3703955</wp:posOffset>
                </wp:positionH>
                <wp:positionV relativeFrom="paragraph">
                  <wp:posOffset>127635</wp:posOffset>
                </wp:positionV>
                <wp:extent cx="74295" cy="247650"/>
                <wp:effectExtent l="8573" t="0" r="10477" b="10478"/>
                <wp:wrapNone/>
                <wp:docPr id="1747" name="Eckige Klammer links 1747"/>
                <wp:cNvGraphicFramePr/>
                <a:graphic xmlns:a="http://schemas.openxmlformats.org/drawingml/2006/main">
                  <a:graphicData uri="http://schemas.microsoft.com/office/word/2010/wordprocessingShape">
                    <wps:wsp>
                      <wps:cNvSpPr/>
                      <wps:spPr>
                        <a:xfrm rot="16200000">
                          <a:off x="0" y="0"/>
                          <a:ext cx="74295" cy="247650"/>
                        </a:xfrm>
                        <a:prstGeom prst="leftBracket">
                          <a:avLst>
                            <a:gd name="adj" fmla="val 16666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D192A" id="Eckige Klammer links 1747" o:spid="_x0000_s1026" type="#_x0000_t85" style="position:absolute;margin-left:291.65pt;margin-top:10.05pt;width:5.85pt;height:19.5pt;rotation:-9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" adj="10800" filled="t" fillcolor="white [3212]" strokecolor="black [3040]"/>
            </w:pict>
          </mc:Fallback>
        </mc:AlternateContent>
      </w:r>
      <w:r>
        <w:rPr>
          <w:noProof/>
          <w:sz w:val="28"/>
          <w:szCs w:val="28"/>
        </w:rPr>
        <mc:AlternateContent>
          <mc:Choice Requires="wps">
            <w:drawing>
              <wp:anchor distT="0" distB="0" distL="114300" distR="114300" simplePos="0" relativeHeight="251846656" behindDoc="0" locked="0" layoutInCell="1" allowOverlap="1" wp14:anchorId="4D5DD521" wp14:editId="23C638AB">
                <wp:simplePos x="0" y="0"/>
                <wp:positionH relativeFrom="column">
                  <wp:posOffset>3893344</wp:posOffset>
                </wp:positionH>
                <wp:positionV relativeFrom="paragraph">
                  <wp:posOffset>184626</wp:posOffset>
                </wp:positionV>
                <wp:extent cx="74295" cy="133668"/>
                <wp:effectExtent l="8573" t="0" r="10477" b="10478"/>
                <wp:wrapNone/>
                <wp:docPr id="1748" name="Eckige Klammer links 1748"/>
                <wp:cNvGraphicFramePr/>
                <a:graphic xmlns:a="http://schemas.openxmlformats.org/drawingml/2006/main">
                  <a:graphicData uri="http://schemas.microsoft.com/office/word/2010/wordprocessingShape">
                    <wps:wsp>
                      <wps:cNvSpPr/>
                      <wps:spPr>
                        <a:xfrm rot="16200000">
                          <a:off x="0" y="0"/>
                          <a:ext cx="74295" cy="133668"/>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3DDD2" id="Eckige Klammer links 1748" o:spid="_x0000_s1026" type="#_x0000_t85" style="position:absolute;margin-left:306.55pt;margin-top:14.55pt;width:5.85pt;height:10.55pt;rotation:-9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" adj="16258" filled="t" fillcolor="white [3212]" strokecolor="black [3040]"/>
            </w:pict>
          </mc:Fallback>
        </mc:AlternateContent>
      </w:r>
      <w:r>
        <w:rPr>
          <w:noProof/>
          <w:sz w:val="28"/>
          <w:szCs w:val="28"/>
        </w:rPr>
        <mc:AlternateContent>
          <mc:Choice Requires="wps">
            <w:drawing>
              <wp:anchor distT="0" distB="0" distL="114300" distR="114300" simplePos="0" relativeHeight="251838464" behindDoc="0" locked="0" layoutInCell="1" allowOverlap="1" wp14:anchorId="0678BE42" wp14:editId="61279E0D">
                <wp:simplePos x="0" y="0"/>
                <wp:positionH relativeFrom="column">
                  <wp:posOffset>3860165</wp:posOffset>
                </wp:positionH>
                <wp:positionV relativeFrom="paragraph">
                  <wp:posOffset>720090</wp:posOffset>
                </wp:positionV>
                <wp:extent cx="74295" cy="584835"/>
                <wp:effectExtent l="0" t="7620" r="13335" b="13335"/>
                <wp:wrapNone/>
                <wp:docPr id="1749" name="Eckige Klammer links 1749"/>
                <wp:cNvGraphicFramePr/>
                <a:graphic xmlns:a="http://schemas.openxmlformats.org/drawingml/2006/main">
                  <a:graphicData uri="http://schemas.microsoft.com/office/word/2010/wordprocessingShape">
                    <wps:wsp>
                      <wps:cNvSpPr/>
                      <wps:spPr>
                        <a:xfrm rot="16200000">
                          <a:off x="0" y="0"/>
                          <a:ext cx="74295" cy="584835"/>
                        </a:xfrm>
                        <a:prstGeom prst="leftBracket">
                          <a:avLst>
                            <a:gd name="adj" fmla="val 39359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228BA" id="Eckige Klammer links 1749" o:spid="_x0000_s1026" type="#_x0000_t85" style="position:absolute;margin-left:303.95pt;margin-top:56.7pt;width:5.85pt;height:46.05pt;rotation:-9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" adj="10800" filled="t" fillcolor="white [3212]" strokecolor="black [3040]"/>
            </w:pict>
          </mc:Fallback>
        </mc:AlternateContent>
      </w:r>
      <w:r>
        <w:rPr>
          <w:noProof/>
          <w:sz w:val="28"/>
          <w:szCs w:val="28"/>
        </w:rPr>
        <mc:AlternateContent>
          <mc:Choice Requires="wps">
            <w:drawing>
              <wp:anchor distT="0" distB="0" distL="114300" distR="114300" simplePos="0" relativeHeight="251815936" behindDoc="0" locked="0" layoutInCell="1" allowOverlap="1" wp14:anchorId="47E73BC7" wp14:editId="0CED2015">
                <wp:simplePos x="0" y="0"/>
                <wp:positionH relativeFrom="column">
                  <wp:posOffset>787400</wp:posOffset>
                </wp:positionH>
                <wp:positionV relativeFrom="paragraph">
                  <wp:posOffset>93345</wp:posOffset>
                </wp:positionV>
                <wp:extent cx="74295" cy="299085"/>
                <wp:effectExtent l="1905" t="0" r="22860" b="22860"/>
                <wp:wrapNone/>
                <wp:docPr id="1750" name="Eckige Klammer links 1750"/>
                <wp:cNvGraphicFramePr/>
                <a:graphic xmlns:a="http://schemas.openxmlformats.org/drawingml/2006/main">
                  <a:graphicData uri="http://schemas.microsoft.com/office/word/2010/wordprocessingShape">
                    <wps:wsp>
                      <wps:cNvSpPr/>
                      <wps:spPr>
                        <a:xfrm rot="16200000">
                          <a:off x="0" y="0"/>
                          <a:ext cx="74295" cy="299085"/>
                        </a:xfrm>
                        <a:prstGeom prst="leftBracket">
                          <a:avLst>
                            <a:gd name="adj" fmla="val 2012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8E04F" id="Eckige Klammer links 1750" o:spid="_x0000_s1026" type="#_x0000_t85" style="position:absolute;margin-left:62pt;margin-top:7.35pt;width:5.85pt;height:23.55pt;rotation:-9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13888" behindDoc="0" locked="0" layoutInCell="1" allowOverlap="1" wp14:anchorId="7FF4707C" wp14:editId="5F8C415A">
                <wp:simplePos x="0" y="0"/>
                <wp:positionH relativeFrom="column">
                  <wp:posOffset>434975</wp:posOffset>
                </wp:positionH>
                <wp:positionV relativeFrom="paragraph">
                  <wp:posOffset>41910</wp:posOffset>
                </wp:positionV>
                <wp:extent cx="74295" cy="403860"/>
                <wp:effectExtent l="6668" t="0" r="27622" b="27623"/>
                <wp:wrapNone/>
                <wp:docPr id="1751" name="Eckige Klammer links 1751"/>
                <wp:cNvGraphicFramePr/>
                <a:graphic xmlns:a="http://schemas.openxmlformats.org/drawingml/2006/main">
                  <a:graphicData uri="http://schemas.microsoft.com/office/word/2010/wordprocessingShape">
                    <wps:wsp>
                      <wps:cNvSpPr/>
                      <wps:spPr>
                        <a:xfrm rot="16200000">
                          <a:off x="0" y="0"/>
                          <a:ext cx="74295" cy="403860"/>
                        </a:xfrm>
                        <a:prstGeom prst="leftBracket">
                          <a:avLst>
                            <a:gd name="adj" fmla="val 27179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C436E" id="Eckige Klammer links 1751" o:spid="_x0000_s1026" type="#_x0000_t85" style="position:absolute;margin-left:34.25pt;margin-top:3.3pt;width:5.85pt;height:31.8pt;rotation:-9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" adj="10800" filled="t" fillcolor="white [3212]" strokecolor="black [3040]"/>
            </w:pict>
          </mc:Fallback>
        </mc:AlternateContent>
      </w:r>
      <w:r w:rsidRPr="00206C95">
        <w:rPr>
          <w:sz w:val="28"/>
          <w:szCs w:val="28"/>
        </w:rPr>
        <w:t>Schaden</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7BE8DE75" w14:textId="77777777" w:rsidR="002D07D6"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42560" behindDoc="0" locked="0" layoutInCell="1" allowOverlap="1" wp14:anchorId="22B400B9" wp14:editId="6E8C89AD">
                <wp:simplePos x="0" y="0"/>
                <wp:positionH relativeFrom="column">
                  <wp:posOffset>4713605</wp:posOffset>
                </wp:positionH>
                <wp:positionV relativeFrom="paragraph">
                  <wp:posOffset>70485</wp:posOffset>
                </wp:positionV>
                <wp:extent cx="74295" cy="352425"/>
                <wp:effectExtent l="0" t="5715" r="15240" b="15240"/>
                <wp:wrapNone/>
                <wp:docPr id="1752" name="Eckige Klammer links 1752"/>
                <wp:cNvGraphicFramePr/>
                <a:graphic xmlns:a="http://schemas.openxmlformats.org/drawingml/2006/main">
                  <a:graphicData uri="http://schemas.microsoft.com/office/word/2010/wordprocessingShape">
                    <wps:wsp>
                      <wps:cNvSpPr/>
                      <wps:spPr>
                        <a:xfrm rot="16200000">
                          <a:off x="0" y="0"/>
                          <a:ext cx="74295" cy="352425"/>
                        </a:xfrm>
                        <a:prstGeom prst="leftBracket">
                          <a:avLst>
                            <a:gd name="adj" fmla="val 23717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38168" id="Eckige Klammer links 1752" o:spid="_x0000_s1026" type="#_x0000_t85" style="position:absolute;margin-left:371.15pt;margin-top:5.55pt;width:5.85pt;height:27.75pt;rotation:-9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40512" behindDoc="0" locked="0" layoutInCell="1" allowOverlap="1" wp14:anchorId="208AB533" wp14:editId="0456290B">
                <wp:simplePos x="0" y="0"/>
                <wp:positionH relativeFrom="column">
                  <wp:posOffset>4347845</wp:posOffset>
                </wp:positionH>
                <wp:positionV relativeFrom="paragraph">
                  <wp:posOffset>59055</wp:posOffset>
                </wp:positionV>
                <wp:extent cx="74295" cy="379095"/>
                <wp:effectExtent l="0" t="0" r="20955" b="20955"/>
                <wp:wrapNone/>
                <wp:docPr id="1753" name="Eckige Klammer links 1753"/>
                <wp:cNvGraphicFramePr/>
                <a:graphic xmlns:a="http://schemas.openxmlformats.org/drawingml/2006/main">
                  <a:graphicData uri="http://schemas.microsoft.com/office/word/2010/wordprocessingShape">
                    <wps:wsp>
                      <wps:cNvSpPr/>
                      <wps:spPr>
                        <a:xfrm rot="16200000">
                          <a:off x="0" y="0"/>
                          <a:ext cx="74295" cy="379095"/>
                        </a:xfrm>
                        <a:prstGeom prst="leftBracket">
                          <a:avLst>
                            <a:gd name="adj" fmla="val 25512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EAE62" id="Eckige Klammer links 1753" o:spid="_x0000_s1026" type="#_x0000_t85" style="position:absolute;margin-left:342.35pt;margin-top:4.65pt;width:5.85pt;height:29.85pt;rotation:-9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17984" behindDoc="0" locked="0" layoutInCell="1" allowOverlap="1" wp14:anchorId="7871315B" wp14:editId="297F7043">
                <wp:simplePos x="0" y="0"/>
                <wp:positionH relativeFrom="column">
                  <wp:posOffset>652145</wp:posOffset>
                </wp:positionH>
                <wp:positionV relativeFrom="paragraph">
                  <wp:posOffset>91440</wp:posOffset>
                </wp:positionV>
                <wp:extent cx="74295" cy="266700"/>
                <wp:effectExtent l="0" t="952" r="20002" b="20003"/>
                <wp:wrapNone/>
                <wp:docPr id="1754" name="Eckige Klammer links 1754"/>
                <wp:cNvGraphicFramePr/>
                <a:graphic xmlns:a="http://schemas.openxmlformats.org/drawingml/2006/main">
                  <a:graphicData uri="http://schemas.microsoft.com/office/word/2010/wordprocessingShape">
                    <wps:wsp>
                      <wps:cNvSpPr/>
                      <wps:spPr>
                        <a:xfrm rot="16200000">
                          <a:off x="0" y="0"/>
                          <a:ext cx="74295" cy="266700"/>
                        </a:xfrm>
                        <a:prstGeom prst="leftBracket">
                          <a:avLst>
                            <a:gd name="adj" fmla="val 17948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6EB8A" id="Eckige Klammer links 1754" o:spid="_x0000_s1026" type="#_x0000_t85" style="position:absolute;margin-left:51.35pt;margin-top:7.2pt;width:5.85pt;height:21pt;rotation:-9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20032" behindDoc="0" locked="0" layoutInCell="1" allowOverlap="1" wp14:anchorId="19028C17" wp14:editId="11C5085A">
                <wp:simplePos x="0" y="0"/>
                <wp:positionH relativeFrom="column">
                  <wp:posOffset>377825</wp:posOffset>
                </wp:positionH>
                <wp:positionV relativeFrom="paragraph">
                  <wp:posOffset>87630</wp:posOffset>
                </wp:positionV>
                <wp:extent cx="74295" cy="283845"/>
                <wp:effectExtent l="9525" t="0" r="11430" b="11430"/>
                <wp:wrapNone/>
                <wp:docPr id="1755" name="Eckige Klammer links 1755"/>
                <wp:cNvGraphicFramePr/>
                <a:graphic xmlns:a="http://schemas.openxmlformats.org/drawingml/2006/main">
                  <a:graphicData uri="http://schemas.microsoft.com/office/word/2010/wordprocessingShape">
                    <wps:wsp>
                      <wps:cNvSpPr/>
                      <wps:spPr>
                        <a:xfrm rot="16200000">
                          <a:off x="0" y="0"/>
                          <a:ext cx="74295" cy="283845"/>
                        </a:xfrm>
                        <a:prstGeom prst="leftBracket">
                          <a:avLst>
                            <a:gd name="adj" fmla="val 19102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EEF80" id="Eckige Klammer links 1755" o:spid="_x0000_s1026" type="#_x0000_t85" style="position:absolute;margin-left:29.75pt;margin-top:6.9pt;width:5.85pt;height:22.35pt;rotation:-9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" adj="10800" filled="t" fillcolor="white [3212]" strokecolor="black [3040]"/>
            </w:pict>
          </mc:Fallback>
        </mc:AlternateContent>
      </w:r>
      <w:r>
        <w:rPr>
          <w:sz w:val="28"/>
          <w:szCs w:val="28"/>
        </w:rPr>
        <w:t>Ordner</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Schmerzensgeld</w:t>
      </w:r>
    </w:p>
    <w:p w14:paraId="2FAB3C1F" w14:textId="77777777" w:rsidR="002D07D6"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36416" behindDoc="0" locked="0" layoutInCell="1" allowOverlap="1" wp14:anchorId="4EDE2ECC" wp14:editId="3CB63A9A">
                <wp:simplePos x="0" y="0"/>
                <wp:positionH relativeFrom="column">
                  <wp:posOffset>5012690</wp:posOffset>
                </wp:positionH>
                <wp:positionV relativeFrom="paragraph">
                  <wp:posOffset>78105</wp:posOffset>
                </wp:positionV>
                <wp:extent cx="74295" cy="354330"/>
                <wp:effectExtent l="0" t="6667" r="14287" b="14288"/>
                <wp:wrapNone/>
                <wp:docPr id="1756" name="Eckige Klammer links 1756"/>
                <wp:cNvGraphicFramePr/>
                <a:graphic xmlns:a="http://schemas.openxmlformats.org/drawingml/2006/main">
                  <a:graphicData uri="http://schemas.microsoft.com/office/word/2010/wordprocessingShape">
                    <wps:wsp>
                      <wps:cNvSpPr/>
                      <wps:spPr>
                        <a:xfrm rot="16200000">
                          <a:off x="0" y="0"/>
                          <a:ext cx="74295" cy="354330"/>
                        </a:xfrm>
                        <a:prstGeom prst="leftBracket">
                          <a:avLst>
                            <a:gd name="adj" fmla="val 23846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DB18B" id="Eckige Klammer links 1756" o:spid="_x0000_s1026" type="#_x0000_t85" style="position:absolute;margin-left:394.7pt;margin-top:6.15pt;width:5.85pt;height:27.9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30272" behindDoc="0" locked="0" layoutInCell="1" allowOverlap="1" wp14:anchorId="35F2EE67" wp14:editId="43B0B1B2">
                <wp:simplePos x="0" y="0"/>
                <wp:positionH relativeFrom="column">
                  <wp:posOffset>4692650</wp:posOffset>
                </wp:positionH>
                <wp:positionV relativeFrom="paragraph">
                  <wp:posOffset>118110</wp:posOffset>
                </wp:positionV>
                <wp:extent cx="74295" cy="274320"/>
                <wp:effectExtent l="0" t="4762" r="16192" b="16193"/>
                <wp:wrapNone/>
                <wp:docPr id="1757" name="Eckige Klammer links 1757"/>
                <wp:cNvGraphicFramePr/>
                <a:graphic xmlns:a="http://schemas.openxmlformats.org/drawingml/2006/main">
                  <a:graphicData uri="http://schemas.microsoft.com/office/word/2010/wordprocessingShape">
                    <wps:wsp>
                      <wps:cNvSpPr/>
                      <wps:spPr>
                        <a:xfrm rot="16200000">
                          <a:off x="0" y="0"/>
                          <a:ext cx="74295" cy="274320"/>
                        </a:xfrm>
                        <a:prstGeom prst="leftBracket">
                          <a:avLst>
                            <a:gd name="adj" fmla="val 18461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74B3D" id="Eckige Klammer links 1757" o:spid="_x0000_s1026" type="#_x0000_t85" style="position:absolute;margin-left:369.5pt;margin-top:9.3pt;width:5.85pt;height:21.6pt;rotation:-9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32320" behindDoc="0" locked="0" layoutInCell="1" allowOverlap="1" wp14:anchorId="6C9DD00E" wp14:editId="7D43937B">
                <wp:simplePos x="0" y="0"/>
                <wp:positionH relativeFrom="column">
                  <wp:posOffset>4300220</wp:posOffset>
                </wp:positionH>
                <wp:positionV relativeFrom="paragraph">
                  <wp:posOffset>152400</wp:posOffset>
                </wp:positionV>
                <wp:extent cx="74295" cy="213360"/>
                <wp:effectExtent l="6668" t="0" r="27622" b="27623"/>
                <wp:wrapNone/>
                <wp:docPr id="1758" name="Eckige Klammer links 1758"/>
                <wp:cNvGraphicFramePr/>
                <a:graphic xmlns:a="http://schemas.openxmlformats.org/drawingml/2006/main">
                  <a:graphicData uri="http://schemas.microsoft.com/office/word/2010/wordprocessingShape">
                    <wps:wsp>
                      <wps:cNvSpPr/>
                      <wps:spPr>
                        <a:xfrm rot="16200000">
                          <a:off x="0" y="0"/>
                          <a:ext cx="74295" cy="213360"/>
                        </a:xfrm>
                        <a:prstGeom prst="leftBracket">
                          <a:avLst>
                            <a:gd name="adj" fmla="val 14359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3215B" id="Eckige Klammer links 1758" o:spid="_x0000_s1026" type="#_x0000_t85" style="position:absolute;margin-left:338.6pt;margin-top:12pt;width:5.85pt;height:16.8pt;rotation:-9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28224" behindDoc="0" locked="0" layoutInCell="1" allowOverlap="1" wp14:anchorId="247DD331" wp14:editId="0A1BBBDF">
                <wp:simplePos x="0" y="0"/>
                <wp:positionH relativeFrom="column">
                  <wp:posOffset>4079240</wp:posOffset>
                </wp:positionH>
                <wp:positionV relativeFrom="paragraph">
                  <wp:posOffset>140970</wp:posOffset>
                </wp:positionV>
                <wp:extent cx="74295" cy="228600"/>
                <wp:effectExtent l="0" t="952" r="20002" b="20003"/>
                <wp:wrapNone/>
                <wp:docPr id="1759" name="Eckige Klammer links 1759"/>
                <wp:cNvGraphicFramePr/>
                <a:graphic xmlns:a="http://schemas.openxmlformats.org/drawingml/2006/main">
                  <a:graphicData uri="http://schemas.microsoft.com/office/word/2010/wordprocessingShape">
                    <wps:wsp>
                      <wps:cNvSpPr/>
                      <wps:spPr>
                        <a:xfrm rot="16200000">
                          <a:off x="0" y="0"/>
                          <a:ext cx="74295" cy="228600"/>
                        </a:xfrm>
                        <a:prstGeom prst="leftBracket">
                          <a:avLst>
                            <a:gd name="adj" fmla="val 15384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EB322" id="Eckige Klammer links 1759" o:spid="_x0000_s1026" type="#_x0000_t85" style="position:absolute;margin-left:321.2pt;margin-top:11.1pt;width:5.85pt;height:18pt;rotation:-9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26176" behindDoc="0" locked="0" layoutInCell="1" allowOverlap="1" wp14:anchorId="65030EE9" wp14:editId="415FE3A0">
                <wp:simplePos x="0" y="0"/>
                <wp:positionH relativeFrom="column">
                  <wp:posOffset>3764280</wp:posOffset>
                </wp:positionH>
                <wp:positionV relativeFrom="paragraph">
                  <wp:posOffset>52705</wp:posOffset>
                </wp:positionV>
                <wp:extent cx="74295" cy="402590"/>
                <wp:effectExtent l="7303" t="0" r="28257" b="28258"/>
                <wp:wrapNone/>
                <wp:docPr id="1760" name="Eckige Klammer links 1760"/>
                <wp:cNvGraphicFramePr/>
                <a:graphic xmlns:a="http://schemas.openxmlformats.org/drawingml/2006/main">
                  <a:graphicData uri="http://schemas.microsoft.com/office/word/2010/wordprocessingShape">
                    <wps:wsp>
                      <wps:cNvSpPr/>
                      <wps:spPr>
                        <a:xfrm rot="16200000">
                          <a:off x="0" y="0"/>
                          <a:ext cx="74295" cy="402590"/>
                        </a:xfrm>
                        <a:prstGeom prst="leftBracket">
                          <a:avLst>
                            <a:gd name="adj" fmla="val 27094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1117F" id="Eckige Klammer links 1760" o:spid="_x0000_s1026" type="#_x0000_t85" style="position:absolute;margin-left:296.4pt;margin-top:4.15pt;width:5.85pt;height:31.7pt;rotation:-9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34368" behindDoc="0" locked="0" layoutInCell="1" allowOverlap="1" wp14:anchorId="16AC48F2" wp14:editId="6A771AE4">
                <wp:simplePos x="0" y="0"/>
                <wp:positionH relativeFrom="column">
                  <wp:posOffset>4483894</wp:posOffset>
                </wp:positionH>
                <wp:positionV relativeFrom="paragraph">
                  <wp:posOffset>190341</wp:posOffset>
                </wp:positionV>
                <wp:extent cx="74295" cy="145098"/>
                <wp:effectExtent l="2858" t="0" r="23812" b="23813"/>
                <wp:wrapNone/>
                <wp:docPr id="1761" name="Eckige Klammer links 1761"/>
                <wp:cNvGraphicFramePr/>
                <a:graphic xmlns:a="http://schemas.openxmlformats.org/drawingml/2006/main">
                  <a:graphicData uri="http://schemas.microsoft.com/office/word/2010/wordprocessingShape">
                    <wps:wsp>
                      <wps:cNvSpPr/>
                      <wps:spPr>
                        <a:xfrm rot="16200000">
                          <a:off x="0" y="0"/>
                          <a:ext cx="74295" cy="145098"/>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1A75C" id="Eckige Klammer links 1761" o:spid="_x0000_s1026" type="#_x0000_t85" style="position:absolute;margin-left:353.05pt;margin-top:15pt;width:5.85pt;height:11.45pt;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" adj="14977" filled="t" fillcolor="white [3212]" strokecolor="black [3040]"/>
            </w:pict>
          </mc:Fallback>
        </mc:AlternateContent>
      </w:r>
      <w:r>
        <w:rPr>
          <w:noProof/>
          <w:sz w:val="28"/>
          <w:szCs w:val="28"/>
        </w:rPr>
        <mc:AlternateContent>
          <mc:Choice Requires="wps">
            <w:drawing>
              <wp:anchor distT="0" distB="0" distL="114300" distR="114300" simplePos="0" relativeHeight="251824128" behindDoc="0" locked="0" layoutInCell="1" allowOverlap="1" wp14:anchorId="764F98C2" wp14:editId="66A434F3">
                <wp:simplePos x="0" y="0"/>
                <wp:positionH relativeFrom="column">
                  <wp:posOffset>660083</wp:posOffset>
                </wp:positionH>
                <wp:positionV relativeFrom="paragraph">
                  <wp:posOffset>105092</wp:posOffset>
                </wp:positionV>
                <wp:extent cx="74295" cy="251460"/>
                <wp:effectExtent l="6668" t="0" r="27622" b="27623"/>
                <wp:wrapNone/>
                <wp:docPr id="1762" name="Eckige Klammer links 1762"/>
                <wp:cNvGraphicFramePr/>
                <a:graphic xmlns:a="http://schemas.openxmlformats.org/drawingml/2006/main">
                  <a:graphicData uri="http://schemas.microsoft.com/office/word/2010/wordprocessingShape">
                    <wps:wsp>
                      <wps:cNvSpPr/>
                      <wps:spPr>
                        <a:xfrm rot="16200000">
                          <a:off x="0" y="0"/>
                          <a:ext cx="74295" cy="251460"/>
                        </a:xfrm>
                        <a:prstGeom prst="leftBracket">
                          <a:avLst>
                            <a:gd name="adj" fmla="val 16923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82B26" id="Eckige Klammer links 1762" o:spid="_x0000_s1026" type="#_x0000_t85" style="position:absolute;margin-left:52pt;margin-top:8.25pt;width:5.85pt;height:19.8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22080" behindDoc="0" locked="0" layoutInCell="1" allowOverlap="1" wp14:anchorId="44902C76" wp14:editId="6A069111">
                <wp:simplePos x="0" y="0"/>
                <wp:positionH relativeFrom="column">
                  <wp:posOffset>383540</wp:posOffset>
                </wp:positionH>
                <wp:positionV relativeFrom="paragraph">
                  <wp:posOffset>81915</wp:posOffset>
                </wp:positionV>
                <wp:extent cx="74295" cy="299085"/>
                <wp:effectExtent l="1905" t="0" r="22860" b="22860"/>
                <wp:wrapNone/>
                <wp:docPr id="1763" name="Eckige Klammer links 1763"/>
                <wp:cNvGraphicFramePr/>
                <a:graphic xmlns:a="http://schemas.openxmlformats.org/drawingml/2006/main">
                  <a:graphicData uri="http://schemas.microsoft.com/office/word/2010/wordprocessingShape">
                    <wps:wsp>
                      <wps:cNvSpPr/>
                      <wps:spPr>
                        <a:xfrm rot="16200000">
                          <a:off x="0" y="0"/>
                          <a:ext cx="74295" cy="299085"/>
                        </a:xfrm>
                        <a:prstGeom prst="leftBracket">
                          <a:avLst>
                            <a:gd name="adj" fmla="val 2012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46C43" id="Eckige Klammer links 1763" o:spid="_x0000_s1026" type="#_x0000_t85" style="position:absolute;margin-left:30.2pt;margin-top:6.45pt;width:5.85pt;height:23.5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" adj="10800" filled="t" fillcolor="white [3212]" strokecolor="black [3040]"/>
            </w:pict>
          </mc:Fallback>
        </mc:AlternateContent>
      </w:r>
      <w:r w:rsidRPr="00206C95">
        <w:rPr>
          <w:sz w:val="28"/>
          <w:szCs w:val="28"/>
        </w:rPr>
        <w:t>Kosten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Hausratversicherung</w:t>
      </w:r>
    </w:p>
    <w:p w14:paraId="572E306D"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65088" behindDoc="0" locked="0" layoutInCell="1" allowOverlap="1" wp14:anchorId="18F83017" wp14:editId="04599FF3">
                <wp:simplePos x="0" y="0"/>
                <wp:positionH relativeFrom="column">
                  <wp:posOffset>633095</wp:posOffset>
                </wp:positionH>
                <wp:positionV relativeFrom="paragraph">
                  <wp:posOffset>133985</wp:posOffset>
                </wp:positionV>
                <wp:extent cx="74295" cy="226695"/>
                <wp:effectExtent l="0" t="0" r="20955" b="20955"/>
                <wp:wrapNone/>
                <wp:docPr id="1764" name="Eckige Klammer links 1764"/>
                <wp:cNvGraphicFramePr/>
                <a:graphic xmlns:a="http://schemas.openxmlformats.org/drawingml/2006/main">
                  <a:graphicData uri="http://schemas.microsoft.com/office/word/2010/wordprocessingShape">
                    <wps:wsp>
                      <wps:cNvSpPr/>
                      <wps:spPr>
                        <a:xfrm rot="16200000">
                          <a:off x="0" y="0"/>
                          <a:ext cx="74295" cy="22669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0C463" id="Eckige Klammer links 1764" o:spid="_x0000_s1026" type="#_x0000_t85" style="position:absolute;margin-left:49.85pt;margin-top:10.55pt;width:5.85pt;height:17.85pt;rotation:-90;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63040" behindDoc="0" locked="0" layoutInCell="1" allowOverlap="1" wp14:anchorId="7D59EC97" wp14:editId="7DD64959">
                <wp:simplePos x="0" y="0"/>
                <wp:positionH relativeFrom="column">
                  <wp:posOffset>480124</wp:posOffset>
                </wp:positionH>
                <wp:positionV relativeFrom="paragraph">
                  <wp:posOffset>203198</wp:posOffset>
                </wp:positionV>
                <wp:extent cx="68580" cy="85725"/>
                <wp:effectExtent l="0" t="8573" r="18098" b="18097"/>
                <wp:wrapNone/>
                <wp:docPr id="1765" name="Eckige Klammer links 1765"/>
                <wp:cNvGraphicFramePr/>
                <a:graphic xmlns:a="http://schemas.openxmlformats.org/drawingml/2006/main">
                  <a:graphicData uri="http://schemas.microsoft.com/office/word/2010/wordprocessingShape">
                    <wps:wsp>
                      <wps:cNvSpPr/>
                      <wps:spPr>
                        <a:xfrm rot="16200000">
                          <a:off x="0" y="0"/>
                          <a:ext cx="68580" cy="8572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07C1F" id="Eckige Klammer links 1765" o:spid="_x0000_s1026" type="#_x0000_t85" style="position:absolute;margin-left:37.8pt;margin-top:16pt;width:5.4pt;height:6.75pt;rotation:-90;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" adj="23400" filled="t" fillcolor="white [3212]" strokecolor="black [3040]"/>
            </w:pict>
          </mc:Fallback>
        </mc:AlternateContent>
      </w:r>
      <w:r>
        <w:rPr>
          <w:noProof/>
          <w:sz w:val="28"/>
          <w:szCs w:val="28"/>
        </w:rPr>
        <mc:AlternateContent>
          <mc:Choice Requires="wps">
            <w:drawing>
              <wp:anchor distT="0" distB="0" distL="114300" distR="114300" simplePos="0" relativeHeight="251860992" behindDoc="0" locked="0" layoutInCell="1" allowOverlap="1" wp14:anchorId="20C8DC23" wp14:editId="54B1E77B">
                <wp:simplePos x="0" y="0"/>
                <wp:positionH relativeFrom="column">
                  <wp:posOffset>338263</wp:posOffset>
                </wp:positionH>
                <wp:positionV relativeFrom="paragraph">
                  <wp:posOffset>145606</wp:posOffset>
                </wp:positionV>
                <wp:extent cx="72708" cy="195897"/>
                <wp:effectExtent l="0" t="4445" r="18415" b="18415"/>
                <wp:wrapNone/>
                <wp:docPr id="1766" name="Eckige Klammer links 1766"/>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00F76" id="Eckige Klammer links 1766" o:spid="_x0000_s1026" type="#_x0000_t85" style="position:absolute;margin-left:26.65pt;margin-top:11.45pt;width:5.75pt;height:15.4pt;rotation:-9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" adj="10856" filled="t" fillcolor="white [3212]" strokecolor="black [3040]"/>
            </w:pict>
          </mc:Fallback>
        </mc:AlternateContent>
      </w:r>
      <w:r>
        <w:rPr>
          <w:sz w:val="28"/>
          <w:szCs w:val="28"/>
        </w:rPr>
        <w:t>Polizei</w:t>
      </w:r>
    </w:p>
    <w:p w14:paraId="2204A429" w14:textId="77777777" w:rsidR="002D07D6" w:rsidRDefault="002D07D6" w:rsidP="001A308B">
      <w:pPr>
        <w:spacing w:after="128"/>
        <w:ind w:left="0"/>
        <w:rPr>
          <w:sz w:val="28"/>
          <w:szCs w:val="28"/>
        </w:rPr>
        <w:sectPr w:rsidR="002D07D6" w:rsidSect="00434A63">
          <w:headerReference w:type="first" r:id="rId328"/>
          <w:pgSz w:w="11900" w:h="16840"/>
          <w:pgMar w:top="2835" w:right="851" w:bottom="1134" w:left="851" w:header="709" w:footer="454" w:gutter="0"/>
          <w:cols w:space="708"/>
          <w:titlePg/>
          <w:docGrid w:linePitch="360"/>
        </w:sectPr>
      </w:pPr>
    </w:p>
    <w:p w14:paraId="271A7537" w14:textId="77777777" w:rsidR="00134AF7" w:rsidRDefault="00134AF7" w:rsidP="00134AF7">
      <w:pPr>
        <w:spacing w:after="240"/>
        <w:rPr>
          <w:sz w:val="28"/>
          <w:szCs w:val="28"/>
        </w:rPr>
      </w:pPr>
      <w:r>
        <w:rPr>
          <w:noProof/>
          <w:sz w:val="28"/>
          <w:szCs w:val="28"/>
        </w:rPr>
        <w:lastRenderedPageBreak/>
        <w:drawing>
          <wp:anchor distT="0" distB="0" distL="114300" distR="114300" simplePos="0" relativeHeight="251869184" behindDoc="0" locked="0" layoutInCell="1" allowOverlap="1" wp14:anchorId="480A3F70" wp14:editId="4C3078CA">
            <wp:simplePos x="0" y="0"/>
            <wp:positionH relativeFrom="column">
              <wp:posOffset>-180340</wp:posOffset>
            </wp:positionH>
            <wp:positionV relativeFrom="paragraph">
              <wp:posOffset>-90170</wp:posOffset>
            </wp:positionV>
            <wp:extent cx="367200" cy="367200"/>
            <wp:effectExtent l="0" t="0" r="0" b="0"/>
            <wp:wrapNone/>
            <wp:docPr id="1771" name="Grafik 1771"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Kopf mit Zahnrädern mit einfarbiger Füllung"/>
                    <pic:cNvPicPr/>
                  </pic:nvPicPr>
                  <pic:blipFill>
                    <a:blip r:embed="rId54">
                      <a:extLst>
                        <a:ext uri="{96DAC541-7B7A-43D3-8B79-37D633B846F1}">
                          <asvg:svgBlip xmlns:asvg="http://schemas.microsoft.com/office/drawing/2016/SVG/main" r:embed="rId5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8F5FC8">
        <w:rPr>
          <w:sz w:val="28"/>
          <w:szCs w:val="28"/>
        </w:rPr>
        <w:t>Zeichnen Sie die Silbenbögen ein!</w:t>
      </w:r>
    </w:p>
    <w:p w14:paraId="3D0F7AEC" w14:textId="77777777" w:rsidR="00134AF7" w:rsidRPr="008F5FC8" w:rsidRDefault="00134AF7" w:rsidP="00134AF7">
      <w:pPr>
        <w:spacing w:after="240"/>
        <w:rPr>
          <w:sz w:val="28"/>
          <w:szCs w:val="28"/>
        </w:rPr>
      </w:pPr>
    </w:p>
    <w:p w14:paraId="15EB9591" w14:textId="77777777" w:rsidR="00134AF7" w:rsidRPr="008D71FD" w:rsidRDefault="00134AF7" w:rsidP="00134AF7">
      <w:pPr>
        <w:spacing w:after="240" w:line="720" w:lineRule="auto"/>
        <w:rPr>
          <w:sz w:val="28"/>
          <w:szCs w:val="28"/>
          <w:lang w:val="en-US"/>
        </w:rPr>
      </w:pPr>
      <w:r w:rsidRPr="008D71FD">
        <w:rPr>
          <w:sz w:val="28"/>
          <w:szCs w:val="28"/>
          <w:lang w:val="en-US"/>
        </w:rPr>
        <w:t>Auto</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proofErr w:type="spellStart"/>
      <w:r>
        <w:rPr>
          <w:sz w:val="28"/>
          <w:szCs w:val="28"/>
          <w:lang w:val="en-US"/>
        </w:rPr>
        <w:t>Flugzeug</w:t>
      </w:r>
      <w:proofErr w:type="spellEnd"/>
    </w:p>
    <w:p w14:paraId="09D58963" w14:textId="77777777" w:rsidR="00134AF7" w:rsidRPr="008D71FD" w:rsidRDefault="00134AF7" w:rsidP="00134AF7">
      <w:pPr>
        <w:spacing w:after="240" w:line="720" w:lineRule="auto"/>
        <w:rPr>
          <w:sz w:val="28"/>
          <w:szCs w:val="28"/>
          <w:lang w:val="en-US"/>
        </w:rPr>
      </w:pPr>
      <w:r w:rsidRPr="008D71FD">
        <w:rPr>
          <w:sz w:val="28"/>
          <w:szCs w:val="28"/>
          <w:lang w:val="en-US"/>
        </w:rPr>
        <w:t>Baby</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Smartphone</w:t>
      </w:r>
    </w:p>
    <w:p w14:paraId="600446CC" w14:textId="77777777" w:rsidR="00134AF7" w:rsidRPr="008D71FD" w:rsidRDefault="00134AF7" w:rsidP="00134AF7">
      <w:pPr>
        <w:spacing w:after="240" w:line="720" w:lineRule="auto"/>
        <w:rPr>
          <w:sz w:val="28"/>
          <w:szCs w:val="28"/>
          <w:lang w:val="en-US"/>
        </w:rPr>
      </w:pPr>
      <w:r w:rsidRPr="008D71FD">
        <w:rPr>
          <w:sz w:val="28"/>
          <w:szCs w:val="28"/>
          <w:lang w:val="en-US"/>
        </w:rPr>
        <w:t>Sofa</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proofErr w:type="spellStart"/>
      <w:r>
        <w:rPr>
          <w:sz w:val="28"/>
          <w:szCs w:val="28"/>
          <w:lang w:val="en-US"/>
        </w:rPr>
        <w:t>Banane</w:t>
      </w:r>
      <w:proofErr w:type="spellEnd"/>
    </w:p>
    <w:p w14:paraId="1F1CE3EB" w14:textId="77777777" w:rsidR="00134AF7" w:rsidRPr="00261749" w:rsidRDefault="00134AF7" w:rsidP="00134AF7">
      <w:pPr>
        <w:spacing w:after="240" w:line="720" w:lineRule="auto"/>
        <w:rPr>
          <w:sz w:val="28"/>
          <w:szCs w:val="28"/>
        </w:rPr>
      </w:pPr>
      <w:r w:rsidRPr="00261749">
        <w:rPr>
          <w:sz w:val="28"/>
          <w:szCs w:val="28"/>
        </w:rPr>
        <w:t>Sonne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Unterschrift</w:t>
      </w:r>
    </w:p>
    <w:p w14:paraId="32605FC0" w14:textId="77777777" w:rsidR="00134AF7" w:rsidRPr="00261749" w:rsidRDefault="00134AF7" w:rsidP="00134AF7">
      <w:pPr>
        <w:spacing w:after="240" w:line="720" w:lineRule="auto"/>
        <w:rPr>
          <w:sz w:val="28"/>
          <w:szCs w:val="28"/>
        </w:rPr>
      </w:pPr>
      <w:r w:rsidRPr="00261749">
        <w:rPr>
          <w:sz w:val="28"/>
          <w:szCs w:val="28"/>
        </w:rPr>
        <w:t>Blume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Fernseher</w:t>
      </w:r>
    </w:p>
    <w:p w14:paraId="36461720" w14:textId="77777777" w:rsidR="00134AF7" w:rsidRPr="00261749" w:rsidRDefault="00134AF7" w:rsidP="00134AF7">
      <w:pPr>
        <w:spacing w:after="240" w:line="720" w:lineRule="auto"/>
        <w:rPr>
          <w:sz w:val="28"/>
          <w:szCs w:val="28"/>
        </w:rPr>
      </w:pPr>
      <w:r w:rsidRPr="00261749">
        <w:rPr>
          <w:sz w:val="28"/>
          <w:szCs w:val="28"/>
        </w:rPr>
        <w:t>Jacke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Krankenpfleger</w:t>
      </w:r>
    </w:p>
    <w:p w14:paraId="39F20051" w14:textId="77777777" w:rsidR="00134AF7" w:rsidRDefault="00134AF7" w:rsidP="00134AF7">
      <w:pPr>
        <w:spacing w:after="240" w:line="720" w:lineRule="auto"/>
        <w:rPr>
          <w:sz w:val="28"/>
          <w:szCs w:val="28"/>
        </w:rPr>
      </w:pPr>
      <w:r>
        <w:rPr>
          <w:sz w:val="28"/>
          <w:szCs w:val="28"/>
        </w:rPr>
        <w:t>Werkstatt</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1402E72A" w14:textId="77777777" w:rsidR="00134AF7" w:rsidRDefault="00134AF7" w:rsidP="00134AF7">
      <w:pPr>
        <w:spacing w:after="240" w:line="720" w:lineRule="auto"/>
        <w:rPr>
          <w:sz w:val="28"/>
          <w:szCs w:val="28"/>
        </w:rPr>
      </w:pPr>
      <w:r>
        <w:rPr>
          <w:noProof/>
        </w:rPr>
        <w:drawing>
          <wp:anchor distT="0" distB="0" distL="114300" distR="114300" simplePos="0" relativeHeight="251867136" behindDoc="0" locked="0" layoutInCell="1" allowOverlap="1" wp14:anchorId="7A96B3B2" wp14:editId="0278BD76">
            <wp:simplePos x="0" y="0"/>
            <wp:positionH relativeFrom="column">
              <wp:posOffset>1425575</wp:posOffset>
            </wp:positionH>
            <wp:positionV relativeFrom="bottomMargin">
              <wp:posOffset>-1800225</wp:posOffset>
            </wp:positionV>
            <wp:extent cx="3625200" cy="1749600"/>
            <wp:effectExtent l="0" t="0" r="0" b="3175"/>
            <wp:wrapNone/>
            <wp:docPr id="863" name="Grafik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3625200" cy="1749600"/>
                    </a:xfrm>
                    <a:prstGeom prst="rect">
                      <a:avLst/>
                    </a:prstGeom>
                  </pic:spPr>
                </pic:pic>
              </a:graphicData>
            </a:graphic>
            <wp14:sizeRelH relativeFrom="margin">
              <wp14:pctWidth>0</wp14:pctWidth>
            </wp14:sizeRelH>
            <wp14:sizeRelV relativeFrom="margin">
              <wp14:pctHeight>0</wp14:pctHeight>
            </wp14:sizeRelV>
          </wp:anchor>
        </w:drawing>
      </w:r>
    </w:p>
    <w:p w14:paraId="4E6AF187" w14:textId="77777777" w:rsidR="00134AF7" w:rsidRDefault="00134AF7" w:rsidP="00134AF7">
      <w:pPr>
        <w:spacing w:after="240" w:line="720" w:lineRule="auto"/>
        <w:rPr>
          <w:sz w:val="28"/>
          <w:szCs w:val="28"/>
        </w:rPr>
      </w:pPr>
    </w:p>
    <w:p w14:paraId="77C09584" w14:textId="77777777" w:rsidR="00134AF7" w:rsidRDefault="00134AF7" w:rsidP="001A308B">
      <w:pPr>
        <w:spacing w:after="128"/>
        <w:ind w:left="0"/>
        <w:rPr>
          <w:sz w:val="28"/>
          <w:szCs w:val="28"/>
        </w:rPr>
        <w:sectPr w:rsidR="00134AF7" w:rsidSect="00434A63">
          <w:headerReference w:type="first" r:id="rId329"/>
          <w:pgSz w:w="11900" w:h="16840"/>
          <w:pgMar w:top="2835" w:right="851" w:bottom="1134" w:left="851" w:header="709" w:footer="454" w:gutter="0"/>
          <w:cols w:space="708"/>
          <w:titlePg/>
          <w:docGrid w:linePitch="360"/>
        </w:sectPr>
      </w:pPr>
    </w:p>
    <w:p w14:paraId="3234E21D" w14:textId="77777777" w:rsidR="007E17B5" w:rsidRPr="00261749" w:rsidRDefault="007E17B5" w:rsidP="007E17B5">
      <w:pPr>
        <w:spacing w:after="240" w:line="720" w:lineRule="auto"/>
        <w:rPr>
          <w:sz w:val="28"/>
          <w:szCs w:val="28"/>
        </w:rPr>
      </w:pPr>
      <w:r>
        <w:rPr>
          <w:noProof/>
          <w:sz w:val="28"/>
          <w:szCs w:val="28"/>
        </w:rPr>
        <w:lastRenderedPageBreak/>
        <mc:AlternateContent>
          <mc:Choice Requires="wps">
            <w:drawing>
              <wp:anchor distT="0" distB="0" distL="114300" distR="114300" simplePos="0" relativeHeight="251873280" behindDoc="0" locked="0" layoutInCell="1" allowOverlap="1" wp14:anchorId="6D090CD7" wp14:editId="0F3E7E0F">
                <wp:simplePos x="0" y="0"/>
                <wp:positionH relativeFrom="column">
                  <wp:posOffset>526987</wp:posOffset>
                </wp:positionH>
                <wp:positionV relativeFrom="paragraph">
                  <wp:posOffset>147129</wp:posOffset>
                </wp:positionV>
                <wp:extent cx="69851" cy="142240"/>
                <wp:effectExtent l="1905" t="0" r="27305" b="27305"/>
                <wp:wrapNone/>
                <wp:docPr id="1778" name="Eckige Klammer links 1778"/>
                <wp:cNvGraphicFramePr/>
                <a:graphic xmlns:a="http://schemas.openxmlformats.org/drawingml/2006/main">
                  <a:graphicData uri="http://schemas.microsoft.com/office/word/2010/wordprocessingShape">
                    <wps:wsp>
                      <wps:cNvSpPr/>
                      <wps:spPr>
                        <a:xfrm rot="16200000">
                          <a:off x="0" y="0"/>
                          <a:ext cx="69851" cy="142240"/>
                        </a:xfrm>
                        <a:prstGeom prst="leftBracket">
                          <a:avLst>
                            <a:gd name="adj" fmla="val 11494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2D737" id="Eckige Klammer links 1778" o:spid="_x0000_s1026" type="#_x0000_t85" style="position:absolute;margin-left:41.5pt;margin-top:11.6pt;width:5.5pt;height:11.2pt;rotation:-9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" adj="12193" filled="t" fillcolor="white [3212]" strokecolor="black [3040]"/>
            </w:pict>
          </mc:Fallback>
        </mc:AlternateContent>
      </w:r>
      <w:r>
        <w:rPr>
          <w:noProof/>
          <w:sz w:val="28"/>
          <w:szCs w:val="28"/>
        </w:rPr>
        <mc:AlternateContent>
          <mc:Choice Requires="wps">
            <w:drawing>
              <wp:anchor distT="0" distB="0" distL="114300" distR="114300" simplePos="0" relativeHeight="251938816" behindDoc="0" locked="0" layoutInCell="1" allowOverlap="1" wp14:anchorId="6B76C9DB" wp14:editId="472AD08B">
                <wp:simplePos x="0" y="0"/>
                <wp:positionH relativeFrom="column">
                  <wp:posOffset>3736340</wp:posOffset>
                </wp:positionH>
                <wp:positionV relativeFrom="paragraph">
                  <wp:posOffset>89535</wp:posOffset>
                </wp:positionV>
                <wp:extent cx="72390" cy="327660"/>
                <wp:effectExtent l="5715" t="0" r="28575" b="28575"/>
                <wp:wrapNone/>
                <wp:docPr id="861" name="Eckige Klammer links 861"/>
                <wp:cNvGraphicFramePr/>
                <a:graphic xmlns:a="http://schemas.openxmlformats.org/drawingml/2006/main">
                  <a:graphicData uri="http://schemas.microsoft.com/office/word/2010/wordprocessingShape">
                    <wps:wsp>
                      <wps:cNvSpPr/>
                      <wps:spPr>
                        <a:xfrm rot="16200000">
                          <a:off x="0" y="0"/>
                          <a:ext cx="72390" cy="327660"/>
                        </a:xfrm>
                        <a:prstGeom prst="leftBracket">
                          <a:avLst>
                            <a:gd name="adj" fmla="val 22631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38CEB" id="Eckige Klammer links 861" o:spid="_x0000_s1026" type="#_x0000_t85" style="position:absolute;margin-left:294.2pt;margin-top:7.05pt;width:5.7pt;height:25.8pt;rotation:-9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940864" behindDoc="0" locked="0" layoutInCell="1" allowOverlap="1" wp14:anchorId="508F333F" wp14:editId="20ADCE0E">
                <wp:simplePos x="0" y="0"/>
                <wp:positionH relativeFrom="column">
                  <wp:posOffset>4096385</wp:posOffset>
                </wp:positionH>
                <wp:positionV relativeFrom="paragraph">
                  <wp:posOffset>59055</wp:posOffset>
                </wp:positionV>
                <wp:extent cx="72390" cy="392430"/>
                <wp:effectExtent l="0" t="7620" r="15240" b="15240"/>
                <wp:wrapNone/>
                <wp:docPr id="862" name="Eckige Klammer links 862"/>
                <wp:cNvGraphicFramePr/>
                <a:graphic xmlns:a="http://schemas.openxmlformats.org/drawingml/2006/main">
                  <a:graphicData uri="http://schemas.microsoft.com/office/word/2010/wordprocessingShape">
                    <wps:wsp>
                      <wps:cNvSpPr/>
                      <wps:spPr>
                        <a:xfrm rot="16200000">
                          <a:off x="0" y="0"/>
                          <a:ext cx="72390" cy="392430"/>
                        </a:xfrm>
                        <a:prstGeom prst="leftBracket">
                          <a:avLst>
                            <a:gd name="adj" fmla="val 2710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25420" id="Eckige Klammer links 862" o:spid="_x0000_s1026" type="#_x0000_t85" style="position:absolute;margin-left:322.55pt;margin-top:4.65pt;width:5.7pt;height:30.9pt;rotation:-9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&#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936768" behindDoc="0" locked="0" layoutInCell="1" allowOverlap="1" wp14:anchorId="46C6C494" wp14:editId="52704545">
                <wp:simplePos x="0" y="0"/>
                <wp:positionH relativeFrom="column">
                  <wp:posOffset>4287202</wp:posOffset>
                </wp:positionH>
                <wp:positionV relativeFrom="paragraph">
                  <wp:posOffset>764223</wp:posOffset>
                </wp:positionV>
                <wp:extent cx="72390" cy="501015"/>
                <wp:effectExtent l="0" t="4763" r="18098" b="18097"/>
                <wp:wrapNone/>
                <wp:docPr id="860" name="Eckige Klammer links 860"/>
                <wp:cNvGraphicFramePr/>
                <a:graphic xmlns:a="http://schemas.openxmlformats.org/drawingml/2006/main">
                  <a:graphicData uri="http://schemas.microsoft.com/office/word/2010/wordprocessingShape">
                    <wps:wsp>
                      <wps:cNvSpPr/>
                      <wps:spPr>
                        <a:xfrm rot="16200000">
                          <a:off x="0" y="0"/>
                          <a:ext cx="72390" cy="501015"/>
                        </a:xfrm>
                        <a:prstGeom prst="leftBracket">
                          <a:avLst>
                            <a:gd name="adj" fmla="val 3460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48C0D" id="Eckige Klammer links 860" o:spid="_x0000_s1026" type="#_x0000_t85" style="position:absolute;margin-left:337.55pt;margin-top:60.2pt;width:5.7pt;height:39.45pt;rotation:-9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71232" behindDoc="0" locked="0" layoutInCell="1" allowOverlap="1" wp14:anchorId="381E4A4C" wp14:editId="7D152477">
                <wp:simplePos x="0" y="0"/>
                <wp:positionH relativeFrom="column">
                  <wp:posOffset>337820</wp:posOffset>
                </wp:positionH>
                <wp:positionV relativeFrom="paragraph">
                  <wp:posOffset>106680</wp:posOffset>
                </wp:positionV>
                <wp:extent cx="72390" cy="226695"/>
                <wp:effectExtent l="0" t="953" r="21908" b="21907"/>
                <wp:wrapNone/>
                <wp:docPr id="1779" name="Eckige Klammer links 1779"/>
                <wp:cNvGraphicFramePr/>
                <a:graphic xmlns:a="http://schemas.openxmlformats.org/drawingml/2006/main">
                  <a:graphicData uri="http://schemas.microsoft.com/office/word/2010/wordprocessingShape">
                    <wps:wsp>
                      <wps:cNvSpPr/>
                      <wps:spPr>
                        <a:xfrm rot="16200000">
                          <a:off x="0" y="0"/>
                          <a:ext cx="72390" cy="226695"/>
                        </a:xfrm>
                        <a:prstGeom prst="leftBracket">
                          <a:avLst>
                            <a:gd name="adj" fmla="val 15657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AB2B0" id="Eckige Klammer links 1779" o:spid="_x0000_s1026" type="#_x0000_t85" style="position:absolute;margin-left:26.6pt;margin-top:8.4pt;width:5.7pt;height:17.85pt;rotation:-90;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" adj="10800" filled="t" fillcolor="white [3212]" strokecolor="black [3040]"/>
            </w:pict>
          </mc:Fallback>
        </mc:AlternateContent>
      </w:r>
      <w:r w:rsidRPr="00261749">
        <w:rPr>
          <w:sz w:val="28"/>
          <w:szCs w:val="28"/>
        </w:rPr>
        <w:t>Auto</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Flugzeug</w:t>
      </w:r>
    </w:p>
    <w:p w14:paraId="31D34170" w14:textId="77777777" w:rsidR="007E17B5" w:rsidRPr="00261749"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934720" behindDoc="0" locked="0" layoutInCell="1" allowOverlap="1" wp14:anchorId="2F24E7C9" wp14:editId="35DCDBEB">
                <wp:simplePos x="0" y="0"/>
                <wp:positionH relativeFrom="column">
                  <wp:posOffset>3805426</wp:posOffset>
                </wp:positionH>
                <wp:positionV relativeFrom="paragraph">
                  <wp:posOffset>20131</wp:posOffset>
                </wp:positionV>
                <wp:extent cx="72390" cy="457200"/>
                <wp:effectExtent l="0" t="1905" r="20955" b="20955"/>
                <wp:wrapNone/>
                <wp:docPr id="859" name="Eckige Klammer links 859"/>
                <wp:cNvGraphicFramePr/>
                <a:graphic xmlns:a="http://schemas.openxmlformats.org/drawingml/2006/main">
                  <a:graphicData uri="http://schemas.microsoft.com/office/word/2010/wordprocessingShape">
                    <wps:wsp>
                      <wps:cNvSpPr/>
                      <wps:spPr>
                        <a:xfrm rot="16200000">
                          <a:off x="0" y="0"/>
                          <a:ext cx="72390" cy="457200"/>
                        </a:xfrm>
                        <a:prstGeom prst="leftBracket">
                          <a:avLst>
                            <a:gd name="adj" fmla="val 31578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C7DD3" id="Eckige Klammer links 859" o:spid="_x0000_s1026" type="#_x0000_t85" style="position:absolute;margin-left:299.65pt;margin-top:1.6pt;width:5.7pt;height:36pt;rotation:-90;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" adj="10800" filled="t" fillcolor="white [3212]" strokecolor="black [3040]"/>
            </w:pict>
          </mc:Fallback>
        </mc:AlternateContent>
      </w:r>
      <w:r>
        <w:rPr>
          <w:noProof/>
          <w:sz w:val="28"/>
          <w:szCs w:val="28"/>
        </w:rPr>
        <mc:AlternateContent>
          <mc:Choice Requires="wps">
            <w:drawing>
              <wp:anchor distT="0" distB="0" distL="114300" distR="114300" simplePos="0" relativeHeight="251875328" behindDoc="0" locked="0" layoutInCell="1" allowOverlap="1" wp14:anchorId="74ED8E4D" wp14:editId="58790832">
                <wp:simplePos x="0" y="0"/>
                <wp:positionH relativeFrom="column">
                  <wp:posOffset>340995</wp:posOffset>
                </wp:positionH>
                <wp:positionV relativeFrom="paragraph">
                  <wp:posOffset>113665</wp:posOffset>
                </wp:positionV>
                <wp:extent cx="72390" cy="214630"/>
                <wp:effectExtent l="5080" t="0" r="27940" b="27940"/>
                <wp:wrapNone/>
                <wp:docPr id="1780" name="Eckige Klammer links 1780"/>
                <wp:cNvGraphicFramePr/>
                <a:graphic xmlns:a="http://schemas.openxmlformats.org/drawingml/2006/main">
                  <a:graphicData uri="http://schemas.microsoft.com/office/word/2010/wordprocessingShape">
                    <wps:wsp>
                      <wps:cNvSpPr/>
                      <wps:spPr>
                        <a:xfrm rot="16200000">
                          <a:off x="0" y="0"/>
                          <a:ext cx="72390" cy="214630"/>
                        </a:xfrm>
                        <a:prstGeom prst="leftBracket">
                          <a:avLst>
                            <a:gd name="adj" fmla="val 14824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DB190" id="Eckige Klammer links 1780" o:spid="_x0000_s1026" type="#_x0000_t85" style="position:absolute;margin-left:26.85pt;margin-top:8.95pt;width:5.7pt;height:16.9pt;rotation:-9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" adj="10800" filled="t" fillcolor="white [3212]" strokecolor="black [3040]"/>
            </w:pict>
          </mc:Fallback>
        </mc:AlternateContent>
      </w:r>
      <w:r>
        <w:rPr>
          <w:noProof/>
          <w:sz w:val="28"/>
          <w:szCs w:val="28"/>
        </w:rPr>
        <mc:AlternateContent>
          <mc:Choice Requires="wps">
            <w:drawing>
              <wp:anchor distT="0" distB="0" distL="114300" distR="114300" simplePos="0" relativeHeight="251877376" behindDoc="1" locked="0" layoutInCell="1" allowOverlap="1" wp14:anchorId="363C597B" wp14:editId="44418C10">
                <wp:simplePos x="0" y="0"/>
                <wp:positionH relativeFrom="column">
                  <wp:posOffset>547370</wp:posOffset>
                </wp:positionH>
                <wp:positionV relativeFrom="paragraph">
                  <wp:posOffset>121920</wp:posOffset>
                </wp:positionV>
                <wp:extent cx="72390" cy="195580"/>
                <wp:effectExtent l="0" t="4445" r="18415" b="18415"/>
                <wp:wrapNone/>
                <wp:docPr id="1781" name="Eckige Klammer links 1781"/>
                <wp:cNvGraphicFramePr/>
                <a:graphic xmlns:a="http://schemas.openxmlformats.org/drawingml/2006/main">
                  <a:graphicData uri="http://schemas.microsoft.com/office/word/2010/wordprocessingShape">
                    <wps:wsp>
                      <wps:cNvSpPr/>
                      <wps:spPr>
                        <a:xfrm rot="16200000">
                          <a:off x="0" y="0"/>
                          <a:ext cx="72390" cy="19558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8E0E3" id="Eckige Klammer links 1781" o:spid="_x0000_s1026" type="#_x0000_t85" style="position:absolute;margin-left:43.1pt;margin-top:9.6pt;width:5.7pt;height:15.4pt;rotation:-90;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" adj="10826" filled="t" fillcolor="white [3212]" strokecolor="black [3040]"/>
            </w:pict>
          </mc:Fallback>
        </mc:AlternateContent>
      </w:r>
      <w:r w:rsidRPr="00261749">
        <w:rPr>
          <w:sz w:val="28"/>
          <w:szCs w:val="28"/>
        </w:rPr>
        <w:t>Baby</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Smartphone</w:t>
      </w:r>
    </w:p>
    <w:p w14:paraId="1082236E" w14:textId="77777777" w:rsidR="007E17B5" w:rsidRPr="00261749"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928576" behindDoc="0" locked="0" layoutInCell="1" allowOverlap="1" wp14:anchorId="21A72D7D" wp14:editId="2588C890">
                <wp:simplePos x="0" y="0"/>
                <wp:positionH relativeFrom="column">
                  <wp:posOffset>3670618</wp:posOffset>
                </wp:positionH>
                <wp:positionV relativeFrom="paragraph">
                  <wp:posOffset>119062</wp:posOffset>
                </wp:positionV>
                <wp:extent cx="72390" cy="215265"/>
                <wp:effectExtent l="4762" t="0" r="27623" b="27622"/>
                <wp:wrapNone/>
                <wp:docPr id="856" name="Eckige Klammer links 856"/>
                <wp:cNvGraphicFramePr/>
                <a:graphic xmlns:a="http://schemas.openxmlformats.org/drawingml/2006/main">
                  <a:graphicData uri="http://schemas.microsoft.com/office/word/2010/wordprocessingShape">
                    <wps:wsp>
                      <wps:cNvSpPr/>
                      <wps:spPr>
                        <a:xfrm rot="16200000">
                          <a:off x="0" y="0"/>
                          <a:ext cx="72390" cy="215265"/>
                        </a:xfrm>
                        <a:prstGeom prst="leftBracket">
                          <a:avLst>
                            <a:gd name="adj" fmla="val 14868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3B73A" id="Eckige Klammer links 856" o:spid="_x0000_s1026" type="#_x0000_t85" style="position:absolute;margin-left:289.05pt;margin-top:9.35pt;width:5.7pt;height:16.95pt;rotation:-90;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32672" behindDoc="0" locked="0" layoutInCell="1" allowOverlap="1" wp14:anchorId="0B82FFFA" wp14:editId="3BA2CE1F">
                <wp:simplePos x="0" y="0"/>
                <wp:positionH relativeFrom="column">
                  <wp:posOffset>4065905</wp:posOffset>
                </wp:positionH>
                <wp:positionV relativeFrom="paragraph">
                  <wp:posOffset>131445</wp:posOffset>
                </wp:positionV>
                <wp:extent cx="72390" cy="195580"/>
                <wp:effectExtent l="0" t="4445" r="18415" b="18415"/>
                <wp:wrapNone/>
                <wp:docPr id="858" name="Eckige Klammer links 858"/>
                <wp:cNvGraphicFramePr/>
                <a:graphic xmlns:a="http://schemas.openxmlformats.org/drawingml/2006/main">
                  <a:graphicData uri="http://schemas.microsoft.com/office/word/2010/wordprocessingShape">
                    <wps:wsp>
                      <wps:cNvSpPr/>
                      <wps:spPr>
                        <a:xfrm rot="16200000">
                          <a:off x="0" y="0"/>
                          <a:ext cx="72390" cy="195580"/>
                        </a:xfrm>
                        <a:prstGeom prst="leftBracket">
                          <a:avLst>
                            <a:gd name="adj" fmla="val 13508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B0AA9" id="Eckige Klammer links 858" o:spid="_x0000_s1026" type="#_x0000_t85" style="position:absolute;margin-left:320.15pt;margin-top:10.35pt;width:5.7pt;height:15.4pt;rotation:-90;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30624" behindDoc="0" locked="0" layoutInCell="1" allowOverlap="1" wp14:anchorId="6FCA4CDB" wp14:editId="3EF36658">
                <wp:simplePos x="0" y="0"/>
                <wp:positionH relativeFrom="column">
                  <wp:posOffset>3875405</wp:posOffset>
                </wp:positionH>
                <wp:positionV relativeFrom="paragraph">
                  <wp:posOffset>135255</wp:posOffset>
                </wp:positionV>
                <wp:extent cx="72390" cy="188595"/>
                <wp:effectExtent l="0" t="953" r="21908" b="21907"/>
                <wp:wrapNone/>
                <wp:docPr id="857" name="Eckige Klammer links 857"/>
                <wp:cNvGraphicFramePr/>
                <a:graphic xmlns:a="http://schemas.openxmlformats.org/drawingml/2006/main">
                  <a:graphicData uri="http://schemas.microsoft.com/office/word/2010/wordprocessingShape">
                    <wps:wsp>
                      <wps:cNvSpPr/>
                      <wps:spPr>
                        <a:xfrm rot="16200000">
                          <a:off x="0" y="0"/>
                          <a:ext cx="72390" cy="188595"/>
                        </a:xfrm>
                        <a:prstGeom prst="leftBracket">
                          <a:avLst>
                            <a:gd name="adj" fmla="val 13026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BF7EA" id="Eckige Klammer links 857" o:spid="_x0000_s1026" type="#_x0000_t85" style="position:absolute;margin-left:305.15pt;margin-top:10.65pt;width:5.7pt;height:14.85pt;rotation:-90;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926528" behindDoc="0" locked="0" layoutInCell="1" allowOverlap="1" wp14:anchorId="1AAA1051" wp14:editId="0940BECF">
                <wp:simplePos x="0" y="0"/>
                <wp:positionH relativeFrom="column">
                  <wp:posOffset>4228147</wp:posOffset>
                </wp:positionH>
                <wp:positionV relativeFrom="paragraph">
                  <wp:posOffset>752793</wp:posOffset>
                </wp:positionV>
                <wp:extent cx="72390" cy="497205"/>
                <wp:effectExtent l="0" t="2858" r="20003" b="20002"/>
                <wp:wrapNone/>
                <wp:docPr id="855" name="Eckige Klammer links 855"/>
                <wp:cNvGraphicFramePr/>
                <a:graphic xmlns:a="http://schemas.openxmlformats.org/drawingml/2006/main">
                  <a:graphicData uri="http://schemas.microsoft.com/office/word/2010/wordprocessingShape">
                    <wps:wsp>
                      <wps:cNvSpPr/>
                      <wps:spPr>
                        <a:xfrm rot="16200000">
                          <a:off x="0" y="0"/>
                          <a:ext cx="72390" cy="497205"/>
                        </a:xfrm>
                        <a:prstGeom prst="leftBracket">
                          <a:avLst>
                            <a:gd name="adj" fmla="val 34342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02644" id="Eckige Klammer links 855" o:spid="_x0000_s1026" type="#_x0000_t85" style="position:absolute;margin-left:332.9pt;margin-top:59.3pt;width:5.7pt;height:39.15pt;rotation:-90;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81472" behindDoc="0" locked="0" layoutInCell="1" allowOverlap="1" wp14:anchorId="13E4B456" wp14:editId="47E7165E">
                <wp:simplePos x="0" y="0"/>
                <wp:positionH relativeFrom="column">
                  <wp:posOffset>521494</wp:posOffset>
                </wp:positionH>
                <wp:positionV relativeFrom="paragraph">
                  <wp:posOffset>154146</wp:posOffset>
                </wp:positionV>
                <wp:extent cx="72708" cy="150812"/>
                <wp:effectExtent l="0" t="953" r="21908" b="21907"/>
                <wp:wrapNone/>
                <wp:docPr id="833" name="Eckige Klammer links 833"/>
                <wp:cNvGraphicFramePr/>
                <a:graphic xmlns:a="http://schemas.openxmlformats.org/drawingml/2006/main">
                  <a:graphicData uri="http://schemas.microsoft.com/office/word/2010/wordprocessingShape">
                    <wps:wsp>
                      <wps:cNvSpPr/>
                      <wps:spPr>
                        <a:xfrm rot="16200000">
                          <a:off x="0" y="0"/>
                          <a:ext cx="72708" cy="150812"/>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58875" id="Eckige Klammer links 833" o:spid="_x0000_s1026" type="#_x0000_t85" style="position:absolute;margin-left:41.05pt;margin-top:12.15pt;width:5.75pt;height:11.85pt;rotation:-90;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" adj="14102" filled="t" fillcolor="white [3212]" strokecolor="black [3040]"/>
            </w:pict>
          </mc:Fallback>
        </mc:AlternateContent>
      </w:r>
      <w:r>
        <w:rPr>
          <w:noProof/>
          <w:sz w:val="28"/>
          <w:szCs w:val="28"/>
        </w:rPr>
        <mc:AlternateContent>
          <mc:Choice Requires="wps">
            <w:drawing>
              <wp:anchor distT="0" distB="0" distL="114300" distR="114300" simplePos="0" relativeHeight="251879424" behindDoc="0" locked="0" layoutInCell="1" allowOverlap="1" wp14:anchorId="0751E6CC" wp14:editId="6C0FE0FF">
                <wp:simplePos x="0" y="0"/>
                <wp:positionH relativeFrom="column">
                  <wp:posOffset>341471</wp:posOffset>
                </wp:positionH>
                <wp:positionV relativeFrom="paragraph">
                  <wp:posOffset>122713</wp:posOffset>
                </wp:positionV>
                <wp:extent cx="72708" cy="209867"/>
                <wp:effectExtent l="7620" t="0" r="11430" b="11430"/>
                <wp:wrapNone/>
                <wp:docPr id="832" name="Eckige Klammer links 832"/>
                <wp:cNvGraphicFramePr/>
                <a:graphic xmlns:a="http://schemas.openxmlformats.org/drawingml/2006/main">
                  <a:graphicData uri="http://schemas.microsoft.com/office/word/2010/wordprocessingShape">
                    <wps:wsp>
                      <wps:cNvSpPr/>
                      <wps:spPr>
                        <a:xfrm rot="16200000">
                          <a:off x="0" y="0"/>
                          <a:ext cx="72708" cy="20986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CDF29" id="Eckige Klammer links 832" o:spid="_x0000_s1026" type="#_x0000_t85" style="position:absolute;margin-left:26.9pt;margin-top:9.65pt;width:5.75pt;height:16.5pt;rotation:-9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" adj="10134" filled="t" fillcolor="white [3212]" strokecolor="black [3040]"/>
            </w:pict>
          </mc:Fallback>
        </mc:AlternateContent>
      </w:r>
      <w:r w:rsidRPr="00261749">
        <w:rPr>
          <w:sz w:val="28"/>
          <w:szCs w:val="28"/>
        </w:rPr>
        <w:t>Sofa</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Banane</w:t>
      </w:r>
    </w:p>
    <w:p w14:paraId="6B960036" w14:textId="77777777" w:rsidR="007E17B5" w:rsidRPr="00261749"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885568" behindDoc="0" locked="0" layoutInCell="1" allowOverlap="1" wp14:anchorId="38377C04" wp14:editId="439D7627">
                <wp:simplePos x="0" y="0"/>
                <wp:positionH relativeFrom="column">
                  <wp:posOffset>647700</wp:posOffset>
                </wp:positionH>
                <wp:positionV relativeFrom="paragraph">
                  <wp:posOffset>122428</wp:posOffset>
                </wp:positionV>
                <wp:extent cx="72708" cy="195897"/>
                <wp:effectExtent l="0" t="4445" r="18415" b="18415"/>
                <wp:wrapNone/>
                <wp:docPr id="835" name="Eckige Klammer links 835"/>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A0CD8" id="Eckige Klammer links 835" o:spid="_x0000_s1026" type="#_x0000_t85" style="position:absolute;margin-left:51pt;margin-top:9.65pt;width:5.75pt;height:15.4pt;rotation:-90;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" adj="10856" filled="t" fillcolor="white [3212]" strokecolor="black [3040]"/>
            </w:pict>
          </mc:Fallback>
        </mc:AlternateContent>
      </w:r>
      <w:r>
        <w:rPr>
          <w:noProof/>
          <w:sz w:val="28"/>
          <w:szCs w:val="28"/>
        </w:rPr>
        <mc:AlternateContent>
          <mc:Choice Requires="wps">
            <w:drawing>
              <wp:anchor distT="0" distB="0" distL="114300" distR="114300" simplePos="0" relativeHeight="251922432" behindDoc="0" locked="0" layoutInCell="1" allowOverlap="1" wp14:anchorId="0ACA81B3" wp14:editId="15DE671A">
                <wp:simplePos x="0" y="0"/>
                <wp:positionH relativeFrom="column">
                  <wp:posOffset>3677285</wp:posOffset>
                </wp:positionH>
                <wp:positionV relativeFrom="paragraph">
                  <wp:posOffset>131445</wp:posOffset>
                </wp:positionV>
                <wp:extent cx="72390" cy="209550"/>
                <wp:effectExtent l="7620" t="0" r="11430" b="11430"/>
                <wp:wrapNone/>
                <wp:docPr id="853" name="Eckige Klammer links 853"/>
                <wp:cNvGraphicFramePr/>
                <a:graphic xmlns:a="http://schemas.openxmlformats.org/drawingml/2006/main">
                  <a:graphicData uri="http://schemas.microsoft.com/office/word/2010/wordprocessingShape">
                    <wps:wsp>
                      <wps:cNvSpPr/>
                      <wps:spPr>
                        <a:xfrm rot="16200000">
                          <a:off x="0" y="0"/>
                          <a:ext cx="72390" cy="209550"/>
                        </a:xfrm>
                        <a:prstGeom prst="leftBracket">
                          <a:avLst>
                            <a:gd name="adj" fmla="val 14473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47B83" id="Eckige Klammer links 853" o:spid="_x0000_s1026" type="#_x0000_t85" style="position:absolute;margin-left:289.55pt;margin-top:10.35pt;width:5.7pt;height:16.5pt;rotation:-90;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24480" behindDoc="0" locked="0" layoutInCell="1" allowOverlap="1" wp14:anchorId="10261755" wp14:editId="2059C4EA">
                <wp:simplePos x="0" y="0"/>
                <wp:positionH relativeFrom="column">
                  <wp:posOffset>3881120</wp:posOffset>
                </wp:positionH>
                <wp:positionV relativeFrom="paragraph">
                  <wp:posOffset>133350</wp:posOffset>
                </wp:positionV>
                <wp:extent cx="72390" cy="201930"/>
                <wp:effectExtent l="0" t="7620" r="15240" b="15240"/>
                <wp:wrapNone/>
                <wp:docPr id="854" name="Eckige Klammer links 854"/>
                <wp:cNvGraphicFramePr/>
                <a:graphic xmlns:a="http://schemas.openxmlformats.org/drawingml/2006/main">
                  <a:graphicData uri="http://schemas.microsoft.com/office/word/2010/wordprocessingShape">
                    <wps:wsp>
                      <wps:cNvSpPr/>
                      <wps:spPr>
                        <a:xfrm rot="16200000">
                          <a:off x="0" y="0"/>
                          <a:ext cx="72390" cy="201930"/>
                        </a:xfrm>
                        <a:prstGeom prst="leftBracket">
                          <a:avLst>
                            <a:gd name="adj" fmla="val 13947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0F093" id="Eckige Klammer links 854" o:spid="_x0000_s1026" type="#_x0000_t85" style="position:absolute;margin-left:305.6pt;margin-top:10.5pt;width:5.7pt;height:15.9pt;rotation:-90;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83520" behindDoc="0" locked="0" layoutInCell="1" allowOverlap="1" wp14:anchorId="2EE3FEDB" wp14:editId="7BB4D3B9">
                <wp:simplePos x="0" y="0"/>
                <wp:positionH relativeFrom="column">
                  <wp:posOffset>393065</wp:posOffset>
                </wp:positionH>
                <wp:positionV relativeFrom="paragraph">
                  <wp:posOffset>64770</wp:posOffset>
                </wp:positionV>
                <wp:extent cx="72390" cy="314325"/>
                <wp:effectExtent l="0" t="6668" r="16193" b="16192"/>
                <wp:wrapNone/>
                <wp:docPr id="834" name="Eckige Klammer links 834"/>
                <wp:cNvGraphicFramePr/>
                <a:graphic xmlns:a="http://schemas.openxmlformats.org/drawingml/2006/main">
                  <a:graphicData uri="http://schemas.microsoft.com/office/word/2010/wordprocessingShape">
                    <wps:wsp>
                      <wps:cNvSpPr/>
                      <wps:spPr>
                        <a:xfrm rot="16200000">
                          <a:off x="0" y="0"/>
                          <a:ext cx="72390" cy="314325"/>
                        </a:xfrm>
                        <a:prstGeom prst="leftBracket">
                          <a:avLst>
                            <a:gd name="adj" fmla="val 21710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B9F53" id="Eckige Klammer links 834" o:spid="_x0000_s1026" type="#_x0000_t85" style="position:absolute;margin-left:30.95pt;margin-top:5.1pt;width:5.7pt;height:24.75pt;rotation:-90;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" adj="10800" filled="t" fillcolor="white [3212]" strokecolor="black [3040]"/>
            </w:pict>
          </mc:Fallback>
        </mc:AlternateContent>
      </w:r>
      <w:r w:rsidRPr="00261749">
        <w:rPr>
          <w:sz w:val="28"/>
          <w:szCs w:val="28"/>
        </w:rPr>
        <w:t>Sonne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Unterschrift</w:t>
      </w:r>
    </w:p>
    <w:p w14:paraId="7492FBDE" w14:textId="77777777" w:rsidR="007E17B5" w:rsidRPr="00261749"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920384" behindDoc="0" locked="0" layoutInCell="1" allowOverlap="1" wp14:anchorId="632B5AF0" wp14:editId="114C9769">
                <wp:simplePos x="0" y="0"/>
                <wp:positionH relativeFrom="column">
                  <wp:posOffset>4239260</wp:posOffset>
                </wp:positionH>
                <wp:positionV relativeFrom="paragraph">
                  <wp:posOffset>100965</wp:posOffset>
                </wp:positionV>
                <wp:extent cx="72390" cy="255270"/>
                <wp:effectExtent l="3810" t="0" r="26670" b="26670"/>
                <wp:wrapNone/>
                <wp:docPr id="852" name="Eckige Klammer links 852"/>
                <wp:cNvGraphicFramePr/>
                <a:graphic xmlns:a="http://schemas.openxmlformats.org/drawingml/2006/main">
                  <a:graphicData uri="http://schemas.microsoft.com/office/word/2010/wordprocessingShape">
                    <wps:wsp>
                      <wps:cNvSpPr/>
                      <wps:spPr>
                        <a:xfrm rot="16200000">
                          <a:off x="0" y="0"/>
                          <a:ext cx="72390" cy="255270"/>
                        </a:xfrm>
                        <a:prstGeom prst="leftBracket">
                          <a:avLst>
                            <a:gd name="adj" fmla="val 17631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B5520" id="Eckige Klammer links 852" o:spid="_x0000_s1026" type="#_x0000_t85" style="position:absolute;margin-left:333.8pt;margin-top:7.95pt;width:5.7pt;height:20.1pt;rotation:-9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16288" behindDoc="0" locked="0" layoutInCell="1" allowOverlap="1" wp14:anchorId="4259520A" wp14:editId="77AD1AA1">
                <wp:simplePos x="0" y="0"/>
                <wp:positionH relativeFrom="column">
                  <wp:posOffset>3740150</wp:posOffset>
                </wp:positionH>
                <wp:positionV relativeFrom="paragraph">
                  <wp:posOffset>47625</wp:posOffset>
                </wp:positionV>
                <wp:extent cx="72390" cy="358140"/>
                <wp:effectExtent l="9525" t="0" r="13335" b="13335"/>
                <wp:wrapNone/>
                <wp:docPr id="850" name="Eckige Klammer links 850"/>
                <wp:cNvGraphicFramePr/>
                <a:graphic xmlns:a="http://schemas.openxmlformats.org/drawingml/2006/main">
                  <a:graphicData uri="http://schemas.microsoft.com/office/word/2010/wordprocessingShape">
                    <wps:wsp>
                      <wps:cNvSpPr/>
                      <wps:spPr>
                        <a:xfrm rot="16200000">
                          <a:off x="0" y="0"/>
                          <a:ext cx="72390" cy="358140"/>
                        </a:xfrm>
                        <a:prstGeom prst="leftBracket">
                          <a:avLst>
                            <a:gd name="adj" fmla="val 24736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805FD" id="Eckige Klammer links 850" o:spid="_x0000_s1026" type="#_x0000_t85" style="position:absolute;margin-left:294.5pt;margin-top:3.75pt;width:5.7pt;height:28.2pt;rotation:-90;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18336" behindDoc="0" locked="0" layoutInCell="1" allowOverlap="1" wp14:anchorId="46E379E4" wp14:editId="1FC7ECC8">
                <wp:simplePos x="0" y="0"/>
                <wp:positionH relativeFrom="column">
                  <wp:posOffset>4014470</wp:posOffset>
                </wp:positionH>
                <wp:positionV relativeFrom="paragraph">
                  <wp:posOffset>131763</wp:posOffset>
                </wp:positionV>
                <wp:extent cx="72708" cy="195897"/>
                <wp:effectExtent l="0" t="4445" r="18415" b="18415"/>
                <wp:wrapNone/>
                <wp:docPr id="851" name="Eckige Klammer links 851"/>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6CF27" id="Eckige Klammer links 851" o:spid="_x0000_s1026" type="#_x0000_t85" style="position:absolute;margin-left:316.1pt;margin-top:10.4pt;width:5.75pt;height:15.4pt;rotation:-90;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" adj="10856" filled="t" fillcolor="white [3212]" strokecolor="black [3040]"/>
            </w:pict>
          </mc:Fallback>
        </mc:AlternateContent>
      </w:r>
      <w:r>
        <w:rPr>
          <w:noProof/>
          <w:sz w:val="28"/>
          <w:szCs w:val="28"/>
        </w:rPr>
        <mc:AlternateContent>
          <mc:Choice Requires="wps">
            <w:drawing>
              <wp:anchor distT="0" distB="0" distL="114300" distR="114300" simplePos="0" relativeHeight="251887616" behindDoc="0" locked="0" layoutInCell="1" allowOverlap="1" wp14:anchorId="53D37D09" wp14:editId="7370ADF0">
                <wp:simplePos x="0" y="0"/>
                <wp:positionH relativeFrom="column">
                  <wp:posOffset>360680</wp:posOffset>
                </wp:positionH>
                <wp:positionV relativeFrom="paragraph">
                  <wp:posOffset>102870</wp:posOffset>
                </wp:positionV>
                <wp:extent cx="72390" cy="251460"/>
                <wp:effectExtent l="5715" t="0" r="28575" b="28575"/>
                <wp:wrapNone/>
                <wp:docPr id="836" name="Eckige Klammer links 836"/>
                <wp:cNvGraphicFramePr/>
                <a:graphic xmlns:a="http://schemas.openxmlformats.org/drawingml/2006/main">
                  <a:graphicData uri="http://schemas.microsoft.com/office/word/2010/wordprocessingShape">
                    <wps:wsp>
                      <wps:cNvSpPr/>
                      <wps:spPr>
                        <a:xfrm rot="16200000">
                          <a:off x="0" y="0"/>
                          <a:ext cx="72390" cy="251460"/>
                        </a:xfrm>
                        <a:prstGeom prst="leftBracket">
                          <a:avLst>
                            <a:gd name="adj" fmla="val 17368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EFF4F" id="Eckige Klammer links 836" o:spid="_x0000_s1026" type="#_x0000_t85" style="position:absolute;margin-left:28.4pt;margin-top:8.1pt;width:5.7pt;height:19.8pt;rotation:-9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89664" behindDoc="0" locked="0" layoutInCell="1" allowOverlap="1" wp14:anchorId="44CDD110" wp14:editId="26DA3CD7">
                <wp:simplePos x="0" y="0"/>
                <wp:positionH relativeFrom="column">
                  <wp:posOffset>610552</wp:posOffset>
                </wp:positionH>
                <wp:positionV relativeFrom="paragraph">
                  <wp:posOffset>105093</wp:posOffset>
                </wp:positionV>
                <wp:extent cx="72390" cy="249555"/>
                <wp:effectExtent l="6667" t="0" r="10478" b="10477"/>
                <wp:wrapNone/>
                <wp:docPr id="837" name="Eckige Klammer links 837"/>
                <wp:cNvGraphicFramePr/>
                <a:graphic xmlns:a="http://schemas.openxmlformats.org/drawingml/2006/main">
                  <a:graphicData uri="http://schemas.microsoft.com/office/word/2010/wordprocessingShape">
                    <wps:wsp>
                      <wps:cNvSpPr/>
                      <wps:spPr>
                        <a:xfrm rot="16200000">
                          <a:off x="0" y="0"/>
                          <a:ext cx="72390" cy="249555"/>
                        </a:xfrm>
                        <a:prstGeom prst="leftBracket">
                          <a:avLst>
                            <a:gd name="adj" fmla="val 17236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E0192" id="Eckige Klammer links 837" o:spid="_x0000_s1026" type="#_x0000_t85" style="position:absolute;margin-left:48.05pt;margin-top:8.3pt;width:5.7pt;height:19.65pt;rotation:-9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" adj="10800" filled="t" fillcolor="white [3212]" strokecolor="black [3040]"/>
            </w:pict>
          </mc:Fallback>
        </mc:AlternateContent>
      </w:r>
      <w:r w:rsidRPr="00261749">
        <w:rPr>
          <w:sz w:val="28"/>
          <w:szCs w:val="28"/>
        </w:rPr>
        <w:t>Blume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Fernseher</w:t>
      </w:r>
    </w:p>
    <w:p w14:paraId="45D57559" w14:textId="77777777" w:rsidR="007E17B5" w:rsidRPr="00261749"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891712" behindDoc="0" locked="0" layoutInCell="1" allowOverlap="1" wp14:anchorId="1D5CB868" wp14:editId="091B3F62">
                <wp:simplePos x="0" y="0"/>
                <wp:positionH relativeFrom="column">
                  <wp:posOffset>332421</wp:posOffset>
                </wp:positionH>
                <wp:positionV relativeFrom="paragraph">
                  <wp:posOffset>118683</wp:posOffset>
                </wp:positionV>
                <wp:extent cx="72708" cy="195897"/>
                <wp:effectExtent l="0" t="4445" r="18415" b="18415"/>
                <wp:wrapNone/>
                <wp:docPr id="838" name="Eckige Klammer links 838"/>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0F36C" id="Eckige Klammer links 838" o:spid="_x0000_s1026" type="#_x0000_t85" style="position:absolute;margin-left:26.15pt;margin-top:9.35pt;width:5.75pt;height:15.4pt;rotation:-9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" adj="10856" filled="t" fillcolor="white [3212]" strokecolor="black [3040]"/>
            </w:pict>
          </mc:Fallback>
        </mc:AlternateContent>
      </w:r>
      <w:r>
        <w:rPr>
          <w:noProof/>
          <w:sz w:val="28"/>
          <w:szCs w:val="28"/>
        </w:rPr>
        <mc:AlternateContent>
          <mc:Choice Requires="wps">
            <w:drawing>
              <wp:anchor distT="0" distB="0" distL="114300" distR="114300" simplePos="0" relativeHeight="251914240" behindDoc="1" locked="0" layoutInCell="1" allowOverlap="1" wp14:anchorId="755B3EA8" wp14:editId="487FABBE">
                <wp:simplePos x="0" y="0"/>
                <wp:positionH relativeFrom="column">
                  <wp:posOffset>4630102</wp:posOffset>
                </wp:positionH>
                <wp:positionV relativeFrom="paragraph">
                  <wp:posOffset>93663</wp:posOffset>
                </wp:positionV>
                <wp:extent cx="72390" cy="264795"/>
                <wp:effectExtent l="0" t="953" r="21908" b="21907"/>
                <wp:wrapNone/>
                <wp:docPr id="849" name="Eckige Klammer links 849"/>
                <wp:cNvGraphicFramePr/>
                <a:graphic xmlns:a="http://schemas.openxmlformats.org/drawingml/2006/main">
                  <a:graphicData uri="http://schemas.microsoft.com/office/word/2010/wordprocessingShape">
                    <wps:wsp>
                      <wps:cNvSpPr/>
                      <wps:spPr>
                        <a:xfrm rot="16200000">
                          <a:off x="0" y="0"/>
                          <a:ext cx="72390" cy="264795"/>
                        </a:xfrm>
                        <a:prstGeom prst="leftBracket">
                          <a:avLst>
                            <a:gd name="adj" fmla="val 18289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4C816" id="Eckige Klammer links 849" o:spid="_x0000_s1026" type="#_x0000_t85" style="position:absolute;margin-left:364.55pt;margin-top:7.4pt;width:5.7pt;height:20.85pt;rotation:-90;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12192" behindDoc="1" locked="0" layoutInCell="1" allowOverlap="1" wp14:anchorId="64EC6379" wp14:editId="5BB115C9">
                <wp:simplePos x="0" y="0"/>
                <wp:positionH relativeFrom="column">
                  <wp:posOffset>4361180</wp:posOffset>
                </wp:positionH>
                <wp:positionV relativeFrom="paragraph">
                  <wp:posOffset>78105</wp:posOffset>
                </wp:positionV>
                <wp:extent cx="72390" cy="289560"/>
                <wp:effectExtent l="5715" t="0" r="28575" b="28575"/>
                <wp:wrapNone/>
                <wp:docPr id="848" name="Eckige Klammer links 848"/>
                <wp:cNvGraphicFramePr/>
                <a:graphic xmlns:a="http://schemas.openxmlformats.org/drawingml/2006/main">
                  <a:graphicData uri="http://schemas.microsoft.com/office/word/2010/wordprocessingShape">
                    <wps:wsp>
                      <wps:cNvSpPr/>
                      <wps:spPr>
                        <a:xfrm rot="16200000">
                          <a:off x="0" y="0"/>
                          <a:ext cx="72390" cy="289560"/>
                        </a:xfrm>
                        <a:prstGeom prst="leftBracket">
                          <a:avLst>
                            <a:gd name="adj" fmla="val 20000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38536" id="Eckige Klammer links 848" o:spid="_x0000_s1026" type="#_x0000_t85" style="position:absolute;margin-left:343.4pt;margin-top:6.15pt;width:5.7pt;height:22.8pt;rotation:-90;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eDymwIAAI0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10144" behindDoc="0" locked="0" layoutInCell="1" allowOverlap="1" wp14:anchorId="339DB163" wp14:editId="43AAF5FC">
                <wp:simplePos x="0" y="0"/>
                <wp:positionH relativeFrom="column">
                  <wp:posOffset>4073525</wp:posOffset>
                </wp:positionH>
                <wp:positionV relativeFrom="paragraph">
                  <wp:posOffset>78105</wp:posOffset>
                </wp:positionV>
                <wp:extent cx="72390" cy="287655"/>
                <wp:effectExtent l="6667" t="0" r="10478" b="10477"/>
                <wp:wrapNone/>
                <wp:docPr id="847" name="Eckige Klammer links 847"/>
                <wp:cNvGraphicFramePr/>
                <a:graphic xmlns:a="http://schemas.openxmlformats.org/drawingml/2006/main">
                  <a:graphicData uri="http://schemas.microsoft.com/office/word/2010/wordprocessingShape">
                    <wps:wsp>
                      <wps:cNvSpPr/>
                      <wps:spPr>
                        <a:xfrm rot="16200000">
                          <a:off x="0" y="0"/>
                          <a:ext cx="72390" cy="287655"/>
                        </a:xfrm>
                        <a:prstGeom prst="leftBracket">
                          <a:avLst>
                            <a:gd name="adj" fmla="val 19868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E274D" id="Eckige Klammer links 847" o:spid="_x0000_s1026" type="#_x0000_t85" style="position:absolute;margin-left:320.75pt;margin-top:6.15pt;width:5.7pt;height:22.65pt;rotation:-90;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908096" behindDoc="0" locked="0" layoutInCell="1" allowOverlap="1" wp14:anchorId="10ABA848" wp14:editId="24637C91">
                <wp:simplePos x="0" y="0"/>
                <wp:positionH relativeFrom="column">
                  <wp:posOffset>3747770</wp:posOffset>
                </wp:positionH>
                <wp:positionV relativeFrom="paragraph">
                  <wp:posOffset>36195</wp:posOffset>
                </wp:positionV>
                <wp:extent cx="72390" cy="371475"/>
                <wp:effectExtent l="2857" t="0" r="25718" b="25717"/>
                <wp:wrapNone/>
                <wp:docPr id="846" name="Eckige Klammer links 846"/>
                <wp:cNvGraphicFramePr/>
                <a:graphic xmlns:a="http://schemas.openxmlformats.org/drawingml/2006/main">
                  <a:graphicData uri="http://schemas.microsoft.com/office/word/2010/wordprocessingShape">
                    <wps:wsp>
                      <wps:cNvSpPr/>
                      <wps:spPr>
                        <a:xfrm rot="16200000">
                          <a:off x="0" y="0"/>
                          <a:ext cx="72390" cy="371475"/>
                        </a:xfrm>
                        <a:prstGeom prst="leftBracket">
                          <a:avLst>
                            <a:gd name="adj" fmla="val 25657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ACF29" id="Eckige Klammer links 846" o:spid="_x0000_s1026" type="#_x0000_t85" style="position:absolute;margin-left:295.1pt;margin-top:2.85pt;width:5.7pt;height:29.25pt;rotation:-90;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93760" behindDoc="0" locked="0" layoutInCell="1" allowOverlap="1" wp14:anchorId="17AE992D" wp14:editId="2037064D">
                <wp:simplePos x="0" y="0"/>
                <wp:positionH relativeFrom="column">
                  <wp:posOffset>564515</wp:posOffset>
                </wp:positionH>
                <wp:positionV relativeFrom="paragraph">
                  <wp:posOffset>81915</wp:posOffset>
                </wp:positionV>
                <wp:extent cx="72390" cy="270510"/>
                <wp:effectExtent l="0" t="3810" r="19050" b="19050"/>
                <wp:wrapNone/>
                <wp:docPr id="839" name="Eckige Klammer links 839"/>
                <wp:cNvGraphicFramePr/>
                <a:graphic xmlns:a="http://schemas.openxmlformats.org/drawingml/2006/main">
                  <a:graphicData uri="http://schemas.microsoft.com/office/word/2010/wordprocessingShape">
                    <wps:wsp>
                      <wps:cNvSpPr/>
                      <wps:spPr>
                        <a:xfrm rot="16200000">
                          <a:off x="0" y="0"/>
                          <a:ext cx="72390" cy="270510"/>
                        </a:xfrm>
                        <a:prstGeom prst="leftBracket">
                          <a:avLst>
                            <a:gd name="adj" fmla="val 1868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D4D63" id="Eckige Klammer links 839" o:spid="_x0000_s1026" type="#_x0000_t85" style="position:absolute;margin-left:44.45pt;margin-top:6.45pt;width:5.7pt;height:21.3pt;rotation:-90;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" adj="10800" filled="t" fillcolor="white [3212]" strokecolor="black [3040]"/>
            </w:pict>
          </mc:Fallback>
        </mc:AlternateContent>
      </w:r>
      <w:r w:rsidRPr="00261749">
        <w:rPr>
          <w:sz w:val="28"/>
          <w:szCs w:val="28"/>
        </w:rPr>
        <w:t>Jacke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Krankenpfleger</w:t>
      </w:r>
    </w:p>
    <w:p w14:paraId="2903C15B" w14:textId="77777777" w:rsidR="007E17B5"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899904" behindDoc="0" locked="0" layoutInCell="1" allowOverlap="1" wp14:anchorId="79F97F3A" wp14:editId="7392CA4E">
                <wp:simplePos x="0" y="0"/>
                <wp:positionH relativeFrom="column">
                  <wp:posOffset>3694430</wp:posOffset>
                </wp:positionH>
                <wp:positionV relativeFrom="paragraph">
                  <wp:posOffset>83820</wp:posOffset>
                </wp:positionV>
                <wp:extent cx="72390" cy="270510"/>
                <wp:effectExtent l="0" t="3810" r="19050" b="19050"/>
                <wp:wrapNone/>
                <wp:docPr id="842" name="Eckige Klammer links 842"/>
                <wp:cNvGraphicFramePr/>
                <a:graphic xmlns:a="http://schemas.openxmlformats.org/drawingml/2006/main">
                  <a:graphicData uri="http://schemas.microsoft.com/office/word/2010/wordprocessingShape">
                    <wps:wsp>
                      <wps:cNvSpPr/>
                      <wps:spPr>
                        <a:xfrm rot="16200000">
                          <a:off x="0" y="0"/>
                          <a:ext cx="72390" cy="270510"/>
                        </a:xfrm>
                        <a:prstGeom prst="leftBracket">
                          <a:avLst>
                            <a:gd name="adj" fmla="val 1868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9F88C" id="Eckige Klammer links 842" o:spid="_x0000_s1026" type="#_x0000_t85" style="position:absolute;margin-left:290.9pt;margin-top:6.6pt;width:5.7pt;height:21.3pt;rotation:-90;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gnAIAAI0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" adj="10800" filled="t" fillcolor="white [3212]" strokecolor="black [3040]"/>
            </w:pict>
          </mc:Fallback>
        </mc:AlternateContent>
      </w:r>
      <w:r>
        <w:rPr>
          <w:noProof/>
          <w:sz w:val="28"/>
          <w:szCs w:val="28"/>
        </w:rPr>
        <mc:AlternateContent>
          <mc:Choice Requires="wps">
            <w:drawing>
              <wp:anchor distT="0" distB="0" distL="114300" distR="114300" simplePos="0" relativeHeight="251901952" behindDoc="0" locked="0" layoutInCell="1" allowOverlap="1" wp14:anchorId="61680473" wp14:editId="6E7FA231">
                <wp:simplePos x="0" y="0"/>
                <wp:positionH relativeFrom="column">
                  <wp:posOffset>3896360</wp:posOffset>
                </wp:positionH>
                <wp:positionV relativeFrom="paragraph">
                  <wp:posOffset>148590</wp:posOffset>
                </wp:positionV>
                <wp:extent cx="72390" cy="139065"/>
                <wp:effectExtent l="4762" t="0" r="27623" b="27622"/>
                <wp:wrapNone/>
                <wp:docPr id="843" name="Eckige Klammer links 843"/>
                <wp:cNvGraphicFramePr/>
                <a:graphic xmlns:a="http://schemas.openxmlformats.org/drawingml/2006/main">
                  <a:graphicData uri="http://schemas.microsoft.com/office/word/2010/wordprocessingShape">
                    <wps:wsp>
                      <wps:cNvSpPr/>
                      <wps:spPr>
                        <a:xfrm rot="16200000">
                          <a:off x="0" y="0"/>
                          <a:ext cx="72390" cy="139065"/>
                        </a:xfrm>
                        <a:prstGeom prst="leftBracket">
                          <a:avLst>
                            <a:gd name="adj" fmla="val 960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B322F" id="Eckige Klammer links 843" o:spid="_x0000_s1026" type="#_x0000_t85" style="position:absolute;margin-left:306.8pt;margin-top:11.7pt;width:5.7pt;height:10.95pt;rotation:-90;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atznAIAAIw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04000" behindDoc="0" locked="0" layoutInCell="1" allowOverlap="1" wp14:anchorId="317E19A7" wp14:editId="4DAAEC37">
                <wp:simplePos x="0" y="0"/>
                <wp:positionH relativeFrom="column">
                  <wp:posOffset>4104005</wp:posOffset>
                </wp:positionH>
                <wp:positionV relativeFrom="paragraph">
                  <wp:posOffset>80010</wp:posOffset>
                </wp:positionV>
                <wp:extent cx="72390" cy="278130"/>
                <wp:effectExtent l="0" t="7620" r="15240" b="15240"/>
                <wp:wrapNone/>
                <wp:docPr id="844" name="Eckige Klammer links 844"/>
                <wp:cNvGraphicFramePr/>
                <a:graphic xmlns:a="http://schemas.openxmlformats.org/drawingml/2006/main">
                  <a:graphicData uri="http://schemas.microsoft.com/office/word/2010/wordprocessingShape">
                    <wps:wsp>
                      <wps:cNvSpPr/>
                      <wps:spPr>
                        <a:xfrm rot="16200000">
                          <a:off x="0" y="0"/>
                          <a:ext cx="72390" cy="278130"/>
                        </a:xfrm>
                        <a:prstGeom prst="leftBracket">
                          <a:avLst>
                            <a:gd name="adj" fmla="val 19210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16CAE" id="Eckige Klammer links 844" o:spid="_x0000_s1026" type="#_x0000_t85" style="position:absolute;margin-left:323.15pt;margin-top:6.3pt;width:5.7pt;height:21.9pt;rotation:-90;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06048" behindDoc="1" locked="0" layoutInCell="1" allowOverlap="1" wp14:anchorId="3134DDF0" wp14:editId="5432FF80">
                <wp:simplePos x="0" y="0"/>
                <wp:positionH relativeFrom="column">
                  <wp:posOffset>4426267</wp:posOffset>
                </wp:positionH>
                <wp:positionV relativeFrom="paragraph">
                  <wp:posOffset>38418</wp:posOffset>
                </wp:positionV>
                <wp:extent cx="72390" cy="367665"/>
                <wp:effectExtent l="4762" t="0" r="27623" b="27622"/>
                <wp:wrapNone/>
                <wp:docPr id="845" name="Eckige Klammer links 845"/>
                <wp:cNvGraphicFramePr/>
                <a:graphic xmlns:a="http://schemas.openxmlformats.org/drawingml/2006/main">
                  <a:graphicData uri="http://schemas.microsoft.com/office/word/2010/wordprocessingShape">
                    <wps:wsp>
                      <wps:cNvSpPr/>
                      <wps:spPr>
                        <a:xfrm rot="16200000">
                          <a:off x="0" y="0"/>
                          <a:ext cx="72390" cy="367665"/>
                        </a:xfrm>
                        <a:prstGeom prst="leftBracket">
                          <a:avLst>
                            <a:gd name="adj" fmla="val 25394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0BA7C" id="Eckige Klammer links 845" o:spid="_x0000_s1026" type="#_x0000_t85" style="position:absolute;margin-left:348.5pt;margin-top:3.05pt;width:5.7pt;height:28.95pt;rotation:-90;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97856" behindDoc="0" locked="0" layoutInCell="1" allowOverlap="1" wp14:anchorId="4380BDFF" wp14:editId="3D05BA13">
                <wp:simplePos x="0" y="0"/>
                <wp:positionH relativeFrom="column">
                  <wp:posOffset>452120</wp:posOffset>
                </wp:positionH>
                <wp:positionV relativeFrom="paragraph">
                  <wp:posOffset>20955</wp:posOffset>
                </wp:positionV>
                <wp:extent cx="72390" cy="401955"/>
                <wp:effectExtent l="6667" t="0" r="10478" b="10477"/>
                <wp:wrapNone/>
                <wp:docPr id="841" name="Eckige Klammer links 841"/>
                <wp:cNvGraphicFramePr/>
                <a:graphic xmlns:a="http://schemas.openxmlformats.org/drawingml/2006/main">
                  <a:graphicData uri="http://schemas.microsoft.com/office/word/2010/wordprocessingShape">
                    <wps:wsp>
                      <wps:cNvSpPr/>
                      <wps:spPr>
                        <a:xfrm rot="16200000">
                          <a:off x="0" y="0"/>
                          <a:ext cx="72390" cy="401955"/>
                        </a:xfrm>
                        <a:prstGeom prst="leftBracket">
                          <a:avLst>
                            <a:gd name="adj" fmla="val 2776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26058" id="Eckige Klammer links 841" o:spid="_x0000_s1026" type="#_x0000_t85" style="position:absolute;margin-left:35.6pt;margin-top:1.65pt;width:5.7pt;height:31.65pt;rotation:-90;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&#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95808" behindDoc="0" locked="0" layoutInCell="1" allowOverlap="1" wp14:anchorId="1FC04DF6" wp14:editId="2F7B8ECA">
                <wp:simplePos x="0" y="0"/>
                <wp:positionH relativeFrom="column">
                  <wp:posOffset>823912</wp:posOffset>
                </wp:positionH>
                <wp:positionV relativeFrom="paragraph">
                  <wp:posOffset>55563</wp:posOffset>
                </wp:positionV>
                <wp:extent cx="72390" cy="337185"/>
                <wp:effectExtent l="952" t="0" r="23813" b="23812"/>
                <wp:wrapNone/>
                <wp:docPr id="840" name="Eckige Klammer links 840"/>
                <wp:cNvGraphicFramePr/>
                <a:graphic xmlns:a="http://schemas.openxmlformats.org/drawingml/2006/main">
                  <a:graphicData uri="http://schemas.microsoft.com/office/word/2010/wordprocessingShape">
                    <wps:wsp>
                      <wps:cNvSpPr/>
                      <wps:spPr>
                        <a:xfrm rot="16200000">
                          <a:off x="0" y="0"/>
                          <a:ext cx="72390" cy="337185"/>
                        </a:xfrm>
                        <a:prstGeom prst="leftBracket">
                          <a:avLst>
                            <a:gd name="adj" fmla="val 23289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FEA85" id="Eckige Klammer links 840" o:spid="_x0000_s1026" type="#_x0000_t85" style="position:absolute;margin-left:64.85pt;margin-top:4.4pt;width:5.7pt;height:26.55pt;rotation:-90;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" adj="10800" filled="t" fillcolor="white [3212]" strokecolor="black [3040]"/>
            </w:pict>
          </mc:Fallback>
        </mc:AlternateContent>
      </w:r>
      <w:r>
        <w:rPr>
          <w:sz w:val="28"/>
          <w:szCs w:val="28"/>
        </w:rPr>
        <w:t>Werkstatt</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101D9ABA" w14:textId="77777777" w:rsidR="003C2476" w:rsidRDefault="003C2476" w:rsidP="001A308B">
      <w:pPr>
        <w:spacing w:after="128"/>
        <w:ind w:left="0"/>
        <w:rPr>
          <w:sz w:val="28"/>
          <w:szCs w:val="28"/>
        </w:rPr>
        <w:sectPr w:rsidR="003C2476" w:rsidSect="00434A63">
          <w:headerReference w:type="first" r:id="rId330"/>
          <w:pgSz w:w="11900" w:h="16840"/>
          <w:pgMar w:top="2835" w:right="851" w:bottom="1134" w:left="851" w:header="709" w:footer="454" w:gutter="0"/>
          <w:cols w:space="708"/>
          <w:titlePg/>
          <w:docGrid w:linePitch="360"/>
        </w:sectPr>
      </w:pPr>
    </w:p>
    <w:p w14:paraId="5AC57CCD" w14:textId="77777777" w:rsidR="000B5BCF" w:rsidRPr="00326006" w:rsidRDefault="00B44E48" w:rsidP="007A0889">
      <w:pPr>
        <w:spacing w:after="128"/>
        <w:ind w:left="0" w:right="0"/>
        <w:rPr>
          <w:sz w:val="18"/>
          <w:szCs w:val="18"/>
        </w:rPr>
      </w:pPr>
      <w:r w:rsidRPr="00326006">
        <w:rPr>
          <w:sz w:val="18"/>
          <w:szCs w:val="18"/>
        </w:rPr>
        <w:lastRenderedPageBreak/>
        <w:t xml:space="preserve">1: </w:t>
      </w:r>
      <w:proofErr w:type="spellStart"/>
      <w:r w:rsidRPr="00326006">
        <w:rPr>
          <w:sz w:val="18"/>
          <w:szCs w:val="18"/>
        </w:rPr>
        <w:t>Grotlüschen</w:t>
      </w:r>
      <w:proofErr w:type="spellEnd"/>
      <w:r w:rsidRPr="00326006">
        <w:rPr>
          <w:sz w:val="18"/>
          <w:szCs w:val="18"/>
        </w:rPr>
        <w:t xml:space="preserve"> et al. (2019). LEO 2018 – Leben mit geringer Literalität. Pressebroschüre, Hamburg. [online verfügbar unter:  </w:t>
      </w:r>
      <w:hyperlink r:id="rId331" w:history="1">
        <w:r w:rsidR="000B5BCF" w:rsidRPr="00E67953">
          <w:rPr>
            <w:rStyle w:val="Hyperlink"/>
            <w:color w:val="0A2446"/>
            <w:sz w:val="18"/>
            <w:szCs w:val="18"/>
          </w:rPr>
          <w:t>http://blogs.epb.uni-hamburg.de/leo</w:t>
        </w:r>
      </w:hyperlink>
      <w:r w:rsidRPr="00326006">
        <w:rPr>
          <w:sz w:val="18"/>
          <w:szCs w:val="18"/>
        </w:rPr>
        <w:t>. Letzter Zugriff: 21.10.2020]</w:t>
      </w:r>
    </w:p>
    <w:p w14:paraId="6551BD41" w14:textId="77777777" w:rsidR="00520AFB" w:rsidRPr="00326006" w:rsidRDefault="00B44E48" w:rsidP="007A0889">
      <w:pPr>
        <w:spacing w:after="128"/>
        <w:ind w:left="0" w:right="0"/>
        <w:rPr>
          <w:sz w:val="18"/>
          <w:szCs w:val="18"/>
        </w:rPr>
      </w:pPr>
      <w:r w:rsidRPr="00326006">
        <w:rPr>
          <w:sz w:val="18"/>
          <w:szCs w:val="18"/>
        </w:rPr>
        <w:t xml:space="preserve">2: BMBF (Hrsg.). (16.12.2020). Richtlinie zur Förderung von Projekten zum Thema Maßnahmen zum Transfer und zur Verstetigung von lebensweltlich orientierten Entwicklungsvorhaben in der Alphabetisierung und Grundbildung Erwachsener. [online verfügbar unter: </w:t>
      </w:r>
      <w:hyperlink r:id="rId332" w:history="1">
        <w:r w:rsidR="000B5BCF" w:rsidRPr="00E67953">
          <w:rPr>
            <w:rStyle w:val="Hyperlink"/>
            <w:color w:val="0A2446"/>
            <w:sz w:val="18"/>
            <w:szCs w:val="18"/>
          </w:rPr>
          <w:t>https://www.bmbf.de/foerderungen/bekanntmachung-3265.html</w:t>
        </w:r>
      </w:hyperlink>
      <w:r w:rsidRPr="00326006">
        <w:rPr>
          <w:sz w:val="18"/>
          <w:szCs w:val="18"/>
        </w:rPr>
        <w:t>. Letzter Zugriff: 10.03.2021]</w:t>
      </w:r>
    </w:p>
    <w:p w14:paraId="0BD65F54" w14:textId="77777777" w:rsidR="008E431F" w:rsidRPr="00326006" w:rsidRDefault="008E431F" w:rsidP="007A0889">
      <w:pPr>
        <w:spacing w:after="128"/>
        <w:ind w:left="0" w:right="0"/>
        <w:rPr>
          <w:sz w:val="18"/>
          <w:szCs w:val="18"/>
        </w:rPr>
      </w:pPr>
      <w:r w:rsidRPr="00326006">
        <w:rPr>
          <w:sz w:val="18"/>
          <w:szCs w:val="18"/>
        </w:rPr>
        <w:t>3: GDV (Gesamtverband der Deutschen Versicherungswirtschaft e.V.</w:t>
      </w:r>
      <w:r w:rsidR="002964FF" w:rsidRPr="00326006">
        <w:rPr>
          <w:sz w:val="18"/>
          <w:szCs w:val="18"/>
        </w:rPr>
        <w:t>) (</w:t>
      </w:r>
      <w:r w:rsidR="00D06637" w:rsidRPr="00326006">
        <w:rPr>
          <w:sz w:val="18"/>
          <w:szCs w:val="18"/>
        </w:rPr>
        <w:t xml:space="preserve">o.J.). </w:t>
      </w:r>
      <w:r w:rsidR="007F5E00" w:rsidRPr="00326006">
        <w:rPr>
          <w:sz w:val="18"/>
          <w:szCs w:val="18"/>
        </w:rPr>
        <w:t xml:space="preserve">Branchendaten. Überblick. [online verfügbar unter: </w:t>
      </w:r>
      <w:hyperlink r:id="rId333" w:history="1">
        <w:r w:rsidR="007F5E00" w:rsidRPr="00E67953">
          <w:rPr>
            <w:rStyle w:val="Hyperlink"/>
            <w:color w:val="0A2446"/>
            <w:sz w:val="18"/>
            <w:szCs w:val="18"/>
          </w:rPr>
          <w:t>https://www.gdv.de/de/zahlen-und-fakten/versicherungsbereiche/ueberblick-4580</w:t>
        </w:r>
      </w:hyperlink>
      <w:r w:rsidR="007F5E00" w:rsidRPr="00326006">
        <w:rPr>
          <w:sz w:val="18"/>
          <w:szCs w:val="18"/>
        </w:rPr>
        <w:t>. Letzter Zugriff: 04.05.2021</w:t>
      </w:r>
      <w:r w:rsidR="00E82858" w:rsidRPr="00326006">
        <w:rPr>
          <w:sz w:val="18"/>
          <w:szCs w:val="18"/>
        </w:rPr>
        <w:t>]</w:t>
      </w:r>
    </w:p>
    <w:p w14:paraId="3A13BE88" w14:textId="77777777" w:rsidR="007F5E00" w:rsidRPr="00326006" w:rsidRDefault="00E82858" w:rsidP="007A0889">
      <w:pPr>
        <w:ind w:left="0" w:right="0"/>
        <w:rPr>
          <w:sz w:val="18"/>
          <w:szCs w:val="18"/>
        </w:rPr>
      </w:pPr>
      <w:r w:rsidRPr="00326006">
        <w:rPr>
          <w:sz w:val="18"/>
          <w:szCs w:val="18"/>
        </w:rPr>
        <w:t>4: Statistisches Bundesamt</w:t>
      </w:r>
      <w:r w:rsidR="00596FF2" w:rsidRPr="00326006">
        <w:rPr>
          <w:sz w:val="18"/>
          <w:szCs w:val="18"/>
        </w:rPr>
        <w:t xml:space="preserve"> (26.04.2021). </w:t>
      </w:r>
      <w:r w:rsidR="003D6C76" w:rsidRPr="00326006">
        <w:rPr>
          <w:sz w:val="18"/>
          <w:szCs w:val="18"/>
        </w:rPr>
        <w:t>Bevölkerungsstand</w:t>
      </w:r>
      <w:r w:rsidR="00A07741" w:rsidRPr="00326006">
        <w:rPr>
          <w:sz w:val="18"/>
          <w:szCs w:val="18"/>
        </w:rPr>
        <w:t>. Bevölkerung nach Altersgruppen 2011 bis 2019.</w:t>
      </w:r>
      <w:r w:rsidR="00640CF2" w:rsidRPr="00326006">
        <w:rPr>
          <w:sz w:val="18"/>
          <w:szCs w:val="18"/>
        </w:rPr>
        <w:t xml:space="preserve"> [online verfügbar unter: </w:t>
      </w:r>
      <w:hyperlink r:id="rId334" w:history="1">
        <w:r w:rsidR="00E56BF6" w:rsidRPr="00E67953">
          <w:rPr>
            <w:rStyle w:val="Hyperlink"/>
            <w:color w:val="0A2446"/>
            <w:sz w:val="18"/>
            <w:szCs w:val="18"/>
          </w:rPr>
          <w:t>https://www.destatis.de/DE/Themen/Gesellschaft-Umwelt/Bevoelkerung/Bevoelkerungsstand/Tabellen/liste-altersgruppen.html</w:t>
        </w:r>
      </w:hyperlink>
      <w:r w:rsidR="00640CF2" w:rsidRPr="00326006">
        <w:rPr>
          <w:sz w:val="18"/>
          <w:szCs w:val="18"/>
        </w:rPr>
        <w:t>. Letzter Zugriff: 04.05.2021]</w:t>
      </w:r>
    </w:p>
    <w:p w14:paraId="228136E8" w14:textId="77777777" w:rsidR="00742893" w:rsidRPr="00326006" w:rsidRDefault="00742893" w:rsidP="007A0889">
      <w:pPr>
        <w:ind w:left="0" w:right="0"/>
        <w:rPr>
          <w:sz w:val="18"/>
          <w:szCs w:val="18"/>
        </w:rPr>
      </w:pPr>
    </w:p>
    <w:p w14:paraId="52243168" w14:textId="77777777" w:rsidR="00326006" w:rsidRDefault="00326006" w:rsidP="007A0889">
      <w:pPr>
        <w:ind w:left="0" w:right="0"/>
        <w:rPr>
          <w:b/>
          <w:bCs/>
          <w:color w:val="0A2446"/>
          <w:sz w:val="20"/>
          <w:szCs w:val="20"/>
        </w:rPr>
      </w:pPr>
    </w:p>
    <w:p w14:paraId="5188356D" w14:textId="77777777" w:rsidR="00742893" w:rsidRPr="00326006" w:rsidRDefault="00742893" w:rsidP="007A0889">
      <w:pPr>
        <w:ind w:left="0" w:right="0"/>
        <w:rPr>
          <w:b/>
          <w:bCs/>
          <w:color w:val="0A2446"/>
          <w:sz w:val="20"/>
          <w:szCs w:val="20"/>
        </w:rPr>
      </w:pPr>
      <w:r w:rsidRPr="00326006">
        <w:rPr>
          <w:b/>
          <w:bCs/>
          <w:color w:val="0A2446"/>
          <w:sz w:val="20"/>
          <w:szCs w:val="20"/>
        </w:rPr>
        <w:t>Weiterführende Informationen bzw. Materialien:</w:t>
      </w:r>
    </w:p>
    <w:p w14:paraId="71767DD9" w14:textId="77777777" w:rsidR="00742893" w:rsidRDefault="00742893" w:rsidP="007A0889">
      <w:pPr>
        <w:ind w:left="0" w:right="0"/>
        <w:rPr>
          <w:sz w:val="18"/>
          <w:szCs w:val="18"/>
        </w:rPr>
      </w:pPr>
      <w:r w:rsidRPr="00326006">
        <w:rPr>
          <w:sz w:val="18"/>
          <w:szCs w:val="18"/>
        </w:rPr>
        <w:t xml:space="preserve">Bundesverband Alphabetisierung und Grundbildung (Unterrichtsmaterialien zu verschiedenen Schwerpunkten): </w:t>
      </w:r>
      <w:hyperlink r:id="rId335" w:history="1">
        <w:r w:rsidRPr="00E67953">
          <w:rPr>
            <w:rStyle w:val="Hyperlink"/>
            <w:color w:val="0A2446"/>
            <w:sz w:val="18"/>
            <w:szCs w:val="18"/>
          </w:rPr>
          <w:t>https://alphabetisierung.de/lehren/kursleitende/unterrichtsmaterial/</w:t>
        </w:r>
      </w:hyperlink>
    </w:p>
    <w:p w14:paraId="69C6D335" w14:textId="77777777" w:rsidR="00326006" w:rsidRPr="00326006" w:rsidRDefault="00326006" w:rsidP="007A0889">
      <w:pPr>
        <w:ind w:left="0" w:right="0"/>
        <w:rPr>
          <w:sz w:val="18"/>
          <w:szCs w:val="18"/>
        </w:rPr>
      </w:pPr>
    </w:p>
    <w:p w14:paraId="0BA18F52" w14:textId="77777777" w:rsidR="00742893" w:rsidRDefault="00742893" w:rsidP="007A0889">
      <w:pPr>
        <w:ind w:left="0" w:right="0"/>
        <w:rPr>
          <w:sz w:val="18"/>
          <w:szCs w:val="18"/>
        </w:rPr>
      </w:pPr>
      <w:proofErr w:type="gramStart"/>
      <w:r w:rsidRPr="00326006">
        <w:rPr>
          <w:sz w:val="18"/>
          <w:szCs w:val="18"/>
        </w:rPr>
        <w:t>Koordinierungsstelle  Schuldnerberatung</w:t>
      </w:r>
      <w:proofErr w:type="gramEnd"/>
      <w:r w:rsidRPr="00326006">
        <w:rPr>
          <w:sz w:val="18"/>
          <w:szCs w:val="18"/>
        </w:rPr>
        <w:t xml:space="preserve">  Schleswig-Holstein (Informationen  und Ratgeber  zu verschiedenen  Themen mit dem Schwerpunkt Schulden):  </w:t>
      </w:r>
      <w:hyperlink r:id="rId336" w:history="1">
        <w:r w:rsidR="00D43F5D" w:rsidRPr="00E67953">
          <w:rPr>
            <w:rStyle w:val="Hyperlink"/>
            <w:color w:val="0A2446"/>
            <w:sz w:val="18"/>
            <w:szCs w:val="18"/>
          </w:rPr>
          <w:t>https://www.schuldnerberatung-sh.de</w:t>
        </w:r>
      </w:hyperlink>
    </w:p>
    <w:p w14:paraId="5003E1F4" w14:textId="77777777" w:rsidR="00326006" w:rsidRPr="00326006" w:rsidRDefault="00326006" w:rsidP="007A0889">
      <w:pPr>
        <w:ind w:left="0" w:right="0"/>
        <w:rPr>
          <w:sz w:val="18"/>
          <w:szCs w:val="18"/>
        </w:rPr>
      </w:pPr>
    </w:p>
    <w:p w14:paraId="40002B14" w14:textId="77777777" w:rsidR="00D43F5D" w:rsidRPr="00E67953" w:rsidRDefault="00742893" w:rsidP="007A0889">
      <w:pPr>
        <w:ind w:left="0" w:right="0"/>
        <w:rPr>
          <w:color w:val="0A2446"/>
          <w:sz w:val="18"/>
          <w:szCs w:val="18"/>
        </w:rPr>
      </w:pPr>
      <w:proofErr w:type="gramStart"/>
      <w:r w:rsidRPr="00326006">
        <w:rPr>
          <w:sz w:val="18"/>
          <w:szCs w:val="18"/>
        </w:rPr>
        <w:t>Projekt  „</w:t>
      </w:r>
      <w:proofErr w:type="spellStart"/>
      <w:proofErr w:type="gramEnd"/>
      <w:r w:rsidRPr="00326006">
        <w:rPr>
          <w:sz w:val="18"/>
          <w:szCs w:val="18"/>
        </w:rPr>
        <w:t>CurVe</w:t>
      </w:r>
      <w:proofErr w:type="spellEnd"/>
      <w:r w:rsidRPr="00326006">
        <w:rPr>
          <w:sz w:val="18"/>
          <w:szCs w:val="18"/>
        </w:rPr>
        <w:t xml:space="preserve">  II“  des  Deutschen  Instituts  für  Erwachsenenbildung  (Unterrichtsmaterialien  zur  finanziellen  Grundbildung Erwachsener):  </w:t>
      </w:r>
      <w:hyperlink r:id="rId337" w:history="1">
        <w:r w:rsidR="00D43F5D" w:rsidRPr="00E67953">
          <w:rPr>
            <w:rStyle w:val="Hyperlink"/>
            <w:color w:val="0A2446"/>
            <w:sz w:val="18"/>
            <w:szCs w:val="18"/>
          </w:rPr>
          <w:t>https://www.die-bonn.de/curve/curriculum/default.aspx</w:t>
        </w:r>
      </w:hyperlink>
    </w:p>
    <w:p w14:paraId="61816525" w14:textId="77777777" w:rsidR="00326006" w:rsidRPr="00326006" w:rsidRDefault="00326006" w:rsidP="007A0889">
      <w:pPr>
        <w:ind w:left="0" w:right="0"/>
        <w:rPr>
          <w:sz w:val="18"/>
          <w:szCs w:val="18"/>
        </w:rPr>
      </w:pPr>
    </w:p>
    <w:p w14:paraId="3C123633" w14:textId="77777777" w:rsidR="00D43F5D" w:rsidRDefault="00742893" w:rsidP="007A0889">
      <w:pPr>
        <w:ind w:left="0" w:right="0"/>
        <w:rPr>
          <w:sz w:val="18"/>
          <w:szCs w:val="18"/>
        </w:rPr>
      </w:pPr>
      <w:proofErr w:type="gramStart"/>
      <w:r w:rsidRPr="00326006">
        <w:rPr>
          <w:sz w:val="18"/>
          <w:szCs w:val="18"/>
        </w:rPr>
        <w:t>Projekt  „</w:t>
      </w:r>
      <w:proofErr w:type="spellStart"/>
      <w:proofErr w:type="gramEnd"/>
      <w:r w:rsidRPr="00326006">
        <w:rPr>
          <w:sz w:val="18"/>
          <w:szCs w:val="18"/>
        </w:rPr>
        <w:t>Get</w:t>
      </w:r>
      <w:proofErr w:type="spellEnd"/>
      <w:r w:rsidRPr="00326006">
        <w:rPr>
          <w:sz w:val="18"/>
          <w:szCs w:val="18"/>
        </w:rPr>
        <w:t xml:space="preserve">  In!“  </w:t>
      </w:r>
      <w:proofErr w:type="gramStart"/>
      <w:r w:rsidRPr="00326006">
        <w:rPr>
          <w:sz w:val="18"/>
          <w:szCs w:val="18"/>
        </w:rPr>
        <w:t>der  Verbraucherzentrale</w:t>
      </w:r>
      <w:proofErr w:type="gramEnd"/>
      <w:r w:rsidRPr="00326006">
        <w:rPr>
          <w:sz w:val="18"/>
          <w:szCs w:val="18"/>
        </w:rPr>
        <w:t xml:space="preserve">  NRW  (Unterrichtsmaterialien  mit  dem  Ziel  der  Integration  geflüchteter Menschen im Konsumalltag):  </w:t>
      </w:r>
      <w:hyperlink r:id="rId338" w:history="1">
        <w:r w:rsidR="00D43F5D" w:rsidRPr="00E67953">
          <w:rPr>
            <w:rStyle w:val="Hyperlink"/>
            <w:color w:val="0A2446"/>
            <w:sz w:val="18"/>
            <w:szCs w:val="18"/>
          </w:rPr>
          <w:t>https://www.verbraucherzentrale.nrw/materialien-des-projekts-get-in-49209</w:t>
        </w:r>
      </w:hyperlink>
    </w:p>
    <w:p w14:paraId="21B622BD" w14:textId="77777777" w:rsidR="00326006" w:rsidRPr="00326006" w:rsidRDefault="00326006" w:rsidP="007A0889">
      <w:pPr>
        <w:ind w:left="0" w:right="0"/>
        <w:rPr>
          <w:sz w:val="18"/>
          <w:szCs w:val="18"/>
        </w:rPr>
      </w:pPr>
    </w:p>
    <w:p w14:paraId="635F68D3" w14:textId="77777777" w:rsidR="00D43F5D" w:rsidRDefault="00742893" w:rsidP="007A0889">
      <w:pPr>
        <w:ind w:left="0" w:right="0"/>
        <w:rPr>
          <w:sz w:val="18"/>
          <w:szCs w:val="18"/>
        </w:rPr>
      </w:pPr>
      <w:r w:rsidRPr="00326006">
        <w:rPr>
          <w:sz w:val="18"/>
          <w:szCs w:val="18"/>
        </w:rPr>
        <w:t xml:space="preserve">Projekt „Verbraucher stärken im Quartier“ des </w:t>
      </w:r>
      <w:proofErr w:type="gramStart"/>
      <w:r w:rsidRPr="00326006">
        <w:rPr>
          <w:sz w:val="18"/>
          <w:szCs w:val="18"/>
        </w:rPr>
        <w:t>Bundesverbands  der</w:t>
      </w:r>
      <w:proofErr w:type="gramEnd"/>
      <w:r w:rsidRPr="00326006">
        <w:rPr>
          <w:sz w:val="18"/>
          <w:szCs w:val="18"/>
        </w:rPr>
        <w:t xml:space="preserve"> Verbraucherzentrale  sowie der Landesverbände (Aufsuchende Unterstützungsangebote im Verbraucherschutzbereich</w:t>
      </w:r>
      <w:r w:rsidR="00E56BF6" w:rsidRPr="00326006">
        <w:rPr>
          <w:sz w:val="18"/>
          <w:szCs w:val="18"/>
        </w:rPr>
        <w:t xml:space="preserve"> </w:t>
      </w:r>
      <w:r w:rsidRPr="00326006">
        <w:rPr>
          <w:sz w:val="18"/>
          <w:szCs w:val="18"/>
        </w:rPr>
        <w:t xml:space="preserve">in strukturschwachen Stadtteilen): </w:t>
      </w:r>
      <w:hyperlink r:id="rId339" w:history="1">
        <w:r w:rsidR="00D43F5D" w:rsidRPr="00E67953">
          <w:rPr>
            <w:rStyle w:val="Hyperlink"/>
            <w:color w:val="0A2446"/>
            <w:sz w:val="18"/>
            <w:szCs w:val="18"/>
          </w:rPr>
          <w:t>https://www.miteinander-im-quartier.de/modellprogramme/verbraucherschutz.html</w:t>
        </w:r>
      </w:hyperlink>
    </w:p>
    <w:p w14:paraId="5E456162" w14:textId="77777777" w:rsidR="00326006" w:rsidRPr="00326006" w:rsidRDefault="00326006" w:rsidP="007A0889">
      <w:pPr>
        <w:ind w:left="0" w:right="0"/>
        <w:rPr>
          <w:sz w:val="18"/>
          <w:szCs w:val="18"/>
        </w:rPr>
      </w:pPr>
    </w:p>
    <w:p w14:paraId="26B5DAAC" w14:textId="77777777" w:rsidR="00E56BF6" w:rsidRDefault="00742893" w:rsidP="007A0889">
      <w:pPr>
        <w:ind w:left="0" w:right="0"/>
        <w:rPr>
          <w:sz w:val="18"/>
          <w:szCs w:val="18"/>
        </w:rPr>
      </w:pPr>
      <w:r w:rsidRPr="00326006">
        <w:rPr>
          <w:sz w:val="18"/>
          <w:szCs w:val="18"/>
        </w:rPr>
        <w:t>Verbraucherzentrale Schleswig-Holstein (</w:t>
      </w:r>
      <w:proofErr w:type="gramStart"/>
      <w:r w:rsidRPr="00326006">
        <w:rPr>
          <w:sz w:val="18"/>
          <w:szCs w:val="18"/>
        </w:rPr>
        <w:t>vertiefende  Informationen</w:t>
      </w:r>
      <w:proofErr w:type="gramEnd"/>
      <w:r w:rsidRPr="00326006">
        <w:rPr>
          <w:sz w:val="18"/>
          <w:szCs w:val="18"/>
        </w:rPr>
        <w:t xml:space="preserve">  sowie  Bildungsmaterialien  für unterschiedliche  Zielgruppen rund um das  Thema Verträge):  </w:t>
      </w:r>
      <w:hyperlink r:id="rId340" w:history="1">
        <w:r w:rsidR="00E56BF6" w:rsidRPr="00E67953">
          <w:rPr>
            <w:rStyle w:val="Hyperlink"/>
            <w:color w:val="0A2446"/>
            <w:sz w:val="18"/>
            <w:szCs w:val="18"/>
          </w:rPr>
          <w:t>https://www.verbraucherzentrale.sh/wissen/vertraege-reklamation</w:t>
        </w:r>
      </w:hyperlink>
    </w:p>
    <w:p w14:paraId="2992CBCE" w14:textId="77777777" w:rsidR="00326006" w:rsidRPr="00326006" w:rsidRDefault="00326006" w:rsidP="007A0889">
      <w:pPr>
        <w:ind w:left="0" w:right="0"/>
        <w:rPr>
          <w:sz w:val="18"/>
          <w:szCs w:val="18"/>
        </w:rPr>
      </w:pPr>
    </w:p>
    <w:p w14:paraId="7FA17712" w14:textId="77777777" w:rsidR="00742893" w:rsidRDefault="00742893" w:rsidP="007A0889">
      <w:pPr>
        <w:ind w:left="0" w:right="0"/>
        <w:rPr>
          <w:sz w:val="18"/>
          <w:szCs w:val="18"/>
        </w:rPr>
      </w:pPr>
      <w:proofErr w:type="gramStart"/>
      <w:r w:rsidRPr="00326006">
        <w:rPr>
          <w:sz w:val="18"/>
          <w:szCs w:val="18"/>
        </w:rPr>
        <w:t>Verbraucherzentrale.de  (</w:t>
      </w:r>
      <w:proofErr w:type="gramEnd"/>
      <w:r w:rsidRPr="00326006">
        <w:rPr>
          <w:sz w:val="18"/>
          <w:szCs w:val="18"/>
        </w:rPr>
        <w:t xml:space="preserve">Ansprechpartner  in den einzelnen  Bundesländern,  Informationen  zu aktuellen  Verbraucherthemen, vertiefende inhaltliche Unterlagen und Ratgeber sowie Musterbriefe zu verschiedenen Themen): </w:t>
      </w:r>
      <w:hyperlink r:id="rId341" w:history="1">
        <w:r w:rsidR="00326006" w:rsidRPr="00E67953">
          <w:rPr>
            <w:rStyle w:val="Hyperlink"/>
            <w:color w:val="0A2446"/>
            <w:sz w:val="18"/>
            <w:szCs w:val="18"/>
          </w:rPr>
          <w:t>https://www.verbraucherzentrale.de</w:t>
        </w:r>
      </w:hyperlink>
    </w:p>
    <w:p w14:paraId="7061FA8D" w14:textId="77777777" w:rsidR="00326006" w:rsidRPr="00326006" w:rsidRDefault="00326006" w:rsidP="007A0889">
      <w:pPr>
        <w:ind w:left="0" w:right="0"/>
        <w:rPr>
          <w:sz w:val="18"/>
          <w:szCs w:val="18"/>
        </w:rPr>
      </w:pPr>
    </w:p>
    <w:p w14:paraId="79D5EDBA" w14:textId="77777777" w:rsidR="006B06F3" w:rsidRDefault="006B06F3" w:rsidP="007A0889">
      <w:pPr>
        <w:ind w:left="0" w:right="0"/>
      </w:pPr>
    </w:p>
    <w:p w14:paraId="1F0DF82D" w14:textId="77777777" w:rsidR="006B06F3" w:rsidRDefault="006B06F3" w:rsidP="007A0889">
      <w:pPr>
        <w:ind w:left="0" w:right="0"/>
        <w:sectPr w:rsidR="006B06F3" w:rsidSect="00434A63">
          <w:headerReference w:type="first" r:id="rId342"/>
          <w:pgSz w:w="11900" w:h="16840"/>
          <w:pgMar w:top="2835" w:right="851" w:bottom="1134" w:left="851" w:header="709" w:footer="454" w:gutter="0"/>
          <w:cols w:space="708"/>
          <w:titlePg/>
          <w:docGrid w:linePitch="360"/>
        </w:sectPr>
      </w:pPr>
    </w:p>
    <w:p w14:paraId="75F696B5" w14:textId="77777777" w:rsidR="007F5E00" w:rsidRPr="00C85207" w:rsidRDefault="00925D28" w:rsidP="006A0EB5">
      <w:pPr>
        <w:ind w:left="0" w:right="0"/>
        <w:rPr>
          <w:sz w:val="18"/>
          <w:szCs w:val="18"/>
        </w:rPr>
      </w:pPr>
      <w:r w:rsidRPr="00C85207">
        <w:rPr>
          <w:sz w:val="18"/>
          <w:szCs w:val="18"/>
        </w:rPr>
        <w:lastRenderedPageBreak/>
        <w:t>Europa-Universität Flensburg (Hrsg.)</w:t>
      </w:r>
    </w:p>
    <w:p w14:paraId="10009F15" w14:textId="77777777" w:rsidR="00925D28" w:rsidRPr="00C85207" w:rsidRDefault="00925D28" w:rsidP="007A0889">
      <w:pPr>
        <w:spacing w:after="128"/>
        <w:ind w:left="0" w:right="0"/>
        <w:rPr>
          <w:sz w:val="18"/>
          <w:szCs w:val="18"/>
        </w:rPr>
      </w:pPr>
      <w:r w:rsidRPr="00C85207">
        <w:rPr>
          <w:sz w:val="18"/>
          <w:szCs w:val="18"/>
        </w:rPr>
        <w:t>Versicherungen leicht gemacht – Sammlung von Lehr- und Lernmaterialien</w:t>
      </w:r>
    </w:p>
    <w:p w14:paraId="02E3AFE4" w14:textId="77777777" w:rsidR="00925D28" w:rsidRPr="006A0EB5" w:rsidRDefault="00925D28" w:rsidP="006A0EB5">
      <w:pPr>
        <w:ind w:left="0" w:right="0"/>
        <w:rPr>
          <w:b/>
          <w:bCs/>
          <w:color w:val="0A2446"/>
        </w:rPr>
      </w:pPr>
      <w:r w:rsidRPr="006A0EB5">
        <w:rPr>
          <w:b/>
          <w:bCs/>
          <w:color w:val="0A2446"/>
        </w:rPr>
        <w:t>1. Auflage 2021</w:t>
      </w:r>
    </w:p>
    <w:p w14:paraId="73DF6756" w14:textId="77777777" w:rsidR="00925D28" w:rsidRPr="00C85207" w:rsidRDefault="00925D28" w:rsidP="006A0EB5">
      <w:pPr>
        <w:ind w:left="0" w:right="0"/>
        <w:rPr>
          <w:sz w:val="18"/>
          <w:szCs w:val="18"/>
        </w:rPr>
      </w:pPr>
      <w:r w:rsidRPr="00C85207">
        <w:rPr>
          <w:sz w:val="18"/>
          <w:szCs w:val="18"/>
        </w:rPr>
        <w:t xml:space="preserve">Projekt „Consumer </w:t>
      </w:r>
      <w:proofErr w:type="spellStart"/>
      <w:r w:rsidRPr="00C85207">
        <w:rPr>
          <w:sz w:val="18"/>
          <w:szCs w:val="18"/>
        </w:rPr>
        <w:t>Literacy</w:t>
      </w:r>
      <w:proofErr w:type="spellEnd"/>
      <w:r w:rsidRPr="00C85207">
        <w:rPr>
          <w:sz w:val="18"/>
          <w:szCs w:val="18"/>
        </w:rPr>
        <w:t xml:space="preserve"> – Alphabetisierung und Grundbildung in lebensweltlich orientierten Konzepten</w:t>
      </w:r>
      <w:r w:rsidR="00E24502" w:rsidRPr="00C85207">
        <w:rPr>
          <w:sz w:val="18"/>
          <w:szCs w:val="18"/>
        </w:rPr>
        <w:t>“ (</w:t>
      </w:r>
      <w:proofErr w:type="spellStart"/>
      <w:r w:rsidR="00E24502" w:rsidRPr="00C85207">
        <w:rPr>
          <w:sz w:val="18"/>
          <w:szCs w:val="18"/>
        </w:rPr>
        <w:t>KonsumAlpha</w:t>
      </w:r>
      <w:proofErr w:type="spellEnd"/>
      <w:r w:rsidR="00E24502" w:rsidRPr="00C85207">
        <w:rPr>
          <w:sz w:val="18"/>
          <w:szCs w:val="18"/>
        </w:rPr>
        <w:t>)</w:t>
      </w:r>
    </w:p>
    <w:p w14:paraId="5C8C4036" w14:textId="77777777" w:rsidR="006A0EB5" w:rsidRDefault="006A0EB5" w:rsidP="006A0EB5">
      <w:pPr>
        <w:ind w:left="0" w:right="0"/>
        <w:rPr>
          <w:sz w:val="18"/>
          <w:szCs w:val="18"/>
        </w:rPr>
      </w:pPr>
    </w:p>
    <w:p w14:paraId="0B882CAA" w14:textId="77777777" w:rsidR="00E24502" w:rsidRDefault="00681E9F" w:rsidP="006A0EB5">
      <w:pPr>
        <w:ind w:left="0" w:right="0"/>
        <w:rPr>
          <w:sz w:val="18"/>
          <w:szCs w:val="18"/>
        </w:rPr>
      </w:pPr>
      <w:r>
        <w:rPr>
          <w:noProof/>
          <w:sz w:val="18"/>
          <w:szCs w:val="18"/>
        </w:rPr>
        <w:drawing>
          <wp:anchor distT="0" distB="0" distL="114300" distR="114300" simplePos="0" relativeHeight="252120064" behindDoc="0" locked="0" layoutInCell="1" allowOverlap="1" wp14:anchorId="3221AC9B" wp14:editId="50E78C40">
            <wp:simplePos x="0" y="0"/>
            <wp:positionH relativeFrom="column">
              <wp:posOffset>4386505</wp:posOffset>
            </wp:positionH>
            <wp:positionV relativeFrom="paragraph">
              <wp:posOffset>100181</wp:posOffset>
            </wp:positionV>
            <wp:extent cx="1129553" cy="1129553"/>
            <wp:effectExtent l="0" t="0" r="0" b="0"/>
            <wp:wrapNone/>
            <wp:docPr id="1879" name="Grafik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Grafik 1879"/>
                    <pic:cNvPicPr/>
                  </pic:nvPicPr>
                  <pic:blipFill>
                    <a:blip r:embed="rId343"/>
                    <a:stretch>
                      <a:fillRect/>
                    </a:stretch>
                  </pic:blipFill>
                  <pic:spPr>
                    <a:xfrm>
                      <a:off x="0" y="0"/>
                      <a:ext cx="1129553" cy="1129553"/>
                    </a:xfrm>
                    <a:prstGeom prst="rect">
                      <a:avLst/>
                    </a:prstGeom>
                  </pic:spPr>
                </pic:pic>
              </a:graphicData>
            </a:graphic>
            <wp14:sizeRelH relativeFrom="margin">
              <wp14:pctWidth>0</wp14:pctWidth>
            </wp14:sizeRelH>
            <wp14:sizeRelV relativeFrom="margin">
              <wp14:pctHeight>0</wp14:pctHeight>
            </wp14:sizeRelV>
          </wp:anchor>
        </w:drawing>
      </w:r>
      <w:r w:rsidR="00E24502" w:rsidRPr="00C85207">
        <w:rPr>
          <w:sz w:val="18"/>
          <w:szCs w:val="18"/>
        </w:rPr>
        <w:t>Autorenteam der EUF:</w:t>
      </w:r>
    </w:p>
    <w:p w14:paraId="02262F75" w14:textId="77777777" w:rsidR="00E67953" w:rsidRPr="00C85207" w:rsidRDefault="00E67953" w:rsidP="00E67953">
      <w:pPr>
        <w:pStyle w:val="Listenabsatz"/>
        <w:numPr>
          <w:ilvl w:val="0"/>
          <w:numId w:val="16"/>
        </w:numPr>
        <w:spacing w:after="128" w:line="360" w:lineRule="auto"/>
        <w:rPr>
          <w:sz w:val="18"/>
          <w:szCs w:val="18"/>
        </w:rPr>
      </w:pPr>
      <w:r w:rsidRPr="00C85207">
        <w:rPr>
          <w:sz w:val="18"/>
          <w:szCs w:val="18"/>
        </w:rPr>
        <w:t>Prof. Dr. Ulrike Johannsen (Projektleitung)</w:t>
      </w:r>
    </w:p>
    <w:p w14:paraId="0DF749BD" w14:textId="77777777" w:rsidR="00E67953" w:rsidRPr="00C85207" w:rsidRDefault="00E67953" w:rsidP="00E67953">
      <w:pPr>
        <w:pStyle w:val="Listenabsatz"/>
        <w:numPr>
          <w:ilvl w:val="0"/>
          <w:numId w:val="16"/>
        </w:numPr>
        <w:spacing w:after="128" w:line="360" w:lineRule="auto"/>
        <w:rPr>
          <w:sz w:val="18"/>
          <w:szCs w:val="18"/>
        </w:rPr>
      </w:pPr>
      <w:r w:rsidRPr="00C85207">
        <w:rPr>
          <w:sz w:val="18"/>
          <w:szCs w:val="18"/>
        </w:rPr>
        <w:t>Prof. Dr. Birgit Peuker (Projektleitung)</w:t>
      </w:r>
    </w:p>
    <w:p w14:paraId="62D48DE9" w14:textId="77777777" w:rsidR="00E67953" w:rsidRPr="00C85207" w:rsidRDefault="00E67953" w:rsidP="00E67953">
      <w:pPr>
        <w:pStyle w:val="Listenabsatz"/>
        <w:numPr>
          <w:ilvl w:val="0"/>
          <w:numId w:val="16"/>
        </w:numPr>
        <w:spacing w:after="128" w:line="360" w:lineRule="auto"/>
        <w:rPr>
          <w:sz w:val="18"/>
          <w:szCs w:val="18"/>
        </w:rPr>
      </w:pPr>
      <w:r w:rsidRPr="00C85207">
        <w:rPr>
          <w:sz w:val="18"/>
          <w:szCs w:val="18"/>
        </w:rPr>
        <w:t xml:space="preserve">Svenja </w:t>
      </w:r>
      <w:proofErr w:type="spellStart"/>
      <w:r w:rsidRPr="00C85207">
        <w:rPr>
          <w:sz w:val="18"/>
          <w:szCs w:val="18"/>
        </w:rPr>
        <w:t>Langemack</w:t>
      </w:r>
      <w:proofErr w:type="spellEnd"/>
      <w:r w:rsidRPr="00C85207">
        <w:rPr>
          <w:sz w:val="18"/>
          <w:szCs w:val="18"/>
        </w:rPr>
        <w:t xml:space="preserve"> (wissenschaftliche Mitarbeiterin)</w:t>
      </w:r>
    </w:p>
    <w:p w14:paraId="0F55019C" w14:textId="77777777" w:rsidR="006A0EB5" w:rsidRDefault="00E67953" w:rsidP="006A0EB5">
      <w:pPr>
        <w:pStyle w:val="Listenabsatz"/>
        <w:numPr>
          <w:ilvl w:val="0"/>
          <w:numId w:val="16"/>
        </w:numPr>
        <w:spacing w:after="0" w:line="360" w:lineRule="auto"/>
        <w:rPr>
          <w:sz w:val="18"/>
          <w:szCs w:val="18"/>
        </w:rPr>
      </w:pPr>
      <w:r w:rsidRPr="00C85207">
        <w:rPr>
          <w:sz w:val="18"/>
          <w:szCs w:val="18"/>
        </w:rPr>
        <w:t>Joel Ziegenbalg (wissenschaftlicher Mitarbeiter)</w:t>
      </w:r>
    </w:p>
    <w:p w14:paraId="4B2B689B" w14:textId="77777777" w:rsidR="006A0EB5" w:rsidRPr="006A0EB5" w:rsidRDefault="006A0EB5" w:rsidP="006A0EB5">
      <w:pPr>
        <w:ind w:left="0"/>
        <w:rPr>
          <w:sz w:val="18"/>
          <w:szCs w:val="18"/>
        </w:rPr>
      </w:pPr>
    </w:p>
    <w:p w14:paraId="5B58DF38" w14:textId="77777777" w:rsidR="00E24502" w:rsidRPr="00C85207" w:rsidRDefault="006E52EB" w:rsidP="007A0889">
      <w:pPr>
        <w:spacing w:after="128"/>
        <w:ind w:left="0" w:right="0"/>
        <w:rPr>
          <w:sz w:val="18"/>
          <w:szCs w:val="18"/>
        </w:rPr>
      </w:pPr>
      <w:r w:rsidRPr="006A0EB5">
        <w:rPr>
          <w:b/>
          <w:bCs/>
          <w:color w:val="0A2446"/>
          <w:sz w:val="18"/>
          <w:szCs w:val="18"/>
        </w:rPr>
        <w:t>Design:</w:t>
      </w:r>
      <w:r w:rsidRPr="00C85207">
        <w:rPr>
          <w:sz w:val="18"/>
          <w:szCs w:val="18"/>
        </w:rPr>
        <w:t xml:space="preserve"> Kieler Botschaft GmbH</w:t>
      </w:r>
    </w:p>
    <w:p w14:paraId="7B784A2C" w14:textId="77777777" w:rsidR="006E52EB" w:rsidRPr="00C85207" w:rsidRDefault="006E52EB" w:rsidP="007A0889">
      <w:pPr>
        <w:spacing w:after="128"/>
        <w:ind w:left="0" w:right="0"/>
        <w:rPr>
          <w:sz w:val="18"/>
          <w:szCs w:val="18"/>
        </w:rPr>
      </w:pPr>
      <w:r w:rsidRPr="006A0EB5">
        <w:rPr>
          <w:b/>
          <w:bCs/>
          <w:color w:val="0A2446"/>
          <w:sz w:val="18"/>
          <w:szCs w:val="18"/>
        </w:rPr>
        <w:t>Illustrationen:</w:t>
      </w:r>
      <w:r w:rsidRPr="006A0EB5">
        <w:rPr>
          <w:color w:val="0A2446"/>
          <w:sz w:val="18"/>
          <w:szCs w:val="18"/>
        </w:rPr>
        <w:t xml:space="preserve"> </w:t>
      </w:r>
      <w:r w:rsidRPr="00C85207">
        <w:rPr>
          <w:sz w:val="18"/>
          <w:szCs w:val="18"/>
        </w:rPr>
        <w:t>THEEN Internet Services</w:t>
      </w:r>
    </w:p>
    <w:p w14:paraId="50C26A3A" w14:textId="77777777" w:rsidR="006E52EB" w:rsidRDefault="006E52EB" w:rsidP="003408DE">
      <w:pPr>
        <w:ind w:left="0" w:right="0"/>
        <w:rPr>
          <w:sz w:val="18"/>
          <w:szCs w:val="18"/>
        </w:rPr>
      </w:pPr>
      <w:r w:rsidRPr="006A0EB5">
        <w:rPr>
          <w:b/>
          <w:bCs/>
          <w:color w:val="0A2446"/>
          <w:sz w:val="18"/>
          <w:szCs w:val="18"/>
        </w:rPr>
        <w:t>Fotos:</w:t>
      </w:r>
      <w:r w:rsidRPr="00C85207">
        <w:rPr>
          <w:sz w:val="18"/>
          <w:szCs w:val="18"/>
        </w:rPr>
        <w:t xml:space="preserve"> Benjamin Nolte</w:t>
      </w:r>
    </w:p>
    <w:p w14:paraId="4D7210CE" w14:textId="77777777" w:rsidR="006A0EB5" w:rsidRPr="00C85207" w:rsidRDefault="006A0EB5" w:rsidP="003408DE">
      <w:pPr>
        <w:ind w:left="0" w:right="0"/>
        <w:rPr>
          <w:sz w:val="18"/>
          <w:szCs w:val="18"/>
        </w:rPr>
      </w:pPr>
    </w:p>
    <w:p w14:paraId="2BFB9198" w14:textId="77777777" w:rsidR="006E52EB" w:rsidRPr="00C85207" w:rsidRDefault="006E52EB" w:rsidP="007A0889">
      <w:pPr>
        <w:spacing w:after="128"/>
        <w:ind w:left="0" w:right="0"/>
        <w:rPr>
          <w:sz w:val="18"/>
          <w:szCs w:val="18"/>
        </w:rPr>
      </w:pPr>
      <w:r w:rsidRPr="003408DE">
        <w:rPr>
          <w:b/>
          <w:bCs/>
          <w:color w:val="0A2446"/>
          <w:sz w:val="18"/>
          <w:szCs w:val="18"/>
        </w:rPr>
        <w:t>Bitte zitieren als:</w:t>
      </w:r>
      <w:r w:rsidRPr="003408DE">
        <w:rPr>
          <w:color w:val="0A2446"/>
          <w:sz w:val="18"/>
          <w:szCs w:val="18"/>
        </w:rPr>
        <w:t xml:space="preserve"> </w:t>
      </w:r>
      <w:r w:rsidRPr="00C85207">
        <w:rPr>
          <w:sz w:val="18"/>
          <w:szCs w:val="18"/>
        </w:rPr>
        <w:t>Europa-Universität Flensburg (Hrsg.)</w:t>
      </w:r>
      <w:r w:rsidR="00831C79" w:rsidRPr="00C85207">
        <w:rPr>
          <w:sz w:val="18"/>
          <w:szCs w:val="18"/>
        </w:rPr>
        <w:t xml:space="preserve"> (2021). </w:t>
      </w:r>
      <w:r w:rsidR="00831C79" w:rsidRPr="00C85207">
        <w:rPr>
          <w:i/>
          <w:iCs/>
          <w:sz w:val="18"/>
          <w:szCs w:val="18"/>
        </w:rPr>
        <w:t>Ver</w:t>
      </w:r>
      <w:r w:rsidR="00E80944">
        <w:rPr>
          <w:i/>
          <w:iCs/>
          <w:sz w:val="18"/>
          <w:szCs w:val="18"/>
        </w:rPr>
        <w:t>sicherungen</w:t>
      </w:r>
      <w:r w:rsidR="00831C79" w:rsidRPr="00C85207">
        <w:rPr>
          <w:i/>
          <w:iCs/>
          <w:sz w:val="18"/>
          <w:szCs w:val="18"/>
        </w:rPr>
        <w:t xml:space="preserve"> leicht gemacht. Sammlung von Lehr- und Lernmaterialien.</w:t>
      </w:r>
      <w:r w:rsidR="00D67BF6">
        <w:rPr>
          <w:i/>
          <w:iCs/>
          <w:sz w:val="18"/>
          <w:szCs w:val="18"/>
        </w:rPr>
        <w:t xml:space="preserve"> </w:t>
      </w:r>
      <w:r w:rsidR="00D67BF6">
        <w:rPr>
          <w:sz w:val="18"/>
          <w:szCs w:val="18"/>
        </w:rPr>
        <w:t xml:space="preserve">Projekt </w:t>
      </w:r>
      <w:proofErr w:type="spellStart"/>
      <w:r w:rsidR="00D67BF6">
        <w:rPr>
          <w:sz w:val="18"/>
          <w:szCs w:val="18"/>
        </w:rPr>
        <w:t>KonsumAlpha</w:t>
      </w:r>
      <w:proofErr w:type="spellEnd"/>
      <w:r w:rsidR="00D67BF6">
        <w:rPr>
          <w:sz w:val="18"/>
          <w:szCs w:val="18"/>
        </w:rPr>
        <w:t>.</w:t>
      </w:r>
      <w:r w:rsidR="00831C79" w:rsidRPr="00C85207">
        <w:rPr>
          <w:i/>
          <w:iCs/>
          <w:sz w:val="18"/>
          <w:szCs w:val="18"/>
        </w:rPr>
        <w:t xml:space="preserve"> </w:t>
      </w:r>
      <w:r w:rsidR="00831C79" w:rsidRPr="00C85207">
        <w:rPr>
          <w:sz w:val="18"/>
          <w:szCs w:val="18"/>
        </w:rPr>
        <w:t>Flensburg: EUF.</w:t>
      </w:r>
    </w:p>
    <w:p w14:paraId="6D0D3721" w14:textId="77777777" w:rsidR="00831C79" w:rsidRDefault="0027431E" w:rsidP="003408DE">
      <w:pPr>
        <w:ind w:left="0" w:right="0"/>
        <w:rPr>
          <w:sz w:val="18"/>
          <w:szCs w:val="18"/>
        </w:rPr>
      </w:pPr>
      <w:r w:rsidRPr="00C85207">
        <w:rPr>
          <w:sz w:val="18"/>
          <w:szCs w:val="18"/>
        </w:rPr>
        <w:t>Das dieser Veröffentl</w:t>
      </w:r>
      <w:r w:rsidR="007A5C94" w:rsidRPr="00C85207">
        <w:rPr>
          <w:sz w:val="18"/>
          <w:szCs w:val="18"/>
        </w:rPr>
        <w:t>i</w:t>
      </w:r>
      <w:r w:rsidRPr="00C85207">
        <w:rPr>
          <w:sz w:val="18"/>
          <w:szCs w:val="18"/>
        </w:rPr>
        <w:t>c</w:t>
      </w:r>
      <w:r w:rsidR="00C7687E" w:rsidRPr="00C85207">
        <w:rPr>
          <w:sz w:val="18"/>
          <w:szCs w:val="18"/>
        </w:rPr>
        <w:t xml:space="preserve">hung </w:t>
      </w:r>
      <w:r w:rsidR="007A5C94" w:rsidRPr="00C85207">
        <w:rPr>
          <w:sz w:val="18"/>
          <w:szCs w:val="18"/>
        </w:rPr>
        <w:t>zugrunde liegende Vorhaben wird mit Mitteln des Bundesministeriums für Bildung und Forschung unter den Förderkennzeichen W1450BLW sowie W1450ALW gefördert. Die Verantwortung für den Inhalt dieser Veröffentlichung liegt bei der Herausgeberschaft.</w:t>
      </w:r>
    </w:p>
    <w:p w14:paraId="2F08CEB2" w14:textId="77777777" w:rsidR="003408DE" w:rsidRPr="00C85207" w:rsidRDefault="00D82AF1" w:rsidP="003408DE">
      <w:pPr>
        <w:ind w:left="0" w:right="0"/>
        <w:rPr>
          <w:sz w:val="18"/>
          <w:szCs w:val="18"/>
        </w:rPr>
      </w:pPr>
      <w:r>
        <w:rPr>
          <w:noProof/>
        </w:rPr>
        <w:drawing>
          <wp:anchor distT="0" distB="0" distL="114300" distR="114300" simplePos="0" relativeHeight="252119040" behindDoc="0" locked="0" layoutInCell="1" allowOverlap="1" wp14:anchorId="5DFC5A33" wp14:editId="351D4665">
            <wp:simplePos x="0" y="0"/>
            <wp:positionH relativeFrom="column">
              <wp:posOffset>5115560</wp:posOffset>
            </wp:positionH>
            <wp:positionV relativeFrom="paragraph">
              <wp:posOffset>58457</wp:posOffset>
            </wp:positionV>
            <wp:extent cx="1362075" cy="476250"/>
            <wp:effectExtent l="0" t="0" r="9525" b="0"/>
            <wp:wrapNone/>
            <wp:docPr id="1794" name="Grafik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362075" cy="476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EE571B" w14:textId="77777777" w:rsidR="007A5C94" w:rsidRPr="00C85207" w:rsidRDefault="007A5C94" w:rsidP="00C85207">
      <w:pPr>
        <w:ind w:left="0" w:right="0"/>
        <w:rPr>
          <w:sz w:val="18"/>
          <w:szCs w:val="18"/>
        </w:rPr>
      </w:pPr>
      <w:r w:rsidRPr="00C85207">
        <w:rPr>
          <w:sz w:val="18"/>
          <w:szCs w:val="18"/>
        </w:rPr>
        <w:t>Diese Publikation ist unter folgender Creative-Commons-Lizenz veröffentlicht:</w:t>
      </w:r>
    </w:p>
    <w:p w14:paraId="75909BD8" w14:textId="77777777" w:rsidR="00E67953" w:rsidRDefault="004B58F6" w:rsidP="00C85207">
      <w:pPr>
        <w:ind w:left="0" w:right="0"/>
        <w:rPr>
          <w:color w:val="0A2446"/>
          <w:sz w:val="18"/>
          <w:szCs w:val="18"/>
        </w:rPr>
      </w:pPr>
      <w:hyperlink r:id="rId345" w:history="1">
        <w:r w:rsidR="00E67953" w:rsidRPr="00E67953">
          <w:rPr>
            <w:rStyle w:val="Hyperlink"/>
            <w:color w:val="0A2446"/>
            <w:sz w:val="18"/>
            <w:szCs w:val="18"/>
          </w:rPr>
          <w:t>http://creativecommons.org/licenses/by-sa/3.0/de/</w:t>
        </w:r>
      </w:hyperlink>
    </w:p>
    <w:p w14:paraId="47B7A32E" w14:textId="77777777" w:rsidR="00D82AF1" w:rsidRPr="00E67953" w:rsidRDefault="00D82AF1" w:rsidP="00C85207">
      <w:pPr>
        <w:ind w:left="0" w:right="0"/>
        <w:rPr>
          <w:color w:val="0A2446"/>
          <w:sz w:val="18"/>
          <w:szCs w:val="18"/>
        </w:rPr>
      </w:pPr>
    </w:p>
    <w:p w14:paraId="6AFC0356" w14:textId="77777777" w:rsidR="00F10F63" w:rsidRPr="00C85207" w:rsidRDefault="00F10F63" w:rsidP="00C85207">
      <w:pPr>
        <w:ind w:left="0" w:right="0"/>
        <w:rPr>
          <w:sz w:val="18"/>
          <w:szCs w:val="18"/>
        </w:rPr>
      </w:pPr>
      <w:r w:rsidRPr="00C85207">
        <w:rPr>
          <w:sz w:val="18"/>
          <w:szCs w:val="18"/>
        </w:rPr>
        <w:t xml:space="preserve">Diese Publikation sowie alle Lehr- und Lernmaterialien des Projekts </w:t>
      </w:r>
      <w:proofErr w:type="spellStart"/>
      <w:r w:rsidRPr="00C85207">
        <w:rPr>
          <w:sz w:val="18"/>
          <w:szCs w:val="18"/>
        </w:rPr>
        <w:t>KonsumAlpha</w:t>
      </w:r>
      <w:proofErr w:type="spellEnd"/>
      <w:r w:rsidRPr="00C85207">
        <w:rPr>
          <w:sz w:val="18"/>
          <w:szCs w:val="18"/>
        </w:rPr>
        <w:t xml:space="preserve"> stehen Ihnen</w:t>
      </w:r>
      <w:r w:rsidR="00D24D04" w:rsidRPr="00C85207">
        <w:rPr>
          <w:sz w:val="18"/>
          <w:szCs w:val="18"/>
        </w:rPr>
        <w:t xml:space="preserve"> kostenlos zur Verfügung und können unter folgendem Link heruntergeladen werden.</w:t>
      </w:r>
    </w:p>
    <w:p w14:paraId="6118DC19" w14:textId="77777777" w:rsidR="00D24D04" w:rsidRDefault="004B58F6" w:rsidP="003408DE">
      <w:pPr>
        <w:ind w:left="0" w:right="0"/>
        <w:rPr>
          <w:color w:val="0A2446"/>
          <w:sz w:val="18"/>
          <w:szCs w:val="18"/>
        </w:rPr>
      </w:pPr>
      <w:hyperlink r:id="rId346" w:history="1">
        <w:r w:rsidR="008D1293" w:rsidRPr="00E67953">
          <w:rPr>
            <w:rStyle w:val="Hyperlink"/>
            <w:color w:val="0A2446"/>
            <w:sz w:val="18"/>
            <w:szCs w:val="18"/>
          </w:rPr>
          <w:t>https://www.uni-flensburg.de/evb/forschung/konsumalpha/</w:t>
        </w:r>
      </w:hyperlink>
    </w:p>
    <w:p w14:paraId="11C08D9E" w14:textId="77777777" w:rsidR="003408DE" w:rsidRDefault="003408DE" w:rsidP="003408DE">
      <w:pPr>
        <w:ind w:left="0" w:right="0"/>
        <w:rPr>
          <w:color w:val="0A2446"/>
          <w:sz w:val="18"/>
          <w:szCs w:val="18"/>
        </w:rPr>
      </w:pPr>
    </w:p>
    <w:p w14:paraId="23059468" w14:textId="77777777" w:rsidR="003408DE" w:rsidRPr="00E67953" w:rsidRDefault="003408DE" w:rsidP="003408DE">
      <w:pPr>
        <w:ind w:left="0" w:right="0"/>
        <w:rPr>
          <w:color w:val="0A2446"/>
          <w:sz w:val="18"/>
          <w:szCs w:val="18"/>
        </w:rPr>
      </w:pPr>
    </w:p>
    <w:p w14:paraId="281B217D" w14:textId="77777777" w:rsidR="00E65378" w:rsidRPr="00C85207" w:rsidRDefault="008D1293" w:rsidP="003408DE">
      <w:pPr>
        <w:ind w:left="0" w:right="0"/>
        <w:rPr>
          <w:sz w:val="18"/>
          <w:szCs w:val="18"/>
        </w:rPr>
      </w:pPr>
      <w:r w:rsidRPr="00C85207">
        <w:rPr>
          <w:sz w:val="18"/>
          <w:szCs w:val="18"/>
        </w:rPr>
        <w:t>Europa-Universität Flensburg</w:t>
      </w:r>
      <w:r w:rsidRPr="00C85207">
        <w:rPr>
          <w:sz w:val="18"/>
          <w:szCs w:val="18"/>
        </w:rPr>
        <w:tab/>
      </w:r>
      <w:r w:rsidRPr="00C85207">
        <w:rPr>
          <w:sz w:val="18"/>
          <w:szCs w:val="18"/>
        </w:rPr>
        <w:tab/>
      </w:r>
      <w:r w:rsidRPr="00C85207">
        <w:rPr>
          <w:sz w:val="18"/>
          <w:szCs w:val="18"/>
        </w:rPr>
        <w:tab/>
      </w:r>
      <w:r w:rsidR="00C85207">
        <w:rPr>
          <w:sz w:val="18"/>
          <w:szCs w:val="18"/>
        </w:rPr>
        <w:tab/>
      </w:r>
      <w:r w:rsidR="00D82AF1">
        <w:rPr>
          <w:sz w:val="18"/>
          <w:szCs w:val="18"/>
        </w:rPr>
        <w:tab/>
      </w:r>
      <w:r w:rsidRPr="00C85207">
        <w:rPr>
          <w:sz w:val="18"/>
          <w:szCs w:val="18"/>
        </w:rPr>
        <w:t>Verbraucherzentrale Schleswig-Holsteins</w:t>
      </w:r>
      <w:r w:rsidR="000208F5" w:rsidRPr="00C85207">
        <w:rPr>
          <w:sz w:val="18"/>
          <w:szCs w:val="18"/>
        </w:rPr>
        <w:t xml:space="preserve"> e.V.</w:t>
      </w:r>
    </w:p>
    <w:p w14:paraId="33E08BBB" w14:textId="77777777" w:rsidR="000208F5" w:rsidRPr="00C85207" w:rsidRDefault="000208F5" w:rsidP="003408DE">
      <w:pPr>
        <w:ind w:left="0" w:right="0"/>
        <w:rPr>
          <w:sz w:val="18"/>
          <w:szCs w:val="18"/>
        </w:rPr>
      </w:pPr>
      <w:r w:rsidRPr="00C85207">
        <w:rPr>
          <w:sz w:val="18"/>
          <w:szCs w:val="18"/>
        </w:rPr>
        <w:t>Abteilung Ernährung und Verbraucherbildung</w:t>
      </w:r>
      <w:r w:rsidR="007A0889" w:rsidRPr="00C85207">
        <w:rPr>
          <w:sz w:val="18"/>
          <w:szCs w:val="18"/>
        </w:rPr>
        <w:tab/>
      </w:r>
      <w:r w:rsidR="00C85207">
        <w:rPr>
          <w:sz w:val="18"/>
          <w:szCs w:val="18"/>
        </w:rPr>
        <w:tab/>
      </w:r>
      <w:r w:rsidR="00D82AF1">
        <w:rPr>
          <w:sz w:val="18"/>
          <w:szCs w:val="18"/>
        </w:rPr>
        <w:tab/>
      </w:r>
      <w:hyperlink r:id="rId347" w:history="1">
        <w:r w:rsidR="00D82AF1" w:rsidRPr="00A708E2">
          <w:rPr>
            <w:rStyle w:val="Hyperlink"/>
            <w:color w:val="0A2446"/>
            <w:sz w:val="18"/>
            <w:szCs w:val="18"/>
          </w:rPr>
          <w:t>www.verbraucherzentrale.sh/KonsumAlpha</w:t>
        </w:r>
      </w:hyperlink>
    </w:p>
    <w:p w14:paraId="485D5E2C" w14:textId="77777777" w:rsidR="00D2265B" w:rsidRPr="00C85207" w:rsidRDefault="00D2265B" w:rsidP="003408DE">
      <w:pPr>
        <w:ind w:left="0" w:right="0"/>
        <w:rPr>
          <w:sz w:val="18"/>
          <w:szCs w:val="18"/>
        </w:rPr>
      </w:pPr>
    </w:p>
    <w:p w14:paraId="40F2A4A3" w14:textId="77777777" w:rsidR="00D2265B" w:rsidRPr="00C85207" w:rsidRDefault="00D2265B" w:rsidP="003408DE">
      <w:pPr>
        <w:ind w:left="0" w:right="0"/>
        <w:rPr>
          <w:sz w:val="18"/>
          <w:szCs w:val="18"/>
        </w:rPr>
      </w:pPr>
      <w:r w:rsidRPr="00C85207">
        <w:rPr>
          <w:sz w:val="18"/>
          <w:szCs w:val="18"/>
        </w:rPr>
        <w:t>Auf dem Campus 1</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00D82AF1">
        <w:rPr>
          <w:sz w:val="18"/>
          <w:szCs w:val="18"/>
        </w:rPr>
        <w:tab/>
      </w:r>
      <w:r w:rsidRPr="00C85207">
        <w:rPr>
          <w:sz w:val="18"/>
          <w:szCs w:val="18"/>
        </w:rPr>
        <w:t>Landesverband der Volkshochschulen</w:t>
      </w:r>
    </w:p>
    <w:p w14:paraId="37A2D536" w14:textId="77777777" w:rsidR="00EB0965" w:rsidRPr="00C85207" w:rsidRDefault="00EB0965" w:rsidP="003408DE">
      <w:pPr>
        <w:ind w:left="0" w:right="0"/>
        <w:rPr>
          <w:sz w:val="18"/>
          <w:szCs w:val="18"/>
        </w:rPr>
      </w:pPr>
      <w:r w:rsidRPr="00C85207">
        <w:rPr>
          <w:sz w:val="18"/>
          <w:szCs w:val="18"/>
        </w:rPr>
        <w:t>24943 Flensburg</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00D82AF1">
        <w:rPr>
          <w:sz w:val="18"/>
          <w:szCs w:val="18"/>
        </w:rPr>
        <w:tab/>
      </w:r>
      <w:r w:rsidRPr="00C85207">
        <w:rPr>
          <w:sz w:val="18"/>
          <w:szCs w:val="18"/>
        </w:rPr>
        <w:t>Schleswig-Holsteins e.V.</w:t>
      </w:r>
    </w:p>
    <w:p w14:paraId="7CDA43D8" w14:textId="77777777" w:rsidR="00707005" w:rsidRDefault="005A4210" w:rsidP="00707005">
      <w:pPr>
        <w:spacing w:after="128"/>
        <w:ind w:left="0" w:right="0"/>
        <w:rPr>
          <w:sz w:val="18"/>
          <w:szCs w:val="18"/>
        </w:rPr>
      </w:pPr>
      <w:r w:rsidRPr="00E67953">
        <w:rPr>
          <w:noProof/>
          <w:color w:val="0A2446"/>
          <w:sz w:val="18"/>
          <w:szCs w:val="18"/>
        </w:rPr>
        <w:drawing>
          <wp:anchor distT="0" distB="0" distL="114300" distR="114300" simplePos="0" relativeHeight="251225087" behindDoc="0" locked="0" layoutInCell="1" allowOverlap="1" wp14:anchorId="3F2271CD" wp14:editId="27748889">
            <wp:simplePos x="0" y="0"/>
            <wp:positionH relativeFrom="column">
              <wp:align>center</wp:align>
            </wp:positionH>
            <wp:positionV relativeFrom="paragraph">
              <wp:posOffset>471805</wp:posOffset>
            </wp:positionV>
            <wp:extent cx="7372800" cy="1544400"/>
            <wp:effectExtent l="0" t="0" r="0" b="0"/>
            <wp:wrapNone/>
            <wp:docPr id="1792" name="Grafik 179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Grafik 1792" descr="Ein Bild, das Text enthält.&#10;&#10;Automatisch generierte Beschreibung"/>
                    <pic:cNvPicPr/>
                  </pic:nvPicPr>
                  <pic:blipFill>
                    <a:blip r:embed="rId348"/>
                    <a:stretch>
                      <a:fillRect/>
                    </a:stretch>
                  </pic:blipFill>
                  <pic:spPr>
                    <a:xfrm>
                      <a:off x="0" y="0"/>
                      <a:ext cx="7372800" cy="1544400"/>
                    </a:xfrm>
                    <a:prstGeom prst="rect">
                      <a:avLst/>
                    </a:prstGeom>
                  </pic:spPr>
                </pic:pic>
              </a:graphicData>
            </a:graphic>
            <wp14:sizeRelH relativeFrom="margin">
              <wp14:pctWidth>0</wp14:pctWidth>
            </wp14:sizeRelH>
            <wp14:sizeRelV relativeFrom="margin">
              <wp14:pctHeight>0</wp14:pctHeight>
            </wp14:sizeRelV>
          </wp:anchor>
        </w:drawing>
      </w:r>
      <w:hyperlink r:id="rId349" w:history="1">
        <w:r w:rsidR="00707005" w:rsidRPr="00E67953">
          <w:rPr>
            <w:rStyle w:val="Hyperlink"/>
            <w:color w:val="0A2446"/>
            <w:sz w:val="18"/>
            <w:szCs w:val="18"/>
          </w:rPr>
          <w:t>https://www.uni-flensburg.de/evb/forschung/konsumalpha/</w:t>
        </w:r>
      </w:hyperlink>
      <w:r w:rsidR="00707005" w:rsidRPr="00C85207">
        <w:rPr>
          <w:sz w:val="18"/>
          <w:szCs w:val="18"/>
        </w:rPr>
        <w:tab/>
      </w:r>
      <w:r w:rsidR="00D82AF1">
        <w:rPr>
          <w:sz w:val="18"/>
          <w:szCs w:val="18"/>
        </w:rPr>
        <w:tab/>
      </w:r>
      <w:hyperlink r:id="rId350" w:history="1">
        <w:r w:rsidR="00D82AF1" w:rsidRPr="00A708E2">
          <w:rPr>
            <w:rStyle w:val="Hyperlink"/>
            <w:color w:val="0A2446"/>
            <w:sz w:val="18"/>
            <w:szCs w:val="18"/>
          </w:rPr>
          <w:t>www.vhs-sh.de/thema/projekte/konsumalpha/</w:t>
        </w:r>
      </w:hyperlink>
    </w:p>
    <w:sectPr w:rsidR="00707005" w:rsidSect="00434A63">
      <w:headerReference w:type="first" r:id="rId351"/>
      <w:pgSz w:w="11900" w:h="16840"/>
      <w:pgMar w:top="2835" w:right="851" w:bottom="1134" w:left="851" w:header="709"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206745" w14:textId="77777777" w:rsidR="004B58F6" w:rsidRDefault="004B58F6" w:rsidP="00B404B8">
      <w:r>
        <w:separator/>
      </w:r>
    </w:p>
  </w:endnote>
  <w:endnote w:type="continuationSeparator" w:id="0">
    <w:p w14:paraId="016DD476" w14:textId="77777777" w:rsidR="004B58F6" w:rsidRDefault="004B58F6" w:rsidP="00B404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panose1 w:val="020B0600040502020204"/>
    <w:charset w:val="00"/>
    <w:family w:val="swiss"/>
    <w:pitch w:val="variable"/>
    <w:sig w:usb0="E1000AEF" w:usb1="5000A1FF" w:usb2="00000000" w:usb3="00000000" w:csb0="000001B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9726734"/>
      <w:docPartObj>
        <w:docPartGallery w:val="Page Numbers (Bottom of Page)"/>
        <w:docPartUnique/>
      </w:docPartObj>
    </w:sdtPr>
    <w:sdtEndPr>
      <w:rPr>
        <w:rStyle w:val="Alpha-LevelKopfzeileABsZchn"/>
        <w:color w:val="0A2446"/>
        <w:sz w:val="20"/>
        <w:szCs w:val="20"/>
      </w:rPr>
    </w:sdtEndPr>
    <w:sdtContent>
      <w:p w14:paraId="68A26C65" w14:textId="77777777" w:rsidR="003620B0" w:rsidRPr="00A87837" w:rsidRDefault="003620B0">
        <w:pPr>
          <w:pStyle w:val="Fuzeile"/>
          <w:jc w:val="center"/>
          <w:rPr>
            <w:rStyle w:val="Alpha-LevelKopfzeileABsZchn"/>
            <w:color w:val="auto"/>
            <w:sz w:val="24"/>
            <w:szCs w:val="24"/>
          </w:rPr>
        </w:pPr>
        <w:r w:rsidRPr="00A87837">
          <w:rPr>
            <w:rStyle w:val="Alpha-LevelKopfzeileABsZchn"/>
            <w:color w:val="auto"/>
            <w:sz w:val="24"/>
            <w:szCs w:val="24"/>
          </w:rPr>
          <w:fldChar w:fldCharType="begin"/>
        </w:r>
        <w:r w:rsidRPr="00A87837">
          <w:rPr>
            <w:rStyle w:val="Alpha-LevelKopfzeileABsZchn"/>
            <w:color w:val="auto"/>
            <w:sz w:val="24"/>
            <w:szCs w:val="24"/>
          </w:rPr>
          <w:instrText>PAGE   \* MERGEFORMAT</w:instrText>
        </w:r>
        <w:r w:rsidRPr="00A87837">
          <w:rPr>
            <w:rStyle w:val="Alpha-LevelKopfzeileABsZchn"/>
            <w:color w:val="auto"/>
            <w:sz w:val="24"/>
            <w:szCs w:val="24"/>
          </w:rPr>
          <w:fldChar w:fldCharType="separate"/>
        </w:r>
        <w:r w:rsidR="00B27D09">
          <w:rPr>
            <w:rStyle w:val="Alpha-LevelKopfzeileABsZchn"/>
            <w:noProof/>
            <w:color w:val="auto"/>
            <w:sz w:val="24"/>
            <w:szCs w:val="24"/>
          </w:rPr>
          <w:t>29</w:t>
        </w:r>
        <w:r w:rsidRPr="00A87837">
          <w:rPr>
            <w:rStyle w:val="Alpha-LevelKopfzeileABsZchn"/>
            <w:color w:val="auto"/>
            <w:sz w:val="24"/>
            <w:szCs w:val="24"/>
          </w:rPr>
          <w:fldChar w:fldCharType="end"/>
        </w:r>
      </w:p>
    </w:sdtContent>
  </w:sdt>
  <w:p w14:paraId="3A254FE9" w14:textId="77777777" w:rsidR="003620B0" w:rsidRDefault="003620B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3658B" w14:textId="77777777" w:rsidR="003620B0" w:rsidRDefault="003620B0" w:rsidP="00B404B8">
    <w:pPr>
      <w:pStyle w:val="Fuzeile"/>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098050"/>
      <w:docPartObj>
        <w:docPartGallery w:val="Page Numbers (Bottom of Page)"/>
        <w:docPartUnique/>
      </w:docPartObj>
    </w:sdtPr>
    <w:sdtEndPr/>
    <w:sdtContent>
      <w:p w14:paraId="27FBE533" w14:textId="77777777" w:rsidR="003620B0" w:rsidRPr="00A87837" w:rsidRDefault="003620B0">
        <w:pPr>
          <w:pStyle w:val="Fuzeile"/>
          <w:jc w:val="center"/>
        </w:pPr>
        <w:r w:rsidRPr="00A87837">
          <w:fldChar w:fldCharType="begin"/>
        </w:r>
        <w:r w:rsidRPr="00A87837">
          <w:instrText>PAGE   \* MERGEFORMAT</w:instrText>
        </w:r>
        <w:r w:rsidRPr="00A87837">
          <w:fldChar w:fldCharType="separate"/>
        </w:r>
        <w:r w:rsidR="00B27D09">
          <w:rPr>
            <w:noProof/>
          </w:rPr>
          <w:t>28</w:t>
        </w:r>
        <w:r w:rsidRPr="00A87837">
          <w:fldChar w:fldCharType="end"/>
        </w:r>
      </w:p>
    </w:sdtContent>
  </w:sdt>
  <w:p w14:paraId="0594A76E" w14:textId="77777777" w:rsidR="003620B0" w:rsidRDefault="003620B0" w:rsidP="00B404B8">
    <w:pPr>
      <w:pStyle w:val="Fuzeile"/>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2887007"/>
      <w:docPartObj>
        <w:docPartGallery w:val="Page Numbers (Bottom of Page)"/>
        <w:docPartUnique/>
      </w:docPartObj>
    </w:sdtPr>
    <w:sdtEndPr>
      <w:rPr>
        <w:rStyle w:val="Alpha-LevelKopfzeileABsZchn"/>
        <w:color w:val="0A2446"/>
        <w:sz w:val="20"/>
        <w:szCs w:val="20"/>
      </w:rPr>
    </w:sdtEndPr>
    <w:sdtContent>
      <w:p w14:paraId="145AF635" w14:textId="77777777" w:rsidR="003620B0" w:rsidRPr="00AD177E" w:rsidRDefault="003620B0">
        <w:pPr>
          <w:pStyle w:val="Fuzeile"/>
          <w:jc w:val="center"/>
          <w:rPr>
            <w:rStyle w:val="Alpha-LevelKopfzeileABsZchn"/>
          </w:rPr>
        </w:pPr>
        <w:r w:rsidRPr="00AD177E">
          <w:rPr>
            <w:rStyle w:val="Alpha-LevelKopfzeileABsZchn"/>
          </w:rPr>
          <w:fldChar w:fldCharType="begin"/>
        </w:r>
        <w:r w:rsidRPr="00AD177E">
          <w:rPr>
            <w:rStyle w:val="Alpha-LevelKopfzeileABsZchn"/>
          </w:rPr>
          <w:instrText>PAGE   \* MERGEFORMAT</w:instrText>
        </w:r>
        <w:r w:rsidRPr="00AD177E">
          <w:rPr>
            <w:rStyle w:val="Alpha-LevelKopfzeileABsZchn"/>
          </w:rPr>
          <w:fldChar w:fldCharType="separate"/>
        </w:r>
        <w:r w:rsidR="005757E2">
          <w:rPr>
            <w:rStyle w:val="Alpha-LevelKopfzeileABsZchn"/>
            <w:noProof/>
          </w:rPr>
          <w:t>156</w:t>
        </w:r>
        <w:r w:rsidRPr="00AD177E">
          <w:rPr>
            <w:rStyle w:val="Alpha-LevelKopfzeileABsZchn"/>
          </w:rPr>
          <w:fldChar w:fldCharType="end"/>
        </w:r>
      </w:p>
    </w:sdtContent>
  </w:sdt>
  <w:p w14:paraId="00A40BBA" w14:textId="77777777" w:rsidR="003620B0" w:rsidRDefault="003620B0">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7649612"/>
      <w:docPartObj>
        <w:docPartGallery w:val="Page Numbers (Bottom of Page)"/>
        <w:docPartUnique/>
      </w:docPartObj>
    </w:sdtPr>
    <w:sdtEndPr>
      <w:rPr>
        <w:rStyle w:val="Alpha-LevelKopfzeileABsZchn"/>
        <w:color w:val="0A2446"/>
        <w:sz w:val="20"/>
        <w:szCs w:val="20"/>
      </w:rPr>
    </w:sdtEndPr>
    <w:sdtContent>
      <w:p w14:paraId="4C743B2E" w14:textId="77777777" w:rsidR="003620B0" w:rsidRPr="00AD177E" w:rsidRDefault="003620B0">
        <w:pPr>
          <w:pStyle w:val="Fuzeile"/>
          <w:jc w:val="center"/>
          <w:rPr>
            <w:rStyle w:val="Alpha-LevelKopfzeileABsZchn"/>
          </w:rPr>
        </w:pPr>
        <w:r w:rsidRPr="00AD177E">
          <w:rPr>
            <w:rStyle w:val="Alpha-LevelKopfzeileABsZchn"/>
          </w:rPr>
          <w:fldChar w:fldCharType="begin"/>
        </w:r>
        <w:r w:rsidRPr="00AD177E">
          <w:rPr>
            <w:rStyle w:val="Alpha-LevelKopfzeileABsZchn"/>
          </w:rPr>
          <w:instrText>PAGE   \* MERGEFORMAT</w:instrText>
        </w:r>
        <w:r w:rsidRPr="00AD177E">
          <w:rPr>
            <w:rStyle w:val="Alpha-LevelKopfzeileABsZchn"/>
          </w:rPr>
          <w:fldChar w:fldCharType="separate"/>
        </w:r>
        <w:r w:rsidR="005757E2">
          <w:rPr>
            <w:rStyle w:val="Alpha-LevelKopfzeileABsZchn"/>
            <w:noProof/>
          </w:rPr>
          <w:t>133</w:t>
        </w:r>
        <w:r w:rsidRPr="00AD177E">
          <w:rPr>
            <w:rStyle w:val="Alpha-LevelKopfzeileABsZchn"/>
          </w:rPr>
          <w:fldChar w:fldCharType="end"/>
        </w:r>
      </w:p>
    </w:sdtContent>
  </w:sdt>
  <w:p w14:paraId="220F314C" w14:textId="77777777" w:rsidR="003620B0" w:rsidRDefault="003620B0" w:rsidP="00B404B8">
    <w:pPr>
      <w:pStyle w:val="Fuzeile"/>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2344811"/>
      <w:docPartObj>
        <w:docPartGallery w:val="Page Numbers (Bottom of Page)"/>
        <w:docPartUnique/>
      </w:docPartObj>
    </w:sdtPr>
    <w:sdtEndPr>
      <w:rPr>
        <w:rStyle w:val="Alpha-LevelKopfzeileABsZchn"/>
        <w:color w:val="0A2446"/>
        <w:sz w:val="20"/>
        <w:szCs w:val="20"/>
      </w:rPr>
    </w:sdtEndPr>
    <w:sdtContent>
      <w:p w14:paraId="0CD0C6D2" w14:textId="77777777" w:rsidR="003620B0" w:rsidRPr="00AD177E" w:rsidRDefault="003620B0">
        <w:pPr>
          <w:pStyle w:val="Fuzeile"/>
          <w:jc w:val="center"/>
          <w:rPr>
            <w:rStyle w:val="Alpha-LevelKopfzeileABsZchn"/>
          </w:rPr>
        </w:pPr>
        <w:r w:rsidRPr="00AD177E">
          <w:rPr>
            <w:rStyle w:val="Alpha-LevelKopfzeileABsZchn"/>
          </w:rPr>
          <w:fldChar w:fldCharType="begin"/>
        </w:r>
        <w:r w:rsidRPr="00AD177E">
          <w:rPr>
            <w:rStyle w:val="Alpha-LevelKopfzeileABsZchn"/>
          </w:rPr>
          <w:instrText>PAGE   \* MERGEFORMAT</w:instrText>
        </w:r>
        <w:r w:rsidRPr="00AD177E">
          <w:rPr>
            <w:rStyle w:val="Alpha-LevelKopfzeileABsZchn"/>
          </w:rPr>
          <w:fldChar w:fldCharType="separate"/>
        </w:r>
        <w:r w:rsidR="00D63644">
          <w:rPr>
            <w:rStyle w:val="Alpha-LevelKopfzeileABsZchn"/>
            <w:noProof/>
          </w:rPr>
          <w:t>192</w:t>
        </w:r>
        <w:r w:rsidRPr="00AD177E">
          <w:rPr>
            <w:rStyle w:val="Alpha-LevelKopfzeileABsZchn"/>
          </w:rPr>
          <w:fldChar w:fldCharType="end"/>
        </w:r>
      </w:p>
    </w:sdtContent>
  </w:sdt>
  <w:p w14:paraId="40680B01" w14:textId="77777777" w:rsidR="003620B0" w:rsidRDefault="003620B0" w:rsidP="00B404B8">
    <w:pPr>
      <w:pStyle w:val="Fuzeil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A886C0" w14:textId="77777777" w:rsidR="004B58F6" w:rsidRDefault="004B58F6" w:rsidP="00B404B8">
      <w:r>
        <w:separator/>
      </w:r>
    </w:p>
  </w:footnote>
  <w:footnote w:type="continuationSeparator" w:id="0">
    <w:p w14:paraId="658C3486" w14:textId="77777777" w:rsidR="004B58F6" w:rsidRDefault="004B58F6" w:rsidP="00B404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6B8BF" w14:textId="77777777" w:rsidR="003620B0" w:rsidRDefault="003620B0" w:rsidP="007C7407">
    <w:pPr>
      <w:pStyle w:val="Kopfzeile"/>
      <w:ind w:left="0"/>
    </w:pPr>
    <w:r>
      <w:rPr>
        <w:noProof/>
      </w:rPr>
      <mc:AlternateContent>
        <mc:Choice Requires="wps">
          <w:drawing>
            <wp:anchor distT="45720" distB="45720" distL="114300" distR="114300" simplePos="0" relativeHeight="251578368" behindDoc="0" locked="0" layoutInCell="1" allowOverlap="1" wp14:anchorId="0202EB91" wp14:editId="4513DA6A">
              <wp:simplePos x="0" y="0"/>
              <wp:positionH relativeFrom="margin">
                <wp:posOffset>5472430</wp:posOffset>
              </wp:positionH>
              <wp:positionV relativeFrom="topMargin">
                <wp:posOffset>1080135</wp:posOffset>
              </wp:positionV>
              <wp:extent cx="712800" cy="1404620"/>
              <wp:effectExtent l="0" t="0" r="0" b="0"/>
              <wp:wrapNone/>
              <wp:docPr id="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AEC14A" w14:textId="77777777" w:rsidR="003620B0" w:rsidRPr="0017008B" w:rsidRDefault="003620B0" w:rsidP="007C7407">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202EB91" id="_x0000_t202" coordsize="21600,21600" o:spt="202" path="m,l,21600r21600,l21600,xe">
              <v:stroke joinstyle="miter"/>
              <v:path gradientshapeok="t" o:connecttype="rect"/>
            </v:shapetype>
            <v:shape id="_x0000_s1534" type="#_x0000_t202" style="position:absolute;left:0;text-align:left;margin-left:430.9pt;margin-top:85.05pt;width:56.15pt;height:110.6pt;z-index:251578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IYfLAIAAKE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" filled="f" stroked="f">
              <v:textbox style="mso-fit-shape-to-text:t">
                <w:txbxContent>
                  <w:p w14:paraId="02AEC14A" w14:textId="77777777" w:rsidR="003620B0" w:rsidRPr="0017008B" w:rsidRDefault="003620B0" w:rsidP="007C7407">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575296" behindDoc="0" locked="0" layoutInCell="1" allowOverlap="1" wp14:anchorId="25AEEBF4" wp14:editId="429EB925">
          <wp:simplePos x="0" y="0"/>
          <wp:positionH relativeFrom="margin">
            <wp:posOffset>5526405</wp:posOffset>
          </wp:positionH>
          <wp:positionV relativeFrom="topMargin">
            <wp:posOffset>648335</wp:posOffset>
          </wp:positionV>
          <wp:extent cx="496800" cy="417600"/>
          <wp:effectExtent l="0" t="0" r="0" b="1905"/>
          <wp:wrapNone/>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2224" behindDoc="0" locked="0" layoutInCell="1" allowOverlap="1" wp14:anchorId="5E31A18C" wp14:editId="310F6149">
              <wp:simplePos x="0" y="0"/>
              <wp:positionH relativeFrom="margin">
                <wp:posOffset>974090</wp:posOffset>
              </wp:positionH>
              <wp:positionV relativeFrom="topMargin">
                <wp:posOffset>466725</wp:posOffset>
              </wp:positionV>
              <wp:extent cx="3767455" cy="981075"/>
              <wp:effectExtent l="0" t="0" r="4445" b="9525"/>
              <wp:wrapNone/>
              <wp:docPr id="43" name="Textfeld 4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7EF374D" w14:textId="77777777" w:rsidR="003620B0" w:rsidRPr="0050014D" w:rsidRDefault="003620B0" w:rsidP="007C7407">
                          <w:pPr>
                            <w:pStyle w:val="Titel"/>
                            <w:spacing w:line="276" w:lineRule="auto"/>
                            <w:ind w:left="0"/>
                          </w:pPr>
                          <w:r w:rsidRPr="0050014D">
                            <w:t>Arbeitsblatt:</w:t>
                          </w:r>
                        </w:p>
                        <w:p w14:paraId="4F2933A5" w14:textId="77777777" w:rsidR="003620B0" w:rsidRDefault="003620B0" w:rsidP="007C7407">
                          <w:pPr>
                            <w:pStyle w:val="berschrift1"/>
                          </w:pPr>
                          <w:r>
                            <w:t>Gender und einfache Sprache</w:t>
                          </w:r>
                        </w:p>
                        <w:p w14:paraId="7AAF11C0" w14:textId="77777777" w:rsidR="003620B0" w:rsidRPr="00A41E7A" w:rsidRDefault="003620B0" w:rsidP="007C7407">
                          <w:pPr>
                            <w:ind w:left="0"/>
                            <w:rPr>
                              <w:color w:val="0A2446"/>
                            </w:rPr>
                          </w:pPr>
                          <w:r w:rsidRPr="00A41E7A">
                            <w:rPr>
                              <w:color w:val="0A2446"/>
                            </w:rPr>
                            <w:t>(1/2)</w:t>
                          </w:r>
                        </w:p>
                        <w:p w14:paraId="2948DBF3" w14:textId="77777777" w:rsidR="003620B0" w:rsidRPr="007C7407" w:rsidRDefault="003620B0" w:rsidP="007C74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1A18C" id="Textfeld 43" o:spid="_x0000_s1535" type="#_x0000_t202" style="position:absolute;left:0;text-align:left;margin-left:76.7pt;margin-top:36.75pt;width:296.65pt;height:77.25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" fillcolor="white [3201]" stroked="f" strokeweight=".5pt">
              <v:textbox>
                <w:txbxContent>
                  <w:p w14:paraId="17EF374D" w14:textId="77777777" w:rsidR="003620B0" w:rsidRPr="0050014D" w:rsidRDefault="003620B0" w:rsidP="007C7407">
                    <w:pPr>
                      <w:pStyle w:val="Titel"/>
                      <w:spacing w:line="276" w:lineRule="auto"/>
                      <w:ind w:left="0"/>
                    </w:pPr>
                    <w:r w:rsidRPr="0050014D">
                      <w:t>Arbeitsblatt:</w:t>
                    </w:r>
                  </w:p>
                  <w:p w14:paraId="4F2933A5" w14:textId="77777777" w:rsidR="003620B0" w:rsidRDefault="003620B0" w:rsidP="007C7407">
                    <w:pPr>
                      <w:pStyle w:val="berschrift1"/>
                    </w:pPr>
                    <w:r>
                      <w:t>Gender und einfache Sprache</w:t>
                    </w:r>
                  </w:p>
                  <w:p w14:paraId="7AAF11C0" w14:textId="77777777" w:rsidR="003620B0" w:rsidRPr="00A41E7A" w:rsidRDefault="003620B0" w:rsidP="007C7407">
                    <w:pPr>
                      <w:ind w:left="0"/>
                      <w:rPr>
                        <w:color w:val="0A2446"/>
                      </w:rPr>
                    </w:pPr>
                    <w:r w:rsidRPr="00A41E7A">
                      <w:rPr>
                        <w:color w:val="0A2446"/>
                      </w:rPr>
                      <w:t>(1/2)</w:t>
                    </w:r>
                  </w:p>
                  <w:p w14:paraId="2948DBF3" w14:textId="77777777" w:rsidR="003620B0" w:rsidRPr="007C7407" w:rsidRDefault="003620B0" w:rsidP="007C7407"/>
                </w:txbxContent>
              </v:textbox>
              <w10:wrap anchorx="margin" anchory="margin"/>
            </v:shape>
          </w:pict>
        </mc:Fallback>
      </mc:AlternateContent>
    </w:r>
    <w:r>
      <w:rPr>
        <w:noProof/>
        <w:color w:val="0A2446"/>
      </w:rPr>
      <w:drawing>
        <wp:inline distT="0" distB="0" distL="0" distR="0" wp14:anchorId="3613F6CD" wp14:editId="36EFE2AD">
          <wp:extent cx="864000" cy="864000"/>
          <wp:effectExtent l="0" t="0" r="0" b="0"/>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17A508D" w14:textId="77777777" w:rsidR="003620B0" w:rsidRDefault="003620B0">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FA0B4" w14:textId="77777777" w:rsidR="003620B0" w:rsidRDefault="003620B0" w:rsidP="00573F50">
    <w:pPr>
      <w:pStyle w:val="Kopfzeile"/>
      <w:ind w:left="0"/>
    </w:pPr>
    <w:r>
      <w:rPr>
        <w:noProof/>
      </w:rPr>
      <mc:AlternateContent>
        <mc:Choice Requires="wps">
          <w:drawing>
            <wp:anchor distT="45720" distB="45720" distL="114300" distR="114300" simplePos="0" relativeHeight="251828224" behindDoc="0" locked="0" layoutInCell="1" allowOverlap="1" wp14:anchorId="1E2FDF1F" wp14:editId="2D8F6A47">
              <wp:simplePos x="0" y="0"/>
              <wp:positionH relativeFrom="margin">
                <wp:posOffset>5418455</wp:posOffset>
              </wp:positionH>
              <wp:positionV relativeFrom="topMargin">
                <wp:posOffset>1080135</wp:posOffset>
              </wp:positionV>
              <wp:extent cx="712800" cy="1404620"/>
              <wp:effectExtent l="0" t="0" r="0" b="0"/>
              <wp:wrapNone/>
              <wp:docPr id="18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4BFEAA" w14:textId="77777777" w:rsidR="003620B0" w:rsidRPr="0017008B" w:rsidRDefault="003620B0" w:rsidP="00573F50">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E2FDF1F" id="_x0000_t202" coordsize="21600,21600" o:spt="202" path="m,l,21600r21600,l21600,xe">
              <v:stroke joinstyle="miter"/>
              <v:path gradientshapeok="t" o:connecttype="rect"/>
            </v:shapetype>
            <v:shape id="_x0000_s1544" type="#_x0000_t202" style="position:absolute;left:0;text-align:left;margin-left:426.65pt;margin-top:85.05pt;width:56.15pt;height:110.6pt;z-index:251828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IZgMAIAAKk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" filled="f" stroked="f">
              <v:textbox style="mso-fit-shape-to-text:t">
                <w:txbxContent>
                  <w:p w14:paraId="1F4BFEAA" w14:textId="77777777" w:rsidR="003620B0" w:rsidRPr="0017008B" w:rsidRDefault="003620B0" w:rsidP="00573F50">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827200" behindDoc="0" locked="0" layoutInCell="1" allowOverlap="1" wp14:anchorId="71ECF13E" wp14:editId="29EFD45B">
          <wp:simplePos x="0" y="0"/>
          <wp:positionH relativeFrom="margin">
            <wp:posOffset>5526405</wp:posOffset>
          </wp:positionH>
          <wp:positionV relativeFrom="topMargin">
            <wp:posOffset>648335</wp:posOffset>
          </wp:positionV>
          <wp:extent cx="496800" cy="417600"/>
          <wp:effectExtent l="0" t="0" r="0" b="1905"/>
          <wp:wrapNone/>
          <wp:docPr id="628"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26176" behindDoc="0" locked="0" layoutInCell="1" allowOverlap="1" wp14:anchorId="70B27236" wp14:editId="08D46294">
              <wp:simplePos x="0" y="0"/>
              <wp:positionH relativeFrom="margin">
                <wp:posOffset>974090</wp:posOffset>
              </wp:positionH>
              <wp:positionV relativeFrom="topMargin">
                <wp:posOffset>466725</wp:posOffset>
              </wp:positionV>
              <wp:extent cx="3767455" cy="981075"/>
              <wp:effectExtent l="0" t="0" r="4445" b="9525"/>
              <wp:wrapNone/>
              <wp:docPr id="1833" name="Textfeld 183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672E12F" w14:textId="77777777" w:rsidR="003620B0" w:rsidRPr="0050014D" w:rsidRDefault="003620B0" w:rsidP="00573F50">
                          <w:pPr>
                            <w:pStyle w:val="Titel"/>
                            <w:spacing w:line="276" w:lineRule="auto"/>
                            <w:ind w:left="0"/>
                          </w:pPr>
                          <w:r w:rsidRPr="0050014D">
                            <w:t>Arbeitsb</w:t>
                          </w:r>
                          <w:r>
                            <w:t>ogen</w:t>
                          </w:r>
                          <w:r w:rsidRPr="0050014D">
                            <w:t>:</w:t>
                          </w:r>
                        </w:p>
                        <w:p w14:paraId="1035BDF1" w14:textId="77777777" w:rsidR="003620B0" w:rsidRDefault="003620B0" w:rsidP="00573F50">
                          <w:pPr>
                            <w:pStyle w:val="berschrift1"/>
                          </w:pPr>
                          <w:r>
                            <w:t>Gender und einfache Sprache</w:t>
                          </w:r>
                        </w:p>
                        <w:p w14:paraId="78C46F4F" w14:textId="77777777" w:rsidR="003620B0" w:rsidRPr="00A41E7A" w:rsidRDefault="003620B0" w:rsidP="00573F50">
                          <w:pPr>
                            <w:ind w:left="0"/>
                            <w:rPr>
                              <w:color w:val="0A2446"/>
                            </w:rPr>
                          </w:pPr>
                          <w:r w:rsidRPr="00A41E7A">
                            <w:rPr>
                              <w:color w:val="0A2446"/>
                            </w:rPr>
                            <w:t>(1/2)</w:t>
                          </w:r>
                        </w:p>
                        <w:p w14:paraId="22EF22B6" w14:textId="77777777" w:rsidR="003620B0" w:rsidRPr="007C7407" w:rsidRDefault="003620B0" w:rsidP="00573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27236" id="Textfeld 1833" o:spid="_x0000_s1545" type="#_x0000_t202" style="position:absolute;left:0;text-align:left;margin-left:76.7pt;margin-top:36.75pt;width:296.65pt;height:77.2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J0n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54bXUB2QBwedRLzlS4XFPjIfXphDTWDrqPPwjIvUgJfB0aJkC+7X3/ZjPo4Ko5Q0qLGS+p87&#10;5gQl+rvBId71h8MoyuQMR5MBOu46sr6OmF29AGSgjy/K8mTG/KBPpnRQv+FzmMdbMcQMx7tLGk7m&#10;InTKx+fExXyeklCGloVHs7I8QkfG4yhe2zfm7HFeASf9BCc1suLD2LrceNLAfBdAqjTTSHTH6pF/&#10;lHBSxfG5xTdy7aesy09h9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CacJ0nMQIAAFwEAAAOAAAAAAAAAAAAAAAA&#10;AC4CAABkcnMvZTJvRG9jLnhtbFBLAQItABQABgAIAAAAIQB7YHlm4QAAAAoBAAAPAAAAAAAAAAAA&#10;AAAAAIsEAABkcnMvZG93bnJldi54bWxQSwUGAAAAAAQABADzAAAAmQUAAAAA&#10;" fillcolor="white [3201]" stroked="f" strokeweight=".5pt">
              <v:textbox>
                <w:txbxContent>
                  <w:p w14:paraId="5672E12F" w14:textId="77777777" w:rsidR="003620B0" w:rsidRPr="0050014D" w:rsidRDefault="003620B0" w:rsidP="00573F50">
                    <w:pPr>
                      <w:pStyle w:val="Titel"/>
                      <w:spacing w:line="276" w:lineRule="auto"/>
                      <w:ind w:left="0"/>
                    </w:pPr>
                    <w:r w:rsidRPr="0050014D">
                      <w:t>Arbeitsb</w:t>
                    </w:r>
                    <w:r>
                      <w:t>ogen</w:t>
                    </w:r>
                    <w:r w:rsidRPr="0050014D">
                      <w:t>:</w:t>
                    </w:r>
                  </w:p>
                  <w:p w14:paraId="1035BDF1" w14:textId="77777777" w:rsidR="003620B0" w:rsidRDefault="003620B0" w:rsidP="00573F50">
                    <w:pPr>
                      <w:pStyle w:val="berschrift1"/>
                    </w:pPr>
                    <w:r>
                      <w:t>Gender und einfache Sprache</w:t>
                    </w:r>
                  </w:p>
                  <w:p w14:paraId="78C46F4F" w14:textId="77777777" w:rsidR="003620B0" w:rsidRPr="00A41E7A" w:rsidRDefault="003620B0" w:rsidP="00573F50">
                    <w:pPr>
                      <w:ind w:left="0"/>
                      <w:rPr>
                        <w:color w:val="0A2446"/>
                      </w:rPr>
                    </w:pPr>
                    <w:r w:rsidRPr="00A41E7A">
                      <w:rPr>
                        <w:color w:val="0A2446"/>
                      </w:rPr>
                      <w:t>(1/2)</w:t>
                    </w:r>
                  </w:p>
                  <w:p w14:paraId="22EF22B6" w14:textId="77777777" w:rsidR="003620B0" w:rsidRPr="007C7407" w:rsidRDefault="003620B0" w:rsidP="00573F50"/>
                </w:txbxContent>
              </v:textbox>
              <w10:wrap anchorx="margin" anchory="margin"/>
            </v:shape>
          </w:pict>
        </mc:Fallback>
      </mc:AlternateContent>
    </w:r>
    <w:r>
      <w:rPr>
        <w:noProof/>
        <w:color w:val="0A2446"/>
      </w:rPr>
      <w:drawing>
        <wp:inline distT="0" distB="0" distL="0" distR="0" wp14:anchorId="56D67D0A" wp14:editId="7D87C817">
          <wp:extent cx="864000" cy="864000"/>
          <wp:effectExtent l="0" t="0" r="0" b="0"/>
          <wp:docPr id="629" name="Grafik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574FC13" w14:textId="77777777" w:rsidR="003620B0" w:rsidRPr="00923829" w:rsidRDefault="003620B0" w:rsidP="0017008B">
    <w:pPr>
      <w:pStyle w:val="Kopfzeile"/>
      <w:ind w:left="0"/>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A9E3C" w14:textId="77777777" w:rsidR="003620B0" w:rsidRDefault="003620B0" w:rsidP="006E7AC1">
    <w:pPr>
      <w:pStyle w:val="Kopfzeile"/>
      <w:ind w:left="0"/>
    </w:pPr>
    <w:r>
      <w:rPr>
        <w:noProof/>
      </w:rPr>
      <mc:AlternateContent>
        <mc:Choice Requires="wps">
          <w:drawing>
            <wp:anchor distT="45720" distB="45720" distL="114300" distR="114300" simplePos="0" relativeHeight="251683840" behindDoc="0" locked="0" layoutInCell="1" allowOverlap="1" wp14:anchorId="235AF9D1" wp14:editId="742E7980">
              <wp:simplePos x="0" y="0"/>
              <wp:positionH relativeFrom="margin">
                <wp:posOffset>5418455</wp:posOffset>
              </wp:positionH>
              <wp:positionV relativeFrom="topMargin">
                <wp:posOffset>1080135</wp:posOffset>
              </wp:positionV>
              <wp:extent cx="712800" cy="1404620"/>
              <wp:effectExtent l="0" t="0" r="0" b="0"/>
              <wp:wrapNone/>
              <wp:docPr id="1194" name="Textfeld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C673E1" w14:textId="77777777" w:rsidR="003620B0" w:rsidRPr="0017008B" w:rsidRDefault="003620B0" w:rsidP="006E7AC1">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35AF9D1" id="_x0000_t202" coordsize="21600,21600" o:spt="202" path="m,l,21600r21600,l21600,xe">
              <v:stroke joinstyle="miter"/>
              <v:path gradientshapeok="t" o:connecttype="rect"/>
            </v:shapetype>
            <v:shape id="Textfeld 1194" o:spid="_x0000_s1661" type="#_x0000_t202" style="position:absolute;left:0;text-align:left;margin-left:426.65pt;margin-top:85.05pt;width:56.15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FyiMg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ifkyCB1sJVRHEhdhXB5adro0gD85&#10;62lxCu5+7AUqzvRHQwPyLlsswqbFj8XbJcnJ8NJTXnqEkQRVcM/ZeN342OzYfntLg7Rto8bPTCbW&#10;tBBR+ml5w8Zdfseo51/M+hc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AgcFyiMgIAAKoEAAAOAAAAAAAAAAAAAAAA&#10;AC4CAABkcnMvZTJvRG9jLnhtbFBLAQItABQABgAIAAAAIQDVrOjV4AAAAAsBAAAPAAAAAAAAAAAA&#10;AAAAAIwEAABkcnMvZG93bnJldi54bWxQSwUGAAAAAAQABADzAAAAmQUAAAAA&#10;" filled="f" stroked="f">
              <v:textbox style="mso-fit-shape-to-text:t">
                <w:txbxContent>
                  <w:p w14:paraId="1BC673E1" w14:textId="77777777" w:rsidR="003620B0" w:rsidRPr="0017008B" w:rsidRDefault="003620B0" w:rsidP="006E7AC1">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82816" behindDoc="0" locked="0" layoutInCell="1" allowOverlap="1" wp14:anchorId="35F814A5" wp14:editId="093CBC36">
          <wp:simplePos x="0" y="0"/>
          <wp:positionH relativeFrom="margin">
            <wp:posOffset>5526405</wp:posOffset>
          </wp:positionH>
          <wp:positionV relativeFrom="topMargin">
            <wp:posOffset>648335</wp:posOffset>
          </wp:positionV>
          <wp:extent cx="496800" cy="417600"/>
          <wp:effectExtent l="0" t="0" r="0" b="1905"/>
          <wp:wrapNone/>
          <wp:docPr id="1303" name="Grafik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1792" behindDoc="0" locked="0" layoutInCell="1" allowOverlap="1" wp14:anchorId="7A0D14EB" wp14:editId="62E86924">
              <wp:simplePos x="0" y="0"/>
              <wp:positionH relativeFrom="margin">
                <wp:posOffset>974090</wp:posOffset>
              </wp:positionH>
              <wp:positionV relativeFrom="topMargin">
                <wp:posOffset>466725</wp:posOffset>
              </wp:positionV>
              <wp:extent cx="3767455" cy="981075"/>
              <wp:effectExtent l="0" t="0" r="4445" b="9525"/>
              <wp:wrapNone/>
              <wp:docPr id="1195" name="Textfeld 119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D4EDC5D" w14:textId="77777777" w:rsidR="003620B0" w:rsidRPr="00B921D0" w:rsidRDefault="003620B0" w:rsidP="006E7AC1">
                          <w:pPr>
                            <w:pStyle w:val="Titel"/>
                            <w:spacing w:line="276" w:lineRule="auto"/>
                            <w:ind w:left="0"/>
                          </w:pPr>
                          <w:r w:rsidRPr="00B921D0">
                            <w:t>Arbeitsb</w:t>
                          </w:r>
                          <w:r>
                            <w:t>ogen</w:t>
                          </w:r>
                          <w:r w:rsidRPr="00B921D0">
                            <w:t>:</w:t>
                          </w:r>
                        </w:p>
                        <w:p w14:paraId="5568E55A" w14:textId="77777777" w:rsidR="003620B0" w:rsidRPr="006E7AC1" w:rsidRDefault="003620B0" w:rsidP="006E7AC1">
                          <w:pPr>
                            <w:pStyle w:val="berschrift1"/>
                            <w:spacing w:line="276" w:lineRule="auto"/>
                          </w:pPr>
                          <w:r>
                            <w:t>Stolperwörter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D14EB" id="Textfeld 1195" o:spid="_x0000_s1662" type="#_x0000_t202" style="position:absolute;left:0;text-align:left;margin-left:76.7pt;margin-top:36.75pt;width:296.65pt;height:77.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a5rMwIAAF0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IprmszAgAAXQQAAA4AAAAAAAAAAAAA&#10;AAAALgIAAGRycy9lMm9Eb2MueG1sUEsBAi0AFAAGAAgAAAAhAHtgeWbhAAAACgEAAA8AAAAAAAAA&#10;AAAAAAAAjQQAAGRycy9kb3ducmV2LnhtbFBLBQYAAAAABAAEAPMAAACbBQAAAAA=&#10;" fillcolor="white [3201]" stroked="f" strokeweight=".5pt">
              <v:textbox>
                <w:txbxContent>
                  <w:p w14:paraId="7D4EDC5D" w14:textId="77777777" w:rsidR="003620B0" w:rsidRPr="00B921D0" w:rsidRDefault="003620B0" w:rsidP="006E7AC1">
                    <w:pPr>
                      <w:pStyle w:val="Titel"/>
                      <w:spacing w:line="276" w:lineRule="auto"/>
                      <w:ind w:left="0"/>
                    </w:pPr>
                    <w:r w:rsidRPr="00B921D0">
                      <w:t>Arbeitsb</w:t>
                    </w:r>
                    <w:r>
                      <w:t>ogen</w:t>
                    </w:r>
                    <w:r w:rsidRPr="00B921D0">
                      <w:t>:</w:t>
                    </w:r>
                  </w:p>
                  <w:p w14:paraId="5568E55A" w14:textId="77777777" w:rsidR="003620B0" w:rsidRPr="006E7AC1" w:rsidRDefault="003620B0" w:rsidP="006E7AC1">
                    <w:pPr>
                      <w:pStyle w:val="berschrift1"/>
                      <w:spacing w:line="276" w:lineRule="auto"/>
                    </w:pPr>
                    <w:r>
                      <w:t>Stolperwörter 3</w:t>
                    </w:r>
                  </w:p>
                </w:txbxContent>
              </v:textbox>
              <w10:wrap anchorx="margin" anchory="margin"/>
            </v:shape>
          </w:pict>
        </mc:Fallback>
      </mc:AlternateContent>
    </w:r>
    <w:r>
      <w:rPr>
        <w:noProof/>
        <w:color w:val="0A2446"/>
      </w:rPr>
      <w:drawing>
        <wp:inline distT="0" distB="0" distL="0" distR="0" wp14:anchorId="091667F8" wp14:editId="3B9F390F">
          <wp:extent cx="864000" cy="864000"/>
          <wp:effectExtent l="0" t="0" r="0" b="0"/>
          <wp:docPr id="1307" name="Grafik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C75553C" w14:textId="77777777" w:rsidR="003620B0" w:rsidRPr="00923829" w:rsidRDefault="003620B0" w:rsidP="00781E9C">
    <w:pPr>
      <w:pStyle w:val="Kopfzeile"/>
      <w:ind w:left="0"/>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4947C" w14:textId="77777777" w:rsidR="003620B0" w:rsidRDefault="003620B0" w:rsidP="006E7AC1">
    <w:pPr>
      <w:pStyle w:val="Kopfzeile"/>
      <w:ind w:left="0"/>
    </w:pPr>
    <w:r>
      <w:rPr>
        <w:noProof/>
      </w:rPr>
      <mc:AlternateContent>
        <mc:Choice Requires="wps">
          <w:drawing>
            <wp:anchor distT="0" distB="0" distL="114300" distR="114300" simplePos="0" relativeHeight="251685888" behindDoc="0" locked="0" layoutInCell="1" allowOverlap="1" wp14:anchorId="665CD57B" wp14:editId="1276B224">
              <wp:simplePos x="0" y="0"/>
              <wp:positionH relativeFrom="margin">
                <wp:posOffset>974090</wp:posOffset>
              </wp:positionH>
              <wp:positionV relativeFrom="topMargin">
                <wp:posOffset>466725</wp:posOffset>
              </wp:positionV>
              <wp:extent cx="3767455" cy="981075"/>
              <wp:effectExtent l="0" t="0" r="4445" b="9525"/>
              <wp:wrapNone/>
              <wp:docPr id="1203" name="Textfeld 120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AB7C3DA" w14:textId="77777777" w:rsidR="003620B0" w:rsidRPr="00B921D0" w:rsidRDefault="003620B0" w:rsidP="006E7AC1">
                          <w:pPr>
                            <w:pStyle w:val="Titel"/>
                            <w:spacing w:line="276" w:lineRule="auto"/>
                            <w:ind w:left="0"/>
                          </w:pPr>
                          <w:r>
                            <w:t>Lösung</w:t>
                          </w:r>
                          <w:r w:rsidRPr="00B921D0">
                            <w:t>:</w:t>
                          </w:r>
                        </w:p>
                        <w:p w14:paraId="36E158E3" w14:textId="77777777" w:rsidR="003620B0" w:rsidRPr="006E7AC1" w:rsidRDefault="003620B0" w:rsidP="006E7AC1">
                          <w:pPr>
                            <w:pStyle w:val="berschrift1"/>
                            <w:spacing w:line="276" w:lineRule="auto"/>
                          </w:pPr>
                          <w:r>
                            <w:t>Stolperwörter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5CD57B" id="_x0000_t202" coordsize="21600,21600" o:spt="202" path="m,l,21600r21600,l21600,xe">
              <v:stroke joinstyle="miter"/>
              <v:path gradientshapeok="t" o:connecttype="rect"/>
            </v:shapetype>
            <v:shape id="Textfeld 1203" o:spid="_x0000_s1663" type="#_x0000_t202" style="position:absolute;left:0;text-align:left;margin-left:76.7pt;margin-top:36.75pt;width:296.65pt;height:77.2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I2b4b4zAgAAXQQAAA4AAAAAAAAAAAAA&#10;AAAALgIAAGRycy9lMm9Eb2MueG1sUEsBAi0AFAAGAAgAAAAhAHtgeWbhAAAACgEAAA8AAAAAAAAA&#10;AAAAAAAAjQQAAGRycy9kb3ducmV2LnhtbFBLBQYAAAAABAAEAPMAAACbBQAAAAA=&#10;" fillcolor="white [3201]" stroked="f" strokeweight=".5pt">
              <v:textbox>
                <w:txbxContent>
                  <w:p w14:paraId="3AB7C3DA" w14:textId="77777777" w:rsidR="003620B0" w:rsidRPr="00B921D0" w:rsidRDefault="003620B0" w:rsidP="006E7AC1">
                    <w:pPr>
                      <w:pStyle w:val="Titel"/>
                      <w:spacing w:line="276" w:lineRule="auto"/>
                      <w:ind w:left="0"/>
                    </w:pPr>
                    <w:r>
                      <w:t>Lösung</w:t>
                    </w:r>
                    <w:r w:rsidRPr="00B921D0">
                      <w:t>:</w:t>
                    </w:r>
                  </w:p>
                  <w:p w14:paraId="36E158E3" w14:textId="77777777" w:rsidR="003620B0" w:rsidRPr="006E7AC1" w:rsidRDefault="003620B0" w:rsidP="006E7AC1">
                    <w:pPr>
                      <w:pStyle w:val="berschrift1"/>
                      <w:spacing w:line="276" w:lineRule="auto"/>
                    </w:pPr>
                    <w:r>
                      <w:t>Stolperwörter 3</w:t>
                    </w:r>
                  </w:p>
                </w:txbxContent>
              </v:textbox>
              <w10:wrap anchorx="margin" anchory="margin"/>
            </v:shape>
          </w:pict>
        </mc:Fallback>
      </mc:AlternateContent>
    </w:r>
    <w:r>
      <w:rPr>
        <w:noProof/>
        <w:color w:val="0A2446"/>
      </w:rPr>
      <w:drawing>
        <wp:inline distT="0" distB="0" distL="0" distR="0" wp14:anchorId="6E9CDC7A" wp14:editId="12C32684">
          <wp:extent cx="864000" cy="864000"/>
          <wp:effectExtent l="0" t="0" r="0" b="0"/>
          <wp:docPr id="1313" name="Grafik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CE1579B" w14:textId="77777777" w:rsidR="003620B0" w:rsidRPr="00923829" w:rsidRDefault="003620B0" w:rsidP="00781E9C">
    <w:pPr>
      <w:pStyle w:val="Kopfzeile"/>
      <w:ind w:left="0"/>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AC688" w14:textId="77777777" w:rsidR="003620B0" w:rsidRDefault="003620B0" w:rsidP="009D7C3E">
    <w:pPr>
      <w:pStyle w:val="Kopfzeile"/>
      <w:ind w:left="0"/>
    </w:pPr>
    <w:r>
      <w:rPr>
        <w:noProof/>
      </w:rPr>
      <mc:AlternateContent>
        <mc:Choice Requires="wps">
          <w:drawing>
            <wp:anchor distT="0" distB="0" distL="114300" distR="114300" simplePos="0" relativeHeight="251696640" behindDoc="1" locked="0" layoutInCell="1" allowOverlap="1" wp14:anchorId="63A94289" wp14:editId="6F6A5E87">
              <wp:simplePos x="0" y="0"/>
              <wp:positionH relativeFrom="margin">
                <wp:align>right</wp:align>
              </wp:positionH>
              <wp:positionV relativeFrom="topMargin">
                <wp:posOffset>464949</wp:posOffset>
              </wp:positionV>
              <wp:extent cx="5494149" cy="1066800"/>
              <wp:effectExtent l="0" t="0" r="0" b="0"/>
              <wp:wrapNone/>
              <wp:docPr id="1206" name="Textfeld 1206"/>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0DE21589" w14:textId="77777777" w:rsidR="003620B0" w:rsidRPr="00D8293F" w:rsidRDefault="003620B0" w:rsidP="009D7C3E">
                          <w:pPr>
                            <w:pStyle w:val="Titel"/>
                            <w:spacing w:line="276" w:lineRule="auto"/>
                            <w:ind w:left="0"/>
                          </w:pPr>
                          <w:r w:rsidRPr="00D8293F">
                            <w:t xml:space="preserve">Ablauf für </w:t>
                          </w:r>
                          <w:r>
                            <w:t>Lehrende</w:t>
                          </w:r>
                          <w:r w:rsidRPr="00D8293F">
                            <w:t>:</w:t>
                          </w:r>
                        </w:p>
                        <w:p w14:paraId="3560E756" w14:textId="77777777" w:rsidR="003620B0" w:rsidRPr="00F87F7A" w:rsidRDefault="003620B0" w:rsidP="009D7C3E">
                          <w:pPr>
                            <w:pStyle w:val="berschrift1"/>
                            <w:spacing w:line="276" w:lineRule="auto"/>
                          </w:pPr>
                          <w:r>
                            <w:t>Worttreppen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A94289" id="_x0000_t202" coordsize="21600,21600" o:spt="202" path="m,l,21600r21600,l21600,xe">
              <v:stroke joinstyle="miter"/>
              <v:path gradientshapeok="t" o:connecttype="rect"/>
            </v:shapetype>
            <v:shape id="Textfeld 1206" o:spid="_x0000_s1664" type="#_x0000_t202" style="position:absolute;left:0;text-align:left;margin-left:381.4pt;margin-top:36.6pt;width:432.6pt;height:84pt;z-index:-251619840;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" fillcolor="white [3201]" stroked="f" strokeweight=".5pt">
              <v:textbox>
                <w:txbxContent>
                  <w:p w14:paraId="0DE21589" w14:textId="77777777" w:rsidR="003620B0" w:rsidRPr="00D8293F" w:rsidRDefault="003620B0" w:rsidP="009D7C3E">
                    <w:pPr>
                      <w:pStyle w:val="Titel"/>
                      <w:spacing w:line="276" w:lineRule="auto"/>
                      <w:ind w:left="0"/>
                    </w:pPr>
                    <w:r w:rsidRPr="00D8293F">
                      <w:t xml:space="preserve">Ablauf für </w:t>
                    </w:r>
                    <w:r>
                      <w:t>Lehrende</w:t>
                    </w:r>
                    <w:r w:rsidRPr="00D8293F">
                      <w:t>:</w:t>
                    </w:r>
                  </w:p>
                  <w:p w14:paraId="3560E756" w14:textId="77777777" w:rsidR="003620B0" w:rsidRPr="00F87F7A" w:rsidRDefault="003620B0" w:rsidP="009D7C3E">
                    <w:pPr>
                      <w:pStyle w:val="berschrift1"/>
                      <w:spacing w:line="276" w:lineRule="auto"/>
                    </w:pPr>
                    <w:r>
                      <w:t>Worttreppen Haftpflichtversicherung</w:t>
                    </w:r>
                  </w:p>
                </w:txbxContent>
              </v:textbox>
              <w10:wrap anchorx="margin" anchory="margin"/>
            </v:shape>
          </w:pict>
        </mc:Fallback>
      </mc:AlternateContent>
    </w:r>
    <w:r>
      <w:rPr>
        <w:noProof/>
        <w:color w:val="0A2446"/>
      </w:rPr>
      <w:drawing>
        <wp:inline distT="0" distB="0" distL="0" distR="0" wp14:anchorId="5EB95C4C" wp14:editId="0816C82C">
          <wp:extent cx="864000" cy="864000"/>
          <wp:effectExtent l="0" t="0" r="0" b="0"/>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B7F1563" w14:textId="77777777" w:rsidR="003620B0" w:rsidRPr="007B2D80" w:rsidRDefault="003620B0" w:rsidP="009D7C3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3CA22DD6" w14:textId="77777777" w:rsidTr="00781E9C">
      <w:trPr>
        <w:trHeight w:val="1134"/>
      </w:trPr>
      <w:tc>
        <w:tcPr>
          <w:tcW w:w="1000" w:type="pct"/>
          <w:vAlign w:val="center"/>
        </w:tcPr>
        <w:p w14:paraId="056469D5" w14:textId="77777777" w:rsidR="003620B0" w:rsidRDefault="003620B0" w:rsidP="009D7C3E">
          <w:pPr>
            <w:pStyle w:val="Untertitel"/>
          </w:pPr>
          <w:r>
            <w:rPr>
              <w:noProof/>
            </w:rPr>
            <w:drawing>
              <wp:inline distT="0" distB="0" distL="0" distR="0" wp14:anchorId="6D09FD6C" wp14:editId="334C1657">
                <wp:extent cx="496800" cy="417600"/>
                <wp:effectExtent l="0" t="0" r="0" b="1905"/>
                <wp:docPr id="1315" name="Grafik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83CD562" w14:textId="77777777" w:rsidR="003620B0" w:rsidRDefault="003620B0" w:rsidP="009D7C3E">
          <w:pPr>
            <w:pStyle w:val="Untertitel"/>
          </w:pPr>
          <w:r>
            <w:rPr>
              <w:noProof/>
            </w:rPr>
            <w:drawing>
              <wp:inline distT="0" distB="0" distL="0" distR="0" wp14:anchorId="0901D60F" wp14:editId="267DB7BF">
                <wp:extent cx="436001" cy="471352"/>
                <wp:effectExtent l="0" t="0" r="0" b="0"/>
                <wp:docPr id="1316" name="Grafik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0D31BF8" w14:textId="77777777" w:rsidR="003620B0" w:rsidRDefault="003620B0" w:rsidP="009D7C3E">
          <w:pPr>
            <w:pStyle w:val="Untertitel"/>
          </w:pPr>
          <w:r>
            <w:rPr>
              <w:noProof/>
            </w:rPr>
            <w:drawing>
              <wp:inline distT="0" distB="0" distL="0" distR="0" wp14:anchorId="3FFEDA00" wp14:editId="2EFE1402">
                <wp:extent cx="428400" cy="486000"/>
                <wp:effectExtent l="0" t="0" r="3810" b="0"/>
                <wp:docPr id="1317" name="Grafik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DE4CD3D" w14:textId="77777777" w:rsidR="003620B0" w:rsidRDefault="003620B0" w:rsidP="009D7C3E">
          <w:pPr>
            <w:pStyle w:val="Untertitel"/>
          </w:pPr>
          <w:r>
            <w:rPr>
              <w:noProof/>
            </w:rPr>
            <w:drawing>
              <wp:inline distT="0" distB="0" distL="0" distR="0" wp14:anchorId="64525AAE" wp14:editId="466DA9C4">
                <wp:extent cx="424800" cy="435600"/>
                <wp:effectExtent l="0" t="0" r="0" b="0"/>
                <wp:docPr id="1318" name="Grafik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DA27653" w14:textId="77777777" w:rsidR="003620B0" w:rsidRDefault="003620B0" w:rsidP="009D7C3E">
          <w:pPr>
            <w:pStyle w:val="Untertitel"/>
          </w:pPr>
          <w:r>
            <w:rPr>
              <w:noProof/>
            </w:rPr>
            <w:drawing>
              <wp:inline distT="0" distB="0" distL="0" distR="0" wp14:anchorId="781694E6" wp14:editId="155B2D73">
                <wp:extent cx="457200" cy="435600"/>
                <wp:effectExtent l="0" t="0" r="0" b="0"/>
                <wp:docPr id="1328" name="Grafik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76FDC1A" w14:textId="77777777" w:rsidTr="00781E9C">
      <w:trPr>
        <w:trHeight w:val="510"/>
      </w:trPr>
      <w:tc>
        <w:tcPr>
          <w:tcW w:w="1000" w:type="pct"/>
        </w:tcPr>
        <w:p w14:paraId="34C542DC" w14:textId="77777777" w:rsidR="003620B0" w:rsidRPr="0050014D" w:rsidRDefault="003620B0" w:rsidP="009D7C3E">
          <w:pPr>
            <w:pStyle w:val="Untertitel"/>
          </w:pPr>
          <w:r w:rsidRPr="0050014D">
            <w:t xml:space="preserve">Level </w:t>
          </w:r>
          <w:r>
            <w:t>1-2</w:t>
          </w:r>
        </w:p>
      </w:tc>
      <w:tc>
        <w:tcPr>
          <w:tcW w:w="1000" w:type="pct"/>
        </w:tcPr>
        <w:p w14:paraId="0EA2BCC7" w14:textId="77777777" w:rsidR="003620B0" w:rsidRPr="00821CD8" w:rsidRDefault="003620B0" w:rsidP="009D7C3E">
          <w:pPr>
            <w:pStyle w:val="Untertitel"/>
          </w:pPr>
          <w:r>
            <w:t>30</w:t>
          </w:r>
          <w:r w:rsidRPr="00821CD8">
            <w:t xml:space="preserve"> Minuten</w:t>
          </w:r>
        </w:p>
      </w:tc>
      <w:tc>
        <w:tcPr>
          <w:tcW w:w="1000" w:type="pct"/>
        </w:tcPr>
        <w:p w14:paraId="1430E361" w14:textId="77777777" w:rsidR="003620B0" w:rsidRPr="00821CD8" w:rsidRDefault="003620B0" w:rsidP="009D7C3E">
          <w:pPr>
            <w:pStyle w:val="Untertitel"/>
          </w:pPr>
          <w:r w:rsidRPr="00821CD8">
            <w:t>1</w:t>
          </w:r>
          <w:r>
            <w:t>-10</w:t>
          </w:r>
          <w:r w:rsidRPr="00821CD8">
            <w:t xml:space="preserve"> Person</w:t>
          </w:r>
          <w:r>
            <w:t>en</w:t>
          </w:r>
        </w:p>
      </w:tc>
      <w:tc>
        <w:tcPr>
          <w:tcW w:w="1000" w:type="pct"/>
        </w:tcPr>
        <w:p w14:paraId="328FC5D9" w14:textId="77777777" w:rsidR="003620B0" w:rsidRPr="00821CD8" w:rsidRDefault="003620B0" w:rsidP="009D7C3E">
          <w:pPr>
            <w:pStyle w:val="Untertitel"/>
          </w:pPr>
          <w:r w:rsidRPr="00821CD8">
            <w:t>E</w:t>
          </w:r>
          <w:r>
            <w:t>A, Plenum</w:t>
          </w:r>
        </w:p>
      </w:tc>
      <w:tc>
        <w:tcPr>
          <w:tcW w:w="1000" w:type="pct"/>
        </w:tcPr>
        <w:p w14:paraId="50A5E5DB" w14:textId="77777777" w:rsidR="003620B0" w:rsidRPr="00821CD8" w:rsidRDefault="003620B0" w:rsidP="009D7C3E">
          <w:pPr>
            <w:pStyle w:val="Untertitel"/>
          </w:pPr>
          <w:r>
            <w:t>Arbeitsbögen</w:t>
          </w:r>
        </w:p>
      </w:tc>
    </w:tr>
  </w:tbl>
  <w:p w14:paraId="695B873E" w14:textId="77777777" w:rsidR="003620B0" w:rsidRPr="00923829" w:rsidRDefault="003620B0" w:rsidP="00781E9C">
    <w:pPr>
      <w:pStyle w:val="Kopfzeile"/>
      <w:ind w:left="0"/>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CF8C8" w14:textId="77777777" w:rsidR="003620B0" w:rsidRDefault="003620B0" w:rsidP="00411B80">
    <w:pPr>
      <w:pStyle w:val="Kopfzeile"/>
      <w:ind w:left="0"/>
    </w:pPr>
    <w:r>
      <w:rPr>
        <w:noProof/>
      </w:rPr>
      <mc:AlternateContent>
        <mc:Choice Requires="wps">
          <w:drawing>
            <wp:anchor distT="45720" distB="45720" distL="114300" distR="114300" simplePos="0" relativeHeight="251693056" behindDoc="0" locked="0" layoutInCell="1" allowOverlap="1" wp14:anchorId="65EB4BD9" wp14:editId="0EC9B115">
              <wp:simplePos x="0" y="0"/>
              <wp:positionH relativeFrom="margin">
                <wp:posOffset>5418455</wp:posOffset>
              </wp:positionH>
              <wp:positionV relativeFrom="topMargin">
                <wp:posOffset>1080135</wp:posOffset>
              </wp:positionV>
              <wp:extent cx="712800" cy="1404620"/>
              <wp:effectExtent l="0" t="0" r="0" b="0"/>
              <wp:wrapNone/>
              <wp:docPr id="1213" name="Textfeld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323529" w14:textId="77777777" w:rsidR="003620B0" w:rsidRPr="0017008B" w:rsidRDefault="003620B0" w:rsidP="00411B80">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5EB4BD9" id="_x0000_t202" coordsize="21600,21600" o:spt="202" path="m,l,21600r21600,l21600,xe">
              <v:stroke joinstyle="miter"/>
              <v:path gradientshapeok="t" o:connecttype="rect"/>
            </v:shapetype>
            <v:shape id="Textfeld 1213" o:spid="_x0000_s1665" type="#_x0000_t202" style="position:absolute;left:0;text-align:left;margin-left:426.65pt;margin-top:85.05pt;width:56.15pt;height:110.6pt;z-index:251693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EAXg5IxAgAAqgQAAA4AAAAAAAAAAAAAAAAA&#10;LgIAAGRycy9lMm9Eb2MueG1sUEsBAi0AFAAGAAgAAAAhANWs6NXgAAAACwEAAA8AAAAAAAAAAAAA&#10;AAAAiwQAAGRycy9kb3ducmV2LnhtbFBLBQYAAAAABAAEAPMAAACYBQAAAAA=&#10;" filled="f" stroked="f">
              <v:textbox style="mso-fit-shape-to-text:t">
                <w:txbxContent>
                  <w:p w14:paraId="10323529" w14:textId="77777777" w:rsidR="003620B0" w:rsidRPr="0017008B" w:rsidRDefault="003620B0" w:rsidP="00411B80">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691008" behindDoc="0" locked="0" layoutInCell="1" allowOverlap="1" wp14:anchorId="6A9B1FA9" wp14:editId="5C1A769A">
          <wp:simplePos x="0" y="0"/>
          <wp:positionH relativeFrom="margin">
            <wp:posOffset>5526405</wp:posOffset>
          </wp:positionH>
          <wp:positionV relativeFrom="topMargin">
            <wp:posOffset>648335</wp:posOffset>
          </wp:positionV>
          <wp:extent cx="496800" cy="417600"/>
          <wp:effectExtent l="0" t="0" r="0" b="1905"/>
          <wp:wrapNone/>
          <wp:docPr id="1329" name="Grafik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8960" behindDoc="0" locked="0" layoutInCell="1" allowOverlap="1" wp14:anchorId="7E44D479" wp14:editId="319820B1">
              <wp:simplePos x="0" y="0"/>
              <wp:positionH relativeFrom="margin">
                <wp:posOffset>974090</wp:posOffset>
              </wp:positionH>
              <wp:positionV relativeFrom="topMargin">
                <wp:posOffset>466725</wp:posOffset>
              </wp:positionV>
              <wp:extent cx="3767455" cy="981075"/>
              <wp:effectExtent l="0" t="0" r="4445" b="9525"/>
              <wp:wrapNone/>
              <wp:docPr id="1215" name="Textfeld 121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161F9BF" w14:textId="77777777" w:rsidR="003620B0" w:rsidRPr="00B921D0" w:rsidRDefault="003620B0" w:rsidP="00411B80">
                          <w:pPr>
                            <w:pStyle w:val="Titel"/>
                            <w:spacing w:line="276" w:lineRule="auto"/>
                            <w:ind w:left="0"/>
                          </w:pPr>
                          <w:r w:rsidRPr="00B921D0">
                            <w:t>Arbeitsb</w:t>
                          </w:r>
                          <w:r>
                            <w:t>ogen</w:t>
                          </w:r>
                          <w:r w:rsidRPr="00B921D0">
                            <w:t>:</w:t>
                          </w:r>
                        </w:p>
                        <w:p w14:paraId="76B6CD8E" w14:textId="77777777" w:rsidR="003620B0" w:rsidRDefault="003620B0" w:rsidP="00411B80">
                          <w:pPr>
                            <w:pStyle w:val="berschrift1"/>
                            <w:spacing w:line="276" w:lineRule="auto"/>
                          </w:pPr>
                          <w:r>
                            <w:t>Worttreppen Haftpflichtversicherung</w:t>
                          </w:r>
                        </w:p>
                        <w:p w14:paraId="5DF8B120" w14:textId="77777777" w:rsidR="003620B0" w:rsidRPr="006E7AC1" w:rsidRDefault="003620B0" w:rsidP="00411B80">
                          <w:pPr>
                            <w:pStyle w:val="berschrift1"/>
                            <w:spacing w:line="276" w:lineRule="auto"/>
                          </w:pPr>
                          <w:r w:rsidRPr="00411B80">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4D479" id="Textfeld 1215" o:spid="_x0000_s1666" type="#_x0000_t202" style="position:absolute;left:0;text-align:left;margin-left:76.7pt;margin-top:36.75pt;width:296.65pt;height:77.2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7+TnxjICAABdBAAADgAAAAAAAAAAAAAA&#10;AAAuAgAAZHJzL2Uyb0RvYy54bWxQSwECLQAUAAYACAAAACEAe2B5ZuEAAAAKAQAADwAAAAAAAAAA&#10;AAAAAACMBAAAZHJzL2Rvd25yZXYueG1sUEsFBgAAAAAEAAQA8wAAAJoFAAAAAA==&#10;" fillcolor="white [3201]" stroked="f" strokeweight=".5pt">
              <v:textbox>
                <w:txbxContent>
                  <w:p w14:paraId="1161F9BF" w14:textId="77777777" w:rsidR="003620B0" w:rsidRPr="00B921D0" w:rsidRDefault="003620B0" w:rsidP="00411B80">
                    <w:pPr>
                      <w:pStyle w:val="Titel"/>
                      <w:spacing w:line="276" w:lineRule="auto"/>
                      <w:ind w:left="0"/>
                    </w:pPr>
                    <w:r w:rsidRPr="00B921D0">
                      <w:t>Arbeitsb</w:t>
                    </w:r>
                    <w:r>
                      <w:t>ogen</w:t>
                    </w:r>
                    <w:r w:rsidRPr="00B921D0">
                      <w:t>:</w:t>
                    </w:r>
                  </w:p>
                  <w:p w14:paraId="76B6CD8E" w14:textId="77777777" w:rsidR="003620B0" w:rsidRDefault="003620B0" w:rsidP="00411B80">
                    <w:pPr>
                      <w:pStyle w:val="berschrift1"/>
                      <w:spacing w:line="276" w:lineRule="auto"/>
                    </w:pPr>
                    <w:r>
                      <w:t>Worttreppen Haftpflichtversicherung</w:t>
                    </w:r>
                  </w:p>
                  <w:p w14:paraId="5DF8B120" w14:textId="77777777" w:rsidR="003620B0" w:rsidRPr="006E7AC1" w:rsidRDefault="003620B0" w:rsidP="00411B80">
                    <w:pPr>
                      <w:pStyle w:val="berschrift1"/>
                      <w:spacing w:line="276" w:lineRule="auto"/>
                    </w:pPr>
                    <w:r w:rsidRPr="00411B80">
                      <w:rPr>
                        <w:sz w:val="22"/>
                        <w:szCs w:val="22"/>
                      </w:rPr>
                      <w:t>(1/2)</w:t>
                    </w:r>
                  </w:p>
                </w:txbxContent>
              </v:textbox>
              <w10:wrap anchorx="margin" anchory="margin"/>
            </v:shape>
          </w:pict>
        </mc:Fallback>
      </mc:AlternateContent>
    </w:r>
    <w:r>
      <w:rPr>
        <w:noProof/>
        <w:color w:val="0A2446"/>
      </w:rPr>
      <w:drawing>
        <wp:inline distT="0" distB="0" distL="0" distR="0" wp14:anchorId="342AEE28" wp14:editId="6DFF55C9">
          <wp:extent cx="864000" cy="864000"/>
          <wp:effectExtent l="0" t="0" r="0" b="0"/>
          <wp:docPr id="1337" name="Grafik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990EA7E" w14:textId="77777777" w:rsidR="003620B0" w:rsidRPr="00923829" w:rsidRDefault="003620B0" w:rsidP="00781E9C">
    <w:pPr>
      <w:pStyle w:val="Kopfzeile"/>
      <w:ind w:left="0"/>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D6D97" w14:textId="77777777" w:rsidR="003620B0" w:rsidRDefault="003620B0" w:rsidP="00411B80">
    <w:pPr>
      <w:pStyle w:val="Kopfzeile"/>
      <w:ind w:left="0"/>
    </w:pPr>
    <w:r>
      <w:rPr>
        <w:noProof/>
      </w:rPr>
      <mc:AlternateContent>
        <mc:Choice Requires="wps">
          <w:drawing>
            <wp:anchor distT="45720" distB="45720" distL="114300" distR="114300" simplePos="0" relativeHeight="251701248" behindDoc="0" locked="0" layoutInCell="1" allowOverlap="1" wp14:anchorId="778AF761" wp14:editId="29412BB7">
              <wp:simplePos x="0" y="0"/>
              <wp:positionH relativeFrom="margin">
                <wp:posOffset>5418455</wp:posOffset>
              </wp:positionH>
              <wp:positionV relativeFrom="topMargin">
                <wp:posOffset>1080135</wp:posOffset>
              </wp:positionV>
              <wp:extent cx="712800" cy="1404620"/>
              <wp:effectExtent l="0" t="0" r="0" b="0"/>
              <wp:wrapNone/>
              <wp:docPr id="1234" name="Textfeld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B85A12" w14:textId="77777777" w:rsidR="003620B0" w:rsidRPr="0017008B" w:rsidRDefault="003620B0" w:rsidP="00411B80">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78AF761" id="_x0000_t202" coordsize="21600,21600" o:spt="202" path="m,l,21600r21600,l21600,xe">
              <v:stroke joinstyle="miter"/>
              <v:path gradientshapeok="t" o:connecttype="rect"/>
            </v:shapetype>
            <v:shape id="Textfeld 1234" o:spid="_x0000_s1667" type="#_x0000_t202" style="position:absolute;left:0;text-align:left;margin-left:426.65pt;margin-top:85.05pt;width:56.15pt;height:110.6pt;z-index:251701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Clfi+lMgIAAKoEAAAOAAAAAAAAAAAAAAAA&#10;AC4CAABkcnMvZTJvRG9jLnhtbFBLAQItABQABgAIAAAAIQDVrOjV4AAAAAsBAAAPAAAAAAAAAAAA&#10;AAAAAIwEAABkcnMvZG93bnJldi54bWxQSwUGAAAAAAQABADzAAAAmQUAAAAA&#10;" filled="f" stroked="f">
              <v:textbox style="mso-fit-shape-to-text:t">
                <w:txbxContent>
                  <w:p w14:paraId="05B85A12" w14:textId="77777777" w:rsidR="003620B0" w:rsidRPr="0017008B" w:rsidRDefault="003620B0" w:rsidP="00411B80">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698176" behindDoc="0" locked="0" layoutInCell="1" allowOverlap="1" wp14:anchorId="4436DF7A" wp14:editId="0828168D">
          <wp:simplePos x="0" y="0"/>
          <wp:positionH relativeFrom="margin">
            <wp:posOffset>5526405</wp:posOffset>
          </wp:positionH>
          <wp:positionV relativeFrom="topMargin">
            <wp:posOffset>648335</wp:posOffset>
          </wp:positionV>
          <wp:extent cx="496800" cy="417600"/>
          <wp:effectExtent l="0" t="0" r="0" b="1905"/>
          <wp:wrapNone/>
          <wp:docPr id="1338" name="Grafik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04F5E0CA" wp14:editId="67BD5662">
              <wp:simplePos x="0" y="0"/>
              <wp:positionH relativeFrom="margin">
                <wp:posOffset>974090</wp:posOffset>
              </wp:positionH>
              <wp:positionV relativeFrom="topMargin">
                <wp:posOffset>466725</wp:posOffset>
              </wp:positionV>
              <wp:extent cx="3767455" cy="981075"/>
              <wp:effectExtent l="0" t="0" r="4445" b="9525"/>
              <wp:wrapNone/>
              <wp:docPr id="1235" name="Textfeld 123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983C5E5" w14:textId="77777777" w:rsidR="003620B0" w:rsidRPr="00B921D0" w:rsidRDefault="003620B0" w:rsidP="00411B80">
                          <w:pPr>
                            <w:pStyle w:val="Titel"/>
                            <w:spacing w:line="276" w:lineRule="auto"/>
                            <w:ind w:left="0"/>
                          </w:pPr>
                          <w:r w:rsidRPr="00B921D0">
                            <w:t>Arbeitsb</w:t>
                          </w:r>
                          <w:r>
                            <w:t>ogen</w:t>
                          </w:r>
                          <w:r w:rsidRPr="00B921D0">
                            <w:t>:</w:t>
                          </w:r>
                        </w:p>
                        <w:p w14:paraId="4F4BD74E" w14:textId="77777777" w:rsidR="003620B0" w:rsidRDefault="003620B0" w:rsidP="00411B80">
                          <w:pPr>
                            <w:pStyle w:val="berschrift1"/>
                            <w:spacing w:line="276" w:lineRule="auto"/>
                          </w:pPr>
                          <w:r>
                            <w:t>Worttreppen Haftpflichtversicherung</w:t>
                          </w:r>
                        </w:p>
                        <w:p w14:paraId="2B8FA194" w14:textId="77777777" w:rsidR="003620B0" w:rsidRPr="006E7AC1" w:rsidRDefault="003620B0" w:rsidP="00411B80">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5E0CA" id="Textfeld 1235" o:spid="_x0000_s1668" type="#_x0000_t202" style="position:absolute;left:0;text-align:left;margin-left:76.7pt;margin-top:36.75pt;width:296.65pt;height:77.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LkPVVDICAABdBAAADgAAAAAAAAAAAAAA&#10;AAAuAgAAZHJzL2Uyb0RvYy54bWxQSwECLQAUAAYACAAAACEAe2B5ZuEAAAAKAQAADwAAAAAAAAAA&#10;AAAAAACMBAAAZHJzL2Rvd25yZXYueG1sUEsFBgAAAAAEAAQA8wAAAJoFAAAAAA==&#10;" fillcolor="white [3201]" stroked="f" strokeweight=".5pt">
              <v:textbox>
                <w:txbxContent>
                  <w:p w14:paraId="7983C5E5" w14:textId="77777777" w:rsidR="003620B0" w:rsidRPr="00B921D0" w:rsidRDefault="003620B0" w:rsidP="00411B80">
                    <w:pPr>
                      <w:pStyle w:val="Titel"/>
                      <w:spacing w:line="276" w:lineRule="auto"/>
                      <w:ind w:left="0"/>
                    </w:pPr>
                    <w:r w:rsidRPr="00B921D0">
                      <w:t>Arbeitsb</w:t>
                    </w:r>
                    <w:r>
                      <w:t>ogen</w:t>
                    </w:r>
                    <w:r w:rsidRPr="00B921D0">
                      <w:t>:</w:t>
                    </w:r>
                  </w:p>
                  <w:p w14:paraId="4F4BD74E" w14:textId="77777777" w:rsidR="003620B0" w:rsidRDefault="003620B0" w:rsidP="00411B80">
                    <w:pPr>
                      <w:pStyle w:val="berschrift1"/>
                      <w:spacing w:line="276" w:lineRule="auto"/>
                    </w:pPr>
                    <w:r>
                      <w:t>Worttreppen Haftpflichtversicherung</w:t>
                    </w:r>
                  </w:p>
                  <w:p w14:paraId="2B8FA194" w14:textId="77777777" w:rsidR="003620B0" w:rsidRPr="006E7AC1" w:rsidRDefault="003620B0" w:rsidP="00411B80">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color w:val="0A2446"/>
      </w:rPr>
      <w:drawing>
        <wp:inline distT="0" distB="0" distL="0" distR="0" wp14:anchorId="65A7E5DC" wp14:editId="752A1737">
          <wp:extent cx="864000" cy="864000"/>
          <wp:effectExtent l="0" t="0" r="0" b="0"/>
          <wp:docPr id="1342" name="Grafik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7E20828" w14:textId="77777777" w:rsidR="003620B0" w:rsidRPr="00923829" w:rsidRDefault="003620B0" w:rsidP="00781E9C">
    <w:pPr>
      <w:pStyle w:val="Kopfzeile"/>
      <w:ind w:left="0"/>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2BA79" w14:textId="77777777" w:rsidR="003620B0" w:rsidRDefault="003620B0" w:rsidP="00411B80">
    <w:pPr>
      <w:pStyle w:val="Kopfzeile"/>
      <w:ind w:left="0"/>
    </w:pPr>
    <w:r>
      <w:rPr>
        <w:noProof/>
      </w:rPr>
      <mc:AlternateContent>
        <mc:Choice Requires="wps">
          <w:drawing>
            <wp:anchor distT="0" distB="0" distL="114300" distR="114300" simplePos="0" relativeHeight="251697664" behindDoc="1" locked="0" layoutInCell="1" allowOverlap="1" wp14:anchorId="6AC98134" wp14:editId="4F6E9B34">
              <wp:simplePos x="0" y="0"/>
              <wp:positionH relativeFrom="margin">
                <wp:align>right</wp:align>
              </wp:positionH>
              <wp:positionV relativeFrom="topMargin">
                <wp:posOffset>464949</wp:posOffset>
              </wp:positionV>
              <wp:extent cx="5494149" cy="1066800"/>
              <wp:effectExtent l="0" t="0" r="0" b="0"/>
              <wp:wrapNone/>
              <wp:docPr id="1250" name="Textfeld 1250"/>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06EE9B75" w14:textId="77777777" w:rsidR="003620B0" w:rsidRPr="00D8293F" w:rsidRDefault="003620B0" w:rsidP="00411B80">
                          <w:pPr>
                            <w:pStyle w:val="Titel"/>
                            <w:spacing w:line="276" w:lineRule="auto"/>
                            <w:ind w:left="0"/>
                          </w:pPr>
                          <w:r w:rsidRPr="00D8293F">
                            <w:t xml:space="preserve">Ablauf für </w:t>
                          </w:r>
                          <w:r>
                            <w:t>Lehrende</w:t>
                          </w:r>
                          <w:r w:rsidRPr="00D8293F">
                            <w:t>:</w:t>
                          </w:r>
                        </w:p>
                        <w:p w14:paraId="0ACE93C0" w14:textId="77777777" w:rsidR="003620B0" w:rsidRPr="00F87F7A" w:rsidRDefault="003620B0" w:rsidP="00411B80">
                          <w:pPr>
                            <w:pStyle w:val="berschrift1"/>
                            <w:spacing w:line="276" w:lineRule="auto"/>
                          </w:pPr>
                          <w:r>
                            <w:t>Kreuzworträtsel private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C98134" id="_x0000_t202" coordsize="21600,21600" o:spt="202" path="m,l,21600r21600,l21600,xe">
              <v:stroke joinstyle="miter"/>
              <v:path gradientshapeok="t" o:connecttype="rect"/>
            </v:shapetype>
            <v:shape id="Textfeld 1250" o:spid="_x0000_s1669" type="#_x0000_t202" style="position:absolute;left:0;text-align:left;margin-left:381.4pt;margin-top:36.6pt;width:432.6pt;height:84pt;z-index:-251618816;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" fillcolor="white [3201]" stroked="f" strokeweight=".5pt">
              <v:textbox>
                <w:txbxContent>
                  <w:p w14:paraId="06EE9B75" w14:textId="77777777" w:rsidR="003620B0" w:rsidRPr="00D8293F" w:rsidRDefault="003620B0" w:rsidP="00411B80">
                    <w:pPr>
                      <w:pStyle w:val="Titel"/>
                      <w:spacing w:line="276" w:lineRule="auto"/>
                      <w:ind w:left="0"/>
                    </w:pPr>
                    <w:r w:rsidRPr="00D8293F">
                      <w:t xml:space="preserve">Ablauf für </w:t>
                    </w:r>
                    <w:r>
                      <w:t>Lehrende</w:t>
                    </w:r>
                    <w:r w:rsidRPr="00D8293F">
                      <w:t>:</w:t>
                    </w:r>
                  </w:p>
                  <w:p w14:paraId="0ACE93C0" w14:textId="77777777" w:rsidR="003620B0" w:rsidRPr="00F87F7A" w:rsidRDefault="003620B0" w:rsidP="00411B80">
                    <w:pPr>
                      <w:pStyle w:val="berschrift1"/>
                      <w:spacing w:line="276" w:lineRule="auto"/>
                    </w:pPr>
                    <w:r>
                      <w:t>Kreuzworträtsel private Haftpflichtversicherung</w:t>
                    </w:r>
                  </w:p>
                </w:txbxContent>
              </v:textbox>
              <w10:wrap anchorx="margin" anchory="margin"/>
            </v:shape>
          </w:pict>
        </mc:Fallback>
      </mc:AlternateContent>
    </w:r>
    <w:r>
      <w:rPr>
        <w:noProof/>
        <w:color w:val="0A2446"/>
      </w:rPr>
      <w:drawing>
        <wp:inline distT="0" distB="0" distL="0" distR="0" wp14:anchorId="614508B5" wp14:editId="306BFA65">
          <wp:extent cx="864000" cy="864000"/>
          <wp:effectExtent l="0" t="0" r="0" b="0"/>
          <wp:docPr id="1344" name="Grafik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4C86EDA" w14:textId="77777777" w:rsidR="003620B0" w:rsidRPr="007B2D80" w:rsidRDefault="003620B0" w:rsidP="00411B80">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126611F" w14:textId="77777777" w:rsidTr="00781E9C">
      <w:trPr>
        <w:trHeight w:val="1134"/>
      </w:trPr>
      <w:tc>
        <w:tcPr>
          <w:tcW w:w="1000" w:type="pct"/>
          <w:vAlign w:val="center"/>
        </w:tcPr>
        <w:p w14:paraId="58517231" w14:textId="77777777" w:rsidR="003620B0" w:rsidRDefault="003620B0" w:rsidP="00411B80">
          <w:pPr>
            <w:pStyle w:val="Untertitel"/>
          </w:pPr>
          <w:r>
            <w:rPr>
              <w:noProof/>
            </w:rPr>
            <w:drawing>
              <wp:inline distT="0" distB="0" distL="0" distR="0" wp14:anchorId="3971CB16" wp14:editId="5D88CF07">
                <wp:extent cx="496800" cy="417600"/>
                <wp:effectExtent l="0" t="0" r="0" b="1905"/>
                <wp:docPr id="1345" name="Grafik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796A934" w14:textId="77777777" w:rsidR="003620B0" w:rsidRDefault="003620B0" w:rsidP="00411B80">
          <w:pPr>
            <w:pStyle w:val="Untertitel"/>
          </w:pPr>
          <w:r>
            <w:rPr>
              <w:noProof/>
            </w:rPr>
            <w:drawing>
              <wp:inline distT="0" distB="0" distL="0" distR="0" wp14:anchorId="647B16AF" wp14:editId="61221AED">
                <wp:extent cx="436001" cy="471352"/>
                <wp:effectExtent l="0" t="0" r="0" b="0"/>
                <wp:docPr id="1346" name="Grafik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79E5FCD7" w14:textId="77777777" w:rsidR="003620B0" w:rsidRDefault="003620B0" w:rsidP="00411B80">
          <w:pPr>
            <w:pStyle w:val="Untertitel"/>
          </w:pPr>
          <w:r>
            <w:rPr>
              <w:noProof/>
            </w:rPr>
            <w:drawing>
              <wp:inline distT="0" distB="0" distL="0" distR="0" wp14:anchorId="746FF0C1" wp14:editId="05740338">
                <wp:extent cx="428400" cy="486000"/>
                <wp:effectExtent l="0" t="0" r="3810" b="0"/>
                <wp:docPr id="1347" name="Grafik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0721B2DA" w14:textId="77777777" w:rsidR="003620B0" w:rsidRDefault="003620B0" w:rsidP="00411B80">
          <w:pPr>
            <w:pStyle w:val="Untertitel"/>
          </w:pPr>
          <w:r>
            <w:rPr>
              <w:noProof/>
            </w:rPr>
            <w:drawing>
              <wp:inline distT="0" distB="0" distL="0" distR="0" wp14:anchorId="4EAC2C6C" wp14:editId="3E31041A">
                <wp:extent cx="424800" cy="435600"/>
                <wp:effectExtent l="0" t="0" r="0" b="0"/>
                <wp:docPr id="1370" name="Grafik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2D71AA8" w14:textId="77777777" w:rsidR="003620B0" w:rsidRDefault="003620B0" w:rsidP="00411B80">
          <w:pPr>
            <w:pStyle w:val="Untertitel"/>
          </w:pPr>
          <w:r>
            <w:rPr>
              <w:noProof/>
            </w:rPr>
            <w:drawing>
              <wp:inline distT="0" distB="0" distL="0" distR="0" wp14:anchorId="79771D41" wp14:editId="69AA2F36">
                <wp:extent cx="457200" cy="435600"/>
                <wp:effectExtent l="0" t="0" r="0" b="0"/>
                <wp:docPr id="1371" name="Grafik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A8F0416" w14:textId="77777777" w:rsidTr="00781E9C">
      <w:trPr>
        <w:trHeight w:val="510"/>
      </w:trPr>
      <w:tc>
        <w:tcPr>
          <w:tcW w:w="1000" w:type="pct"/>
        </w:tcPr>
        <w:p w14:paraId="38689DAE" w14:textId="77777777" w:rsidR="003620B0" w:rsidRPr="0050014D" w:rsidRDefault="003620B0" w:rsidP="00411B80">
          <w:pPr>
            <w:pStyle w:val="Untertitel"/>
          </w:pPr>
          <w:r w:rsidRPr="0050014D">
            <w:t xml:space="preserve">Level </w:t>
          </w:r>
          <w:r>
            <w:t>2/3/4</w:t>
          </w:r>
        </w:p>
      </w:tc>
      <w:tc>
        <w:tcPr>
          <w:tcW w:w="1000" w:type="pct"/>
        </w:tcPr>
        <w:p w14:paraId="2075F7A0" w14:textId="77777777" w:rsidR="003620B0" w:rsidRPr="00821CD8" w:rsidRDefault="003620B0" w:rsidP="00411B80">
          <w:pPr>
            <w:pStyle w:val="Untertitel"/>
          </w:pPr>
          <w:r>
            <w:t>30-45</w:t>
          </w:r>
          <w:r w:rsidRPr="00821CD8">
            <w:t xml:space="preserve"> Minuten</w:t>
          </w:r>
        </w:p>
      </w:tc>
      <w:tc>
        <w:tcPr>
          <w:tcW w:w="1000" w:type="pct"/>
        </w:tcPr>
        <w:p w14:paraId="68A98B24" w14:textId="77777777" w:rsidR="003620B0" w:rsidRPr="00821CD8" w:rsidRDefault="003620B0" w:rsidP="00411B80">
          <w:pPr>
            <w:pStyle w:val="Untertitel"/>
          </w:pPr>
          <w:r w:rsidRPr="00821CD8">
            <w:t>1</w:t>
          </w:r>
          <w:r>
            <w:t>-10</w:t>
          </w:r>
          <w:r w:rsidRPr="00821CD8">
            <w:t xml:space="preserve"> Person</w:t>
          </w:r>
          <w:r>
            <w:t>en</w:t>
          </w:r>
        </w:p>
      </w:tc>
      <w:tc>
        <w:tcPr>
          <w:tcW w:w="1000" w:type="pct"/>
        </w:tcPr>
        <w:p w14:paraId="4B4BD1FF" w14:textId="77777777" w:rsidR="003620B0" w:rsidRPr="00821CD8" w:rsidRDefault="003620B0" w:rsidP="00411B80">
          <w:pPr>
            <w:pStyle w:val="Untertitel"/>
          </w:pPr>
          <w:r w:rsidRPr="00821CD8">
            <w:t>E</w:t>
          </w:r>
          <w:r>
            <w:t>A/PA, Plenum</w:t>
          </w:r>
        </w:p>
      </w:tc>
      <w:tc>
        <w:tcPr>
          <w:tcW w:w="1000" w:type="pct"/>
        </w:tcPr>
        <w:p w14:paraId="36C40F62" w14:textId="77777777" w:rsidR="003620B0" w:rsidRPr="00821CD8" w:rsidRDefault="003620B0" w:rsidP="00411B80">
          <w:pPr>
            <w:pStyle w:val="Untertitel"/>
          </w:pPr>
          <w:r>
            <w:t>Arbeitsbögen</w:t>
          </w:r>
        </w:p>
      </w:tc>
    </w:tr>
  </w:tbl>
  <w:p w14:paraId="7B9C7F87" w14:textId="77777777" w:rsidR="003620B0" w:rsidRPr="00923829" w:rsidRDefault="003620B0" w:rsidP="00781E9C">
    <w:pPr>
      <w:pStyle w:val="Kopfzeile"/>
      <w:ind w:left="0"/>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B6691" w14:textId="77777777" w:rsidR="003620B0" w:rsidRDefault="003620B0" w:rsidP="001F5316">
    <w:pPr>
      <w:pStyle w:val="Kopfzeile"/>
      <w:ind w:left="0"/>
    </w:pPr>
    <w:r>
      <w:rPr>
        <w:noProof/>
      </w:rPr>
      <mc:AlternateContent>
        <mc:Choice Requires="wps">
          <w:drawing>
            <wp:anchor distT="0" distB="0" distL="114300" distR="114300" simplePos="0" relativeHeight="251706368" behindDoc="0" locked="0" layoutInCell="1" allowOverlap="1" wp14:anchorId="40E21A56" wp14:editId="3D19286A">
              <wp:simplePos x="0" y="0"/>
              <wp:positionH relativeFrom="margin">
                <wp:posOffset>975148</wp:posOffset>
              </wp:positionH>
              <wp:positionV relativeFrom="topMargin">
                <wp:posOffset>465667</wp:posOffset>
              </wp:positionV>
              <wp:extent cx="3666067" cy="1104900"/>
              <wp:effectExtent l="0" t="0" r="0" b="0"/>
              <wp:wrapNone/>
              <wp:docPr id="1258" name="Textfeld 1258"/>
              <wp:cNvGraphicFramePr/>
              <a:graphic xmlns:a="http://schemas.openxmlformats.org/drawingml/2006/main">
                <a:graphicData uri="http://schemas.microsoft.com/office/word/2010/wordprocessingShape">
                  <wps:wsp>
                    <wps:cNvSpPr txBox="1"/>
                    <wps:spPr>
                      <a:xfrm>
                        <a:off x="0" y="0"/>
                        <a:ext cx="3666067" cy="1104900"/>
                      </a:xfrm>
                      <a:prstGeom prst="rect">
                        <a:avLst/>
                      </a:prstGeom>
                      <a:solidFill>
                        <a:schemeClr val="lt1"/>
                      </a:solidFill>
                      <a:ln w="6350">
                        <a:noFill/>
                      </a:ln>
                    </wps:spPr>
                    <wps:txbx>
                      <w:txbxContent>
                        <w:p w14:paraId="4D0E6028" w14:textId="77777777" w:rsidR="003620B0" w:rsidRPr="00B921D0" w:rsidRDefault="003620B0" w:rsidP="001F5316">
                          <w:pPr>
                            <w:pStyle w:val="Titel"/>
                            <w:spacing w:line="276" w:lineRule="auto"/>
                            <w:ind w:left="0"/>
                          </w:pPr>
                          <w:r w:rsidRPr="00B921D0">
                            <w:t>Arbeitsb</w:t>
                          </w:r>
                          <w:r>
                            <w:t>ogen</w:t>
                          </w:r>
                          <w:r w:rsidRPr="00B921D0">
                            <w:t>:</w:t>
                          </w:r>
                        </w:p>
                        <w:p w14:paraId="3B8BB23A" w14:textId="77777777" w:rsidR="003620B0" w:rsidRDefault="003620B0" w:rsidP="001F5316">
                          <w:pPr>
                            <w:pStyle w:val="berschrift1"/>
                            <w:spacing w:line="276" w:lineRule="auto"/>
                          </w:pPr>
                          <w:r>
                            <w:t xml:space="preserve">Kreuzworträtsel </w:t>
                          </w:r>
                          <w:r>
                            <w:tab/>
                            <w:t xml:space="preserve">                           private Haftpflichtversicherung 1</w:t>
                          </w:r>
                        </w:p>
                        <w:p w14:paraId="794130C9" w14:textId="77777777" w:rsidR="003620B0" w:rsidRPr="006E7AC1" w:rsidRDefault="003620B0" w:rsidP="001F5316">
                          <w:pPr>
                            <w:pStyle w:val="berschrift1"/>
                            <w:spacing w:line="276" w:lineRule="auto"/>
                          </w:pPr>
                          <w:r w:rsidRPr="00411B80">
                            <w:rPr>
                              <w:sz w:val="22"/>
                              <w:szCs w:val="22"/>
                            </w:rPr>
                            <w:t>(</w:t>
                          </w:r>
                          <w:r>
                            <w:rPr>
                              <w:sz w:val="22"/>
                              <w:szCs w:val="22"/>
                            </w:rPr>
                            <w:t>1</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E21A56" id="_x0000_t202" coordsize="21600,21600" o:spt="202" path="m,l,21600r21600,l21600,xe">
              <v:stroke joinstyle="miter"/>
              <v:path gradientshapeok="t" o:connecttype="rect"/>
            </v:shapetype>
            <v:shape id="Textfeld 1258" o:spid="_x0000_s1670" type="#_x0000_t202" style="position:absolute;left:0;text-align:left;margin-left:76.8pt;margin-top:36.65pt;width:288.65pt;height:87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" fillcolor="white [3201]" stroked="f" strokeweight=".5pt">
              <v:textbox>
                <w:txbxContent>
                  <w:p w14:paraId="4D0E6028" w14:textId="77777777" w:rsidR="003620B0" w:rsidRPr="00B921D0" w:rsidRDefault="003620B0" w:rsidP="001F5316">
                    <w:pPr>
                      <w:pStyle w:val="Titel"/>
                      <w:spacing w:line="276" w:lineRule="auto"/>
                      <w:ind w:left="0"/>
                    </w:pPr>
                    <w:r w:rsidRPr="00B921D0">
                      <w:t>Arbeitsb</w:t>
                    </w:r>
                    <w:r>
                      <w:t>ogen</w:t>
                    </w:r>
                    <w:r w:rsidRPr="00B921D0">
                      <w:t>:</w:t>
                    </w:r>
                  </w:p>
                  <w:p w14:paraId="3B8BB23A" w14:textId="77777777" w:rsidR="003620B0" w:rsidRDefault="003620B0" w:rsidP="001F5316">
                    <w:pPr>
                      <w:pStyle w:val="berschrift1"/>
                      <w:spacing w:line="276" w:lineRule="auto"/>
                    </w:pPr>
                    <w:r>
                      <w:t xml:space="preserve">Kreuzworträtsel </w:t>
                    </w:r>
                    <w:r>
                      <w:tab/>
                      <w:t xml:space="preserve">                           private Haftpflichtversicherung 1</w:t>
                    </w:r>
                  </w:p>
                  <w:p w14:paraId="794130C9" w14:textId="77777777" w:rsidR="003620B0" w:rsidRPr="006E7AC1" w:rsidRDefault="003620B0" w:rsidP="001F5316">
                    <w:pPr>
                      <w:pStyle w:val="berschrift1"/>
                      <w:spacing w:line="276" w:lineRule="auto"/>
                    </w:pPr>
                    <w:r w:rsidRPr="00411B80">
                      <w:rPr>
                        <w:sz w:val="22"/>
                        <w:szCs w:val="22"/>
                      </w:rPr>
                      <w:t>(</w:t>
                    </w:r>
                    <w:r>
                      <w:rPr>
                        <w:sz w:val="22"/>
                        <w:szCs w:val="22"/>
                      </w:rPr>
                      <w:t>1</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10464" behindDoc="0" locked="0" layoutInCell="1" allowOverlap="1" wp14:anchorId="093035D0" wp14:editId="198D3519">
              <wp:simplePos x="0" y="0"/>
              <wp:positionH relativeFrom="margin">
                <wp:posOffset>5472430</wp:posOffset>
              </wp:positionH>
              <wp:positionV relativeFrom="topMargin">
                <wp:posOffset>1080135</wp:posOffset>
              </wp:positionV>
              <wp:extent cx="712800" cy="1404620"/>
              <wp:effectExtent l="0" t="0" r="0" b="0"/>
              <wp:wrapNone/>
              <wp:docPr id="1257" name="Textfeld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CD5CE8" w14:textId="77777777" w:rsidR="003620B0" w:rsidRPr="0017008B" w:rsidRDefault="003620B0" w:rsidP="001F5316">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3035D0" id="Textfeld 1257" o:spid="_x0000_s1671" type="#_x0000_t202" style="position:absolute;left:0;text-align:left;margin-left:430.9pt;margin-top:85.05pt;width:56.15pt;height:110.6pt;z-index:251710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vrXfKMgIAAKoEAAAOAAAAAAAAAAAAAAAA&#10;AC4CAABkcnMvZTJvRG9jLnhtbFBLAQItABQABgAIAAAAIQCrOlLS4AAAAAsBAAAPAAAAAAAAAAAA&#10;AAAAAIwEAABkcnMvZG93bnJldi54bWxQSwUGAAAAAAQABADzAAAAmQUAAAAA&#10;" filled="f" stroked="f">
              <v:textbox style="mso-fit-shape-to-text:t">
                <w:txbxContent>
                  <w:p w14:paraId="03CD5CE8" w14:textId="77777777" w:rsidR="003620B0" w:rsidRPr="0017008B" w:rsidRDefault="003620B0" w:rsidP="001F5316">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08416" behindDoc="0" locked="0" layoutInCell="1" allowOverlap="1" wp14:anchorId="593AACF6" wp14:editId="3B0A5201">
          <wp:simplePos x="0" y="0"/>
          <wp:positionH relativeFrom="margin">
            <wp:posOffset>5526405</wp:posOffset>
          </wp:positionH>
          <wp:positionV relativeFrom="topMargin">
            <wp:posOffset>648335</wp:posOffset>
          </wp:positionV>
          <wp:extent cx="496800" cy="417600"/>
          <wp:effectExtent l="0" t="0" r="0" b="1905"/>
          <wp:wrapNone/>
          <wp:docPr id="1372" name="Grafik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5F8B4C7" wp14:editId="013BE38E">
          <wp:extent cx="864000" cy="864000"/>
          <wp:effectExtent l="0" t="0" r="0" b="0"/>
          <wp:docPr id="1373" name="Grafik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95A8D75" w14:textId="77777777" w:rsidR="003620B0" w:rsidRPr="00923829" w:rsidRDefault="003620B0" w:rsidP="00781E9C">
    <w:pPr>
      <w:pStyle w:val="Kopfzeile"/>
      <w:ind w:left="0"/>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B5F3D" w14:textId="77777777" w:rsidR="003620B0" w:rsidRDefault="003620B0" w:rsidP="007B6797">
    <w:pPr>
      <w:pStyle w:val="Kopfzeile"/>
      <w:ind w:left="0"/>
    </w:pPr>
    <w:r>
      <w:rPr>
        <w:noProof/>
      </w:rPr>
      <mc:AlternateContent>
        <mc:Choice Requires="wps">
          <w:drawing>
            <wp:anchor distT="0" distB="0" distL="114300" distR="114300" simplePos="0" relativeHeight="251712512" behindDoc="0" locked="0" layoutInCell="1" allowOverlap="1" wp14:anchorId="719566F8" wp14:editId="0B9C34A1">
              <wp:simplePos x="0" y="0"/>
              <wp:positionH relativeFrom="margin">
                <wp:posOffset>974090</wp:posOffset>
              </wp:positionH>
              <wp:positionV relativeFrom="topMargin">
                <wp:posOffset>466725</wp:posOffset>
              </wp:positionV>
              <wp:extent cx="3767455" cy="1104900"/>
              <wp:effectExtent l="0" t="0" r="4445" b="0"/>
              <wp:wrapNone/>
              <wp:docPr id="1261" name="Textfeld 1261"/>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46326484" w14:textId="77777777" w:rsidR="003620B0" w:rsidRPr="00B921D0" w:rsidRDefault="003620B0" w:rsidP="007B6797">
                          <w:pPr>
                            <w:pStyle w:val="Titel"/>
                            <w:spacing w:line="276" w:lineRule="auto"/>
                            <w:ind w:left="0"/>
                          </w:pPr>
                          <w:r w:rsidRPr="00B921D0">
                            <w:t>Arbeitsb</w:t>
                          </w:r>
                          <w:r>
                            <w:t>ogen</w:t>
                          </w:r>
                          <w:r w:rsidRPr="00B921D0">
                            <w:t>:</w:t>
                          </w:r>
                        </w:p>
                        <w:p w14:paraId="1646FD23" w14:textId="77777777" w:rsidR="003620B0" w:rsidRDefault="003620B0" w:rsidP="007B6797">
                          <w:pPr>
                            <w:pStyle w:val="berschrift1"/>
                            <w:spacing w:line="276" w:lineRule="auto"/>
                          </w:pPr>
                          <w:r>
                            <w:t xml:space="preserve">Kreuzworträtsel                  </w:t>
                          </w:r>
                          <w:r>
                            <w:tab/>
                            <w:t xml:space="preserve">                private Haftpflichtversicherung 1</w:t>
                          </w:r>
                        </w:p>
                        <w:p w14:paraId="3C69F1BF" w14:textId="77777777" w:rsidR="003620B0" w:rsidRPr="006E7AC1" w:rsidRDefault="003620B0" w:rsidP="007B6797">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9566F8" id="_x0000_t202" coordsize="21600,21600" o:spt="202" path="m,l,21600r21600,l21600,xe">
              <v:stroke joinstyle="miter"/>
              <v:path gradientshapeok="t" o:connecttype="rect"/>
            </v:shapetype>
            <v:shape id="Textfeld 1261" o:spid="_x0000_s1672" type="#_x0000_t202" style="position:absolute;left:0;text-align:left;margin-left:76.7pt;margin-top:36.75pt;width:296.65pt;height:87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" fillcolor="white [3201]" stroked="f" strokeweight=".5pt">
              <v:textbox>
                <w:txbxContent>
                  <w:p w14:paraId="46326484" w14:textId="77777777" w:rsidR="003620B0" w:rsidRPr="00B921D0" w:rsidRDefault="003620B0" w:rsidP="007B6797">
                    <w:pPr>
                      <w:pStyle w:val="Titel"/>
                      <w:spacing w:line="276" w:lineRule="auto"/>
                      <w:ind w:left="0"/>
                    </w:pPr>
                    <w:r w:rsidRPr="00B921D0">
                      <w:t>Arbeitsb</w:t>
                    </w:r>
                    <w:r>
                      <w:t>ogen</w:t>
                    </w:r>
                    <w:r w:rsidRPr="00B921D0">
                      <w:t>:</w:t>
                    </w:r>
                  </w:p>
                  <w:p w14:paraId="1646FD23" w14:textId="77777777" w:rsidR="003620B0" w:rsidRDefault="003620B0" w:rsidP="007B6797">
                    <w:pPr>
                      <w:pStyle w:val="berschrift1"/>
                      <w:spacing w:line="276" w:lineRule="auto"/>
                    </w:pPr>
                    <w:r>
                      <w:t xml:space="preserve">Kreuzworträtsel                  </w:t>
                    </w:r>
                    <w:r>
                      <w:tab/>
                      <w:t xml:space="preserve">                private Haftpflichtversicherung 1</w:t>
                    </w:r>
                  </w:p>
                  <w:p w14:paraId="3C69F1BF" w14:textId="77777777" w:rsidR="003620B0" w:rsidRPr="006E7AC1" w:rsidRDefault="003620B0" w:rsidP="007B6797">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16608" behindDoc="0" locked="0" layoutInCell="1" allowOverlap="1" wp14:anchorId="029BBF29" wp14:editId="2C0143FD">
              <wp:simplePos x="0" y="0"/>
              <wp:positionH relativeFrom="margin">
                <wp:posOffset>5472430</wp:posOffset>
              </wp:positionH>
              <wp:positionV relativeFrom="topMargin">
                <wp:posOffset>1080135</wp:posOffset>
              </wp:positionV>
              <wp:extent cx="712800" cy="1404620"/>
              <wp:effectExtent l="0" t="0" r="0" b="0"/>
              <wp:wrapNone/>
              <wp:docPr id="1262" name="Textfeld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1E5470" w14:textId="77777777" w:rsidR="003620B0" w:rsidRPr="0017008B" w:rsidRDefault="003620B0" w:rsidP="007B6797">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9BBF29" id="Textfeld 1262" o:spid="_x0000_s1673" type="#_x0000_t202" style="position:absolute;left:0;text-align:left;margin-left:430.9pt;margin-top:85.05pt;width:56.15pt;height:110.6pt;z-index:251716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DUsDJMMgIAAKoEAAAOAAAAAAAAAAAAAAAA&#10;AC4CAABkcnMvZTJvRG9jLnhtbFBLAQItABQABgAIAAAAIQCrOlLS4AAAAAsBAAAPAAAAAAAAAAAA&#10;AAAAAIwEAABkcnMvZG93bnJldi54bWxQSwUGAAAAAAQABADzAAAAmQUAAAAA&#10;" filled="f" stroked="f">
              <v:textbox style="mso-fit-shape-to-text:t">
                <w:txbxContent>
                  <w:p w14:paraId="131E5470" w14:textId="77777777" w:rsidR="003620B0" w:rsidRPr="0017008B" w:rsidRDefault="003620B0" w:rsidP="007B6797">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14560" behindDoc="0" locked="0" layoutInCell="1" allowOverlap="1" wp14:anchorId="479A0E50" wp14:editId="7C23F5E4">
          <wp:simplePos x="0" y="0"/>
          <wp:positionH relativeFrom="margin">
            <wp:posOffset>5526405</wp:posOffset>
          </wp:positionH>
          <wp:positionV relativeFrom="topMargin">
            <wp:posOffset>648335</wp:posOffset>
          </wp:positionV>
          <wp:extent cx="496800" cy="417600"/>
          <wp:effectExtent l="0" t="0" r="0" b="1905"/>
          <wp:wrapNone/>
          <wp:docPr id="1374" name="Grafik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0A9D1C13" wp14:editId="484ABC46">
          <wp:extent cx="864000" cy="864000"/>
          <wp:effectExtent l="0" t="0" r="0" b="0"/>
          <wp:docPr id="1375" name="Grafik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7F17F33" w14:textId="77777777" w:rsidR="003620B0" w:rsidRPr="00923829" w:rsidRDefault="003620B0" w:rsidP="00781E9C">
    <w:pPr>
      <w:pStyle w:val="Kopfzeile"/>
      <w:ind w:left="0"/>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860CC" w14:textId="77777777" w:rsidR="003620B0" w:rsidRDefault="003620B0" w:rsidP="007B6797">
    <w:pPr>
      <w:pStyle w:val="Kopfzeile"/>
      <w:ind w:left="0"/>
    </w:pPr>
    <w:r>
      <w:rPr>
        <w:noProof/>
      </w:rPr>
      <mc:AlternateContent>
        <mc:Choice Requires="wps">
          <w:drawing>
            <wp:anchor distT="0" distB="0" distL="114300" distR="114300" simplePos="0" relativeHeight="251718656" behindDoc="0" locked="0" layoutInCell="1" allowOverlap="1" wp14:anchorId="7625AC2F" wp14:editId="1E4B705A">
              <wp:simplePos x="0" y="0"/>
              <wp:positionH relativeFrom="margin">
                <wp:posOffset>974090</wp:posOffset>
              </wp:positionH>
              <wp:positionV relativeFrom="topMargin">
                <wp:posOffset>466725</wp:posOffset>
              </wp:positionV>
              <wp:extent cx="5657850" cy="1104900"/>
              <wp:effectExtent l="0" t="0" r="0" b="0"/>
              <wp:wrapNone/>
              <wp:docPr id="1265" name="Textfeld 1265"/>
              <wp:cNvGraphicFramePr/>
              <a:graphic xmlns:a="http://schemas.openxmlformats.org/drawingml/2006/main">
                <a:graphicData uri="http://schemas.microsoft.com/office/word/2010/wordprocessingShape">
                  <wps:wsp>
                    <wps:cNvSpPr txBox="1"/>
                    <wps:spPr>
                      <a:xfrm>
                        <a:off x="0" y="0"/>
                        <a:ext cx="5657850" cy="1104900"/>
                      </a:xfrm>
                      <a:prstGeom prst="rect">
                        <a:avLst/>
                      </a:prstGeom>
                      <a:solidFill>
                        <a:schemeClr val="lt1"/>
                      </a:solidFill>
                      <a:ln w="6350">
                        <a:noFill/>
                      </a:ln>
                    </wps:spPr>
                    <wps:txbx>
                      <w:txbxContent>
                        <w:p w14:paraId="6BAE32C4" w14:textId="77777777" w:rsidR="003620B0" w:rsidRPr="00B921D0" w:rsidRDefault="003620B0" w:rsidP="007B6797">
                          <w:pPr>
                            <w:pStyle w:val="Titel"/>
                            <w:spacing w:line="276" w:lineRule="auto"/>
                            <w:ind w:left="0"/>
                          </w:pPr>
                          <w:r>
                            <w:t>Lösung</w:t>
                          </w:r>
                          <w:r w:rsidRPr="00B921D0">
                            <w:t>:</w:t>
                          </w:r>
                        </w:p>
                        <w:p w14:paraId="14DE8836" w14:textId="77777777" w:rsidR="003620B0" w:rsidRPr="006E7AC1" w:rsidRDefault="003620B0" w:rsidP="007B6797">
                          <w:pPr>
                            <w:pStyle w:val="berschrift1"/>
                            <w:spacing w:line="276" w:lineRule="auto"/>
                          </w:pPr>
                          <w:r>
                            <w:t>Kreuzworträtsel private Haftpflichtversicherung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25AC2F" id="_x0000_t202" coordsize="21600,21600" o:spt="202" path="m,l,21600r21600,l21600,xe">
              <v:stroke joinstyle="miter"/>
              <v:path gradientshapeok="t" o:connecttype="rect"/>
            </v:shapetype>
            <v:shape id="Textfeld 1265" o:spid="_x0000_s1674" type="#_x0000_t202" style="position:absolute;left:0;text-align:left;margin-left:76.7pt;margin-top:36.75pt;width:445.5pt;height:87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" fillcolor="white [3201]" stroked="f" strokeweight=".5pt">
              <v:textbox>
                <w:txbxContent>
                  <w:p w14:paraId="6BAE32C4" w14:textId="77777777" w:rsidR="003620B0" w:rsidRPr="00B921D0" w:rsidRDefault="003620B0" w:rsidP="007B6797">
                    <w:pPr>
                      <w:pStyle w:val="Titel"/>
                      <w:spacing w:line="276" w:lineRule="auto"/>
                      <w:ind w:left="0"/>
                    </w:pPr>
                    <w:r>
                      <w:t>Lösung</w:t>
                    </w:r>
                    <w:r w:rsidRPr="00B921D0">
                      <w:t>:</w:t>
                    </w:r>
                  </w:p>
                  <w:p w14:paraId="14DE8836" w14:textId="77777777" w:rsidR="003620B0" w:rsidRPr="006E7AC1" w:rsidRDefault="003620B0" w:rsidP="007B6797">
                    <w:pPr>
                      <w:pStyle w:val="berschrift1"/>
                      <w:spacing w:line="276" w:lineRule="auto"/>
                    </w:pPr>
                    <w:r>
                      <w:t>Kreuzworträtsel private Haftpflichtversicherung 1</w:t>
                    </w:r>
                  </w:p>
                </w:txbxContent>
              </v:textbox>
              <w10:wrap anchorx="margin" anchory="margin"/>
            </v:shape>
          </w:pict>
        </mc:Fallback>
      </mc:AlternateContent>
    </w:r>
    <w:r>
      <w:rPr>
        <w:noProof/>
        <w:color w:val="0A2446"/>
      </w:rPr>
      <w:drawing>
        <wp:inline distT="0" distB="0" distL="0" distR="0" wp14:anchorId="4F21E81D" wp14:editId="62D27BF2">
          <wp:extent cx="864000" cy="864000"/>
          <wp:effectExtent l="0" t="0" r="0" b="0"/>
          <wp:docPr id="1376" name="Grafik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CF6382B" w14:textId="77777777" w:rsidR="003620B0" w:rsidRPr="00923829" w:rsidRDefault="003620B0" w:rsidP="00781E9C">
    <w:pPr>
      <w:pStyle w:val="Kopfzeile"/>
      <w:ind w:left="0"/>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86288" w14:textId="77777777" w:rsidR="003620B0" w:rsidRDefault="003620B0" w:rsidP="007B6797">
    <w:pPr>
      <w:pStyle w:val="Kopfzeile"/>
      <w:ind w:left="0"/>
    </w:pPr>
    <w:r>
      <w:rPr>
        <w:noProof/>
      </w:rPr>
      <mc:AlternateContent>
        <mc:Choice Requires="wps">
          <w:drawing>
            <wp:anchor distT="0" distB="0" distL="114300" distR="114300" simplePos="0" relativeHeight="251722752" behindDoc="0" locked="0" layoutInCell="1" allowOverlap="1" wp14:anchorId="3FE9E3D5" wp14:editId="0AD631F5">
              <wp:simplePos x="0" y="0"/>
              <wp:positionH relativeFrom="margin">
                <wp:posOffset>974090</wp:posOffset>
              </wp:positionH>
              <wp:positionV relativeFrom="topMargin">
                <wp:posOffset>466725</wp:posOffset>
              </wp:positionV>
              <wp:extent cx="3767455" cy="1104900"/>
              <wp:effectExtent l="0" t="0" r="4445" b="0"/>
              <wp:wrapNone/>
              <wp:docPr id="1269" name="Textfeld 1269"/>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2C347927" w14:textId="77777777" w:rsidR="003620B0" w:rsidRPr="00B921D0" w:rsidRDefault="003620B0" w:rsidP="007B6797">
                          <w:pPr>
                            <w:pStyle w:val="Titel"/>
                            <w:spacing w:line="276" w:lineRule="auto"/>
                            <w:ind w:left="0"/>
                          </w:pPr>
                          <w:r w:rsidRPr="00B921D0">
                            <w:t>Arbeitsb</w:t>
                          </w:r>
                          <w:r>
                            <w:t>ogen</w:t>
                          </w:r>
                          <w:r w:rsidRPr="00B921D0">
                            <w:t>:</w:t>
                          </w:r>
                        </w:p>
                        <w:p w14:paraId="74189146" w14:textId="77777777" w:rsidR="003620B0" w:rsidRDefault="003620B0" w:rsidP="007B6797">
                          <w:pPr>
                            <w:pStyle w:val="berschrift1"/>
                            <w:spacing w:line="276" w:lineRule="auto"/>
                          </w:pPr>
                          <w:r>
                            <w:t xml:space="preserve">Kreuzworträtsel </w:t>
                          </w:r>
                          <w:r>
                            <w:tab/>
                            <w:t xml:space="preserve">                           private Haftpflichtversicherung 2</w:t>
                          </w:r>
                        </w:p>
                        <w:p w14:paraId="6D8A2EE7" w14:textId="77777777" w:rsidR="003620B0" w:rsidRPr="006E7AC1" w:rsidRDefault="003620B0" w:rsidP="007B6797">
                          <w:pPr>
                            <w:pStyle w:val="berschrift1"/>
                            <w:spacing w:line="276" w:lineRule="auto"/>
                          </w:pPr>
                          <w:r w:rsidRPr="00411B80">
                            <w:rPr>
                              <w:sz w:val="22"/>
                              <w:szCs w:val="22"/>
                            </w:rPr>
                            <w:t>(</w:t>
                          </w:r>
                          <w:r>
                            <w:rPr>
                              <w:sz w:val="22"/>
                              <w:szCs w:val="22"/>
                            </w:rPr>
                            <w:t>1</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E9E3D5" id="_x0000_t202" coordsize="21600,21600" o:spt="202" path="m,l,21600r21600,l21600,xe">
              <v:stroke joinstyle="miter"/>
              <v:path gradientshapeok="t" o:connecttype="rect"/>
            </v:shapetype>
            <v:shape id="Textfeld 1269" o:spid="_x0000_s1675" type="#_x0000_t202" style="position:absolute;left:0;text-align:left;margin-left:76.7pt;margin-top:36.75pt;width:296.65pt;height:87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" fillcolor="white [3201]" stroked="f" strokeweight=".5pt">
              <v:textbox>
                <w:txbxContent>
                  <w:p w14:paraId="2C347927" w14:textId="77777777" w:rsidR="003620B0" w:rsidRPr="00B921D0" w:rsidRDefault="003620B0" w:rsidP="007B6797">
                    <w:pPr>
                      <w:pStyle w:val="Titel"/>
                      <w:spacing w:line="276" w:lineRule="auto"/>
                      <w:ind w:left="0"/>
                    </w:pPr>
                    <w:r w:rsidRPr="00B921D0">
                      <w:t>Arbeitsb</w:t>
                    </w:r>
                    <w:r>
                      <w:t>ogen</w:t>
                    </w:r>
                    <w:r w:rsidRPr="00B921D0">
                      <w:t>:</w:t>
                    </w:r>
                  </w:p>
                  <w:p w14:paraId="74189146" w14:textId="77777777" w:rsidR="003620B0" w:rsidRDefault="003620B0" w:rsidP="007B6797">
                    <w:pPr>
                      <w:pStyle w:val="berschrift1"/>
                      <w:spacing w:line="276" w:lineRule="auto"/>
                    </w:pPr>
                    <w:r>
                      <w:t xml:space="preserve">Kreuzworträtsel </w:t>
                    </w:r>
                    <w:r>
                      <w:tab/>
                      <w:t xml:space="preserve">                           private Haftpflichtversicherung 2</w:t>
                    </w:r>
                  </w:p>
                  <w:p w14:paraId="6D8A2EE7" w14:textId="77777777" w:rsidR="003620B0" w:rsidRPr="006E7AC1" w:rsidRDefault="003620B0" w:rsidP="007B6797">
                    <w:pPr>
                      <w:pStyle w:val="berschrift1"/>
                      <w:spacing w:line="276" w:lineRule="auto"/>
                    </w:pPr>
                    <w:r w:rsidRPr="00411B80">
                      <w:rPr>
                        <w:sz w:val="22"/>
                        <w:szCs w:val="22"/>
                      </w:rPr>
                      <w:t>(</w:t>
                    </w:r>
                    <w:r>
                      <w:rPr>
                        <w:sz w:val="22"/>
                        <w:szCs w:val="22"/>
                      </w:rPr>
                      <w:t>1</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28896" behindDoc="0" locked="0" layoutInCell="1" allowOverlap="1" wp14:anchorId="564733BB" wp14:editId="049881D3">
              <wp:simplePos x="0" y="0"/>
              <wp:positionH relativeFrom="margin">
                <wp:posOffset>5472430</wp:posOffset>
              </wp:positionH>
              <wp:positionV relativeFrom="topMargin">
                <wp:posOffset>1080135</wp:posOffset>
              </wp:positionV>
              <wp:extent cx="712800" cy="1404620"/>
              <wp:effectExtent l="0" t="0" r="0" b="0"/>
              <wp:wrapNone/>
              <wp:docPr id="1270" name="Textfeld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5533E9" w14:textId="77777777" w:rsidR="003620B0" w:rsidRPr="0017008B" w:rsidRDefault="003620B0" w:rsidP="007B6797">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4733BB" id="Textfeld 1270" o:spid="_x0000_s1676" type="#_x0000_t202" style="position:absolute;left:0;text-align:left;margin-left:430.9pt;margin-top:85.05pt;width:56.15pt;height:110.6pt;z-index:251728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eOQMQ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EJeZB6GAroTqQuAjj8tCy06UB/MVZ&#10;T4tTcPdzJ1Bxpj8bGpAP2WIRNi1+LN5fkpwMzz3luUcYSVAF95yN17WPzY7ttzc0SJs2avzMZGJN&#10;CxGln5Y3bNz5d4x6/sWsfgM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Nvd45AxAgAAqgQAAA4AAAAAAAAAAAAAAAAA&#10;LgIAAGRycy9lMm9Eb2MueG1sUEsBAi0AFAAGAAgAAAAhAKs6UtLgAAAACwEAAA8AAAAAAAAAAAAA&#10;AAAAiwQAAGRycy9kb3ducmV2LnhtbFBLBQYAAAAABAAEAPMAAACYBQAAAAA=&#10;" filled="f" stroked="f">
              <v:textbox style="mso-fit-shape-to-text:t">
                <w:txbxContent>
                  <w:p w14:paraId="5F5533E9" w14:textId="77777777" w:rsidR="003620B0" w:rsidRPr="0017008B" w:rsidRDefault="003620B0" w:rsidP="007B6797">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725824" behindDoc="0" locked="0" layoutInCell="1" allowOverlap="1" wp14:anchorId="69B93CEA" wp14:editId="0262BEDE">
          <wp:simplePos x="0" y="0"/>
          <wp:positionH relativeFrom="margin">
            <wp:posOffset>5526405</wp:posOffset>
          </wp:positionH>
          <wp:positionV relativeFrom="topMargin">
            <wp:posOffset>648335</wp:posOffset>
          </wp:positionV>
          <wp:extent cx="496800" cy="417600"/>
          <wp:effectExtent l="0" t="0" r="0" b="1905"/>
          <wp:wrapNone/>
          <wp:docPr id="1397" name="Grafik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214106AB" wp14:editId="56A9948E">
          <wp:extent cx="864000" cy="864000"/>
          <wp:effectExtent l="0" t="0" r="0" b="0"/>
          <wp:docPr id="1403" name="Grafik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8E8D9D1" w14:textId="77777777" w:rsidR="003620B0" w:rsidRDefault="003620B0">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6C42A" w14:textId="77777777" w:rsidR="003620B0" w:rsidRPr="00923829" w:rsidRDefault="003620B0" w:rsidP="0017008B">
    <w:pPr>
      <w:pStyle w:val="Kopfzeile"/>
      <w:ind w:left="0"/>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BB9AC" w14:textId="77777777" w:rsidR="003620B0" w:rsidRDefault="003620B0" w:rsidP="007B6797">
    <w:pPr>
      <w:pStyle w:val="Kopfzeile"/>
      <w:ind w:left="0"/>
    </w:pPr>
    <w:r>
      <w:rPr>
        <w:noProof/>
      </w:rPr>
      <mc:AlternateContent>
        <mc:Choice Requires="wps">
          <w:drawing>
            <wp:anchor distT="0" distB="0" distL="114300" distR="114300" simplePos="0" relativeHeight="251732992" behindDoc="0" locked="0" layoutInCell="1" allowOverlap="1" wp14:anchorId="42B4F28A" wp14:editId="32C961A3">
              <wp:simplePos x="0" y="0"/>
              <wp:positionH relativeFrom="margin">
                <wp:posOffset>974090</wp:posOffset>
              </wp:positionH>
              <wp:positionV relativeFrom="topMargin">
                <wp:posOffset>466725</wp:posOffset>
              </wp:positionV>
              <wp:extent cx="3767455" cy="1104900"/>
              <wp:effectExtent l="0" t="0" r="4445" b="0"/>
              <wp:wrapNone/>
              <wp:docPr id="1273" name="Textfeld 1273"/>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629EA8E1" w14:textId="77777777" w:rsidR="003620B0" w:rsidRPr="00B921D0" w:rsidRDefault="003620B0" w:rsidP="007B6797">
                          <w:pPr>
                            <w:pStyle w:val="Titel"/>
                            <w:spacing w:line="276" w:lineRule="auto"/>
                            <w:ind w:left="0"/>
                          </w:pPr>
                          <w:r w:rsidRPr="00B921D0">
                            <w:t>Arbeitsb</w:t>
                          </w:r>
                          <w:r>
                            <w:t>ogen</w:t>
                          </w:r>
                          <w:r w:rsidRPr="00B921D0">
                            <w:t>:</w:t>
                          </w:r>
                        </w:p>
                        <w:p w14:paraId="7BC19AD9" w14:textId="77777777" w:rsidR="003620B0" w:rsidRDefault="003620B0" w:rsidP="007B6797">
                          <w:pPr>
                            <w:pStyle w:val="berschrift1"/>
                            <w:spacing w:line="276" w:lineRule="auto"/>
                          </w:pPr>
                          <w:r>
                            <w:t xml:space="preserve">Kreuzworträtsel </w:t>
                          </w:r>
                          <w:r>
                            <w:tab/>
                            <w:t xml:space="preserve">                           private Haftpflichtversicherung 2</w:t>
                          </w:r>
                        </w:p>
                        <w:p w14:paraId="4D5E723D" w14:textId="77777777" w:rsidR="003620B0" w:rsidRPr="006E7AC1" w:rsidRDefault="003620B0" w:rsidP="007B6797">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B4F28A" id="_x0000_t202" coordsize="21600,21600" o:spt="202" path="m,l,21600r21600,l21600,xe">
              <v:stroke joinstyle="miter"/>
              <v:path gradientshapeok="t" o:connecttype="rect"/>
            </v:shapetype>
            <v:shape id="Textfeld 1273" o:spid="_x0000_s1677" type="#_x0000_t202" style="position:absolute;left:0;text-align:left;margin-left:76.7pt;margin-top:36.75pt;width:296.65pt;height:87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" fillcolor="white [3201]" stroked="f" strokeweight=".5pt">
              <v:textbox>
                <w:txbxContent>
                  <w:p w14:paraId="629EA8E1" w14:textId="77777777" w:rsidR="003620B0" w:rsidRPr="00B921D0" w:rsidRDefault="003620B0" w:rsidP="007B6797">
                    <w:pPr>
                      <w:pStyle w:val="Titel"/>
                      <w:spacing w:line="276" w:lineRule="auto"/>
                      <w:ind w:left="0"/>
                    </w:pPr>
                    <w:r w:rsidRPr="00B921D0">
                      <w:t>Arbeitsb</w:t>
                    </w:r>
                    <w:r>
                      <w:t>ogen</w:t>
                    </w:r>
                    <w:r w:rsidRPr="00B921D0">
                      <w:t>:</w:t>
                    </w:r>
                  </w:p>
                  <w:p w14:paraId="7BC19AD9" w14:textId="77777777" w:rsidR="003620B0" w:rsidRDefault="003620B0" w:rsidP="007B6797">
                    <w:pPr>
                      <w:pStyle w:val="berschrift1"/>
                      <w:spacing w:line="276" w:lineRule="auto"/>
                    </w:pPr>
                    <w:r>
                      <w:t xml:space="preserve">Kreuzworträtsel </w:t>
                    </w:r>
                    <w:r>
                      <w:tab/>
                      <w:t xml:space="preserve">                           private Haftpflichtversicherung 2</w:t>
                    </w:r>
                  </w:p>
                  <w:p w14:paraId="4D5E723D" w14:textId="77777777" w:rsidR="003620B0" w:rsidRPr="006E7AC1" w:rsidRDefault="003620B0" w:rsidP="007B6797">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39136" behindDoc="0" locked="0" layoutInCell="1" allowOverlap="1" wp14:anchorId="72B38B52" wp14:editId="6CF4B236">
              <wp:simplePos x="0" y="0"/>
              <wp:positionH relativeFrom="margin">
                <wp:posOffset>5472430</wp:posOffset>
              </wp:positionH>
              <wp:positionV relativeFrom="topMargin">
                <wp:posOffset>1080135</wp:posOffset>
              </wp:positionV>
              <wp:extent cx="712800" cy="1404620"/>
              <wp:effectExtent l="0" t="0" r="0" b="0"/>
              <wp:wrapNone/>
              <wp:docPr id="1274" name="Textfeld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E010ECF" w14:textId="77777777" w:rsidR="003620B0" w:rsidRPr="0017008B" w:rsidRDefault="003620B0" w:rsidP="007B6797">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B38B52" id="Textfeld 1274" o:spid="_x0000_s1678" type="#_x0000_t202" style="position:absolute;left:0;text-align:left;margin-left:430.9pt;margin-top:85.05pt;width:56.15pt;height:110.6pt;z-index:251739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" filled="f" stroked="f">
              <v:textbox style="mso-fit-shape-to-text:t">
                <w:txbxContent>
                  <w:p w14:paraId="3E010ECF" w14:textId="77777777" w:rsidR="003620B0" w:rsidRPr="0017008B" w:rsidRDefault="003620B0" w:rsidP="007B6797">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736064" behindDoc="0" locked="0" layoutInCell="1" allowOverlap="1" wp14:anchorId="0265B157" wp14:editId="1251037E">
          <wp:simplePos x="0" y="0"/>
          <wp:positionH relativeFrom="margin">
            <wp:posOffset>5526405</wp:posOffset>
          </wp:positionH>
          <wp:positionV relativeFrom="topMargin">
            <wp:posOffset>648335</wp:posOffset>
          </wp:positionV>
          <wp:extent cx="496800" cy="417600"/>
          <wp:effectExtent l="0" t="0" r="0" b="1905"/>
          <wp:wrapNone/>
          <wp:docPr id="1404" name="Grafik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8FFA4AF" wp14:editId="125DA8FD">
          <wp:extent cx="864000" cy="864000"/>
          <wp:effectExtent l="0" t="0" r="0" b="0"/>
          <wp:docPr id="1405" name="Grafik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96EBA59" w14:textId="77777777" w:rsidR="003620B0" w:rsidRPr="00923829" w:rsidRDefault="003620B0" w:rsidP="00781E9C">
    <w:pPr>
      <w:pStyle w:val="Kopfzeile"/>
      <w:ind w:left="0"/>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0698E" w14:textId="77777777" w:rsidR="003620B0" w:rsidRDefault="003620B0" w:rsidP="007B6797">
    <w:pPr>
      <w:pStyle w:val="Kopfzeile"/>
      <w:ind w:left="0"/>
    </w:pPr>
    <w:r>
      <w:rPr>
        <w:noProof/>
      </w:rPr>
      <mc:AlternateContent>
        <mc:Choice Requires="wps">
          <w:drawing>
            <wp:anchor distT="0" distB="0" distL="114300" distR="114300" simplePos="0" relativeHeight="251743232" behindDoc="0" locked="0" layoutInCell="1" allowOverlap="1" wp14:anchorId="2E28BC77" wp14:editId="6BD2F0CD">
              <wp:simplePos x="0" y="0"/>
              <wp:positionH relativeFrom="margin">
                <wp:posOffset>974090</wp:posOffset>
              </wp:positionH>
              <wp:positionV relativeFrom="topMargin">
                <wp:posOffset>466725</wp:posOffset>
              </wp:positionV>
              <wp:extent cx="4933950" cy="1104900"/>
              <wp:effectExtent l="0" t="0" r="0" b="0"/>
              <wp:wrapNone/>
              <wp:docPr id="1277" name="Textfeld 1277"/>
              <wp:cNvGraphicFramePr/>
              <a:graphic xmlns:a="http://schemas.openxmlformats.org/drawingml/2006/main">
                <a:graphicData uri="http://schemas.microsoft.com/office/word/2010/wordprocessingShape">
                  <wps:wsp>
                    <wps:cNvSpPr txBox="1"/>
                    <wps:spPr>
                      <a:xfrm>
                        <a:off x="0" y="0"/>
                        <a:ext cx="4933950" cy="1104900"/>
                      </a:xfrm>
                      <a:prstGeom prst="rect">
                        <a:avLst/>
                      </a:prstGeom>
                      <a:solidFill>
                        <a:schemeClr val="lt1"/>
                      </a:solidFill>
                      <a:ln w="6350">
                        <a:noFill/>
                      </a:ln>
                    </wps:spPr>
                    <wps:txbx>
                      <w:txbxContent>
                        <w:p w14:paraId="650E94A1" w14:textId="77777777" w:rsidR="003620B0" w:rsidRPr="00B921D0" w:rsidRDefault="003620B0" w:rsidP="007B6797">
                          <w:pPr>
                            <w:pStyle w:val="Titel"/>
                            <w:spacing w:line="276" w:lineRule="auto"/>
                            <w:ind w:left="0"/>
                          </w:pPr>
                          <w:r>
                            <w:t>Lösung</w:t>
                          </w:r>
                          <w:r w:rsidRPr="00B921D0">
                            <w:t>:</w:t>
                          </w:r>
                        </w:p>
                        <w:p w14:paraId="7B68E1B1" w14:textId="77777777" w:rsidR="003620B0" w:rsidRPr="006E7AC1" w:rsidRDefault="003620B0" w:rsidP="007B6797">
                          <w:pPr>
                            <w:pStyle w:val="berschrift1"/>
                            <w:spacing w:line="276" w:lineRule="auto"/>
                          </w:pPr>
                          <w:r>
                            <w:t>Kreuzworträtsel private Haftpflichtversicherung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28BC77" id="_x0000_t202" coordsize="21600,21600" o:spt="202" path="m,l,21600r21600,l21600,xe">
              <v:stroke joinstyle="miter"/>
              <v:path gradientshapeok="t" o:connecttype="rect"/>
            </v:shapetype>
            <v:shape id="Textfeld 1277" o:spid="_x0000_s1679" type="#_x0000_t202" style="position:absolute;left:0;text-align:left;margin-left:76.7pt;margin-top:36.75pt;width:388.5pt;height:87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" fillcolor="white [3201]" stroked="f" strokeweight=".5pt">
              <v:textbox>
                <w:txbxContent>
                  <w:p w14:paraId="650E94A1" w14:textId="77777777" w:rsidR="003620B0" w:rsidRPr="00B921D0" w:rsidRDefault="003620B0" w:rsidP="007B6797">
                    <w:pPr>
                      <w:pStyle w:val="Titel"/>
                      <w:spacing w:line="276" w:lineRule="auto"/>
                      <w:ind w:left="0"/>
                    </w:pPr>
                    <w:r>
                      <w:t>Lösung</w:t>
                    </w:r>
                    <w:r w:rsidRPr="00B921D0">
                      <w:t>:</w:t>
                    </w:r>
                  </w:p>
                  <w:p w14:paraId="7B68E1B1" w14:textId="77777777" w:rsidR="003620B0" w:rsidRPr="006E7AC1" w:rsidRDefault="003620B0" w:rsidP="007B6797">
                    <w:pPr>
                      <w:pStyle w:val="berschrift1"/>
                      <w:spacing w:line="276" w:lineRule="auto"/>
                    </w:pPr>
                    <w:r>
                      <w:t>Kreuzworträtsel private Haftpflichtversicherung 2</w:t>
                    </w:r>
                  </w:p>
                </w:txbxContent>
              </v:textbox>
              <w10:wrap anchorx="margin" anchory="margin"/>
            </v:shape>
          </w:pict>
        </mc:Fallback>
      </mc:AlternateContent>
    </w:r>
    <w:r>
      <w:rPr>
        <w:noProof/>
        <w:color w:val="0A2446"/>
      </w:rPr>
      <w:drawing>
        <wp:inline distT="0" distB="0" distL="0" distR="0" wp14:anchorId="166CE4EE" wp14:editId="6A974D0F">
          <wp:extent cx="864000" cy="864000"/>
          <wp:effectExtent l="0" t="0" r="0" b="0"/>
          <wp:docPr id="1406" name="Grafik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01E34F7" w14:textId="77777777" w:rsidR="003620B0" w:rsidRPr="00923829" w:rsidRDefault="003620B0" w:rsidP="00781E9C">
    <w:pPr>
      <w:pStyle w:val="Kopfzeile"/>
      <w:ind w:left="0"/>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4F0EE" w14:textId="77777777" w:rsidR="003620B0" w:rsidRDefault="003620B0" w:rsidP="0093014B">
    <w:pPr>
      <w:pStyle w:val="Kopfzeile"/>
      <w:ind w:left="0"/>
    </w:pPr>
    <w:r>
      <w:rPr>
        <w:noProof/>
      </w:rPr>
      <mc:AlternateContent>
        <mc:Choice Requires="wps">
          <w:drawing>
            <wp:anchor distT="0" distB="0" distL="114300" distR="114300" simplePos="0" relativeHeight="251747328" behindDoc="0" locked="0" layoutInCell="1" allowOverlap="1" wp14:anchorId="4974270B" wp14:editId="080AAEBC">
              <wp:simplePos x="0" y="0"/>
              <wp:positionH relativeFrom="margin">
                <wp:posOffset>974090</wp:posOffset>
              </wp:positionH>
              <wp:positionV relativeFrom="topMargin">
                <wp:posOffset>466725</wp:posOffset>
              </wp:positionV>
              <wp:extent cx="3767455" cy="1104900"/>
              <wp:effectExtent l="0" t="0" r="4445" b="0"/>
              <wp:wrapNone/>
              <wp:docPr id="1281" name="Textfeld 1281"/>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06153D60" w14:textId="77777777" w:rsidR="003620B0" w:rsidRPr="00B921D0" w:rsidRDefault="003620B0" w:rsidP="0093014B">
                          <w:pPr>
                            <w:pStyle w:val="Titel"/>
                            <w:spacing w:line="276" w:lineRule="auto"/>
                            <w:ind w:left="0"/>
                          </w:pPr>
                          <w:r w:rsidRPr="00B921D0">
                            <w:t>Arbeitsb</w:t>
                          </w:r>
                          <w:r>
                            <w:t>ogen</w:t>
                          </w:r>
                          <w:r w:rsidRPr="00B921D0">
                            <w:t>:</w:t>
                          </w:r>
                        </w:p>
                        <w:p w14:paraId="77E032B0" w14:textId="77777777" w:rsidR="003620B0" w:rsidRDefault="003620B0" w:rsidP="0093014B">
                          <w:pPr>
                            <w:pStyle w:val="berschrift1"/>
                            <w:spacing w:line="276" w:lineRule="auto"/>
                          </w:pPr>
                          <w:r>
                            <w:t xml:space="preserve">Kreuzworträtsel </w:t>
                          </w:r>
                          <w:r>
                            <w:tab/>
                          </w:r>
                          <w:proofErr w:type="gramStart"/>
                          <w:r>
                            <w:tab/>
                            <w:t xml:space="preserve">  private</w:t>
                          </w:r>
                          <w:proofErr w:type="gramEnd"/>
                          <w:r>
                            <w:t xml:space="preserve"> Haftpflichtversicherung 3</w:t>
                          </w:r>
                        </w:p>
                        <w:p w14:paraId="6F0572B8" w14:textId="77777777" w:rsidR="003620B0" w:rsidRPr="006E7AC1" w:rsidRDefault="003620B0" w:rsidP="0093014B">
                          <w:pPr>
                            <w:pStyle w:val="berschrift1"/>
                            <w:spacing w:line="276" w:lineRule="auto"/>
                          </w:pPr>
                          <w:r w:rsidRPr="00411B80">
                            <w:rPr>
                              <w:sz w:val="22"/>
                              <w:szCs w:val="22"/>
                            </w:rPr>
                            <w:t>(</w:t>
                          </w:r>
                          <w:r>
                            <w:rPr>
                              <w:sz w:val="22"/>
                              <w:szCs w:val="22"/>
                            </w:rPr>
                            <w:t>1</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74270B" id="_x0000_t202" coordsize="21600,21600" o:spt="202" path="m,l,21600r21600,l21600,xe">
              <v:stroke joinstyle="miter"/>
              <v:path gradientshapeok="t" o:connecttype="rect"/>
            </v:shapetype>
            <v:shape id="Textfeld 1281" o:spid="_x0000_s1680" type="#_x0000_t202" style="position:absolute;left:0;text-align:left;margin-left:76.7pt;margin-top:36.75pt;width:296.65pt;height:87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" fillcolor="white [3201]" stroked="f" strokeweight=".5pt">
              <v:textbox>
                <w:txbxContent>
                  <w:p w14:paraId="06153D60" w14:textId="77777777" w:rsidR="003620B0" w:rsidRPr="00B921D0" w:rsidRDefault="003620B0" w:rsidP="0093014B">
                    <w:pPr>
                      <w:pStyle w:val="Titel"/>
                      <w:spacing w:line="276" w:lineRule="auto"/>
                      <w:ind w:left="0"/>
                    </w:pPr>
                    <w:r w:rsidRPr="00B921D0">
                      <w:t>Arbeitsb</w:t>
                    </w:r>
                    <w:r>
                      <w:t>ogen</w:t>
                    </w:r>
                    <w:r w:rsidRPr="00B921D0">
                      <w:t>:</w:t>
                    </w:r>
                  </w:p>
                  <w:p w14:paraId="77E032B0" w14:textId="77777777" w:rsidR="003620B0" w:rsidRDefault="003620B0" w:rsidP="0093014B">
                    <w:pPr>
                      <w:pStyle w:val="berschrift1"/>
                      <w:spacing w:line="276" w:lineRule="auto"/>
                    </w:pPr>
                    <w:r>
                      <w:t xml:space="preserve">Kreuzworträtsel </w:t>
                    </w:r>
                    <w:r>
                      <w:tab/>
                    </w:r>
                    <w:proofErr w:type="gramStart"/>
                    <w:r>
                      <w:tab/>
                      <w:t xml:space="preserve">  private</w:t>
                    </w:r>
                    <w:proofErr w:type="gramEnd"/>
                    <w:r>
                      <w:t xml:space="preserve"> Haftpflichtversicherung 3</w:t>
                    </w:r>
                  </w:p>
                  <w:p w14:paraId="6F0572B8" w14:textId="77777777" w:rsidR="003620B0" w:rsidRPr="006E7AC1" w:rsidRDefault="003620B0" w:rsidP="0093014B">
                    <w:pPr>
                      <w:pStyle w:val="berschrift1"/>
                      <w:spacing w:line="276" w:lineRule="auto"/>
                    </w:pPr>
                    <w:r w:rsidRPr="00411B80">
                      <w:rPr>
                        <w:sz w:val="22"/>
                        <w:szCs w:val="22"/>
                      </w:rPr>
                      <w:t>(</w:t>
                    </w:r>
                    <w:r>
                      <w:rPr>
                        <w:sz w:val="22"/>
                        <w:szCs w:val="22"/>
                      </w:rPr>
                      <w:t>1</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53472" behindDoc="0" locked="0" layoutInCell="1" allowOverlap="1" wp14:anchorId="1CDE1EB1" wp14:editId="104C2F37">
              <wp:simplePos x="0" y="0"/>
              <wp:positionH relativeFrom="margin">
                <wp:posOffset>5472430</wp:posOffset>
              </wp:positionH>
              <wp:positionV relativeFrom="topMargin">
                <wp:posOffset>1080135</wp:posOffset>
              </wp:positionV>
              <wp:extent cx="712800" cy="1404620"/>
              <wp:effectExtent l="0" t="0" r="0" b="0"/>
              <wp:wrapNone/>
              <wp:docPr id="1282" name="Textfeld 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931B398" w14:textId="77777777" w:rsidR="003620B0" w:rsidRPr="0017008B" w:rsidRDefault="003620B0" w:rsidP="0093014B">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DE1EB1" id="Textfeld 1282" o:spid="_x0000_s1681" type="#_x0000_t202" style="position:absolute;left:0;text-align:left;margin-left:430.9pt;margin-top:85.05pt;width:56.15pt;height:110.6pt;z-index:251753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dUJMQ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eCEssgdLCVUB1JXIRxeWjZ6dIA/uSs&#10;p8UpuPuxF6g40x8NDci7bLEImxY/Fm+XJCfDS0956RFGElTBPWfjdeNjs2P77S0N0raNGj8zmVjT&#10;QkTpp+UNG3f5HaOefzHrXwA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MO51QkxAgAAqgQAAA4AAAAAAAAAAAAAAAAA&#10;LgIAAGRycy9lMm9Eb2MueG1sUEsBAi0AFAAGAAgAAAAhAKs6UtLgAAAACwEAAA8AAAAAAAAAAAAA&#10;AAAAiwQAAGRycy9kb3ducmV2LnhtbFBLBQYAAAAABAAEAPMAAACYBQAAAAA=&#10;" filled="f" stroked="f">
              <v:textbox style="mso-fit-shape-to-text:t">
                <w:txbxContent>
                  <w:p w14:paraId="3931B398" w14:textId="77777777" w:rsidR="003620B0" w:rsidRPr="0017008B" w:rsidRDefault="003620B0" w:rsidP="0093014B">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50400" behindDoc="0" locked="0" layoutInCell="1" allowOverlap="1" wp14:anchorId="55BC0C53" wp14:editId="2A31A099">
          <wp:simplePos x="0" y="0"/>
          <wp:positionH relativeFrom="margin">
            <wp:posOffset>5526405</wp:posOffset>
          </wp:positionH>
          <wp:positionV relativeFrom="topMargin">
            <wp:posOffset>648335</wp:posOffset>
          </wp:positionV>
          <wp:extent cx="496800" cy="417600"/>
          <wp:effectExtent l="0" t="0" r="0" b="1905"/>
          <wp:wrapNone/>
          <wp:docPr id="1407" name="Grafik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CEADC42" wp14:editId="69109F2C">
          <wp:extent cx="864000" cy="864000"/>
          <wp:effectExtent l="0" t="0" r="0" b="0"/>
          <wp:docPr id="1408"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52BC47E" w14:textId="77777777" w:rsidR="003620B0" w:rsidRPr="00923829" w:rsidRDefault="003620B0" w:rsidP="00781E9C">
    <w:pPr>
      <w:pStyle w:val="Kopfzeile"/>
      <w:ind w:left="0"/>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0C703" w14:textId="77777777" w:rsidR="003620B0" w:rsidRDefault="003620B0" w:rsidP="0093014B">
    <w:pPr>
      <w:pStyle w:val="Kopfzeile"/>
      <w:ind w:left="0"/>
    </w:pPr>
    <w:r>
      <w:rPr>
        <w:noProof/>
      </w:rPr>
      <mc:AlternateContent>
        <mc:Choice Requires="wps">
          <w:drawing>
            <wp:anchor distT="0" distB="0" distL="114300" distR="114300" simplePos="0" relativeHeight="251756544" behindDoc="0" locked="0" layoutInCell="1" allowOverlap="1" wp14:anchorId="3DB75AF6" wp14:editId="3E29727F">
              <wp:simplePos x="0" y="0"/>
              <wp:positionH relativeFrom="margin">
                <wp:posOffset>974090</wp:posOffset>
              </wp:positionH>
              <wp:positionV relativeFrom="topMargin">
                <wp:posOffset>466725</wp:posOffset>
              </wp:positionV>
              <wp:extent cx="3767455" cy="1104900"/>
              <wp:effectExtent l="0" t="0" r="4445" b="0"/>
              <wp:wrapNone/>
              <wp:docPr id="1285" name="Textfeld 1285"/>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67C830F9" w14:textId="77777777" w:rsidR="003620B0" w:rsidRPr="00B921D0" w:rsidRDefault="003620B0" w:rsidP="0093014B">
                          <w:pPr>
                            <w:pStyle w:val="Titel"/>
                            <w:spacing w:line="276" w:lineRule="auto"/>
                            <w:ind w:left="0"/>
                          </w:pPr>
                          <w:r w:rsidRPr="00B921D0">
                            <w:t>Arbeitsb</w:t>
                          </w:r>
                          <w:r>
                            <w:t>ogen</w:t>
                          </w:r>
                          <w:r w:rsidRPr="00B921D0">
                            <w:t>:</w:t>
                          </w:r>
                        </w:p>
                        <w:p w14:paraId="060BA2C4" w14:textId="77777777" w:rsidR="003620B0" w:rsidRDefault="003620B0" w:rsidP="0093014B">
                          <w:pPr>
                            <w:pStyle w:val="berschrift1"/>
                            <w:spacing w:line="276" w:lineRule="auto"/>
                          </w:pPr>
                          <w:r>
                            <w:t xml:space="preserve">Kreuzworträtsel </w:t>
                          </w:r>
                          <w:r>
                            <w:tab/>
                          </w:r>
                          <w:proofErr w:type="gramStart"/>
                          <w:r>
                            <w:tab/>
                            <w:t xml:space="preserve">  private</w:t>
                          </w:r>
                          <w:proofErr w:type="gramEnd"/>
                          <w:r>
                            <w:t xml:space="preserve"> Haftpflichtversicherung 3</w:t>
                          </w:r>
                        </w:p>
                        <w:p w14:paraId="076FF8AC" w14:textId="77777777" w:rsidR="003620B0" w:rsidRPr="006E7AC1" w:rsidRDefault="003620B0" w:rsidP="0093014B">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B75AF6" id="_x0000_t202" coordsize="21600,21600" o:spt="202" path="m,l,21600r21600,l21600,xe">
              <v:stroke joinstyle="miter"/>
              <v:path gradientshapeok="t" o:connecttype="rect"/>
            </v:shapetype>
            <v:shape id="Textfeld 1285" o:spid="_x0000_s1682" type="#_x0000_t202" style="position:absolute;left:0;text-align:left;margin-left:76.7pt;margin-top:36.75pt;width:296.65pt;height:87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" fillcolor="white [3201]" stroked="f" strokeweight=".5pt">
              <v:textbox>
                <w:txbxContent>
                  <w:p w14:paraId="67C830F9" w14:textId="77777777" w:rsidR="003620B0" w:rsidRPr="00B921D0" w:rsidRDefault="003620B0" w:rsidP="0093014B">
                    <w:pPr>
                      <w:pStyle w:val="Titel"/>
                      <w:spacing w:line="276" w:lineRule="auto"/>
                      <w:ind w:left="0"/>
                    </w:pPr>
                    <w:r w:rsidRPr="00B921D0">
                      <w:t>Arbeitsb</w:t>
                    </w:r>
                    <w:r>
                      <w:t>ogen</w:t>
                    </w:r>
                    <w:r w:rsidRPr="00B921D0">
                      <w:t>:</w:t>
                    </w:r>
                  </w:p>
                  <w:p w14:paraId="060BA2C4" w14:textId="77777777" w:rsidR="003620B0" w:rsidRDefault="003620B0" w:rsidP="0093014B">
                    <w:pPr>
                      <w:pStyle w:val="berschrift1"/>
                      <w:spacing w:line="276" w:lineRule="auto"/>
                    </w:pPr>
                    <w:r>
                      <w:t xml:space="preserve">Kreuzworträtsel </w:t>
                    </w:r>
                    <w:r>
                      <w:tab/>
                    </w:r>
                    <w:proofErr w:type="gramStart"/>
                    <w:r>
                      <w:tab/>
                      <w:t xml:space="preserve">  private</w:t>
                    </w:r>
                    <w:proofErr w:type="gramEnd"/>
                    <w:r>
                      <w:t xml:space="preserve"> Haftpflichtversicherung 3</w:t>
                    </w:r>
                  </w:p>
                  <w:p w14:paraId="076FF8AC" w14:textId="77777777" w:rsidR="003620B0" w:rsidRPr="006E7AC1" w:rsidRDefault="003620B0" w:rsidP="0093014B">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61664" behindDoc="0" locked="0" layoutInCell="1" allowOverlap="1" wp14:anchorId="571A57E3" wp14:editId="28AA92EE">
              <wp:simplePos x="0" y="0"/>
              <wp:positionH relativeFrom="margin">
                <wp:posOffset>5472430</wp:posOffset>
              </wp:positionH>
              <wp:positionV relativeFrom="topMargin">
                <wp:posOffset>1080135</wp:posOffset>
              </wp:positionV>
              <wp:extent cx="712800" cy="1404620"/>
              <wp:effectExtent l="0" t="0" r="0" b="0"/>
              <wp:wrapNone/>
              <wp:docPr id="1286" name="Textfeld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4605FF" w14:textId="77777777" w:rsidR="003620B0" w:rsidRPr="0017008B" w:rsidRDefault="003620B0" w:rsidP="0093014B">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1A57E3" id="Textfeld 1286" o:spid="_x0000_s1683" type="#_x0000_t202" style="position:absolute;left:0;text-align:left;margin-left:430.9pt;margin-top:85.05pt;width:56.15pt;height:110.6pt;z-index:2517616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JCPMQIAAKo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NBiesgdLCVUB1IXIRxeWjZ6dIA/uKs&#10;p8UpuPu5E6g4058MDch1tliETYsfi/eXJCfDc0957hFGElTBPWfjde1js2P77S0N0qaNGj8zmVjT&#10;QkTpp+UNG3f+HaOefzGr3wA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HikkI8xAgAAqgQAAA4AAAAAAAAAAAAAAAAA&#10;LgIAAGRycy9lMm9Eb2MueG1sUEsBAi0AFAAGAAgAAAAhAKs6UtLgAAAACwEAAA8AAAAAAAAAAAAA&#10;AAAAiwQAAGRycy9kb3ducmV2LnhtbFBLBQYAAAAABAAEAPMAAACYBQAAAAA=&#10;" filled="f" stroked="f">
              <v:textbox style="mso-fit-shape-to-text:t">
                <w:txbxContent>
                  <w:p w14:paraId="364605FF" w14:textId="77777777" w:rsidR="003620B0" w:rsidRPr="0017008B" w:rsidRDefault="003620B0" w:rsidP="0093014B">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58592" behindDoc="0" locked="0" layoutInCell="1" allowOverlap="1" wp14:anchorId="32D38AC8" wp14:editId="787FD7B8">
          <wp:simplePos x="0" y="0"/>
          <wp:positionH relativeFrom="margin">
            <wp:posOffset>5526405</wp:posOffset>
          </wp:positionH>
          <wp:positionV relativeFrom="topMargin">
            <wp:posOffset>648335</wp:posOffset>
          </wp:positionV>
          <wp:extent cx="496800" cy="417600"/>
          <wp:effectExtent l="0" t="0" r="0" b="1905"/>
          <wp:wrapNone/>
          <wp:docPr id="1409" name="Grafik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B83AF78" wp14:editId="65EF71B9">
          <wp:extent cx="864000" cy="864000"/>
          <wp:effectExtent l="0" t="0" r="0" b="0"/>
          <wp:docPr id="1410" name="Grafik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32F9156" w14:textId="77777777" w:rsidR="003620B0" w:rsidRPr="00923829" w:rsidRDefault="003620B0" w:rsidP="00781E9C">
    <w:pPr>
      <w:pStyle w:val="Kopfzeile"/>
      <w:ind w:left="0"/>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B265C" w14:textId="77777777" w:rsidR="003620B0" w:rsidRDefault="003620B0" w:rsidP="0093014B">
    <w:pPr>
      <w:pStyle w:val="Kopfzeile"/>
      <w:ind w:left="0"/>
    </w:pPr>
    <w:r>
      <w:rPr>
        <w:noProof/>
      </w:rPr>
      <mc:AlternateContent>
        <mc:Choice Requires="wps">
          <w:drawing>
            <wp:anchor distT="0" distB="0" distL="114300" distR="114300" simplePos="0" relativeHeight="251764736" behindDoc="0" locked="0" layoutInCell="1" allowOverlap="1" wp14:anchorId="2DEAABF6" wp14:editId="1ED3C979">
              <wp:simplePos x="0" y="0"/>
              <wp:positionH relativeFrom="margin">
                <wp:posOffset>974090</wp:posOffset>
              </wp:positionH>
              <wp:positionV relativeFrom="topMargin">
                <wp:posOffset>466725</wp:posOffset>
              </wp:positionV>
              <wp:extent cx="4924425" cy="1104900"/>
              <wp:effectExtent l="0" t="0" r="9525" b="0"/>
              <wp:wrapNone/>
              <wp:docPr id="1289" name="Textfeld 1289"/>
              <wp:cNvGraphicFramePr/>
              <a:graphic xmlns:a="http://schemas.openxmlformats.org/drawingml/2006/main">
                <a:graphicData uri="http://schemas.microsoft.com/office/word/2010/wordprocessingShape">
                  <wps:wsp>
                    <wps:cNvSpPr txBox="1"/>
                    <wps:spPr>
                      <a:xfrm>
                        <a:off x="0" y="0"/>
                        <a:ext cx="4924425" cy="1104900"/>
                      </a:xfrm>
                      <a:prstGeom prst="rect">
                        <a:avLst/>
                      </a:prstGeom>
                      <a:solidFill>
                        <a:schemeClr val="lt1"/>
                      </a:solidFill>
                      <a:ln w="6350">
                        <a:noFill/>
                      </a:ln>
                    </wps:spPr>
                    <wps:txbx>
                      <w:txbxContent>
                        <w:p w14:paraId="1C3805AA" w14:textId="77777777" w:rsidR="003620B0" w:rsidRPr="00B921D0" w:rsidRDefault="003620B0" w:rsidP="0093014B">
                          <w:pPr>
                            <w:pStyle w:val="Titel"/>
                            <w:spacing w:line="276" w:lineRule="auto"/>
                            <w:ind w:left="0"/>
                          </w:pPr>
                          <w:r>
                            <w:t>Lösung</w:t>
                          </w:r>
                          <w:r w:rsidRPr="00B921D0">
                            <w:t>:</w:t>
                          </w:r>
                        </w:p>
                        <w:p w14:paraId="2C3E1503" w14:textId="77777777" w:rsidR="003620B0" w:rsidRPr="006E7AC1" w:rsidRDefault="003620B0" w:rsidP="0093014B">
                          <w:pPr>
                            <w:pStyle w:val="berschrift1"/>
                            <w:spacing w:line="276" w:lineRule="auto"/>
                          </w:pPr>
                          <w:r>
                            <w:t>Kreuzworträtsel private Haftpflichtversicherung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EAABF6" id="_x0000_t202" coordsize="21600,21600" o:spt="202" path="m,l,21600r21600,l21600,xe">
              <v:stroke joinstyle="miter"/>
              <v:path gradientshapeok="t" o:connecttype="rect"/>
            </v:shapetype>
            <v:shape id="Textfeld 1289" o:spid="_x0000_s1684" type="#_x0000_t202" style="position:absolute;left:0;text-align:left;margin-left:76.7pt;margin-top:36.75pt;width:387.75pt;height:87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" fillcolor="white [3201]" stroked="f" strokeweight=".5pt">
              <v:textbox>
                <w:txbxContent>
                  <w:p w14:paraId="1C3805AA" w14:textId="77777777" w:rsidR="003620B0" w:rsidRPr="00B921D0" w:rsidRDefault="003620B0" w:rsidP="0093014B">
                    <w:pPr>
                      <w:pStyle w:val="Titel"/>
                      <w:spacing w:line="276" w:lineRule="auto"/>
                      <w:ind w:left="0"/>
                    </w:pPr>
                    <w:r>
                      <w:t>Lösung</w:t>
                    </w:r>
                    <w:r w:rsidRPr="00B921D0">
                      <w:t>:</w:t>
                    </w:r>
                  </w:p>
                  <w:p w14:paraId="2C3E1503" w14:textId="77777777" w:rsidR="003620B0" w:rsidRPr="006E7AC1" w:rsidRDefault="003620B0" w:rsidP="0093014B">
                    <w:pPr>
                      <w:pStyle w:val="berschrift1"/>
                      <w:spacing w:line="276" w:lineRule="auto"/>
                    </w:pPr>
                    <w:r>
                      <w:t>Kreuzworträtsel private Haftpflichtversicherung 3</w:t>
                    </w:r>
                  </w:p>
                </w:txbxContent>
              </v:textbox>
              <w10:wrap anchorx="margin" anchory="margin"/>
            </v:shape>
          </w:pict>
        </mc:Fallback>
      </mc:AlternateContent>
    </w:r>
    <w:r>
      <w:rPr>
        <w:noProof/>
        <w:color w:val="0A2446"/>
      </w:rPr>
      <w:drawing>
        <wp:inline distT="0" distB="0" distL="0" distR="0" wp14:anchorId="3DE4D6E9" wp14:editId="0F158C14">
          <wp:extent cx="864000" cy="864000"/>
          <wp:effectExtent l="0" t="0" r="0" b="0"/>
          <wp:docPr id="1411" name="Grafik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3BB9167" w14:textId="77777777" w:rsidR="003620B0" w:rsidRPr="00923829" w:rsidRDefault="003620B0" w:rsidP="00781E9C">
    <w:pPr>
      <w:pStyle w:val="Kopfzeile"/>
      <w:ind w:left="0"/>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B6493" w14:textId="77777777" w:rsidR="003620B0" w:rsidRDefault="003620B0" w:rsidP="0093014B">
    <w:pPr>
      <w:pStyle w:val="Kopfzeile"/>
      <w:ind w:left="0"/>
    </w:pPr>
    <w:r>
      <w:rPr>
        <w:noProof/>
      </w:rPr>
      <mc:AlternateContent>
        <mc:Choice Requires="wps">
          <w:drawing>
            <wp:anchor distT="0" distB="0" distL="114300" distR="114300" simplePos="0" relativeHeight="251700736" behindDoc="1" locked="0" layoutInCell="1" allowOverlap="1" wp14:anchorId="48AB902A" wp14:editId="78C67E3C">
              <wp:simplePos x="0" y="0"/>
              <wp:positionH relativeFrom="margin">
                <wp:align>right</wp:align>
              </wp:positionH>
              <wp:positionV relativeFrom="topMargin">
                <wp:posOffset>464949</wp:posOffset>
              </wp:positionV>
              <wp:extent cx="5494149" cy="1066800"/>
              <wp:effectExtent l="0" t="0" r="0" b="0"/>
              <wp:wrapNone/>
              <wp:docPr id="1293" name="Textfeld 1293"/>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259534BF" w14:textId="77777777" w:rsidR="003620B0" w:rsidRPr="00D8293F" w:rsidRDefault="003620B0" w:rsidP="0093014B">
                          <w:pPr>
                            <w:pStyle w:val="Titel"/>
                            <w:spacing w:line="276" w:lineRule="auto"/>
                            <w:ind w:left="0"/>
                          </w:pPr>
                          <w:r w:rsidRPr="00D8293F">
                            <w:t xml:space="preserve">Ablauf für </w:t>
                          </w:r>
                          <w:r>
                            <w:t>Lehrende</w:t>
                          </w:r>
                          <w:r w:rsidRPr="00D8293F">
                            <w:t>:</w:t>
                          </w:r>
                        </w:p>
                        <w:p w14:paraId="68155069" w14:textId="77777777" w:rsidR="003620B0" w:rsidRPr="00F87F7A" w:rsidRDefault="003620B0" w:rsidP="0093014B">
                          <w:pPr>
                            <w:pStyle w:val="berschrift1"/>
                            <w:spacing w:line="276" w:lineRule="auto"/>
                          </w:pPr>
                          <w:r>
                            <w:t>Schäden im Bereich der privaten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AB902A" id="_x0000_t202" coordsize="21600,21600" o:spt="202" path="m,l,21600r21600,l21600,xe">
              <v:stroke joinstyle="miter"/>
              <v:path gradientshapeok="t" o:connecttype="rect"/>
            </v:shapetype>
            <v:shape id="Textfeld 1293" o:spid="_x0000_s1685" type="#_x0000_t202" style="position:absolute;left:0;text-align:left;margin-left:381.4pt;margin-top:36.6pt;width:432.6pt;height:84pt;z-index:-251615744;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" fillcolor="white [3201]" stroked="f" strokeweight=".5pt">
              <v:textbox>
                <w:txbxContent>
                  <w:p w14:paraId="259534BF" w14:textId="77777777" w:rsidR="003620B0" w:rsidRPr="00D8293F" w:rsidRDefault="003620B0" w:rsidP="0093014B">
                    <w:pPr>
                      <w:pStyle w:val="Titel"/>
                      <w:spacing w:line="276" w:lineRule="auto"/>
                      <w:ind w:left="0"/>
                    </w:pPr>
                    <w:r w:rsidRPr="00D8293F">
                      <w:t xml:space="preserve">Ablauf für </w:t>
                    </w:r>
                    <w:r>
                      <w:t>Lehrende</w:t>
                    </w:r>
                    <w:r w:rsidRPr="00D8293F">
                      <w:t>:</w:t>
                    </w:r>
                  </w:p>
                  <w:p w14:paraId="68155069" w14:textId="77777777" w:rsidR="003620B0" w:rsidRPr="00F87F7A" w:rsidRDefault="003620B0" w:rsidP="0093014B">
                    <w:pPr>
                      <w:pStyle w:val="berschrift1"/>
                      <w:spacing w:line="276" w:lineRule="auto"/>
                    </w:pPr>
                    <w:r>
                      <w:t>Schäden im Bereich der privaten Haftpflichtversicherung</w:t>
                    </w:r>
                  </w:p>
                </w:txbxContent>
              </v:textbox>
              <w10:wrap anchorx="margin" anchory="margin"/>
            </v:shape>
          </w:pict>
        </mc:Fallback>
      </mc:AlternateContent>
    </w:r>
    <w:r>
      <w:rPr>
        <w:noProof/>
        <w:color w:val="0A2446"/>
      </w:rPr>
      <w:drawing>
        <wp:inline distT="0" distB="0" distL="0" distR="0" wp14:anchorId="71E5C1F9" wp14:editId="164F692B">
          <wp:extent cx="864000" cy="864000"/>
          <wp:effectExtent l="0" t="0" r="0" b="0"/>
          <wp:docPr id="1412"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E6E30E5" w14:textId="77777777" w:rsidR="003620B0" w:rsidRPr="007B2D80" w:rsidRDefault="003620B0" w:rsidP="0093014B">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E5B1257" w14:textId="77777777" w:rsidTr="00781E9C">
      <w:trPr>
        <w:trHeight w:val="1134"/>
      </w:trPr>
      <w:tc>
        <w:tcPr>
          <w:tcW w:w="1000" w:type="pct"/>
          <w:vAlign w:val="center"/>
        </w:tcPr>
        <w:p w14:paraId="2456A4B3" w14:textId="77777777" w:rsidR="003620B0" w:rsidRDefault="003620B0" w:rsidP="0093014B">
          <w:pPr>
            <w:pStyle w:val="Untertitel"/>
          </w:pPr>
          <w:r>
            <w:rPr>
              <w:noProof/>
            </w:rPr>
            <w:drawing>
              <wp:inline distT="0" distB="0" distL="0" distR="0" wp14:anchorId="7F8245E6" wp14:editId="43C079FF">
                <wp:extent cx="496800" cy="417600"/>
                <wp:effectExtent l="0" t="0" r="0" b="1905"/>
                <wp:docPr id="1413" name="Grafik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AF922E6" w14:textId="77777777" w:rsidR="003620B0" w:rsidRDefault="003620B0" w:rsidP="0093014B">
          <w:pPr>
            <w:pStyle w:val="Untertitel"/>
          </w:pPr>
          <w:r>
            <w:rPr>
              <w:noProof/>
            </w:rPr>
            <w:drawing>
              <wp:inline distT="0" distB="0" distL="0" distR="0" wp14:anchorId="4A1505C6" wp14:editId="238B6A7A">
                <wp:extent cx="436001" cy="471352"/>
                <wp:effectExtent l="0" t="0" r="0" b="0"/>
                <wp:docPr id="141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2BC8A0D" w14:textId="77777777" w:rsidR="003620B0" w:rsidRDefault="003620B0" w:rsidP="0093014B">
          <w:pPr>
            <w:pStyle w:val="Untertitel"/>
          </w:pPr>
          <w:r>
            <w:rPr>
              <w:noProof/>
            </w:rPr>
            <w:drawing>
              <wp:inline distT="0" distB="0" distL="0" distR="0" wp14:anchorId="3680933A" wp14:editId="7D9CE7CA">
                <wp:extent cx="428400" cy="486000"/>
                <wp:effectExtent l="0" t="0" r="3810" b="0"/>
                <wp:docPr id="1418" name="Grafik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0608ECEB" w14:textId="77777777" w:rsidR="003620B0" w:rsidRDefault="003620B0" w:rsidP="0093014B">
          <w:pPr>
            <w:pStyle w:val="Untertitel"/>
          </w:pPr>
          <w:r>
            <w:rPr>
              <w:noProof/>
            </w:rPr>
            <w:drawing>
              <wp:inline distT="0" distB="0" distL="0" distR="0" wp14:anchorId="07753AC7" wp14:editId="375CAAA7">
                <wp:extent cx="424800" cy="435600"/>
                <wp:effectExtent l="0" t="0" r="0" b="0"/>
                <wp:docPr id="1422" name="Grafik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F759ED5" w14:textId="77777777" w:rsidR="003620B0" w:rsidRDefault="003620B0" w:rsidP="0093014B">
          <w:pPr>
            <w:pStyle w:val="Untertitel"/>
          </w:pPr>
          <w:r>
            <w:rPr>
              <w:noProof/>
            </w:rPr>
            <w:drawing>
              <wp:inline distT="0" distB="0" distL="0" distR="0" wp14:anchorId="790B91A5" wp14:editId="4BDF63FF">
                <wp:extent cx="457200" cy="435600"/>
                <wp:effectExtent l="0" t="0" r="0" b="0"/>
                <wp:docPr id="1423" name="Grafik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84B1C1F" w14:textId="77777777" w:rsidTr="00781E9C">
      <w:trPr>
        <w:trHeight w:val="510"/>
      </w:trPr>
      <w:tc>
        <w:tcPr>
          <w:tcW w:w="1000" w:type="pct"/>
        </w:tcPr>
        <w:p w14:paraId="06DB7FF5" w14:textId="77777777" w:rsidR="003620B0" w:rsidRPr="0050014D" w:rsidRDefault="003620B0" w:rsidP="0093014B">
          <w:pPr>
            <w:pStyle w:val="Untertitel"/>
          </w:pPr>
          <w:r w:rsidRPr="0050014D">
            <w:t xml:space="preserve">Level </w:t>
          </w:r>
          <w:r>
            <w:t>3-4</w:t>
          </w:r>
        </w:p>
      </w:tc>
      <w:tc>
        <w:tcPr>
          <w:tcW w:w="1000" w:type="pct"/>
        </w:tcPr>
        <w:p w14:paraId="2DC8804B" w14:textId="77777777" w:rsidR="003620B0" w:rsidRPr="00821CD8" w:rsidRDefault="003620B0" w:rsidP="0093014B">
          <w:pPr>
            <w:pStyle w:val="Untertitel"/>
          </w:pPr>
          <w:r>
            <w:t>45</w:t>
          </w:r>
          <w:r w:rsidRPr="00821CD8">
            <w:t xml:space="preserve"> Minuten</w:t>
          </w:r>
        </w:p>
      </w:tc>
      <w:tc>
        <w:tcPr>
          <w:tcW w:w="1000" w:type="pct"/>
        </w:tcPr>
        <w:p w14:paraId="7FEE901D" w14:textId="77777777" w:rsidR="003620B0" w:rsidRPr="00821CD8" w:rsidRDefault="003620B0" w:rsidP="0093014B">
          <w:pPr>
            <w:pStyle w:val="Untertitel"/>
          </w:pPr>
          <w:r>
            <w:t>3-10</w:t>
          </w:r>
          <w:r w:rsidRPr="00821CD8">
            <w:t xml:space="preserve"> Person</w:t>
          </w:r>
          <w:r>
            <w:t>en</w:t>
          </w:r>
        </w:p>
      </w:tc>
      <w:tc>
        <w:tcPr>
          <w:tcW w:w="1000" w:type="pct"/>
        </w:tcPr>
        <w:p w14:paraId="7E1BA4B0" w14:textId="77777777" w:rsidR="003620B0" w:rsidRPr="00821CD8" w:rsidRDefault="003620B0" w:rsidP="0093014B">
          <w:pPr>
            <w:pStyle w:val="Untertitel"/>
          </w:pPr>
          <w:r>
            <w:t>GA, Plenum</w:t>
          </w:r>
        </w:p>
      </w:tc>
      <w:tc>
        <w:tcPr>
          <w:tcW w:w="1000" w:type="pct"/>
        </w:tcPr>
        <w:p w14:paraId="0589F365" w14:textId="77777777" w:rsidR="003620B0" w:rsidRPr="00821CD8" w:rsidRDefault="003620B0" w:rsidP="0093014B">
          <w:pPr>
            <w:pStyle w:val="Untertitel"/>
          </w:pPr>
          <w:r>
            <w:t>Arbeitsbogen</w:t>
          </w:r>
        </w:p>
      </w:tc>
    </w:tr>
  </w:tbl>
  <w:p w14:paraId="14828E1B" w14:textId="77777777" w:rsidR="003620B0" w:rsidRPr="00923829" w:rsidRDefault="003620B0" w:rsidP="00781E9C">
    <w:pPr>
      <w:pStyle w:val="Kopfzeile"/>
      <w:ind w:left="0"/>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3029A" w14:textId="77777777" w:rsidR="003620B0" w:rsidRDefault="003620B0" w:rsidP="0093014B">
    <w:pPr>
      <w:pStyle w:val="Kopfzeile"/>
      <w:ind w:left="0"/>
    </w:pPr>
    <w:r>
      <w:rPr>
        <w:noProof/>
      </w:rPr>
      <mc:AlternateContent>
        <mc:Choice Requires="wps">
          <w:drawing>
            <wp:anchor distT="0" distB="0" distL="114300" distR="114300" simplePos="0" relativeHeight="251768832" behindDoc="0" locked="0" layoutInCell="1" allowOverlap="1" wp14:anchorId="540C0D9E" wp14:editId="6D735A63">
              <wp:simplePos x="0" y="0"/>
              <wp:positionH relativeFrom="margin">
                <wp:posOffset>974090</wp:posOffset>
              </wp:positionH>
              <wp:positionV relativeFrom="topMargin">
                <wp:posOffset>466725</wp:posOffset>
              </wp:positionV>
              <wp:extent cx="3767455" cy="1104900"/>
              <wp:effectExtent l="0" t="0" r="4445" b="0"/>
              <wp:wrapNone/>
              <wp:docPr id="1300" name="Textfeld 1300"/>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5BABD61C" w14:textId="77777777" w:rsidR="003620B0" w:rsidRPr="00B921D0" w:rsidRDefault="003620B0" w:rsidP="0093014B">
                          <w:pPr>
                            <w:pStyle w:val="Titel"/>
                            <w:spacing w:line="276" w:lineRule="auto"/>
                            <w:ind w:left="0"/>
                          </w:pPr>
                          <w:r w:rsidRPr="00B921D0">
                            <w:t>Arbeitsb</w:t>
                          </w:r>
                          <w:r>
                            <w:t>ogen</w:t>
                          </w:r>
                          <w:r w:rsidRPr="00B921D0">
                            <w:t>:</w:t>
                          </w:r>
                        </w:p>
                        <w:p w14:paraId="6A41CB0F" w14:textId="77777777" w:rsidR="003620B0" w:rsidRPr="006E7AC1" w:rsidRDefault="003620B0" w:rsidP="0093014B">
                          <w:pPr>
                            <w:pStyle w:val="berschrift1"/>
                            <w:spacing w:line="276" w:lineRule="auto"/>
                          </w:pPr>
                          <w:r>
                            <w:t>Schäden im Bereich der privaten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0C0D9E" id="_x0000_t202" coordsize="21600,21600" o:spt="202" path="m,l,21600r21600,l21600,xe">
              <v:stroke joinstyle="miter"/>
              <v:path gradientshapeok="t" o:connecttype="rect"/>
            </v:shapetype>
            <v:shape id="Textfeld 1300" o:spid="_x0000_s1686" type="#_x0000_t202" style="position:absolute;left:0;text-align:left;margin-left:76.7pt;margin-top:36.75pt;width:296.65pt;height:87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" fillcolor="white [3201]" stroked="f" strokeweight=".5pt">
              <v:textbox>
                <w:txbxContent>
                  <w:p w14:paraId="5BABD61C" w14:textId="77777777" w:rsidR="003620B0" w:rsidRPr="00B921D0" w:rsidRDefault="003620B0" w:rsidP="0093014B">
                    <w:pPr>
                      <w:pStyle w:val="Titel"/>
                      <w:spacing w:line="276" w:lineRule="auto"/>
                      <w:ind w:left="0"/>
                    </w:pPr>
                    <w:r w:rsidRPr="00B921D0">
                      <w:t>Arbeitsb</w:t>
                    </w:r>
                    <w:r>
                      <w:t>ogen</w:t>
                    </w:r>
                    <w:r w:rsidRPr="00B921D0">
                      <w:t>:</w:t>
                    </w:r>
                  </w:p>
                  <w:p w14:paraId="6A41CB0F" w14:textId="77777777" w:rsidR="003620B0" w:rsidRPr="006E7AC1" w:rsidRDefault="003620B0" w:rsidP="0093014B">
                    <w:pPr>
                      <w:pStyle w:val="berschrift1"/>
                      <w:spacing w:line="276" w:lineRule="auto"/>
                    </w:pPr>
                    <w:r>
                      <w:t>Schäden im Bereich der privaten Haftpflichtversicherung</w:t>
                    </w:r>
                  </w:p>
                </w:txbxContent>
              </v:textbox>
              <w10:wrap anchorx="margin" anchory="margin"/>
            </v:shape>
          </w:pict>
        </mc:Fallback>
      </mc:AlternateContent>
    </w:r>
    <w:r>
      <w:rPr>
        <w:noProof/>
      </w:rPr>
      <mc:AlternateContent>
        <mc:Choice Requires="wps">
          <w:drawing>
            <wp:anchor distT="45720" distB="45720" distL="114300" distR="114300" simplePos="0" relativeHeight="251770880" behindDoc="0" locked="0" layoutInCell="1" allowOverlap="1" wp14:anchorId="7D5F68B2" wp14:editId="504061AF">
              <wp:simplePos x="0" y="0"/>
              <wp:positionH relativeFrom="margin">
                <wp:posOffset>5418455</wp:posOffset>
              </wp:positionH>
              <wp:positionV relativeFrom="topMargin">
                <wp:posOffset>1080135</wp:posOffset>
              </wp:positionV>
              <wp:extent cx="712800" cy="1404620"/>
              <wp:effectExtent l="0" t="0" r="0" b="0"/>
              <wp:wrapNone/>
              <wp:docPr id="1301" name="Textfeld 1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B72AB3" w14:textId="77777777" w:rsidR="003620B0" w:rsidRPr="0017008B" w:rsidRDefault="003620B0" w:rsidP="0093014B">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5F68B2" id="Textfeld 1301" o:spid="_x0000_s1687" type="#_x0000_t202" style="position:absolute;left:0;text-align:left;margin-left:426.65pt;margin-top:85.05pt;width:56.15pt;height:110.6pt;z-index:251770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BGt6YOMgIAAKoEAAAOAAAAAAAAAAAAAAAA&#10;AC4CAABkcnMvZTJvRG9jLnhtbFBLAQItABQABgAIAAAAIQDVrOjV4AAAAAsBAAAPAAAAAAAAAAAA&#10;AAAAAIwEAABkcnMvZG93bnJldi54bWxQSwUGAAAAAAQABADzAAAAmQUAAAAA&#10;" filled="f" stroked="f">
              <v:textbox style="mso-fit-shape-to-text:t">
                <w:txbxContent>
                  <w:p w14:paraId="24B72AB3" w14:textId="77777777" w:rsidR="003620B0" w:rsidRPr="0017008B" w:rsidRDefault="003620B0" w:rsidP="0093014B">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769856" behindDoc="0" locked="0" layoutInCell="1" allowOverlap="1" wp14:anchorId="50F05B80" wp14:editId="2FF3310A">
          <wp:simplePos x="0" y="0"/>
          <wp:positionH relativeFrom="margin">
            <wp:posOffset>5526405</wp:posOffset>
          </wp:positionH>
          <wp:positionV relativeFrom="topMargin">
            <wp:posOffset>648335</wp:posOffset>
          </wp:positionV>
          <wp:extent cx="496800" cy="417600"/>
          <wp:effectExtent l="0" t="0" r="0" b="1905"/>
          <wp:wrapNone/>
          <wp:docPr id="143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FAD29EC" wp14:editId="512DFBAE">
          <wp:extent cx="864000" cy="864000"/>
          <wp:effectExtent l="0" t="0" r="0" b="0"/>
          <wp:docPr id="1431"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477A4CA" w14:textId="77777777" w:rsidR="003620B0" w:rsidRPr="007B2D80" w:rsidRDefault="003620B0" w:rsidP="00781E9C">
    <w:pPr>
      <w:pStyle w:val="Kopfzeile"/>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D2311" w14:textId="77777777" w:rsidR="003620B0" w:rsidRDefault="003620B0" w:rsidP="0093014B">
    <w:pPr>
      <w:pStyle w:val="Kopfzeile"/>
      <w:ind w:left="0"/>
    </w:pPr>
    <w:r>
      <w:rPr>
        <w:noProof/>
      </w:rPr>
      <mc:AlternateContent>
        <mc:Choice Requires="wps">
          <w:drawing>
            <wp:anchor distT="0" distB="0" distL="114300" distR="114300" simplePos="0" relativeHeight="251771904" behindDoc="0" locked="0" layoutInCell="1" allowOverlap="1" wp14:anchorId="6C1D1DD9" wp14:editId="340EED4B">
              <wp:simplePos x="0" y="0"/>
              <wp:positionH relativeFrom="margin">
                <wp:posOffset>974090</wp:posOffset>
              </wp:positionH>
              <wp:positionV relativeFrom="topMargin">
                <wp:posOffset>466725</wp:posOffset>
              </wp:positionV>
              <wp:extent cx="5334000" cy="1104900"/>
              <wp:effectExtent l="0" t="0" r="0" b="0"/>
              <wp:wrapNone/>
              <wp:docPr id="1304" name="Textfeld 1304"/>
              <wp:cNvGraphicFramePr/>
              <a:graphic xmlns:a="http://schemas.openxmlformats.org/drawingml/2006/main">
                <a:graphicData uri="http://schemas.microsoft.com/office/word/2010/wordprocessingShape">
                  <wps:wsp>
                    <wps:cNvSpPr txBox="1"/>
                    <wps:spPr>
                      <a:xfrm>
                        <a:off x="0" y="0"/>
                        <a:ext cx="5334000" cy="1104900"/>
                      </a:xfrm>
                      <a:prstGeom prst="rect">
                        <a:avLst/>
                      </a:prstGeom>
                      <a:solidFill>
                        <a:schemeClr val="lt1"/>
                      </a:solidFill>
                      <a:ln w="6350">
                        <a:noFill/>
                      </a:ln>
                    </wps:spPr>
                    <wps:txbx>
                      <w:txbxContent>
                        <w:p w14:paraId="3F00172F" w14:textId="77777777" w:rsidR="003620B0" w:rsidRPr="00B921D0" w:rsidRDefault="003620B0" w:rsidP="0093014B">
                          <w:pPr>
                            <w:pStyle w:val="Titel"/>
                            <w:spacing w:line="276" w:lineRule="auto"/>
                            <w:ind w:left="0"/>
                          </w:pPr>
                          <w:r>
                            <w:t>Lösung</w:t>
                          </w:r>
                          <w:r w:rsidRPr="00B921D0">
                            <w:t>:</w:t>
                          </w:r>
                        </w:p>
                        <w:p w14:paraId="0186405E" w14:textId="77777777" w:rsidR="003620B0" w:rsidRDefault="003620B0" w:rsidP="0093014B">
                          <w:pPr>
                            <w:pStyle w:val="berschrift1"/>
                            <w:spacing w:line="276" w:lineRule="auto"/>
                          </w:pPr>
                          <w:r>
                            <w:t>Schäden im Bereich der privaten Haftpflichtversicherung</w:t>
                          </w:r>
                        </w:p>
                        <w:p w14:paraId="166004E8" w14:textId="77777777" w:rsidR="003620B0" w:rsidRPr="0093014B" w:rsidRDefault="003620B0" w:rsidP="0093014B">
                          <w:pPr>
                            <w:pStyle w:val="berschrift1"/>
                            <w:spacing w:line="276" w:lineRule="auto"/>
                            <w:rPr>
                              <w:sz w:val="22"/>
                              <w:szCs w:val="22"/>
                            </w:rPr>
                          </w:pPr>
                          <w:r w:rsidRPr="0093014B">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1D1DD9" id="_x0000_t202" coordsize="21600,21600" o:spt="202" path="m,l,21600r21600,l21600,xe">
              <v:stroke joinstyle="miter"/>
              <v:path gradientshapeok="t" o:connecttype="rect"/>
            </v:shapetype>
            <v:shape id="Textfeld 1304" o:spid="_x0000_s1688" type="#_x0000_t202" style="position:absolute;left:0;text-align:left;margin-left:76.7pt;margin-top:36.75pt;width:420pt;height:87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" fillcolor="white [3201]" stroked="f" strokeweight=".5pt">
              <v:textbox>
                <w:txbxContent>
                  <w:p w14:paraId="3F00172F" w14:textId="77777777" w:rsidR="003620B0" w:rsidRPr="00B921D0" w:rsidRDefault="003620B0" w:rsidP="0093014B">
                    <w:pPr>
                      <w:pStyle w:val="Titel"/>
                      <w:spacing w:line="276" w:lineRule="auto"/>
                      <w:ind w:left="0"/>
                    </w:pPr>
                    <w:r>
                      <w:t>Lösung</w:t>
                    </w:r>
                    <w:r w:rsidRPr="00B921D0">
                      <w:t>:</w:t>
                    </w:r>
                  </w:p>
                  <w:p w14:paraId="0186405E" w14:textId="77777777" w:rsidR="003620B0" w:rsidRDefault="003620B0" w:rsidP="0093014B">
                    <w:pPr>
                      <w:pStyle w:val="berschrift1"/>
                      <w:spacing w:line="276" w:lineRule="auto"/>
                    </w:pPr>
                    <w:r>
                      <w:t>Schäden im Bereich der privaten Haftpflichtversicherung</w:t>
                    </w:r>
                  </w:p>
                  <w:p w14:paraId="166004E8" w14:textId="77777777" w:rsidR="003620B0" w:rsidRPr="0093014B" w:rsidRDefault="003620B0" w:rsidP="0093014B">
                    <w:pPr>
                      <w:pStyle w:val="berschrift1"/>
                      <w:spacing w:line="276" w:lineRule="auto"/>
                      <w:rPr>
                        <w:sz w:val="22"/>
                        <w:szCs w:val="22"/>
                      </w:rPr>
                    </w:pPr>
                    <w:r w:rsidRPr="0093014B">
                      <w:rPr>
                        <w:sz w:val="22"/>
                        <w:szCs w:val="22"/>
                      </w:rPr>
                      <w:t>(1/2)</w:t>
                    </w:r>
                  </w:p>
                </w:txbxContent>
              </v:textbox>
              <w10:wrap anchorx="margin" anchory="margin"/>
            </v:shape>
          </w:pict>
        </mc:Fallback>
      </mc:AlternateContent>
    </w:r>
    <w:r>
      <w:rPr>
        <w:noProof/>
        <w:color w:val="0A2446"/>
      </w:rPr>
      <w:drawing>
        <wp:inline distT="0" distB="0" distL="0" distR="0" wp14:anchorId="3BB2199B" wp14:editId="3A8D3476">
          <wp:extent cx="864000" cy="864000"/>
          <wp:effectExtent l="0" t="0" r="0" b="0"/>
          <wp:docPr id="143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A57026A" w14:textId="77777777" w:rsidR="003620B0" w:rsidRDefault="003620B0">
    <w:pPr>
      <w:pStyle w:val="Kopfzeile"/>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D71D4" w14:textId="77777777" w:rsidR="003620B0" w:rsidRDefault="003620B0" w:rsidP="003E2749">
    <w:pPr>
      <w:pStyle w:val="Kopfzeile"/>
      <w:ind w:left="0"/>
    </w:pPr>
    <w:r>
      <w:rPr>
        <w:noProof/>
      </w:rPr>
      <mc:AlternateContent>
        <mc:Choice Requires="wps">
          <w:drawing>
            <wp:anchor distT="0" distB="0" distL="114300" distR="114300" simplePos="0" relativeHeight="251829248" behindDoc="0" locked="0" layoutInCell="1" allowOverlap="1" wp14:anchorId="562274F3" wp14:editId="02ED5F34">
              <wp:simplePos x="0" y="0"/>
              <wp:positionH relativeFrom="margin">
                <wp:posOffset>974090</wp:posOffset>
              </wp:positionH>
              <wp:positionV relativeFrom="topMargin">
                <wp:posOffset>466725</wp:posOffset>
              </wp:positionV>
              <wp:extent cx="5334000" cy="1104900"/>
              <wp:effectExtent l="0" t="0" r="0" b="0"/>
              <wp:wrapNone/>
              <wp:docPr id="1872" name="Textfeld 1872"/>
              <wp:cNvGraphicFramePr/>
              <a:graphic xmlns:a="http://schemas.openxmlformats.org/drawingml/2006/main">
                <a:graphicData uri="http://schemas.microsoft.com/office/word/2010/wordprocessingShape">
                  <wps:wsp>
                    <wps:cNvSpPr txBox="1"/>
                    <wps:spPr>
                      <a:xfrm>
                        <a:off x="0" y="0"/>
                        <a:ext cx="5334000" cy="1104900"/>
                      </a:xfrm>
                      <a:prstGeom prst="rect">
                        <a:avLst/>
                      </a:prstGeom>
                      <a:solidFill>
                        <a:schemeClr val="lt1"/>
                      </a:solidFill>
                      <a:ln w="6350">
                        <a:noFill/>
                      </a:ln>
                    </wps:spPr>
                    <wps:txbx>
                      <w:txbxContent>
                        <w:p w14:paraId="796337E3" w14:textId="77777777" w:rsidR="003620B0" w:rsidRPr="00B921D0" w:rsidRDefault="003620B0" w:rsidP="003E2749">
                          <w:pPr>
                            <w:pStyle w:val="Titel"/>
                            <w:spacing w:line="276" w:lineRule="auto"/>
                            <w:ind w:left="0"/>
                          </w:pPr>
                          <w:r>
                            <w:t>Lösung</w:t>
                          </w:r>
                          <w:r w:rsidRPr="00B921D0">
                            <w:t>:</w:t>
                          </w:r>
                        </w:p>
                        <w:p w14:paraId="6E63EB22" w14:textId="77777777" w:rsidR="003620B0" w:rsidRDefault="003620B0" w:rsidP="003E2749">
                          <w:pPr>
                            <w:pStyle w:val="berschrift1"/>
                            <w:spacing w:line="276" w:lineRule="auto"/>
                          </w:pPr>
                          <w:r>
                            <w:t>Schäden im Bereich der privaten Haftpflichtversicherung</w:t>
                          </w:r>
                        </w:p>
                        <w:p w14:paraId="0A40784F" w14:textId="77777777" w:rsidR="003620B0" w:rsidRPr="0093014B" w:rsidRDefault="003620B0" w:rsidP="003E2749">
                          <w:pPr>
                            <w:pStyle w:val="berschrift1"/>
                            <w:spacing w:line="276" w:lineRule="auto"/>
                            <w:rPr>
                              <w:sz w:val="22"/>
                              <w:szCs w:val="22"/>
                            </w:rPr>
                          </w:pPr>
                          <w:r w:rsidRPr="0093014B">
                            <w:rPr>
                              <w:sz w:val="22"/>
                              <w:szCs w:val="22"/>
                            </w:rPr>
                            <w:t>(</w:t>
                          </w:r>
                          <w:r>
                            <w:rPr>
                              <w:sz w:val="22"/>
                              <w:szCs w:val="22"/>
                            </w:rPr>
                            <w:t>2</w:t>
                          </w:r>
                          <w:r w:rsidRPr="0093014B">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2274F3" id="_x0000_t202" coordsize="21600,21600" o:spt="202" path="m,l,21600r21600,l21600,xe">
              <v:stroke joinstyle="miter"/>
              <v:path gradientshapeok="t" o:connecttype="rect"/>
            </v:shapetype>
            <v:shape id="Textfeld 1872" o:spid="_x0000_s1689" type="#_x0000_t202" style="position:absolute;left:0;text-align:left;margin-left:76.7pt;margin-top:36.75pt;width:420pt;height:87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" fillcolor="white [3201]" stroked="f" strokeweight=".5pt">
              <v:textbox>
                <w:txbxContent>
                  <w:p w14:paraId="796337E3" w14:textId="77777777" w:rsidR="003620B0" w:rsidRPr="00B921D0" w:rsidRDefault="003620B0" w:rsidP="003E2749">
                    <w:pPr>
                      <w:pStyle w:val="Titel"/>
                      <w:spacing w:line="276" w:lineRule="auto"/>
                      <w:ind w:left="0"/>
                    </w:pPr>
                    <w:r>
                      <w:t>Lösung</w:t>
                    </w:r>
                    <w:r w:rsidRPr="00B921D0">
                      <w:t>:</w:t>
                    </w:r>
                  </w:p>
                  <w:p w14:paraId="6E63EB22" w14:textId="77777777" w:rsidR="003620B0" w:rsidRDefault="003620B0" w:rsidP="003E2749">
                    <w:pPr>
                      <w:pStyle w:val="berschrift1"/>
                      <w:spacing w:line="276" w:lineRule="auto"/>
                    </w:pPr>
                    <w:r>
                      <w:t>Schäden im Bereich der privaten Haftpflichtversicherung</w:t>
                    </w:r>
                  </w:p>
                  <w:p w14:paraId="0A40784F" w14:textId="77777777" w:rsidR="003620B0" w:rsidRPr="0093014B" w:rsidRDefault="003620B0" w:rsidP="003E2749">
                    <w:pPr>
                      <w:pStyle w:val="berschrift1"/>
                      <w:spacing w:line="276" w:lineRule="auto"/>
                      <w:rPr>
                        <w:sz w:val="22"/>
                        <w:szCs w:val="22"/>
                      </w:rPr>
                    </w:pPr>
                    <w:r w:rsidRPr="0093014B">
                      <w:rPr>
                        <w:sz w:val="22"/>
                        <w:szCs w:val="22"/>
                      </w:rPr>
                      <w:t>(</w:t>
                    </w:r>
                    <w:r>
                      <w:rPr>
                        <w:sz w:val="22"/>
                        <w:szCs w:val="22"/>
                      </w:rPr>
                      <w:t>2</w:t>
                    </w:r>
                    <w:r w:rsidRPr="0093014B">
                      <w:rPr>
                        <w:sz w:val="22"/>
                        <w:szCs w:val="22"/>
                      </w:rPr>
                      <w:t>/2)</w:t>
                    </w:r>
                  </w:p>
                </w:txbxContent>
              </v:textbox>
              <w10:wrap anchorx="margin" anchory="margin"/>
            </v:shape>
          </w:pict>
        </mc:Fallback>
      </mc:AlternateContent>
    </w:r>
    <w:r>
      <w:rPr>
        <w:noProof/>
        <w:color w:val="0A2446"/>
      </w:rPr>
      <w:drawing>
        <wp:inline distT="0" distB="0" distL="0" distR="0" wp14:anchorId="676A07F5" wp14:editId="69C03971">
          <wp:extent cx="864000" cy="864000"/>
          <wp:effectExtent l="0" t="0" r="0" b="0"/>
          <wp:docPr id="143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004B4B3" w14:textId="77777777" w:rsidR="003620B0" w:rsidRPr="00923829" w:rsidRDefault="003620B0" w:rsidP="00781E9C">
    <w:pPr>
      <w:pStyle w:val="Kopfzeile"/>
      <w:ind w:left="0"/>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CD9CC" w14:textId="77777777" w:rsidR="003620B0" w:rsidRDefault="003620B0" w:rsidP="003E2749">
    <w:pPr>
      <w:pStyle w:val="Kopfzeile"/>
      <w:ind w:left="0"/>
    </w:pPr>
  </w:p>
  <w:p w14:paraId="597C1E8E" w14:textId="77777777" w:rsidR="003620B0" w:rsidRPr="00923829" w:rsidRDefault="003620B0" w:rsidP="00781E9C">
    <w:pPr>
      <w:pStyle w:val="Kopfzeile"/>
      <w:ind w:left="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B349C" w14:textId="77777777" w:rsidR="003620B0" w:rsidRDefault="003620B0" w:rsidP="0065326C">
    <w:pPr>
      <w:pStyle w:val="Kopfzeile"/>
      <w:ind w:left="0"/>
    </w:pPr>
    <w:r>
      <w:rPr>
        <w:noProof/>
      </w:rPr>
      <mc:AlternateContent>
        <mc:Choice Requires="wps">
          <w:drawing>
            <wp:anchor distT="0" distB="0" distL="114300" distR="114300" simplePos="0" relativeHeight="251497472" behindDoc="0" locked="0" layoutInCell="1" allowOverlap="1" wp14:anchorId="5D1403EE" wp14:editId="63E798C0">
              <wp:simplePos x="0" y="0"/>
              <wp:positionH relativeFrom="margin">
                <wp:posOffset>974090</wp:posOffset>
              </wp:positionH>
              <wp:positionV relativeFrom="topMargin">
                <wp:posOffset>466724</wp:posOffset>
              </wp:positionV>
              <wp:extent cx="5400000" cy="752475"/>
              <wp:effectExtent l="0" t="0" r="0" b="9525"/>
              <wp:wrapNone/>
              <wp:docPr id="901" name="Textfeld 901"/>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4180289D" w14:textId="77777777" w:rsidR="003620B0" w:rsidRPr="0050014D" w:rsidRDefault="003620B0" w:rsidP="0065326C">
                          <w:pPr>
                            <w:pStyle w:val="Titel"/>
                            <w:spacing w:line="276" w:lineRule="auto"/>
                            <w:ind w:left="0"/>
                          </w:pPr>
                          <w:r>
                            <w:t>Ablauf für die Lehrkraft</w:t>
                          </w:r>
                          <w:r w:rsidRPr="0050014D">
                            <w:t>:</w:t>
                          </w:r>
                        </w:p>
                        <w:p w14:paraId="6CA2DB89" w14:textId="77777777" w:rsidR="003620B0" w:rsidRPr="0017008B" w:rsidRDefault="003620B0" w:rsidP="0065326C">
                          <w:pPr>
                            <w:pStyle w:val="berschrift1"/>
                          </w:pPr>
                          <w:r w:rsidRPr="007C359A">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1403EE" id="_x0000_t202" coordsize="21600,21600" o:spt="202" path="m,l,21600r21600,l21600,xe">
              <v:stroke joinstyle="miter"/>
              <v:path gradientshapeok="t" o:connecttype="rect"/>
            </v:shapetype>
            <v:shape id="Textfeld 901" o:spid="_x0000_s1546" type="#_x0000_t202" style="position:absolute;left:0;text-align:left;margin-left:76.7pt;margin-top:36.75pt;width:425.2pt;height:59.2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rvNpkTACAABcBAAADgAAAAAAAAAAAAAAAAAu&#10;AgAAZHJzL2Uyb0RvYy54bWxQSwECLQAUAAYACAAAACEAYh8AmuAAAAALAQAADwAAAAAAAAAAAAAA&#10;AACKBAAAZHJzL2Rvd25yZXYueG1sUEsFBgAAAAAEAAQA8wAAAJcFAAAAAA==&#10;" fillcolor="white [3201]" stroked="f" strokeweight=".5pt">
              <v:textbox>
                <w:txbxContent>
                  <w:p w14:paraId="4180289D" w14:textId="77777777" w:rsidR="003620B0" w:rsidRPr="0050014D" w:rsidRDefault="003620B0" w:rsidP="0065326C">
                    <w:pPr>
                      <w:pStyle w:val="Titel"/>
                      <w:spacing w:line="276" w:lineRule="auto"/>
                      <w:ind w:left="0"/>
                    </w:pPr>
                    <w:r>
                      <w:t>Ablauf für die Lehrkraft</w:t>
                    </w:r>
                    <w:r w:rsidRPr="0050014D">
                      <w:t>:</w:t>
                    </w:r>
                  </w:p>
                  <w:p w14:paraId="6CA2DB89" w14:textId="77777777" w:rsidR="003620B0" w:rsidRPr="0017008B" w:rsidRDefault="003620B0" w:rsidP="0065326C">
                    <w:pPr>
                      <w:pStyle w:val="berschrift1"/>
                    </w:pPr>
                    <w:r w:rsidRPr="007C359A">
                      <w:t>Einstieg Versicherung</w:t>
                    </w:r>
                  </w:p>
                </w:txbxContent>
              </v:textbox>
              <w10:wrap anchorx="margin" anchory="margin"/>
            </v:shape>
          </w:pict>
        </mc:Fallback>
      </mc:AlternateContent>
    </w:r>
    <w:r>
      <w:rPr>
        <w:noProof/>
        <w:color w:val="0A2446"/>
      </w:rPr>
      <w:drawing>
        <wp:inline distT="0" distB="0" distL="0" distR="0" wp14:anchorId="46DBEF0B" wp14:editId="7E6E450B">
          <wp:extent cx="864000" cy="864000"/>
          <wp:effectExtent l="0" t="0" r="0" b="0"/>
          <wp:docPr id="631" name="Grafik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01E24F6" w14:textId="77777777" w:rsidR="003620B0" w:rsidRPr="007B2D80" w:rsidRDefault="003620B0" w:rsidP="0065326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CF023EF" w14:textId="77777777" w:rsidTr="00E3182B">
      <w:trPr>
        <w:trHeight w:val="1134"/>
      </w:trPr>
      <w:tc>
        <w:tcPr>
          <w:tcW w:w="1000" w:type="pct"/>
          <w:vAlign w:val="center"/>
        </w:tcPr>
        <w:p w14:paraId="1F7C999B" w14:textId="77777777" w:rsidR="003620B0" w:rsidRDefault="003620B0" w:rsidP="0065326C">
          <w:pPr>
            <w:pStyle w:val="Untertitel"/>
          </w:pPr>
          <w:r>
            <w:rPr>
              <w:noProof/>
            </w:rPr>
            <w:drawing>
              <wp:inline distT="0" distB="0" distL="0" distR="0" wp14:anchorId="675BC535" wp14:editId="46A9792A">
                <wp:extent cx="496800" cy="417600"/>
                <wp:effectExtent l="0" t="0" r="0" b="1905"/>
                <wp:docPr id="640" name="Grafik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A1D978B" w14:textId="77777777" w:rsidR="003620B0" w:rsidRDefault="003620B0" w:rsidP="0065326C">
          <w:pPr>
            <w:pStyle w:val="Untertitel"/>
          </w:pPr>
          <w:r>
            <w:rPr>
              <w:noProof/>
            </w:rPr>
            <w:drawing>
              <wp:inline distT="0" distB="0" distL="0" distR="0" wp14:anchorId="6E9A2436" wp14:editId="2A6C114C">
                <wp:extent cx="436001" cy="471352"/>
                <wp:effectExtent l="0" t="0" r="0" b="0"/>
                <wp:docPr id="641" name="Grafik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C4B7542" w14:textId="77777777" w:rsidR="003620B0" w:rsidRDefault="003620B0" w:rsidP="0065326C">
          <w:pPr>
            <w:pStyle w:val="Untertitel"/>
          </w:pPr>
          <w:r>
            <w:rPr>
              <w:noProof/>
            </w:rPr>
            <w:drawing>
              <wp:inline distT="0" distB="0" distL="0" distR="0" wp14:anchorId="0EE056D2" wp14:editId="4F6F7155">
                <wp:extent cx="428400" cy="486000"/>
                <wp:effectExtent l="0" t="0" r="3810" b="0"/>
                <wp:docPr id="644" name="Grafik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5DE1C92" w14:textId="77777777" w:rsidR="003620B0" w:rsidRDefault="003620B0" w:rsidP="0065326C">
          <w:pPr>
            <w:pStyle w:val="Untertitel"/>
          </w:pPr>
          <w:r>
            <w:rPr>
              <w:noProof/>
            </w:rPr>
            <w:drawing>
              <wp:inline distT="0" distB="0" distL="0" distR="0" wp14:anchorId="015BA8D1" wp14:editId="346812B9">
                <wp:extent cx="424800" cy="435600"/>
                <wp:effectExtent l="0" t="0" r="0" b="0"/>
                <wp:docPr id="645" name="Grafik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4FB04B4" w14:textId="77777777" w:rsidR="003620B0" w:rsidRDefault="003620B0" w:rsidP="0065326C">
          <w:pPr>
            <w:pStyle w:val="Untertitel"/>
          </w:pPr>
          <w:r>
            <w:rPr>
              <w:noProof/>
            </w:rPr>
            <w:drawing>
              <wp:inline distT="0" distB="0" distL="0" distR="0" wp14:anchorId="17A310E9" wp14:editId="65CC877B">
                <wp:extent cx="457200" cy="435600"/>
                <wp:effectExtent l="0" t="0" r="0" b="0"/>
                <wp:docPr id="646" name="Grafik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2443BA1" w14:textId="77777777" w:rsidTr="00E3182B">
      <w:trPr>
        <w:trHeight w:val="510"/>
      </w:trPr>
      <w:tc>
        <w:tcPr>
          <w:tcW w:w="1000" w:type="pct"/>
        </w:tcPr>
        <w:p w14:paraId="239F9105" w14:textId="77777777" w:rsidR="003620B0" w:rsidRPr="0050014D" w:rsidRDefault="003620B0" w:rsidP="0065326C">
          <w:pPr>
            <w:pStyle w:val="Untertitel"/>
          </w:pPr>
          <w:r w:rsidRPr="0050014D">
            <w:t xml:space="preserve">Level </w:t>
          </w:r>
          <w:r>
            <w:t>1-4</w:t>
          </w:r>
        </w:p>
      </w:tc>
      <w:tc>
        <w:tcPr>
          <w:tcW w:w="1000" w:type="pct"/>
        </w:tcPr>
        <w:p w14:paraId="3B8B36C5" w14:textId="77777777" w:rsidR="003620B0" w:rsidRPr="00821CD8" w:rsidRDefault="003620B0" w:rsidP="0065326C">
          <w:pPr>
            <w:pStyle w:val="Untertitel"/>
          </w:pPr>
          <w:r>
            <w:t>15</w:t>
          </w:r>
          <w:r w:rsidRPr="00821CD8">
            <w:t xml:space="preserve"> Minuten</w:t>
          </w:r>
        </w:p>
      </w:tc>
      <w:tc>
        <w:tcPr>
          <w:tcW w:w="1000" w:type="pct"/>
        </w:tcPr>
        <w:p w14:paraId="66C1081E" w14:textId="77777777" w:rsidR="003620B0" w:rsidRPr="00821CD8" w:rsidRDefault="003620B0" w:rsidP="0065326C">
          <w:pPr>
            <w:pStyle w:val="Untertitel"/>
          </w:pPr>
          <w:r w:rsidRPr="00821CD8">
            <w:t>1</w:t>
          </w:r>
          <w:r>
            <w:t>-10</w:t>
          </w:r>
          <w:r w:rsidRPr="00821CD8">
            <w:t xml:space="preserve"> Person</w:t>
          </w:r>
          <w:r>
            <w:t>en</w:t>
          </w:r>
        </w:p>
      </w:tc>
      <w:tc>
        <w:tcPr>
          <w:tcW w:w="1000" w:type="pct"/>
        </w:tcPr>
        <w:p w14:paraId="16615DF6" w14:textId="77777777" w:rsidR="003620B0" w:rsidRPr="00821CD8" w:rsidRDefault="003620B0" w:rsidP="0065326C">
          <w:pPr>
            <w:pStyle w:val="Untertitel"/>
          </w:pPr>
          <w:r w:rsidRPr="00821CD8">
            <w:t>E</w:t>
          </w:r>
          <w:r>
            <w:t>A, Plenum</w:t>
          </w:r>
        </w:p>
      </w:tc>
      <w:tc>
        <w:tcPr>
          <w:tcW w:w="1000" w:type="pct"/>
        </w:tcPr>
        <w:p w14:paraId="305E71E5" w14:textId="77777777" w:rsidR="003620B0" w:rsidRPr="00821CD8" w:rsidRDefault="003620B0" w:rsidP="0065326C">
          <w:pPr>
            <w:pStyle w:val="Untertitel"/>
          </w:pPr>
          <w:r>
            <w:t>ABs</w:t>
          </w:r>
        </w:p>
      </w:tc>
    </w:tr>
  </w:tbl>
  <w:p w14:paraId="7EB0565E" w14:textId="77777777" w:rsidR="003620B0" w:rsidRDefault="003620B0" w:rsidP="0065326C">
    <w:pPr>
      <w:pStyle w:val="Kopfzeile"/>
      <w:ind w:left="0"/>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416DA" w14:textId="77777777" w:rsidR="003620B0" w:rsidRDefault="003620B0" w:rsidP="00B228C7">
    <w:pPr>
      <w:pStyle w:val="Kopfzeile"/>
      <w:ind w:left="0"/>
    </w:pPr>
    <w:r>
      <w:rPr>
        <w:noProof/>
        <w:color w:val="0A2446"/>
      </w:rPr>
      <w:drawing>
        <wp:anchor distT="0" distB="0" distL="114300" distR="114300" simplePos="0" relativeHeight="251862016" behindDoc="0" locked="0" layoutInCell="1" allowOverlap="1" wp14:anchorId="0E688310" wp14:editId="5A78BC93">
          <wp:simplePos x="0" y="0"/>
          <wp:positionH relativeFrom="margin">
            <wp:align>left</wp:align>
          </wp:positionH>
          <wp:positionV relativeFrom="paragraph">
            <wp:posOffset>269966</wp:posOffset>
          </wp:positionV>
          <wp:extent cx="864000" cy="864000"/>
          <wp:effectExtent l="0" t="0" r="0" b="0"/>
          <wp:wrapTopAndBottom/>
          <wp:docPr id="143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extLst>
                      <a:ext uri="{28A0092B-C50C-407E-A947-70E740481C1C}">
                        <a14:useLocalDpi xmlns:a14="http://schemas.microsoft.com/office/drawing/2010/main" val="0"/>
                      </a:ext>
                    </a:extLst>
                  </a:blip>
                  <a:stretch>
                    <a:fillRect/>
                  </a:stretch>
                </pic:blipFill>
                <pic:spPr>
                  <a:xfrm>
                    <a:off x="0" y="0"/>
                    <a:ext cx="864000" cy="864000"/>
                  </a:xfrm>
                  <a:prstGeom prst="rect">
                    <a:avLst/>
                  </a:prstGeom>
                </pic:spPr>
              </pic:pic>
            </a:graphicData>
          </a:graphic>
        </wp:anchor>
      </w:drawing>
    </w:r>
    <w:r>
      <w:rPr>
        <w:noProof/>
      </w:rPr>
      <mc:AlternateContent>
        <mc:Choice Requires="wps">
          <w:drawing>
            <wp:anchor distT="0" distB="0" distL="114300" distR="114300" simplePos="0" relativeHeight="251701760" behindDoc="1" locked="0" layoutInCell="1" allowOverlap="1" wp14:anchorId="64E74358" wp14:editId="170F6F0C">
              <wp:simplePos x="0" y="0"/>
              <wp:positionH relativeFrom="margin">
                <wp:align>right</wp:align>
              </wp:positionH>
              <wp:positionV relativeFrom="topMargin">
                <wp:posOffset>467995</wp:posOffset>
              </wp:positionV>
              <wp:extent cx="5493600" cy="1104900"/>
              <wp:effectExtent l="0" t="0" r="0" b="0"/>
              <wp:wrapNone/>
              <wp:docPr id="1312" name="Textfeld 1312"/>
              <wp:cNvGraphicFramePr/>
              <a:graphic xmlns:a="http://schemas.openxmlformats.org/drawingml/2006/main">
                <a:graphicData uri="http://schemas.microsoft.com/office/word/2010/wordprocessingShape">
                  <wps:wsp>
                    <wps:cNvSpPr txBox="1"/>
                    <wps:spPr>
                      <a:xfrm>
                        <a:off x="0" y="0"/>
                        <a:ext cx="5493600" cy="1104900"/>
                      </a:xfrm>
                      <a:prstGeom prst="rect">
                        <a:avLst/>
                      </a:prstGeom>
                      <a:solidFill>
                        <a:schemeClr val="lt1"/>
                      </a:solidFill>
                      <a:ln w="6350">
                        <a:noFill/>
                      </a:ln>
                    </wps:spPr>
                    <wps:txbx>
                      <w:txbxContent>
                        <w:p w14:paraId="426B4425" w14:textId="77777777" w:rsidR="003620B0" w:rsidRPr="00EB6356" w:rsidRDefault="003620B0" w:rsidP="00B228C7">
                          <w:pPr>
                            <w:pStyle w:val="Titel"/>
                            <w:spacing w:line="276" w:lineRule="auto"/>
                            <w:ind w:left="0"/>
                          </w:pPr>
                          <w:r w:rsidRPr="00EB6356">
                            <w:t xml:space="preserve">Ablauf für </w:t>
                          </w:r>
                          <w:r>
                            <w:t>Lehrende</w:t>
                          </w:r>
                          <w:r w:rsidRPr="00EB6356">
                            <w:t>:</w:t>
                          </w:r>
                        </w:p>
                        <w:p w14:paraId="28220D4B" w14:textId="77777777" w:rsidR="003620B0" w:rsidRPr="007278C4" w:rsidRDefault="003620B0" w:rsidP="007278C4">
                          <w:pPr>
                            <w:pStyle w:val="berschrift1"/>
                            <w:spacing w:line="276" w:lineRule="auto"/>
                          </w:pPr>
                          <w:r w:rsidRPr="00EB6356">
                            <w:t>Worauf Kunden bei der privaten Haftpflichtversicherung achten sollten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E74358" id="_x0000_t202" coordsize="21600,21600" o:spt="202" path="m,l,21600r21600,l21600,xe">
              <v:stroke joinstyle="miter"/>
              <v:path gradientshapeok="t" o:connecttype="rect"/>
            </v:shapetype>
            <v:shape id="Textfeld 1312" o:spid="_x0000_s1690" type="#_x0000_t202" style="position:absolute;left:0;text-align:left;margin-left:381.35pt;margin-top:36.85pt;width:432.55pt;height:87pt;z-index:-251614720;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" fillcolor="white [3201]" stroked="f" strokeweight=".5pt">
              <v:textbox>
                <w:txbxContent>
                  <w:p w14:paraId="426B4425" w14:textId="77777777" w:rsidR="003620B0" w:rsidRPr="00EB6356" w:rsidRDefault="003620B0" w:rsidP="00B228C7">
                    <w:pPr>
                      <w:pStyle w:val="Titel"/>
                      <w:spacing w:line="276" w:lineRule="auto"/>
                      <w:ind w:left="0"/>
                    </w:pPr>
                    <w:r w:rsidRPr="00EB6356">
                      <w:t xml:space="preserve">Ablauf für </w:t>
                    </w:r>
                    <w:r>
                      <w:t>Lehrende</w:t>
                    </w:r>
                    <w:r w:rsidRPr="00EB6356">
                      <w:t>:</w:t>
                    </w:r>
                  </w:p>
                  <w:p w14:paraId="28220D4B" w14:textId="77777777" w:rsidR="003620B0" w:rsidRPr="007278C4" w:rsidRDefault="003620B0" w:rsidP="007278C4">
                    <w:pPr>
                      <w:pStyle w:val="berschrift1"/>
                      <w:spacing w:line="276" w:lineRule="auto"/>
                    </w:pPr>
                    <w:r w:rsidRPr="00EB6356">
                      <w:t>Worauf Kunden bei der privaten Haftpflichtversicherung achten sollten</w:t>
                    </w:r>
                  </w:p>
                </w:txbxContent>
              </v:textbox>
              <w10:wrap anchorx="margin" anchory="margin"/>
            </v:shape>
          </w:pict>
        </mc:Fallback>
      </mc:AlternateContent>
    </w:r>
  </w:p>
  <w:p w14:paraId="2ACD8B47" w14:textId="77777777" w:rsidR="003620B0" w:rsidRPr="007B2D80" w:rsidRDefault="003620B0" w:rsidP="00B228C7">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538088E5" w14:textId="77777777" w:rsidTr="00781E9C">
      <w:trPr>
        <w:trHeight w:val="1134"/>
      </w:trPr>
      <w:tc>
        <w:tcPr>
          <w:tcW w:w="1000" w:type="pct"/>
          <w:vAlign w:val="center"/>
        </w:tcPr>
        <w:p w14:paraId="2A64F3B8" w14:textId="77777777" w:rsidR="003620B0" w:rsidRDefault="003620B0" w:rsidP="00B228C7">
          <w:pPr>
            <w:pStyle w:val="Untertitel"/>
          </w:pPr>
          <w:r>
            <w:rPr>
              <w:noProof/>
            </w:rPr>
            <w:drawing>
              <wp:inline distT="0" distB="0" distL="0" distR="0" wp14:anchorId="4623DE4D" wp14:editId="6913F9A0">
                <wp:extent cx="496800" cy="417600"/>
                <wp:effectExtent l="0" t="0" r="0" b="1905"/>
                <wp:docPr id="1435" name="Grafik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DE693E9" w14:textId="77777777" w:rsidR="003620B0" w:rsidRDefault="003620B0" w:rsidP="00B228C7">
          <w:pPr>
            <w:pStyle w:val="Untertitel"/>
          </w:pPr>
          <w:r>
            <w:rPr>
              <w:noProof/>
            </w:rPr>
            <w:drawing>
              <wp:inline distT="0" distB="0" distL="0" distR="0" wp14:anchorId="3E5C5E2B" wp14:editId="789578CD">
                <wp:extent cx="436001" cy="471352"/>
                <wp:effectExtent l="0" t="0" r="0" b="0"/>
                <wp:docPr id="1439" name="Grafik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11C54915" w14:textId="77777777" w:rsidR="003620B0" w:rsidRDefault="003620B0" w:rsidP="00B228C7">
          <w:pPr>
            <w:pStyle w:val="Untertitel"/>
          </w:pPr>
          <w:r>
            <w:rPr>
              <w:noProof/>
            </w:rPr>
            <w:drawing>
              <wp:inline distT="0" distB="0" distL="0" distR="0" wp14:anchorId="194840DE" wp14:editId="03ED49D0">
                <wp:extent cx="428400" cy="486000"/>
                <wp:effectExtent l="0" t="0" r="3810" b="0"/>
                <wp:docPr id="1440" name="Grafik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89172C9" w14:textId="77777777" w:rsidR="003620B0" w:rsidRDefault="003620B0" w:rsidP="00B228C7">
          <w:pPr>
            <w:pStyle w:val="Untertitel"/>
          </w:pPr>
          <w:r>
            <w:rPr>
              <w:noProof/>
            </w:rPr>
            <w:drawing>
              <wp:inline distT="0" distB="0" distL="0" distR="0" wp14:anchorId="413556C7" wp14:editId="364EDC32">
                <wp:extent cx="424800" cy="435600"/>
                <wp:effectExtent l="0" t="0" r="0" b="0"/>
                <wp:docPr id="1441" name="Grafik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EED5FC9" w14:textId="77777777" w:rsidR="003620B0" w:rsidRDefault="003620B0" w:rsidP="00B228C7">
          <w:pPr>
            <w:pStyle w:val="Untertitel"/>
          </w:pPr>
          <w:r>
            <w:rPr>
              <w:noProof/>
            </w:rPr>
            <w:drawing>
              <wp:inline distT="0" distB="0" distL="0" distR="0" wp14:anchorId="0A624415" wp14:editId="76DA8BE7">
                <wp:extent cx="457200" cy="435600"/>
                <wp:effectExtent l="0" t="0" r="0" b="0"/>
                <wp:docPr id="1449" name="Grafik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96B5B7B" w14:textId="77777777" w:rsidTr="00781E9C">
      <w:trPr>
        <w:trHeight w:val="510"/>
      </w:trPr>
      <w:tc>
        <w:tcPr>
          <w:tcW w:w="1000" w:type="pct"/>
        </w:tcPr>
        <w:p w14:paraId="0510A218" w14:textId="77777777" w:rsidR="003620B0" w:rsidRPr="0050014D" w:rsidRDefault="003620B0" w:rsidP="00B228C7">
          <w:pPr>
            <w:pStyle w:val="Untertitel"/>
          </w:pPr>
          <w:r w:rsidRPr="0050014D">
            <w:t xml:space="preserve">Level </w:t>
          </w:r>
          <w:r>
            <w:t>2-3</w:t>
          </w:r>
        </w:p>
      </w:tc>
      <w:tc>
        <w:tcPr>
          <w:tcW w:w="1000" w:type="pct"/>
        </w:tcPr>
        <w:p w14:paraId="6A273195" w14:textId="77777777" w:rsidR="003620B0" w:rsidRPr="00821CD8" w:rsidRDefault="003620B0" w:rsidP="00B228C7">
          <w:pPr>
            <w:pStyle w:val="Untertitel"/>
          </w:pPr>
          <w:r>
            <w:t>30</w:t>
          </w:r>
          <w:r w:rsidRPr="00821CD8">
            <w:t xml:space="preserve"> Minuten</w:t>
          </w:r>
        </w:p>
      </w:tc>
      <w:tc>
        <w:tcPr>
          <w:tcW w:w="1000" w:type="pct"/>
        </w:tcPr>
        <w:p w14:paraId="7CA60A2D" w14:textId="77777777" w:rsidR="003620B0" w:rsidRPr="00821CD8" w:rsidRDefault="003620B0" w:rsidP="00B228C7">
          <w:pPr>
            <w:pStyle w:val="Untertitel"/>
          </w:pPr>
          <w:r w:rsidRPr="00821CD8">
            <w:t>1</w:t>
          </w:r>
          <w:r>
            <w:t>-10</w:t>
          </w:r>
          <w:r w:rsidRPr="00821CD8">
            <w:t xml:space="preserve"> Person</w:t>
          </w:r>
          <w:r>
            <w:t>en</w:t>
          </w:r>
        </w:p>
      </w:tc>
      <w:tc>
        <w:tcPr>
          <w:tcW w:w="1000" w:type="pct"/>
        </w:tcPr>
        <w:p w14:paraId="08E15384" w14:textId="77777777" w:rsidR="003620B0" w:rsidRPr="00821CD8" w:rsidRDefault="003620B0" w:rsidP="00B228C7">
          <w:pPr>
            <w:pStyle w:val="Untertitel"/>
          </w:pPr>
          <w:r w:rsidRPr="00821CD8">
            <w:t>E</w:t>
          </w:r>
          <w:r>
            <w:t>A, Plenum</w:t>
          </w:r>
        </w:p>
      </w:tc>
      <w:tc>
        <w:tcPr>
          <w:tcW w:w="1000" w:type="pct"/>
        </w:tcPr>
        <w:p w14:paraId="474DA979" w14:textId="77777777" w:rsidR="003620B0" w:rsidRPr="00821CD8" w:rsidRDefault="003620B0" w:rsidP="00B228C7">
          <w:pPr>
            <w:pStyle w:val="Untertitel"/>
          </w:pPr>
          <w:r>
            <w:t>Arbeitsbögen</w:t>
          </w:r>
        </w:p>
      </w:tc>
    </w:tr>
  </w:tbl>
  <w:p w14:paraId="76A12CF6" w14:textId="77777777" w:rsidR="003620B0" w:rsidRPr="00923829" w:rsidRDefault="003620B0" w:rsidP="00781E9C">
    <w:pPr>
      <w:pStyle w:val="Kopfzeile"/>
      <w:ind w:left="0"/>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F4156" w14:textId="77777777" w:rsidR="003620B0" w:rsidRDefault="003620B0" w:rsidP="00B90C01">
    <w:pPr>
      <w:pStyle w:val="Kopfzeile"/>
      <w:ind w:left="0"/>
    </w:pPr>
    <w:r>
      <w:rPr>
        <w:noProof/>
      </w:rPr>
      <mc:AlternateContent>
        <mc:Choice Requires="wps">
          <w:drawing>
            <wp:anchor distT="0" distB="0" distL="114300" distR="114300" simplePos="0" relativeHeight="251773952" behindDoc="0" locked="0" layoutInCell="1" allowOverlap="1" wp14:anchorId="3936188D" wp14:editId="6B58A7F8">
              <wp:simplePos x="0" y="0"/>
              <wp:positionH relativeFrom="margin">
                <wp:posOffset>970700</wp:posOffset>
              </wp:positionH>
              <wp:positionV relativeFrom="topMargin">
                <wp:posOffset>464949</wp:posOffset>
              </wp:positionV>
              <wp:extent cx="3767455" cy="1084882"/>
              <wp:effectExtent l="0" t="0" r="4445" b="1270"/>
              <wp:wrapNone/>
              <wp:docPr id="1326" name="Textfeld 1326"/>
              <wp:cNvGraphicFramePr/>
              <a:graphic xmlns:a="http://schemas.openxmlformats.org/drawingml/2006/main">
                <a:graphicData uri="http://schemas.microsoft.com/office/word/2010/wordprocessingShape">
                  <wps:wsp>
                    <wps:cNvSpPr txBox="1"/>
                    <wps:spPr>
                      <a:xfrm>
                        <a:off x="0" y="0"/>
                        <a:ext cx="3767455" cy="1084882"/>
                      </a:xfrm>
                      <a:prstGeom prst="rect">
                        <a:avLst/>
                      </a:prstGeom>
                      <a:solidFill>
                        <a:schemeClr val="lt1"/>
                      </a:solidFill>
                      <a:ln w="6350">
                        <a:noFill/>
                      </a:ln>
                    </wps:spPr>
                    <wps:txbx>
                      <w:txbxContent>
                        <w:p w14:paraId="5DFA5FE6" w14:textId="77777777" w:rsidR="003620B0" w:rsidRPr="00EB6356" w:rsidRDefault="003620B0" w:rsidP="00B90C01">
                          <w:pPr>
                            <w:pStyle w:val="Titel"/>
                            <w:spacing w:line="276" w:lineRule="auto"/>
                            <w:ind w:left="0"/>
                          </w:pPr>
                          <w:r w:rsidRPr="00EB6356">
                            <w:t>Arbeitsb</w:t>
                          </w:r>
                          <w:r>
                            <w:t>ogen</w:t>
                          </w:r>
                          <w:r w:rsidRPr="00EB6356">
                            <w:t>:</w:t>
                          </w:r>
                        </w:p>
                        <w:p w14:paraId="693DD990" w14:textId="77777777" w:rsidR="003620B0" w:rsidRPr="00EB6356" w:rsidRDefault="003620B0" w:rsidP="00B90C01">
                          <w:pPr>
                            <w:pStyle w:val="berschrift1"/>
                            <w:spacing w:line="276" w:lineRule="auto"/>
                          </w:pPr>
                          <w:r w:rsidRPr="00EB6356">
                            <w:t>Worauf Kunden bei der privaten Haftpflichtversicherung achten sollten</w:t>
                          </w:r>
                        </w:p>
                        <w:p w14:paraId="04D04F72" w14:textId="77777777" w:rsidR="003620B0" w:rsidRPr="00F152D2" w:rsidRDefault="003620B0" w:rsidP="00B90C01">
                          <w:pPr>
                            <w:spacing w:line="276" w:lineRule="auto"/>
                            <w:ind w:left="0"/>
                            <w:rPr>
                              <w:color w:val="0A2446"/>
                              <w:sz w:val="22"/>
                              <w:szCs w:val="22"/>
                            </w:rPr>
                          </w:pPr>
                          <w:r w:rsidRPr="00F152D2">
                            <w:rPr>
                              <w:color w:val="0A2446"/>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36188D" id="_x0000_t202" coordsize="21600,21600" o:spt="202" path="m,l,21600r21600,l21600,xe">
              <v:stroke joinstyle="miter"/>
              <v:path gradientshapeok="t" o:connecttype="rect"/>
            </v:shapetype>
            <v:shape id="Textfeld 1326" o:spid="_x0000_s1691" type="#_x0000_t202" style="position:absolute;left:0;text-align:left;margin-left:76.45pt;margin-top:36.6pt;width:296.65pt;height:85.4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" fillcolor="white [3201]" stroked="f" strokeweight=".5pt">
              <v:textbox>
                <w:txbxContent>
                  <w:p w14:paraId="5DFA5FE6" w14:textId="77777777" w:rsidR="003620B0" w:rsidRPr="00EB6356" w:rsidRDefault="003620B0" w:rsidP="00B90C01">
                    <w:pPr>
                      <w:pStyle w:val="Titel"/>
                      <w:spacing w:line="276" w:lineRule="auto"/>
                      <w:ind w:left="0"/>
                    </w:pPr>
                    <w:r w:rsidRPr="00EB6356">
                      <w:t>Arbeitsb</w:t>
                    </w:r>
                    <w:r>
                      <w:t>ogen</w:t>
                    </w:r>
                    <w:r w:rsidRPr="00EB6356">
                      <w:t>:</w:t>
                    </w:r>
                  </w:p>
                  <w:p w14:paraId="693DD990" w14:textId="77777777" w:rsidR="003620B0" w:rsidRPr="00EB6356" w:rsidRDefault="003620B0" w:rsidP="00B90C01">
                    <w:pPr>
                      <w:pStyle w:val="berschrift1"/>
                      <w:spacing w:line="276" w:lineRule="auto"/>
                    </w:pPr>
                    <w:r w:rsidRPr="00EB6356">
                      <w:t>Worauf Kunden bei der privaten Haftpflichtversicherung achten sollten</w:t>
                    </w:r>
                  </w:p>
                  <w:p w14:paraId="04D04F72" w14:textId="77777777" w:rsidR="003620B0" w:rsidRPr="00F152D2" w:rsidRDefault="003620B0" w:rsidP="00B90C01">
                    <w:pPr>
                      <w:spacing w:line="276" w:lineRule="auto"/>
                      <w:ind w:left="0"/>
                      <w:rPr>
                        <w:color w:val="0A2446"/>
                        <w:sz w:val="22"/>
                        <w:szCs w:val="22"/>
                      </w:rPr>
                    </w:pPr>
                    <w:r w:rsidRPr="00F152D2">
                      <w:rPr>
                        <w:color w:val="0A2446"/>
                        <w:sz w:val="22"/>
                        <w:szCs w:val="22"/>
                      </w:rPr>
                      <w:t>(1/2)</w:t>
                    </w:r>
                  </w:p>
                </w:txbxContent>
              </v:textbox>
              <w10:wrap anchorx="margin" anchory="margin"/>
            </v:shape>
          </w:pict>
        </mc:Fallback>
      </mc:AlternateContent>
    </w:r>
    <w:r>
      <w:rPr>
        <w:noProof/>
      </w:rPr>
      <mc:AlternateContent>
        <mc:Choice Requires="wps">
          <w:drawing>
            <wp:anchor distT="45720" distB="45720" distL="114300" distR="114300" simplePos="0" relativeHeight="251776000" behindDoc="0" locked="0" layoutInCell="1" allowOverlap="1" wp14:anchorId="4330D1A0" wp14:editId="42E6BCC5">
              <wp:simplePos x="0" y="0"/>
              <wp:positionH relativeFrom="margin">
                <wp:posOffset>5418455</wp:posOffset>
              </wp:positionH>
              <wp:positionV relativeFrom="topMargin">
                <wp:posOffset>1080135</wp:posOffset>
              </wp:positionV>
              <wp:extent cx="712800" cy="1404620"/>
              <wp:effectExtent l="0" t="0" r="0" b="0"/>
              <wp:wrapNone/>
              <wp:docPr id="13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21E790" w14:textId="77777777" w:rsidR="003620B0" w:rsidRPr="0017008B" w:rsidRDefault="003620B0" w:rsidP="00B90C01">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30D1A0" id="_x0000_s1692" type="#_x0000_t202" style="position:absolute;left:0;text-align:left;margin-left:426.65pt;margin-top:85.05pt;width:56.15pt;height:110.6pt;z-index:251776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DlztURMgIAAKoEAAAOAAAAAAAAAAAAAAAA&#10;AC4CAABkcnMvZTJvRG9jLnhtbFBLAQItABQABgAIAAAAIQDVrOjV4AAAAAsBAAAPAAAAAAAAAAAA&#10;AAAAAIwEAABkcnMvZG93bnJldi54bWxQSwUGAAAAAAQABADzAAAAmQUAAAAA&#10;" filled="f" stroked="f">
              <v:textbox style="mso-fit-shape-to-text:t">
                <w:txbxContent>
                  <w:p w14:paraId="6121E790" w14:textId="77777777" w:rsidR="003620B0" w:rsidRPr="0017008B" w:rsidRDefault="003620B0" w:rsidP="00B90C01">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774976" behindDoc="0" locked="0" layoutInCell="1" allowOverlap="1" wp14:anchorId="28E49CA5" wp14:editId="655A3FEE">
          <wp:simplePos x="0" y="0"/>
          <wp:positionH relativeFrom="margin">
            <wp:posOffset>5526405</wp:posOffset>
          </wp:positionH>
          <wp:positionV relativeFrom="topMargin">
            <wp:posOffset>648335</wp:posOffset>
          </wp:positionV>
          <wp:extent cx="496800" cy="417600"/>
          <wp:effectExtent l="0" t="0" r="0" b="1905"/>
          <wp:wrapNone/>
          <wp:docPr id="1450" name="Grafik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2536D12" wp14:editId="658C1CAF">
          <wp:extent cx="864000" cy="864000"/>
          <wp:effectExtent l="0" t="0" r="0" b="0"/>
          <wp:docPr id="1461" name="Grafik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DDA6DC9" w14:textId="77777777" w:rsidR="003620B0" w:rsidRPr="00923829" w:rsidRDefault="003620B0" w:rsidP="00781E9C">
    <w:pPr>
      <w:pStyle w:val="Kopfzeile"/>
      <w:ind w:left="0"/>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8919C" w14:textId="77777777" w:rsidR="003620B0" w:rsidRDefault="003620B0" w:rsidP="00B90C01">
    <w:pPr>
      <w:pStyle w:val="Kopfzeile"/>
      <w:ind w:left="0"/>
    </w:pPr>
    <w:r>
      <w:rPr>
        <w:noProof/>
      </w:rPr>
      <mc:AlternateContent>
        <mc:Choice Requires="wps">
          <w:drawing>
            <wp:anchor distT="0" distB="0" distL="114300" distR="114300" simplePos="0" relativeHeight="251777024" behindDoc="0" locked="0" layoutInCell="1" allowOverlap="1" wp14:anchorId="4B355AE9" wp14:editId="58ED87B7">
              <wp:simplePos x="0" y="0"/>
              <wp:positionH relativeFrom="margin">
                <wp:posOffset>970700</wp:posOffset>
              </wp:positionH>
              <wp:positionV relativeFrom="topMargin">
                <wp:posOffset>464949</wp:posOffset>
              </wp:positionV>
              <wp:extent cx="3767455" cy="1084882"/>
              <wp:effectExtent l="0" t="0" r="4445" b="1270"/>
              <wp:wrapNone/>
              <wp:docPr id="1335" name="Textfeld 1335"/>
              <wp:cNvGraphicFramePr/>
              <a:graphic xmlns:a="http://schemas.openxmlformats.org/drawingml/2006/main">
                <a:graphicData uri="http://schemas.microsoft.com/office/word/2010/wordprocessingShape">
                  <wps:wsp>
                    <wps:cNvSpPr txBox="1"/>
                    <wps:spPr>
                      <a:xfrm>
                        <a:off x="0" y="0"/>
                        <a:ext cx="3767455" cy="1084882"/>
                      </a:xfrm>
                      <a:prstGeom prst="rect">
                        <a:avLst/>
                      </a:prstGeom>
                      <a:solidFill>
                        <a:schemeClr val="lt1"/>
                      </a:solidFill>
                      <a:ln w="6350">
                        <a:noFill/>
                      </a:ln>
                    </wps:spPr>
                    <wps:txbx>
                      <w:txbxContent>
                        <w:p w14:paraId="38C9CB0E" w14:textId="77777777" w:rsidR="003620B0" w:rsidRPr="00EB6356" w:rsidRDefault="003620B0" w:rsidP="00B90C01">
                          <w:pPr>
                            <w:pStyle w:val="Titel"/>
                            <w:spacing w:line="276" w:lineRule="auto"/>
                            <w:ind w:left="0"/>
                          </w:pPr>
                          <w:r w:rsidRPr="00EB6356">
                            <w:t>Arbeitsb</w:t>
                          </w:r>
                          <w:r>
                            <w:t>ogen</w:t>
                          </w:r>
                          <w:r w:rsidRPr="00EB6356">
                            <w:t>:</w:t>
                          </w:r>
                        </w:p>
                        <w:p w14:paraId="307FA0D8" w14:textId="77777777" w:rsidR="003620B0" w:rsidRPr="00EB6356" w:rsidRDefault="003620B0" w:rsidP="00B90C01">
                          <w:pPr>
                            <w:pStyle w:val="berschrift1"/>
                            <w:spacing w:line="276" w:lineRule="auto"/>
                          </w:pPr>
                          <w:r w:rsidRPr="00EB6356">
                            <w:t>Worauf Kunden bei der privaten Haftpflichtversicherung achten sollten</w:t>
                          </w:r>
                        </w:p>
                        <w:p w14:paraId="2B4A4042" w14:textId="77777777" w:rsidR="003620B0" w:rsidRPr="00F152D2" w:rsidRDefault="003620B0" w:rsidP="00B90C01">
                          <w:pPr>
                            <w:spacing w:line="276" w:lineRule="auto"/>
                            <w:ind w:left="0"/>
                            <w:rPr>
                              <w:color w:val="0A2446"/>
                              <w:sz w:val="22"/>
                              <w:szCs w:val="22"/>
                            </w:rPr>
                          </w:pPr>
                          <w:r w:rsidRPr="00F152D2">
                            <w:rPr>
                              <w:color w:val="0A2446"/>
                              <w:sz w:val="22"/>
                              <w:szCs w:val="22"/>
                            </w:rPr>
                            <w:t>(</w:t>
                          </w:r>
                          <w:r>
                            <w:rPr>
                              <w:color w:val="0A2446"/>
                              <w:sz w:val="22"/>
                              <w:szCs w:val="22"/>
                            </w:rPr>
                            <w:t>2</w:t>
                          </w:r>
                          <w:r w:rsidRPr="00F152D2">
                            <w:rPr>
                              <w:color w:val="0A2446"/>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355AE9" id="_x0000_t202" coordsize="21600,21600" o:spt="202" path="m,l,21600r21600,l21600,xe">
              <v:stroke joinstyle="miter"/>
              <v:path gradientshapeok="t" o:connecttype="rect"/>
            </v:shapetype>
            <v:shape id="Textfeld 1335" o:spid="_x0000_s1693" type="#_x0000_t202" style="position:absolute;left:0;text-align:left;margin-left:76.45pt;margin-top:36.6pt;width:296.65pt;height:85.4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RvkNAIAAF4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" fillcolor="white [3201]" stroked="f" strokeweight=".5pt">
              <v:textbox>
                <w:txbxContent>
                  <w:p w14:paraId="38C9CB0E" w14:textId="77777777" w:rsidR="003620B0" w:rsidRPr="00EB6356" w:rsidRDefault="003620B0" w:rsidP="00B90C01">
                    <w:pPr>
                      <w:pStyle w:val="Titel"/>
                      <w:spacing w:line="276" w:lineRule="auto"/>
                      <w:ind w:left="0"/>
                    </w:pPr>
                    <w:r w:rsidRPr="00EB6356">
                      <w:t>Arbeitsb</w:t>
                    </w:r>
                    <w:r>
                      <w:t>ogen</w:t>
                    </w:r>
                    <w:r w:rsidRPr="00EB6356">
                      <w:t>:</w:t>
                    </w:r>
                  </w:p>
                  <w:p w14:paraId="307FA0D8" w14:textId="77777777" w:rsidR="003620B0" w:rsidRPr="00EB6356" w:rsidRDefault="003620B0" w:rsidP="00B90C01">
                    <w:pPr>
                      <w:pStyle w:val="berschrift1"/>
                      <w:spacing w:line="276" w:lineRule="auto"/>
                    </w:pPr>
                    <w:r w:rsidRPr="00EB6356">
                      <w:t>Worauf Kunden bei der privaten Haftpflichtversicherung achten sollten</w:t>
                    </w:r>
                  </w:p>
                  <w:p w14:paraId="2B4A4042" w14:textId="77777777" w:rsidR="003620B0" w:rsidRPr="00F152D2" w:rsidRDefault="003620B0" w:rsidP="00B90C01">
                    <w:pPr>
                      <w:spacing w:line="276" w:lineRule="auto"/>
                      <w:ind w:left="0"/>
                      <w:rPr>
                        <w:color w:val="0A2446"/>
                        <w:sz w:val="22"/>
                        <w:szCs w:val="22"/>
                      </w:rPr>
                    </w:pPr>
                    <w:r w:rsidRPr="00F152D2">
                      <w:rPr>
                        <w:color w:val="0A2446"/>
                        <w:sz w:val="22"/>
                        <w:szCs w:val="22"/>
                      </w:rPr>
                      <w:t>(</w:t>
                    </w:r>
                    <w:r>
                      <w:rPr>
                        <w:color w:val="0A2446"/>
                        <w:sz w:val="22"/>
                        <w:szCs w:val="22"/>
                      </w:rPr>
                      <w:t>2</w:t>
                    </w:r>
                    <w:r w:rsidRPr="00F152D2">
                      <w:rPr>
                        <w:color w:val="0A2446"/>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79072" behindDoc="0" locked="0" layoutInCell="1" allowOverlap="1" wp14:anchorId="2B7C66FA" wp14:editId="5E874316">
              <wp:simplePos x="0" y="0"/>
              <wp:positionH relativeFrom="margin">
                <wp:posOffset>5418455</wp:posOffset>
              </wp:positionH>
              <wp:positionV relativeFrom="topMargin">
                <wp:posOffset>1080135</wp:posOffset>
              </wp:positionV>
              <wp:extent cx="712800" cy="1404620"/>
              <wp:effectExtent l="0" t="0" r="0" b="0"/>
              <wp:wrapNone/>
              <wp:docPr id="13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E0C6EFF" w14:textId="77777777" w:rsidR="003620B0" w:rsidRPr="0017008B" w:rsidRDefault="003620B0" w:rsidP="00B90C01">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7C66FA" id="_x0000_s1694" type="#_x0000_t202" style="position:absolute;left:0;text-align:left;margin-left:426.65pt;margin-top:85.05pt;width:56.15pt;height:110.6pt;z-index:251779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hh3MQ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OkxDKqEGwlVEcSF2FcHlp2ujSAPznr&#10;aXEK7n7sBSrO9EdDA/IuWyzCpsWPxdsrkpPhpae89AgjCargnrPxuvGx2bH99pYGadtGjZ+ZTKxp&#10;IaL00/KGjbv8jlHPv5j1L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KAOGHcxAgAAqgQAAA4AAAAAAAAAAAAAAAAA&#10;LgIAAGRycy9lMm9Eb2MueG1sUEsBAi0AFAAGAAgAAAAhANWs6NXgAAAACwEAAA8AAAAAAAAAAAAA&#10;AAAAiwQAAGRycy9kb3ducmV2LnhtbFBLBQYAAAAABAAEAPMAAACYBQAAAAA=&#10;" filled="f" stroked="f">
              <v:textbox style="mso-fit-shape-to-text:t">
                <w:txbxContent>
                  <w:p w14:paraId="5E0C6EFF" w14:textId="77777777" w:rsidR="003620B0" w:rsidRPr="0017008B" w:rsidRDefault="003620B0" w:rsidP="00B90C01">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778048" behindDoc="0" locked="0" layoutInCell="1" allowOverlap="1" wp14:anchorId="06257AAA" wp14:editId="66DF6CCD">
          <wp:simplePos x="0" y="0"/>
          <wp:positionH relativeFrom="margin">
            <wp:posOffset>5526405</wp:posOffset>
          </wp:positionH>
          <wp:positionV relativeFrom="topMargin">
            <wp:posOffset>648335</wp:posOffset>
          </wp:positionV>
          <wp:extent cx="496800" cy="417600"/>
          <wp:effectExtent l="0" t="0" r="0" b="1905"/>
          <wp:wrapNone/>
          <wp:docPr id="1462" name="Grafik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245DD249" wp14:editId="3E58FDE1">
          <wp:extent cx="864000" cy="864000"/>
          <wp:effectExtent l="0" t="0" r="0" b="0"/>
          <wp:docPr id="1463" name="Grafik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086CB57" w14:textId="77777777" w:rsidR="003620B0" w:rsidRPr="00923829" w:rsidRDefault="003620B0" w:rsidP="00781E9C">
    <w:pPr>
      <w:pStyle w:val="Kopfzeile"/>
      <w:ind w:left="0"/>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D82D7" w14:textId="77777777" w:rsidR="003620B0" w:rsidRPr="00923829" w:rsidRDefault="003620B0" w:rsidP="00D24832">
    <w:pPr>
      <w:pStyle w:val="Kopfzeile"/>
      <w:ind w:left="0"/>
    </w:pPr>
    <w:r>
      <w:rPr>
        <w:noProof/>
      </w:rPr>
      <mc:AlternateContent>
        <mc:Choice Requires="wps">
          <w:drawing>
            <wp:anchor distT="0" distB="0" distL="114300" distR="114300" simplePos="0" relativeHeight="251780096" behindDoc="0" locked="0" layoutInCell="1" allowOverlap="1" wp14:anchorId="771085E3" wp14:editId="4FED5DE9">
              <wp:simplePos x="0" y="0"/>
              <wp:positionH relativeFrom="margin">
                <wp:posOffset>978449</wp:posOffset>
              </wp:positionH>
              <wp:positionV relativeFrom="topMargin">
                <wp:posOffset>472698</wp:posOffset>
              </wp:positionV>
              <wp:extent cx="3975100" cy="1092631"/>
              <wp:effectExtent l="0" t="0" r="6350" b="0"/>
              <wp:wrapNone/>
              <wp:docPr id="1343" name="Textfeld 1343"/>
              <wp:cNvGraphicFramePr/>
              <a:graphic xmlns:a="http://schemas.openxmlformats.org/drawingml/2006/main">
                <a:graphicData uri="http://schemas.microsoft.com/office/word/2010/wordprocessingShape">
                  <wps:wsp>
                    <wps:cNvSpPr txBox="1"/>
                    <wps:spPr>
                      <a:xfrm>
                        <a:off x="0" y="0"/>
                        <a:ext cx="3975100" cy="1092631"/>
                      </a:xfrm>
                      <a:prstGeom prst="rect">
                        <a:avLst/>
                      </a:prstGeom>
                      <a:solidFill>
                        <a:schemeClr val="lt1"/>
                      </a:solidFill>
                      <a:ln w="6350">
                        <a:noFill/>
                      </a:ln>
                    </wps:spPr>
                    <wps:txbx>
                      <w:txbxContent>
                        <w:p w14:paraId="2B4022BF" w14:textId="77777777" w:rsidR="003620B0" w:rsidRPr="00EB6356" w:rsidRDefault="003620B0" w:rsidP="00D24832">
                          <w:pPr>
                            <w:pStyle w:val="Titel"/>
                            <w:spacing w:line="276" w:lineRule="auto"/>
                            <w:ind w:left="0"/>
                          </w:pPr>
                          <w:r w:rsidRPr="00EB6356">
                            <w:t>Lösung:</w:t>
                          </w:r>
                        </w:p>
                        <w:p w14:paraId="5681D52C" w14:textId="77777777" w:rsidR="003620B0" w:rsidRPr="00F328F0" w:rsidRDefault="003620B0" w:rsidP="00D24832">
                          <w:pPr>
                            <w:pStyle w:val="berschrift1"/>
                            <w:spacing w:line="276" w:lineRule="auto"/>
                          </w:pPr>
                          <w:r w:rsidRPr="00EB6356">
                            <w:t>Worauf Kunden bei der privaten Haftpflichtversicherung achten sollten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1085E3" id="_x0000_t202" coordsize="21600,21600" o:spt="202" path="m,l,21600r21600,l21600,xe">
              <v:stroke joinstyle="miter"/>
              <v:path gradientshapeok="t" o:connecttype="rect"/>
            </v:shapetype>
            <v:shape id="Textfeld 1343" o:spid="_x0000_s1695" type="#_x0000_t202" style="position:absolute;left:0;text-align:left;margin-left:77.05pt;margin-top:37.2pt;width:313pt;height:86.0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" fillcolor="white [3201]" stroked="f" strokeweight=".5pt">
              <v:textbox>
                <w:txbxContent>
                  <w:p w14:paraId="2B4022BF" w14:textId="77777777" w:rsidR="003620B0" w:rsidRPr="00EB6356" w:rsidRDefault="003620B0" w:rsidP="00D24832">
                    <w:pPr>
                      <w:pStyle w:val="Titel"/>
                      <w:spacing w:line="276" w:lineRule="auto"/>
                      <w:ind w:left="0"/>
                    </w:pPr>
                    <w:r w:rsidRPr="00EB6356">
                      <w:t>Lösung:</w:t>
                    </w:r>
                  </w:p>
                  <w:p w14:paraId="5681D52C" w14:textId="77777777" w:rsidR="003620B0" w:rsidRPr="00F328F0" w:rsidRDefault="003620B0" w:rsidP="00D24832">
                    <w:pPr>
                      <w:pStyle w:val="berschrift1"/>
                      <w:spacing w:line="276" w:lineRule="auto"/>
                    </w:pPr>
                    <w:r w:rsidRPr="00EB6356">
                      <w:t>Worauf Kunden bei der privaten Haftpflichtversicherung achten sollten</w:t>
                    </w:r>
                  </w:p>
                </w:txbxContent>
              </v:textbox>
              <w10:wrap anchorx="margin" anchory="margin"/>
            </v:shape>
          </w:pict>
        </mc:Fallback>
      </mc:AlternateContent>
    </w:r>
    <w:r>
      <w:rPr>
        <w:noProof/>
        <w:color w:val="0A2446"/>
      </w:rPr>
      <w:drawing>
        <wp:inline distT="0" distB="0" distL="0" distR="0" wp14:anchorId="603884A4" wp14:editId="73456EFA">
          <wp:extent cx="864000" cy="864000"/>
          <wp:effectExtent l="0" t="0" r="0" b="0"/>
          <wp:docPr id="1464" name="Grafik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A914CEC" w14:textId="77777777" w:rsidR="003620B0" w:rsidRPr="00923829" w:rsidRDefault="003620B0" w:rsidP="00781E9C">
    <w:pPr>
      <w:pStyle w:val="Kopfzeile"/>
      <w:ind w:left="0"/>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C3877" w14:textId="77777777" w:rsidR="003620B0" w:rsidRDefault="003620B0" w:rsidP="008C0C48">
    <w:pPr>
      <w:pStyle w:val="Kopfzeile"/>
      <w:ind w:left="0"/>
    </w:pPr>
    <w:r>
      <w:rPr>
        <w:noProof/>
      </w:rPr>
      <mc:AlternateContent>
        <mc:Choice Requires="wps">
          <w:drawing>
            <wp:anchor distT="0" distB="0" distL="114300" distR="114300" simplePos="0" relativeHeight="251635200" behindDoc="0" locked="0" layoutInCell="1" allowOverlap="1" wp14:anchorId="49BF6022" wp14:editId="4DD7E72C">
              <wp:simplePos x="0" y="0"/>
              <wp:positionH relativeFrom="margin">
                <wp:posOffset>973719</wp:posOffset>
              </wp:positionH>
              <wp:positionV relativeFrom="topMargin">
                <wp:posOffset>463138</wp:posOffset>
              </wp:positionV>
              <wp:extent cx="5400000" cy="860961"/>
              <wp:effectExtent l="0" t="0" r="0" b="0"/>
              <wp:wrapNone/>
              <wp:docPr id="1903" name="Textfeld 1903"/>
              <wp:cNvGraphicFramePr/>
              <a:graphic xmlns:a="http://schemas.openxmlformats.org/drawingml/2006/main">
                <a:graphicData uri="http://schemas.microsoft.com/office/word/2010/wordprocessingShape">
                  <wps:wsp>
                    <wps:cNvSpPr txBox="1"/>
                    <wps:spPr>
                      <a:xfrm>
                        <a:off x="0" y="0"/>
                        <a:ext cx="5400000" cy="860961"/>
                      </a:xfrm>
                      <a:prstGeom prst="rect">
                        <a:avLst/>
                      </a:prstGeom>
                      <a:solidFill>
                        <a:schemeClr val="lt1"/>
                      </a:solidFill>
                      <a:ln w="6350">
                        <a:noFill/>
                      </a:ln>
                    </wps:spPr>
                    <wps:txbx>
                      <w:txbxContent>
                        <w:p w14:paraId="0821F893" w14:textId="77777777" w:rsidR="003620B0" w:rsidRPr="0050014D" w:rsidRDefault="003620B0" w:rsidP="008C0C48">
                          <w:pPr>
                            <w:pStyle w:val="Titel"/>
                            <w:spacing w:line="276" w:lineRule="auto"/>
                            <w:ind w:left="0"/>
                          </w:pPr>
                          <w:r>
                            <w:t>Ablauf für Lehrende</w:t>
                          </w:r>
                          <w:r w:rsidRPr="0050014D">
                            <w:t>:</w:t>
                          </w:r>
                        </w:p>
                        <w:p w14:paraId="1A49D102" w14:textId="77777777" w:rsidR="003620B0" w:rsidRPr="003E411D" w:rsidRDefault="003620B0" w:rsidP="008C0C48">
                          <w:pPr>
                            <w:pStyle w:val="berschrift1"/>
                            <w:spacing w:line="276" w:lineRule="auto"/>
                            <w:rPr>
                              <w:rFonts w:eastAsia="Times New Roman"/>
                            </w:rPr>
                          </w:pPr>
                          <w:r w:rsidRPr="001C02AC">
                            <w:t>Was die private Haftpflichtversicherung</w:t>
                          </w:r>
                          <w:r>
                            <w:t xml:space="preserve"> </w:t>
                          </w:r>
                          <w:r w:rsidRPr="001C02AC">
                            <w:t>nicht abdeckt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BF6022" id="_x0000_t202" coordsize="21600,21600" o:spt="202" path="m,l,21600r21600,l21600,xe">
              <v:stroke joinstyle="miter"/>
              <v:path gradientshapeok="t" o:connecttype="rect"/>
            </v:shapetype>
            <v:shape id="Textfeld 1903" o:spid="_x0000_s1696" type="#_x0000_t202" style="position:absolute;left:0;text-align:left;margin-left:76.65pt;margin-top:36.45pt;width:425.2pt;height:67.8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" fillcolor="white [3201]" stroked="f" strokeweight=".5pt">
              <v:textbox>
                <w:txbxContent>
                  <w:p w14:paraId="0821F893" w14:textId="77777777" w:rsidR="003620B0" w:rsidRPr="0050014D" w:rsidRDefault="003620B0" w:rsidP="008C0C48">
                    <w:pPr>
                      <w:pStyle w:val="Titel"/>
                      <w:spacing w:line="276" w:lineRule="auto"/>
                      <w:ind w:left="0"/>
                    </w:pPr>
                    <w:r>
                      <w:t>Ablauf für Lehrende</w:t>
                    </w:r>
                    <w:r w:rsidRPr="0050014D">
                      <w:t>:</w:t>
                    </w:r>
                  </w:p>
                  <w:p w14:paraId="1A49D102" w14:textId="77777777" w:rsidR="003620B0" w:rsidRPr="003E411D" w:rsidRDefault="003620B0" w:rsidP="008C0C48">
                    <w:pPr>
                      <w:pStyle w:val="berschrift1"/>
                      <w:spacing w:line="276" w:lineRule="auto"/>
                      <w:rPr>
                        <w:rFonts w:eastAsia="Times New Roman"/>
                      </w:rPr>
                    </w:pPr>
                    <w:r w:rsidRPr="001C02AC">
                      <w:t>Was die private Haftpflichtversicherung</w:t>
                    </w:r>
                    <w:r>
                      <w:t xml:space="preserve"> </w:t>
                    </w:r>
                    <w:r w:rsidRPr="001C02AC">
                      <w:t>nicht abdeckt</w:t>
                    </w:r>
                  </w:p>
                </w:txbxContent>
              </v:textbox>
              <w10:wrap anchorx="margin" anchory="margin"/>
            </v:shape>
          </w:pict>
        </mc:Fallback>
      </mc:AlternateContent>
    </w:r>
    <w:r>
      <w:rPr>
        <w:noProof/>
        <w:color w:val="0A2446"/>
      </w:rPr>
      <w:drawing>
        <wp:inline distT="0" distB="0" distL="0" distR="0" wp14:anchorId="6ECC4F42" wp14:editId="2F0993BC">
          <wp:extent cx="864000" cy="864000"/>
          <wp:effectExtent l="0" t="0" r="0" b="0"/>
          <wp:docPr id="1465" name="Grafik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9AED9F6" w14:textId="77777777" w:rsidR="003620B0" w:rsidRPr="007B2D80" w:rsidRDefault="003620B0" w:rsidP="008C0C4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93A5BE5" w14:textId="77777777" w:rsidTr="00781E9C">
      <w:trPr>
        <w:trHeight w:val="1134"/>
      </w:trPr>
      <w:tc>
        <w:tcPr>
          <w:tcW w:w="1000" w:type="pct"/>
          <w:vAlign w:val="center"/>
        </w:tcPr>
        <w:p w14:paraId="53EC9D10" w14:textId="77777777" w:rsidR="003620B0" w:rsidRDefault="003620B0" w:rsidP="008C0C48">
          <w:pPr>
            <w:pStyle w:val="Untertitel"/>
          </w:pPr>
          <w:r>
            <w:rPr>
              <w:noProof/>
            </w:rPr>
            <w:drawing>
              <wp:inline distT="0" distB="0" distL="0" distR="0" wp14:anchorId="1D755769" wp14:editId="39A70EE4">
                <wp:extent cx="496800" cy="417600"/>
                <wp:effectExtent l="0" t="0" r="0" b="1905"/>
                <wp:docPr id="1493" name="Grafik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375261D4" w14:textId="77777777" w:rsidR="003620B0" w:rsidRDefault="003620B0" w:rsidP="008C0C48">
          <w:pPr>
            <w:pStyle w:val="Untertitel"/>
          </w:pPr>
          <w:r>
            <w:rPr>
              <w:noProof/>
            </w:rPr>
            <w:drawing>
              <wp:inline distT="0" distB="0" distL="0" distR="0" wp14:anchorId="58F32010" wp14:editId="0221DA7C">
                <wp:extent cx="436001" cy="471352"/>
                <wp:effectExtent l="0" t="0" r="0" b="0"/>
                <wp:docPr id="1539" name="Grafik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E7FD4E2" w14:textId="77777777" w:rsidR="003620B0" w:rsidRDefault="003620B0" w:rsidP="008C0C48">
          <w:pPr>
            <w:pStyle w:val="Untertitel"/>
          </w:pPr>
          <w:r>
            <w:rPr>
              <w:noProof/>
            </w:rPr>
            <w:drawing>
              <wp:inline distT="0" distB="0" distL="0" distR="0" wp14:anchorId="67C78443" wp14:editId="6C29E78A">
                <wp:extent cx="428400" cy="486000"/>
                <wp:effectExtent l="0" t="0" r="3810" b="0"/>
                <wp:docPr id="1544" name="Grafik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916DE42" w14:textId="77777777" w:rsidR="003620B0" w:rsidRDefault="003620B0" w:rsidP="008C0C48">
          <w:pPr>
            <w:pStyle w:val="Untertitel"/>
          </w:pPr>
          <w:r>
            <w:rPr>
              <w:noProof/>
            </w:rPr>
            <w:drawing>
              <wp:inline distT="0" distB="0" distL="0" distR="0" wp14:anchorId="1EA48AE0" wp14:editId="29708307">
                <wp:extent cx="424800" cy="435600"/>
                <wp:effectExtent l="0" t="0" r="0" b="0"/>
                <wp:docPr id="1545" name="Grafik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D596311" w14:textId="77777777" w:rsidR="003620B0" w:rsidRDefault="003620B0" w:rsidP="008C0C48">
          <w:pPr>
            <w:pStyle w:val="Untertitel"/>
          </w:pPr>
          <w:r>
            <w:rPr>
              <w:noProof/>
            </w:rPr>
            <w:drawing>
              <wp:inline distT="0" distB="0" distL="0" distR="0" wp14:anchorId="5C5F5A3D" wp14:editId="5115C6ED">
                <wp:extent cx="457200" cy="435600"/>
                <wp:effectExtent l="0" t="0" r="0" b="0"/>
                <wp:docPr id="1553" name="Grafik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6AF61B51" w14:textId="77777777" w:rsidTr="00781E9C">
      <w:trPr>
        <w:trHeight w:val="510"/>
      </w:trPr>
      <w:tc>
        <w:tcPr>
          <w:tcW w:w="1000" w:type="pct"/>
        </w:tcPr>
        <w:p w14:paraId="3EE41611" w14:textId="77777777" w:rsidR="003620B0" w:rsidRPr="0050014D" w:rsidRDefault="003620B0" w:rsidP="008C0C48">
          <w:pPr>
            <w:pStyle w:val="Untertitel"/>
          </w:pPr>
          <w:r w:rsidRPr="0050014D">
            <w:t xml:space="preserve">Level </w:t>
          </w:r>
          <w:r>
            <w:t>2-3</w:t>
          </w:r>
        </w:p>
      </w:tc>
      <w:tc>
        <w:tcPr>
          <w:tcW w:w="1000" w:type="pct"/>
        </w:tcPr>
        <w:p w14:paraId="4F2F54A7" w14:textId="77777777" w:rsidR="003620B0" w:rsidRPr="00821CD8" w:rsidRDefault="003620B0" w:rsidP="008C0C48">
          <w:pPr>
            <w:pStyle w:val="Untertitel"/>
          </w:pPr>
          <w:r>
            <w:t>30</w:t>
          </w:r>
          <w:r w:rsidRPr="00821CD8">
            <w:t xml:space="preserve"> Minuten</w:t>
          </w:r>
        </w:p>
      </w:tc>
      <w:tc>
        <w:tcPr>
          <w:tcW w:w="1000" w:type="pct"/>
        </w:tcPr>
        <w:p w14:paraId="65CF79A3" w14:textId="77777777" w:rsidR="003620B0" w:rsidRPr="00821CD8" w:rsidRDefault="003620B0" w:rsidP="008C0C48">
          <w:pPr>
            <w:pStyle w:val="Untertitel"/>
          </w:pPr>
          <w:r w:rsidRPr="00821CD8">
            <w:t>1</w:t>
          </w:r>
          <w:r>
            <w:t>-10</w:t>
          </w:r>
          <w:r w:rsidRPr="00821CD8">
            <w:t xml:space="preserve"> Person</w:t>
          </w:r>
          <w:r>
            <w:t>en</w:t>
          </w:r>
        </w:p>
      </w:tc>
      <w:tc>
        <w:tcPr>
          <w:tcW w:w="1000" w:type="pct"/>
        </w:tcPr>
        <w:p w14:paraId="637A3C6D" w14:textId="77777777" w:rsidR="003620B0" w:rsidRPr="00821CD8" w:rsidRDefault="003620B0" w:rsidP="008C0C48">
          <w:pPr>
            <w:pStyle w:val="Untertitel"/>
          </w:pPr>
          <w:r w:rsidRPr="00821CD8">
            <w:t>E</w:t>
          </w:r>
          <w:r>
            <w:t>A, Plenum</w:t>
          </w:r>
        </w:p>
      </w:tc>
      <w:tc>
        <w:tcPr>
          <w:tcW w:w="1000" w:type="pct"/>
        </w:tcPr>
        <w:p w14:paraId="636D161C" w14:textId="77777777" w:rsidR="003620B0" w:rsidRPr="00821CD8" w:rsidRDefault="003620B0" w:rsidP="008C0C48">
          <w:pPr>
            <w:pStyle w:val="Untertitel"/>
          </w:pPr>
          <w:r>
            <w:t>Arbeitsbögen</w:t>
          </w:r>
        </w:p>
      </w:tc>
    </w:tr>
  </w:tbl>
  <w:p w14:paraId="7E82E8E2" w14:textId="77777777" w:rsidR="003620B0" w:rsidRPr="00923829" w:rsidRDefault="003620B0" w:rsidP="00781E9C">
    <w:pPr>
      <w:pStyle w:val="Kopfzeile"/>
      <w:ind w:left="0"/>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60473" w14:textId="77777777" w:rsidR="003620B0" w:rsidRDefault="003620B0" w:rsidP="00AD71BB">
    <w:pPr>
      <w:pStyle w:val="Kopfzeile"/>
      <w:ind w:left="0"/>
    </w:pPr>
    <w:r>
      <w:rPr>
        <w:noProof/>
      </w:rPr>
      <mc:AlternateContent>
        <mc:Choice Requires="wps">
          <w:drawing>
            <wp:anchor distT="0" distB="0" distL="114300" distR="114300" simplePos="0" relativeHeight="251830272" behindDoc="0" locked="0" layoutInCell="1" allowOverlap="1" wp14:anchorId="4B7D5A19" wp14:editId="22F64F6B">
              <wp:simplePos x="0" y="0"/>
              <wp:positionH relativeFrom="margin">
                <wp:posOffset>970700</wp:posOffset>
              </wp:positionH>
              <wp:positionV relativeFrom="topMargin">
                <wp:posOffset>464949</wp:posOffset>
              </wp:positionV>
              <wp:extent cx="4096987" cy="1061634"/>
              <wp:effectExtent l="0" t="0" r="0" b="5715"/>
              <wp:wrapNone/>
              <wp:docPr id="1899" name="Textfeld 1899"/>
              <wp:cNvGraphicFramePr/>
              <a:graphic xmlns:a="http://schemas.openxmlformats.org/drawingml/2006/main">
                <a:graphicData uri="http://schemas.microsoft.com/office/word/2010/wordprocessingShape">
                  <wps:wsp>
                    <wps:cNvSpPr txBox="1"/>
                    <wps:spPr>
                      <a:xfrm>
                        <a:off x="0" y="0"/>
                        <a:ext cx="4096987" cy="1061634"/>
                      </a:xfrm>
                      <a:prstGeom prst="rect">
                        <a:avLst/>
                      </a:prstGeom>
                      <a:solidFill>
                        <a:schemeClr val="lt1"/>
                      </a:solidFill>
                      <a:ln w="6350">
                        <a:noFill/>
                      </a:ln>
                    </wps:spPr>
                    <wps:txbx>
                      <w:txbxContent>
                        <w:p w14:paraId="7079E544" w14:textId="77777777" w:rsidR="003620B0" w:rsidRPr="00EB6356" w:rsidRDefault="003620B0" w:rsidP="00AD71BB">
                          <w:pPr>
                            <w:pStyle w:val="Titel"/>
                            <w:spacing w:line="276" w:lineRule="auto"/>
                            <w:ind w:left="0"/>
                          </w:pPr>
                          <w:r w:rsidRPr="00EB6356">
                            <w:t>Arbeitsb</w:t>
                          </w:r>
                          <w:r>
                            <w:t>ogen</w:t>
                          </w:r>
                          <w:r w:rsidRPr="00EB6356">
                            <w:t>:</w:t>
                          </w:r>
                        </w:p>
                        <w:p w14:paraId="0F5D4CEE" w14:textId="77777777" w:rsidR="003620B0" w:rsidRPr="00EB6356" w:rsidRDefault="003620B0" w:rsidP="00AD71BB">
                          <w:pPr>
                            <w:pStyle w:val="berschrift1"/>
                            <w:spacing w:line="276" w:lineRule="auto"/>
                            <w:rPr>
                              <w:rFonts w:eastAsia="Times New Roman"/>
                            </w:rPr>
                          </w:pPr>
                          <w:r w:rsidRPr="00EB6356">
                            <w:t>Was die private Haftpflichtversicherung nicht abdeckt</w:t>
                          </w:r>
                        </w:p>
                        <w:p w14:paraId="095CF73E" w14:textId="77777777" w:rsidR="003620B0" w:rsidRPr="00F152D2" w:rsidRDefault="003620B0" w:rsidP="00AD71BB">
                          <w:pPr>
                            <w:spacing w:line="276" w:lineRule="auto"/>
                            <w:ind w:left="0"/>
                            <w:rPr>
                              <w:color w:val="0A2446"/>
                              <w:sz w:val="22"/>
                              <w:szCs w:val="22"/>
                            </w:rPr>
                          </w:pPr>
                          <w:r w:rsidRPr="00F152D2">
                            <w:rPr>
                              <w:color w:val="0A2446"/>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7D5A19" id="_x0000_t202" coordsize="21600,21600" o:spt="202" path="m,l,21600r21600,l21600,xe">
              <v:stroke joinstyle="miter"/>
              <v:path gradientshapeok="t" o:connecttype="rect"/>
            </v:shapetype>
            <v:shape id="Textfeld 1899" o:spid="_x0000_s1697" type="#_x0000_t202" style="position:absolute;left:0;text-align:left;margin-left:76.45pt;margin-top:36.6pt;width:322.6pt;height:83.6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" fillcolor="white [3201]" stroked="f" strokeweight=".5pt">
              <v:textbox>
                <w:txbxContent>
                  <w:p w14:paraId="7079E544" w14:textId="77777777" w:rsidR="003620B0" w:rsidRPr="00EB6356" w:rsidRDefault="003620B0" w:rsidP="00AD71BB">
                    <w:pPr>
                      <w:pStyle w:val="Titel"/>
                      <w:spacing w:line="276" w:lineRule="auto"/>
                      <w:ind w:left="0"/>
                    </w:pPr>
                    <w:r w:rsidRPr="00EB6356">
                      <w:t>Arbeitsb</w:t>
                    </w:r>
                    <w:r>
                      <w:t>ogen</w:t>
                    </w:r>
                    <w:r w:rsidRPr="00EB6356">
                      <w:t>:</w:t>
                    </w:r>
                  </w:p>
                  <w:p w14:paraId="0F5D4CEE" w14:textId="77777777" w:rsidR="003620B0" w:rsidRPr="00EB6356" w:rsidRDefault="003620B0" w:rsidP="00AD71BB">
                    <w:pPr>
                      <w:pStyle w:val="berschrift1"/>
                      <w:spacing w:line="276" w:lineRule="auto"/>
                      <w:rPr>
                        <w:rFonts w:eastAsia="Times New Roman"/>
                      </w:rPr>
                    </w:pPr>
                    <w:r w:rsidRPr="00EB6356">
                      <w:t>Was die private Haftpflichtversicherung nicht abdeckt</w:t>
                    </w:r>
                  </w:p>
                  <w:p w14:paraId="095CF73E" w14:textId="77777777" w:rsidR="003620B0" w:rsidRPr="00F152D2" w:rsidRDefault="003620B0" w:rsidP="00AD71BB">
                    <w:pPr>
                      <w:spacing w:line="276" w:lineRule="auto"/>
                      <w:ind w:left="0"/>
                      <w:rPr>
                        <w:color w:val="0A2446"/>
                        <w:sz w:val="22"/>
                        <w:szCs w:val="22"/>
                      </w:rPr>
                    </w:pPr>
                    <w:r w:rsidRPr="00F152D2">
                      <w:rPr>
                        <w:color w:val="0A2446"/>
                        <w:sz w:val="22"/>
                        <w:szCs w:val="22"/>
                      </w:rPr>
                      <w:t>(1/2)</w:t>
                    </w:r>
                  </w:p>
                </w:txbxContent>
              </v:textbox>
              <w10:wrap anchorx="margin" anchory="margin"/>
            </v:shape>
          </w:pict>
        </mc:Fallback>
      </mc:AlternateContent>
    </w:r>
    <w:r>
      <w:rPr>
        <w:noProof/>
      </w:rPr>
      <mc:AlternateContent>
        <mc:Choice Requires="wps">
          <w:drawing>
            <wp:anchor distT="45720" distB="45720" distL="114300" distR="114300" simplePos="0" relativeHeight="251832320" behindDoc="0" locked="0" layoutInCell="1" allowOverlap="1" wp14:anchorId="5E5189A5" wp14:editId="791A6D9B">
              <wp:simplePos x="0" y="0"/>
              <wp:positionH relativeFrom="margin">
                <wp:posOffset>5418455</wp:posOffset>
              </wp:positionH>
              <wp:positionV relativeFrom="topMargin">
                <wp:posOffset>1080135</wp:posOffset>
              </wp:positionV>
              <wp:extent cx="712800" cy="1404620"/>
              <wp:effectExtent l="0" t="0" r="0" b="0"/>
              <wp:wrapNone/>
              <wp:docPr id="19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84163E" w14:textId="77777777" w:rsidR="003620B0" w:rsidRPr="0017008B" w:rsidRDefault="003620B0" w:rsidP="00AD71B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5189A5" id="_x0000_s1698" type="#_x0000_t202" style="position:absolute;left:0;text-align:left;margin-left:426.65pt;margin-top:85.05pt;width:56.15pt;height:110.6pt;z-index:251832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UAY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OkxHIRhA62EqojiYswLg8tO10awJ+c&#10;9bQ4BXc/9gIVZ/qjoQF5ly0WYdPix+LtFcnJ8NJTXnqEkQRVcM/ZeN342OzYfntLg7Rto8bPTCbW&#10;tBBR+ml5w8Zdfseo51/M+hc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Bq3UAYMgIAAKoEAAAOAAAAAAAAAAAAAAAA&#10;AC4CAABkcnMvZTJvRG9jLnhtbFBLAQItABQABgAIAAAAIQDVrOjV4AAAAAsBAAAPAAAAAAAAAAAA&#10;AAAAAIwEAABkcnMvZG93bnJldi54bWxQSwUGAAAAAAQABADzAAAAmQUAAAAA&#10;" filled="f" stroked="f">
              <v:textbox style="mso-fit-shape-to-text:t">
                <w:txbxContent>
                  <w:p w14:paraId="7C84163E" w14:textId="77777777" w:rsidR="003620B0" w:rsidRPr="0017008B" w:rsidRDefault="003620B0" w:rsidP="00AD71B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831296" behindDoc="0" locked="0" layoutInCell="1" allowOverlap="1" wp14:anchorId="05EBDE61" wp14:editId="44BEE782">
          <wp:simplePos x="0" y="0"/>
          <wp:positionH relativeFrom="margin">
            <wp:posOffset>5526405</wp:posOffset>
          </wp:positionH>
          <wp:positionV relativeFrom="topMargin">
            <wp:posOffset>648335</wp:posOffset>
          </wp:positionV>
          <wp:extent cx="496800" cy="417600"/>
          <wp:effectExtent l="0" t="0" r="0" b="1905"/>
          <wp:wrapNone/>
          <wp:docPr id="1558" name="Grafik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6AC44FE0" wp14:editId="08392290">
          <wp:extent cx="864000" cy="864000"/>
          <wp:effectExtent l="0" t="0" r="0" b="0"/>
          <wp:docPr id="1559" name="Grafik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4855038" w14:textId="77777777" w:rsidR="003620B0" w:rsidRPr="00923829" w:rsidRDefault="003620B0" w:rsidP="00781E9C">
    <w:pPr>
      <w:pStyle w:val="Kopfzeile"/>
      <w:ind w:left="0"/>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87EAF" w14:textId="77777777" w:rsidR="003620B0" w:rsidRDefault="003620B0" w:rsidP="0017008B">
    <w:pPr>
      <w:pStyle w:val="Kopfzeile"/>
      <w:ind w:left="0"/>
    </w:pPr>
    <w:r>
      <w:rPr>
        <w:noProof/>
      </w:rPr>
      <mc:AlternateContent>
        <mc:Choice Requires="wps">
          <w:drawing>
            <wp:anchor distT="0" distB="0" distL="114300" distR="114300" simplePos="0" relativeHeight="251782144" behindDoc="0" locked="0" layoutInCell="1" allowOverlap="1" wp14:anchorId="12EFAE3B" wp14:editId="0FFBBE97">
              <wp:simplePos x="0" y="0"/>
              <wp:positionH relativeFrom="margin">
                <wp:posOffset>974090</wp:posOffset>
              </wp:positionH>
              <wp:positionV relativeFrom="topMargin">
                <wp:posOffset>466725</wp:posOffset>
              </wp:positionV>
              <wp:extent cx="4096987" cy="1085850"/>
              <wp:effectExtent l="0" t="0" r="0" b="0"/>
              <wp:wrapNone/>
              <wp:docPr id="425" name="Textfeld 425"/>
              <wp:cNvGraphicFramePr/>
              <a:graphic xmlns:a="http://schemas.openxmlformats.org/drawingml/2006/main">
                <a:graphicData uri="http://schemas.microsoft.com/office/word/2010/wordprocessingShape">
                  <wps:wsp>
                    <wps:cNvSpPr txBox="1"/>
                    <wps:spPr>
                      <a:xfrm>
                        <a:off x="0" y="0"/>
                        <a:ext cx="4096987" cy="1085850"/>
                      </a:xfrm>
                      <a:prstGeom prst="rect">
                        <a:avLst/>
                      </a:prstGeom>
                      <a:solidFill>
                        <a:schemeClr val="lt1"/>
                      </a:solidFill>
                      <a:ln w="6350">
                        <a:noFill/>
                      </a:ln>
                    </wps:spPr>
                    <wps:txbx>
                      <w:txbxContent>
                        <w:p w14:paraId="752DA259" w14:textId="77777777" w:rsidR="003620B0" w:rsidRPr="00EB6356" w:rsidRDefault="003620B0" w:rsidP="00781E9C">
                          <w:pPr>
                            <w:pStyle w:val="Titel"/>
                            <w:spacing w:line="276" w:lineRule="auto"/>
                            <w:ind w:left="0"/>
                          </w:pPr>
                          <w:r w:rsidRPr="00EB6356">
                            <w:t>Arbeitsb</w:t>
                          </w:r>
                          <w:r>
                            <w:t>ogen</w:t>
                          </w:r>
                          <w:r w:rsidRPr="00EB6356">
                            <w:t>:</w:t>
                          </w:r>
                        </w:p>
                        <w:p w14:paraId="72BA2FA2" w14:textId="77777777" w:rsidR="003620B0" w:rsidRPr="00EB6356" w:rsidRDefault="003620B0" w:rsidP="00781E9C">
                          <w:pPr>
                            <w:pStyle w:val="berschrift1"/>
                            <w:spacing w:line="276" w:lineRule="auto"/>
                            <w:rPr>
                              <w:rFonts w:eastAsia="Times New Roman"/>
                            </w:rPr>
                          </w:pPr>
                          <w:r w:rsidRPr="00EB6356">
                            <w:t>Was die private Haftpflichtversicherung nicht abdeckt</w:t>
                          </w:r>
                        </w:p>
                        <w:p w14:paraId="6BC24B11" w14:textId="77777777" w:rsidR="003620B0" w:rsidRPr="00F152D2" w:rsidRDefault="003620B0" w:rsidP="00781E9C">
                          <w:pPr>
                            <w:spacing w:line="276" w:lineRule="auto"/>
                            <w:ind w:left="0"/>
                            <w:rPr>
                              <w:color w:val="0A2446"/>
                              <w:sz w:val="22"/>
                              <w:szCs w:val="22"/>
                            </w:rPr>
                          </w:pPr>
                          <w:r w:rsidRPr="00F152D2">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FAE3B" id="_x0000_t202" coordsize="21600,21600" o:spt="202" path="m,l,21600r21600,l21600,xe">
              <v:stroke joinstyle="miter"/>
              <v:path gradientshapeok="t" o:connecttype="rect"/>
            </v:shapetype>
            <v:shape id="Textfeld 425" o:spid="_x0000_s1699" type="#_x0000_t202" style="position:absolute;left:0;text-align:left;margin-left:76.7pt;margin-top:36.75pt;width:322.6pt;height:85.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" fillcolor="white [3201]" stroked="f" strokeweight=".5pt">
              <v:textbox>
                <w:txbxContent>
                  <w:p w14:paraId="752DA259" w14:textId="77777777" w:rsidR="003620B0" w:rsidRPr="00EB6356" w:rsidRDefault="003620B0" w:rsidP="00781E9C">
                    <w:pPr>
                      <w:pStyle w:val="Titel"/>
                      <w:spacing w:line="276" w:lineRule="auto"/>
                      <w:ind w:left="0"/>
                    </w:pPr>
                    <w:r w:rsidRPr="00EB6356">
                      <w:t>Arbeitsb</w:t>
                    </w:r>
                    <w:r>
                      <w:t>ogen</w:t>
                    </w:r>
                    <w:r w:rsidRPr="00EB6356">
                      <w:t>:</w:t>
                    </w:r>
                  </w:p>
                  <w:p w14:paraId="72BA2FA2" w14:textId="77777777" w:rsidR="003620B0" w:rsidRPr="00EB6356" w:rsidRDefault="003620B0" w:rsidP="00781E9C">
                    <w:pPr>
                      <w:pStyle w:val="berschrift1"/>
                      <w:spacing w:line="276" w:lineRule="auto"/>
                      <w:rPr>
                        <w:rFonts w:eastAsia="Times New Roman"/>
                      </w:rPr>
                    </w:pPr>
                    <w:r w:rsidRPr="00EB6356">
                      <w:t>Was die private Haftpflichtversicherung nicht abdeckt</w:t>
                    </w:r>
                  </w:p>
                  <w:p w14:paraId="6BC24B11" w14:textId="77777777" w:rsidR="003620B0" w:rsidRPr="00F152D2" w:rsidRDefault="003620B0" w:rsidP="00781E9C">
                    <w:pPr>
                      <w:spacing w:line="276" w:lineRule="auto"/>
                      <w:ind w:left="0"/>
                      <w:rPr>
                        <w:color w:val="0A2446"/>
                        <w:sz w:val="22"/>
                        <w:szCs w:val="22"/>
                      </w:rPr>
                    </w:pPr>
                    <w:r w:rsidRPr="00F152D2">
                      <w:rPr>
                        <w:color w:val="0A2446"/>
                        <w:sz w:val="22"/>
                        <w:szCs w:val="22"/>
                      </w:rPr>
                      <w:t>(2/2)</w:t>
                    </w:r>
                  </w:p>
                </w:txbxContent>
              </v:textbox>
              <w10:wrap anchorx="margin" anchory="margin"/>
            </v:shape>
          </w:pict>
        </mc:Fallback>
      </mc:AlternateContent>
    </w:r>
    <w:r>
      <w:rPr>
        <w:noProof/>
      </w:rPr>
      <mc:AlternateContent>
        <mc:Choice Requires="wps">
          <w:drawing>
            <wp:anchor distT="45720" distB="45720" distL="114300" distR="114300" simplePos="0" relativeHeight="251784192" behindDoc="0" locked="0" layoutInCell="1" allowOverlap="1" wp14:anchorId="47CB6053" wp14:editId="603B3634">
              <wp:simplePos x="0" y="0"/>
              <wp:positionH relativeFrom="margin">
                <wp:posOffset>5418455</wp:posOffset>
              </wp:positionH>
              <wp:positionV relativeFrom="topMargin">
                <wp:posOffset>1080135</wp:posOffset>
              </wp:positionV>
              <wp:extent cx="712800" cy="1404620"/>
              <wp:effectExtent l="0" t="0" r="0" b="0"/>
              <wp:wrapNone/>
              <wp:docPr id="4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5BBDAE" w14:textId="77777777" w:rsidR="003620B0" w:rsidRPr="0017008B" w:rsidRDefault="003620B0" w:rsidP="00781E9C">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CB6053" id="_x0000_s1700" type="#_x0000_t202" style="position:absolute;left:0;text-align:left;margin-left:426.65pt;margin-top:85.05pt;width:56.15pt;height:110.6pt;z-index:251784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wv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OkxHIZhA62EqojiYswLg8tO10awJ+c&#10;9bQ4BXc/9gIVZ/qjoQF5ly0WYdPix+LtFcnJ8NJTXnqEkQRVcM/ZeN342OzYfntLg7Rto8bPTCbW&#10;tBBR+ml5w8Zdfseo51/M+hc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CPtOwvMgIAAKoEAAAOAAAAAAAAAAAAAAAA&#10;AC4CAABkcnMvZTJvRG9jLnhtbFBLAQItABQABgAIAAAAIQDVrOjV4AAAAAsBAAAPAAAAAAAAAAAA&#10;AAAAAIwEAABkcnMvZG93bnJldi54bWxQSwUGAAAAAAQABADzAAAAmQUAAAAA&#10;" filled="f" stroked="f">
              <v:textbox style="mso-fit-shape-to-text:t">
                <w:txbxContent>
                  <w:p w14:paraId="3D5BBDAE" w14:textId="77777777" w:rsidR="003620B0" w:rsidRPr="0017008B" w:rsidRDefault="003620B0" w:rsidP="00781E9C">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783168" behindDoc="0" locked="0" layoutInCell="1" allowOverlap="1" wp14:anchorId="5A9B51DD" wp14:editId="13A0777C">
          <wp:simplePos x="0" y="0"/>
          <wp:positionH relativeFrom="margin">
            <wp:posOffset>5526405</wp:posOffset>
          </wp:positionH>
          <wp:positionV relativeFrom="topMargin">
            <wp:posOffset>648335</wp:posOffset>
          </wp:positionV>
          <wp:extent cx="496800" cy="417600"/>
          <wp:effectExtent l="0" t="0" r="0" b="1905"/>
          <wp:wrapNone/>
          <wp:docPr id="1567" name="Grafik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0E148E9E" wp14:editId="45AFEA36">
          <wp:extent cx="864000" cy="864000"/>
          <wp:effectExtent l="0" t="0" r="0" b="0"/>
          <wp:docPr id="1572"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AA0D8AB" w14:textId="77777777" w:rsidR="003620B0" w:rsidRPr="00923829" w:rsidRDefault="003620B0" w:rsidP="0017008B">
    <w:pPr>
      <w:pStyle w:val="Kopfzeile"/>
      <w:ind w:left="0"/>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86031" w14:textId="77777777" w:rsidR="003620B0" w:rsidRPr="00923829" w:rsidRDefault="003620B0" w:rsidP="003A3284">
    <w:pPr>
      <w:pStyle w:val="Kopfzeile"/>
      <w:ind w:left="0"/>
    </w:pPr>
    <w:r>
      <w:rPr>
        <w:noProof/>
      </w:rPr>
      <mc:AlternateContent>
        <mc:Choice Requires="wps">
          <w:drawing>
            <wp:anchor distT="0" distB="0" distL="114300" distR="114300" simplePos="0" relativeHeight="251781120" behindDoc="0" locked="0" layoutInCell="1" allowOverlap="1" wp14:anchorId="08B8F6E8" wp14:editId="3AE4DB3A">
              <wp:simplePos x="0" y="0"/>
              <wp:positionH relativeFrom="margin">
                <wp:posOffset>974090</wp:posOffset>
              </wp:positionH>
              <wp:positionV relativeFrom="topMargin">
                <wp:posOffset>476250</wp:posOffset>
              </wp:positionV>
              <wp:extent cx="5267325" cy="828675"/>
              <wp:effectExtent l="0" t="0" r="9525" b="9525"/>
              <wp:wrapNone/>
              <wp:docPr id="422" name="Textfeld 422"/>
              <wp:cNvGraphicFramePr/>
              <a:graphic xmlns:a="http://schemas.openxmlformats.org/drawingml/2006/main">
                <a:graphicData uri="http://schemas.microsoft.com/office/word/2010/wordprocessingShape">
                  <wps:wsp>
                    <wps:cNvSpPr txBox="1"/>
                    <wps:spPr>
                      <a:xfrm>
                        <a:off x="0" y="0"/>
                        <a:ext cx="5267325" cy="828675"/>
                      </a:xfrm>
                      <a:prstGeom prst="rect">
                        <a:avLst/>
                      </a:prstGeom>
                      <a:solidFill>
                        <a:schemeClr val="lt1"/>
                      </a:solidFill>
                      <a:ln w="6350">
                        <a:noFill/>
                      </a:ln>
                    </wps:spPr>
                    <wps:txbx>
                      <w:txbxContent>
                        <w:p w14:paraId="28E5EE6C" w14:textId="77777777" w:rsidR="003620B0" w:rsidRPr="0050014D" w:rsidRDefault="003620B0" w:rsidP="003A3284">
                          <w:pPr>
                            <w:pStyle w:val="Titel"/>
                            <w:spacing w:line="276" w:lineRule="auto"/>
                            <w:ind w:left="0"/>
                          </w:pPr>
                          <w:r>
                            <w:t>Lösung</w:t>
                          </w:r>
                          <w:r w:rsidRPr="0050014D">
                            <w:t>:</w:t>
                          </w:r>
                        </w:p>
                        <w:p w14:paraId="17F87E41" w14:textId="77777777" w:rsidR="003620B0" w:rsidRPr="00A41E7A" w:rsidRDefault="003620B0" w:rsidP="003A3284">
                          <w:pPr>
                            <w:pStyle w:val="berschrift1"/>
                            <w:spacing w:line="276" w:lineRule="auto"/>
                          </w:pPr>
                          <w:r w:rsidRPr="001C02AC">
                            <w:t>Was die private Haftpflichtversicherung nicht abdeckt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B8F6E8" id="_x0000_t202" coordsize="21600,21600" o:spt="202" path="m,l,21600r21600,l21600,xe">
              <v:stroke joinstyle="miter"/>
              <v:path gradientshapeok="t" o:connecttype="rect"/>
            </v:shapetype>
            <v:shape id="Textfeld 422" o:spid="_x0000_s1701" type="#_x0000_t202" style="position:absolute;left:0;text-align:left;margin-left:76.7pt;margin-top:37.5pt;width:414.75pt;height:65.2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" fillcolor="white [3201]" stroked="f" strokeweight=".5pt">
              <v:textbox>
                <w:txbxContent>
                  <w:p w14:paraId="28E5EE6C" w14:textId="77777777" w:rsidR="003620B0" w:rsidRPr="0050014D" w:rsidRDefault="003620B0" w:rsidP="003A3284">
                    <w:pPr>
                      <w:pStyle w:val="Titel"/>
                      <w:spacing w:line="276" w:lineRule="auto"/>
                      <w:ind w:left="0"/>
                    </w:pPr>
                    <w:r>
                      <w:t>Lösung</w:t>
                    </w:r>
                    <w:r w:rsidRPr="0050014D">
                      <w:t>:</w:t>
                    </w:r>
                  </w:p>
                  <w:p w14:paraId="17F87E41" w14:textId="77777777" w:rsidR="003620B0" w:rsidRPr="00A41E7A" w:rsidRDefault="003620B0" w:rsidP="003A3284">
                    <w:pPr>
                      <w:pStyle w:val="berschrift1"/>
                      <w:spacing w:line="276" w:lineRule="auto"/>
                    </w:pPr>
                    <w:r w:rsidRPr="001C02AC">
                      <w:t>Was die private Haftpflichtversicherung nicht abdeckt</w:t>
                    </w:r>
                  </w:p>
                </w:txbxContent>
              </v:textbox>
              <w10:wrap anchorx="margin" anchory="margin"/>
            </v:shape>
          </w:pict>
        </mc:Fallback>
      </mc:AlternateContent>
    </w:r>
    <w:r>
      <w:rPr>
        <w:noProof/>
        <w:color w:val="0A2446"/>
      </w:rPr>
      <w:drawing>
        <wp:inline distT="0" distB="0" distL="0" distR="0" wp14:anchorId="78BB1BB4" wp14:editId="3D22CE37">
          <wp:extent cx="864000" cy="864000"/>
          <wp:effectExtent l="0" t="0" r="0" b="0"/>
          <wp:docPr id="1573" name="Grafik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E8F28A5" w14:textId="77777777" w:rsidR="003620B0" w:rsidRPr="00923829" w:rsidRDefault="003620B0" w:rsidP="00781E9C">
    <w:pPr>
      <w:pStyle w:val="Kopfzeile"/>
      <w:ind w:left="0"/>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236D2" w14:textId="77777777" w:rsidR="003620B0" w:rsidRDefault="003620B0" w:rsidP="00C054E6">
    <w:pPr>
      <w:pStyle w:val="Kopfzeile"/>
      <w:ind w:left="0"/>
    </w:pPr>
    <w:r>
      <w:rPr>
        <w:noProof/>
      </w:rPr>
      <mc:AlternateContent>
        <mc:Choice Requires="wps">
          <w:drawing>
            <wp:anchor distT="0" distB="0" distL="114300" distR="114300" simplePos="0" relativeHeight="251702784" behindDoc="0" locked="0" layoutInCell="1" allowOverlap="1" wp14:anchorId="7B4DD756" wp14:editId="744B09C1">
              <wp:simplePos x="0" y="0"/>
              <wp:positionH relativeFrom="margin">
                <wp:posOffset>973719</wp:posOffset>
              </wp:positionH>
              <wp:positionV relativeFrom="topMargin">
                <wp:posOffset>463138</wp:posOffset>
              </wp:positionV>
              <wp:extent cx="5400000" cy="860961"/>
              <wp:effectExtent l="0" t="0" r="0" b="0"/>
              <wp:wrapNone/>
              <wp:docPr id="431" name="Textfeld 431"/>
              <wp:cNvGraphicFramePr/>
              <a:graphic xmlns:a="http://schemas.openxmlformats.org/drawingml/2006/main">
                <a:graphicData uri="http://schemas.microsoft.com/office/word/2010/wordprocessingShape">
                  <wps:wsp>
                    <wps:cNvSpPr txBox="1"/>
                    <wps:spPr>
                      <a:xfrm>
                        <a:off x="0" y="0"/>
                        <a:ext cx="5400000" cy="860961"/>
                      </a:xfrm>
                      <a:prstGeom prst="rect">
                        <a:avLst/>
                      </a:prstGeom>
                      <a:solidFill>
                        <a:schemeClr val="lt1"/>
                      </a:solidFill>
                      <a:ln w="6350">
                        <a:noFill/>
                      </a:ln>
                    </wps:spPr>
                    <wps:txbx>
                      <w:txbxContent>
                        <w:p w14:paraId="0EE7CCFF" w14:textId="77777777" w:rsidR="003620B0" w:rsidRPr="0050014D" w:rsidRDefault="003620B0" w:rsidP="00C054E6">
                          <w:pPr>
                            <w:pStyle w:val="Titel"/>
                            <w:spacing w:line="276" w:lineRule="auto"/>
                            <w:ind w:left="0"/>
                          </w:pPr>
                          <w:r>
                            <w:t>Ablauf für Lehrende</w:t>
                          </w:r>
                          <w:r w:rsidRPr="0050014D">
                            <w:t>:</w:t>
                          </w:r>
                        </w:p>
                        <w:p w14:paraId="6DB01CBD" w14:textId="77777777" w:rsidR="003620B0" w:rsidRPr="003E411D" w:rsidRDefault="003620B0" w:rsidP="00C054E6">
                          <w:pPr>
                            <w:pStyle w:val="berschrift1"/>
                            <w:spacing w:line="276" w:lineRule="auto"/>
                            <w:rPr>
                              <w:rFonts w:eastAsia="Times New Roman"/>
                            </w:rPr>
                          </w:pPr>
                          <w:r>
                            <w:t>Private Haftpflichtversicherung – Wer ist versichert?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4DD756" id="_x0000_t202" coordsize="21600,21600" o:spt="202" path="m,l,21600r21600,l21600,xe">
              <v:stroke joinstyle="miter"/>
              <v:path gradientshapeok="t" o:connecttype="rect"/>
            </v:shapetype>
            <v:shape id="Textfeld 431" o:spid="_x0000_s1702" type="#_x0000_t202" style="position:absolute;left:0;text-align:left;margin-left:76.65pt;margin-top:36.45pt;width:425.2pt;height:67.8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" fillcolor="white [3201]" stroked="f" strokeweight=".5pt">
              <v:textbox>
                <w:txbxContent>
                  <w:p w14:paraId="0EE7CCFF" w14:textId="77777777" w:rsidR="003620B0" w:rsidRPr="0050014D" w:rsidRDefault="003620B0" w:rsidP="00C054E6">
                    <w:pPr>
                      <w:pStyle w:val="Titel"/>
                      <w:spacing w:line="276" w:lineRule="auto"/>
                      <w:ind w:left="0"/>
                    </w:pPr>
                    <w:r>
                      <w:t>Ablauf für Lehrende</w:t>
                    </w:r>
                    <w:r w:rsidRPr="0050014D">
                      <w:t>:</w:t>
                    </w:r>
                  </w:p>
                  <w:p w14:paraId="6DB01CBD" w14:textId="77777777" w:rsidR="003620B0" w:rsidRPr="003E411D" w:rsidRDefault="003620B0" w:rsidP="00C054E6">
                    <w:pPr>
                      <w:pStyle w:val="berschrift1"/>
                      <w:spacing w:line="276" w:lineRule="auto"/>
                      <w:rPr>
                        <w:rFonts w:eastAsia="Times New Roman"/>
                      </w:rPr>
                    </w:pPr>
                    <w:r>
                      <w:t>Private Haftpflichtversicherung – Wer ist versichert?</w:t>
                    </w:r>
                  </w:p>
                </w:txbxContent>
              </v:textbox>
              <w10:wrap anchorx="margin" anchory="margin"/>
            </v:shape>
          </w:pict>
        </mc:Fallback>
      </mc:AlternateContent>
    </w:r>
    <w:r>
      <w:rPr>
        <w:noProof/>
        <w:color w:val="0A2446"/>
      </w:rPr>
      <w:drawing>
        <wp:inline distT="0" distB="0" distL="0" distR="0" wp14:anchorId="7DC239B4" wp14:editId="1F2CB3B1">
          <wp:extent cx="864000" cy="864000"/>
          <wp:effectExtent l="0" t="0" r="0" b="0"/>
          <wp:docPr id="1581" name="Grafik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FFDB5D5" w14:textId="77777777" w:rsidR="003620B0" w:rsidRPr="007B2D80" w:rsidRDefault="003620B0" w:rsidP="00C054E6">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2F81E23" w14:textId="77777777" w:rsidTr="00781E9C">
      <w:trPr>
        <w:trHeight w:val="1134"/>
      </w:trPr>
      <w:tc>
        <w:tcPr>
          <w:tcW w:w="1000" w:type="pct"/>
          <w:vAlign w:val="center"/>
        </w:tcPr>
        <w:p w14:paraId="73359846" w14:textId="77777777" w:rsidR="003620B0" w:rsidRDefault="003620B0" w:rsidP="00C054E6">
          <w:pPr>
            <w:pStyle w:val="Untertitel"/>
          </w:pPr>
          <w:r>
            <w:rPr>
              <w:noProof/>
            </w:rPr>
            <w:drawing>
              <wp:inline distT="0" distB="0" distL="0" distR="0" wp14:anchorId="10F6462D" wp14:editId="52EEDAA7">
                <wp:extent cx="496800" cy="417600"/>
                <wp:effectExtent l="0" t="0" r="0" b="1905"/>
                <wp:docPr id="1587" name="Grafik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A1FB2C8" w14:textId="77777777" w:rsidR="003620B0" w:rsidRDefault="003620B0" w:rsidP="00C054E6">
          <w:pPr>
            <w:pStyle w:val="Untertitel"/>
          </w:pPr>
          <w:r>
            <w:rPr>
              <w:noProof/>
            </w:rPr>
            <w:drawing>
              <wp:inline distT="0" distB="0" distL="0" distR="0" wp14:anchorId="30471C40" wp14:editId="33138616">
                <wp:extent cx="436001" cy="471352"/>
                <wp:effectExtent l="0" t="0" r="0" b="0"/>
                <wp:docPr id="1639" name="Grafik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D1A9E83" w14:textId="77777777" w:rsidR="003620B0" w:rsidRDefault="003620B0" w:rsidP="00C054E6">
          <w:pPr>
            <w:pStyle w:val="Untertitel"/>
          </w:pPr>
          <w:r>
            <w:rPr>
              <w:noProof/>
            </w:rPr>
            <w:drawing>
              <wp:inline distT="0" distB="0" distL="0" distR="0" wp14:anchorId="0F0BD4BC" wp14:editId="53ECE27F">
                <wp:extent cx="428400" cy="486000"/>
                <wp:effectExtent l="0" t="0" r="3810" b="0"/>
                <wp:docPr id="1640" name="Grafik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13FEB18" w14:textId="77777777" w:rsidR="003620B0" w:rsidRDefault="003620B0" w:rsidP="00C054E6">
          <w:pPr>
            <w:pStyle w:val="Untertitel"/>
          </w:pPr>
          <w:r>
            <w:rPr>
              <w:noProof/>
            </w:rPr>
            <w:drawing>
              <wp:inline distT="0" distB="0" distL="0" distR="0" wp14:anchorId="41BA16CD" wp14:editId="1B098932">
                <wp:extent cx="424800" cy="435600"/>
                <wp:effectExtent l="0" t="0" r="0" b="0"/>
                <wp:docPr id="1641" name="Grafik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C2AD9F3" w14:textId="77777777" w:rsidR="003620B0" w:rsidRDefault="003620B0" w:rsidP="00C054E6">
          <w:pPr>
            <w:pStyle w:val="Untertitel"/>
          </w:pPr>
          <w:r>
            <w:rPr>
              <w:noProof/>
            </w:rPr>
            <w:drawing>
              <wp:inline distT="0" distB="0" distL="0" distR="0" wp14:anchorId="57E10B05" wp14:editId="6F70A012">
                <wp:extent cx="457200" cy="435600"/>
                <wp:effectExtent l="0" t="0" r="0" b="0"/>
                <wp:docPr id="1642" name="Grafik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646AC57" w14:textId="77777777" w:rsidTr="00781E9C">
      <w:trPr>
        <w:trHeight w:val="510"/>
      </w:trPr>
      <w:tc>
        <w:tcPr>
          <w:tcW w:w="1000" w:type="pct"/>
        </w:tcPr>
        <w:p w14:paraId="43A8FD0E" w14:textId="77777777" w:rsidR="003620B0" w:rsidRPr="0050014D" w:rsidRDefault="003620B0" w:rsidP="00C054E6">
          <w:pPr>
            <w:pStyle w:val="Untertitel"/>
          </w:pPr>
          <w:r w:rsidRPr="0050014D">
            <w:t xml:space="preserve">Level </w:t>
          </w:r>
          <w:r>
            <w:t>3-4</w:t>
          </w:r>
        </w:p>
      </w:tc>
      <w:tc>
        <w:tcPr>
          <w:tcW w:w="1000" w:type="pct"/>
        </w:tcPr>
        <w:p w14:paraId="4500E1D8" w14:textId="77777777" w:rsidR="003620B0" w:rsidRPr="00821CD8" w:rsidRDefault="003620B0" w:rsidP="00C054E6">
          <w:pPr>
            <w:pStyle w:val="Untertitel"/>
          </w:pPr>
          <w:r>
            <w:t>15</w:t>
          </w:r>
          <w:r w:rsidRPr="00821CD8">
            <w:t xml:space="preserve"> Minuten</w:t>
          </w:r>
        </w:p>
      </w:tc>
      <w:tc>
        <w:tcPr>
          <w:tcW w:w="1000" w:type="pct"/>
        </w:tcPr>
        <w:p w14:paraId="4DE4FA8D" w14:textId="77777777" w:rsidR="003620B0" w:rsidRPr="00821CD8" w:rsidRDefault="003620B0" w:rsidP="00C054E6">
          <w:pPr>
            <w:pStyle w:val="Untertitel"/>
          </w:pPr>
          <w:r w:rsidRPr="00821CD8">
            <w:t>1</w:t>
          </w:r>
          <w:r>
            <w:t>-10</w:t>
          </w:r>
          <w:r w:rsidRPr="00821CD8">
            <w:t xml:space="preserve"> Person</w:t>
          </w:r>
          <w:r>
            <w:t>en</w:t>
          </w:r>
        </w:p>
      </w:tc>
      <w:tc>
        <w:tcPr>
          <w:tcW w:w="1000" w:type="pct"/>
        </w:tcPr>
        <w:p w14:paraId="646CE051" w14:textId="77777777" w:rsidR="003620B0" w:rsidRPr="00821CD8" w:rsidRDefault="003620B0" w:rsidP="00C054E6">
          <w:pPr>
            <w:pStyle w:val="Untertitel"/>
          </w:pPr>
          <w:r w:rsidRPr="00821CD8">
            <w:t>E</w:t>
          </w:r>
          <w:r>
            <w:t>A, Plenum</w:t>
          </w:r>
        </w:p>
      </w:tc>
      <w:tc>
        <w:tcPr>
          <w:tcW w:w="1000" w:type="pct"/>
        </w:tcPr>
        <w:p w14:paraId="3FE66F3F" w14:textId="77777777" w:rsidR="003620B0" w:rsidRPr="00821CD8" w:rsidRDefault="003620B0" w:rsidP="00C054E6">
          <w:pPr>
            <w:pStyle w:val="Untertitel"/>
          </w:pPr>
          <w:r>
            <w:t>Arbeitsbögen</w:t>
          </w:r>
        </w:p>
      </w:tc>
    </w:tr>
  </w:tbl>
  <w:p w14:paraId="604E4106" w14:textId="77777777" w:rsidR="003620B0" w:rsidRPr="00923829" w:rsidRDefault="003620B0" w:rsidP="00781E9C">
    <w:pPr>
      <w:pStyle w:val="Kopfzeile"/>
      <w:ind w:left="0"/>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6B7C5" w14:textId="77777777" w:rsidR="003620B0" w:rsidRDefault="003620B0" w:rsidP="004D105B">
    <w:pPr>
      <w:pStyle w:val="Kopfzeile"/>
      <w:ind w:left="0"/>
    </w:pPr>
    <w:r>
      <w:rPr>
        <w:noProof/>
      </w:rPr>
      <mc:AlternateContent>
        <mc:Choice Requires="wps">
          <w:drawing>
            <wp:anchor distT="0" distB="0" distL="114300" distR="114300" simplePos="0" relativeHeight="251786240" behindDoc="0" locked="0" layoutInCell="1" allowOverlap="1" wp14:anchorId="4EB9C9E6" wp14:editId="48836408">
              <wp:simplePos x="0" y="0"/>
              <wp:positionH relativeFrom="margin">
                <wp:posOffset>974090</wp:posOffset>
              </wp:positionH>
              <wp:positionV relativeFrom="topMargin">
                <wp:posOffset>466724</wp:posOffset>
              </wp:positionV>
              <wp:extent cx="4096987" cy="1095375"/>
              <wp:effectExtent l="0" t="0" r="0" b="9525"/>
              <wp:wrapNone/>
              <wp:docPr id="445" name="Textfeld 445"/>
              <wp:cNvGraphicFramePr/>
              <a:graphic xmlns:a="http://schemas.openxmlformats.org/drawingml/2006/main">
                <a:graphicData uri="http://schemas.microsoft.com/office/word/2010/wordprocessingShape">
                  <wps:wsp>
                    <wps:cNvSpPr txBox="1"/>
                    <wps:spPr>
                      <a:xfrm>
                        <a:off x="0" y="0"/>
                        <a:ext cx="4096987" cy="1095375"/>
                      </a:xfrm>
                      <a:prstGeom prst="rect">
                        <a:avLst/>
                      </a:prstGeom>
                      <a:solidFill>
                        <a:schemeClr val="lt1"/>
                      </a:solidFill>
                      <a:ln w="6350">
                        <a:noFill/>
                      </a:ln>
                    </wps:spPr>
                    <wps:txbx>
                      <w:txbxContent>
                        <w:p w14:paraId="2140ADA0" w14:textId="77777777" w:rsidR="003620B0" w:rsidRPr="00713BB1" w:rsidRDefault="003620B0" w:rsidP="004D105B">
                          <w:pPr>
                            <w:pStyle w:val="Titel"/>
                            <w:spacing w:line="276" w:lineRule="auto"/>
                            <w:ind w:left="0"/>
                          </w:pPr>
                          <w:r w:rsidRPr="00713BB1">
                            <w:t>Arbeitsb</w:t>
                          </w:r>
                          <w:r>
                            <w:t>ogen</w:t>
                          </w:r>
                          <w:r w:rsidRPr="00713BB1">
                            <w:t>:</w:t>
                          </w:r>
                        </w:p>
                        <w:p w14:paraId="49519F67" w14:textId="77777777" w:rsidR="003620B0" w:rsidRDefault="003620B0" w:rsidP="004D105B">
                          <w:pPr>
                            <w:pStyle w:val="berschrift1"/>
                            <w:spacing w:line="276" w:lineRule="auto"/>
                          </w:pPr>
                          <w:r w:rsidRPr="00713BB1">
                            <w:t>Private Haftpflichtversicherung –</w:t>
                          </w:r>
                        </w:p>
                        <w:p w14:paraId="5B5D08CF" w14:textId="77777777" w:rsidR="003620B0" w:rsidRPr="00713BB1" w:rsidRDefault="003620B0" w:rsidP="004D105B">
                          <w:pPr>
                            <w:pStyle w:val="berschrift1"/>
                            <w:spacing w:line="276" w:lineRule="auto"/>
                          </w:pPr>
                          <w:r w:rsidRPr="00713BB1">
                            <w:t>Wer ist versichert?</w:t>
                          </w:r>
                        </w:p>
                        <w:p w14:paraId="1B27D79A" w14:textId="77777777" w:rsidR="003620B0" w:rsidRPr="00657284" w:rsidRDefault="003620B0" w:rsidP="004D105B">
                          <w:pPr>
                            <w:spacing w:line="276" w:lineRule="auto"/>
                            <w:ind w:left="0"/>
                            <w:rPr>
                              <w:color w:val="0A2446"/>
                              <w:sz w:val="22"/>
                              <w:szCs w:val="22"/>
                            </w:rPr>
                          </w:pPr>
                          <w:r w:rsidRPr="00657284">
                            <w:rPr>
                              <w:color w:val="0A2446"/>
                              <w:sz w:val="22"/>
                              <w:szCs w:val="22"/>
                            </w:rPr>
                            <w:t>(1/2)</w:t>
                          </w:r>
                        </w:p>
                        <w:p w14:paraId="6286DFB9" w14:textId="77777777" w:rsidR="003620B0" w:rsidRPr="000E2DEA" w:rsidRDefault="003620B0" w:rsidP="004D105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B9C9E6" id="_x0000_t202" coordsize="21600,21600" o:spt="202" path="m,l,21600r21600,l21600,xe">
              <v:stroke joinstyle="miter"/>
              <v:path gradientshapeok="t" o:connecttype="rect"/>
            </v:shapetype>
            <v:shape id="Textfeld 445" o:spid="_x0000_s1703" type="#_x0000_t202" style="position:absolute;left:0;text-align:left;margin-left:76.7pt;margin-top:36.75pt;width:322.6pt;height:86.2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" fillcolor="white [3201]" stroked="f" strokeweight=".5pt">
              <v:textbox>
                <w:txbxContent>
                  <w:p w14:paraId="2140ADA0" w14:textId="77777777" w:rsidR="003620B0" w:rsidRPr="00713BB1" w:rsidRDefault="003620B0" w:rsidP="004D105B">
                    <w:pPr>
                      <w:pStyle w:val="Titel"/>
                      <w:spacing w:line="276" w:lineRule="auto"/>
                      <w:ind w:left="0"/>
                    </w:pPr>
                    <w:r w:rsidRPr="00713BB1">
                      <w:t>Arbeitsb</w:t>
                    </w:r>
                    <w:r>
                      <w:t>ogen</w:t>
                    </w:r>
                    <w:r w:rsidRPr="00713BB1">
                      <w:t>:</w:t>
                    </w:r>
                  </w:p>
                  <w:p w14:paraId="49519F67" w14:textId="77777777" w:rsidR="003620B0" w:rsidRDefault="003620B0" w:rsidP="004D105B">
                    <w:pPr>
                      <w:pStyle w:val="berschrift1"/>
                      <w:spacing w:line="276" w:lineRule="auto"/>
                    </w:pPr>
                    <w:r w:rsidRPr="00713BB1">
                      <w:t>Private Haftpflichtversicherung –</w:t>
                    </w:r>
                  </w:p>
                  <w:p w14:paraId="5B5D08CF" w14:textId="77777777" w:rsidR="003620B0" w:rsidRPr="00713BB1" w:rsidRDefault="003620B0" w:rsidP="004D105B">
                    <w:pPr>
                      <w:pStyle w:val="berschrift1"/>
                      <w:spacing w:line="276" w:lineRule="auto"/>
                    </w:pPr>
                    <w:r w:rsidRPr="00713BB1">
                      <w:t>Wer ist versichert?</w:t>
                    </w:r>
                  </w:p>
                  <w:p w14:paraId="1B27D79A" w14:textId="77777777" w:rsidR="003620B0" w:rsidRPr="00657284" w:rsidRDefault="003620B0" w:rsidP="004D105B">
                    <w:pPr>
                      <w:spacing w:line="276" w:lineRule="auto"/>
                      <w:ind w:left="0"/>
                      <w:rPr>
                        <w:color w:val="0A2446"/>
                        <w:sz w:val="22"/>
                        <w:szCs w:val="22"/>
                      </w:rPr>
                    </w:pPr>
                    <w:r w:rsidRPr="00657284">
                      <w:rPr>
                        <w:color w:val="0A2446"/>
                        <w:sz w:val="22"/>
                        <w:szCs w:val="22"/>
                      </w:rPr>
                      <w:t>(1/2)</w:t>
                    </w:r>
                  </w:p>
                  <w:p w14:paraId="6286DFB9" w14:textId="77777777" w:rsidR="003620B0" w:rsidRPr="000E2DEA" w:rsidRDefault="003620B0" w:rsidP="004D105B">
                    <w:pPr>
                      <w:ind w:left="0"/>
                    </w:pPr>
                  </w:p>
                </w:txbxContent>
              </v:textbox>
              <w10:wrap anchorx="margin" anchory="margin"/>
            </v:shape>
          </w:pict>
        </mc:Fallback>
      </mc:AlternateContent>
    </w:r>
    <w:r>
      <w:rPr>
        <w:noProof/>
      </w:rPr>
      <mc:AlternateContent>
        <mc:Choice Requires="wps">
          <w:drawing>
            <wp:anchor distT="45720" distB="45720" distL="114300" distR="114300" simplePos="0" relativeHeight="251788288" behindDoc="0" locked="0" layoutInCell="1" allowOverlap="1" wp14:anchorId="73A15AD3" wp14:editId="10263B47">
              <wp:simplePos x="0" y="0"/>
              <wp:positionH relativeFrom="margin">
                <wp:posOffset>5418455</wp:posOffset>
              </wp:positionH>
              <wp:positionV relativeFrom="topMargin">
                <wp:posOffset>1080135</wp:posOffset>
              </wp:positionV>
              <wp:extent cx="712800" cy="1404620"/>
              <wp:effectExtent l="0" t="0" r="0" b="0"/>
              <wp:wrapNone/>
              <wp:docPr id="4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932B9B" w14:textId="77777777" w:rsidR="003620B0" w:rsidRPr="0017008B" w:rsidRDefault="003620B0" w:rsidP="004D105B">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A15AD3" id="_x0000_s1704" type="#_x0000_t202" style="position:absolute;left:0;text-align:left;margin-left:426.65pt;margin-top:85.05pt;width:56.15pt;height:110.6pt;z-index:251788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zMfMQ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iWVUIdhKqI4kLsK4PLTsdGkAf3LW&#10;0+IU3P3YC1Sc6Y+GBuRdtliETYsfi7dLkpPhpae89AgjCargnrPxuvGx2bH99pYGadtGjZ+ZTKxp&#10;IaL00/KGjbv8jlHPv5j1L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O/TMx8xAgAAqgQAAA4AAAAAAAAAAAAAAAAA&#10;LgIAAGRycy9lMm9Eb2MueG1sUEsBAi0AFAAGAAgAAAAhANWs6NXgAAAACwEAAA8AAAAAAAAAAAAA&#10;AAAAiwQAAGRycy9kb3ducmV2LnhtbFBLBQYAAAAABAAEAPMAAACYBQAAAAA=&#10;" filled="f" stroked="f">
              <v:textbox style="mso-fit-shape-to-text:t">
                <w:txbxContent>
                  <w:p w14:paraId="4F932B9B" w14:textId="77777777" w:rsidR="003620B0" w:rsidRPr="0017008B" w:rsidRDefault="003620B0" w:rsidP="004D105B">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787264" behindDoc="0" locked="0" layoutInCell="1" allowOverlap="1" wp14:anchorId="25BCD88E" wp14:editId="58CC772E">
          <wp:simplePos x="0" y="0"/>
          <wp:positionH relativeFrom="margin">
            <wp:posOffset>5526405</wp:posOffset>
          </wp:positionH>
          <wp:positionV relativeFrom="topMargin">
            <wp:posOffset>648335</wp:posOffset>
          </wp:positionV>
          <wp:extent cx="496800" cy="417600"/>
          <wp:effectExtent l="0" t="0" r="0" b="1905"/>
          <wp:wrapNone/>
          <wp:docPr id="1643" name="Grafik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3705175F" wp14:editId="595E746C">
          <wp:extent cx="864000" cy="864000"/>
          <wp:effectExtent l="0" t="0" r="0" b="0"/>
          <wp:docPr id="1644" name="Grafik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A34F681" w14:textId="77777777" w:rsidR="003620B0" w:rsidRPr="00923829" w:rsidRDefault="003620B0" w:rsidP="00781E9C">
    <w:pPr>
      <w:pStyle w:val="Kopfzeile"/>
      <w:ind w:left="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F9D90" w14:textId="77777777" w:rsidR="003620B0" w:rsidRDefault="003620B0" w:rsidP="0056071C">
    <w:pPr>
      <w:pStyle w:val="Kopfzeile"/>
      <w:ind w:left="0"/>
    </w:pPr>
    <w:r>
      <w:rPr>
        <w:noProof/>
      </w:rPr>
      <mc:AlternateContent>
        <mc:Choice Requires="wps">
          <w:drawing>
            <wp:anchor distT="0" distB="0" distL="114300" distR="114300" simplePos="0" relativeHeight="251793408" behindDoc="0" locked="0" layoutInCell="1" allowOverlap="1" wp14:anchorId="72767127" wp14:editId="44DFEA3E">
              <wp:simplePos x="0" y="0"/>
              <wp:positionH relativeFrom="margin">
                <wp:posOffset>974090</wp:posOffset>
              </wp:positionH>
              <wp:positionV relativeFrom="topMargin">
                <wp:posOffset>466724</wp:posOffset>
              </wp:positionV>
              <wp:extent cx="5400000" cy="752475"/>
              <wp:effectExtent l="0" t="0" r="0" b="9525"/>
              <wp:wrapNone/>
              <wp:docPr id="1396" name="Textfeld 1396"/>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59D52436" w14:textId="77777777" w:rsidR="003620B0" w:rsidRPr="0050014D" w:rsidRDefault="003620B0" w:rsidP="0056071C">
                          <w:pPr>
                            <w:pStyle w:val="Titel"/>
                            <w:spacing w:line="276" w:lineRule="auto"/>
                            <w:ind w:left="0"/>
                          </w:pPr>
                          <w:r>
                            <w:t>Ablauf für Lehrende</w:t>
                          </w:r>
                          <w:r w:rsidRPr="0050014D">
                            <w:t>:</w:t>
                          </w:r>
                        </w:p>
                        <w:p w14:paraId="60DB03E2" w14:textId="77777777" w:rsidR="003620B0" w:rsidRPr="0017008B" w:rsidRDefault="003620B0" w:rsidP="0056071C">
                          <w:pPr>
                            <w:pStyle w:val="berschrift1"/>
                          </w:pPr>
                          <w:r w:rsidRPr="007C359A">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767127" id="_x0000_t202" coordsize="21600,21600" o:spt="202" path="m,l,21600r21600,l21600,xe">
              <v:stroke joinstyle="miter"/>
              <v:path gradientshapeok="t" o:connecttype="rect"/>
            </v:shapetype>
            <v:shape id="Textfeld 1396" o:spid="_x0000_s1547" type="#_x0000_t202" style="position:absolute;left:0;text-align:left;margin-left:76.7pt;margin-top:36.75pt;width:425.2pt;height:59.2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0UEmRDACAABcBAAADgAAAAAAAAAAAAAAAAAu&#10;AgAAZHJzL2Uyb0RvYy54bWxQSwECLQAUAAYACAAAACEAYh8AmuAAAAALAQAADwAAAAAAAAAAAAAA&#10;AACKBAAAZHJzL2Rvd25yZXYueG1sUEsFBgAAAAAEAAQA8wAAAJcFAAAAAA==&#10;" fillcolor="white [3201]" stroked="f" strokeweight=".5pt">
              <v:textbox>
                <w:txbxContent>
                  <w:p w14:paraId="59D52436" w14:textId="77777777" w:rsidR="003620B0" w:rsidRPr="0050014D" w:rsidRDefault="003620B0" w:rsidP="0056071C">
                    <w:pPr>
                      <w:pStyle w:val="Titel"/>
                      <w:spacing w:line="276" w:lineRule="auto"/>
                      <w:ind w:left="0"/>
                    </w:pPr>
                    <w:r>
                      <w:t>Ablauf für Lehrende</w:t>
                    </w:r>
                    <w:r w:rsidRPr="0050014D">
                      <w:t>:</w:t>
                    </w:r>
                  </w:p>
                  <w:p w14:paraId="60DB03E2" w14:textId="77777777" w:rsidR="003620B0" w:rsidRPr="0017008B" w:rsidRDefault="003620B0" w:rsidP="0056071C">
                    <w:pPr>
                      <w:pStyle w:val="berschrift1"/>
                    </w:pPr>
                    <w:r w:rsidRPr="007C359A">
                      <w:t>Einstieg Versicherung</w:t>
                    </w:r>
                  </w:p>
                </w:txbxContent>
              </v:textbox>
              <w10:wrap anchorx="margin" anchory="margin"/>
            </v:shape>
          </w:pict>
        </mc:Fallback>
      </mc:AlternateContent>
    </w:r>
    <w:r>
      <w:rPr>
        <w:noProof/>
        <w:color w:val="0A2446"/>
      </w:rPr>
      <w:drawing>
        <wp:inline distT="0" distB="0" distL="0" distR="0" wp14:anchorId="5D2A16C7" wp14:editId="32B8AA5C">
          <wp:extent cx="864000" cy="864000"/>
          <wp:effectExtent l="0" t="0" r="0" b="0"/>
          <wp:docPr id="647" name="Grafik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FBC86D0" w14:textId="77777777" w:rsidR="003620B0" w:rsidRPr="007B2D80" w:rsidRDefault="003620B0" w:rsidP="0056071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5D3E3B56" w14:textId="77777777" w:rsidTr="00781E9C">
      <w:trPr>
        <w:trHeight w:val="1134"/>
      </w:trPr>
      <w:tc>
        <w:tcPr>
          <w:tcW w:w="1000" w:type="pct"/>
          <w:vAlign w:val="center"/>
        </w:tcPr>
        <w:p w14:paraId="1E8CA9D0" w14:textId="77777777" w:rsidR="003620B0" w:rsidRDefault="003620B0" w:rsidP="0056071C">
          <w:pPr>
            <w:pStyle w:val="Untertitel"/>
          </w:pPr>
          <w:r>
            <w:rPr>
              <w:noProof/>
            </w:rPr>
            <w:drawing>
              <wp:inline distT="0" distB="0" distL="0" distR="0" wp14:anchorId="716C4BA2" wp14:editId="629E793D">
                <wp:extent cx="496800" cy="417600"/>
                <wp:effectExtent l="0" t="0" r="0" b="1905"/>
                <wp:docPr id="652" name="Grafik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55B58A5" w14:textId="77777777" w:rsidR="003620B0" w:rsidRDefault="003620B0" w:rsidP="0056071C">
          <w:pPr>
            <w:pStyle w:val="Untertitel"/>
          </w:pPr>
          <w:r>
            <w:rPr>
              <w:noProof/>
            </w:rPr>
            <w:drawing>
              <wp:inline distT="0" distB="0" distL="0" distR="0" wp14:anchorId="749E0EDF" wp14:editId="6EAD688F">
                <wp:extent cx="436001" cy="471352"/>
                <wp:effectExtent l="0" t="0" r="0" b="0"/>
                <wp:docPr id="654" name="Grafi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C6481BD" w14:textId="77777777" w:rsidR="003620B0" w:rsidRDefault="003620B0" w:rsidP="0056071C">
          <w:pPr>
            <w:pStyle w:val="Untertitel"/>
          </w:pPr>
          <w:r>
            <w:rPr>
              <w:noProof/>
            </w:rPr>
            <w:drawing>
              <wp:inline distT="0" distB="0" distL="0" distR="0" wp14:anchorId="0D91375B" wp14:editId="170545D9">
                <wp:extent cx="428400" cy="486000"/>
                <wp:effectExtent l="0" t="0" r="3810" b="0"/>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6D21AA8" w14:textId="77777777" w:rsidR="003620B0" w:rsidRDefault="003620B0" w:rsidP="0056071C">
          <w:pPr>
            <w:pStyle w:val="Untertitel"/>
          </w:pPr>
          <w:r>
            <w:rPr>
              <w:noProof/>
            </w:rPr>
            <w:drawing>
              <wp:inline distT="0" distB="0" distL="0" distR="0" wp14:anchorId="40555A9E" wp14:editId="25822F80">
                <wp:extent cx="424800" cy="435600"/>
                <wp:effectExtent l="0" t="0" r="0" b="0"/>
                <wp:docPr id="657" name="Grafi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555878F" w14:textId="77777777" w:rsidR="003620B0" w:rsidRDefault="003620B0" w:rsidP="0056071C">
          <w:pPr>
            <w:pStyle w:val="Untertitel"/>
          </w:pPr>
          <w:r>
            <w:rPr>
              <w:noProof/>
            </w:rPr>
            <w:drawing>
              <wp:inline distT="0" distB="0" distL="0" distR="0" wp14:anchorId="0E64FBA6" wp14:editId="5316C0FB">
                <wp:extent cx="457200" cy="435600"/>
                <wp:effectExtent l="0" t="0" r="0" b="0"/>
                <wp:docPr id="668" name="Grafik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706B784" w14:textId="77777777" w:rsidTr="00781E9C">
      <w:trPr>
        <w:trHeight w:val="510"/>
      </w:trPr>
      <w:tc>
        <w:tcPr>
          <w:tcW w:w="1000" w:type="pct"/>
        </w:tcPr>
        <w:p w14:paraId="37772989" w14:textId="77777777" w:rsidR="003620B0" w:rsidRPr="0050014D" w:rsidRDefault="003620B0" w:rsidP="0056071C">
          <w:pPr>
            <w:pStyle w:val="Untertitel"/>
          </w:pPr>
          <w:r w:rsidRPr="0050014D">
            <w:t xml:space="preserve">Level </w:t>
          </w:r>
          <w:r>
            <w:t>1-4</w:t>
          </w:r>
        </w:p>
      </w:tc>
      <w:tc>
        <w:tcPr>
          <w:tcW w:w="1000" w:type="pct"/>
        </w:tcPr>
        <w:p w14:paraId="718137B2" w14:textId="77777777" w:rsidR="003620B0" w:rsidRPr="00821CD8" w:rsidRDefault="003620B0" w:rsidP="0056071C">
          <w:pPr>
            <w:pStyle w:val="Untertitel"/>
          </w:pPr>
          <w:r>
            <w:t>15</w:t>
          </w:r>
          <w:r w:rsidRPr="00821CD8">
            <w:t xml:space="preserve"> Minuten</w:t>
          </w:r>
        </w:p>
      </w:tc>
      <w:tc>
        <w:tcPr>
          <w:tcW w:w="1000" w:type="pct"/>
        </w:tcPr>
        <w:p w14:paraId="05429A15" w14:textId="77777777" w:rsidR="003620B0" w:rsidRPr="00821CD8" w:rsidRDefault="003620B0" w:rsidP="0056071C">
          <w:pPr>
            <w:pStyle w:val="Untertitel"/>
          </w:pPr>
          <w:r w:rsidRPr="00821CD8">
            <w:t>1</w:t>
          </w:r>
          <w:r>
            <w:t>-10</w:t>
          </w:r>
          <w:r w:rsidRPr="00821CD8">
            <w:t xml:space="preserve"> Person</w:t>
          </w:r>
          <w:r>
            <w:t>en</w:t>
          </w:r>
        </w:p>
      </w:tc>
      <w:tc>
        <w:tcPr>
          <w:tcW w:w="1000" w:type="pct"/>
        </w:tcPr>
        <w:p w14:paraId="671DD930" w14:textId="77777777" w:rsidR="003620B0" w:rsidRPr="00821CD8" w:rsidRDefault="003620B0" w:rsidP="0056071C">
          <w:pPr>
            <w:pStyle w:val="Untertitel"/>
          </w:pPr>
          <w:r w:rsidRPr="00821CD8">
            <w:t>E</w:t>
          </w:r>
          <w:r>
            <w:t>A, Plenum</w:t>
          </w:r>
        </w:p>
      </w:tc>
      <w:tc>
        <w:tcPr>
          <w:tcW w:w="1000" w:type="pct"/>
        </w:tcPr>
        <w:p w14:paraId="7F22042A" w14:textId="77777777" w:rsidR="003620B0" w:rsidRPr="00821CD8" w:rsidRDefault="003620B0" w:rsidP="0056071C">
          <w:pPr>
            <w:pStyle w:val="Untertitel"/>
          </w:pPr>
          <w:r>
            <w:t>Karteikarten</w:t>
          </w:r>
        </w:p>
      </w:tc>
    </w:tr>
  </w:tbl>
  <w:p w14:paraId="37BB3153" w14:textId="77777777" w:rsidR="003620B0" w:rsidRPr="00923829" w:rsidRDefault="003620B0" w:rsidP="0017008B">
    <w:pPr>
      <w:pStyle w:val="Kopfzeile"/>
      <w:ind w:left="0"/>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FED88" w14:textId="77777777" w:rsidR="003620B0" w:rsidRDefault="003620B0" w:rsidP="004D105B">
    <w:pPr>
      <w:pStyle w:val="Kopfzeile"/>
      <w:ind w:left="0"/>
    </w:pPr>
    <w:r>
      <w:rPr>
        <w:noProof/>
      </w:rPr>
      <mc:AlternateContent>
        <mc:Choice Requires="wps">
          <w:drawing>
            <wp:anchor distT="0" distB="0" distL="114300" distR="114300" simplePos="0" relativeHeight="251789312" behindDoc="0" locked="0" layoutInCell="1" allowOverlap="1" wp14:anchorId="17A53611" wp14:editId="3817F40E">
              <wp:simplePos x="0" y="0"/>
              <wp:positionH relativeFrom="margin">
                <wp:posOffset>974090</wp:posOffset>
              </wp:positionH>
              <wp:positionV relativeFrom="topMargin">
                <wp:posOffset>466724</wp:posOffset>
              </wp:positionV>
              <wp:extent cx="4096987" cy="1095375"/>
              <wp:effectExtent l="0" t="0" r="0" b="9525"/>
              <wp:wrapNone/>
              <wp:docPr id="1394" name="Textfeld 1394"/>
              <wp:cNvGraphicFramePr/>
              <a:graphic xmlns:a="http://schemas.openxmlformats.org/drawingml/2006/main">
                <a:graphicData uri="http://schemas.microsoft.com/office/word/2010/wordprocessingShape">
                  <wps:wsp>
                    <wps:cNvSpPr txBox="1"/>
                    <wps:spPr>
                      <a:xfrm>
                        <a:off x="0" y="0"/>
                        <a:ext cx="4096987" cy="1095375"/>
                      </a:xfrm>
                      <a:prstGeom prst="rect">
                        <a:avLst/>
                      </a:prstGeom>
                      <a:solidFill>
                        <a:schemeClr val="lt1"/>
                      </a:solidFill>
                      <a:ln w="6350">
                        <a:noFill/>
                      </a:ln>
                    </wps:spPr>
                    <wps:txbx>
                      <w:txbxContent>
                        <w:p w14:paraId="0A713376" w14:textId="77777777" w:rsidR="003620B0" w:rsidRPr="00713BB1" w:rsidRDefault="003620B0" w:rsidP="004D105B">
                          <w:pPr>
                            <w:pStyle w:val="Titel"/>
                            <w:spacing w:line="276" w:lineRule="auto"/>
                            <w:ind w:left="0"/>
                          </w:pPr>
                          <w:r w:rsidRPr="00713BB1">
                            <w:t>Arbeitsb</w:t>
                          </w:r>
                          <w:r>
                            <w:t>ogen</w:t>
                          </w:r>
                          <w:r w:rsidRPr="00713BB1">
                            <w:t>:</w:t>
                          </w:r>
                        </w:p>
                        <w:p w14:paraId="33CFE440" w14:textId="77777777" w:rsidR="003620B0" w:rsidRDefault="003620B0" w:rsidP="004D105B">
                          <w:pPr>
                            <w:pStyle w:val="berschrift1"/>
                            <w:spacing w:line="276" w:lineRule="auto"/>
                          </w:pPr>
                          <w:r w:rsidRPr="00713BB1">
                            <w:t>Private Haftpflichtversicherung –</w:t>
                          </w:r>
                        </w:p>
                        <w:p w14:paraId="49742F6F" w14:textId="77777777" w:rsidR="003620B0" w:rsidRPr="00713BB1" w:rsidRDefault="003620B0" w:rsidP="004D105B">
                          <w:pPr>
                            <w:pStyle w:val="berschrift1"/>
                            <w:spacing w:line="276" w:lineRule="auto"/>
                          </w:pPr>
                          <w:r w:rsidRPr="00713BB1">
                            <w:t>Wer ist versichert?</w:t>
                          </w:r>
                        </w:p>
                        <w:p w14:paraId="094C9A68" w14:textId="77777777" w:rsidR="003620B0" w:rsidRPr="00657284" w:rsidRDefault="003620B0" w:rsidP="004D105B">
                          <w:pPr>
                            <w:spacing w:line="276" w:lineRule="auto"/>
                            <w:ind w:left="0"/>
                            <w:rPr>
                              <w:color w:val="0A2446"/>
                              <w:sz w:val="22"/>
                              <w:szCs w:val="22"/>
                            </w:rPr>
                          </w:pPr>
                          <w:r w:rsidRPr="00657284">
                            <w:rPr>
                              <w:color w:val="0A2446"/>
                              <w:sz w:val="22"/>
                              <w:szCs w:val="22"/>
                            </w:rPr>
                            <w:t>(</w:t>
                          </w:r>
                          <w:r>
                            <w:rPr>
                              <w:color w:val="0A2446"/>
                              <w:sz w:val="22"/>
                              <w:szCs w:val="22"/>
                            </w:rPr>
                            <w:t>2</w:t>
                          </w:r>
                          <w:r w:rsidRPr="00657284">
                            <w:rPr>
                              <w:color w:val="0A2446"/>
                              <w:sz w:val="22"/>
                              <w:szCs w:val="22"/>
                            </w:rPr>
                            <w:t>/2)</w:t>
                          </w:r>
                        </w:p>
                        <w:p w14:paraId="5ACC3C88" w14:textId="77777777" w:rsidR="003620B0" w:rsidRPr="000E2DEA" w:rsidRDefault="003620B0" w:rsidP="004D105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A53611" id="_x0000_t202" coordsize="21600,21600" o:spt="202" path="m,l,21600r21600,l21600,xe">
              <v:stroke joinstyle="miter"/>
              <v:path gradientshapeok="t" o:connecttype="rect"/>
            </v:shapetype>
            <v:shape id="Textfeld 1394" o:spid="_x0000_s1705" type="#_x0000_t202" style="position:absolute;left:0;text-align:left;margin-left:76.7pt;margin-top:36.75pt;width:322.6pt;height:86.2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" fillcolor="white [3201]" stroked="f" strokeweight=".5pt">
              <v:textbox>
                <w:txbxContent>
                  <w:p w14:paraId="0A713376" w14:textId="77777777" w:rsidR="003620B0" w:rsidRPr="00713BB1" w:rsidRDefault="003620B0" w:rsidP="004D105B">
                    <w:pPr>
                      <w:pStyle w:val="Titel"/>
                      <w:spacing w:line="276" w:lineRule="auto"/>
                      <w:ind w:left="0"/>
                    </w:pPr>
                    <w:r w:rsidRPr="00713BB1">
                      <w:t>Arbeitsb</w:t>
                    </w:r>
                    <w:r>
                      <w:t>ogen</w:t>
                    </w:r>
                    <w:r w:rsidRPr="00713BB1">
                      <w:t>:</w:t>
                    </w:r>
                  </w:p>
                  <w:p w14:paraId="33CFE440" w14:textId="77777777" w:rsidR="003620B0" w:rsidRDefault="003620B0" w:rsidP="004D105B">
                    <w:pPr>
                      <w:pStyle w:val="berschrift1"/>
                      <w:spacing w:line="276" w:lineRule="auto"/>
                    </w:pPr>
                    <w:r w:rsidRPr="00713BB1">
                      <w:t>Private Haftpflichtversicherung –</w:t>
                    </w:r>
                  </w:p>
                  <w:p w14:paraId="49742F6F" w14:textId="77777777" w:rsidR="003620B0" w:rsidRPr="00713BB1" w:rsidRDefault="003620B0" w:rsidP="004D105B">
                    <w:pPr>
                      <w:pStyle w:val="berschrift1"/>
                      <w:spacing w:line="276" w:lineRule="auto"/>
                    </w:pPr>
                    <w:r w:rsidRPr="00713BB1">
                      <w:t>Wer ist versichert?</w:t>
                    </w:r>
                  </w:p>
                  <w:p w14:paraId="094C9A68" w14:textId="77777777" w:rsidR="003620B0" w:rsidRPr="00657284" w:rsidRDefault="003620B0" w:rsidP="004D105B">
                    <w:pPr>
                      <w:spacing w:line="276" w:lineRule="auto"/>
                      <w:ind w:left="0"/>
                      <w:rPr>
                        <w:color w:val="0A2446"/>
                        <w:sz w:val="22"/>
                        <w:szCs w:val="22"/>
                      </w:rPr>
                    </w:pPr>
                    <w:r w:rsidRPr="00657284">
                      <w:rPr>
                        <w:color w:val="0A2446"/>
                        <w:sz w:val="22"/>
                        <w:szCs w:val="22"/>
                      </w:rPr>
                      <w:t>(</w:t>
                    </w:r>
                    <w:r>
                      <w:rPr>
                        <w:color w:val="0A2446"/>
                        <w:sz w:val="22"/>
                        <w:szCs w:val="22"/>
                      </w:rPr>
                      <w:t>2</w:t>
                    </w:r>
                    <w:r w:rsidRPr="00657284">
                      <w:rPr>
                        <w:color w:val="0A2446"/>
                        <w:sz w:val="22"/>
                        <w:szCs w:val="22"/>
                      </w:rPr>
                      <w:t>/2)</w:t>
                    </w:r>
                  </w:p>
                  <w:p w14:paraId="5ACC3C88" w14:textId="77777777" w:rsidR="003620B0" w:rsidRPr="000E2DEA" w:rsidRDefault="003620B0" w:rsidP="004D105B">
                    <w:pPr>
                      <w:ind w:left="0"/>
                    </w:pPr>
                  </w:p>
                </w:txbxContent>
              </v:textbox>
              <w10:wrap anchorx="margin" anchory="margin"/>
            </v:shape>
          </w:pict>
        </mc:Fallback>
      </mc:AlternateContent>
    </w:r>
    <w:r>
      <w:rPr>
        <w:noProof/>
      </w:rPr>
      <mc:AlternateContent>
        <mc:Choice Requires="wps">
          <w:drawing>
            <wp:anchor distT="45720" distB="45720" distL="114300" distR="114300" simplePos="0" relativeHeight="251791360" behindDoc="0" locked="0" layoutInCell="1" allowOverlap="1" wp14:anchorId="09FA9AAD" wp14:editId="6E0C8D4D">
              <wp:simplePos x="0" y="0"/>
              <wp:positionH relativeFrom="margin">
                <wp:posOffset>5418455</wp:posOffset>
              </wp:positionH>
              <wp:positionV relativeFrom="topMargin">
                <wp:posOffset>1080135</wp:posOffset>
              </wp:positionV>
              <wp:extent cx="712800" cy="1404620"/>
              <wp:effectExtent l="0" t="0" r="0" b="0"/>
              <wp:wrapNone/>
              <wp:docPr id="13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AD9D5D6" w14:textId="77777777" w:rsidR="003620B0" w:rsidRPr="0017008B" w:rsidRDefault="003620B0" w:rsidP="004D105B">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FA9AAD" id="_x0000_s1706" type="#_x0000_t202" style="position:absolute;left:0;text-align:left;margin-left:426.65pt;margin-top:85.05pt;width:56.15pt;height:110.6pt;z-index:251791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p8oMg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ieU8CB1sJVRHEhdhXB5adro0gD85&#10;62lxCu5+7AUqzvRHQwPyLlsswqbFj8XbJcnJ8NJTXnqEkQRVcM/ZeN342OzYfntLg7Rto8bPTCbW&#10;tBBR+ml5w8Zdfseo51/M+hc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AKup8oMgIAAKoEAAAOAAAAAAAAAAAAAAAA&#10;AC4CAABkcnMvZTJvRG9jLnhtbFBLAQItABQABgAIAAAAIQDVrOjV4AAAAAsBAAAPAAAAAAAAAAAA&#10;AAAAAIwEAABkcnMvZG93bnJldi54bWxQSwUGAAAAAAQABADzAAAAmQUAAAAA&#10;" filled="f" stroked="f">
              <v:textbox style="mso-fit-shape-to-text:t">
                <w:txbxContent>
                  <w:p w14:paraId="3AD9D5D6" w14:textId="77777777" w:rsidR="003620B0" w:rsidRPr="0017008B" w:rsidRDefault="003620B0" w:rsidP="004D105B">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790336" behindDoc="0" locked="0" layoutInCell="1" allowOverlap="1" wp14:anchorId="7295B47C" wp14:editId="743A0070">
          <wp:simplePos x="0" y="0"/>
          <wp:positionH relativeFrom="margin">
            <wp:posOffset>5526405</wp:posOffset>
          </wp:positionH>
          <wp:positionV relativeFrom="topMargin">
            <wp:posOffset>648335</wp:posOffset>
          </wp:positionV>
          <wp:extent cx="496800" cy="417600"/>
          <wp:effectExtent l="0" t="0" r="0" b="1905"/>
          <wp:wrapNone/>
          <wp:docPr id="1645" name="Grafik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02FD194" wp14:editId="75881592">
          <wp:extent cx="864000" cy="864000"/>
          <wp:effectExtent l="0" t="0" r="0" b="0"/>
          <wp:docPr id="1646" name="Grafik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C583BAA" w14:textId="77777777" w:rsidR="003620B0" w:rsidRPr="00923829" w:rsidRDefault="003620B0" w:rsidP="00781E9C">
    <w:pPr>
      <w:pStyle w:val="Kopfzeile"/>
      <w:ind w:left="0"/>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A8959" w14:textId="77777777" w:rsidR="003620B0" w:rsidRDefault="003620B0" w:rsidP="00781E9C">
    <w:pPr>
      <w:pStyle w:val="Kopfzeile"/>
      <w:ind w:left="0"/>
    </w:pPr>
    <w:r>
      <w:rPr>
        <w:noProof/>
      </w:rPr>
      <mc:AlternateContent>
        <mc:Choice Requires="wps">
          <w:drawing>
            <wp:anchor distT="0" distB="0" distL="114300" distR="114300" simplePos="0" relativeHeight="251792384" behindDoc="0" locked="0" layoutInCell="1" allowOverlap="1" wp14:anchorId="00B07728" wp14:editId="0CD7E96A">
              <wp:simplePos x="0" y="0"/>
              <wp:positionH relativeFrom="margin">
                <wp:posOffset>974090</wp:posOffset>
              </wp:positionH>
              <wp:positionV relativeFrom="topMargin">
                <wp:posOffset>466725</wp:posOffset>
              </wp:positionV>
              <wp:extent cx="5314950" cy="991892"/>
              <wp:effectExtent l="0" t="0" r="0" b="0"/>
              <wp:wrapNone/>
              <wp:docPr id="1420" name="Textfeld 1420"/>
              <wp:cNvGraphicFramePr/>
              <a:graphic xmlns:a="http://schemas.openxmlformats.org/drawingml/2006/main">
                <a:graphicData uri="http://schemas.microsoft.com/office/word/2010/wordprocessingShape">
                  <wps:wsp>
                    <wps:cNvSpPr txBox="1"/>
                    <wps:spPr>
                      <a:xfrm>
                        <a:off x="0" y="0"/>
                        <a:ext cx="5314950" cy="991892"/>
                      </a:xfrm>
                      <a:prstGeom prst="rect">
                        <a:avLst/>
                      </a:prstGeom>
                      <a:solidFill>
                        <a:schemeClr val="lt1"/>
                      </a:solidFill>
                      <a:ln w="6350">
                        <a:noFill/>
                      </a:ln>
                    </wps:spPr>
                    <wps:txbx>
                      <w:txbxContent>
                        <w:p w14:paraId="16D68ADB" w14:textId="77777777" w:rsidR="003620B0" w:rsidRPr="0050014D" w:rsidRDefault="003620B0" w:rsidP="00781E9C">
                          <w:pPr>
                            <w:pStyle w:val="Titel"/>
                            <w:spacing w:line="276" w:lineRule="auto"/>
                            <w:ind w:left="0"/>
                          </w:pPr>
                          <w:r>
                            <w:t>Lösung</w:t>
                          </w:r>
                          <w:r w:rsidRPr="0050014D">
                            <w:t>:</w:t>
                          </w:r>
                        </w:p>
                        <w:p w14:paraId="3F99BA84" w14:textId="77777777" w:rsidR="003620B0" w:rsidRPr="003D7AB6" w:rsidRDefault="003620B0" w:rsidP="00781E9C">
                          <w:pPr>
                            <w:pStyle w:val="berschrift1"/>
                            <w:spacing w:line="276" w:lineRule="auto"/>
                          </w:pPr>
                          <w:r w:rsidRPr="008A5C72">
                            <w:t>Private Haftpflichtversicherung – Wer ist versichert?</w:t>
                          </w:r>
                        </w:p>
                        <w:p w14:paraId="07953452" w14:textId="77777777" w:rsidR="003620B0" w:rsidRPr="000E2DEA" w:rsidRDefault="003620B0" w:rsidP="00781E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B07728" id="_x0000_t202" coordsize="21600,21600" o:spt="202" path="m,l,21600r21600,l21600,xe">
              <v:stroke joinstyle="miter"/>
              <v:path gradientshapeok="t" o:connecttype="rect"/>
            </v:shapetype>
            <v:shape id="Textfeld 1420" o:spid="_x0000_s1707" type="#_x0000_t202" style="position:absolute;left:0;text-align:left;margin-left:76.7pt;margin-top:36.75pt;width:418.5pt;height:78.1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" fillcolor="white [3201]" stroked="f" strokeweight=".5pt">
              <v:textbox>
                <w:txbxContent>
                  <w:p w14:paraId="16D68ADB" w14:textId="77777777" w:rsidR="003620B0" w:rsidRPr="0050014D" w:rsidRDefault="003620B0" w:rsidP="00781E9C">
                    <w:pPr>
                      <w:pStyle w:val="Titel"/>
                      <w:spacing w:line="276" w:lineRule="auto"/>
                      <w:ind w:left="0"/>
                    </w:pPr>
                    <w:r>
                      <w:t>Lösung</w:t>
                    </w:r>
                    <w:r w:rsidRPr="0050014D">
                      <w:t>:</w:t>
                    </w:r>
                  </w:p>
                  <w:p w14:paraId="3F99BA84" w14:textId="77777777" w:rsidR="003620B0" w:rsidRPr="003D7AB6" w:rsidRDefault="003620B0" w:rsidP="00781E9C">
                    <w:pPr>
                      <w:pStyle w:val="berschrift1"/>
                      <w:spacing w:line="276" w:lineRule="auto"/>
                    </w:pPr>
                    <w:r w:rsidRPr="008A5C72">
                      <w:t>Private Haftpflichtversicherung – Wer ist versichert?</w:t>
                    </w:r>
                  </w:p>
                  <w:p w14:paraId="07953452" w14:textId="77777777" w:rsidR="003620B0" w:rsidRPr="000E2DEA" w:rsidRDefault="003620B0" w:rsidP="00781E9C">
                    <w:pPr>
                      <w:ind w:left="0"/>
                    </w:pPr>
                  </w:p>
                </w:txbxContent>
              </v:textbox>
              <w10:wrap anchorx="margin" anchory="margin"/>
            </v:shape>
          </w:pict>
        </mc:Fallback>
      </mc:AlternateContent>
    </w:r>
    <w:r>
      <w:rPr>
        <w:noProof/>
        <w:color w:val="0A2446"/>
      </w:rPr>
      <w:drawing>
        <wp:inline distT="0" distB="0" distL="0" distR="0" wp14:anchorId="52223D9B" wp14:editId="06A24E33">
          <wp:extent cx="864000" cy="864000"/>
          <wp:effectExtent l="0" t="0" r="0" b="0"/>
          <wp:docPr id="1647" name="Grafik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FE41610" w14:textId="77777777" w:rsidR="003620B0" w:rsidRPr="00923829" w:rsidRDefault="003620B0" w:rsidP="00781E9C">
    <w:pPr>
      <w:pStyle w:val="Kopfzeile"/>
      <w:ind w:left="0"/>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ADE3D" w14:textId="77777777" w:rsidR="003620B0" w:rsidRPr="00923829" w:rsidRDefault="003620B0" w:rsidP="00781E9C">
    <w:pPr>
      <w:pStyle w:val="Kopfzeile"/>
      <w:ind w:left="0"/>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488E7" w14:textId="77777777" w:rsidR="003620B0" w:rsidRDefault="003620B0" w:rsidP="00B76B33">
    <w:pPr>
      <w:pStyle w:val="Kopfzeile"/>
      <w:ind w:left="0"/>
    </w:pPr>
    <w:r>
      <w:rPr>
        <w:noProof/>
      </w:rPr>
      <mc:AlternateContent>
        <mc:Choice Requires="wps">
          <w:drawing>
            <wp:anchor distT="0" distB="0" distL="114300" distR="114300" simplePos="0" relativeHeight="251833344" behindDoc="0" locked="0" layoutInCell="1" allowOverlap="1" wp14:anchorId="1B9E9F18" wp14:editId="2F4A27C6">
              <wp:simplePos x="0" y="0"/>
              <wp:positionH relativeFrom="margin">
                <wp:posOffset>983615</wp:posOffset>
              </wp:positionH>
              <wp:positionV relativeFrom="topMargin">
                <wp:posOffset>476250</wp:posOffset>
              </wp:positionV>
              <wp:extent cx="5029200" cy="981075"/>
              <wp:effectExtent l="0" t="0" r="0" b="9525"/>
              <wp:wrapNone/>
              <wp:docPr id="1914" name="Textfeld 1914"/>
              <wp:cNvGraphicFramePr/>
              <a:graphic xmlns:a="http://schemas.openxmlformats.org/drawingml/2006/main">
                <a:graphicData uri="http://schemas.microsoft.com/office/word/2010/wordprocessingShape">
                  <wps:wsp>
                    <wps:cNvSpPr txBox="1"/>
                    <wps:spPr>
                      <a:xfrm>
                        <a:off x="0" y="0"/>
                        <a:ext cx="5029200" cy="981075"/>
                      </a:xfrm>
                      <a:prstGeom prst="rect">
                        <a:avLst/>
                      </a:prstGeom>
                      <a:solidFill>
                        <a:schemeClr val="lt1"/>
                      </a:solidFill>
                      <a:ln w="6350">
                        <a:noFill/>
                      </a:ln>
                    </wps:spPr>
                    <wps:txbx>
                      <w:txbxContent>
                        <w:p w14:paraId="1098FB80" w14:textId="77777777" w:rsidR="003620B0" w:rsidRPr="00F96940" w:rsidRDefault="003620B0" w:rsidP="00B76B33">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57F507FC" w14:textId="77777777" w:rsidR="003620B0" w:rsidRPr="007C7407" w:rsidRDefault="003620B0" w:rsidP="00B76B33">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9E9F18" id="_x0000_t202" coordsize="21600,21600" o:spt="202" path="m,l,21600r21600,l21600,xe">
              <v:stroke joinstyle="miter"/>
              <v:path gradientshapeok="t" o:connecttype="rect"/>
            </v:shapetype>
            <v:shape id="Textfeld 1914" o:spid="_x0000_s1708" type="#_x0000_t202" style="position:absolute;left:0;text-align:left;margin-left:77.45pt;margin-top:37.5pt;width:396pt;height:77.2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" fillcolor="white [3201]" stroked="f" strokeweight=".5pt">
              <v:textbox>
                <w:txbxContent>
                  <w:p w14:paraId="1098FB80" w14:textId="77777777" w:rsidR="003620B0" w:rsidRPr="00F96940" w:rsidRDefault="003620B0" w:rsidP="00B76B33">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57F507FC" w14:textId="77777777" w:rsidR="003620B0" w:rsidRPr="007C7407" w:rsidRDefault="003620B0" w:rsidP="00B76B33">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4AE4986B" wp14:editId="3EB81145">
          <wp:extent cx="864000" cy="864000"/>
          <wp:effectExtent l="0" t="0" r="0" b="0"/>
          <wp:docPr id="1648" name="Grafik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344F99B" w14:textId="77777777" w:rsidR="003620B0" w:rsidRDefault="003620B0">
    <w:pPr>
      <w:pStyle w:val="Kopfzeile"/>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D2A78" w14:textId="77777777" w:rsidR="003620B0" w:rsidRDefault="003620B0" w:rsidP="00611318">
    <w:pPr>
      <w:pStyle w:val="Kopfzeile"/>
      <w:ind w:left="0"/>
    </w:pPr>
    <w:r>
      <w:rPr>
        <w:noProof/>
      </w:rPr>
      <mc:AlternateContent>
        <mc:Choice Requires="wps">
          <w:drawing>
            <wp:anchor distT="0" distB="0" distL="114300" distR="114300" simplePos="0" relativeHeight="251625472" behindDoc="0" locked="0" layoutInCell="1" allowOverlap="1" wp14:anchorId="367B5A16" wp14:editId="353BC58D">
              <wp:simplePos x="0" y="0"/>
              <wp:positionH relativeFrom="margin">
                <wp:posOffset>983615</wp:posOffset>
              </wp:positionH>
              <wp:positionV relativeFrom="topMargin">
                <wp:posOffset>476250</wp:posOffset>
              </wp:positionV>
              <wp:extent cx="5029200" cy="981075"/>
              <wp:effectExtent l="0" t="0" r="0" b="9525"/>
              <wp:wrapNone/>
              <wp:docPr id="1910" name="Textfeld 1910"/>
              <wp:cNvGraphicFramePr/>
              <a:graphic xmlns:a="http://schemas.openxmlformats.org/drawingml/2006/main">
                <a:graphicData uri="http://schemas.microsoft.com/office/word/2010/wordprocessingShape">
                  <wps:wsp>
                    <wps:cNvSpPr txBox="1"/>
                    <wps:spPr>
                      <a:xfrm>
                        <a:off x="0" y="0"/>
                        <a:ext cx="5029200" cy="981075"/>
                      </a:xfrm>
                      <a:prstGeom prst="rect">
                        <a:avLst/>
                      </a:prstGeom>
                      <a:solidFill>
                        <a:schemeClr val="lt1"/>
                      </a:solidFill>
                      <a:ln w="6350">
                        <a:noFill/>
                      </a:ln>
                    </wps:spPr>
                    <wps:txbx>
                      <w:txbxContent>
                        <w:p w14:paraId="31BE4895" w14:textId="77777777" w:rsidR="003620B0" w:rsidRPr="00F96940" w:rsidRDefault="003620B0" w:rsidP="00611318">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6BF34495" w14:textId="77777777" w:rsidR="003620B0" w:rsidRPr="007C7407" w:rsidRDefault="003620B0" w:rsidP="00611318">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7B5A16" id="_x0000_t202" coordsize="21600,21600" o:spt="202" path="m,l,21600r21600,l21600,xe">
              <v:stroke joinstyle="miter"/>
              <v:path gradientshapeok="t" o:connecttype="rect"/>
            </v:shapetype>
            <v:shape id="Textfeld 1910" o:spid="_x0000_s1709" type="#_x0000_t202" style="position:absolute;left:0;text-align:left;margin-left:77.45pt;margin-top:37.5pt;width:396pt;height:77.2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" fillcolor="white [3201]" stroked="f" strokeweight=".5pt">
              <v:textbox>
                <w:txbxContent>
                  <w:p w14:paraId="31BE4895" w14:textId="77777777" w:rsidR="003620B0" w:rsidRPr="00F96940" w:rsidRDefault="003620B0" w:rsidP="00611318">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6BF34495" w14:textId="77777777" w:rsidR="003620B0" w:rsidRPr="007C7407" w:rsidRDefault="003620B0" w:rsidP="00611318">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5116779B" wp14:editId="65F756CA">
          <wp:extent cx="864000" cy="864000"/>
          <wp:effectExtent l="0" t="0" r="0" b="0"/>
          <wp:docPr id="1649" name="Grafik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C134059" w14:textId="77777777" w:rsidR="003620B0" w:rsidRPr="00923829" w:rsidRDefault="003620B0" w:rsidP="00781E9C">
    <w:pPr>
      <w:pStyle w:val="Kopfzeile"/>
      <w:ind w:left="0"/>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09E33" w14:textId="77777777" w:rsidR="003620B0" w:rsidRPr="00923829" w:rsidRDefault="003620B0" w:rsidP="00781E9C">
    <w:pPr>
      <w:pStyle w:val="Kopfzeile"/>
      <w:ind w:left="0"/>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FC0FE" w14:textId="77777777" w:rsidR="003620B0" w:rsidRDefault="003620B0" w:rsidP="00693652">
    <w:pPr>
      <w:pStyle w:val="Kopfzeile"/>
      <w:ind w:left="0"/>
    </w:pPr>
    <w:r>
      <w:rPr>
        <w:noProof/>
      </w:rPr>
      <mc:AlternateContent>
        <mc:Choice Requires="wps">
          <w:drawing>
            <wp:anchor distT="0" distB="0" distL="114300" distR="114300" simplePos="0" relativeHeight="251703808" behindDoc="0" locked="0" layoutInCell="1" allowOverlap="1" wp14:anchorId="5CC96949" wp14:editId="35D8F08F">
              <wp:simplePos x="0" y="0"/>
              <wp:positionH relativeFrom="margin">
                <wp:posOffset>974090</wp:posOffset>
              </wp:positionH>
              <wp:positionV relativeFrom="topMargin">
                <wp:posOffset>466724</wp:posOffset>
              </wp:positionV>
              <wp:extent cx="5400000" cy="752475"/>
              <wp:effectExtent l="0" t="0" r="0" b="9525"/>
              <wp:wrapNone/>
              <wp:docPr id="40" name="Textfeld 40"/>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4A932E1C" w14:textId="77777777" w:rsidR="003620B0" w:rsidRPr="0050014D" w:rsidRDefault="003620B0" w:rsidP="00693652">
                          <w:pPr>
                            <w:pStyle w:val="Titel"/>
                            <w:spacing w:line="276" w:lineRule="auto"/>
                            <w:ind w:left="0"/>
                          </w:pPr>
                          <w:r>
                            <w:t>Ablauf für Lehrende</w:t>
                          </w:r>
                          <w:r w:rsidRPr="0050014D">
                            <w:t>:</w:t>
                          </w:r>
                        </w:p>
                        <w:p w14:paraId="0B5CBA39" w14:textId="77777777" w:rsidR="003620B0" w:rsidRPr="0017008B" w:rsidRDefault="003620B0" w:rsidP="00693652">
                          <w:pPr>
                            <w:pStyle w:val="berschrift1"/>
                          </w:pPr>
                          <w:r>
                            <w:t>Vertrag über eine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C96949" id="_x0000_t202" coordsize="21600,21600" o:spt="202" path="m,l,21600r21600,l21600,xe">
              <v:stroke joinstyle="miter"/>
              <v:path gradientshapeok="t" o:connecttype="rect"/>
            </v:shapetype>
            <v:shape id="Textfeld 40" o:spid="_x0000_s1710" type="#_x0000_t202" style="position:absolute;left:0;text-align:left;margin-left:76.7pt;margin-top:36.75pt;width:425.2pt;height:59.2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DnCpygxAgAAXQQAAA4AAAAAAAAAAAAAAAAA&#10;LgIAAGRycy9lMm9Eb2MueG1sUEsBAi0AFAAGAAgAAAAhAGIfAJrgAAAACwEAAA8AAAAAAAAAAAAA&#10;AAAAiwQAAGRycy9kb3ducmV2LnhtbFBLBQYAAAAABAAEAPMAAACYBQAAAAA=&#10;" fillcolor="white [3201]" stroked="f" strokeweight=".5pt">
              <v:textbox>
                <w:txbxContent>
                  <w:p w14:paraId="4A932E1C" w14:textId="77777777" w:rsidR="003620B0" w:rsidRPr="0050014D" w:rsidRDefault="003620B0" w:rsidP="00693652">
                    <w:pPr>
                      <w:pStyle w:val="Titel"/>
                      <w:spacing w:line="276" w:lineRule="auto"/>
                      <w:ind w:left="0"/>
                    </w:pPr>
                    <w:r>
                      <w:t>Ablauf für Lehrende</w:t>
                    </w:r>
                    <w:r w:rsidRPr="0050014D">
                      <w:t>:</w:t>
                    </w:r>
                  </w:p>
                  <w:p w14:paraId="0B5CBA39" w14:textId="77777777" w:rsidR="003620B0" w:rsidRPr="0017008B" w:rsidRDefault="003620B0" w:rsidP="00693652">
                    <w:pPr>
                      <w:pStyle w:val="berschrift1"/>
                    </w:pPr>
                    <w:r>
                      <w:t>Vertrag über eine Haftpflichtversicherung</w:t>
                    </w:r>
                  </w:p>
                </w:txbxContent>
              </v:textbox>
              <w10:wrap anchorx="margin" anchory="margin"/>
            </v:shape>
          </w:pict>
        </mc:Fallback>
      </mc:AlternateContent>
    </w:r>
    <w:r>
      <w:rPr>
        <w:noProof/>
        <w:color w:val="0A2446"/>
      </w:rPr>
      <w:drawing>
        <wp:inline distT="0" distB="0" distL="0" distR="0" wp14:anchorId="5E916C06" wp14:editId="0BEA065D">
          <wp:extent cx="864000" cy="864000"/>
          <wp:effectExtent l="0" t="0" r="0" b="0"/>
          <wp:docPr id="1654" name="Grafik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D6BB534" w14:textId="77777777" w:rsidR="003620B0" w:rsidRPr="007B2D80" w:rsidRDefault="003620B0" w:rsidP="00693652">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A9E5A53" w14:textId="77777777" w:rsidTr="00781E9C">
      <w:trPr>
        <w:trHeight w:val="1134"/>
      </w:trPr>
      <w:tc>
        <w:tcPr>
          <w:tcW w:w="1000" w:type="pct"/>
          <w:vAlign w:val="center"/>
        </w:tcPr>
        <w:p w14:paraId="48135911" w14:textId="77777777" w:rsidR="003620B0" w:rsidRDefault="003620B0" w:rsidP="00693652">
          <w:pPr>
            <w:pStyle w:val="Untertitel"/>
          </w:pPr>
          <w:r>
            <w:rPr>
              <w:noProof/>
            </w:rPr>
            <w:drawing>
              <wp:inline distT="0" distB="0" distL="0" distR="0" wp14:anchorId="2C02CBA5" wp14:editId="024B32B7">
                <wp:extent cx="496800" cy="417600"/>
                <wp:effectExtent l="0" t="0" r="0" b="1905"/>
                <wp:docPr id="1655" name="Grafik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94CBE77" w14:textId="77777777" w:rsidR="003620B0" w:rsidRDefault="003620B0" w:rsidP="00693652">
          <w:pPr>
            <w:pStyle w:val="Untertitel"/>
          </w:pPr>
          <w:r>
            <w:rPr>
              <w:noProof/>
            </w:rPr>
            <w:drawing>
              <wp:inline distT="0" distB="0" distL="0" distR="0" wp14:anchorId="19E54BAF" wp14:editId="0C952AB5">
                <wp:extent cx="436001" cy="471352"/>
                <wp:effectExtent l="0" t="0" r="0" b="0"/>
                <wp:docPr id="1656" name="Grafik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033942E" w14:textId="77777777" w:rsidR="003620B0" w:rsidRDefault="003620B0" w:rsidP="00693652">
          <w:pPr>
            <w:pStyle w:val="Untertitel"/>
          </w:pPr>
          <w:r>
            <w:rPr>
              <w:noProof/>
            </w:rPr>
            <w:drawing>
              <wp:inline distT="0" distB="0" distL="0" distR="0" wp14:anchorId="519419B9" wp14:editId="39ABC259">
                <wp:extent cx="428400" cy="486000"/>
                <wp:effectExtent l="0" t="0" r="3810" b="0"/>
                <wp:docPr id="1657" name="Grafik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5C85DFC" w14:textId="77777777" w:rsidR="003620B0" w:rsidRDefault="003620B0" w:rsidP="00693652">
          <w:pPr>
            <w:pStyle w:val="Untertitel"/>
          </w:pPr>
          <w:r>
            <w:rPr>
              <w:noProof/>
            </w:rPr>
            <w:drawing>
              <wp:inline distT="0" distB="0" distL="0" distR="0" wp14:anchorId="0D4B98A4" wp14:editId="282B89EC">
                <wp:extent cx="424800" cy="435600"/>
                <wp:effectExtent l="0" t="0" r="0" b="0"/>
                <wp:docPr id="1658" name="Grafik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02CA6C03" w14:textId="77777777" w:rsidR="003620B0" w:rsidRDefault="003620B0" w:rsidP="00693652">
          <w:pPr>
            <w:pStyle w:val="Untertitel"/>
          </w:pPr>
          <w:r>
            <w:rPr>
              <w:noProof/>
            </w:rPr>
            <w:drawing>
              <wp:inline distT="0" distB="0" distL="0" distR="0" wp14:anchorId="2956DB02" wp14:editId="041C9F04">
                <wp:extent cx="457200" cy="435600"/>
                <wp:effectExtent l="0" t="0" r="0" b="0"/>
                <wp:docPr id="1659" name="Grafik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6AD2DB2" w14:textId="77777777" w:rsidTr="00781E9C">
      <w:trPr>
        <w:trHeight w:val="510"/>
      </w:trPr>
      <w:tc>
        <w:tcPr>
          <w:tcW w:w="1000" w:type="pct"/>
        </w:tcPr>
        <w:p w14:paraId="17FBF494" w14:textId="77777777" w:rsidR="003620B0" w:rsidRPr="0050014D" w:rsidRDefault="003620B0" w:rsidP="00693652">
          <w:pPr>
            <w:pStyle w:val="Untertitel"/>
          </w:pPr>
          <w:r w:rsidRPr="0050014D">
            <w:t xml:space="preserve">Level </w:t>
          </w:r>
          <w:r>
            <w:t>4</w:t>
          </w:r>
        </w:p>
      </w:tc>
      <w:tc>
        <w:tcPr>
          <w:tcW w:w="1000" w:type="pct"/>
        </w:tcPr>
        <w:p w14:paraId="37E294C1" w14:textId="77777777" w:rsidR="003620B0" w:rsidRPr="00821CD8" w:rsidRDefault="003620B0" w:rsidP="00693652">
          <w:pPr>
            <w:pStyle w:val="Untertitel"/>
          </w:pPr>
          <w:r>
            <w:t>45</w:t>
          </w:r>
          <w:r w:rsidRPr="00821CD8">
            <w:t xml:space="preserve"> Minuten</w:t>
          </w:r>
        </w:p>
      </w:tc>
      <w:tc>
        <w:tcPr>
          <w:tcW w:w="1000" w:type="pct"/>
        </w:tcPr>
        <w:p w14:paraId="0A71726E" w14:textId="77777777" w:rsidR="003620B0" w:rsidRPr="00821CD8" w:rsidRDefault="003620B0" w:rsidP="00693652">
          <w:pPr>
            <w:pStyle w:val="Untertitel"/>
          </w:pPr>
          <w:r w:rsidRPr="00821CD8">
            <w:t>1</w:t>
          </w:r>
          <w:r>
            <w:t>-10</w:t>
          </w:r>
          <w:r w:rsidRPr="00821CD8">
            <w:t xml:space="preserve"> Person</w:t>
          </w:r>
          <w:r>
            <w:t>en</w:t>
          </w:r>
        </w:p>
      </w:tc>
      <w:tc>
        <w:tcPr>
          <w:tcW w:w="1000" w:type="pct"/>
        </w:tcPr>
        <w:p w14:paraId="3D3F8FEC" w14:textId="77777777" w:rsidR="003620B0" w:rsidRPr="00821CD8" w:rsidRDefault="003620B0" w:rsidP="00693652">
          <w:pPr>
            <w:pStyle w:val="Untertitel"/>
          </w:pPr>
          <w:r w:rsidRPr="00821CD8">
            <w:t>E</w:t>
          </w:r>
          <w:r>
            <w:t>A/PA, Plenum</w:t>
          </w:r>
        </w:p>
      </w:tc>
      <w:tc>
        <w:tcPr>
          <w:tcW w:w="1000" w:type="pct"/>
        </w:tcPr>
        <w:p w14:paraId="4A811FC9" w14:textId="77777777" w:rsidR="003620B0" w:rsidRPr="00821CD8" w:rsidRDefault="003620B0" w:rsidP="00693652">
          <w:pPr>
            <w:pStyle w:val="Untertitel"/>
          </w:pPr>
          <w:r>
            <w:t>Arbeitsbögen</w:t>
          </w:r>
        </w:p>
      </w:tc>
    </w:tr>
  </w:tbl>
  <w:p w14:paraId="4CBEF109" w14:textId="77777777" w:rsidR="003620B0" w:rsidRPr="00923829" w:rsidRDefault="003620B0" w:rsidP="00781E9C">
    <w:pPr>
      <w:pStyle w:val="Kopfzeile"/>
      <w:ind w:left="0"/>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01094" w14:textId="77777777" w:rsidR="003620B0" w:rsidRDefault="003620B0" w:rsidP="00A67569">
    <w:pPr>
      <w:pStyle w:val="Kopfzeile"/>
      <w:ind w:left="0"/>
    </w:pPr>
    <w:r>
      <w:rPr>
        <w:noProof/>
      </w:rPr>
      <mc:AlternateContent>
        <mc:Choice Requires="wps">
          <w:drawing>
            <wp:anchor distT="45720" distB="45720" distL="114300" distR="114300" simplePos="0" relativeHeight="251797504" behindDoc="0" locked="0" layoutInCell="1" allowOverlap="1" wp14:anchorId="590D1446" wp14:editId="65CFA7A1">
              <wp:simplePos x="0" y="0"/>
              <wp:positionH relativeFrom="margin">
                <wp:posOffset>5472430</wp:posOffset>
              </wp:positionH>
              <wp:positionV relativeFrom="topMargin">
                <wp:posOffset>1080135</wp:posOffset>
              </wp:positionV>
              <wp:extent cx="712800" cy="1404620"/>
              <wp:effectExtent l="0" t="0" r="0" b="0"/>
              <wp:wrapNone/>
              <wp:docPr id="14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87139A" w14:textId="77777777" w:rsidR="003620B0" w:rsidRPr="0017008B" w:rsidRDefault="003620B0" w:rsidP="00A67569">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90D1446" id="_x0000_t202" coordsize="21600,21600" o:spt="202" path="m,l,21600r21600,l21600,xe">
              <v:stroke joinstyle="miter"/>
              <v:path gradientshapeok="t" o:connecttype="rect"/>
            </v:shapetype>
            <v:shape id="_x0000_s1711" type="#_x0000_t202" style="position:absolute;left:0;text-align:left;margin-left:430.9pt;margin-top:85.05pt;width:56.15pt;height:110.6pt;z-index:251797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qmxMg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ieUyCB1sJVRHEhdhXB5adro0gD85&#10;62lxCu5+7AUqzvRHQwPyLlsswqbFj8XbJcnJ8NJTXnqEkQRVcM/ZeN342OzYfntLg7Rto8bPTCbW&#10;tBBR+ml5w8Zdfseo51/M+hc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S3qmxMgIAAKoEAAAOAAAAAAAAAAAAAAAA&#10;AC4CAABkcnMvZTJvRG9jLnhtbFBLAQItABQABgAIAAAAIQCrOlLS4AAAAAsBAAAPAAAAAAAAAAAA&#10;AAAAAIwEAABkcnMvZG93bnJldi54bWxQSwUGAAAAAAQABADzAAAAmQUAAAAA&#10;" filled="f" stroked="f">
              <v:textbox style="mso-fit-shape-to-text:t">
                <w:txbxContent>
                  <w:p w14:paraId="3F87139A" w14:textId="77777777" w:rsidR="003620B0" w:rsidRPr="0017008B" w:rsidRDefault="003620B0" w:rsidP="00A67569">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96480" behindDoc="0" locked="0" layoutInCell="1" allowOverlap="1" wp14:anchorId="6A5EC266" wp14:editId="5054A702">
          <wp:simplePos x="0" y="0"/>
          <wp:positionH relativeFrom="margin">
            <wp:posOffset>5526405</wp:posOffset>
          </wp:positionH>
          <wp:positionV relativeFrom="topMargin">
            <wp:posOffset>648335</wp:posOffset>
          </wp:positionV>
          <wp:extent cx="496800" cy="417600"/>
          <wp:effectExtent l="0" t="0" r="0" b="1905"/>
          <wp:wrapNone/>
          <wp:docPr id="1669" name="Grafik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5456" behindDoc="0" locked="0" layoutInCell="1" allowOverlap="1" wp14:anchorId="5A97DD67" wp14:editId="0F15A4EB">
              <wp:simplePos x="0" y="0"/>
              <wp:positionH relativeFrom="margin">
                <wp:posOffset>974090</wp:posOffset>
              </wp:positionH>
              <wp:positionV relativeFrom="topMargin">
                <wp:posOffset>466725</wp:posOffset>
              </wp:positionV>
              <wp:extent cx="3767455" cy="981075"/>
              <wp:effectExtent l="0" t="0" r="4445" b="9525"/>
              <wp:wrapNone/>
              <wp:docPr id="1425" name="Textfeld 142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1A949A5" w14:textId="77777777" w:rsidR="003620B0" w:rsidRPr="0050014D" w:rsidRDefault="003620B0" w:rsidP="00A67569">
                          <w:pPr>
                            <w:pStyle w:val="Titel"/>
                            <w:spacing w:line="276" w:lineRule="auto"/>
                            <w:ind w:left="0"/>
                          </w:pPr>
                          <w:r w:rsidRPr="0050014D">
                            <w:t>Arbeitsb</w:t>
                          </w:r>
                          <w:r>
                            <w:t>ogen</w:t>
                          </w:r>
                          <w:r w:rsidRPr="0050014D">
                            <w:t>:</w:t>
                          </w:r>
                        </w:p>
                        <w:p w14:paraId="267B0168" w14:textId="77777777" w:rsidR="003620B0" w:rsidRPr="0017008B" w:rsidRDefault="003620B0" w:rsidP="00A67569">
                          <w:pPr>
                            <w:pStyle w:val="berschrift1"/>
                          </w:pPr>
                          <w:r>
                            <w:t>Antrag für eine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7DD67" id="Textfeld 1425" o:spid="_x0000_s1712" type="#_x0000_t202" style="position:absolute;left:0;text-align:left;margin-left:76.7pt;margin-top:36.75pt;width:296.65pt;height:77.2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BOKnxwzAgAAXQQAAA4AAAAAAAAAAAAA&#10;AAAALgIAAGRycy9lMm9Eb2MueG1sUEsBAi0AFAAGAAgAAAAhAHtgeWbhAAAACgEAAA8AAAAAAAAA&#10;AAAAAAAAjQQAAGRycy9kb3ducmV2LnhtbFBLBQYAAAAABAAEAPMAAACbBQAAAAA=&#10;" fillcolor="white [3201]" stroked="f" strokeweight=".5pt">
              <v:textbox>
                <w:txbxContent>
                  <w:p w14:paraId="11A949A5" w14:textId="77777777" w:rsidR="003620B0" w:rsidRPr="0050014D" w:rsidRDefault="003620B0" w:rsidP="00A67569">
                    <w:pPr>
                      <w:pStyle w:val="Titel"/>
                      <w:spacing w:line="276" w:lineRule="auto"/>
                      <w:ind w:left="0"/>
                    </w:pPr>
                    <w:r w:rsidRPr="0050014D">
                      <w:t>Arbeitsb</w:t>
                    </w:r>
                    <w:r>
                      <w:t>ogen</w:t>
                    </w:r>
                    <w:r w:rsidRPr="0050014D">
                      <w:t>:</w:t>
                    </w:r>
                  </w:p>
                  <w:p w14:paraId="267B0168" w14:textId="77777777" w:rsidR="003620B0" w:rsidRPr="0017008B" w:rsidRDefault="003620B0" w:rsidP="00A67569">
                    <w:pPr>
                      <w:pStyle w:val="berschrift1"/>
                    </w:pPr>
                    <w:r>
                      <w:t>Antrag für eine Haftpflichtversicherung</w:t>
                    </w:r>
                  </w:p>
                </w:txbxContent>
              </v:textbox>
              <w10:wrap anchorx="margin" anchory="margin"/>
            </v:shape>
          </w:pict>
        </mc:Fallback>
      </mc:AlternateContent>
    </w:r>
    <w:r>
      <w:rPr>
        <w:noProof/>
        <w:color w:val="0A2446"/>
      </w:rPr>
      <w:drawing>
        <wp:inline distT="0" distB="0" distL="0" distR="0" wp14:anchorId="4C647F72" wp14:editId="467A1B78">
          <wp:extent cx="864000" cy="864000"/>
          <wp:effectExtent l="0" t="0" r="0" b="0"/>
          <wp:docPr id="1670" name="Grafik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B98B091" w14:textId="77777777" w:rsidR="003620B0" w:rsidRPr="00923829" w:rsidRDefault="003620B0" w:rsidP="00781E9C">
    <w:pPr>
      <w:pStyle w:val="Kopfzeile"/>
      <w:ind w:left="0"/>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AC389" w14:textId="77777777" w:rsidR="003620B0" w:rsidRDefault="003620B0" w:rsidP="00E01221">
    <w:pPr>
      <w:pStyle w:val="Kopfzeile"/>
      <w:ind w:left="0"/>
    </w:pPr>
    <w:r>
      <w:rPr>
        <w:noProof/>
      </w:rPr>
      <mc:AlternateContent>
        <mc:Choice Requires="wps">
          <w:drawing>
            <wp:anchor distT="45720" distB="45720" distL="114300" distR="114300" simplePos="0" relativeHeight="251800576" behindDoc="0" locked="0" layoutInCell="1" allowOverlap="1" wp14:anchorId="557CA961" wp14:editId="2A7ABF76">
              <wp:simplePos x="0" y="0"/>
              <wp:positionH relativeFrom="margin">
                <wp:posOffset>5472430</wp:posOffset>
              </wp:positionH>
              <wp:positionV relativeFrom="topMargin">
                <wp:posOffset>1080135</wp:posOffset>
              </wp:positionV>
              <wp:extent cx="712800" cy="1404620"/>
              <wp:effectExtent l="0" t="0" r="0" b="0"/>
              <wp:wrapNone/>
              <wp:docPr id="14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2D9C04" w14:textId="77777777" w:rsidR="003620B0" w:rsidRPr="0017008B" w:rsidRDefault="003620B0" w:rsidP="00E01221">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57CA961" id="_x0000_t202" coordsize="21600,21600" o:spt="202" path="m,l,21600r21600,l21600,xe">
              <v:stroke joinstyle="miter"/>
              <v:path gradientshapeok="t" o:connecttype="rect"/>
            </v:shapetype>
            <v:shape id="_x0000_s1713" type="#_x0000_t202" style="position:absolute;left:0;text-align:left;margin-left:430.9pt;margin-top:85.05pt;width:56.15pt;height:110.6pt;z-index:251800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Cpw+w3MgIAAKoEAAAOAAAAAAAAAAAAAAAA&#10;AC4CAABkcnMvZTJvRG9jLnhtbFBLAQItABQABgAIAAAAIQCrOlLS4AAAAAsBAAAPAAAAAAAAAAAA&#10;AAAAAIwEAABkcnMvZG93bnJldi54bWxQSwUGAAAAAAQABADzAAAAmQUAAAAA&#10;" filled="f" stroked="f">
              <v:textbox style="mso-fit-shape-to-text:t">
                <w:txbxContent>
                  <w:p w14:paraId="6D2D9C04" w14:textId="77777777" w:rsidR="003620B0" w:rsidRPr="0017008B" w:rsidRDefault="003620B0" w:rsidP="00E01221">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99552" behindDoc="0" locked="0" layoutInCell="1" allowOverlap="1" wp14:anchorId="420FE7CF" wp14:editId="773CD726">
          <wp:simplePos x="0" y="0"/>
          <wp:positionH relativeFrom="margin">
            <wp:posOffset>5526405</wp:posOffset>
          </wp:positionH>
          <wp:positionV relativeFrom="topMargin">
            <wp:posOffset>648335</wp:posOffset>
          </wp:positionV>
          <wp:extent cx="496800" cy="417600"/>
          <wp:effectExtent l="0" t="0" r="0" b="1905"/>
          <wp:wrapNone/>
          <wp:docPr id="1677" name="Grafik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8528" behindDoc="0" locked="0" layoutInCell="1" allowOverlap="1" wp14:anchorId="7416BCAB" wp14:editId="2750F3AB">
              <wp:simplePos x="0" y="0"/>
              <wp:positionH relativeFrom="margin">
                <wp:posOffset>974090</wp:posOffset>
              </wp:positionH>
              <wp:positionV relativeFrom="topMargin">
                <wp:posOffset>466725</wp:posOffset>
              </wp:positionV>
              <wp:extent cx="3767455" cy="981075"/>
              <wp:effectExtent l="0" t="0" r="4445" b="9525"/>
              <wp:wrapNone/>
              <wp:docPr id="1438" name="Textfeld 143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AC586DA" w14:textId="77777777" w:rsidR="003620B0" w:rsidRPr="0050014D" w:rsidRDefault="003620B0" w:rsidP="00E01221">
                          <w:pPr>
                            <w:pStyle w:val="Titel"/>
                            <w:spacing w:line="276" w:lineRule="auto"/>
                            <w:ind w:left="0"/>
                          </w:pPr>
                          <w:r w:rsidRPr="0050014D">
                            <w:t>Arbeitsb</w:t>
                          </w:r>
                          <w:r>
                            <w:t>ogen</w:t>
                          </w:r>
                          <w:r w:rsidRPr="0050014D">
                            <w:t>:</w:t>
                          </w:r>
                        </w:p>
                        <w:p w14:paraId="46D33B5A" w14:textId="77777777" w:rsidR="003620B0" w:rsidRPr="0017008B" w:rsidRDefault="003620B0" w:rsidP="00E01221">
                          <w:pPr>
                            <w:pStyle w:val="berschrift1"/>
                          </w:pPr>
                          <w:r>
                            <w:t>Persönliche Informationen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6BCAB" id="Textfeld 1438" o:spid="_x0000_s1714" type="#_x0000_t202" style="position:absolute;left:0;text-align:left;margin-left:76.7pt;margin-top:36.75pt;width:296.65pt;height:77.2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jeIFmTICAABdBAAADgAAAAAAAAAAAAAA&#10;AAAuAgAAZHJzL2Uyb0RvYy54bWxQSwECLQAUAAYACAAAACEAe2B5ZuEAAAAKAQAADwAAAAAAAAAA&#10;AAAAAACMBAAAZHJzL2Rvd25yZXYueG1sUEsFBgAAAAAEAAQA8wAAAJoFAAAAAA==&#10;" fillcolor="white [3201]" stroked="f" strokeweight=".5pt">
              <v:textbox>
                <w:txbxContent>
                  <w:p w14:paraId="3AC586DA" w14:textId="77777777" w:rsidR="003620B0" w:rsidRPr="0050014D" w:rsidRDefault="003620B0" w:rsidP="00E01221">
                    <w:pPr>
                      <w:pStyle w:val="Titel"/>
                      <w:spacing w:line="276" w:lineRule="auto"/>
                      <w:ind w:left="0"/>
                    </w:pPr>
                    <w:r w:rsidRPr="0050014D">
                      <w:t>Arbeitsb</w:t>
                    </w:r>
                    <w:r>
                      <w:t>ogen</w:t>
                    </w:r>
                    <w:r w:rsidRPr="0050014D">
                      <w:t>:</w:t>
                    </w:r>
                  </w:p>
                  <w:p w14:paraId="46D33B5A" w14:textId="77777777" w:rsidR="003620B0" w:rsidRPr="0017008B" w:rsidRDefault="003620B0" w:rsidP="00E01221">
                    <w:pPr>
                      <w:pStyle w:val="berschrift1"/>
                    </w:pPr>
                    <w:r>
                      <w:t>Persönliche Informationen</w:t>
                    </w:r>
                  </w:p>
                </w:txbxContent>
              </v:textbox>
              <w10:wrap anchorx="margin" anchory="margin"/>
            </v:shape>
          </w:pict>
        </mc:Fallback>
      </mc:AlternateContent>
    </w:r>
    <w:r>
      <w:rPr>
        <w:noProof/>
        <w:color w:val="0A2446"/>
      </w:rPr>
      <w:drawing>
        <wp:inline distT="0" distB="0" distL="0" distR="0" wp14:anchorId="67A0B139" wp14:editId="1ABBCA33">
          <wp:extent cx="864000" cy="864000"/>
          <wp:effectExtent l="0" t="0" r="0" b="0"/>
          <wp:docPr id="1682" name="Grafik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B0C4FFD" w14:textId="77777777" w:rsidR="003620B0" w:rsidRPr="00923829" w:rsidRDefault="003620B0" w:rsidP="00781E9C">
    <w:pPr>
      <w:pStyle w:val="Kopfzeile"/>
      <w:ind w:left="0"/>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0191D" w14:textId="77777777" w:rsidR="003620B0" w:rsidRPr="00923829" w:rsidRDefault="003620B0" w:rsidP="001515D1">
    <w:pPr>
      <w:pStyle w:val="Kopfzeile"/>
      <w:ind w:left="0"/>
    </w:pPr>
    <w:r>
      <w:rPr>
        <w:noProof/>
      </w:rPr>
      <mc:AlternateContent>
        <mc:Choice Requires="wps">
          <w:drawing>
            <wp:anchor distT="0" distB="0" distL="114300" distR="114300" simplePos="0" relativeHeight="251801600" behindDoc="0" locked="0" layoutInCell="1" allowOverlap="1" wp14:anchorId="3148CEFC" wp14:editId="513965D3">
              <wp:simplePos x="0" y="0"/>
              <wp:positionH relativeFrom="margin">
                <wp:posOffset>977265</wp:posOffset>
              </wp:positionH>
              <wp:positionV relativeFrom="topMargin">
                <wp:posOffset>469900</wp:posOffset>
              </wp:positionV>
              <wp:extent cx="3975100" cy="828675"/>
              <wp:effectExtent l="0" t="0" r="6350" b="9525"/>
              <wp:wrapNone/>
              <wp:docPr id="825" name="Textfeld 825"/>
              <wp:cNvGraphicFramePr/>
              <a:graphic xmlns:a="http://schemas.openxmlformats.org/drawingml/2006/main">
                <a:graphicData uri="http://schemas.microsoft.com/office/word/2010/wordprocessingShape">
                  <wps:wsp>
                    <wps:cNvSpPr txBox="1"/>
                    <wps:spPr>
                      <a:xfrm>
                        <a:off x="0" y="0"/>
                        <a:ext cx="3975100" cy="828675"/>
                      </a:xfrm>
                      <a:prstGeom prst="rect">
                        <a:avLst/>
                      </a:prstGeom>
                      <a:solidFill>
                        <a:schemeClr val="lt1"/>
                      </a:solidFill>
                      <a:ln w="6350">
                        <a:noFill/>
                      </a:ln>
                    </wps:spPr>
                    <wps:txbx>
                      <w:txbxContent>
                        <w:p w14:paraId="6F942DCD" w14:textId="77777777" w:rsidR="003620B0" w:rsidRPr="0050014D" w:rsidRDefault="003620B0" w:rsidP="001515D1">
                          <w:pPr>
                            <w:pStyle w:val="Titel"/>
                            <w:spacing w:line="276" w:lineRule="auto"/>
                            <w:ind w:left="0"/>
                          </w:pPr>
                          <w:r>
                            <w:t>Lösung</w:t>
                          </w:r>
                          <w:r w:rsidRPr="0050014D">
                            <w:t>:</w:t>
                          </w:r>
                        </w:p>
                        <w:p w14:paraId="22AE0949" w14:textId="77777777" w:rsidR="003620B0" w:rsidRPr="00A41E7A" w:rsidRDefault="003620B0" w:rsidP="001515D1">
                          <w:pPr>
                            <w:pStyle w:val="berschrift1"/>
                          </w:pPr>
                          <w:r>
                            <w:t>Antrag für eine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48CEFC" id="_x0000_t202" coordsize="21600,21600" o:spt="202" path="m,l,21600r21600,l21600,xe">
              <v:stroke joinstyle="miter"/>
              <v:path gradientshapeok="t" o:connecttype="rect"/>
            </v:shapetype>
            <v:shape id="Textfeld 825" o:spid="_x0000_s1715" type="#_x0000_t202" style="position:absolute;left:0;text-align:left;margin-left:76.95pt;margin-top:37pt;width:313pt;height:65.2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MTaMQIAAF0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" fillcolor="white [3201]" stroked="f" strokeweight=".5pt">
              <v:textbox>
                <w:txbxContent>
                  <w:p w14:paraId="6F942DCD" w14:textId="77777777" w:rsidR="003620B0" w:rsidRPr="0050014D" w:rsidRDefault="003620B0" w:rsidP="001515D1">
                    <w:pPr>
                      <w:pStyle w:val="Titel"/>
                      <w:spacing w:line="276" w:lineRule="auto"/>
                      <w:ind w:left="0"/>
                    </w:pPr>
                    <w:r>
                      <w:t>Lösung</w:t>
                    </w:r>
                    <w:r w:rsidRPr="0050014D">
                      <w:t>:</w:t>
                    </w:r>
                  </w:p>
                  <w:p w14:paraId="22AE0949" w14:textId="77777777" w:rsidR="003620B0" w:rsidRPr="00A41E7A" w:rsidRDefault="003620B0" w:rsidP="001515D1">
                    <w:pPr>
                      <w:pStyle w:val="berschrift1"/>
                    </w:pPr>
                    <w:r>
                      <w:t>Antrag für eine Haftpflichtversicherung</w:t>
                    </w:r>
                  </w:p>
                </w:txbxContent>
              </v:textbox>
              <w10:wrap anchorx="margin" anchory="margin"/>
            </v:shape>
          </w:pict>
        </mc:Fallback>
      </mc:AlternateContent>
    </w:r>
    <w:r>
      <w:rPr>
        <w:noProof/>
        <w:color w:val="0A2446"/>
      </w:rPr>
      <w:drawing>
        <wp:inline distT="0" distB="0" distL="0" distR="0" wp14:anchorId="2204260C" wp14:editId="14345E66">
          <wp:extent cx="864000" cy="864000"/>
          <wp:effectExtent l="0" t="0" r="0" b="0"/>
          <wp:docPr id="1683" name="Grafik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5805FCE" w14:textId="77777777" w:rsidR="003620B0" w:rsidRPr="00923829" w:rsidRDefault="003620B0" w:rsidP="00781E9C">
    <w:pPr>
      <w:pStyle w:val="Kopfzeile"/>
      <w:ind w:left="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25D4E" w14:textId="77777777" w:rsidR="003620B0" w:rsidRDefault="003620B0" w:rsidP="00BE4FA9">
    <w:pPr>
      <w:pStyle w:val="Kopfzeile"/>
      <w:ind w:left="0"/>
    </w:pPr>
    <w:r>
      <w:rPr>
        <w:noProof/>
      </w:rPr>
      <mc:AlternateContent>
        <mc:Choice Requires="wps">
          <w:drawing>
            <wp:anchor distT="0" distB="0" distL="114300" distR="114300" simplePos="0" relativeHeight="251569152" behindDoc="0" locked="0" layoutInCell="1" allowOverlap="1" wp14:anchorId="2AF6476F" wp14:editId="451F3687">
              <wp:simplePos x="0" y="0"/>
              <wp:positionH relativeFrom="margin">
                <wp:posOffset>974090</wp:posOffset>
              </wp:positionH>
              <wp:positionV relativeFrom="topMargin">
                <wp:posOffset>466725</wp:posOffset>
              </wp:positionV>
              <wp:extent cx="3767455" cy="981075"/>
              <wp:effectExtent l="0" t="0" r="4445" b="9525"/>
              <wp:wrapNone/>
              <wp:docPr id="19" name="Textfeld 1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4578708" w14:textId="77777777" w:rsidR="003620B0" w:rsidRPr="0050014D" w:rsidRDefault="003620B0" w:rsidP="00BE4FA9">
                          <w:pPr>
                            <w:pStyle w:val="Titel"/>
                            <w:spacing w:line="276" w:lineRule="auto"/>
                            <w:ind w:left="0"/>
                          </w:pPr>
                          <w:r>
                            <w:t>Lösung</w:t>
                          </w:r>
                          <w:r w:rsidRPr="0050014D">
                            <w:t>:</w:t>
                          </w:r>
                        </w:p>
                        <w:p w14:paraId="0CE42AA1" w14:textId="77777777" w:rsidR="003620B0" w:rsidRPr="0017008B" w:rsidRDefault="003620B0" w:rsidP="00634368">
                          <w:pPr>
                            <w:pStyle w:val="berschrift1"/>
                          </w:pPr>
                          <w:r>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F6476F" id="_x0000_t202" coordsize="21600,21600" o:spt="202" path="m,l,21600r21600,l21600,xe">
              <v:stroke joinstyle="miter"/>
              <v:path gradientshapeok="t" o:connecttype="rect"/>
            </v:shapetype>
            <v:shape id="Textfeld 19" o:spid="_x0000_s1548" type="#_x0000_t202" style="position:absolute;left:0;text-align:left;margin-left:76.7pt;margin-top:36.75pt;width:296.65pt;height:77.25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w4RMg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w1PDa6gOyIODTiLe8qXCYh+ZDy/MoSawddR5eMZFasDL4GhRsgX362/7MR9HhVFKGtRYSf3P&#10;HXOCEv3d4BDv+sNhFGVyhqPJAB13HVlfR8yuXgAy0McXZXkyY37QJ1M6qN/wOczjrRhihuPdJQ0n&#10;cxE65eNz4mI+T0koQ8vCo1lZHqEj43EUr+0bc/Y4r4CTfoKTGlnxYWxdbjxpYL4LIFWaaSS6Y/XI&#10;P0o4qeL43OIbufZT1uWnMPs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mwcOETICAABcBAAADgAAAAAAAAAAAAAA&#10;AAAuAgAAZHJzL2Uyb0RvYy54bWxQSwECLQAUAAYACAAAACEAe2B5ZuEAAAAKAQAADwAAAAAAAAAA&#10;AAAAAACMBAAAZHJzL2Rvd25yZXYueG1sUEsFBgAAAAAEAAQA8wAAAJoFAAAAAA==&#10;" fillcolor="white [3201]" stroked="f" strokeweight=".5pt">
              <v:textbox>
                <w:txbxContent>
                  <w:p w14:paraId="64578708" w14:textId="77777777" w:rsidR="003620B0" w:rsidRPr="0050014D" w:rsidRDefault="003620B0" w:rsidP="00BE4FA9">
                    <w:pPr>
                      <w:pStyle w:val="Titel"/>
                      <w:spacing w:line="276" w:lineRule="auto"/>
                      <w:ind w:left="0"/>
                    </w:pPr>
                    <w:r>
                      <w:t>Lösung</w:t>
                    </w:r>
                    <w:r w:rsidRPr="0050014D">
                      <w:t>:</w:t>
                    </w:r>
                  </w:p>
                  <w:p w14:paraId="0CE42AA1" w14:textId="77777777" w:rsidR="003620B0" w:rsidRPr="0017008B" w:rsidRDefault="003620B0" w:rsidP="00634368">
                    <w:pPr>
                      <w:pStyle w:val="berschrift1"/>
                    </w:pPr>
                    <w:r>
                      <w:t>Einstieg Versicherung</w:t>
                    </w:r>
                  </w:p>
                </w:txbxContent>
              </v:textbox>
              <w10:wrap anchorx="margin" anchory="margin"/>
            </v:shape>
          </w:pict>
        </mc:Fallback>
      </mc:AlternateContent>
    </w:r>
    <w:r>
      <w:rPr>
        <w:noProof/>
        <w:color w:val="0A2446"/>
      </w:rPr>
      <w:drawing>
        <wp:inline distT="0" distB="0" distL="0" distR="0" wp14:anchorId="597BC4A4" wp14:editId="7C339B1F">
          <wp:extent cx="864000" cy="864000"/>
          <wp:effectExtent l="0" t="0" r="0" b="0"/>
          <wp:docPr id="729" name="Grafi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2523B1F" w14:textId="77777777" w:rsidR="003620B0" w:rsidRDefault="003620B0" w:rsidP="00B404B8">
    <w:pPr>
      <w:pStyle w:val="Kopfzeile"/>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94F9C" w14:textId="77777777" w:rsidR="003620B0" w:rsidRDefault="003620B0" w:rsidP="008748CA">
    <w:pPr>
      <w:pStyle w:val="Kopfzeile"/>
      <w:ind w:left="0"/>
    </w:pPr>
    <w:r>
      <w:rPr>
        <w:noProof/>
      </w:rPr>
      <mc:AlternateContent>
        <mc:Choice Requires="wps">
          <w:drawing>
            <wp:anchor distT="0" distB="0" distL="114300" distR="114300" simplePos="0" relativeHeight="251704832" behindDoc="0" locked="0" layoutInCell="1" allowOverlap="1" wp14:anchorId="38161FD5" wp14:editId="43D011BC">
              <wp:simplePos x="0" y="0"/>
              <wp:positionH relativeFrom="margin">
                <wp:posOffset>973719</wp:posOffset>
              </wp:positionH>
              <wp:positionV relativeFrom="topMargin">
                <wp:posOffset>463138</wp:posOffset>
              </wp:positionV>
              <wp:extent cx="5400000" cy="860961"/>
              <wp:effectExtent l="0" t="0" r="0" b="0"/>
              <wp:wrapNone/>
              <wp:docPr id="639" name="Textfeld 639"/>
              <wp:cNvGraphicFramePr/>
              <a:graphic xmlns:a="http://schemas.openxmlformats.org/drawingml/2006/main">
                <a:graphicData uri="http://schemas.microsoft.com/office/word/2010/wordprocessingShape">
                  <wps:wsp>
                    <wps:cNvSpPr txBox="1"/>
                    <wps:spPr>
                      <a:xfrm>
                        <a:off x="0" y="0"/>
                        <a:ext cx="5400000" cy="860961"/>
                      </a:xfrm>
                      <a:prstGeom prst="rect">
                        <a:avLst/>
                      </a:prstGeom>
                      <a:solidFill>
                        <a:schemeClr val="lt1"/>
                      </a:solidFill>
                      <a:ln w="6350">
                        <a:noFill/>
                      </a:ln>
                    </wps:spPr>
                    <wps:txbx>
                      <w:txbxContent>
                        <w:p w14:paraId="65D4B2D2" w14:textId="77777777" w:rsidR="003620B0" w:rsidRPr="0050014D" w:rsidRDefault="003620B0" w:rsidP="008748CA">
                          <w:pPr>
                            <w:pStyle w:val="Titel"/>
                            <w:spacing w:line="276" w:lineRule="auto"/>
                            <w:ind w:left="0"/>
                          </w:pPr>
                          <w:r>
                            <w:t>Ablauf für Lehrende</w:t>
                          </w:r>
                          <w:r w:rsidRPr="0050014D">
                            <w:t>:</w:t>
                          </w:r>
                        </w:p>
                        <w:p w14:paraId="2BDD0F29" w14:textId="77777777" w:rsidR="003620B0" w:rsidRPr="009A258B" w:rsidRDefault="003620B0" w:rsidP="009A258B">
                          <w:pPr>
                            <w:pStyle w:val="berschrift1"/>
                            <w:rPr>
                              <w:rFonts w:eastAsia="Times New Roman"/>
                            </w:rPr>
                          </w:pPr>
                          <w:r w:rsidRPr="00C3761C">
                            <w:rPr>
                              <w:rFonts w:eastAsia="Times New Roman"/>
                            </w:rPr>
                            <w:t>Einen Versicherungsvertrag abschließen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161FD5" id="_x0000_t202" coordsize="21600,21600" o:spt="202" path="m,l,21600r21600,l21600,xe">
              <v:stroke joinstyle="miter"/>
              <v:path gradientshapeok="t" o:connecttype="rect"/>
            </v:shapetype>
            <v:shape id="Textfeld 639" o:spid="_x0000_s1716" type="#_x0000_t202" style="position:absolute;left:0;text-align:left;margin-left:76.65pt;margin-top:36.45pt;width:425.2pt;height:67.8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" fillcolor="white [3201]" stroked="f" strokeweight=".5pt">
              <v:textbox>
                <w:txbxContent>
                  <w:p w14:paraId="65D4B2D2" w14:textId="77777777" w:rsidR="003620B0" w:rsidRPr="0050014D" w:rsidRDefault="003620B0" w:rsidP="008748CA">
                    <w:pPr>
                      <w:pStyle w:val="Titel"/>
                      <w:spacing w:line="276" w:lineRule="auto"/>
                      <w:ind w:left="0"/>
                    </w:pPr>
                    <w:r>
                      <w:t>Ablauf für Lehrende</w:t>
                    </w:r>
                    <w:r w:rsidRPr="0050014D">
                      <w:t>:</w:t>
                    </w:r>
                  </w:p>
                  <w:p w14:paraId="2BDD0F29" w14:textId="77777777" w:rsidR="003620B0" w:rsidRPr="009A258B" w:rsidRDefault="003620B0" w:rsidP="009A258B">
                    <w:pPr>
                      <w:pStyle w:val="berschrift1"/>
                      <w:rPr>
                        <w:rFonts w:eastAsia="Times New Roman"/>
                      </w:rPr>
                    </w:pPr>
                    <w:r w:rsidRPr="00C3761C">
                      <w:rPr>
                        <w:rFonts w:eastAsia="Times New Roman"/>
                      </w:rPr>
                      <w:t>Einen Versicherungsvertrag abschließen</w:t>
                    </w:r>
                  </w:p>
                </w:txbxContent>
              </v:textbox>
              <w10:wrap anchorx="margin" anchory="margin"/>
            </v:shape>
          </w:pict>
        </mc:Fallback>
      </mc:AlternateContent>
    </w:r>
    <w:r>
      <w:rPr>
        <w:noProof/>
        <w:color w:val="0A2446"/>
      </w:rPr>
      <w:drawing>
        <wp:inline distT="0" distB="0" distL="0" distR="0" wp14:anchorId="20452D98" wp14:editId="18F2E0F6">
          <wp:extent cx="864000" cy="864000"/>
          <wp:effectExtent l="0" t="0" r="0" b="0"/>
          <wp:docPr id="1688" name="Grafik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0BFC294" w14:textId="77777777" w:rsidR="003620B0" w:rsidRPr="007B2D80" w:rsidRDefault="003620B0" w:rsidP="008748CA">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B289189" w14:textId="77777777" w:rsidTr="00781E9C">
      <w:trPr>
        <w:trHeight w:val="1134"/>
      </w:trPr>
      <w:tc>
        <w:tcPr>
          <w:tcW w:w="1000" w:type="pct"/>
          <w:vAlign w:val="center"/>
        </w:tcPr>
        <w:p w14:paraId="6798765D" w14:textId="77777777" w:rsidR="003620B0" w:rsidRDefault="003620B0" w:rsidP="008748CA">
          <w:pPr>
            <w:pStyle w:val="Untertitel"/>
          </w:pPr>
          <w:r>
            <w:rPr>
              <w:noProof/>
            </w:rPr>
            <w:drawing>
              <wp:inline distT="0" distB="0" distL="0" distR="0" wp14:anchorId="38ACEE72" wp14:editId="5D446447">
                <wp:extent cx="496800" cy="417600"/>
                <wp:effectExtent l="0" t="0" r="0" b="1905"/>
                <wp:docPr id="1692" name="Grafik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F01BC61" w14:textId="77777777" w:rsidR="003620B0" w:rsidRDefault="003620B0" w:rsidP="008748CA">
          <w:pPr>
            <w:pStyle w:val="Untertitel"/>
          </w:pPr>
          <w:r>
            <w:rPr>
              <w:noProof/>
            </w:rPr>
            <w:drawing>
              <wp:inline distT="0" distB="0" distL="0" distR="0" wp14:anchorId="23C7E1F8" wp14:editId="4634A955">
                <wp:extent cx="436001" cy="471352"/>
                <wp:effectExtent l="0" t="0" r="0" b="0"/>
                <wp:docPr id="1693" name="Grafik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0A4B2F9" w14:textId="77777777" w:rsidR="003620B0" w:rsidRDefault="003620B0" w:rsidP="008748CA">
          <w:pPr>
            <w:pStyle w:val="Untertitel"/>
          </w:pPr>
          <w:r>
            <w:rPr>
              <w:noProof/>
            </w:rPr>
            <w:drawing>
              <wp:inline distT="0" distB="0" distL="0" distR="0" wp14:anchorId="6D50EB3B" wp14:editId="545D2FF7">
                <wp:extent cx="428400" cy="486000"/>
                <wp:effectExtent l="0" t="0" r="3810" b="0"/>
                <wp:docPr id="1696" name="Grafik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2972DD37" w14:textId="77777777" w:rsidR="003620B0" w:rsidRDefault="003620B0" w:rsidP="008748CA">
          <w:pPr>
            <w:pStyle w:val="Untertitel"/>
          </w:pPr>
          <w:r>
            <w:rPr>
              <w:noProof/>
            </w:rPr>
            <w:drawing>
              <wp:inline distT="0" distB="0" distL="0" distR="0" wp14:anchorId="1606088D" wp14:editId="0082B955">
                <wp:extent cx="424800" cy="435600"/>
                <wp:effectExtent l="0" t="0" r="0" b="0"/>
                <wp:docPr id="1700" name="Grafik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69D49E4" w14:textId="77777777" w:rsidR="003620B0" w:rsidRDefault="003620B0" w:rsidP="008748CA">
          <w:pPr>
            <w:pStyle w:val="Untertitel"/>
          </w:pPr>
          <w:r>
            <w:rPr>
              <w:noProof/>
            </w:rPr>
            <w:drawing>
              <wp:inline distT="0" distB="0" distL="0" distR="0" wp14:anchorId="320C9685" wp14:editId="27F73F57">
                <wp:extent cx="457200" cy="435600"/>
                <wp:effectExtent l="0" t="0" r="0" b="0"/>
                <wp:docPr id="1701" name="Grafik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E95DA92" w14:textId="77777777" w:rsidTr="00781E9C">
      <w:trPr>
        <w:trHeight w:val="510"/>
      </w:trPr>
      <w:tc>
        <w:tcPr>
          <w:tcW w:w="1000" w:type="pct"/>
        </w:tcPr>
        <w:p w14:paraId="6E640936" w14:textId="77777777" w:rsidR="003620B0" w:rsidRPr="0050014D" w:rsidRDefault="003620B0" w:rsidP="008748CA">
          <w:pPr>
            <w:pStyle w:val="Untertitel"/>
          </w:pPr>
          <w:r w:rsidRPr="0050014D">
            <w:t xml:space="preserve">Level </w:t>
          </w:r>
          <w:r>
            <w:t>2/3-4</w:t>
          </w:r>
        </w:p>
      </w:tc>
      <w:tc>
        <w:tcPr>
          <w:tcW w:w="1000" w:type="pct"/>
        </w:tcPr>
        <w:p w14:paraId="0EC251A9" w14:textId="77777777" w:rsidR="003620B0" w:rsidRPr="00821CD8" w:rsidRDefault="003620B0" w:rsidP="008748CA">
          <w:pPr>
            <w:pStyle w:val="Untertitel"/>
          </w:pPr>
          <w:r>
            <w:t>30</w:t>
          </w:r>
          <w:r w:rsidRPr="00821CD8">
            <w:t xml:space="preserve"> Minuten</w:t>
          </w:r>
        </w:p>
      </w:tc>
      <w:tc>
        <w:tcPr>
          <w:tcW w:w="1000" w:type="pct"/>
        </w:tcPr>
        <w:p w14:paraId="4FC36961" w14:textId="77777777" w:rsidR="003620B0" w:rsidRPr="00821CD8" w:rsidRDefault="003620B0" w:rsidP="008748CA">
          <w:pPr>
            <w:pStyle w:val="Untertitel"/>
          </w:pPr>
          <w:r w:rsidRPr="00821CD8">
            <w:t>1</w:t>
          </w:r>
          <w:r>
            <w:t>-10</w:t>
          </w:r>
          <w:r w:rsidRPr="00821CD8">
            <w:t xml:space="preserve"> Person</w:t>
          </w:r>
          <w:r>
            <w:t>en</w:t>
          </w:r>
        </w:p>
      </w:tc>
      <w:tc>
        <w:tcPr>
          <w:tcW w:w="1000" w:type="pct"/>
        </w:tcPr>
        <w:p w14:paraId="16AE95CB" w14:textId="77777777" w:rsidR="003620B0" w:rsidRPr="00821CD8" w:rsidRDefault="003620B0" w:rsidP="008748CA">
          <w:pPr>
            <w:pStyle w:val="Untertitel"/>
          </w:pPr>
          <w:r w:rsidRPr="00821CD8">
            <w:t>E</w:t>
          </w:r>
          <w:r>
            <w:t>A, PA, Plenum</w:t>
          </w:r>
        </w:p>
      </w:tc>
      <w:tc>
        <w:tcPr>
          <w:tcW w:w="1000" w:type="pct"/>
        </w:tcPr>
        <w:p w14:paraId="42B54145" w14:textId="77777777" w:rsidR="003620B0" w:rsidRPr="00821CD8" w:rsidRDefault="003620B0" w:rsidP="008748CA">
          <w:pPr>
            <w:pStyle w:val="Untertitel"/>
          </w:pPr>
          <w:r>
            <w:t>Arbeitsbögen</w:t>
          </w:r>
        </w:p>
      </w:tc>
    </w:tr>
  </w:tbl>
  <w:p w14:paraId="15EED91A" w14:textId="77777777" w:rsidR="003620B0" w:rsidRPr="00923829" w:rsidRDefault="003620B0" w:rsidP="00781E9C">
    <w:pPr>
      <w:pStyle w:val="Kopfzeile"/>
      <w:ind w:left="0"/>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07366" w14:textId="77777777" w:rsidR="003620B0" w:rsidRDefault="003620B0" w:rsidP="0017008B">
    <w:pPr>
      <w:pStyle w:val="Kopfzeile"/>
      <w:ind w:left="0"/>
    </w:pPr>
    <w:r>
      <w:rPr>
        <w:noProof/>
      </w:rPr>
      <mc:AlternateContent>
        <mc:Choice Requires="wps">
          <w:drawing>
            <wp:anchor distT="0" distB="0" distL="114300" distR="114300" simplePos="0" relativeHeight="251803648" behindDoc="0" locked="0" layoutInCell="1" allowOverlap="1" wp14:anchorId="5345B579" wp14:editId="344FC261">
              <wp:simplePos x="0" y="0"/>
              <wp:positionH relativeFrom="margin">
                <wp:posOffset>973719</wp:posOffset>
              </wp:positionH>
              <wp:positionV relativeFrom="topMargin">
                <wp:posOffset>469075</wp:posOffset>
              </wp:positionV>
              <wp:extent cx="4096987" cy="981075"/>
              <wp:effectExtent l="0" t="0" r="0" b="9525"/>
              <wp:wrapNone/>
              <wp:docPr id="756" name="Textfeld 756"/>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17F6F004" w14:textId="77777777" w:rsidR="003620B0" w:rsidRPr="0050014D" w:rsidRDefault="003620B0" w:rsidP="00781E9C">
                          <w:pPr>
                            <w:pStyle w:val="Titel"/>
                            <w:spacing w:line="276" w:lineRule="auto"/>
                            <w:ind w:left="0"/>
                          </w:pPr>
                          <w:r w:rsidRPr="0050014D">
                            <w:t>Arbeitsb</w:t>
                          </w:r>
                          <w:r>
                            <w:t>ogen</w:t>
                          </w:r>
                          <w:r w:rsidRPr="0050014D">
                            <w:t>:</w:t>
                          </w:r>
                        </w:p>
                        <w:p w14:paraId="776283BF"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19651C5E" w14:textId="77777777" w:rsidR="003620B0" w:rsidRPr="00B822DF" w:rsidRDefault="003620B0" w:rsidP="00781E9C">
                          <w:pPr>
                            <w:ind w:left="0"/>
                            <w:rPr>
                              <w:color w:val="0A2446"/>
                              <w:sz w:val="22"/>
                              <w:szCs w:val="22"/>
                            </w:rPr>
                          </w:pPr>
                          <w:r w:rsidRPr="00B822DF">
                            <w:rPr>
                              <w:color w:val="0A2446"/>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45B579" id="_x0000_t202" coordsize="21600,21600" o:spt="202" path="m,l,21600r21600,l21600,xe">
              <v:stroke joinstyle="miter"/>
              <v:path gradientshapeok="t" o:connecttype="rect"/>
            </v:shapetype>
            <v:shape id="Textfeld 756" o:spid="_x0000_s1717" type="#_x0000_t202" style="position:absolute;left:0;text-align:left;margin-left:76.65pt;margin-top:36.95pt;width:322.6pt;height:77.2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" fillcolor="white [3201]" stroked="f" strokeweight=".5pt">
              <v:textbox>
                <w:txbxContent>
                  <w:p w14:paraId="17F6F004" w14:textId="77777777" w:rsidR="003620B0" w:rsidRPr="0050014D" w:rsidRDefault="003620B0" w:rsidP="00781E9C">
                    <w:pPr>
                      <w:pStyle w:val="Titel"/>
                      <w:spacing w:line="276" w:lineRule="auto"/>
                      <w:ind w:left="0"/>
                    </w:pPr>
                    <w:r w:rsidRPr="0050014D">
                      <w:t>Arbeitsb</w:t>
                    </w:r>
                    <w:r>
                      <w:t>ogen</w:t>
                    </w:r>
                    <w:r w:rsidRPr="0050014D">
                      <w:t>:</w:t>
                    </w:r>
                  </w:p>
                  <w:p w14:paraId="776283BF"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19651C5E" w14:textId="77777777" w:rsidR="003620B0" w:rsidRPr="00B822DF" w:rsidRDefault="003620B0" w:rsidP="00781E9C">
                    <w:pPr>
                      <w:ind w:left="0"/>
                      <w:rPr>
                        <w:color w:val="0A2446"/>
                        <w:sz w:val="22"/>
                        <w:szCs w:val="22"/>
                      </w:rPr>
                    </w:pPr>
                    <w:r w:rsidRPr="00B822DF">
                      <w:rPr>
                        <w:color w:val="0A2446"/>
                        <w:sz w:val="22"/>
                        <w:szCs w:val="22"/>
                      </w:rPr>
                      <w:t>(1/2)</w:t>
                    </w:r>
                  </w:p>
                </w:txbxContent>
              </v:textbox>
              <w10:wrap anchorx="margin" anchory="margin"/>
            </v:shape>
          </w:pict>
        </mc:Fallback>
      </mc:AlternateContent>
    </w:r>
    <w:r>
      <w:rPr>
        <w:noProof/>
      </w:rPr>
      <mc:AlternateContent>
        <mc:Choice Requires="wps">
          <w:drawing>
            <wp:anchor distT="45720" distB="45720" distL="114300" distR="114300" simplePos="0" relativeHeight="251805696" behindDoc="0" locked="0" layoutInCell="1" allowOverlap="1" wp14:anchorId="72E0D61B" wp14:editId="3682C5F7">
              <wp:simplePos x="0" y="0"/>
              <wp:positionH relativeFrom="margin">
                <wp:posOffset>5472430</wp:posOffset>
              </wp:positionH>
              <wp:positionV relativeFrom="topMargin">
                <wp:posOffset>1080135</wp:posOffset>
              </wp:positionV>
              <wp:extent cx="712800" cy="1404620"/>
              <wp:effectExtent l="0" t="0" r="0" b="0"/>
              <wp:wrapNone/>
              <wp:docPr id="7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00FE92" w14:textId="77777777" w:rsidR="003620B0" w:rsidRPr="0017008B" w:rsidRDefault="003620B0"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E0D61B" id="_x0000_s1718" type="#_x0000_t202" style="position:absolute;left:0;text-align:left;margin-left:430.9pt;margin-top:85.05pt;width:56.15pt;height:110.6pt;z-index:251805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z8nVEMgIAAKoEAAAOAAAAAAAAAAAAAAAA&#10;AC4CAABkcnMvZTJvRG9jLnhtbFBLAQItABQABgAIAAAAIQCrOlLS4AAAAAsBAAAPAAAAAAAAAAAA&#10;AAAAAIwEAABkcnMvZG93bnJldi54bWxQSwUGAAAAAAQABADzAAAAmQUAAAAA&#10;" filled="f" stroked="f">
              <v:textbox style="mso-fit-shape-to-text:t">
                <w:txbxContent>
                  <w:p w14:paraId="6900FE92" w14:textId="77777777" w:rsidR="003620B0" w:rsidRPr="0017008B" w:rsidRDefault="003620B0"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804672" behindDoc="0" locked="0" layoutInCell="1" allowOverlap="1" wp14:anchorId="51F16DD2" wp14:editId="360EEA01">
          <wp:simplePos x="0" y="0"/>
          <wp:positionH relativeFrom="margin">
            <wp:posOffset>5526405</wp:posOffset>
          </wp:positionH>
          <wp:positionV relativeFrom="topMargin">
            <wp:posOffset>648335</wp:posOffset>
          </wp:positionV>
          <wp:extent cx="496800" cy="417600"/>
          <wp:effectExtent l="0" t="0" r="0" b="1905"/>
          <wp:wrapNone/>
          <wp:docPr id="1702" name="Grafik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5340499" wp14:editId="67A1526C">
          <wp:extent cx="864000" cy="864000"/>
          <wp:effectExtent l="0" t="0" r="0" b="0"/>
          <wp:docPr id="1704" name="Grafik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FA7EE77" w14:textId="77777777" w:rsidR="003620B0" w:rsidRPr="00923829" w:rsidRDefault="003620B0" w:rsidP="0017008B">
    <w:pPr>
      <w:pStyle w:val="Kopfzeile"/>
      <w:ind w:left="0"/>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B7E02" w14:textId="77777777" w:rsidR="003620B0" w:rsidRDefault="003620B0" w:rsidP="0017008B">
    <w:pPr>
      <w:pStyle w:val="Kopfzeile"/>
      <w:ind w:left="0"/>
    </w:pPr>
    <w:r>
      <w:rPr>
        <w:noProof/>
      </w:rPr>
      <mc:AlternateContent>
        <mc:Choice Requires="wps">
          <w:drawing>
            <wp:anchor distT="0" distB="0" distL="114300" distR="114300" simplePos="0" relativeHeight="251806720" behindDoc="0" locked="0" layoutInCell="1" allowOverlap="1" wp14:anchorId="32E3E85B" wp14:editId="6C55ACD8">
              <wp:simplePos x="0" y="0"/>
              <wp:positionH relativeFrom="margin">
                <wp:posOffset>973719</wp:posOffset>
              </wp:positionH>
              <wp:positionV relativeFrom="topMargin">
                <wp:posOffset>469075</wp:posOffset>
              </wp:positionV>
              <wp:extent cx="4096987" cy="981075"/>
              <wp:effectExtent l="0" t="0" r="0" b="9525"/>
              <wp:wrapNone/>
              <wp:docPr id="767" name="Textfeld 767"/>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4EB27E07" w14:textId="77777777" w:rsidR="003620B0" w:rsidRPr="0050014D" w:rsidRDefault="003620B0" w:rsidP="00781E9C">
                          <w:pPr>
                            <w:pStyle w:val="Titel"/>
                            <w:spacing w:line="276" w:lineRule="auto"/>
                            <w:ind w:left="0"/>
                          </w:pPr>
                          <w:r w:rsidRPr="0050014D">
                            <w:t>Arbeitsb</w:t>
                          </w:r>
                          <w:r>
                            <w:t>ogen</w:t>
                          </w:r>
                          <w:r w:rsidRPr="0050014D">
                            <w:t>:</w:t>
                          </w:r>
                        </w:p>
                        <w:p w14:paraId="3099C0EA"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158A99D7" w14:textId="77777777" w:rsidR="003620B0" w:rsidRPr="00B822DF" w:rsidRDefault="003620B0" w:rsidP="00781E9C">
                          <w:pPr>
                            <w:ind w:left="0"/>
                            <w:rPr>
                              <w:color w:val="0A2446"/>
                              <w:sz w:val="22"/>
                              <w:szCs w:val="22"/>
                            </w:rPr>
                          </w:pPr>
                          <w:r w:rsidRPr="00B822DF">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E3E85B" id="_x0000_t202" coordsize="21600,21600" o:spt="202" path="m,l,21600r21600,l21600,xe">
              <v:stroke joinstyle="miter"/>
              <v:path gradientshapeok="t" o:connecttype="rect"/>
            </v:shapetype>
            <v:shape id="Textfeld 767" o:spid="_x0000_s1719" type="#_x0000_t202" style="position:absolute;left:0;text-align:left;margin-left:76.65pt;margin-top:36.95pt;width:322.6pt;height:77.2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" fillcolor="white [3201]" stroked="f" strokeweight=".5pt">
              <v:textbox>
                <w:txbxContent>
                  <w:p w14:paraId="4EB27E07" w14:textId="77777777" w:rsidR="003620B0" w:rsidRPr="0050014D" w:rsidRDefault="003620B0" w:rsidP="00781E9C">
                    <w:pPr>
                      <w:pStyle w:val="Titel"/>
                      <w:spacing w:line="276" w:lineRule="auto"/>
                      <w:ind w:left="0"/>
                    </w:pPr>
                    <w:r w:rsidRPr="0050014D">
                      <w:t>Arbeitsb</w:t>
                    </w:r>
                    <w:r>
                      <w:t>ogen</w:t>
                    </w:r>
                    <w:r w:rsidRPr="0050014D">
                      <w:t>:</w:t>
                    </w:r>
                  </w:p>
                  <w:p w14:paraId="3099C0EA"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158A99D7" w14:textId="77777777" w:rsidR="003620B0" w:rsidRPr="00B822DF" w:rsidRDefault="003620B0" w:rsidP="00781E9C">
                    <w:pPr>
                      <w:ind w:left="0"/>
                      <w:rPr>
                        <w:color w:val="0A2446"/>
                        <w:sz w:val="22"/>
                        <w:szCs w:val="22"/>
                      </w:rPr>
                    </w:pPr>
                    <w:r w:rsidRPr="00B822DF">
                      <w:rPr>
                        <w:color w:val="0A2446"/>
                        <w:sz w:val="22"/>
                        <w:szCs w:val="22"/>
                      </w:rPr>
                      <w:t>(2/2)</w:t>
                    </w:r>
                  </w:p>
                </w:txbxContent>
              </v:textbox>
              <w10:wrap anchorx="margin" anchory="margin"/>
            </v:shape>
          </w:pict>
        </mc:Fallback>
      </mc:AlternateContent>
    </w:r>
    <w:r>
      <w:rPr>
        <w:noProof/>
      </w:rPr>
      <mc:AlternateContent>
        <mc:Choice Requires="wps">
          <w:drawing>
            <wp:anchor distT="45720" distB="45720" distL="114300" distR="114300" simplePos="0" relativeHeight="251808768" behindDoc="0" locked="0" layoutInCell="1" allowOverlap="1" wp14:anchorId="2DD4C6BE" wp14:editId="56D92CA1">
              <wp:simplePos x="0" y="0"/>
              <wp:positionH relativeFrom="margin">
                <wp:posOffset>5472430</wp:posOffset>
              </wp:positionH>
              <wp:positionV relativeFrom="topMargin">
                <wp:posOffset>1080135</wp:posOffset>
              </wp:positionV>
              <wp:extent cx="712800" cy="1404620"/>
              <wp:effectExtent l="0" t="0" r="0" b="0"/>
              <wp:wrapNone/>
              <wp:docPr id="7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4E0113" w14:textId="77777777" w:rsidR="003620B0" w:rsidRPr="0017008B" w:rsidRDefault="003620B0"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D4C6BE" id="_x0000_s1720" type="#_x0000_t202" style="position:absolute;left:0;text-align:left;margin-left:430.9pt;margin-top:85.05pt;width:56.15pt;height:110.6pt;z-index:251808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9lz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OkxPUyCB1sJVRHEhdhXB5adro0gD85&#10;62lxCu5+7AUqzvRHQwPyLlsswqbFj8XbK5KT4aWnvPQIIwmq4J6z8brxsdmx/faWBmnbRo2fmUys&#10;aSGi9NPyho27/I5Rz7+Y9S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CWm9lzMgIAAKoEAAAOAAAAAAAAAAAAAAAA&#10;AC4CAABkcnMvZTJvRG9jLnhtbFBLAQItABQABgAIAAAAIQCrOlLS4AAAAAsBAAAPAAAAAAAAAAAA&#10;AAAAAIwEAABkcnMvZG93bnJldi54bWxQSwUGAAAAAAQABADzAAAAmQUAAAAA&#10;" filled="f" stroked="f">
              <v:textbox style="mso-fit-shape-to-text:t">
                <w:txbxContent>
                  <w:p w14:paraId="0C4E0113" w14:textId="77777777" w:rsidR="003620B0" w:rsidRPr="0017008B" w:rsidRDefault="003620B0"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807744" behindDoc="0" locked="0" layoutInCell="1" allowOverlap="1" wp14:anchorId="649212E0" wp14:editId="52EAF4EA">
          <wp:simplePos x="0" y="0"/>
          <wp:positionH relativeFrom="margin">
            <wp:posOffset>5526405</wp:posOffset>
          </wp:positionH>
          <wp:positionV relativeFrom="topMargin">
            <wp:posOffset>648335</wp:posOffset>
          </wp:positionV>
          <wp:extent cx="496800" cy="417600"/>
          <wp:effectExtent l="0" t="0" r="0" b="1905"/>
          <wp:wrapNone/>
          <wp:docPr id="1705" name="Grafik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AC2912C" wp14:editId="3548087F">
          <wp:extent cx="864000" cy="864000"/>
          <wp:effectExtent l="0" t="0" r="0" b="0"/>
          <wp:docPr id="1706" name="Grafik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01DD197" w14:textId="77777777" w:rsidR="003620B0" w:rsidRPr="00923829" w:rsidRDefault="003620B0" w:rsidP="0017008B">
    <w:pPr>
      <w:pStyle w:val="Kopfzeile"/>
      <w:ind w:left="0"/>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46F16" w14:textId="77777777" w:rsidR="003620B0" w:rsidRPr="00923829" w:rsidRDefault="003620B0" w:rsidP="00781E9C">
    <w:pPr>
      <w:pStyle w:val="Kopfzeile"/>
      <w:ind w:left="0"/>
    </w:pPr>
    <w:r>
      <w:rPr>
        <w:noProof/>
      </w:rPr>
      <mc:AlternateContent>
        <mc:Choice Requires="wps">
          <w:drawing>
            <wp:anchor distT="0" distB="0" distL="114300" distR="114300" simplePos="0" relativeHeight="251809792" behindDoc="0" locked="0" layoutInCell="1" allowOverlap="1" wp14:anchorId="277ABCDD" wp14:editId="2AAC4420">
              <wp:simplePos x="0" y="0"/>
              <wp:positionH relativeFrom="margin">
                <wp:posOffset>978449</wp:posOffset>
              </wp:positionH>
              <wp:positionV relativeFrom="topMargin">
                <wp:posOffset>472698</wp:posOffset>
              </wp:positionV>
              <wp:extent cx="4223288" cy="828675"/>
              <wp:effectExtent l="0" t="0" r="6350" b="9525"/>
              <wp:wrapNone/>
              <wp:docPr id="769" name="Textfeld 769"/>
              <wp:cNvGraphicFramePr/>
              <a:graphic xmlns:a="http://schemas.openxmlformats.org/drawingml/2006/main">
                <a:graphicData uri="http://schemas.microsoft.com/office/word/2010/wordprocessingShape">
                  <wps:wsp>
                    <wps:cNvSpPr txBox="1"/>
                    <wps:spPr>
                      <a:xfrm>
                        <a:off x="0" y="0"/>
                        <a:ext cx="4223288" cy="828675"/>
                      </a:xfrm>
                      <a:prstGeom prst="rect">
                        <a:avLst/>
                      </a:prstGeom>
                      <a:solidFill>
                        <a:schemeClr val="lt1"/>
                      </a:solidFill>
                      <a:ln w="6350">
                        <a:noFill/>
                      </a:ln>
                    </wps:spPr>
                    <wps:txbx>
                      <w:txbxContent>
                        <w:p w14:paraId="40482B99" w14:textId="77777777" w:rsidR="003620B0" w:rsidRPr="0050014D" w:rsidRDefault="003620B0" w:rsidP="00781E9C">
                          <w:pPr>
                            <w:pStyle w:val="Titel"/>
                            <w:spacing w:line="276" w:lineRule="auto"/>
                            <w:ind w:left="0"/>
                          </w:pPr>
                          <w:r>
                            <w:t>Lösung</w:t>
                          </w:r>
                          <w:r w:rsidRPr="0050014D">
                            <w:t>:</w:t>
                          </w:r>
                        </w:p>
                        <w:p w14:paraId="2BBD644A" w14:textId="77777777" w:rsidR="003620B0" w:rsidRPr="00A41E7A" w:rsidRDefault="003620B0" w:rsidP="00781E9C">
                          <w:pPr>
                            <w:pStyle w:val="berschrift1"/>
                          </w:pPr>
                          <w:r w:rsidRPr="007607A4">
                            <w:rPr>
                              <w:rFonts w:eastAsia="Times New Roman"/>
                            </w:rPr>
                            <w:t>Einen Versicherungsvertrag abschließen</w:t>
                          </w:r>
                          <w:r>
                            <w:rPr>
                              <w:rFonts w:eastAsia="Times New Roman"/>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7ABCDD" id="_x0000_t202" coordsize="21600,21600" o:spt="202" path="m,l,21600r21600,l21600,xe">
              <v:stroke joinstyle="miter"/>
              <v:path gradientshapeok="t" o:connecttype="rect"/>
            </v:shapetype>
            <v:shape id="Textfeld 769" o:spid="_x0000_s1721" type="#_x0000_t202" style="position:absolute;left:0;text-align:left;margin-left:77.05pt;margin-top:37.2pt;width:332.55pt;height:65.2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" fillcolor="white [3201]" stroked="f" strokeweight=".5pt">
              <v:textbox>
                <w:txbxContent>
                  <w:p w14:paraId="40482B99" w14:textId="77777777" w:rsidR="003620B0" w:rsidRPr="0050014D" w:rsidRDefault="003620B0" w:rsidP="00781E9C">
                    <w:pPr>
                      <w:pStyle w:val="Titel"/>
                      <w:spacing w:line="276" w:lineRule="auto"/>
                      <w:ind w:left="0"/>
                    </w:pPr>
                    <w:r>
                      <w:t>Lösung</w:t>
                    </w:r>
                    <w:r w:rsidRPr="0050014D">
                      <w:t>:</w:t>
                    </w:r>
                  </w:p>
                  <w:p w14:paraId="2BBD644A" w14:textId="77777777" w:rsidR="003620B0" w:rsidRPr="00A41E7A" w:rsidRDefault="003620B0" w:rsidP="00781E9C">
                    <w:pPr>
                      <w:pStyle w:val="berschrift1"/>
                    </w:pPr>
                    <w:r w:rsidRPr="007607A4">
                      <w:rPr>
                        <w:rFonts w:eastAsia="Times New Roman"/>
                      </w:rPr>
                      <w:t>Einen Versicherungsvertrag abschließen</w:t>
                    </w:r>
                    <w:r>
                      <w:rPr>
                        <w:rFonts w:eastAsia="Times New Roman"/>
                      </w:rPr>
                      <w:t xml:space="preserve"> 1</w:t>
                    </w:r>
                  </w:p>
                </w:txbxContent>
              </v:textbox>
              <w10:wrap anchorx="margin" anchory="margin"/>
            </v:shape>
          </w:pict>
        </mc:Fallback>
      </mc:AlternateContent>
    </w:r>
    <w:r>
      <w:rPr>
        <w:noProof/>
        <w:color w:val="0A2446"/>
      </w:rPr>
      <w:drawing>
        <wp:inline distT="0" distB="0" distL="0" distR="0" wp14:anchorId="2DBE514C" wp14:editId="7941A9FF">
          <wp:extent cx="864000" cy="864000"/>
          <wp:effectExtent l="0" t="0" r="0" b="0"/>
          <wp:docPr id="1707" name="Grafik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BC65983" w14:textId="77777777" w:rsidR="003620B0" w:rsidRPr="00923829" w:rsidRDefault="003620B0" w:rsidP="0017008B">
    <w:pPr>
      <w:pStyle w:val="Kopfzeile"/>
      <w:ind w:left="0"/>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2FF4D" w14:textId="77777777" w:rsidR="003620B0" w:rsidRDefault="003620B0" w:rsidP="00781E9C">
    <w:pPr>
      <w:pStyle w:val="Kopfzeile"/>
      <w:ind w:left="0"/>
    </w:pPr>
    <w:r>
      <w:rPr>
        <w:noProof/>
      </w:rPr>
      <mc:AlternateContent>
        <mc:Choice Requires="wps">
          <w:drawing>
            <wp:anchor distT="0" distB="0" distL="114300" distR="114300" simplePos="0" relativeHeight="251810816" behindDoc="0" locked="0" layoutInCell="1" allowOverlap="1" wp14:anchorId="67239039" wp14:editId="5A60CCD2">
              <wp:simplePos x="0" y="0"/>
              <wp:positionH relativeFrom="margin">
                <wp:posOffset>973719</wp:posOffset>
              </wp:positionH>
              <wp:positionV relativeFrom="topMargin">
                <wp:posOffset>469075</wp:posOffset>
              </wp:positionV>
              <wp:extent cx="4096987" cy="981075"/>
              <wp:effectExtent l="0" t="0" r="0" b="9525"/>
              <wp:wrapNone/>
              <wp:docPr id="782" name="Textfeld 782"/>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41E659B9" w14:textId="77777777" w:rsidR="003620B0" w:rsidRPr="0050014D" w:rsidRDefault="003620B0" w:rsidP="00781E9C">
                          <w:pPr>
                            <w:pStyle w:val="Titel"/>
                            <w:spacing w:line="276" w:lineRule="auto"/>
                            <w:ind w:left="0"/>
                          </w:pPr>
                          <w:r w:rsidRPr="0050014D">
                            <w:t>Arbeitsb</w:t>
                          </w:r>
                          <w:r>
                            <w:t>ogen</w:t>
                          </w:r>
                          <w:r w:rsidRPr="0050014D">
                            <w:t>:</w:t>
                          </w:r>
                        </w:p>
                        <w:p w14:paraId="3D0CE2E0"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32688EF5" w14:textId="77777777" w:rsidR="003620B0" w:rsidRPr="00B822DF" w:rsidRDefault="003620B0" w:rsidP="00781E9C">
                          <w:pPr>
                            <w:ind w:left="0"/>
                            <w:rPr>
                              <w:color w:val="0A2446"/>
                              <w:sz w:val="22"/>
                              <w:szCs w:val="22"/>
                            </w:rPr>
                          </w:pPr>
                          <w:r w:rsidRPr="00B822DF">
                            <w:rPr>
                              <w:color w:val="0A2446"/>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239039" id="_x0000_t202" coordsize="21600,21600" o:spt="202" path="m,l,21600r21600,l21600,xe">
              <v:stroke joinstyle="miter"/>
              <v:path gradientshapeok="t" o:connecttype="rect"/>
            </v:shapetype>
            <v:shape id="Textfeld 782" o:spid="_x0000_s1722" type="#_x0000_t202" style="position:absolute;left:0;text-align:left;margin-left:76.65pt;margin-top:36.95pt;width:322.6pt;height:77.2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" fillcolor="white [3201]" stroked="f" strokeweight=".5pt">
              <v:textbox>
                <w:txbxContent>
                  <w:p w14:paraId="41E659B9" w14:textId="77777777" w:rsidR="003620B0" w:rsidRPr="0050014D" w:rsidRDefault="003620B0" w:rsidP="00781E9C">
                    <w:pPr>
                      <w:pStyle w:val="Titel"/>
                      <w:spacing w:line="276" w:lineRule="auto"/>
                      <w:ind w:left="0"/>
                    </w:pPr>
                    <w:r w:rsidRPr="0050014D">
                      <w:t>Arbeitsb</w:t>
                    </w:r>
                    <w:r>
                      <w:t>ogen</w:t>
                    </w:r>
                    <w:r w:rsidRPr="0050014D">
                      <w:t>:</w:t>
                    </w:r>
                  </w:p>
                  <w:p w14:paraId="3D0CE2E0"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32688EF5" w14:textId="77777777" w:rsidR="003620B0" w:rsidRPr="00B822DF" w:rsidRDefault="003620B0" w:rsidP="00781E9C">
                    <w:pPr>
                      <w:ind w:left="0"/>
                      <w:rPr>
                        <w:color w:val="0A2446"/>
                        <w:sz w:val="22"/>
                        <w:szCs w:val="22"/>
                      </w:rPr>
                    </w:pPr>
                    <w:r w:rsidRPr="00B822DF">
                      <w:rPr>
                        <w:color w:val="0A2446"/>
                        <w:sz w:val="22"/>
                        <w:szCs w:val="22"/>
                      </w:rPr>
                      <w:t>(1/3)</w:t>
                    </w:r>
                  </w:p>
                </w:txbxContent>
              </v:textbox>
              <w10:wrap anchorx="margin" anchory="margin"/>
            </v:shape>
          </w:pict>
        </mc:Fallback>
      </mc:AlternateContent>
    </w:r>
    <w:r>
      <w:rPr>
        <w:noProof/>
      </w:rPr>
      <mc:AlternateContent>
        <mc:Choice Requires="wps">
          <w:drawing>
            <wp:anchor distT="45720" distB="45720" distL="114300" distR="114300" simplePos="0" relativeHeight="251812864" behindDoc="0" locked="0" layoutInCell="1" allowOverlap="1" wp14:anchorId="4E9E86A1" wp14:editId="329FAF5F">
              <wp:simplePos x="0" y="0"/>
              <wp:positionH relativeFrom="margin">
                <wp:posOffset>5418455</wp:posOffset>
              </wp:positionH>
              <wp:positionV relativeFrom="topMargin">
                <wp:posOffset>1080135</wp:posOffset>
              </wp:positionV>
              <wp:extent cx="712800" cy="1404620"/>
              <wp:effectExtent l="0" t="0" r="0" b="0"/>
              <wp:wrapNone/>
              <wp:docPr id="7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0985D9" w14:textId="77777777" w:rsidR="003620B0" w:rsidRPr="0017008B" w:rsidRDefault="003620B0" w:rsidP="00781E9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9E86A1" id="_x0000_s1723" type="#_x0000_t202" style="position:absolute;left:0;text-align:left;margin-left:426.65pt;margin-top:85.05pt;width:56.15pt;height:110.6pt;z-index:251812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D/MfIDMgIAAKoEAAAOAAAAAAAAAAAAAAAA&#10;AC4CAABkcnMvZTJvRG9jLnhtbFBLAQItABQABgAIAAAAIQDVrOjV4AAAAAsBAAAPAAAAAAAAAAAA&#10;AAAAAIwEAABkcnMvZG93bnJldi54bWxQSwUGAAAAAAQABADzAAAAmQUAAAAA&#10;" filled="f" stroked="f">
              <v:textbox style="mso-fit-shape-to-text:t">
                <w:txbxContent>
                  <w:p w14:paraId="0B0985D9" w14:textId="77777777" w:rsidR="003620B0" w:rsidRPr="0017008B" w:rsidRDefault="003620B0" w:rsidP="00781E9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811840" behindDoc="0" locked="0" layoutInCell="1" allowOverlap="1" wp14:anchorId="3317A408" wp14:editId="2CFC9C8D">
          <wp:simplePos x="0" y="0"/>
          <wp:positionH relativeFrom="margin">
            <wp:posOffset>5526405</wp:posOffset>
          </wp:positionH>
          <wp:positionV relativeFrom="topMargin">
            <wp:posOffset>648335</wp:posOffset>
          </wp:positionV>
          <wp:extent cx="496800" cy="417600"/>
          <wp:effectExtent l="0" t="0" r="0" b="1905"/>
          <wp:wrapNone/>
          <wp:docPr id="1708" name="Grafik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20E984C" wp14:editId="34F59BF6">
          <wp:extent cx="864000" cy="864000"/>
          <wp:effectExtent l="0" t="0" r="0" b="0"/>
          <wp:docPr id="1709" name="Grafik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F29247C" w14:textId="77777777" w:rsidR="003620B0" w:rsidRPr="00923829" w:rsidRDefault="003620B0" w:rsidP="0017008B">
    <w:pPr>
      <w:pStyle w:val="Kopfzeile"/>
      <w:ind w:left="0"/>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122C4" w14:textId="77777777" w:rsidR="003620B0" w:rsidRDefault="003620B0" w:rsidP="00781E9C">
    <w:pPr>
      <w:pStyle w:val="Kopfzeile"/>
      <w:ind w:left="0"/>
    </w:pPr>
    <w:r>
      <w:rPr>
        <w:noProof/>
      </w:rPr>
      <mc:AlternateContent>
        <mc:Choice Requires="wps">
          <w:drawing>
            <wp:anchor distT="0" distB="0" distL="114300" distR="114300" simplePos="0" relativeHeight="251813888" behindDoc="0" locked="0" layoutInCell="1" allowOverlap="1" wp14:anchorId="4D6D0C0D" wp14:editId="6B7426D6">
              <wp:simplePos x="0" y="0"/>
              <wp:positionH relativeFrom="margin">
                <wp:posOffset>973719</wp:posOffset>
              </wp:positionH>
              <wp:positionV relativeFrom="topMargin">
                <wp:posOffset>469075</wp:posOffset>
              </wp:positionV>
              <wp:extent cx="4096987" cy="981075"/>
              <wp:effectExtent l="0" t="0" r="0" b="9525"/>
              <wp:wrapNone/>
              <wp:docPr id="784" name="Textfeld 784"/>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1D526F71" w14:textId="77777777" w:rsidR="003620B0" w:rsidRPr="0050014D" w:rsidRDefault="003620B0" w:rsidP="00781E9C">
                          <w:pPr>
                            <w:pStyle w:val="Titel"/>
                            <w:spacing w:line="276" w:lineRule="auto"/>
                            <w:ind w:left="0"/>
                          </w:pPr>
                          <w:r w:rsidRPr="0050014D">
                            <w:t>Arbeitsb</w:t>
                          </w:r>
                          <w:r>
                            <w:t>ogen</w:t>
                          </w:r>
                          <w:r w:rsidRPr="0050014D">
                            <w:t>:</w:t>
                          </w:r>
                        </w:p>
                        <w:p w14:paraId="7E8A10A6"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11AD9EE7" w14:textId="77777777" w:rsidR="003620B0" w:rsidRPr="00B822DF" w:rsidRDefault="003620B0" w:rsidP="00781E9C">
                          <w:pPr>
                            <w:ind w:left="0"/>
                            <w:rPr>
                              <w:color w:val="0A2446"/>
                              <w:sz w:val="22"/>
                              <w:szCs w:val="22"/>
                            </w:rPr>
                          </w:pPr>
                          <w:r w:rsidRPr="00B822DF">
                            <w:rPr>
                              <w:color w:val="0A2446"/>
                              <w:sz w:val="22"/>
                              <w:szCs w:val="22"/>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6D0C0D" id="_x0000_t202" coordsize="21600,21600" o:spt="202" path="m,l,21600r21600,l21600,xe">
              <v:stroke joinstyle="miter"/>
              <v:path gradientshapeok="t" o:connecttype="rect"/>
            </v:shapetype>
            <v:shape id="Textfeld 784" o:spid="_x0000_s1724" type="#_x0000_t202" style="position:absolute;left:0;text-align:left;margin-left:76.65pt;margin-top:36.95pt;width:322.6pt;height:77.2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" fillcolor="white [3201]" stroked="f" strokeweight=".5pt">
              <v:textbox>
                <w:txbxContent>
                  <w:p w14:paraId="1D526F71" w14:textId="77777777" w:rsidR="003620B0" w:rsidRPr="0050014D" w:rsidRDefault="003620B0" w:rsidP="00781E9C">
                    <w:pPr>
                      <w:pStyle w:val="Titel"/>
                      <w:spacing w:line="276" w:lineRule="auto"/>
                      <w:ind w:left="0"/>
                    </w:pPr>
                    <w:r w:rsidRPr="0050014D">
                      <w:t>Arbeitsb</w:t>
                    </w:r>
                    <w:r>
                      <w:t>ogen</w:t>
                    </w:r>
                    <w:r w:rsidRPr="0050014D">
                      <w:t>:</w:t>
                    </w:r>
                  </w:p>
                  <w:p w14:paraId="7E8A10A6"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11AD9EE7" w14:textId="77777777" w:rsidR="003620B0" w:rsidRPr="00B822DF" w:rsidRDefault="003620B0" w:rsidP="00781E9C">
                    <w:pPr>
                      <w:ind w:left="0"/>
                      <w:rPr>
                        <w:color w:val="0A2446"/>
                        <w:sz w:val="22"/>
                        <w:szCs w:val="22"/>
                      </w:rPr>
                    </w:pPr>
                    <w:r w:rsidRPr="00B822DF">
                      <w:rPr>
                        <w:color w:val="0A2446"/>
                        <w:sz w:val="22"/>
                        <w:szCs w:val="22"/>
                      </w:rPr>
                      <w:t>(2/3)</w:t>
                    </w:r>
                  </w:p>
                </w:txbxContent>
              </v:textbox>
              <w10:wrap anchorx="margin" anchory="margin"/>
            </v:shape>
          </w:pict>
        </mc:Fallback>
      </mc:AlternateContent>
    </w:r>
    <w:r>
      <w:rPr>
        <w:noProof/>
      </w:rPr>
      <mc:AlternateContent>
        <mc:Choice Requires="wps">
          <w:drawing>
            <wp:anchor distT="45720" distB="45720" distL="114300" distR="114300" simplePos="0" relativeHeight="251815936" behindDoc="0" locked="0" layoutInCell="1" allowOverlap="1" wp14:anchorId="6202D0F5" wp14:editId="21173287">
              <wp:simplePos x="0" y="0"/>
              <wp:positionH relativeFrom="margin">
                <wp:posOffset>5418455</wp:posOffset>
              </wp:positionH>
              <wp:positionV relativeFrom="topMargin">
                <wp:posOffset>1080135</wp:posOffset>
              </wp:positionV>
              <wp:extent cx="712800" cy="1404620"/>
              <wp:effectExtent l="0" t="0" r="0" b="0"/>
              <wp:wrapNone/>
              <wp:docPr id="7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DEE8A3" w14:textId="77777777" w:rsidR="003620B0" w:rsidRPr="0017008B" w:rsidRDefault="003620B0" w:rsidP="00781E9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02D0F5" id="_x0000_s1725" type="#_x0000_t202" style="position:absolute;left:0;text-align:left;margin-left:426.65pt;margin-top:85.05pt;width:56.15pt;height:110.6pt;z-index:251815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2i1MAIAAKo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" filled="f" stroked="f">
              <v:textbox style="mso-fit-shape-to-text:t">
                <w:txbxContent>
                  <w:p w14:paraId="72DEE8A3" w14:textId="77777777" w:rsidR="003620B0" w:rsidRPr="0017008B" w:rsidRDefault="003620B0" w:rsidP="00781E9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814912" behindDoc="0" locked="0" layoutInCell="1" allowOverlap="1" wp14:anchorId="11FA319F" wp14:editId="464E6CAA">
          <wp:simplePos x="0" y="0"/>
          <wp:positionH relativeFrom="margin">
            <wp:posOffset>5526405</wp:posOffset>
          </wp:positionH>
          <wp:positionV relativeFrom="topMargin">
            <wp:posOffset>648335</wp:posOffset>
          </wp:positionV>
          <wp:extent cx="496800" cy="417600"/>
          <wp:effectExtent l="0" t="0" r="0" b="1905"/>
          <wp:wrapNone/>
          <wp:docPr id="1710" name="Grafik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9AB8FAC" wp14:editId="55B39220">
          <wp:extent cx="864000" cy="864000"/>
          <wp:effectExtent l="0" t="0" r="0" b="0"/>
          <wp:docPr id="1711" name="Grafik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50F57FF" w14:textId="77777777" w:rsidR="003620B0" w:rsidRPr="00923829" w:rsidRDefault="003620B0" w:rsidP="0017008B">
    <w:pPr>
      <w:pStyle w:val="Kopfzeile"/>
      <w:ind w:left="0"/>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53922" w14:textId="77777777" w:rsidR="003620B0" w:rsidRDefault="003620B0" w:rsidP="00781E9C">
    <w:pPr>
      <w:pStyle w:val="Kopfzeile"/>
      <w:ind w:left="0"/>
    </w:pPr>
    <w:r>
      <w:rPr>
        <w:noProof/>
      </w:rPr>
      <mc:AlternateContent>
        <mc:Choice Requires="wps">
          <w:drawing>
            <wp:anchor distT="0" distB="0" distL="114300" distR="114300" simplePos="0" relativeHeight="251816960" behindDoc="0" locked="0" layoutInCell="1" allowOverlap="1" wp14:anchorId="64F9AAE4" wp14:editId="591DE1CA">
              <wp:simplePos x="0" y="0"/>
              <wp:positionH relativeFrom="margin">
                <wp:posOffset>973719</wp:posOffset>
              </wp:positionH>
              <wp:positionV relativeFrom="topMargin">
                <wp:posOffset>469075</wp:posOffset>
              </wp:positionV>
              <wp:extent cx="4096987" cy="981075"/>
              <wp:effectExtent l="0" t="0" r="0" b="9525"/>
              <wp:wrapNone/>
              <wp:docPr id="786" name="Textfeld 786"/>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5CC00331" w14:textId="77777777" w:rsidR="003620B0" w:rsidRPr="0050014D" w:rsidRDefault="003620B0" w:rsidP="00781E9C">
                          <w:pPr>
                            <w:pStyle w:val="Titel"/>
                            <w:spacing w:line="276" w:lineRule="auto"/>
                            <w:ind w:left="0"/>
                          </w:pPr>
                          <w:r w:rsidRPr="0050014D">
                            <w:t>Arbeitsb</w:t>
                          </w:r>
                          <w:r>
                            <w:t>ogen</w:t>
                          </w:r>
                          <w:r w:rsidRPr="0050014D">
                            <w:t>:</w:t>
                          </w:r>
                        </w:p>
                        <w:p w14:paraId="4D474A4A"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42F9CA68" w14:textId="77777777" w:rsidR="003620B0" w:rsidRPr="00B822DF" w:rsidRDefault="003620B0" w:rsidP="00781E9C">
                          <w:pPr>
                            <w:ind w:left="0"/>
                            <w:rPr>
                              <w:color w:val="0A2446"/>
                              <w:sz w:val="22"/>
                              <w:szCs w:val="22"/>
                            </w:rPr>
                          </w:pPr>
                          <w:r w:rsidRPr="00B822DF">
                            <w:rPr>
                              <w:color w:val="0A2446"/>
                              <w:sz w:val="22"/>
                              <w:szCs w:val="22"/>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F9AAE4" id="_x0000_t202" coordsize="21600,21600" o:spt="202" path="m,l,21600r21600,l21600,xe">
              <v:stroke joinstyle="miter"/>
              <v:path gradientshapeok="t" o:connecttype="rect"/>
            </v:shapetype>
            <v:shape id="Textfeld 786" o:spid="_x0000_s1726" type="#_x0000_t202" style="position:absolute;left:0;text-align:left;margin-left:76.65pt;margin-top:36.95pt;width:322.6pt;height:77.2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" fillcolor="white [3201]" stroked="f" strokeweight=".5pt">
              <v:textbox>
                <w:txbxContent>
                  <w:p w14:paraId="5CC00331" w14:textId="77777777" w:rsidR="003620B0" w:rsidRPr="0050014D" w:rsidRDefault="003620B0" w:rsidP="00781E9C">
                    <w:pPr>
                      <w:pStyle w:val="Titel"/>
                      <w:spacing w:line="276" w:lineRule="auto"/>
                      <w:ind w:left="0"/>
                    </w:pPr>
                    <w:r w:rsidRPr="0050014D">
                      <w:t>Arbeitsb</w:t>
                    </w:r>
                    <w:r>
                      <w:t>ogen</w:t>
                    </w:r>
                    <w:r w:rsidRPr="0050014D">
                      <w:t>:</w:t>
                    </w:r>
                  </w:p>
                  <w:p w14:paraId="4D474A4A"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42F9CA68" w14:textId="77777777" w:rsidR="003620B0" w:rsidRPr="00B822DF" w:rsidRDefault="003620B0" w:rsidP="00781E9C">
                    <w:pPr>
                      <w:ind w:left="0"/>
                      <w:rPr>
                        <w:color w:val="0A2446"/>
                        <w:sz w:val="22"/>
                        <w:szCs w:val="22"/>
                      </w:rPr>
                    </w:pPr>
                    <w:r w:rsidRPr="00B822DF">
                      <w:rPr>
                        <w:color w:val="0A2446"/>
                        <w:sz w:val="22"/>
                        <w:szCs w:val="22"/>
                      </w:rPr>
                      <w:t>(3/3)</w:t>
                    </w:r>
                  </w:p>
                </w:txbxContent>
              </v:textbox>
              <w10:wrap anchorx="margin" anchory="margin"/>
            </v:shape>
          </w:pict>
        </mc:Fallback>
      </mc:AlternateContent>
    </w:r>
    <w:r>
      <w:rPr>
        <w:noProof/>
      </w:rPr>
      <mc:AlternateContent>
        <mc:Choice Requires="wps">
          <w:drawing>
            <wp:anchor distT="45720" distB="45720" distL="114300" distR="114300" simplePos="0" relativeHeight="251819008" behindDoc="0" locked="0" layoutInCell="1" allowOverlap="1" wp14:anchorId="6A6BF0FA" wp14:editId="4A08848E">
              <wp:simplePos x="0" y="0"/>
              <wp:positionH relativeFrom="margin">
                <wp:posOffset>5418455</wp:posOffset>
              </wp:positionH>
              <wp:positionV relativeFrom="topMargin">
                <wp:posOffset>1080135</wp:posOffset>
              </wp:positionV>
              <wp:extent cx="712800" cy="1404620"/>
              <wp:effectExtent l="0" t="0" r="0" b="0"/>
              <wp:wrapNone/>
              <wp:docPr id="7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0CAB43" w14:textId="77777777" w:rsidR="003620B0" w:rsidRPr="0017008B" w:rsidRDefault="003620B0" w:rsidP="00781E9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6BF0FA" id="_x0000_s1727" type="#_x0000_t202" style="position:absolute;left:0;text-align:left;margin-left:426.65pt;margin-top:85.05pt;width:56.15pt;height:110.6pt;z-index:251819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DBIsSCMgIAAKoEAAAOAAAAAAAAAAAAAAAA&#10;AC4CAABkcnMvZTJvRG9jLnhtbFBLAQItABQABgAIAAAAIQDVrOjV4AAAAAsBAAAPAAAAAAAAAAAA&#10;AAAAAIwEAABkcnMvZG93bnJldi54bWxQSwUGAAAAAAQABADzAAAAmQUAAAAA&#10;" filled="f" stroked="f">
              <v:textbox style="mso-fit-shape-to-text:t">
                <w:txbxContent>
                  <w:p w14:paraId="610CAB43" w14:textId="77777777" w:rsidR="003620B0" w:rsidRPr="0017008B" w:rsidRDefault="003620B0" w:rsidP="00781E9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817984" behindDoc="0" locked="0" layoutInCell="1" allowOverlap="1" wp14:anchorId="43D21E57" wp14:editId="6EE2D8E1">
          <wp:simplePos x="0" y="0"/>
          <wp:positionH relativeFrom="margin">
            <wp:posOffset>5526405</wp:posOffset>
          </wp:positionH>
          <wp:positionV relativeFrom="topMargin">
            <wp:posOffset>648335</wp:posOffset>
          </wp:positionV>
          <wp:extent cx="496800" cy="417600"/>
          <wp:effectExtent l="0" t="0" r="0" b="1905"/>
          <wp:wrapNone/>
          <wp:docPr id="1712" name="Grafik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0FA71173" wp14:editId="175516DC">
          <wp:extent cx="864000" cy="864000"/>
          <wp:effectExtent l="0" t="0" r="0" b="0"/>
          <wp:docPr id="1713" name="Grafik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B3D9F40" w14:textId="77777777" w:rsidR="003620B0" w:rsidRPr="00923829" w:rsidRDefault="003620B0" w:rsidP="0017008B">
    <w:pPr>
      <w:pStyle w:val="Kopfzeile"/>
      <w:ind w:left="0"/>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326EF" w14:textId="77777777" w:rsidR="003620B0" w:rsidRPr="00923829" w:rsidRDefault="003620B0" w:rsidP="00781E9C">
    <w:pPr>
      <w:pStyle w:val="Kopfzeile"/>
      <w:ind w:left="0"/>
    </w:pPr>
    <w:r>
      <w:rPr>
        <w:noProof/>
      </w:rPr>
      <mc:AlternateContent>
        <mc:Choice Requires="wps">
          <w:drawing>
            <wp:anchor distT="0" distB="0" distL="114300" distR="114300" simplePos="0" relativeHeight="251820032" behindDoc="0" locked="0" layoutInCell="1" allowOverlap="1" wp14:anchorId="365AC499" wp14:editId="5334F0C8">
              <wp:simplePos x="0" y="0"/>
              <wp:positionH relativeFrom="margin">
                <wp:posOffset>975995</wp:posOffset>
              </wp:positionH>
              <wp:positionV relativeFrom="topMargin">
                <wp:posOffset>472440</wp:posOffset>
              </wp:positionV>
              <wp:extent cx="4223288" cy="960120"/>
              <wp:effectExtent l="0" t="0" r="6350" b="0"/>
              <wp:wrapNone/>
              <wp:docPr id="788" name="Textfeld 788"/>
              <wp:cNvGraphicFramePr/>
              <a:graphic xmlns:a="http://schemas.openxmlformats.org/drawingml/2006/main">
                <a:graphicData uri="http://schemas.microsoft.com/office/word/2010/wordprocessingShape">
                  <wps:wsp>
                    <wps:cNvSpPr txBox="1"/>
                    <wps:spPr>
                      <a:xfrm>
                        <a:off x="0" y="0"/>
                        <a:ext cx="4223288" cy="960120"/>
                      </a:xfrm>
                      <a:prstGeom prst="rect">
                        <a:avLst/>
                      </a:prstGeom>
                      <a:solidFill>
                        <a:schemeClr val="lt1"/>
                      </a:solidFill>
                      <a:ln w="6350">
                        <a:noFill/>
                      </a:ln>
                    </wps:spPr>
                    <wps:txbx>
                      <w:txbxContent>
                        <w:p w14:paraId="7DF464C5" w14:textId="77777777" w:rsidR="003620B0" w:rsidRPr="0050014D" w:rsidRDefault="003620B0" w:rsidP="00781E9C">
                          <w:pPr>
                            <w:pStyle w:val="Titel"/>
                            <w:spacing w:line="276" w:lineRule="auto"/>
                            <w:ind w:left="0"/>
                          </w:pPr>
                          <w:r>
                            <w:t>Lösung</w:t>
                          </w:r>
                          <w:r w:rsidRPr="0050014D">
                            <w:t>:</w:t>
                          </w:r>
                        </w:p>
                        <w:p w14:paraId="23CAE3A9" w14:textId="77777777" w:rsidR="003620B0" w:rsidRPr="00422450" w:rsidRDefault="003620B0" w:rsidP="00D94FED">
                          <w:pPr>
                            <w:pStyle w:val="berschrift1"/>
                            <w:rPr>
                              <w:rFonts w:eastAsia="Times New Roman"/>
                              <w:sz w:val="22"/>
                              <w:szCs w:val="22"/>
                            </w:rPr>
                          </w:pPr>
                          <w:r w:rsidRPr="007607A4">
                            <w:rPr>
                              <w:rFonts w:eastAsia="Times New Roman"/>
                            </w:rPr>
                            <w:t>Einen Versicherungsvertrag abschließen</w:t>
                          </w:r>
                          <w:r>
                            <w:rPr>
                              <w:rFonts w:eastAsia="Times New Roman"/>
                            </w:rPr>
                            <w:t xml:space="preserve"> 2</w:t>
                          </w:r>
                        </w:p>
                        <w:p w14:paraId="398C9B3E" w14:textId="77777777" w:rsidR="003620B0" w:rsidRPr="00D94FED" w:rsidRDefault="003620B0" w:rsidP="00D94FED">
                          <w:pPr>
                            <w:pStyle w:val="berschrift1"/>
                            <w:rPr>
                              <w:rFonts w:eastAsia="Times New Roman"/>
                            </w:rPr>
                          </w:pPr>
                          <w:r w:rsidRPr="00B822DF">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5AC499" id="_x0000_t202" coordsize="21600,21600" o:spt="202" path="m,l,21600r21600,l21600,xe">
              <v:stroke joinstyle="miter"/>
              <v:path gradientshapeok="t" o:connecttype="rect"/>
            </v:shapetype>
            <v:shape id="Textfeld 788" o:spid="_x0000_s1728" type="#_x0000_t202" style="position:absolute;left:0;text-align:left;margin-left:76.85pt;margin-top:37.2pt;width:332.55pt;height:75.6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" fillcolor="white [3201]" stroked="f" strokeweight=".5pt">
              <v:textbox>
                <w:txbxContent>
                  <w:p w14:paraId="7DF464C5" w14:textId="77777777" w:rsidR="003620B0" w:rsidRPr="0050014D" w:rsidRDefault="003620B0" w:rsidP="00781E9C">
                    <w:pPr>
                      <w:pStyle w:val="Titel"/>
                      <w:spacing w:line="276" w:lineRule="auto"/>
                      <w:ind w:left="0"/>
                    </w:pPr>
                    <w:r>
                      <w:t>Lösung</w:t>
                    </w:r>
                    <w:r w:rsidRPr="0050014D">
                      <w:t>:</w:t>
                    </w:r>
                  </w:p>
                  <w:p w14:paraId="23CAE3A9" w14:textId="77777777" w:rsidR="003620B0" w:rsidRPr="00422450" w:rsidRDefault="003620B0" w:rsidP="00D94FED">
                    <w:pPr>
                      <w:pStyle w:val="berschrift1"/>
                      <w:rPr>
                        <w:rFonts w:eastAsia="Times New Roman"/>
                        <w:sz w:val="22"/>
                        <w:szCs w:val="22"/>
                      </w:rPr>
                    </w:pPr>
                    <w:r w:rsidRPr="007607A4">
                      <w:rPr>
                        <w:rFonts w:eastAsia="Times New Roman"/>
                      </w:rPr>
                      <w:t>Einen Versicherungsvertrag abschließen</w:t>
                    </w:r>
                    <w:r>
                      <w:rPr>
                        <w:rFonts w:eastAsia="Times New Roman"/>
                      </w:rPr>
                      <w:t xml:space="preserve"> 2</w:t>
                    </w:r>
                  </w:p>
                  <w:p w14:paraId="398C9B3E" w14:textId="77777777" w:rsidR="003620B0" w:rsidRPr="00D94FED" w:rsidRDefault="003620B0" w:rsidP="00D94FED">
                    <w:pPr>
                      <w:pStyle w:val="berschrift1"/>
                      <w:rPr>
                        <w:rFonts w:eastAsia="Times New Roman"/>
                      </w:rPr>
                    </w:pPr>
                    <w:r w:rsidRPr="00B822DF">
                      <w:rPr>
                        <w:sz w:val="22"/>
                        <w:szCs w:val="22"/>
                      </w:rPr>
                      <w:t>(1/2)</w:t>
                    </w:r>
                  </w:p>
                </w:txbxContent>
              </v:textbox>
              <w10:wrap anchorx="margin" anchory="margin"/>
            </v:shape>
          </w:pict>
        </mc:Fallback>
      </mc:AlternateContent>
    </w:r>
    <w:r>
      <w:rPr>
        <w:noProof/>
        <w:color w:val="0A2446"/>
      </w:rPr>
      <w:drawing>
        <wp:inline distT="0" distB="0" distL="0" distR="0" wp14:anchorId="31060246" wp14:editId="4E91F432">
          <wp:extent cx="864000" cy="864000"/>
          <wp:effectExtent l="0" t="0" r="0" b="0"/>
          <wp:docPr id="1714" name="Grafik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4C99210" w14:textId="77777777" w:rsidR="003620B0" w:rsidRPr="00923829" w:rsidRDefault="003620B0" w:rsidP="00781E9C">
    <w:pPr>
      <w:pStyle w:val="Kopfzeile"/>
      <w:ind w:left="0" w:firstLine="708"/>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E054A" w14:textId="77777777" w:rsidR="003620B0" w:rsidRPr="00923829" w:rsidRDefault="003620B0" w:rsidP="00781E9C">
    <w:pPr>
      <w:pStyle w:val="Kopfzeile"/>
      <w:ind w:left="0"/>
    </w:pPr>
    <w:r>
      <w:rPr>
        <w:noProof/>
      </w:rPr>
      <mc:AlternateContent>
        <mc:Choice Requires="wps">
          <w:drawing>
            <wp:anchor distT="0" distB="0" distL="114300" distR="114300" simplePos="0" relativeHeight="251821056" behindDoc="0" locked="0" layoutInCell="1" allowOverlap="1" wp14:anchorId="505207EA" wp14:editId="76068F78">
              <wp:simplePos x="0" y="0"/>
              <wp:positionH relativeFrom="margin">
                <wp:posOffset>975995</wp:posOffset>
              </wp:positionH>
              <wp:positionV relativeFrom="topMargin">
                <wp:posOffset>472440</wp:posOffset>
              </wp:positionV>
              <wp:extent cx="4223288" cy="937260"/>
              <wp:effectExtent l="0" t="0" r="6350" b="0"/>
              <wp:wrapNone/>
              <wp:docPr id="789" name="Textfeld 789"/>
              <wp:cNvGraphicFramePr/>
              <a:graphic xmlns:a="http://schemas.openxmlformats.org/drawingml/2006/main">
                <a:graphicData uri="http://schemas.microsoft.com/office/word/2010/wordprocessingShape">
                  <wps:wsp>
                    <wps:cNvSpPr txBox="1"/>
                    <wps:spPr>
                      <a:xfrm>
                        <a:off x="0" y="0"/>
                        <a:ext cx="4223288" cy="937260"/>
                      </a:xfrm>
                      <a:prstGeom prst="rect">
                        <a:avLst/>
                      </a:prstGeom>
                      <a:solidFill>
                        <a:schemeClr val="lt1"/>
                      </a:solidFill>
                      <a:ln w="6350">
                        <a:noFill/>
                      </a:ln>
                    </wps:spPr>
                    <wps:txbx>
                      <w:txbxContent>
                        <w:p w14:paraId="5E44291A" w14:textId="77777777" w:rsidR="003620B0" w:rsidRPr="0050014D" w:rsidRDefault="003620B0" w:rsidP="00781E9C">
                          <w:pPr>
                            <w:pStyle w:val="Titel"/>
                            <w:spacing w:line="276" w:lineRule="auto"/>
                            <w:ind w:left="0"/>
                          </w:pPr>
                          <w:r>
                            <w:t>Lösung</w:t>
                          </w:r>
                          <w:r w:rsidRPr="0050014D">
                            <w:t>:</w:t>
                          </w:r>
                        </w:p>
                        <w:p w14:paraId="77E9B870" w14:textId="77777777" w:rsidR="003620B0" w:rsidRDefault="003620B0" w:rsidP="00E15F2D">
                          <w:pPr>
                            <w:pStyle w:val="berschrift1"/>
                            <w:rPr>
                              <w:rFonts w:eastAsia="Times New Roman"/>
                            </w:rPr>
                          </w:pPr>
                          <w:r w:rsidRPr="007607A4">
                            <w:rPr>
                              <w:rFonts w:eastAsia="Times New Roman"/>
                            </w:rPr>
                            <w:t>Einen Versicherungsvertrag abschließen</w:t>
                          </w:r>
                          <w:r>
                            <w:rPr>
                              <w:rFonts w:eastAsia="Times New Roman"/>
                            </w:rPr>
                            <w:t xml:space="preserve"> 2</w:t>
                          </w:r>
                        </w:p>
                        <w:p w14:paraId="5C559367" w14:textId="77777777" w:rsidR="003620B0" w:rsidRPr="00E15F2D" w:rsidRDefault="003620B0" w:rsidP="00E15F2D">
                          <w:pPr>
                            <w:pStyle w:val="berschrift1"/>
                            <w:rPr>
                              <w:rFonts w:eastAsia="Times New Roman"/>
                            </w:rPr>
                          </w:pPr>
                          <w:r w:rsidRPr="00B822DF">
                            <w:rPr>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5207EA" id="_x0000_t202" coordsize="21600,21600" o:spt="202" path="m,l,21600r21600,l21600,xe">
              <v:stroke joinstyle="miter"/>
              <v:path gradientshapeok="t" o:connecttype="rect"/>
            </v:shapetype>
            <v:shape id="Textfeld 789" o:spid="_x0000_s1729" type="#_x0000_t202" style="position:absolute;left:0;text-align:left;margin-left:76.85pt;margin-top:37.2pt;width:332.55pt;height:73.8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" fillcolor="white [3201]" stroked="f" strokeweight=".5pt">
              <v:textbox>
                <w:txbxContent>
                  <w:p w14:paraId="5E44291A" w14:textId="77777777" w:rsidR="003620B0" w:rsidRPr="0050014D" w:rsidRDefault="003620B0" w:rsidP="00781E9C">
                    <w:pPr>
                      <w:pStyle w:val="Titel"/>
                      <w:spacing w:line="276" w:lineRule="auto"/>
                      <w:ind w:left="0"/>
                    </w:pPr>
                    <w:r>
                      <w:t>Lösung</w:t>
                    </w:r>
                    <w:r w:rsidRPr="0050014D">
                      <w:t>:</w:t>
                    </w:r>
                  </w:p>
                  <w:p w14:paraId="77E9B870" w14:textId="77777777" w:rsidR="003620B0" w:rsidRDefault="003620B0" w:rsidP="00E15F2D">
                    <w:pPr>
                      <w:pStyle w:val="berschrift1"/>
                      <w:rPr>
                        <w:rFonts w:eastAsia="Times New Roman"/>
                      </w:rPr>
                    </w:pPr>
                    <w:r w:rsidRPr="007607A4">
                      <w:rPr>
                        <w:rFonts w:eastAsia="Times New Roman"/>
                      </w:rPr>
                      <w:t>Einen Versicherungsvertrag abschließen</w:t>
                    </w:r>
                    <w:r>
                      <w:rPr>
                        <w:rFonts w:eastAsia="Times New Roman"/>
                      </w:rPr>
                      <w:t xml:space="preserve"> 2</w:t>
                    </w:r>
                  </w:p>
                  <w:p w14:paraId="5C559367" w14:textId="77777777" w:rsidR="003620B0" w:rsidRPr="00E15F2D" w:rsidRDefault="003620B0" w:rsidP="00E15F2D">
                    <w:pPr>
                      <w:pStyle w:val="berschrift1"/>
                      <w:rPr>
                        <w:rFonts w:eastAsia="Times New Roman"/>
                      </w:rPr>
                    </w:pPr>
                    <w:r w:rsidRPr="00B822DF">
                      <w:rPr>
                        <w:sz w:val="22"/>
                        <w:szCs w:val="22"/>
                      </w:rPr>
                      <w:t>(2/2)</w:t>
                    </w:r>
                  </w:p>
                </w:txbxContent>
              </v:textbox>
              <w10:wrap anchorx="margin" anchory="margin"/>
            </v:shape>
          </w:pict>
        </mc:Fallback>
      </mc:AlternateContent>
    </w:r>
    <w:r>
      <w:rPr>
        <w:noProof/>
        <w:color w:val="0A2446"/>
      </w:rPr>
      <w:drawing>
        <wp:inline distT="0" distB="0" distL="0" distR="0" wp14:anchorId="74BAEB46" wp14:editId="41E0BFDC">
          <wp:extent cx="864000" cy="864000"/>
          <wp:effectExtent l="0" t="0" r="0" b="0"/>
          <wp:docPr id="1717" name="Grafik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E8D9BA8" w14:textId="77777777" w:rsidR="003620B0" w:rsidRPr="00923829" w:rsidRDefault="003620B0" w:rsidP="00781E9C">
    <w:pPr>
      <w:pStyle w:val="Kopfzeile"/>
      <w:ind w:left="0" w:firstLine="708"/>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41BD2" w14:textId="77777777" w:rsidR="003620B0" w:rsidRDefault="003620B0" w:rsidP="00E95796">
    <w:pPr>
      <w:pStyle w:val="Kopfzeile"/>
      <w:ind w:left="0"/>
    </w:pPr>
    <w:r>
      <w:rPr>
        <w:noProof/>
      </w:rPr>
      <mc:AlternateContent>
        <mc:Choice Requires="wps">
          <w:drawing>
            <wp:anchor distT="0" distB="0" distL="114300" distR="114300" simplePos="0" relativeHeight="251584512" behindDoc="0" locked="0" layoutInCell="1" allowOverlap="1" wp14:anchorId="662D3642" wp14:editId="6F876BEC">
              <wp:simplePos x="0" y="0"/>
              <wp:positionH relativeFrom="margin">
                <wp:posOffset>973719</wp:posOffset>
              </wp:positionH>
              <wp:positionV relativeFrom="topMargin">
                <wp:posOffset>469075</wp:posOffset>
              </wp:positionV>
              <wp:extent cx="4096987" cy="981075"/>
              <wp:effectExtent l="0" t="0" r="0" b="9525"/>
              <wp:wrapNone/>
              <wp:docPr id="696" name="Textfeld 696"/>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01749F72" w14:textId="77777777" w:rsidR="003620B0" w:rsidRPr="0050014D" w:rsidRDefault="003620B0" w:rsidP="00E95796">
                          <w:pPr>
                            <w:pStyle w:val="Titel"/>
                            <w:spacing w:line="276" w:lineRule="auto"/>
                            <w:ind w:left="0"/>
                          </w:pPr>
                          <w:r w:rsidRPr="0050014D">
                            <w:t>Arbeitsb</w:t>
                          </w:r>
                          <w:r>
                            <w:t>ogen</w:t>
                          </w:r>
                          <w:r w:rsidRPr="0050014D">
                            <w:t>:</w:t>
                          </w:r>
                        </w:p>
                        <w:p w14:paraId="72158571" w14:textId="77777777" w:rsidR="003620B0" w:rsidRPr="00B8198B" w:rsidRDefault="003620B0" w:rsidP="00B8198B">
                          <w:pPr>
                            <w:pStyle w:val="berschrift1"/>
                            <w:rPr>
                              <w:rFonts w:eastAsia="Times New Roman"/>
                            </w:rPr>
                          </w:pPr>
                          <w:r w:rsidRPr="007607A4">
                            <w:rPr>
                              <w:rFonts w:eastAsia="Times New Roman"/>
                            </w:rPr>
                            <w:t xml:space="preserve">Einen Versicherungsvertrag </w:t>
                          </w:r>
                          <w:r>
                            <w:rPr>
                              <w:rFonts w:eastAsia="Times New Roman"/>
                            </w:rPr>
                            <w:t>kontrollieren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2D3642" id="_x0000_t202" coordsize="21600,21600" o:spt="202" path="m,l,21600r21600,l21600,xe">
              <v:stroke joinstyle="miter"/>
              <v:path gradientshapeok="t" o:connecttype="rect"/>
            </v:shapetype>
            <v:shape id="Textfeld 696" o:spid="_x0000_s1730" type="#_x0000_t202" style="position:absolute;left:0;text-align:left;margin-left:76.65pt;margin-top:36.95pt;width:322.6pt;height:77.25pt;z-index:251584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" fillcolor="white [3201]" stroked="f" strokeweight=".5pt">
              <v:textbox>
                <w:txbxContent>
                  <w:p w14:paraId="01749F72" w14:textId="77777777" w:rsidR="003620B0" w:rsidRPr="0050014D" w:rsidRDefault="003620B0" w:rsidP="00E95796">
                    <w:pPr>
                      <w:pStyle w:val="Titel"/>
                      <w:spacing w:line="276" w:lineRule="auto"/>
                      <w:ind w:left="0"/>
                    </w:pPr>
                    <w:r w:rsidRPr="0050014D">
                      <w:t>Arbeitsb</w:t>
                    </w:r>
                    <w:r>
                      <w:t>ogen</w:t>
                    </w:r>
                    <w:r w:rsidRPr="0050014D">
                      <w:t>:</w:t>
                    </w:r>
                  </w:p>
                  <w:p w14:paraId="72158571" w14:textId="77777777" w:rsidR="003620B0" w:rsidRPr="00B8198B" w:rsidRDefault="003620B0" w:rsidP="00B8198B">
                    <w:pPr>
                      <w:pStyle w:val="berschrift1"/>
                      <w:rPr>
                        <w:rFonts w:eastAsia="Times New Roman"/>
                      </w:rPr>
                    </w:pPr>
                    <w:r w:rsidRPr="007607A4">
                      <w:rPr>
                        <w:rFonts w:eastAsia="Times New Roman"/>
                      </w:rPr>
                      <w:t xml:space="preserve">Einen Versicherungsvertrag </w:t>
                    </w:r>
                    <w:r>
                      <w:rPr>
                        <w:rFonts w:eastAsia="Times New Roman"/>
                      </w:rPr>
                      <w:t>kontrollieren</w:t>
                    </w:r>
                  </w:p>
                </w:txbxContent>
              </v:textbox>
              <w10:wrap anchorx="margin" anchory="margin"/>
            </v:shape>
          </w:pict>
        </mc:Fallback>
      </mc:AlternateContent>
    </w:r>
    <w:r>
      <w:rPr>
        <w:noProof/>
      </w:rPr>
      <mc:AlternateContent>
        <mc:Choice Requires="wps">
          <w:drawing>
            <wp:anchor distT="45720" distB="45720" distL="114300" distR="114300" simplePos="0" relativeHeight="251588608" behindDoc="0" locked="0" layoutInCell="1" allowOverlap="1" wp14:anchorId="394436CB" wp14:editId="08F6DF8B">
              <wp:simplePos x="0" y="0"/>
              <wp:positionH relativeFrom="margin">
                <wp:posOffset>5418455</wp:posOffset>
              </wp:positionH>
              <wp:positionV relativeFrom="topMargin">
                <wp:posOffset>1080135</wp:posOffset>
              </wp:positionV>
              <wp:extent cx="712800" cy="1404620"/>
              <wp:effectExtent l="0" t="0" r="0" b="0"/>
              <wp:wrapNone/>
              <wp:docPr id="6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7B2FD6" w14:textId="77777777" w:rsidR="003620B0" w:rsidRPr="0017008B" w:rsidRDefault="003620B0" w:rsidP="00E95796">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4436CB" id="_x0000_s1731" type="#_x0000_t202" style="position:absolute;left:0;text-align:left;margin-left:426.65pt;margin-top:85.05pt;width:56.15pt;height:110.6pt;z-index:251588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AL8ZztMgIAAKoEAAAOAAAAAAAAAAAAAAAA&#10;AC4CAABkcnMvZTJvRG9jLnhtbFBLAQItABQABgAIAAAAIQDVrOjV4AAAAAsBAAAPAAAAAAAAAAAA&#10;AAAAAIwEAABkcnMvZG93bnJldi54bWxQSwUGAAAAAAQABADzAAAAmQUAAAAA&#10;" filled="f" stroked="f">
              <v:textbox style="mso-fit-shape-to-text:t">
                <w:txbxContent>
                  <w:p w14:paraId="187B2FD6" w14:textId="77777777" w:rsidR="003620B0" w:rsidRPr="0017008B" w:rsidRDefault="003620B0" w:rsidP="00E95796">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586560" behindDoc="0" locked="0" layoutInCell="1" allowOverlap="1" wp14:anchorId="01EA8A27" wp14:editId="1DC2A58E">
          <wp:simplePos x="0" y="0"/>
          <wp:positionH relativeFrom="margin">
            <wp:posOffset>5526405</wp:posOffset>
          </wp:positionH>
          <wp:positionV relativeFrom="topMargin">
            <wp:posOffset>648335</wp:posOffset>
          </wp:positionV>
          <wp:extent cx="496800" cy="417600"/>
          <wp:effectExtent l="0" t="0" r="0" b="1905"/>
          <wp:wrapNone/>
          <wp:docPr id="1718" name="Grafik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F55F295" wp14:editId="2F481F3D">
          <wp:extent cx="864000" cy="864000"/>
          <wp:effectExtent l="0" t="0" r="0" b="0"/>
          <wp:docPr id="1720" name="Grafik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A5C24F3" w14:textId="77777777" w:rsidR="003620B0" w:rsidRPr="00923829" w:rsidRDefault="003620B0" w:rsidP="00781E9C">
    <w:pPr>
      <w:pStyle w:val="Kopfzeile"/>
      <w:ind w:left="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84D4D" w14:textId="77777777" w:rsidR="003620B0" w:rsidRDefault="003620B0" w:rsidP="00956AE1">
    <w:pPr>
      <w:pStyle w:val="Kopfzeile"/>
      <w:ind w:left="0"/>
    </w:pPr>
    <w:r>
      <w:rPr>
        <w:noProof/>
      </w:rPr>
      <mc:AlternateContent>
        <mc:Choice Requires="wps">
          <w:drawing>
            <wp:anchor distT="0" distB="0" distL="114300" distR="114300" simplePos="0" relativeHeight="251581440" behindDoc="0" locked="0" layoutInCell="1" allowOverlap="1" wp14:anchorId="62D2E268" wp14:editId="4F448A38">
              <wp:simplePos x="0" y="0"/>
              <wp:positionH relativeFrom="margin">
                <wp:posOffset>974090</wp:posOffset>
              </wp:positionH>
              <wp:positionV relativeFrom="topMargin">
                <wp:posOffset>466725</wp:posOffset>
              </wp:positionV>
              <wp:extent cx="3767455" cy="981075"/>
              <wp:effectExtent l="0" t="0" r="4445" b="9525"/>
              <wp:wrapNone/>
              <wp:docPr id="199" name="Textfeld 19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A447149" w14:textId="77777777" w:rsidR="003620B0" w:rsidRPr="0050014D" w:rsidRDefault="003620B0" w:rsidP="00956AE1">
                          <w:pPr>
                            <w:pStyle w:val="Titel"/>
                            <w:spacing w:line="276" w:lineRule="auto"/>
                            <w:ind w:left="0"/>
                          </w:pPr>
                          <w:r>
                            <w:t>Lösung</w:t>
                          </w:r>
                          <w:r w:rsidRPr="0050014D">
                            <w:t>:</w:t>
                          </w:r>
                        </w:p>
                        <w:p w14:paraId="0EBADD6E" w14:textId="77777777" w:rsidR="003620B0" w:rsidRPr="0017008B" w:rsidRDefault="003620B0" w:rsidP="00956AE1">
                          <w:pPr>
                            <w:pStyle w:val="berschrift1"/>
                          </w:pPr>
                          <w:r>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D2E268" id="_x0000_t202" coordsize="21600,21600" o:spt="202" path="m,l,21600r21600,l21600,xe">
              <v:stroke joinstyle="miter"/>
              <v:path gradientshapeok="t" o:connecttype="rect"/>
            </v:shapetype>
            <v:shape id="Textfeld 199" o:spid="_x0000_s1549" type="#_x0000_t202" style="position:absolute;left:0;text-align:left;margin-left:76.7pt;margin-top:36.75pt;width:296.65pt;height:77.25pt;z-index:251581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UHE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qdK4tYbqgDw46CTiLV8qLPaR+fDCHGoCW0edh2dcpAa8DI4WJVtwv/62H/NxVBilpEGNldT/&#10;3DEnKNHfDQ7xrj8cRlEmZziaDNBx15H1dcTs6gUgA318UZYnM+YHfTKlg/oNn8M83oohZjjeXdJw&#10;MhehUz4+Jy7m85SEMrQsPJqV5RE6Mh5H8dq+MWeP8wo46Sc4qZEVH8bW5caTBua7AFKlmV5YPfKP&#10;Ek6qOD63+Eau/ZR1+SnMfgM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DktUHEMQIAAFwEAAAOAAAAAAAAAAAAAAAA&#10;AC4CAABkcnMvZTJvRG9jLnhtbFBLAQItABQABgAIAAAAIQB7YHlm4QAAAAoBAAAPAAAAAAAAAAAA&#10;AAAAAIsEAABkcnMvZG93bnJldi54bWxQSwUGAAAAAAQABADzAAAAmQUAAAAA&#10;" fillcolor="white [3201]" stroked="f" strokeweight=".5pt">
              <v:textbox>
                <w:txbxContent>
                  <w:p w14:paraId="5A447149" w14:textId="77777777" w:rsidR="003620B0" w:rsidRPr="0050014D" w:rsidRDefault="003620B0" w:rsidP="00956AE1">
                    <w:pPr>
                      <w:pStyle w:val="Titel"/>
                      <w:spacing w:line="276" w:lineRule="auto"/>
                      <w:ind w:left="0"/>
                    </w:pPr>
                    <w:r>
                      <w:t>Lösung</w:t>
                    </w:r>
                    <w:r w:rsidRPr="0050014D">
                      <w:t>:</w:t>
                    </w:r>
                  </w:p>
                  <w:p w14:paraId="0EBADD6E" w14:textId="77777777" w:rsidR="003620B0" w:rsidRPr="0017008B" w:rsidRDefault="003620B0" w:rsidP="00956AE1">
                    <w:pPr>
                      <w:pStyle w:val="berschrift1"/>
                    </w:pPr>
                    <w:r>
                      <w:t>Einstieg Versicherung</w:t>
                    </w:r>
                  </w:p>
                </w:txbxContent>
              </v:textbox>
              <w10:wrap anchorx="margin" anchory="margin"/>
            </v:shape>
          </w:pict>
        </mc:Fallback>
      </mc:AlternateContent>
    </w:r>
    <w:r>
      <w:rPr>
        <w:noProof/>
        <w:color w:val="0A2446"/>
      </w:rPr>
      <w:drawing>
        <wp:inline distT="0" distB="0" distL="0" distR="0" wp14:anchorId="13776967" wp14:editId="67134CD6">
          <wp:extent cx="864000" cy="864000"/>
          <wp:effectExtent l="0" t="0" r="0" b="0"/>
          <wp:docPr id="730" name="Grafik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A2A7265" w14:textId="77777777" w:rsidR="003620B0" w:rsidRPr="00923829" w:rsidRDefault="003620B0" w:rsidP="0017008B">
    <w:pPr>
      <w:pStyle w:val="Kopfzeile"/>
      <w:ind w:left="0"/>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60536" w14:textId="77777777" w:rsidR="003620B0" w:rsidRPr="00923829" w:rsidRDefault="003620B0" w:rsidP="00781E9C">
    <w:pPr>
      <w:pStyle w:val="Kopfzeile"/>
      <w:ind w:left="0"/>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A8976" w14:textId="77777777" w:rsidR="003620B0" w:rsidRDefault="003620B0" w:rsidP="00F65BD0">
    <w:pPr>
      <w:pStyle w:val="Kopfzeile"/>
      <w:ind w:left="0"/>
    </w:pPr>
    <w:r>
      <w:rPr>
        <w:noProof/>
      </w:rPr>
      <mc:AlternateContent>
        <mc:Choice Requires="wps">
          <w:drawing>
            <wp:anchor distT="0" distB="0" distL="114300" distR="114300" simplePos="0" relativeHeight="251627520" behindDoc="0" locked="0" layoutInCell="1" allowOverlap="1" wp14:anchorId="7CE32A38" wp14:editId="31D795FD">
              <wp:simplePos x="0" y="0"/>
              <wp:positionH relativeFrom="margin">
                <wp:posOffset>974090</wp:posOffset>
              </wp:positionH>
              <wp:positionV relativeFrom="topMargin">
                <wp:posOffset>466724</wp:posOffset>
              </wp:positionV>
              <wp:extent cx="5400000" cy="752475"/>
              <wp:effectExtent l="0" t="0" r="0" b="9525"/>
              <wp:wrapNone/>
              <wp:docPr id="1421" name="Textfeld 1421"/>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5A079944" w14:textId="77777777" w:rsidR="003620B0" w:rsidRPr="0050014D" w:rsidRDefault="003620B0" w:rsidP="00F65BD0">
                          <w:pPr>
                            <w:pStyle w:val="Titel"/>
                            <w:spacing w:line="276" w:lineRule="auto"/>
                            <w:ind w:left="0"/>
                          </w:pPr>
                          <w:r>
                            <w:t>Ablauf für Lehrende</w:t>
                          </w:r>
                          <w:r w:rsidRPr="0050014D">
                            <w:t>:</w:t>
                          </w:r>
                        </w:p>
                        <w:p w14:paraId="708FAC5A" w14:textId="77777777" w:rsidR="003620B0" w:rsidRPr="0017008B" w:rsidRDefault="003620B0" w:rsidP="00F65BD0">
                          <w:pPr>
                            <w:pStyle w:val="berschrift1"/>
                          </w:pPr>
                          <w:r w:rsidRPr="0017008B">
                            <w:t>Welche Ver</w:t>
                          </w:r>
                          <w:r>
                            <w:t>sicherungen sind sinnvoll?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E32A38" id="_x0000_t202" coordsize="21600,21600" o:spt="202" path="m,l,21600r21600,l21600,xe">
              <v:stroke joinstyle="miter"/>
              <v:path gradientshapeok="t" o:connecttype="rect"/>
            </v:shapetype>
            <v:shape id="Textfeld 1421" o:spid="_x0000_s1732" type="#_x0000_t202" style="position:absolute;left:0;text-align:left;margin-left:76.7pt;margin-top:36.75pt;width:425.2pt;height:59.2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HkuYP8xAgAAXQQAAA4AAAAAAAAAAAAAAAAA&#10;LgIAAGRycy9lMm9Eb2MueG1sUEsBAi0AFAAGAAgAAAAhAGIfAJrgAAAACwEAAA8AAAAAAAAAAAAA&#10;AAAAiwQAAGRycy9kb3ducmV2LnhtbFBLBQYAAAAABAAEAPMAAACYBQAAAAA=&#10;" fillcolor="white [3201]" stroked="f" strokeweight=".5pt">
              <v:textbox>
                <w:txbxContent>
                  <w:p w14:paraId="5A079944" w14:textId="77777777" w:rsidR="003620B0" w:rsidRPr="0050014D" w:rsidRDefault="003620B0" w:rsidP="00F65BD0">
                    <w:pPr>
                      <w:pStyle w:val="Titel"/>
                      <w:spacing w:line="276" w:lineRule="auto"/>
                      <w:ind w:left="0"/>
                    </w:pPr>
                    <w:r>
                      <w:t>Ablauf für Lehrende</w:t>
                    </w:r>
                    <w:r w:rsidRPr="0050014D">
                      <w:t>:</w:t>
                    </w:r>
                  </w:p>
                  <w:p w14:paraId="708FAC5A" w14:textId="77777777" w:rsidR="003620B0" w:rsidRPr="0017008B" w:rsidRDefault="003620B0" w:rsidP="00F65BD0">
                    <w:pPr>
                      <w:pStyle w:val="berschrift1"/>
                    </w:pPr>
                    <w:r w:rsidRPr="0017008B">
                      <w:t>Welche Ver</w:t>
                    </w:r>
                    <w:r>
                      <w:t>sicherungen sind sinnvoll?</w:t>
                    </w:r>
                  </w:p>
                </w:txbxContent>
              </v:textbox>
              <w10:wrap anchorx="margin" anchory="margin"/>
            </v:shape>
          </w:pict>
        </mc:Fallback>
      </mc:AlternateContent>
    </w:r>
    <w:r>
      <w:rPr>
        <w:noProof/>
        <w:color w:val="0A2446"/>
      </w:rPr>
      <w:drawing>
        <wp:inline distT="0" distB="0" distL="0" distR="0" wp14:anchorId="36A1D743" wp14:editId="79CC02B3">
          <wp:extent cx="864000" cy="864000"/>
          <wp:effectExtent l="0" t="0" r="0" b="0"/>
          <wp:docPr id="1725" name="Grafik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EC830C8" w14:textId="77777777" w:rsidR="003620B0" w:rsidRPr="007B2D80" w:rsidRDefault="003620B0" w:rsidP="00F65BD0">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ED1C715" w14:textId="77777777" w:rsidTr="00781E9C">
      <w:trPr>
        <w:trHeight w:val="1134"/>
      </w:trPr>
      <w:tc>
        <w:tcPr>
          <w:tcW w:w="1000" w:type="pct"/>
          <w:vAlign w:val="center"/>
        </w:tcPr>
        <w:p w14:paraId="61045C58" w14:textId="77777777" w:rsidR="003620B0" w:rsidRDefault="003620B0" w:rsidP="00F65BD0">
          <w:pPr>
            <w:pStyle w:val="Untertitel"/>
          </w:pPr>
          <w:r>
            <w:rPr>
              <w:noProof/>
            </w:rPr>
            <w:drawing>
              <wp:inline distT="0" distB="0" distL="0" distR="0" wp14:anchorId="2290734E" wp14:editId="1AA44EEE">
                <wp:extent cx="496800" cy="417600"/>
                <wp:effectExtent l="0" t="0" r="0" b="1905"/>
                <wp:docPr id="1726" name="Grafik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F578730" w14:textId="77777777" w:rsidR="003620B0" w:rsidRDefault="003620B0" w:rsidP="00F65BD0">
          <w:pPr>
            <w:pStyle w:val="Untertitel"/>
          </w:pPr>
          <w:r>
            <w:rPr>
              <w:noProof/>
            </w:rPr>
            <w:drawing>
              <wp:inline distT="0" distB="0" distL="0" distR="0" wp14:anchorId="2C74C0E7" wp14:editId="1619197D">
                <wp:extent cx="436001" cy="471352"/>
                <wp:effectExtent l="0" t="0" r="0" b="0"/>
                <wp:docPr id="1728" name="Grafik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BEA39DE" w14:textId="77777777" w:rsidR="003620B0" w:rsidRDefault="003620B0" w:rsidP="00F65BD0">
          <w:pPr>
            <w:pStyle w:val="Untertitel"/>
          </w:pPr>
          <w:r>
            <w:rPr>
              <w:noProof/>
            </w:rPr>
            <w:drawing>
              <wp:inline distT="0" distB="0" distL="0" distR="0" wp14:anchorId="5BF39365" wp14:editId="2A6A725E">
                <wp:extent cx="428400" cy="486000"/>
                <wp:effectExtent l="0" t="0" r="3810" b="0"/>
                <wp:docPr id="1767" name="Grafik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3BAD62F" w14:textId="77777777" w:rsidR="003620B0" w:rsidRDefault="003620B0" w:rsidP="00F65BD0">
          <w:pPr>
            <w:pStyle w:val="Untertitel"/>
          </w:pPr>
          <w:r>
            <w:rPr>
              <w:noProof/>
            </w:rPr>
            <w:drawing>
              <wp:inline distT="0" distB="0" distL="0" distR="0" wp14:anchorId="50B25079" wp14:editId="63C60101">
                <wp:extent cx="424800" cy="435600"/>
                <wp:effectExtent l="0" t="0" r="0" b="0"/>
                <wp:docPr id="1777" name="Grafik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1B7AF6C" w14:textId="77777777" w:rsidR="003620B0" w:rsidRDefault="003620B0" w:rsidP="00F65BD0">
          <w:pPr>
            <w:pStyle w:val="Untertitel"/>
          </w:pPr>
          <w:r>
            <w:rPr>
              <w:noProof/>
            </w:rPr>
            <w:drawing>
              <wp:inline distT="0" distB="0" distL="0" distR="0" wp14:anchorId="3E217568" wp14:editId="24A1DBCB">
                <wp:extent cx="457200" cy="435600"/>
                <wp:effectExtent l="0" t="0" r="0" b="0"/>
                <wp:docPr id="1788" name="Grafik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62D3B8E" w14:textId="77777777" w:rsidTr="00781E9C">
      <w:trPr>
        <w:trHeight w:val="510"/>
      </w:trPr>
      <w:tc>
        <w:tcPr>
          <w:tcW w:w="1000" w:type="pct"/>
        </w:tcPr>
        <w:p w14:paraId="40CF4C6B" w14:textId="77777777" w:rsidR="003620B0" w:rsidRPr="0050014D" w:rsidRDefault="003620B0" w:rsidP="00F65BD0">
          <w:pPr>
            <w:pStyle w:val="Untertitel"/>
          </w:pPr>
          <w:r w:rsidRPr="0050014D">
            <w:t xml:space="preserve">Level </w:t>
          </w:r>
          <w:r>
            <w:t>2/3/3-4</w:t>
          </w:r>
        </w:p>
      </w:tc>
      <w:tc>
        <w:tcPr>
          <w:tcW w:w="1000" w:type="pct"/>
        </w:tcPr>
        <w:p w14:paraId="6BB36BE7" w14:textId="77777777" w:rsidR="003620B0" w:rsidRPr="00821CD8" w:rsidRDefault="003620B0" w:rsidP="00F65BD0">
          <w:pPr>
            <w:pStyle w:val="Untertitel"/>
          </w:pPr>
          <w:r>
            <w:t>45</w:t>
          </w:r>
          <w:r w:rsidRPr="00821CD8">
            <w:t xml:space="preserve"> Minuten</w:t>
          </w:r>
        </w:p>
      </w:tc>
      <w:tc>
        <w:tcPr>
          <w:tcW w:w="1000" w:type="pct"/>
        </w:tcPr>
        <w:p w14:paraId="5D3F5E40" w14:textId="77777777" w:rsidR="003620B0" w:rsidRPr="00821CD8" w:rsidRDefault="003620B0" w:rsidP="00F65BD0">
          <w:pPr>
            <w:pStyle w:val="Untertitel"/>
          </w:pPr>
          <w:r w:rsidRPr="00821CD8">
            <w:t>1</w:t>
          </w:r>
          <w:r>
            <w:t>-10</w:t>
          </w:r>
          <w:r w:rsidRPr="00821CD8">
            <w:t xml:space="preserve"> Person</w:t>
          </w:r>
          <w:r>
            <w:t>en</w:t>
          </w:r>
        </w:p>
      </w:tc>
      <w:tc>
        <w:tcPr>
          <w:tcW w:w="1000" w:type="pct"/>
        </w:tcPr>
        <w:p w14:paraId="630F954A" w14:textId="77777777" w:rsidR="003620B0" w:rsidRPr="00821CD8" w:rsidRDefault="003620B0" w:rsidP="00F65BD0">
          <w:pPr>
            <w:pStyle w:val="Untertitel"/>
          </w:pPr>
          <w:r w:rsidRPr="00821CD8">
            <w:t>E</w:t>
          </w:r>
          <w:r>
            <w:t>A/PA, Plenum</w:t>
          </w:r>
        </w:p>
      </w:tc>
      <w:tc>
        <w:tcPr>
          <w:tcW w:w="1000" w:type="pct"/>
        </w:tcPr>
        <w:p w14:paraId="67DF2221" w14:textId="77777777" w:rsidR="003620B0" w:rsidRPr="00821CD8" w:rsidRDefault="003620B0" w:rsidP="00F65BD0">
          <w:pPr>
            <w:pStyle w:val="Untertitel"/>
          </w:pPr>
          <w:r>
            <w:t>Arbeitsbögen</w:t>
          </w:r>
        </w:p>
      </w:tc>
    </w:tr>
  </w:tbl>
  <w:p w14:paraId="4052A22F" w14:textId="77777777" w:rsidR="003620B0" w:rsidRPr="00923829" w:rsidRDefault="003620B0" w:rsidP="00781E9C">
    <w:pPr>
      <w:pStyle w:val="Kopfzeile"/>
      <w:ind w:left="0"/>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B738B" w14:textId="77777777" w:rsidR="003620B0" w:rsidRDefault="003620B0" w:rsidP="0093014B">
    <w:pPr>
      <w:pStyle w:val="Kopfzeile"/>
      <w:ind w:left="0"/>
    </w:pPr>
  </w:p>
  <w:p w14:paraId="4C1C75C9" w14:textId="77777777" w:rsidR="003620B0" w:rsidRDefault="003620B0" w:rsidP="00903777">
    <w:pPr>
      <w:pStyle w:val="Kopfzeile"/>
      <w:ind w:left="0"/>
    </w:pPr>
    <w:r>
      <w:rPr>
        <w:noProof/>
      </w:rPr>
      <mc:AlternateContent>
        <mc:Choice Requires="wps">
          <w:drawing>
            <wp:anchor distT="0" distB="0" distL="114300" distR="114300" simplePos="0" relativeHeight="251860992" behindDoc="0" locked="0" layoutInCell="1" allowOverlap="1" wp14:anchorId="7079B962" wp14:editId="08C9DF1D">
              <wp:simplePos x="0" y="0"/>
              <wp:positionH relativeFrom="margin">
                <wp:posOffset>974090</wp:posOffset>
              </wp:positionH>
              <wp:positionV relativeFrom="topMargin">
                <wp:posOffset>466725</wp:posOffset>
              </wp:positionV>
              <wp:extent cx="5400000" cy="828675"/>
              <wp:effectExtent l="0" t="0" r="0" b="9525"/>
              <wp:wrapNone/>
              <wp:docPr id="682" name="Textfeld 682"/>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28202B64" w14:textId="77777777" w:rsidR="003620B0" w:rsidRPr="0050014D" w:rsidRDefault="003620B0" w:rsidP="00903777">
                          <w:pPr>
                            <w:pStyle w:val="Titel"/>
                            <w:spacing w:line="276" w:lineRule="auto"/>
                            <w:ind w:left="0"/>
                          </w:pPr>
                          <w:r>
                            <w:t xml:space="preserve">Ablauf </w:t>
                          </w:r>
                          <w:r w:rsidRPr="00A41E7A">
                            <w:t>für</w:t>
                          </w:r>
                          <w:r>
                            <w:t xml:space="preserve"> Lehrende</w:t>
                          </w:r>
                          <w:r w:rsidRPr="0050014D">
                            <w:t>:</w:t>
                          </w:r>
                        </w:p>
                        <w:p w14:paraId="752D63DB" w14:textId="77777777" w:rsidR="003620B0" w:rsidRPr="00A41E7A" w:rsidRDefault="003620B0" w:rsidP="00903777">
                          <w:pPr>
                            <w:pStyle w:val="berschrift1"/>
                          </w:pPr>
                          <w:r>
                            <w:t>Nützlich oder überflüssig?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79B962" id="_x0000_t202" coordsize="21600,21600" o:spt="202" path="m,l,21600r21600,l21600,xe">
              <v:stroke joinstyle="miter"/>
              <v:path gradientshapeok="t" o:connecttype="rect"/>
            </v:shapetype>
            <v:shape id="Textfeld 682" o:spid="_x0000_s1733" type="#_x0000_t202" style="position:absolute;left:0;text-align:left;margin-left:76.7pt;margin-top:36.75pt;width:425.2pt;height:65.2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" fillcolor="white [3201]" stroked="f" strokeweight=".5pt">
              <v:textbox>
                <w:txbxContent>
                  <w:p w14:paraId="28202B64" w14:textId="77777777" w:rsidR="003620B0" w:rsidRPr="0050014D" w:rsidRDefault="003620B0" w:rsidP="00903777">
                    <w:pPr>
                      <w:pStyle w:val="Titel"/>
                      <w:spacing w:line="276" w:lineRule="auto"/>
                      <w:ind w:left="0"/>
                    </w:pPr>
                    <w:r>
                      <w:t xml:space="preserve">Ablauf </w:t>
                    </w:r>
                    <w:r w:rsidRPr="00A41E7A">
                      <w:t>für</w:t>
                    </w:r>
                    <w:r>
                      <w:t xml:space="preserve"> Lehrende</w:t>
                    </w:r>
                    <w:r w:rsidRPr="0050014D">
                      <w:t>:</w:t>
                    </w:r>
                  </w:p>
                  <w:p w14:paraId="752D63DB" w14:textId="77777777" w:rsidR="003620B0" w:rsidRPr="00A41E7A" w:rsidRDefault="003620B0" w:rsidP="00903777">
                    <w:pPr>
                      <w:pStyle w:val="berschrift1"/>
                    </w:pPr>
                    <w:r>
                      <w:t>Nützlich oder überflüssig?</w:t>
                    </w:r>
                  </w:p>
                </w:txbxContent>
              </v:textbox>
              <w10:wrap anchorx="margin" anchory="margin"/>
            </v:shape>
          </w:pict>
        </mc:Fallback>
      </mc:AlternateContent>
    </w:r>
    <w:r>
      <w:rPr>
        <w:noProof/>
        <w:color w:val="0A2446"/>
      </w:rPr>
      <w:drawing>
        <wp:inline distT="0" distB="0" distL="0" distR="0" wp14:anchorId="43810E69" wp14:editId="4912B8CC">
          <wp:extent cx="864000" cy="864000"/>
          <wp:effectExtent l="0" t="0" r="0" b="0"/>
          <wp:docPr id="1819" name="Grafik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1D672EC7" w14:textId="77777777" w:rsidTr="004A0275">
      <w:trPr>
        <w:trHeight w:val="1134"/>
      </w:trPr>
      <w:tc>
        <w:tcPr>
          <w:tcW w:w="1000" w:type="pct"/>
          <w:vAlign w:val="center"/>
        </w:tcPr>
        <w:p w14:paraId="7ADF7523" w14:textId="77777777" w:rsidR="003620B0" w:rsidRDefault="003620B0" w:rsidP="00903777">
          <w:pPr>
            <w:pStyle w:val="Untertitel"/>
          </w:pPr>
          <w:r>
            <w:rPr>
              <w:noProof/>
            </w:rPr>
            <w:drawing>
              <wp:inline distT="0" distB="0" distL="0" distR="0" wp14:anchorId="6E483E1A" wp14:editId="64835D09">
                <wp:extent cx="496800" cy="417600"/>
                <wp:effectExtent l="0" t="0" r="0" b="1905"/>
                <wp:docPr id="1820" name="Grafik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99DA6BD" w14:textId="77777777" w:rsidR="003620B0" w:rsidRDefault="003620B0" w:rsidP="00903777">
          <w:pPr>
            <w:pStyle w:val="Untertitel"/>
          </w:pPr>
          <w:r>
            <w:rPr>
              <w:noProof/>
            </w:rPr>
            <w:drawing>
              <wp:inline distT="0" distB="0" distL="0" distR="0" wp14:anchorId="1E950A33" wp14:editId="56B4F788">
                <wp:extent cx="436001" cy="471352"/>
                <wp:effectExtent l="0" t="0" r="0" b="0"/>
                <wp:docPr id="1821" name="Grafik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0129792" w14:textId="77777777" w:rsidR="003620B0" w:rsidRDefault="003620B0" w:rsidP="00903777">
          <w:pPr>
            <w:pStyle w:val="Untertitel"/>
          </w:pPr>
          <w:r>
            <w:rPr>
              <w:noProof/>
            </w:rPr>
            <w:drawing>
              <wp:inline distT="0" distB="0" distL="0" distR="0" wp14:anchorId="7788EE4D" wp14:editId="5B2AEE44">
                <wp:extent cx="428400" cy="486000"/>
                <wp:effectExtent l="0" t="0" r="3810" b="0"/>
                <wp:docPr id="1822" name="Grafik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44D9FFE" w14:textId="77777777" w:rsidR="003620B0" w:rsidRDefault="003620B0" w:rsidP="00903777">
          <w:pPr>
            <w:pStyle w:val="Untertitel"/>
          </w:pPr>
          <w:r>
            <w:rPr>
              <w:noProof/>
            </w:rPr>
            <w:drawing>
              <wp:inline distT="0" distB="0" distL="0" distR="0" wp14:anchorId="19038EEE" wp14:editId="388F0D57">
                <wp:extent cx="424800" cy="435600"/>
                <wp:effectExtent l="0" t="0" r="0" b="0"/>
                <wp:docPr id="1823" name="Grafik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0FFB8F3" w14:textId="77777777" w:rsidR="003620B0" w:rsidRDefault="003620B0" w:rsidP="00903777">
          <w:pPr>
            <w:pStyle w:val="Untertitel"/>
          </w:pPr>
          <w:r>
            <w:rPr>
              <w:noProof/>
            </w:rPr>
            <w:drawing>
              <wp:inline distT="0" distB="0" distL="0" distR="0" wp14:anchorId="62FF8404" wp14:editId="7F787D3E">
                <wp:extent cx="457200" cy="435600"/>
                <wp:effectExtent l="0" t="0" r="0" b="0"/>
                <wp:docPr id="1824" name="Grafik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C820DB7" w14:textId="77777777" w:rsidTr="004A0275">
      <w:trPr>
        <w:trHeight w:val="510"/>
      </w:trPr>
      <w:tc>
        <w:tcPr>
          <w:tcW w:w="1000" w:type="pct"/>
        </w:tcPr>
        <w:p w14:paraId="1A7A3C5F" w14:textId="77777777" w:rsidR="003620B0" w:rsidRPr="0050014D" w:rsidRDefault="003620B0" w:rsidP="00903777">
          <w:pPr>
            <w:pStyle w:val="Untertitel"/>
          </w:pPr>
          <w:r w:rsidRPr="0050014D">
            <w:t xml:space="preserve">Level </w:t>
          </w:r>
          <w:r>
            <w:t>3</w:t>
          </w:r>
        </w:p>
      </w:tc>
      <w:tc>
        <w:tcPr>
          <w:tcW w:w="1000" w:type="pct"/>
        </w:tcPr>
        <w:p w14:paraId="5E6AC534" w14:textId="77777777" w:rsidR="003620B0" w:rsidRPr="00821CD8" w:rsidRDefault="003620B0" w:rsidP="00903777">
          <w:pPr>
            <w:pStyle w:val="Untertitel"/>
          </w:pPr>
          <w:r>
            <w:t>30</w:t>
          </w:r>
          <w:r w:rsidRPr="00821CD8">
            <w:t xml:space="preserve"> Minuten</w:t>
          </w:r>
        </w:p>
      </w:tc>
      <w:tc>
        <w:tcPr>
          <w:tcW w:w="1000" w:type="pct"/>
        </w:tcPr>
        <w:p w14:paraId="411C3AAD" w14:textId="77777777" w:rsidR="003620B0" w:rsidRPr="00821CD8" w:rsidRDefault="003620B0" w:rsidP="00903777">
          <w:pPr>
            <w:pStyle w:val="Untertitel"/>
          </w:pPr>
          <w:r w:rsidRPr="00821CD8">
            <w:t>1</w:t>
          </w:r>
          <w:r>
            <w:t>-10</w:t>
          </w:r>
          <w:r w:rsidRPr="00821CD8">
            <w:t xml:space="preserve"> Person</w:t>
          </w:r>
          <w:r>
            <w:t>en</w:t>
          </w:r>
        </w:p>
      </w:tc>
      <w:tc>
        <w:tcPr>
          <w:tcW w:w="1000" w:type="pct"/>
        </w:tcPr>
        <w:p w14:paraId="7303D011" w14:textId="77777777" w:rsidR="003620B0" w:rsidRPr="00821CD8" w:rsidRDefault="003620B0" w:rsidP="00903777">
          <w:pPr>
            <w:pStyle w:val="Untertitel"/>
          </w:pPr>
          <w:r w:rsidRPr="00821CD8">
            <w:t>E</w:t>
          </w:r>
          <w:r>
            <w:t>A/PA, Plenum</w:t>
          </w:r>
        </w:p>
      </w:tc>
      <w:tc>
        <w:tcPr>
          <w:tcW w:w="1000" w:type="pct"/>
        </w:tcPr>
        <w:p w14:paraId="7452187B" w14:textId="77777777" w:rsidR="003620B0" w:rsidRPr="00821CD8" w:rsidRDefault="003620B0" w:rsidP="00903777">
          <w:pPr>
            <w:pStyle w:val="Untertitel"/>
          </w:pPr>
          <w:r>
            <w:t>Arbeitsbogen</w:t>
          </w:r>
        </w:p>
      </w:tc>
    </w:tr>
  </w:tbl>
  <w:p w14:paraId="7454CFAA" w14:textId="77777777" w:rsidR="003620B0" w:rsidRDefault="003620B0" w:rsidP="00903777">
    <w:pPr>
      <w:pStyle w:val="Kopfzeile"/>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F7BF3" w14:textId="77777777" w:rsidR="003620B0" w:rsidRDefault="003620B0" w:rsidP="000824BC">
    <w:pPr>
      <w:pStyle w:val="Kopfzeile"/>
      <w:ind w:left="0"/>
    </w:pPr>
    <w:r>
      <w:rPr>
        <w:noProof/>
      </w:rPr>
      <mc:AlternateContent>
        <mc:Choice Requires="wps">
          <w:drawing>
            <wp:anchor distT="45720" distB="45720" distL="114300" distR="114300" simplePos="0" relativeHeight="251639808" behindDoc="0" locked="0" layoutInCell="1" allowOverlap="1" wp14:anchorId="4C69B406" wp14:editId="0E2C37CE">
              <wp:simplePos x="0" y="0"/>
              <wp:positionH relativeFrom="margin">
                <wp:posOffset>5472430</wp:posOffset>
              </wp:positionH>
              <wp:positionV relativeFrom="topMargin">
                <wp:posOffset>1080135</wp:posOffset>
              </wp:positionV>
              <wp:extent cx="712800" cy="1404620"/>
              <wp:effectExtent l="0" t="0" r="0" b="0"/>
              <wp:wrapNone/>
              <wp:docPr id="3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691BDF8" w14:textId="77777777" w:rsidR="003620B0" w:rsidRPr="0017008B" w:rsidRDefault="003620B0" w:rsidP="000824B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C69B406" id="_x0000_t202" coordsize="21600,21600" o:spt="202" path="m,l,21600r21600,l21600,xe">
              <v:stroke joinstyle="miter"/>
              <v:path gradientshapeok="t" o:connecttype="rect"/>
            </v:shapetype>
            <v:shape id="_x0000_s1734" type="#_x0000_t202" style="position:absolute;left:0;text-align:left;margin-left:430.9pt;margin-top:85.05pt;width:56.15pt;height:110.6pt;z-index:2516398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f0tMg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UnHYrCB1sJVQHEhdhXB5adro0gL84&#10;62lxCu5+7gQqzvRnQwPyIVsswqbFj8X7S5KT4bmnPPcIIwmq4J6z8br2sdmx/faGBmnTRo2fmUys&#10;aSGi9NPyho07/45Rz7+Y1W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mWf0tMgIAAKoEAAAOAAAAAAAAAAAAAAAA&#10;AC4CAABkcnMvZTJvRG9jLnhtbFBLAQItABQABgAIAAAAIQCrOlLS4AAAAAsBAAAPAAAAAAAAAAAA&#10;AAAAAIwEAABkcnMvZG93bnJldi54bWxQSwUGAAAAAAQABADzAAAAmQUAAAAA&#10;" filled="f" stroked="f">
              <v:textbox style="mso-fit-shape-to-text:t">
                <w:txbxContent>
                  <w:p w14:paraId="2691BDF8" w14:textId="77777777" w:rsidR="003620B0" w:rsidRPr="0017008B" w:rsidRDefault="003620B0" w:rsidP="000824B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33664" behindDoc="0" locked="0" layoutInCell="1" allowOverlap="1" wp14:anchorId="51658358" wp14:editId="3E6CB8EF">
          <wp:simplePos x="0" y="0"/>
          <wp:positionH relativeFrom="margin">
            <wp:posOffset>5526405</wp:posOffset>
          </wp:positionH>
          <wp:positionV relativeFrom="topMargin">
            <wp:posOffset>648335</wp:posOffset>
          </wp:positionV>
          <wp:extent cx="496800" cy="417600"/>
          <wp:effectExtent l="0" t="0" r="0" b="1905"/>
          <wp:wrapNone/>
          <wp:docPr id="1830" name="Grafik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0592" behindDoc="0" locked="0" layoutInCell="1" allowOverlap="1" wp14:anchorId="6BFF8D3A" wp14:editId="45D9D332">
              <wp:simplePos x="0" y="0"/>
              <wp:positionH relativeFrom="margin">
                <wp:posOffset>974090</wp:posOffset>
              </wp:positionH>
              <wp:positionV relativeFrom="topMargin">
                <wp:posOffset>466725</wp:posOffset>
              </wp:positionV>
              <wp:extent cx="3767455" cy="981075"/>
              <wp:effectExtent l="0" t="0" r="4445" b="9525"/>
              <wp:wrapNone/>
              <wp:docPr id="358" name="Textfeld 35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A995775" w14:textId="77777777" w:rsidR="003620B0" w:rsidRPr="0050014D" w:rsidRDefault="003620B0" w:rsidP="000824BC">
                          <w:pPr>
                            <w:pStyle w:val="Titel"/>
                            <w:spacing w:line="276" w:lineRule="auto"/>
                            <w:ind w:left="0"/>
                          </w:pPr>
                          <w:r w:rsidRPr="0050014D">
                            <w:t>Arbeitsb</w:t>
                          </w:r>
                          <w:r>
                            <w:t>ogen</w:t>
                          </w:r>
                          <w:r w:rsidRPr="0050014D">
                            <w:t>:</w:t>
                          </w:r>
                        </w:p>
                        <w:p w14:paraId="77BCF2A0" w14:textId="77777777" w:rsidR="003620B0" w:rsidRPr="0017008B" w:rsidRDefault="003620B0" w:rsidP="000824BC">
                          <w:pPr>
                            <w:pStyle w:val="berschrift1"/>
                          </w:pPr>
                          <w:proofErr w:type="spellStart"/>
                          <w:r w:rsidRPr="0017008B">
                            <w:t>Suchsel</w:t>
                          </w:r>
                          <w:proofErr w:type="spellEnd"/>
                          <w:r w:rsidRPr="0017008B">
                            <w:t xml:space="preserve"> Versicherungen 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F8D3A" id="Textfeld 358" o:spid="_x0000_s1735" type="#_x0000_t202" style="position:absolute;left:0;text-align:left;margin-left:76.7pt;margin-top:36.75pt;width:296.65pt;height:77.2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q+0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iopkn6aeA3VAYlw0HnEW75U2O0j8+GFOTQFzo5GD8+4SA14GxwjSrbgfv3tPNajVpilpEGTldT/&#10;3DEnKNHfDap41x8OoyvTZjiaDHDjrjPr64zZ1QtACvr4pCxPYawP+hRKB/Ubvod5vBVTzHC8u6Th&#10;FC5CZ318T1zM56kIfWhZeDQryyN0pDxq8dq+MWePggWU+glOdmTFB9262vilgfkugFRJ1Mh0x+pR&#10;APRwssXxvcVHcr1PVZd/hdlv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HT2r7QzAgAAXQQAAA4AAAAAAAAAAAAA&#10;AAAALgIAAGRycy9lMm9Eb2MueG1sUEsBAi0AFAAGAAgAAAAhAHtgeWbhAAAACgEAAA8AAAAAAAAA&#10;AAAAAAAAjQQAAGRycy9kb3ducmV2LnhtbFBLBQYAAAAABAAEAPMAAACbBQAAAAA=&#10;" fillcolor="white [3201]" stroked="f" strokeweight=".5pt">
              <v:textbox>
                <w:txbxContent>
                  <w:p w14:paraId="4A995775" w14:textId="77777777" w:rsidR="003620B0" w:rsidRPr="0050014D" w:rsidRDefault="003620B0" w:rsidP="000824BC">
                    <w:pPr>
                      <w:pStyle w:val="Titel"/>
                      <w:spacing w:line="276" w:lineRule="auto"/>
                      <w:ind w:left="0"/>
                    </w:pPr>
                    <w:r w:rsidRPr="0050014D">
                      <w:t>Arbeitsb</w:t>
                    </w:r>
                    <w:r>
                      <w:t>ogen</w:t>
                    </w:r>
                    <w:r w:rsidRPr="0050014D">
                      <w:t>:</w:t>
                    </w:r>
                  </w:p>
                  <w:p w14:paraId="77BCF2A0" w14:textId="77777777" w:rsidR="003620B0" w:rsidRPr="0017008B" w:rsidRDefault="003620B0" w:rsidP="000824BC">
                    <w:pPr>
                      <w:pStyle w:val="berschrift1"/>
                    </w:pPr>
                    <w:proofErr w:type="spellStart"/>
                    <w:r w:rsidRPr="0017008B">
                      <w:t>Suchsel</w:t>
                    </w:r>
                    <w:proofErr w:type="spellEnd"/>
                    <w:r w:rsidRPr="0017008B">
                      <w:t xml:space="preserve"> Versicherungen Level 2</w:t>
                    </w:r>
                  </w:p>
                </w:txbxContent>
              </v:textbox>
              <w10:wrap anchorx="margin" anchory="margin"/>
            </v:shape>
          </w:pict>
        </mc:Fallback>
      </mc:AlternateContent>
    </w:r>
    <w:r>
      <w:rPr>
        <w:noProof/>
        <w:color w:val="0A2446"/>
      </w:rPr>
      <w:drawing>
        <wp:inline distT="0" distB="0" distL="0" distR="0" wp14:anchorId="5087F902" wp14:editId="0B68A562">
          <wp:extent cx="864000" cy="864000"/>
          <wp:effectExtent l="0" t="0" r="0" b="0"/>
          <wp:docPr id="1831" name="Grafik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A52C710" w14:textId="77777777" w:rsidR="003620B0" w:rsidRPr="00923829" w:rsidRDefault="003620B0" w:rsidP="00781E9C">
    <w:pPr>
      <w:pStyle w:val="Kopfzeile"/>
      <w:ind w:left="0"/>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95DB7" w14:textId="77777777" w:rsidR="003620B0" w:rsidRDefault="003620B0" w:rsidP="00D07178">
    <w:pPr>
      <w:pStyle w:val="Kopfzeile"/>
      <w:ind w:left="0"/>
    </w:pPr>
    <w:r>
      <w:rPr>
        <w:noProof/>
      </w:rPr>
      <mc:AlternateContent>
        <mc:Choice Requires="wps">
          <w:drawing>
            <wp:anchor distT="45720" distB="45720" distL="114300" distR="114300" simplePos="0" relativeHeight="251646976" behindDoc="0" locked="0" layoutInCell="1" allowOverlap="1" wp14:anchorId="489D6A68" wp14:editId="5A07EE66">
              <wp:simplePos x="0" y="0"/>
              <wp:positionH relativeFrom="margin">
                <wp:posOffset>5472430</wp:posOffset>
              </wp:positionH>
              <wp:positionV relativeFrom="topMargin">
                <wp:posOffset>1080135</wp:posOffset>
              </wp:positionV>
              <wp:extent cx="712800" cy="1404620"/>
              <wp:effectExtent l="0" t="0" r="0" b="0"/>
              <wp:wrapNone/>
              <wp:docPr id="4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9448AF" w14:textId="77777777" w:rsidR="003620B0" w:rsidRPr="0017008B" w:rsidRDefault="003620B0" w:rsidP="00D07178">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89D6A68" id="_x0000_t202" coordsize="21600,21600" o:spt="202" path="m,l,21600r21600,l21600,xe">
              <v:stroke joinstyle="miter"/>
              <v:path gradientshapeok="t" o:connecttype="rect"/>
            </v:shapetype>
            <v:shape id="_x0000_s1736" type="#_x0000_t202" style="position:absolute;left:0;text-align:left;margin-left:430.9pt;margin-top:85.05pt;width:56.15pt;height:110.6pt;z-index:251646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CDMFEaMgIAAKoEAAAOAAAAAAAAAAAAAAAA&#10;AC4CAABkcnMvZTJvRG9jLnhtbFBLAQItABQABgAIAAAAIQCrOlLS4AAAAAsBAAAPAAAAAAAAAAAA&#10;AAAAAIwEAABkcnMvZG93bnJldi54bWxQSwUGAAAAAAQABADzAAAAmQUAAAAA&#10;" filled="f" stroked="f">
              <v:textbox style="mso-fit-shape-to-text:t">
                <w:txbxContent>
                  <w:p w14:paraId="039448AF" w14:textId="77777777" w:rsidR="003620B0" w:rsidRPr="0017008B" w:rsidRDefault="003620B0" w:rsidP="00D07178">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643904" behindDoc="0" locked="0" layoutInCell="1" allowOverlap="1" wp14:anchorId="7D5197FE" wp14:editId="3E40DC6A">
          <wp:simplePos x="0" y="0"/>
          <wp:positionH relativeFrom="margin">
            <wp:posOffset>5526405</wp:posOffset>
          </wp:positionH>
          <wp:positionV relativeFrom="topMargin">
            <wp:posOffset>648335</wp:posOffset>
          </wp:positionV>
          <wp:extent cx="496800" cy="417600"/>
          <wp:effectExtent l="0" t="0" r="0" b="1905"/>
          <wp:wrapNone/>
          <wp:docPr id="1834" name="Grafik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1856" behindDoc="0" locked="0" layoutInCell="1" allowOverlap="1" wp14:anchorId="5954B323" wp14:editId="21691D62">
              <wp:simplePos x="0" y="0"/>
              <wp:positionH relativeFrom="margin">
                <wp:posOffset>974090</wp:posOffset>
              </wp:positionH>
              <wp:positionV relativeFrom="topMargin">
                <wp:posOffset>466725</wp:posOffset>
              </wp:positionV>
              <wp:extent cx="3767455" cy="981075"/>
              <wp:effectExtent l="0" t="0" r="4445" b="9525"/>
              <wp:wrapNone/>
              <wp:docPr id="438" name="Textfeld 43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CFBA7AB" w14:textId="77777777" w:rsidR="003620B0" w:rsidRPr="0050014D" w:rsidRDefault="003620B0" w:rsidP="00D07178">
                          <w:pPr>
                            <w:pStyle w:val="Titel"/>
                            <w:spacing w:line="276" w:lineRule="auto"/>
                            <w:ind w:left="0"/>
                          </w:pPr>
                          <w:r w:rsidRPr="0050014D">
                            <w:t>Arbeitsb</w:t>
                          </w:r>
                          <w:r>
                            <w:t>ogen</w:t>
                          </w:r>
                          <w:r w:rsidRPr="0050014D">
                            <w:t>:</w:t>
                          </w:r>
                        </w:p>
                        <w:p w14:paraId="1D5C100F" w14:textId="77777777" w:rsidR="003620B0" w:rsidRPr="0017008B" w:rsidRDefault="003620B0" w:rsidP="00D07178">
                          <w:pPr>
                            <w:pStyle w:val="berschrift1"/>
                          </w:pPr>
                          <w:proofErr w:type="spellStart"/>
                          <w:r w:rsidRPr="0017008B">
                            <w:t>Suchsel</w:t>
                          </w:r>
                          <w:proofErr w:type="spellEnd"/>
                          <w:r w:rsidRPr="0017008B">
                            <w:t xml:space="preserve"> Versicherungen Level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4B323" id="Textfeld 438" o:spid="_x0000_s1737" type="#_x0000_t202" style="position:absolute;left:0;text-align:left;margin-left:76.7pt;margin-top:36.75pt;width:296.65pt;height:77.2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MuUQcUzAgAAXQQAAA4AAAAAAAAAAAAA&#10;AAAALgIAAGRycy9lMm9Eb2MueG1sUEsBAi0AFAAGAAgAAAAhAHtgeWbhAAAACgEAAA8AAAAAAAAA&#10;AAAAAAAAjQQAAGRycy9kb3ducmV2LnhtbFBLBQYAAAAABAAEAPMAAACbBQAAAAA=&#10;" fillcolor="white [3201]" stroked="f" strokeweight=".5pt">
              <v:textbox>
                <w:txbxContent>
                  <w:p w14:paraId="3CFBA7AB" w14:textId="77777777" w:rsidR="003620B0" w:rsidRPr="0050014D" w:rsidRDefault="003620B0" w:rsidP="00D07178">
                    <w:pPr>
                      <w:pStyle w:val="Titel"/>
                      <w:spacing w:line="276" w:lineRule="auto"/>
                      <w:ind w:left="0"/>
                    </w:pPr>
                    <w:r w:rsidRPr="0050014D">
                      <w:t>Arbeitsb</w:t>
                    </w:r>
                    <w:r>
                      <w:t>ogen</w:t>
                    </w:r>
                    <w:r w:rsidRPr="0050014D">
                      <w:t>:</w:t>
                    </w:r>
                  </w:p>
                  <w:p w14:paraId="1D5C100F" w14:textId="77777777" w:rsidR="003620B0" w:rsidRPr="0017008B" w:rsidRDefault="003620B0" w:rsidP="00D07178">
                    <w:pPr>
                      <w:pStyle w:val="berschrift1"/>
                    </w:pPr>
                    <w:proofErr w:type="spellStart"/>
                    <w:r w:rsidRPr="0017008B">
                      <w:t>Suchsel</w:t>
                    </w:r>
                    <w:proofErr w:type="spellEnd"/>
                    <w:r w:rsidRPr="0017008B">
                      <w:t xml:space="preserve"> Versicherungen Level </w:t>
                    </w:r>
                    <w:r>
                      <w:t>3</w:t>
                    </w:r>
                  </w:p>
                </w:txbxContent>
              </v:textbox>
              <w10:wrap anchorx="margin" anchory="margin"/>
            </v:shape>
          </w:pict>
        </mc:Fallback>
      </mc:AlternateContent>
    </w:r>
    <w:r>
      <w:rPr>
        <w:noProof/>
        <w:color w:val="0A2446"/>
      </w:rPr>
      <w:drawing>
        <wp:inline distT="0" distB="0" distL="0" distR="0" wp14:anchorId="58990002" wp14:editId="00A22A8A">
          <wp:extent cx="864000" cy="864000"/>
          <wp:effectExtent l="0" t="0" r="0" b="0"/>
          <wp:docPr id="1835" name="Grafik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E2D3408" w14:textId="77777777" w:rsidR="003620B0" w:rsidRPr="00923829" w:rsidRDefault="003620B0" w:rsidP="00781E9C">
    <w:pPr>
      <w:pStyle w:val="Kopfzeile"/>
      <w:ind w:left="0"/>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CAC8E" w14:textId="77777777" w:rsidR="003620B0" w:rsidRDefault="003620B0" w:rsidP="00D07178">
    <w:pPr>
      <w:pStyle w:val="Kopfzeile"/>
      <w:ind w:left="0"/>
    </w:pPr>
    <w:r>
      <w:rPr>
        <w:noProof/>
      </w:rPr>
      <mc:AlternateContent>
        <mc:Choice Requires="wps">
          <w:drawing>
            <wp:anchor distT="0" distB="0" distL="114300" distR="114300" simplePos="0" relativeHeight="251592704" behindDoc="0" locked="0" layoutInCell="1" allowOverlap="1" wp14:anchorId="6846B37E" wp14:editId="7B60CDED">
              <wp:simplePos x="0" y="0"/>
              <wp:positionH relativeFrom="margin">
                <wp:posOffset>974090</wp:posOffset>
              </wp:positionH>
              <wp:positionV relativeFrom="topMargin">
                <wp:posOffset>466725</wp:posOffset>
              </wp:positionV>
              <wp:extent cx="3767455" cy="981075"/>
              <wp:effectExtent l="0" t="0" r="4445" b="9525"/>
              <wp:wrapNone/>
              <wp:docPr id="444" name="Textfeld 444"/>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D43C888" w14:textId="77777777" w:rsidR="003620B0" w:rsidRPr="0050014D" w:rsidRDefault="003620B0" w:rsidP="00D07178">
                          <w:pPr>
                            <w:pStyle w:val="Titel"/>
                            <w:spacing w:line="276" w:lineRule="auto"/>
                            <w:ind w:left="0"/>
                          </w:pPr>
                          <w:r>
                            <w:t>Lösung</w:t>
                          </w:r>
                          <w:r w:rsidRPr="0050014D">
                            <w:t>:</w:t>
                          </w:r>
                        </w:p>
                        <w:p w14:paraId="4C70BBFB" w14:textId="77777777" w:rsidR="003620B0" w:rsidRPr="0017008B" w:rsidRDefault="003620B0" w:rsidP="00D07178">
                          <w:pPr>
                            <w:pStyle w:val="berschrift1"/>
                          </w:pPr>
                          <w:proofErr w:type="spellStart"/>
                          <w:r w:rsidRPr="0017008B">
                            <w:t>Suchsel</w:t>
                          </w:r>
                          <w:proofErr w:type="spellEnd"/>
                          <w:r w:rsidRPr="0017008B">
                            <w:t xml:space="preserve"> Versicherungen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46B37E" id="_x0000_t202" coordsize="21600,21600" o:spt="202" path="m,l,21600r21600,l21600,xe">
              <v:stroke joinstyle="miter"/>
              <v:path gradientshapeok="t" o:connecttype="rect"/>
            </v:shapetype>
            <v:shape id="Textfeld 444" o:spid="_x0000_s1738" type="#_x0000_t202" style="position:absolute;left:0;text-align:left;margin-left:76.7pt;margin-top:36.75pt;width:296.65pt;height:77.25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TyC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irpIB+eJl5DdUAiHHQe8ZYvFXb7yHx4YQ5NgbOj0cMzLlID3gbHiJItuF9/O4/1qBVmKWnQZCX1&#10;P3fMCUr0d4Mq3vWHw+jKtBmOJgPcuOvM+jpjdvUCkII+PinLUxjrgz6F0kH9hu9hHm/FFDMc7y5p&#10;OIWL0Fkf3xMX83kqQh9aFh7NyvIIHSmPWry2b8zZo2ABpX6Ckx1Z8UG3rjZ+aWC+CyBVEjUy3bF6&#10;FAA9nGxxfG/xkVzvU9XlX2H2G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HWBPIIzAgAAXQQAAA4AAAAAAAAAAAAA&#10;AAAALgIAAGRycy9lMm9Eb2MueG1sUEsBAi0AFAAGAAgAAAAhAHtgeWbhAAAACgEAAA8AAAAAAAAA&#10;AAAAAAAAjQQAAGRycy9kb3ducmV2LnhtbFBLBQYAAAAABAAEAPMAAACbBQAAAAA=&#10;" fillcolor="white [3201]" stroked="f" strokeweight=".5pt">
              <v:textbox>
                <w:txbxContent>
                  <w:p w14:paraId="1D43C888" w14:textId="77777777" w:rsidR="003620B0" w:rsidRPr="0050014D" w:rsidRDefault="003620B0" w:rsidP="00D07178">
                    <w:pPr>
                      <w:pStyle w:val="Titel"/>
                      <w:spacing w:line="276" w:lineRule="auto"/>
                      <w:ind w:left="0"/>
                    </w:pPr>
                    <w:r>
                      <w:t>Lösung</w:t>
                    </w:r>
                    <w:r w:rsidRPr="0050014D">
                      <w:t>:</w:t>
                    </w:r>
                  </w:p>
                  <w:p w14:paraId="4C70BBFB" w14:textId="77777777" w:rsidR="003620B0" w:rsidRPr="0017008B" w:rsidRDefault="003620B0" w:rsidP="00D07178">
                    <w:pPr>
                      <w:pStyle w:val="berschrift1"/>
                    </w:pPr>
                    <w:proofErr w:type="spellStart"/>
                    <w:r w:rsidRPr="0017008B">
                      <w:t>Suchsel</w:t>
                    </w:r>
                    <w:proofErr w:type="spellEnd"/>
                    <w:r w:rsidRPr="0017008B">
                      <w:t xml:space="preserve"> Versicherungen</w:t>
                    </w:r>
                  </w:p>
                </w:txbxContent>
              </v:textbox>
              <w10:wrap anchorx="margin" anchory="margin"/>
            </v:shape>
          </w:pict>
        </mc:Fallback>
      </mc:AlternateContent>
    </w:r>
    <w:r>
      <w:rPr>
        <w:noProof/>
        <w:color w:val="0A2446"/>
      </w:rPr>
      <w:drawing>
        <wp:inline distT="0" distB="0" distL="0" distR="0" wp14:anchorId="4BC8EAA4" wp14:editId="75DE84FE">
          <wp:extent cx="864000" cy="864000"/>
          <wp:effectExtent l="0" t="0" r="0" b="0"/>
          <wp:docPr id="2199" name="Grafik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7F48573" w14:textId="77777777" w:rsidR="003620B0" w:rsidRPr="00923829" w:rsidRDefault="003620B0" w:rsidP="00781E9C">
    <w:pPr>
      <w:pStyle w:val="Kopfzeile"/>
      <w:ind w:left="0"/>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C4371" w14:textId="77777777" w:rsidR="003620B0" w:rsidRDefault="003620B0" w:rsidP="000A6A0C">
    <w:pPr>
      <w:pStyle w:val="Kopfzeile"/>
      <w:ind w:left="0"/>
    </w:pPr>
    <w:r>
      <w:rPr>
        <w:noProof/>
      </w:rPr>
      <mc:AlternateContent>
        <mc:Choice Requires="wps">
          <w:drawing>
            <wp:anchor distT="45720" distB="45720" distL="114300" distR="114300" simplePos="0" relativeHeight="251655168" behindDoc="0" locked="0" layoutInCell="1" allowOverlap="1" wp14:anchorId="74A1084B" wp14:editId="60C8278B">
              <wp:simplePos x="0" y="0"/>
              <wp:positionH relativeFrom="margin">
                <wp:posOffset>5418455</wp:posOffset>
              </wp:positionH>
              <wp:positionV relativeFrom="topMargin">
                <wp:posOffset>1080135</wp:posOffset>
              </wp:positionV>
              <wp:extent cx="712800" cy="1404620"/>
              <wp:effectExtent l="0" t="0" r="0" b="0"/>
              <wp:wrapNone/>
              <wp:docPr id="5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11CBDA2" w14:textId="77777777" w:rsidR="003620B0" w:rsidRPr="0017008B" w:rsidRDefault="003620B0" w:rsidP="000A6A0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4A1084B" id="_x0000_t202" coordsize="21600,21600" o:spt="202" path="m,l,21600r21600,l21600,xe">
              <v:stroke joinstyle="miter"/>
              <v:path gradientshapeok="t" o:connecttype="rect"/>
            </v:shapetype>
            <v:shape id="_x0000_s1739" type="#_x0000_t202" style="position:absolute;left:0;text-align:left;margin-left:426.65pt;margin-top:85.05pt;width:56.15pt;height:110.6pt;z-index:251655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B+Pcu0MgIAAKoEAAAOAAAAAAAAAAAAAAAA&#10;AC4CAABkcnMvZTJvRG9jLnhtbFBLAQItABQABgAIAAAAIQDVrOjV4AAAAAsBAAAPAAAAAAAAAAAA&#10;AAAAAIwEAABkcnMvZG93bnJldi54bWxQSwUGAAAAAAQABADzAAAAmQUAAAAA&#10;" filled="f" stroked="f">
              <v:textbox style="mso-fit-shape-to-text:t">
                <w:txbxContent>
                  <w:p w14:paraId="411CBDA2" w14:textId="77777777" w:rsidR="003620B0" w:rsidRPr="0017008B" w:rsidRDefault="003620B0" w:rsidP="000A6A0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53120" behindDoc="0" locked="0" layoutInCell="1" allowOverlap="1" wp14:anchorId="79A1FAE6" wp14:editId="56234FFA">
          <wp:simplePos x="0" y="0"/>
          <wp:positionH relativeFrom="margin">
            <wp:posOffset>5526405</wp:posOffset>
          </wp:positionH>
          <wp:positionV relativeFrom="topMargin">
            <wp:posOffset>648335</wp:posOffset>
          </wp:positionV>
          <wp:extent cx="496800" cy="417600"/>
          <wp:effectExtent l="0" t="0" r="0" b="1905"/>
          <wp:wrapNone/>
          <wp:docPr id="2200" name="Grafik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1072" behindDoc="0" locked="0" layoutInCell="1" allowOverlap="1" wp14:anchorId="23BFFE91" wp14:editId="1795C4DD">
              <wp:simplePos x="0" y="0"/>
              <wp:positionH relativeFrom="margin">
                <wp:posOffset>974090</wp:posOffset>
              </wp:positionH>
              <wp:positionV relativeFrom="topMargin">
                <wp:posOffset>466725</wp:posOffset>
              </wp:positionV>
              <wp:extent cx="3767455" cy="981075"/>
              <wp:effectExtent l="0" t="0" r="4445" b="9525"/>
              <wp:wrapNone/>
              <wp:docPr id="618" name="Textfeld 61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21358C7" w14:textId="77777777" w:rsidR="003620B0" w:rsidRPr="0050014D" w:rsidRDefault="003620B0" w:rsidP="000A6A0C">
                          <w:pPr>
                            <w:pStyle w:val="Titel"/>
                            <w:spacing w:line="276" w:lineRule="auto"/>
                            <w:ind w:left="0"/>
                          </w:pPr>
                          <w:r w:rsidRPr="0050014D">
                            <w:t>Arbeitsb</w:t>
                          </w:r>
                          <w:r>
                            <w:t>ogen</w:t>
                          </w:r>
                          <w:r w:rsidRPr="0050014D">
                            <w:t>:</w:t>
                          </w:r>
                        </w:p>
                        <w:p w14:paraId="4B41A75B" w14:textId="77777777" w:rsidR="003620B0" w:rsidRPr="0017008B" w:rsidRDefault="003620B0" w:rsidP="000A6A0C">
                          <w:pPr>
                            <w:pStyle w:val="berschrift1"/>
                          </w:pPr>
                          <w:r>
                            <w:t>Welche Versicherungen sind sinnvoll?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FFE91" id="Textfeld 618" o:spid="_x0000_s1740" type="#_x0000_t202" style="position:absolute;left:0;text-align:left;margin-left:76.7pt;margin-top:36.75pt;width:296.65pt;height:77.2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9Lz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irpIB+fJl5DdUAiHHQe8ZYvFXb7yHx4YQ5NgbOj0cMzLlID3gbHiJItuF9/O4/1qBVmKWnQZCX1&#10;P3fMCUr0d4Mq3vWHw+jKtBmOJgPcuOvM+jpjdvUCkII+PinLUxjrgz6F0kH9hu9hHm/FFDMc7y5p&#10;OIWL0Fkf3xMX83kqQh9aFh7NyvIIHSmPWry2b8zZo2ABpX6Ckx1Z8UG3rjZ+aWC+CyBVEjUy3bF6&#10;FAA9nGxxfG/xkVzvU9XlX2H2G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Mrj0vMzAgAAXQQAAA4AAAAAAAAAAAAA&#10;AAAALgIAAGRycy9lMm9Eb2MueG1sUEsBAi0AFAAGAAgAAAAhAHtgeWbhAAAACgEAAA8AAAAAAAAA&#10;AAAAAAAAjQQAAGRycy9kb3ducmV2LnhtbFBLBQYAAAAABAAEAPMAAACbBQAAAAA=&#10;" fillcolor="white [3201]" stroked="f" strokeweight=".5pt">
              <v:textbox>
                <w:txbxContent>
                  <w:p w14:paraId="521358C7" w14:textId="77777777" w:rsidR="003620B0" w:rsidRPr="0050014D" w:rsidRDefault="003620B0" w:rsidP="000A6A0C">
                    <w:pPr>
                      <w:pStyle w:val="Titel"/>
                      <w:spacing w:line="276" w:lineRule="auto"/>
                      <w:ind w:left="0"/>
                    </w:pPr>
                    <w:r w:rsidRPr="0050014D">
                      <w:t>Arbeitsb</w:t>
                    </w:r>
                    <w:r>
                      <w:t>ogen</w:t>
                    </w:r>
                    <w:r w:rsidRPr="0050014D">
                      <w:t>:</w:t>
                    </w:r>
                  </w:p>
                  <w:p w14:paraId="4B41A75B" w14:textId="77777777" w:rsidR="003620B0" w:rsidRPr="0017008B" w:rsidRDefault="003620B0" w:rsidP="000A6A0C">
                    <w:pPr>
                      <w:pStyle w:val="berschrift1"/>
                    </w:pPr>
                    <w:r>
                      <w:t>Welche Versicherungen sind sinnvoll?</w:t>
                    </w:r>
                  </w:p>
                </w:txbxContent>
              </v:textbox>
              <w10:wrap anchorx="margin" anchory="margin"/>
            </v:shape>
          </w:pict>
        </mc:Fallback>
      </mc:AlternateContent>
    </w:r>
    <w:r>
      <w:rPr>
        <w:noProof/>
        <w:color w:val="0A2446"/>
      </w:rPr>
      <w:drawing>
        <wp:inline distT="0" distB="0" distL="0" distR="0" wp14:anchorId="67AE10FF" wp14:editId="1BCF081E">
          <wp:extent cx="864000" cy="864000"/>
          <wp:effectExtent l="0" t="0" r="0" b="0"/>
          <wp:docPr id="2201" name="Grafik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66435D8" w14:textId="77777777" w:rsidR="003620B0" w:rsidRPr="00923829" w:rsidRDefault="003620B0" w:rsidP="00781E9C">
    <w:pPr>
      <w:pStyle w:val="Kopfzeile"/>
      <w:ind w:left="0"/>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01CDA" w14:textId="77777777" w:rsidR="003620B0" w:rsidRDefault="003620B0" w:rsidP="00BA29D1">
    <w:pPr>
      <w:pStyle w:val="Kopfzeile"/>
      <w:ind w:left="0"/>
    </w:pPr>
    <w:r>
      <w:rPr>
        <w:noProof/>
      </w:rPr>
      <mc:AlternateContent>
        <mc:Choice Requires="wps">
          <w:drawing>
            <wp:anchor distT="0" distB="0" distL="114300" distR="114300" simplePos="0" relativeHeight="251657216" behindDoc="0" locked="0" layoutInCell="1" allowOverlap="1" wp14:anchorId="70771593" wp14:editId="2383AED3">
              <wp:simplePos x="0" y="0"/>
              <wp:positionH relativeFrom="margin">
                <wp:posOffset>974090</wp:posOffset>
              </wp:positionH>
              <wp:positionV relativeFrom="topMargin">
                <wp:posOffset>466725</wp:posOffset>
              </wp:positionV>
              <wp:extent cx="3767455" cy="981075"/>
              <wp:effectExtent l="0" t="0" r="4445" b="9525"/>
              <wp:wrapNone/>
              <wp:docPr id="820" name="Textfeld 82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7BD4EDF" w14:textId="77777777" w:rsidR="003620B0" w:rsidRPr="0050014D" w:rsidRDefault="003620B0" w:rsidP="00BA29D1">
                          <w:pPr>
                            <w:pStyle w:val="Titel"/>
                            <w:spacing w:line="276" w:lineRule="auto"/>
                            <w:ind w:left="0"/>
                          </w:pPr>
                          <w:r>
                            <w:t>Lösung</w:t>
                          </w:r>
                          <w:r w:rsidRPr="0050014D">
                            <w:t>:</w:t>
                          </w:r>
                        </w:p>
                        <w:p w14:paraId="048778FD" w14:textId="77777777" w:rsidR="003620B0" w:rsidRPr="0017008B" w:rsidRDefault="003620B0" w:rsidP="00BA29D1">
                          <w:pPr>
                            <w:pStyle w:val="berschrift1"/>
                          </w:pPr>
                          <w:r>
                            <w:t>Welche Versicherungen sind sinnvoll?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771593" id="_x0000_t202" coordsize="21600,21600" o:spt="202" path="m,l,21600r21600,l21600,xe">
              <v:stroke joinstyle="miter"/>
              <v:path gradientshapeok="t" o:connecttype="rect"/>
            </v:shapetype>
            <v:shape id="Textfeld 820" o:spid="_x0000_s1741" type="#_x0000_t202" style="position:absolute;left:0;text-align:left;margin-left:76.7pt;margin-top:36.75pt;width:296.65pt;height:77.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Z0m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irpIJ+cJl5DdUAiHHQe8ZYvFXb7yHx4YQ5NgbOj0cMzLlID3gbHiJItuF9/O4/1qBVmKWnQZCX1&#10;P3fMCUr0d4Mq3vWHw+jKtBmOJgPcuOvM+jpjdvUCkII+PinLUxjrgz6F0kH9hu9hHm/FFDMc7y5p&#10;OIWL0Fkf3xMX83kqQh9aFh7NyvIIHSmPWry2b8zZo2ABpX6Ckx1Z8UG3rjZ+aWC+CyBVEjUy3bF6&#10;FAA9nGxxfG/xkVzvU9XlX2H2G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LVRnSYzAgAAXQQAAA4AAAAAAAAAAAAA&#10;AAAALgIAAGRycy9lMm9Eb2MueG1sUEsBAi0AFAAGAAgAAAAhAHtgeWbhAAAACgEAAA8AAAAAAAAA&#10;AAAAAAAAjQQAAGRycy9kb3ducmV2LnhtbFBLBQYAAAAABAAEAPMAAACbBQAAAAA=&#10;" fillcolor="white [3201]" stroked="f" strokeweight=".5pt">
              <v:textbox>
                <w:txbxContent>
                  <w:p w14:paraId="07BD4EDF" w14:textId="77777777" w:rsidR="003620B0" w:rsidRPr="0050014D" w:rsidRDefault="003620B0" w:rsidP="00BA29D1">
                    <w:pPr>
                      <w:pStyle w:val="Titel"/>
                      <w:spacing w:line="276" w:lineRule="auto"/>
                      <w:ind w:left="0"/>
                    </w:pPr>
                    <w:r>
                      <w:t>Lösung</w:t>
                    </w:r>
                    <w:r w:rsidRPr="0050014D">
                      <w:t>:</w:t>
                    </w:r>
                  </w:p>
                  <w:p w14:paraId="048778FD" w14:textId="77777777" w:rsidR="003620B0" w:rsidRPr="0017008B" w:rsidRDefault="003620B0" w:rsidP="00BA29D1">
                    <w:pPr>
                      <w:pStyle w:val="berschrift1"/>
                    </w:pPr>
                    <w:r>
                      <w:t>Welche Versicherungen sind sinnvoll?</w:t>
                    </w:r>
                  </w:p>
                </w:txbxContent>
              </v:textbox>
              <w10:wrap anchorx="margin" anchory="margin"/>
            </v:shape>
          </w:pict>
        </mc:Fallback>
      </mc:AlternateContent>
    </w:r>
    <w:r>
      <w:rPr>
        <w:noProof/>
        <w:color w:val="0A2446"/>
      </w:rPr>
      <w:drawing>
        <wp:inline distT="0" distB="0" distL="0" distR="0" wp14:anchorId="0DD6A966" wp14:editId="7F2D723C">
          <wp:extent cx="864000" cy="864000"/>
          <wp:effectExtent l="0" t="0" r="0" b="0"/>
          <wp:docPr id="2202" name="Grafik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E4FC69E" w14:textId="77777777" w:rsidR="003620B0" w:rsidRPr="00923829" w:rsidRDefault="003620B0" w:rsidP="00781E9C">
    <w:pPr>
      <w:pStyle w:val="Kopfzeile"/>
      <w:ind w:left="0"/>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85274" w14:textId="77777777" w:rsidR="003620B0" w:rsidRPr="007B2D80" w:rsidRDefault="003620B0" w:rsidP="00662B0C">
    <w:pPr>
      <w:pStyle w:val="Kopfzeile"/>
      <w:ind w:left="0"/>
    </w:pPr>
    <w:r>
      <w:rPr>
        <w:noProof/>
      </w:rPr>
      <mc:AlternateContent>
        <mc:Choice Requires="wps">
          <w:drawing>
            <wp:anchor distT="0" distB="0" distL="114300" distR="114300" simplePos="0" relativeHeight="251659264" behindDoc="0" locked="0" layoutInCell="1" allowOverlap="1" wp14:anchorId="0D84733E" wp14:editId="2D45C659">
              <wp:simplePos x="0" y="0"/>
              <wp:positionH relativeFrom="margin">
                <wp:posOffset>974090</wp:posOffset>
              </wp:positionH>
              <wp:positionV relativeFrom="topMargin">
                <wp:posOffset>466725</wp:posOffset>
              </wp:positionV>
              <wp:extent cx="5400000" cy="828675"/>
              <wp:effectExtent l="0" t="0" r="0" b="9525"/>
              <wp:wrapNone/>
              <wp:docPr id="824" name="Textfeld 824"/>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17F31D76" w14:textId="77777777" w:rsidR="003620B0" w:rsidRPr="0050014D" w:rsidRDefault="003620B0" w:rsidP="004D2716">
                          <w:pPr>
                            <w:pStyle w:val="Titel"/>
                            <w:spacing w:line="276" w:lineRule="auto"/>
                            <w:ind w:left="0"/>
                          </w:pPr>
                          <w:r>
                            <w:t xml:space="preserve">Ablauf </w:t>
                          </w:r>
                          <w:r w:rsidRPr="00A41E7A">
                            <w:t>für</w:t>
                          </w:r>
                          <w:r>
                            <w:t xml:space="preserve"> Lehrende</w:t>
                          </w:r>
                          <w:r w:rsidRPr="0050014D">
                            <w:t>:</w:t>
                          </w:r>
                        </w:p>
                        <w:p w14:paraId="64BDF635" w14:textId="77777777" w:rsidR="003620B0" w:rsidRPr="00A41E7A" w:rsidRDefault="003620B0" w:rsidP="004D2716">
                          <w:pPr>
                            <w:pStyle w:val="berschrift1"/>
                          </w:pPr>
                          <w:r>
                            <w:t>Nützlich oder überflüssig?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84733E" id="_x0000_t202" coordsize="21600,21600" o:spt="202" path="m,l,21600r21600,l21600,xe">
              <v:stroke joinstyle="miter"/>
              <v:path gradientshapeok="t" o:connecttype="rect"/>
            </v:shapetype>
            <v:shape id="Textfeld 824" o:spid="_x0000_s1742" type="#_x0000_t202" style="position:absolute;left:0;text-align:left;margin-left:76.7pt;margin-top:36.75pt;width:425.2pt;height:65.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J70MQIAAF0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" fillcolor="white [3201]" stroked="f" strokeweight=".5pt">
              <v:textbox>
                <w:txbxContent>
                  <w:p w14:paraId="17F31D76" w14:textId="77777777" w:rsidR="003620B0" w:rsidRPr="0050014D" w:rsidRDefault="003620B0" w:rsidP="004D2716">
                    <w:pPr>
                      <w:pStyle w:val="Titel"/>
                      <w:spacing w:line="276" w:lineRule="auto"/>
                      <w:ind w:left="0"/>
                    </w:pPr>
                    <w:r>
                      <w:t xml:space="preserve">Ablauf </w:t>
                    </w:r>
                    <w:r w:rsidRPr="00A41E7A">
                      <w:t>für</w:t>
                    </w:r>
                    <w:r>
                      <w:t xml:space="preserve"> Lehrende</w:t>
                    </w:r>
                    <w:r w:rsidRPr="0050014D">
                      <w:t>:</w:t>
                    </w:r>
                  </w:p>
                  <w:p w14:paraId="64BDF635" w14:textId="77777777" w:rsidR="003620B0" w:rsidRPr="00A41E7A" w:rsidRDefault="003620B0" w:rsidP="004D2716">
                    <w:pPr>
                      <w:pStyle w:val="berschrift1"/>
                    </w:pPr>
                    <w:r>
                      <w:t>Nützlich oder überflüssig?</w:t>
                    </w:r>
                  </w:p>
                </w:txbxContent>
              </v:textbox>
              <w10:wrap anchorx="margin" anchory="margin"/>
            </v:shape>
          </w:pict>
        </mc:Fallback>
      </mc:AlternateContent>
    </w:r>
    <w:r>
      <w:rPr>
        <w:noProof/>
        <w:color w:val="0A2446"/>
      </w:rPr>
      <w:drawing>
        <wp:inline distT="0" distB="0" distL="0" distR="0" wp14:anchorId="68D72058" wp14:editId="2000ABE8">
          <wp:extent cx="864000" cy="864000"/>
          <wp:effectExtent l="0" t="0" r="0" b="0"/>
          <wp:docPr id="2203" name="Grafik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3A788923" w14:textId="77777777" w:rsidTr="00781E9C">
      <w:trPr>
        <w:trHeight w:val="1134"/>
      </w:trPr>
      <w:tc>
        <w:tcPr>
          <w:tcW w:w="1000" w:type="pct"/>
          <w:vAlign w:val="center"/>
        </w:tcPr>
        <w:p w14:paraId="6C4FF32C" w14:textId="77777777" w:rsidR="003620B0" w:rsidRDefault="003620B0" w:rsidP="004D2716">
          <w:pPr>
            <w:pStyle w:val="Untertitel"/>
          </w:pPr>
          <w:r>
            <w:rPr>
              <w:noProof/>
            </w:rPr>
            <w:drawing>
              <wp:inline distT="0" distB="0" distL="0" distR="0" wp14:anchorId="54CFB840" wp14:editId="3FDC4857">
                <wp:extent cx="496800" cy="417600"/>
                <wp:effectExtent l="0" t="0" r="0" b="1905"/>
                <wp:docPr id="2204" name="Grafik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230C051" w14:textId="77777777" w:rsidR="003620B0" w:rsidRDefault="003620B0" w:rsidP="004D2716">
          <w:pPr>
            <w:pStyle w:val="Untertitel"/>
          </w:pPr>
          <w:r>
            <w:rPr>
              <w:noProof/>
            </w:rPr>
            <w:drawing>
              <wp:inline distT="0" distB="0" distL="0" distR="0" wp14:anchorId="00D00A53" wp14:editId="4828C807">
                <wp:extent cx="436001" cy="471352"/>
                <wp:effectExtent l="0" t="0" r="0" b="0"/>
                <wp:docPr id="2205" name="Grafik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34EBB78" w14:textId="77777777" w:rsidR="003620B0" w:rsidRDefault="003620B0" w:rsidP="004D2716">
          <w:pPr>
            <w:pStyle w:val="Untertitel"/>
          </w:pPr>
          <w:r>
            <w:rPr>
              <w:noProof/>
            </w:rPr>
            <w:drawing>
              <wp:inline distT="0" distB="0" distL="0" distR="0" wp14:anchorId="5F8E7F05" wp14:editId="78ABDD3F">
                <wp:extent cx="428400" cy="486000"/>
                <wp:effectExtent l="0" t="0" r="3810" b="0"/>
                <wp:docPr id="2206" name="Grafik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E7AAE7A" w14:textId="77777777" w:rsidR="003620B0" w:rsidRDefault="003620B0" w:rsidP="004D2716">
          <w:pPr>
            <w:pStyle w:val="Untertitel"/>
          </w:pPr>
          <w:r>
            <w:rPr>
              <w:noProof/>
            </w:rPr>
            <w:drawing>
              <wp:inline distT="0" distB="0" distL="0" distR="0" wp14:anchorId="7453B272" wp14:editId="49F1A34B">
                <wp:extent cx="424800" cy="435600"/>
                <wp:effectExtent l="0" t="0" r="0" b="0"/>
                <wp:docPr id="2207" name="Grafik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3846DE3" w14:textId="77777777" w:rsidR="003620B0" w:rsidRDefault="003620B0" w:rsidP="004D2716">
          <w:pPr>
            <w:pStyle w:val="Untertitel"/>
          </w:pPr>
          <w:r>
            <w:rPr>
              <w:noProof/>
            </w:rPr>
            <w:drawing>
              <wp:inline distT="0" distB="0" distL="0" distR="0" wp14:anchorId="56125308" wp14:editId="18082B22">
                <wp:extent cx="457200" cy="435600"/>
                <wp:effectExtent l="0" t="0" r="0" b="0"/>
                <wp:docPr id="2208" name="Grafik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BBCF688" w14:textId="77777777" w:rsidTr="00781E9C">
      <w:trPr>
        <w:trHeight w:val="510"/>
      </w:trPr>
      <w:tc>
        <w:tcPr>
          <w:tcW w:w="1000" w:type="pct"/>
        </w:tcPr>
        <w:p w14:paraId="3D31DE4E" w14:textId="77777777" w:rsidR="003620B0" w:rsidRPr="0050014D" w:rsidRDefault="003620B0" w:rsidP="004D2716">
          <w:pPr>
            <w:pStyle w:val="Untertitel"/>
          </w:pPr>
          <w:r w:rsidRPr="0050014D">
            <w:t xml:space="preserve">Level </w:t>
          </w:r>
          <w:r>
            <w:t>3</w:t>
          </w:r>
        </w:p>
      </w:tc>
      <w:tc>
        <w:tcPr>
          <w:tcW w:w="1000" w:type="pct"/>
        </w:tcPr>
        <w:p w14:paraId="3D2A20F7" w14:textId="77777777" w:rsidR="003620B0" w:rsidRPr="00821CD8" w:rsidRDefault="003620B0" w:rsidP="004D2716">
          <w:pPr>
            <w:pStyle w:val="Untertitel"/>
          </w:pPr>
          <w:r>
            <w:t>30</w:t>
          </w:r>
          <w:r w:rsidRPr="00821CD8">
            <w:t xml:space="preserve"> Minuten</w:t>
          </w:r>
        </w:p>
      </w:tc>
      <w:tc>
        <w:tcPr>
          <w:tcW w:w="1000" w:type="pct"/>
        </w:tcPr>
        <w:p w14:paraId="143F7A47" w14:textId="77777777" w:rsidR="003620B0" w:rsidRPr="00821CD8" w:rsidRDefault="003620B0" w:rsidP="004D2716">
          <w:pPr>
            <w:pStyle w:val="Untertitel"/>
          </w:pPr>
          <w:r w:rsidRPr="00821CD8">
            <w:t>1</w:t>
          </w:r>
          <w:r>
            <w:t>-10</w:t>
          </w:r>
          <w:r w:rsidRPr="00821CD8">
            <w:t xml:space="preserve"> Person</w:t>
          </w:r>
          <w:r>
            <w:t>en</w:t>
          </w:r>
        </w:p>
      </w:tc>
      <w:tc>
        <w:tcPr>
          <w:tcW w:w="1000" w:type="pct"/>
        </w:tcPr>
        <w:p w14:paraId="6242A166" w14:textId="77777777" w:rsidR="003620B0" w:rsidRPr="00821CD8" w:rsidRDefault="003620B0" w:rsidP="004D2716">
          <w:pPr>
            <w:pStyle w:val="Untertitel"/>
          </w:pPr>
          <w:r w:rsidRPr="00821CD8">
            <w:t>E</w:t>
          </w:r>
          <w:r>
            <w:t>A/PA, Plenum</w:t>
          </w:r>
        </w:p>
      </w:tc>
      <w:tc>
        <w:tcPr>
          <w:tcW w:w="1000" w:type="pct"/>
        </w:tcPr>
        <w:p w14:paraId="3136BB52" w14:textId="77777777" w:rsidR="003620B0" w:rsidRPr="00821CD8" w:rsidRDefault="003620B0" w:rsidP="004D2716">
          <w:pPr>
            <w:pStyle w:val="Untertitel"/>
          </w:pPr>
          <w:r>
            <w:t>Arbeitsbogen</w:t>
          </w:r>
        </w:p>
      </w:tc>
    </w:tr>
  </w:tbl>
  <w:p w14:paraId="3B4A8CA8" w14:textId="77777777" w:rsidR="003620B0" w:rsidRPr="00923829" w:rsidRDefault="003620B0" w:rsidP="00781E9C">
    <w:pPr>
      <w:pStyle w:val="Kopfzeile"/>
      <w:ind w:left="0"/>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5E4B5" w14:textId="77777777" w:rsidR="003620B0" w:rsidRDefault="003620B0" w:rsidP="000405C7">
    <w:pPr>
      <w:pStyle w:val="Kopfzeile"/>
      <w:ind w:left="0"/>
    </w:pPr>
    <w:r>
      <w:rPr>
        <w:noProof/>
      </w:rPr>
      <mc:AlternateContent>
        <mc:Choice Requires="wps">
          <w:drawing>
            <wp:anchor distT="0" distB="0" distL="114300" distR="114300" simplePos="0" relativeHeight="251670528" behindDoc="0" locked="0" layoutInCell="1" allowOverlap="1" wp14:anchorId="0C6B66EF" wp14:editId="0F589F6A">
              <wp:simplePos x="0" y="0"/>
              <wp:positionH relativeFrom="margin">
                <wp:posOffset>974090</wp:posOffset>
              </wp:positionH>
              <wp:positionV relativeFrom="topMargin">
                <wp:posOffset>466725</wp:posOffset>
              </wp:positionV>
              <wp:extent cx="3767455" cy="981075"/>
              <wp:effectExtent l="0" t="0" r="4445" b="9525"/>
              <wp:wrapNone/>
              <wp:docPr id="969" name="Textfeld 96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A3C471D" w14:textId="77777777" w:rsidR="003620B0" w:rsidRPr="0050014D" w:rsidRDefault="003620B0" w:rsidP="000405C7">
                          <w:pPr>
                            <w:pStyle w:val="Titel"/>
                            <w:spacing w:line="276" w:lineRule="auto"/>
                            <w:ind w:left="0"/>
                          </w:pPr>
                          <w:r>
                            <w:t>Lösung</w:t>
                          </w:r>
                          <w:r w:rsidRPr="0050014D">
                            <w:t>:</w:t>
                          </w:r>
                        </w:p>
                        <w:p w14:paraId="258101B9" w14:textId="77777777" w:rsidR="003620B0" w:rsidRPr="0017008B" w:rsidRDefault="003620B0" w:rsidP="000405C7">
                          <w:pPr>
                            <w:pStyle w:val="berschrift1"/>
                          </w:pPr>
                          <w:r>
                            <w:t>Nützlich oder überflüssig?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6B66EF" id="_x0000_t202" coordsize="21600,21600" o:spt="202" path="m,l,21600r21600,l21600,xe">
              <v:stroke joinstyle="miter"/>
              <v:path gradientshapeok="t" o:connecttype="rect"/>
            </v:shapetype>
            <v:shape id="Textfeld 969" o:spid="_x0000_s1743" type="#_x0000_t202" style="position:absolute;left:0;text-align:left;margin-left:76.7pt;margin-top:36.75pt;width:296.65pt;height:77.2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" fillcolor="white [3201]" stroked="f" strokeweight=".5pt">
              <v:textbox>
                <w:txbxContent>
                  <w:p w14:paraId="6A3C471D" w14:textId="77777777" w:rsidR="003620B0" w:rsidRPr="0050014D" w:rsidRDefault="003620B0" w:rsidP="000405C7">
                    <w:pPr>
                      <w:pStyle w:val="Titel"/>
                      <w:spacing w:line="276" w:lineRule="auto"/>
                      <w:ind w:left="0"/>
                    </w:pPr>
                    <w:r>
                      <w:t>Lösung</w:t>
                    </w:r>
                    <w:r w:rsidRPr="0050014D">
                      <w:t>:</w:t>
                    </w:r>
                  </w:p>
                  <w:p w14:paraId="258101B9" w14:textId="77777777" w:rsidR="003620B0" w:rsidRPr="0017008B" w:rsidRDefault="003620B0" w:rsidP="000405C7">
                    <w:pPr>
                      <w:pStyle w:val="berschrift1"/>
                    </w:pPr>
                    <w:r>
                      <w:t>Nützlich oder überflüssig?</w:t>
                    </w:r>
                  </w:p>
                </w:txbxContent>
              </v:textbox>
              <w10:wrap anchorx="margin" anchory="margin"/>
            </v:shape>
          </w:pict>
        </mc:Fallback>
      </mc:AlternateContent>
    </w:r>
    <w:r>
      <w:rPr>
        <w:noProof/>
        <w:color w:val="0A2446"/>
      </w:rPr>
      <w:drawing>
        <wp:inline distT="0" distB="0" distL="0" distR="0" wp14:anchorId="55E86F03" wp14:editId="50F7A732">
          <wp:extent cx="864000" cy="864000"/>
          <wp:effectExtent l="0" t="0" r="0" b="0"/>
          <wp:docPr id="2209" name="Grafik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F33CFC4" w14:textId="77777777" w:rsidR="003620B0" w:rsidRDefault="003620B0">
    <w:pPr>
      <w:pStyle w:val="Kopfzeil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6FC92" w14:textId="77777777" w:rsidR="003620B0" w:rsidRDefault="003620B0" w:rsidP="00BC2585">
    <w:pPr>
      <w:pStyle w:val="Kopfzeile"/>
      <w:ind w:left="0"/>
    </w:pPr>
    <w:r>
      <w:rPr>
        <w:noProof/>
      </w:rPr>
      <mc:AlternateContent>
        <mc:Choice Requires="wps">
          <w:drawing>
            <wp:anchor distT="0" distB="0" distL="114300" distR="114300" simplePos="0" relativeHeight="251631104" behindDoc="0" locked="0" layoutInCell="1" allowOverlap="1" wp14:anchorId="6A77A553" wp14:editId="0B0E5D76">
              <wp:simplePos x="0" y="0"/>
              <wp:positionH relativeFrom="margin">
                <wp:posOffset>974090</wp:posOffset>
              </wp:positionH>
              <wp:positionV relativeFrom="topMargin">
                <wp:posOffset>466725</wp:posOffset>
              </wp:positionV>
              <wp:extent cx="5400000" cy="828675"/>
              <wp:effectExtent l="0" t="0" r="0" b="9525"/>
              <wp:wrapNone/>
              <wp:docPr id="454" name="Textfeld 454"/>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35721141" w14:textId="77777777" w:rsidR="003620B0" w:rsidRPr="0050014D" w:rsidRDefault="003620B0" w:rsidP="004319AC">
                          <w:pPr>
                            <w:pStyle w:val="Titel"/>
                            <w:spacing w:line="276" w:lineRule="auto"/>
                            <w:ind w:left="0"/>
                          </w:pPr>
                          <w:r>
                            <w:t xml:space="preserve">Ablauf </w:t>
                          </w:r>
                          <w:r w:rsidRPr="00A41E7A">
                            <w:t>für</w:t>
                          </w:r>
                          <w:r>
                            <w:t xml:space="preserve"> Lehrende</w:t>
                          </w:r>
                          <w:r w:rsidRPr="0050014D">
                            <w:t>:</w:t>
                          </w:r>
                        </w:p>
                        <w:p w14:paraId="740CB0D1" w14:textId="77777777" w:rsidR="003620B0" w:rsidRDefault="003620B0" w:rsidP="004319AC">
                          <w:pPr>
                            <w:pStyle w:val="berschrift1"/>
                            <w:spacing w:line="276" w:lineRule="auto"/>
                          </w:pPr>
                          <w:r>
                            <w:t>Quiz: Wie funktioniert eine Versicherung?</w:t>
                          </w:r>
                        </w:p>
                        <w:p w14:paraId="25E849B3" w14:textId="77777777" w:rsidR="003620B0" w:rsidRPr="00A41E7A" w:rsidRDefault="003620B0" w:rsidP="004319AC">
                          <w:pPr>
                            <w:spacing w:line="276" w:lineRule="auto"/>
                            <w:ind w:left="0"/>
                            <w:rPr>
                              <w:color w:val="0A2446"/>
                            </w:rPr>
                          </w:pPr>
                          <w:r w:rsidRPr="00A41E7A">
                            <w:rPr>
                              <w:color w:val="0A2446"/>
                            </w:rPr>
                            <w:t>(</w:t>
                          </w:r>
                          <w:r>
                            <w:rPr>
                              <w:color w:val="0A2446"/>
                            </w:rPr>
                            <w:t>2</w:t>
                          </w:r>
                          <w:r w:rsidRPr="00A41E7A">
                            <w:rPr>
                              <w:color w:val="0A244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77A553" id="_x0000_t202" coordsize="21600,21600" o:spt="202" path="m,l,21600r21600,l21600,xe">
              <v:stroke joinstyle="miter"/>
              <v:path gradientshapeok="t" o:connecttype="rect"/>
            </v:shapetype>
            <v:shape id="Textfeld 454" o:spid="_x0000_s1550" type="#_x0000_t202" style="position:absolute;left:0;text-align:left;margin-left:76.7pt;margin-top:36.75pt;width:425.2pt;height:65.2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CcFMAIAAFw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" fillcolor="white [3201]" stroked="f" strokeweight=".5pt">
              <v:textbox>
                <w:txbxContent>
                  <w:p w14:paraId="35721141" w14:textId="77777777" w:rsidR="003620B0" w:rsidRPr="0050014D" w:rsidRDefault="003620B0" w:rsidP="004319AC">
                    <w:pPr>
                      <w:pStyle w:val="Titel"/>
                      <w:spacing w:line="276" w:lineRule="auto"/>
                      <w:ind w:left="0"/>
                    </w:pPr>
                    <w:r>
                      <w:t xml:space="preserve">Ablauf </w:t>
                    </w:r>
                    <w:r w:rsidRPr="00A41E7A">
                      <w:t>für</w:t>
                    </w:r>
                    <w:r>
                      <w:t xml:space="preserve"> Lehrende</w:t>
                    </w:r>
                    <w:r w:rsidRPr="0050014D">
                      <w:t>:</w:t>
                    </w:r>
                  </w:p>
                  <w:p w14:paraId="740CB0D1" w14:textId="77777777" w:rsidR="003620B0" w:rsidRDefault="003620B0" w:rsidP="004319AC">
                    <w:pPr>
                      <w:pStyle w:val="berschrift1"/>
                      <w:spacing w:line="276" w:lineRule="auto"/>
                    </w:pPr>
                    <w:r>
                      <w:t>Quiz: Wie funktioniert eine Versicherung?</w:t>
                    </w:r>
                  </w:p>
                  <w:p w14:paraId="25E849B3" w14:textId="77777777" w:rsidR="003620B0" w:rsidRPr="00A41E7A" w:rsidRDefault="003620B0" w:rsidP="004319AC">
                    <w:pPr>
                      <w:spacing w:line="276" w:lineRule="auto"/>
                      <w:ind w:left="0"/>
                      <w:rPr>
                        <w:color w:val="0A2446"/>
                      </w:rPr>
                    </w:pPr>
                    <w:r w:rsidRPr="00A41E7A">
                      <w:rPr>
                        <w:color w:val="0A2446"/>
                      </w:rPr>
                      <w:t>(</w:t>
                    </w:r>
                    <w:r>
                      <w:rPr>
                        <w:color w:val="0A2446"/>
                      </w:rPr>
                      <w:t>2</w:t>
                    </w:r>
                    <w:r w:rsidRPr="00A41E7A">
                      <w:rPr>
                        <w:color w:val="0A2446"/>
                      </w:rPr>
                      <w:t>/2)</w:t>
                    </w:r>
                  </w:p>
                </w:txbxContent>
              </v:textbox>
              <w10:wrap anchorx="margin" anchory="margin"/>
            </v:shape>
          </w:pict>
        </mc:Fallback>
      </mc:AlternateContent>
    </w:r>
    <w:r>
      <w:rPr>
        <w:noProof/>
        <w:color w:val="0A2446"/>
      </w:rPr>
      <w:drawing>
        <wp:inline distT="0" distB="0" distL="0" distR="0" wp14:anchorId="41243875" wp14:editId="2596AA03">
          <wp:extent cx="864000" cy="864000"/>
          <wp:effectExtent l="0" t="0" r="0" b="0"/>
          <wp:docPr id="741" name="Grafik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5142FF3" w14:textId="77777777" w:rsidR="003620B0" w:rsidRPr="007B2D80" w:rsidRDefault="003620B0" w:rsidP="00BC258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32ED1164" w14:textId="77777777" w:rsidTr="00387269">
      <w:trPr>
        <w:trHeight w:val="1134"/>
      </w:trPr>
      <w:tc>
        <w:tcPr>
          <w:tcW w:w="1000" w:type="pct"/>
          <w:vAlign w:val="center"/>
        </w:tcPr>
        <w:p w14:paraId="02805EFD" w14:textId="77777777" w:rsidR="003620B0" w:rsidRDefault="003620B0" w:rsidP="00BC2585">
          <w:pPr>
            <w:pStyle w:val="Untertitel"/>
          </w:pPr>
          <w:r>
            <w:rPr>
              <w:noProof/>
            </w:rPr>
            <w:drawing>
              <wp:inline distT="0" distB="0" distL="0" distR="0" wp14:anchorId="2004EFD6" wp14:editId="7871A7CD">
                <wp:extent cx="496800" cy="417600"/>
                <wp:effectExtent l="0" t="0" r="0" b="1905"/>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1C8BDFF" w14:textId="77777777" w:rsidR="003620B0" w:rsidRDefault="003620B0" w:rsidP="00BC2585">
          <w:pPr>
            <w:pStyle w:val="Untertitel"/>
          </w:pPr>
          <w:r>
            <w:rPr>
              <w:noProof/>
            </w:rPr>
            <w:drawing>
              <wp:inline distT="0" distB="0" distL="0" distR="0" wp14:anchorId="3B3F531E" wp14:editId="07647241">
                <wp:extent cx="436001" cy="471352"/>
                <wp:effectExtent l="0" t="0" r="0" b="0"/>
                <wp:docPr id="748" name="Grafi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D2D87F3" w14:textId="77777777" w:rsidR="003620B0" w:rsidRDefault="003620B0" w:rsidP="00BC2585">
          <w:pPr>
            <w:pStyle w:val="Untertitel"/>
          </w:pPr>
          <w:r>
            <w:rPr>
              <w:noProof/>
            </w:rPr>
            <w:drawing>
              <wp:inline distT="0" distB="0" distL="0" distR="0" wp14:anchorId="337FDE9D" wp14:editId="4B8BECF3">
                <wp:extent cx="428400" cy="486000"/>
                <wp:effectExtent l="0" t="0" r="3810" b="0"/>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6C55B7B" w14:textId="77777777" w:rsidR="003620B0" w:rsidRDefault="003620B0" w:rsidP="00BC2585">
          <w:pPr>
            <w:pStyle w:val="Untertitel"/>
          </w:pPr>
          <w:r>
            <w:rPr>
              <w:noProof/>
            </w:rPr>
            <w:drawing>
              <wp:inline distT="0" distB="0" distL="0" distR="0" wp14:anchorId="520DFDCB" wp14:editId="7DCE3493">
                <wp:extent cx="424800" cy="435600"/>
                <wp:effectExtent l="0" t="0" r="0" b="0"/>
                <wp:docPr id="750" name="Grafik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C534E3B" w14:textId="77777777" w:rsidR="003620B0" w:rsidRDefault="003620B0" w:rsidP="00BC2585">
          <w:pPr>
            <w:pStyle w:val="Untertitel"/>
          </w:pPr>
          <w:r>
            <w:rPr>
              <w:noProof/>
            </w:rPr>
            <w:drawing>
              <wp:inline distT="0" distB="0" distL="0" distR="0" wp14:anchorId="6AC3F7D1" wp14:editId="7B06F60C">
                <wp:extent cx="457200" cy="435600"/>
                <wp:effectExtent l="0" t="0" r="0" b="0"/>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230F2EF" w14:textId="77777777" w:rsidTr="00387269">
      <w:trPr>
        <w:trHeight w:val="510"/>
      </w:trPr>
      <w:tc>
        <w:tcPr>
          <w:tcW w:w="1000" w:type="pct"/>
        </w:tcPr>
        <w:p w14:paraId="4BC0E8A4" w14:textId="77777777" w:rsidR="003620B0" w:rsidRPr="0050014D" w:rsidRDefault="003620B0" w:rsidP="00BC2585">
          <w:pPr>
            <w:pStyle w:val="Untertitel"/>
          </w:pPr>
          <w:r w:rsidRPr="0050014D">
            <w:t xml:space="preserve">Level </w:t>
          </w:r>
          <w:r>
            <w:t>2-3</w:t>
          </w:r>
        </w:p>
      </w:tc>
      <w:tc>
        <w:tcPr>
          <w:tcW w:w="1000" w:type="pct"/>
        </w:tcPr>
        <w:p w14:paraId="42A9C813" w14:textId="77777777" w:rsidR="003620B0" w:rsidRPr="00821CD8" w:rsidRDefault="003620B0" w:rsidP="00BC2585">
          <w:pPr>
            <w:pStyle w:val="Untertitel"/>
          </w:pPr>
          <w:r>
            <w:t>30</w:t>
          </w:r>
          <w:r w:rsidRPr="00821CD8">
            <w:t xml:space="preserve"> Minuten</w:t>
          </w:r>
        </w:p>
      </w:tc>
      <w:tc>
        <w:tcPr>
          <w:tcW w:w="1000" w:type="pct"/>
        </w:tcPr>
        <w:p w14:paraId="066D5B58" w14:textId="77777777" w:rsidR="003620B0" w:rsidRPr="00821CD8" w:rsidRDefault="003620B0" w:rsidP="00BC2585">
          <w:pPr>
            <w:pStyle w:val="Untertitel"/>
          </w:pPr>
          <w:r>
            <w:t>6-10</w:t>
          </w:r>
          <w:r w:rsidRPr="00821CD8">
            <w:t xml:space="preserve"> Person</w:t>
          </w:r>
          <w:r>
            <w:t>en</w:t>
          </w:r>
        </w:p>
      </w:tc>
      <w:tc>
        <w:tcPr>
          <w:tcW w:w="1000" w:type="pct"/>
        </w:tcPr>
        <w:p w14:paraId="2C55FBAA" w14:textId="77777777" w:rsidR="003620B0" w:rsidRPr="00821CD8" w:rsidRDefault="003620B0" w:rsidP="00BC2585">
          <w:pPr>
            <w:pStyle w:val="Untertitel"/>
          </w:pPr>
          <w:r>
            <w:t>GA, Plenum</w:t>
          </w:r>
        </w:p>
      </w:tc>
      <w:tc>
        <w:tcPr>
          <w:tcW w:w="1000" w:type="pct"/>
        </w:tcPr>
        <w:p w14:paraId="79A4612D" w14:textId="77777777" w:rsidR="003620B0" w:rsidRPr="00821CD8" w:rsidRDefault="003620B0" w:rsidP="00BC2585">
          <w:pPr>
            <w:pStyle w:val="Untertitel"/>
          </w:pPr>
          <w:r>
            <w:t>Karteikarten, Quizfragen</w:t>
          </w:r>
        </w:p>
      </w:tc>
    </w:tr>
  </w:tbl>
  <w:p w14:paraId="1AE490C5" w14:textId="77777777" w:rsidR="003620B0" w:rsidRDefault="003620B0" w:rsidP="00B404B8">
    <w:pPr>
      <w:pStyle w:val="Kopfzeile"/>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C300C" w14:textId="77777777" w:rsidR="003620B0" w:rsidRPr="00923829" w:rsidRDefault="003620B0" w:rsidP="005F3A5F">
    <w:pPr>
      <w:pStyle w:val="Kopfzeile"/>
      <w:ind w:left="0"/>
    </w:pPr>
    <w:r>
      <w:rPr>
        <w:noProof/>
      </w:rPr>
      <mc:AlternateContent>
        <mc:Choice Requires="wps">
          <w:drawing>
            <wp:anchor distT="45720" distB="45720" distL="114300" distR="114300" simplePos="0" relativeHeight="251668480" behindDoc="0" locked="0" layoutInCell="1" allowOverlap="1" wp14:anchorId="47D61297" wp14:editId="7A93F422">
              <wp:simplePos x="0" y="0"/>
              <wp:positionH relativeFrom="margin">
                <wp:posOffset>5472430</wp:posOffset>
              </wp:positionH>
              <wp:positionV relativeFrom="topMargin">
                <wp:posOffset>1080135</wp:posOffset>
              </wp:positionV>
              <wp:extent cx="712800" cy="1404620"/>
              <wp:effectExtent l="0" t="0" r="0" b="0"/>
              <wp:wrapNone/>
              <wp:docPr id="8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BF5AE8" w14:textId="77777777" w:rsidR="003620B0" w:rsidRPr="0017008B" w:rsidRDefault="003620B0" w:rsidP="005F3A5F">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7D61297" id="_x0000_t202" coordsize="21600,21600" o:spt="202" path="m,l,21600r21600,l21600,xe">
              <v:stroke joinstyle="miter"/>
              <v:path gradientshapeok="t" o:connecttype="rect"/>
            </v:shapetype>
            <v:shape id="_x0000_s1744" type="#_x0000_t202" style="position:absolute;left:0;text-align:left;margin-left:430.9pt;margin-top:85.05pt;width:56.15pt;height:110.6pt;z-index:251668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NZFMQ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UfJ5FFYKthOpA4iKMy0PLTpcG8Bdn&#10;PS1Owd3PnUDFmf5saEA+ZItF2LT4sXh/SXIyPPeU5x5hJEEV3HM2Xtc+Nju2397QIG3aqPEzk4k1&#10;LUSUflresHHn3zHq+Rez+g0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CmE1kUxAgAAqgQAAA4AAAAAAAAAAAAAAAAA&#10;LgIAAGRycy9lMm9Eb2MueG1sUEsBAi0AFAAGAAgAAAAhAKs6UtLgAAAACwEAAA8AAAAAAAAAAAAA&#10;AAAAiwQAAGRycy9kb3ducmV2LnhtbFBLBQYAAAAABAAEAPMAAACYBQAAAAA=&#10;" filled="f" stroked="f">
              <v:textbox style="mso-fit-shape-to-text:t">
                <w:txbxContent>
                  <w:p w14:paraId="69BF5AE8" w14:textId="77777777" w:rsidR="003620B0" w:rsidRPr="0017008B" w:rsidRDefault="003620B0" w:rsidP="005F3A5F">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665408" behindDoc="0" locked="0" layoutInCell="1" allowOverlap="1" wp14:anchorId="1909AEEB" wp14:editId="23883CDF">
          <wp:simplePos x="0" y="0"/>
          <wp:positionH relativeFrom="margin">
            <wp:posOffset>5526405</wp:posOffset>
          </wp:positionH>
          <wp:positionV relativeFrom="topMargin">
            <wp:posOffset>648335</wp:posOffset>
          </wp:positionV>
          <wp:extent cx="496800" cy="417600"/>
          <wp:effectExtent l="0" t="0" r="0" b="1905"/>
          <wp:wrapNone/>
          <wp:docPr id="2210" name="Grafik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2336" behindDoc="0" locked="0" layoutInCell="1" allowOverlap="1" wp14:anchorId="3C940623" wp14:editId="15BC3F5D">
              <wp:simplePos x="0" y="0"/>
              <wp:positionH relativeFrom="margin">
                <wp:posOffset>974090</wp:posOffset>
              </wp:positionH>
              <wp:positionV relativeFrom="topMargin">
                <wp:posOffset>466725</wp:posOffset>
              </wp:positionV>
              <wp:extent cx="3190875" cy="828675"/>
              <wp:effectExtent l="0" t="0" r="9525" b="9525"/>
              <wp:wrapNone/>
              <wp:docPr id="888" name="Textfeld 88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105957B" w14:textId="77777777" w:rsidR="003620B0" w:rsidRPr="0050014D" w:rsidRDefault="003620B0" w:rsidP="005F3A5F">
                          <w:pPr>
                            <w:pStyle w:val="Titel"/>
                            <w:spacing w:line="276" w:lineRule="auto"/>
                            <w:ind w:left="0"/>
                          </w:pPr>
                          <w:r>
                            <w:t>Arbeitsbogen</w:t>
                          </w:r>
                          <w:r w:rsidRPr="0050014D">
                            <w:t>:</w:t>
                          </w:r>
                        </w:p>
                        <w:p w14:paraId="4E442F87" w14:textId="77777777" w:rsidR="003620B0" w:rsidRPr="00A41E7A" w:rsidRDefault="003620B0" w:rsidP="005F3A5F">
                          <w:pPr>
                            <w:pStyle w:val="berschrift1"/>
                          </w:pPr>
                          <w:r>
                            <w:t>Nützlich oder überflüssig?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40623" id="Textfeld 888" o:spid="_x0000_s1745" type="#_x0000_t202" style="position:absolute;left:0;text-align:left;margin-left:76.7pt;margin-top:36.75pt;width:251.25pt;height:65.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ZNXQSTICAABdBAAADgAAAAAAAAAAAAAA&#10;AAAuAgAAZHJzL2Uyb0RvYy54bWxQSwECLQAUAAYACAAAACEA/toXzuEAAAAKAQAADwAAAAAAAAAA&#10;AAAAAACMBAAAZHJzL2Rvd25yZXYueG1sUEsFBgAAAAAEAAQA8wAAAJoFAAAAAA==&#10;" fillcolor="white [3201]" stroked="f" strokeweight=".5pt">
              <v:textbox>
                <w:txbxContent>
                  <w:p w14:paraId="0105957B" w14:textId="77777777" w:rsidR="003620B0" w:rsidRPr="0050014D" w:rsidRDefault="003620B0" w:rsidP="005F3A5F">
                    <w:pPr>
                      <w:pStyle w:val="Titel"/>
                      <w:spacing w:line="276" w:lineRule="auto"/>
                      <w:ind w:left="0"/>
                    </w:pPr>
                    <w:r>
                      <w:t>Arbeitsbogen</w:t>
                    </w:r>
                    <w:r w:rsidRPr="0050014D">
                      <w:t>:</w:t>
                    </w:r>
                  </w:p>
                  <w:p w14:paraId="4E442F87" w14:textId="77777777" w:rsidR="003620B0" w:rsidRPr="00A41E7A" w:rsidRDefault="003620B0" w:rsidP="005F3A5F">
                    <w:pPr>
                      <w:pStyle w:val="berschrift1"/>
                    </w:pPr>
                    <w:r>
                      <w:t>Nützlich oder überflüssig?</w:t>
                    </w:r>
                  </w:p>
                </w:txbxContent>
              </v:textbox>
              <w10:wrap anchorx="margin" anchory="margin"/>
            </v:shape>
          </w:pict>
        </mc:Fallback>
      </mc:AlternateContent>
    </w:r>
    <w:r>
      <w:rPr>
        <w:noProof/>
        <w:color w:val="0A2446"/>
      </w:rPr>
      <w:drawing>
        <wp:inline distT="0" distB="0" distL="0" distR="0" wp14:anchorId="71D793AC" wp14:editId="764912DC">
          <wp:extent cx="864000" cy="864000"/>
          <wp:effectExtent l="0" t="0" r="0" b="0"/>
          <wp:docPr id="2211" name="Grafik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EBC1574" w14:textId="77777777" w:rsidR="003620B0" w:rsidRPr="00923829" w:rsidRDefault="003620B0" w:rsidP="00781E9C">
    <w:pPr>
      <w:pStyle w:val="Kopfzeile"/>
      <w:ind w:left="0"/>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27F03" w14:textId="77777777" w:rsidR="003620B0" w:rsidRPr="00923829" w:rsidRDefault="003620B0" w:rsidP="00781E9C">
    <w:pPr>
      <w:pStyle w:val="Kopfzeile"/>
      <w:ind w:left="0"/>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889A5" w14:textId="77777777" w:rsidR="003620B0" w:rsidRDefault="003620B0" w:rsidP="00B50328">
    <w:pPr>
      <w:pStyle w:val="Kopfzeile"/>
      <w:ind w:left="0"/>
    </w:pPr>
    <w:r>
      <w:rPr>
        <w:noProof/>
      </w:rPr>
      <mc:AlternateContent>
        <mc:Choice Requires="wps">
          <w:drawing>
            <wp:anchor distT="0" distB="0" distL="114300" distR="114300" simplePos="0" relativeHeight="251674624" behindDoc="0" locked="0" layoutInCell="1" allowOverlap="1" wp14:anchorId="6C6578FB" wp14:editId="0BDF2727">
              <wp:simplePos x="0" y="0"/>
              <wp:positionH relativeFrom="margin">
                <wp:posOffset>974090</wp:posOffset>
              </wp:positionH>
              <wp:positionV relativeFrom="topMargin">
                <wp:posOffset>466725</wp:posOffset>
              </wp:positionV>
              <wp:extent cx="5400000" cy="828675"/>
              <wp:effectExtent l="0" t="0" r="0" b="9525"/>
              <wp:wrapNone/>
              <wp:docPr id="1006" name="Textfeld 1006"/>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3B89392D" w14:textId="77777777" w:rsidR="003620B0" w:rsidRPr="0050014D" w:rsidRDefault="003620B0" w:rsidP="00B50328">
                          <w:pPr>
                            <w:pStyle w:val="Titel"/>
                            <w:spacing w:line="276" w:lineRule="auto"/>
                            <w:ind w:left="0"/>
                          </w:pPr>
                          <w:r>
                            <w:t xml:space="preserve">Ablauf </w:t>
                          </w:r>
                          <w:r w:rsidRPr="00A41E7A">
                            <w:t>für</w:t>
                          </w:r>
                          <w:r>
                            <w:t xml:space="preserve"> Lehrende</w:t>
                          </w:r>
                          <w:r w:rsidRPr="0050014D">
                            <w:t>:</w:t>
                          </w:r>
                        </w:p>
                        <w:p w14:paraId="1A634A7E" w14:textId="77777777" w:rsidR="003620B0" w:rsidRPr="00A41E7A" w:rsidRDefault="003620B0" w:rsidP="00B50328">
                          <w:pPr>
                            <w:pStyle w:val="berschrift1"/>
                          </w:pPr>
                          <w:r>
                            <w:t>Kennenlernen der Alltags-Abbildungen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6578FB" id="_x0000_t202" coordsize="21600,21600" o:spt="202" path="m,l,21600r21600,l21600,xe">
              <v:stroke joinstyle="miter"/>
              <v:path gradientshapeok="t" o:connecttype="rect"/>
            </v:shapetype>
            <v:shape id="Textfeld 1006" o:spid="_x0000_s1746" type="#_x0000_t202" style="position:absolute;left:0;text-align:left;margin-left:76.7pt;margin-top:36.75pt;width:425.2pt;height:65.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" fillcolor="white [3201]" stroked="f" strokeweight=".5pt">
              <v:textbox>
                <w:txbxContent>
                  <w:p w14:paraId="3B89392D" w14:textId="77777777" w:rsidR="003620B0" w:rsidRPr="0050014D" w:rsidRDefault="003620B0" w:rsidP="00B50328">
                    <w:pPr>
                      <w:pStyle w:val="Titel"/>
                      <w:spacing w:line="276" w:lineRule="auto"/>
                      <w:ind w:left="0"/>
                    </w:pPr>
                    <w:r>
                      <w:t xml:space="preserve">Ablauf </w:t>
                    </w:r>
                    <w:r w:rsidRPr="00A41E7A">
                      <w:t>für</w:t>
                    </w:r>
                    <w:r>
                      <w:t xml:space="preserve"> Lehrende</w:t>
                    </w:r>
                    <w:r w:rsidRPr="0050014D">
                      <w:t>:</w:t>
                    </w:r>
                  </w:p>
                  <w:p w14:paraId="1A634A7E" w14:textId="77777777" w:rsidR="003620B0" w:rsidRPr="00A41E7A" w:rsidRDefault="003620B0" w:rsidP="00B50328">
                    <w:pPr>
                      <w:pStyle w:val="berschrift1"/>
                    </w:pPr>
                    <w:r>
                      <w:t>Kennenlernen der Alltags-Abbildungen</w:t>
                    </w:r>
                  </w:p>
                </w:txbxContent>
              </v:textbox>
              <w10:wrap anchorx="margin" anchory="margin"/>
            </v:shape>
          </w:pict>
        </mc:Fallback>
      </mc:AlternateContent>
    </w:r>
    <w:r>
      <w:rPr>
        <w:noProof/>
        <w:color w:val="0A2446"/>
      </w:rPr>
      <w:drawing>
        <wp:inline distT="0" distB="0" distL="0" distR="0" wp14:anchorId="0AEDC149" wp14:editId="5E1CD73F">
          <wp:extent cx="864000" cy="864000"/>
          <wp:effectExtent l="0" t="0" r="0" b="0"/>
          <wp:docPr id="2212" name="Grafik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775593B" w14:textId="77777777" w:rsidR="003620B0" w:rsidRPr="007B2D80" w:rsidRDefault="003620B0" w:rsidP="00B5032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0CFB4B4" w14:textId="77777777" w:rsidTr="00781E9C">
      <w:trPr>
        <w:trHeight w:val="1134"/>
      </w:trPr>
      <w:tc>
        <w:tcPr>
          <w:tcW w:w="1000" w:type="pct"/>
          <w:vAlign w:val="center"/>
        </w:tcPr>
        <w:p w14:paraId="5BED018D" w14:textId="77777777" w:rsidR="003620B0" w:rsidRDefault="003620B0" w:rsidP="00B50328">
          <w:pPr>
            <w:pStyle w:val="Untertitel"/>
          </w:pPr>
          <w:r>
            <w:rPr>
              <w:noProof/>
            </w:rPr>
            <w:drawing>
              <wp:inline distT="0" distB="0" distL="0" distR="0" wp14:anchorId="137A81E7" wp14:editId="5DD6319D">
                <wp:extent cx="496800" cy="417600"/>
                <wp:effectExtent l="0" t="0" r="0" b="1905"/>
                <wp:docPr id="2213" name="Grafik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E616540" w14:textId="77777777" w:rsidR="003620B0" w:rsidRDefault="003620B0" w:rsidP="00B50328">
          <w:pPr>
            <w:pStyle w:val="Untertitel"/>
          </w:pPr>
          <w:r>
            <w:rPr>
              <w:noProof/>
            </w:rPr>
            <w:drawing>
              <wp:inline distT="0" distB="0" distL="0" distR="0" wp14:anchorId="7D3A44CC" wp14:editId="3F6E5479">
                <wp:extent cx="436001" cy="471352"/>
                <wp:effectExtent l="0" t="0" r="0" b="0"/>
                <wp:docPr id="2214" name="Grafik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97618B9" w14:textId="77777777" w:rsidR="003620B0" w:rsidRDefault="003620B0" w:rsidP="00B50328">
          <w:pPr>
            <w:pStyle w:val="Untertitel"/>
          </w:pPr>
          <w:r>
            <w:rPr>
              <w:noProof/>
            </w:rPr>
            <w:drawing>
              <wp:inline distT="0" distB="0" distL="0" distR="0" wp14:anchorId="06AB844C" wp14:editId="7CFEFF05">
                <wp:extent cx="428400" cy="486000"/>
                <wp:effectExtent l="0" t="0" r="3810" b="0"/>
                <wp:docPr id="2215" name="Grafik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29F4E31" w14:textId="77777777" w:rsidR="003620B0" w:rsidRDefault="003620B0" w:rsidP="00B50328">
          <w:pPr>
            <w:pStyle w:val="Untertitel"/>
          </w:pPr>
          <w:r>
            <w:rPr>
              <w:noProof/>
            </w:rPr>
            <w:drawing>
              <wp:inline distT="0" distB="0" distL="0" distR="0" wp14:anchorId="5D8A517C" wp14:editId="1E64E6D4">
                <wp:extent cx="424800" cy="435600"/>
                <wp:effectExtent l="0" t="0" r="0" b="0"/>
                <wp:docPr id="2216" name="Grafik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4879799" w14:textId="77777777" w:rsidR="003620B0" w:rsidRDefault="003620B0" w:rsidP="00B50328">
          <w:pPr>
            <w:pStyle w:val="Untertitel"/>
          </w:pPr>
          <w:r>
            <w:rPr>
              <w:noProof/>
            </w:rPr>
            <w:drawing>
              <wp:inline distT="0" distB="0" distL="0" distR="0" wp14:anchorId="1FF81242" wp14:editId="0AE12D25">
                <wp:extent cx="457200" cy="435600"/>
                <wp:effectExtent l="0" t="0" r="0" b="0"/>
                <wp:docPr id="2217" name="Grafik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9411AAE" w14:textId="77777777" w:rsidTr="00781E9C">
      <w:trPr>
        <w:trHeight w:val="510"/>
      </w:trPr>
      <w:tc>
        <w:tcPr>
          <w:tcW w:w="1000" w:type="pct"/>
        </w:tcPr>
        <w:p w14:paraId="7B543B59" w14:textId="77777777" w:rsidR="003620B0" w:rsidRPr="0050014D" w:rsidRDefault="003620B0" w:rsidP="00B50328">
          <w:pPr>
            <w:pStyle w:val="Untertitel"/>
          </w:pPr>
          <w:r w:rsidRPr="0050014D">
            <w:t xml:space="preserve">Level </w:t>
          </w:r>
          <w:r>
            <w:t>2</w:t>
          </w:r>
        </w:p>
      </w:tc>
      <w:tc>
        <w:tcPr>
          <w:tcW w:w="1000" w:type="pct"/>
        </w:tcPr>
        <w:p w14:paraId="6975BCFE" w14:textId="77777777" w:rsidR="003620B0" w:rsidRPr="00821CD8" w:rsidRDefault="003620B0" w:rsidP="00B50328">
          <w:pPr>
            <w:pStyle w:val="Untertitel"/>
          </w:pPr>
          <w:r>
            <w:t>15</w:t>
          </w:r>
          <w:r w:rsidRPr="00821CD8">
            <w:t xml:space="preserve"> Minuten</w:t>
          </w:r>
        </w:p>
      </w:tc>
      <w:tc>
        <w:tcPr>
          <w:tcW w:w="1000" w:type="pct"/>
        </w:tcPr>
        <w:p w14:paraId="64E03942" w14:textId="77777777" w:rsidR="003620B0" w:rsidRPr="00821CD8" w:rsidRDefault="003620B0" w:rsidP="00B50328">
          <w:pPr>
            <w:pStyle w:val="Untertitel"/>
          </w:pPr>
          <w:r w:rsidRPr="00821CD8">
            <w:t>1</w:t>
          </w:r>
          <w:r>
            <w:t>-10</w:t>
          </w:r>
          <w:r w:rsidRPr="00821CD8">
            <w:t xml:space="preserve"> Person</w:t>
          </w:r>
          <w:r>
            <w:t>en</w:t>
          </w:r>
        </w:p>
      </w:tc>
      <w:tc>
        <w:tcPr>
          <w:tcW w:w="1000" w:type="pct"/>
        </w:tcPr>
        <w:p w14:paraId="090182C7" w14:textId="77777777" w:rsidR="003620B0" w:rsidRPr="00821CD8" w:rsidRDefault="003620B0" w:rsidP="00B50328">
          <w:pPr>
            <w:pStyle w:val="Untertitel"/>
          </w:pPr>
          <w:r w:rsidRPr="00821CD8">
            <w:t>E</w:t>
          </w:r>
          <w:r>
            <w:t>A</w:t>
          </w:r>
        </w:p>
      </w:tc>
      <w:tc>
        <w:tcPr>
          <w:tcW w:w="1000" w:type="pct"/>
        </w:tcPr>
        <w:p w14:paraId="1A02D20E" w14:textId="77777777" w:rsidR="003620B0" w:rsidRPr="00821CD8" w:rsidRDefault="003620B0" w:rsidP="00B50328">
          <w:pPr>
            <w:pStyle w:val="Untertitel"/>
          </w:pPr>
          <w:r>
            <w:t>Arbeitsbögen</w:t>
          </w:r>
        </w:p>
      </w:tc>
    </w:tr>
  </w:tbl>
  <w:p w14:paraId="51A97CDF" w14:textId="77777777" w:rsidR="003620B0" w:rsidRPr="00923829" w:rsidRDefault="003620B0" w:rsidP="00781E9C">
    <w:pPr>
      <w:pStyle w:val="Kopfzeile"/>
      <w:ind w:left="0"/>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B4770" w14:textId="77777777" w:rsidR="003620B0" w:rsidRPr="00923829" w:rsidRDefault="003620B0" w:rsidP="00781E9C">
    <w:pPr>
      <w:pStyle w:val="Kopfzeile"/>
      <w:ind w:left="0"/>
    </w:pPr>
    <w:r>
      <w:rPr>
        <w:noProof/>
      </w:rPr>
      <mc:AlternateContent>
        <mc:Choice Requires="wps">
          <w:drawing>
            <wp:anchor distT="0" distB="0" distL="114300" distR="114300" simplePos="0" relativeHeight="251600896" behindDoc="0" locked="0" layoutInCell="1" allowOverlap="1" wp14:anchorId="7B8D9CA2" wp14:editId="02BEFBE6">
              <wp:simplePos x="0" y="0"/>
              <wp:positionH relativeFrom="margin">
                <wp:posOffset>975594</wp:posOffset>
              </wp:positionH>
              <wp:positionV relativeFrom="topMargin">
                <wp:posOffset>469232</wp:posOffset>
              </wp:positionV>
              <wp:extent cx="4127901" cy="828675"/>
              <wp:effectExtent l="0" t="0" r="6350" b="9525"/>
              <wp:wrapNone/>
              <wp:docPr id="1290" name="Textfeld 1290"/>
              <wp:cNvGraphicFramePr/>
              <a:graphic xmlns:a="http://schemas.openxmlformats.org/drawingml/2006/main">
                <a:graphicData uri="http://schemas.microsoft.com/office/word/2010/wordprocessingShape">
                  <wps:wsp>
                    <wps:cNvSpPr txBox="1"/>
                    <wps:spPr>
                      <a:xfrm>
                        <a:off x="0" y="0"/>
                        <a:ext cx="4127901" cy="828675"/>
                      </a:xfrm>
                      <a:prstGeom prst="rect">
                        <a:avLst/>
                      </a:prstGeom>
                      <a:solidFill>
                        <a:schemeClr val="lt1"/>
                      </a:solidFill>
                      <a:ln w="6350">
                        <a:noFill/>
                      </a:ln>
                    </wps:spPr>
                    <wps:txbx>
                      <w:txbxContent>
                        <w:p w14:paraId="62B1B37F" w14:textId="77777777" w:rsidR="003620B0" w:rsidRPr="0050014D" w:rsidRDefault="003620B0" w:rsidP="00781E9C">
                          <w:pPr>
                            <w:pStyle w:val="Titel"/>
                            <w:spacing w:line="276" w:lineRule="auto"/>
                            <w:ind w:left="0"/>
                          </w:pPr>
                          <w:r>
                            <w:t>Arbeitsbogen</w:t>
                          </w:r>
                          <w:r w:rsidRPr="0050014D">
                            <w:t>:</w:t>
                          </w:r>
                        </w:p>
                        <w:p w14:paraId="563FF650" w14:textId="77777777" w:rsidR="003620B0" w:rsidRDefault="003620B0" w:rsidP="00781E9C">
                          <w:pPr>
                            <w:pStyle w:val="berschrift1"/>
                            <w:spacing w:line="276" w:lineRule="auto"/>
                          </w:pPr>
                          <w:r>
                            <w:t>Kennenlernen der Alltags-Abbildungen</w:t>
                          </w:r>
                        </w:p>
                        <w:p w14:paraId="6ED93978" w14:textId="77777777" w:rsidR="003620B0" w:rsidRPr="003F610D" w:rsidRDefault="003620B0" w:rsidP="00781E9C">
                          <w:pPr>
                            <w:spacing w:line="276" w:lineRule="auto"/>
                            <w:ind w:left="0"/>
                            <w:rPr>
                              <w:color w:val="0A2446"/>
                              <w:sz w:val="22"/>
                              <w:szCs w:val="22"/>
                            </w:rPr>
                          </w:pPr>
                          <w:r w:rsidRPr="003F610D">
                            <w:rPr>
                              <w:color w:val="0A2446"/>
                              <w:sz w:val="22"/>
                              <w:szCs w:val="22"/>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8D9CA2" id="_x0000_t202" coordsize="21600,21600" o:spt="202" path="m,l,21600r21600,l21600,xe">
              <v:stroke joinstyle="miter"/>
              <v:path gradientshapeok="t" o:connecttype="rect"/>
            </v:shapetype>
            <v:shape id="Textfeld 1290" o:spid="_x0000_s1747" type="#_x0000_t202" style="position:absolute;left:0;text-align:left;margin-left:76.8pt;margin-top:36.95pt;width:325.05pt;height:65.2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" fillcolor="white [3201]" stroked="f" strokeweight=".5pt">
              <v:textbox>
                <w:txbxContent>
                  <w:p w14:paraId="62B1B37F" w14:textId="77777777" w:rsidR="003620B0" w:rsidRPr="0050014D" w:rsidRDefault="003620B0" w:rsidP="00781E9C">
                    <w:pPr>
                      <w:pStyle w:val="Titel"/>
                      <w:spacing w:line="276" w:lineRule="auto"/>
                      <w:ind w:left="0"/>
                    </w:pPr>
                    <w:r>
                      <w:t>Arbeitsbogen</w:t>
                    </w:r>
                    <w:r w:rsidRPr="0050014D">
                      <w:t>:</w:t>
                    </w:r>
                  </w:p>
                  <w:p w14:paraId="563FF650" w14:textId="77777777" w:rsidR="003620B0" w:rsidRDefault="003620B0" w:rsidP="00781E9C">
                    <w:pPr>
                      <w:pStyle w:val="berschrift1"/>
                      <w:spacing w:line="276" w:lineRule="auto"/>
                    </w:pPr>
                    <w:r>
                      <w:t>Kennenlernen der Alltags-Abbildungen</w:t>
                    </w:r>
                  </w:p>
                  <w:p w14:paraId="6ED93978" w14:textId="77777777" w:rsidR="003620B0" w:rsidRPr="003F610D" w:rsidRDefault="003620B0" w:rsidP="00781E9C">
                    <w:pPr>
                      <w:spacing w:line="276" w:lineRule="auto"/>
                      <w:ind w:left="0"/>
                      <w:rPr>
                        <w:color w:val="0A2446"/>
                        <w:sz w:val="22"/>
                        <w:szCs w:val="22"/>
                      </w:rPr>
                    </w:pPr>
                    <w:r w:rsidRPr="003F610D">
                      <w:rPr>
                        <w:color w:val="0A2446"/>
                        <w:sz w:val="22"/>
                        <w:szCs w:val="22"/>
                      </w:rPr>
                      <w:t>(2/3)</w:t>
                    </w:r>
                  </w:p>
                </w:txbxContent>
              </v:textbox>
              <w10:wrap anchorx="margin" anchory="margin"/>
            </v:shape>
          </w:pict>
        </mc:Fallback>
      </mc:AlternateContent>
    </w:r>
    <w:r>
      <w:rPr>
        <w:noProof/>
      </w:rPr>
      <mc:AlternateContent>
        <mc:Choice Requires="wps">
          <w:drawing>
            <wp:anchor distT="45720" distB="45720" distL="114300" distR="114300" simplePos="0" relativeHeight="251604992" behindDoc="0" locked="0" layoutInCell="1" allowOverlap="1" wp14:anchorId="73D26292" wp14:editId="691C67D6">
              <wp:simplePos x="0" y="0"/>
              <wp:positionH relativeFrom="margin">
                <wp:posOffset>5472430</wp:posOffset>
              </wp:positionH>
              <wp:positionV relativeFrom="topMargin">
                <wp:posOffset>1080135</wp:posOffset>
              </wp:positionV>
              <wp:extent cx="712800" cy="1404620"/>
              <wp:effectExtent l="0" t="0" r="0" b="0"/>
              <wp:wrapNone/>
              <wp:docPr id="12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8DDCA6" w14:textId="77777777" w:rsidR="003620B0" w:rsidRPr="0017008B" w:rsidRDefault="003620B0"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D26292" id="_x0000_s1748" type="#_x0000_t202" style="position:absolute;left:0;text-align:left;margin-left:430.9pt;margin-top:85.05pt;width:56.15pt;height:110.6pt;z-index:251604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DjV44qMgIAAKoEAAAOAAAAAAAAAAAAAAAA&#10;AC4CAABkcnMvZTJvRG9jLnhtbFBLAQItABQABgAIAAAAIQCrOlLS4AAAAAsBAAAPAAAAAAAAAAAA&#10;AAAAAIwEAABkcnMvZG93bnJldi54bWxQSwUGAAAAAAQABADzAAAAmQUAAAAA&#10;" filled="f" stroked="f">
              <v:textbox style="mso-fit-shape-to-text:t">
                <w:txbxContent>
                  <w:p w14:paraId="7C8DDCA6" w14:textId="77777777" w:rsidR="003620B0" w:rsidRPr="0017008B" w:rsidRDefault="003620B0"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02944" behindDoc="0" locked="0" layoutInCell="1" allowOverlap="1" wp14:anchorId="01C863C6" wp14:editId="7FA84D09">
          <wp:simplePos x="0" y="0"/>
          <wp:positionH relativeFrom="margin">
            <wp:posOffset>5526405</wp:posOffset>
          </wp:positionH>
          <wp:positionV relativeFrom="topMargin">
            <wp:posOffset>648335</wp:posOffset>
          </wp:positionV>
          <wp:extent cx="496800" cy="417600"/>
          <wp:effectExtent l="0" t="0" r="0" b="1905"/>
          <wp:wrapNone/>
          <wp:docPr id="2218" name="Grafik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6A0559E" wp14:editId="00018F34">
          <wp:extent cx="864000" cy="864000"/>
          <wp:effectExtent l="0" t="0" r="0" b="0"/>
          <wp:docPr id="2219" name="Grafik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3605972" w14:textId="77777777" w:rsidR="003620B0" w:rsidRDefault="003620B0" w:rsidP="00B404B8">
    <w:pPr>
      <w:pStyle w:val="Kopfzeile"/>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95C2C" w14:textId="77777777" w:rsidR="003620B0" w:rsidRPr="00923829" w:rsidRDefault="003620B0" w:rsidP="00781E9C">
    <w:pPr>
      <w:pStyle w:val="Kopfzeile"/>
      <w:ind w:left="0"/>
    </w:pPr>
    <w:r>
      <w:rPr>
        <w:noProof/>
      </w:rPr>
      <mc:AlternateContent>
        <mc:Choice Requires="wps">
          <w:drawing>
            <wp:anchor distT="0" distB="0" distL="114300" distR="114300" simplePos="0" relativeHeight="251594752" behindDoc="0" locked="0" layoutInCell="1" allowOverlap="1" wp14:anchorId="56DF7AA8" wp14:editId="567164C9">
              <wp:simplePos x="0" y="0"/>
              <wp:positionH relativeFrom="margin">
                <wp:posOffset>975594</wp:posOffset>
              </wp:positionH>
              <wp:positionV relativeFrom="topMargin">
                <wp:posOffset>469232</wp:posOffset>
              </wp:positionV>
              <wp:extent cx="4127901" cy="828675"/>
              <wp:effectExtent l="0" t="0" r="6350" b="9525"/>
              <wp:wrapNone/>
              <wp:docPr id="1305" name="Textfeld 1305"/>
              <wp:cNvGraphicFramePr/>
              <a:graphic xmlns:a="http://schemas.openxmlformats.org/drawingml/2006/main">
                <a:graphicData uri="http://schemas.microsoft.com/office/word/2010/wordprocessingShape">
                  <wps:wsp>
                    <wps:cNvSpPr txBox="1"/>
                    <wps:spPr>
                      <a:xfrm>
                        <a:off x="0" y="0"/>
                        <a:ext cx="4127901" cy="828675"/>
                      </a:xfrm>
                      <a:prstGeom prst="rect">
                        <a:avLst/>
                      </a:prstGeom>
                      <a:solidFill>
                        <a:schemeClr val="lt1"/>
                      </a:solidFill>
                      <a:ln w="6350">
                        <a:noFill/>
                      </a:ln>
                    </wps:spPr>
                    <wps:txbx>
                      <w:txbxContent>
                        <w:p w14:paraId="3EEB2BD6" w14:textId="77777777" w:rsidR="003620B0" w:rsidRPr="0050014D" w:rsidRDefault="003620B0" w:rsidP="00781E9C">
                          <w:pPr>
                            <w:pStyle w:val="Titel"/>
                            <w:spacing w:line="276" w:lineRule="auto"/>
                            <w:ind w:left="0"/>
                          </w:pPr>
                          <w:r>
                            <w:t>Arbeitsbogen</w:t>
                          </w:r>
                          <w:r w:rsidRPr="0050014D">
                            <w:t>:</w:t>
                          </w:r>
                        </w:p>
                        <w:p w14:paraId="5EFD9418" w14:textId="77777777" w:rsidR="003620B0" w:rsidRDefault="003620B0" w:rsidP="00781E9C">
                          <w:pPr>
                            <w:pStyle w:val="berschrift1"/>
                            <w:spacing w:line="276" w:lineRule="auto"/>
                          </w:pPr>
                          <w:r>
                            <w:t>Kennenlernen der Alltags-Abbildungen</w:t>
                          </w:r>
                        </w:p>
                        <w:p w14:paraId="41275760" w14:textId="77777777" w:rsidR="003620B0" w:rsidRPr="003F610D" w:rsidRDefault="003620B0" w:rsidP="00781E9C">
                          <w:pPr>
                            <w:spacing w:line="276" w:lineRule="auto"/>
                            <w:ind w:left="0"/>
                            <w:rPr>
                              <w:color w:val="0A2446"/>
                              <w:sz w:val="22"/>
                              <w:szCs w:val="22"/>
                            </w:rPr>
                          </w:pPr>
                          <w:r w:rsidRPr="003F610D">
                            <w:rPr>
                              <w:color w:val="0A2446"/>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DF7AA8" id="_x0000_t202" coordsize="21600,21600" o:spt="202" path="m,l,21600r21600,l21600,xe">
              <v:stroke joinstyle="miter"/>
              <v:path gradientshapeok="t" o:connecttype="rect"/>
            </v:shapetype>
            <v:shape id="Textfeld 1305" o:spid="_x0000_s1749" type="#_x0000_t202" style="position:absolute;left:0;text-align:left;margin-left:76.8pt;margin-top:36.95pt;width:325.05pt;height:65.25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" fillcolor="white [3201]" stroked="f" strokeweight=".5pt">
              <v:textbox>
                <w:txbxContent>
                  <w:p w14:paraId="3EEB2BD6" w14:textId="77777777" w:rsidR="003620B0" w:rsidRPr="0050014D" w:rsidRDefault="003620B0" w:rsidP="00781E9C">
                    <w:pPr>
                      <w:pStyle w:val="Titel"/>
                      <w:spacing w:line="276" w:lineRule="auto"/>
                      <w:ind w:left="0"/>
                    </w:pPr>
                    <w:r>
                      <w:t>Arbeitsbogen</w:t>
                    </w:r>
                    <w:r w:rsidRPr="0050014D">
                      <w:t>:</w:t>
                    </w:r>
                  </w:p>
                  <w:p w14:paraId="5EFD9418" w14:textId="77777777" w:rsidR="003620B0" w:rsidRDefault="003620B0" w:rsidP="00781E9C">
                    <w:pPr>
                      <w:pStyle w:val="berschrift1"/>
                      <w:spacing w:line="276" w:lineRule="auto"/>
                    </w:pPr>
                    <w:r>
                      <w:t>Kennenlernen der Alltags-Abbildungen</w:t>
                    </w:r>
                  </w:p>
                  <w:p w14:paraId="41275760" w14:textId="77777777" w:rsidR="003620B0" w:rsidRPr="003F610D" w:rsidRDefault="003620B0" w:rsidP="00781E9C">
                    <w:pPr>
                      <w:spacing w:line="276" w:lineRule="auto"/>
                      <w:ind w:left="0"/>
                      <w:rPr>
                        <w:color w:val="0A2446"/>
                        <w:sz w:val="22"/>
                        <w:szCs w:val="22"/>
                      </w:rPr>
                    </w:pPr>
                    <w:r w:rsidRPr="003F610D">
                      <w:rPr>
                        <w:color w:val="0A2446"/>
                        <w:sz w:val="22"/>
                        <w:szCs w:val="22"/>
                      </w:rPr>
                      <w:t>(1/3)</w:t>
                    </w:r>
                  </w:p>
                </w:txbxContent>
              </v:textbox>
              <w10:wrap anchorx="margin" anchory="margin"/>
            </v:shape>
          </w:pict>
        </mc:Fallback>
      </mc:AlternateContent>
    </w:r>
    <w:r>
      <w:rPr>
        <w:noProof/>
      </w:rPr>
      <mc:AlternateContent>
        <mc:Choice Requires="wps">
          <w:drawing>
            <wp:anchor distT="45720" distB="45720" distL="114300" distR="114300" simplePos="0" relativeHeight="251598848" behindDoc="0" locked="0" layoutInCell="1" allowOverlap="1" wp14:anchorId="57344DFB" wp14:editId="0CA083A8">
              <wp:simplePos x="0" y="0"/>
              <wp:positionH relativeFrom="margin">
                <wp:posOffset>5472430</wp:posOffset>
              </wp:positionH>
              <wp:positionV relativeFrom="topMargin">
                <wp:posOffset>1080135</wp:posOffset>
              </wp:positionV>
              <wp:extent cx="712800" cy="1404620"/>
              <wp:effectExtent l="0" t="0" r="0" b="0"/>
              <wp:wrapNone/>
              <wp:docPr id="13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102244" w14:textId="77777777" w:rsidR="003620B0" w:rsidRPr="0017008B" w:rsidRDefault="003620B0"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344DFB" id="_x0000_s1750" type="#_x0000_t202" style="position:absolute;left:0;text-align:left;margin-left:430.9pt;margin-top:85.05pt;width:56.15pt;height:110.6pt;z-index:251598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iId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n2fLIHSwlVAdSVyEcXlo2enSAP7k&#10;rKfFKbj7sReoONMfDQ3Iu2yxCJsWPxZvr0hOhpee8tIjjCSognvOxuvGx2bH9ttbGqRtGzV+ZjKx&#10;poWI0k/LGzbu8jtGPf9i1r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GPiIdMgIAAKoEAAAOAAAAAAAAAAAAAAAA&#10;AC4CAABkcnMvZTJvRG9jLnhtbFBLAQItABQABgAIAAAAIQCrOlLS4AAAAAsBAAAPAAAAAAAAAAAA&#10;AAAAAIwEAABkcnMvZG93bnJldi54bWxQSwUGAAAAAAQABADzAAAAmQUAAAAA&#10;" filled="f" stroked="f">
              <v:textbox style="mso-fit-shape-to-text:t">
                <w:txbxContent>
                  <w:p w14:paraId="1D102244" w14:textId="77777777" w:rsidR="003620B0" w:rsidRPr="0017008B" w:rsidRDefault="003620B0"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96800" behindDoc="0" locked="0" layoutInCell="1" allowOverlap="1" wp14:anchorId="04E785F9" wp14:editId="410B4EF0">
          <wp:simplePos x="0" y="0"/>
          <wp:positionH relativeFrom="margin">
            <wp:posOffset>5526405</wp:posOffset>
          </wp:positionH>
          <wp:positionV relativeFrom="topMargin">
            <wp:posOffset>648335</wp:posOffset>
          </wp:positionV>
          <wp:extent cx="496800" cy="417600"/>
          <wp:effectExtent l="0" t="0" r="0" b="1905"/>
          <wp:wrapNone/>
          <wp:docPr id="2220" name="Grafik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69E030D7" wp14:editId="58BE9846">
          <wp:extent cx="864000" cy="864000"/>
          <wp:effectExtent l="0" t="0" r="0" b="0"/>
          <wp:docPr id="2221" name="Grafik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301E0E6" w14:textId="77777777" w:rsidR="003620B0" w:rsidRPr="00923829" w:rsidRDefault="003620B0" w:rsidP="0017008B">
    <w:pPr>
      <w:pStyle w:val="Kopfzeile"/>
      <w:ind w:left="0"/>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4740E" w14:textId="77777777" w:rsidR="003620B0" w:rsidRPr="00923829" w:rsidRDefault="003620B0" w:rsidP="00DB2260">
    <w:pPr>
      <w:pStyle w:val="Kopfzeile"/>
      <w:ind w:left="0"/>
    </w:pPr>
    <w:r>
      <w:rPr>
        <w:noProof/>
      </w:rPr>
      <mc:AlternateContent>
        <mc:Choice Requires="wps">
          <w:drawing>
            <wp:anchor distT="0" distB="0" distL="114300" distR="114300" simplePos="0" relativeHeight="251689984" behindDoc="0" locked="0" layoutInCell="1" allowOverlap="1" wp14:anchorId="22E48C0D" wp14:editId="34DD814D">
              <wp:simplePos x="0" y="0"/>
              <wp:positionH relativeFrom="margin">
                <wp:posOffset>975147</wp:posOffset>
              </wp:positionH>
              <wp:positionV relativeFrom="topMargin">
                <wp:posOffset>465667</wp:posOffset>
              </wp:positionV>
              <wp:extent cx="3911177" cy="936413"/>
              <wp:effectExtent l="0" t="0" r="0" b="0"/>
              <wp:wrapNone/>
              <wp:docPr id="369" name="Textfeld 369"/>
              <wp:cNvGraphicFramePr/>
              <a:graphic xmlns:a="http://schemas.openxmlformats.org/drawingml/2006/main">
                <a:graphicData uri="http://schemas.microsoft.com/office/word/2010/wordprocessingShape">
                  <wps:wsp>
                    <wps:cNvSpPr txBox="1"/>
                    <wps:spPr>
                      <a:xfrm>
                        <a:off x="0" y="0"/>
                        <a:ext cx="3911177" cy="936413"/>
                      </a:xfrm>
                      <a:prstGeom prst="rect">
                        <a:avLst/>
                      </a:prstGeom>
                      <a:solidFill>
                        <a:schemeClr val="lt1"/>
                      </a:solidFill>
                      <a:ln w="6350">
                        <a:noFill/>
                      </a:ln>
                    </wps:spPr>
                    <wps:txbx>
                      <w:txbxContent>
                        <w:p w14:paraId="70DBDE10" w14:textId="77777777" w:rsidR="003620B0" w:rsidRPr="0050014D" w:rsidRDefault="003620B0" w:rsidP="00DB2260">
                          <w:pPr>
                            <w:pStyle w:val="Titel"/>
                            <w:spacing w:line="276" w:lineRule="auto"/>
                            <w:ind w:left="0"/>
                          </w:pPr>
                          <w:r>
                            <w:t>Lösung</w:t>
                          </w:r>
                          <w:r w:rsidRPr="0050014D">
                            <w:t>:</w:t>
                          </w:r>
                        </w:p>
                        <w:p w14:paraId="3DE2F46A" w14:textId="77777777" w:rsidR="003620B0" w:rsidRPr="00A41E7A" w:rsidRDefault="003620B0" w:rsidP="00C92CFB">
                          <w:pPr>
                            <w:pStyle w:val="berschrift1"/>
                            <w:spacing w:line="276" w:lineRule="auto"/>
                          </w:pPr>
                          <w:r>
                            <w:t>Kennenlernen der Alltags-Abbildungen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E48C0D" id="_x0000_t202" coordsize="21600,21600" o:spt="202" path="m,l,21600r21600,l21600,xe">
              <v:stroke joinstyle="miter"/>
              <v:path gradientshapeok="t" o:connecttype="rect"/>
            </v:shapetype>
            <v:shape id="Textfeld 369" o:spid="_x0000_s1751" type="#_x0000_t202" style="position:absolute;left:0;text-align:left;margin-left:76.8pt;margin-top:36.65pt;width:307.95pt;height:73.7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" fillcolor="white [3201]" stroked="f" strokeweight=".5pt">
              <v:textbox>
                <w:txbxContent>
                  <w:p w14:paraId="70DBDE10" w14:textId="77777777" w:rsidR="003620B0" w:rsidRPr="0050014D" w:rsidRDefault="003620B0" w:rsidP="00DB2260">
                    <w:pPr>
                      <w:pStyle w:val="Titel"/>
                      <w:spacing w:line="276" w:lineRule="auto"/>
                      <w:ind w:left="0"/>
                    </w:pPr>
                    <w:r>
                      <w:t>Lösung</w:t>
                    </w:r>
                    <w:r w:rsidRPr="0050014D">
                      <w:t>:</w:t>
                    </w:r>
                  </w:p>
                  <w:p w14:paraId="3DE2F46A" w14:textId="77777777" w:rsidR="003620B0" w:rsidRPr="00A41E7A" w:rsidRDefault="003620B0" w:rsidP="00C92CFB">
                    <w:pPr>
                      <w:pStyle w:val="berschrift1"/>
                      <w:spacing w:line="276" w:lineRule="auto"/>
                    </w:pPr>
                    <w:r>
                      <w:t>Kennenlernen der Alltags-Abbildungen</w:t>
                    </w:r>
                  </w:p>
                </w:txbxContent>
              </v:textbox>
              <w10:wrap anchorx="margin" anchory="margin"/>
            </v:shape>
          </w:pict>
        </mc:Fallback>
      </mc:AlternateContent>
    </w:r>
    <w:r>
      <w:rPr>
        <w:noProof/>
        <w:color w:val="0A2446"/>
      </w:rPr>
      <w:drawing>
        <wp:inline distT="0" distB="0" distL="0" distR="0" wp14:anchorId="30B631C1" wp14:editId="589F773A">
          <wp:extent cx="864000" cy="864000"/>
          <wp:effectExtent l="0" t="0" r="0" b="0"/>
          <wp:docPr id="2222" name="Grafik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AA54109" w14:textId="77777777" w:rsidR="003620B0" w:rsidRDefault="003620B0">
    <w:pPr>
      <w:pStyle w:val="Kopfzeile"/>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ADC62" w14:textId="77777777" w:rsidR="003620B0" w:rsidRPr="00923829" w:rsidRDefault="003620B0" w:rsidP="00084651">
    <w:pPr>
      <w:pStyle w:val="Kopfzeile"/>
      <w:ind w:left="0"/>
    </w:pPr>
    <w:r>
      <w:rPr>
        <w:noProof/>
      </w:rPr>
      <mc:AlternateContent>
        <mc:Choice Requires="wps">
          <w:drawing>
            <wp:anchor distT="0" distB="0" distL="114300" distR="114300" simplePos="0" relativeHeight="251679744" behindDoc="0" locked="0" layoutInCell="1" allowOverlap="1" wp14:anchorId="78ADDC29" wp14:editId="40E406E8">
              <wp:simplePos x="0" y="0"/>
              <wp:positionH relativeFrom="margin">
                <wp:posOffset>975594</wp:posOffset>
              </wp:positionH>
              <wp:positionV relativeFrom="topMargin">
                <wp:posOffset>469232</wp:posOffset>
              </wp:positionV>
              <wp:extent cx="4127901" cy="828675"/>
              <wp:effectExtent l="0" t="0" r="6350" b="9525"/>
              <wp:wrapNone/>
              <wp:docPr id="1047" name="Textfeld 1047"/>
              <wp:cNvGraphicFramePr/>
              <a:graphic xmlns:a="http://schemas.openxmlformats.org/drawingml/2006/main">
                <a:graphicData uri="http://schemas.microsoft.com/office/word/2010/wordprocessingShape">
                  <wps:wsp>
                    <wps:cNvSpPr txBox="1"/>
                    <wps:spPr>
                      <a:xfrm>
                        <a:off x="0" y="0"/>
                        <a:ext cx="4127901" cy="828675"/>
                      </a:xfrm>
                      <a:prstGeom prst="rect">
                        <a:avLst/>
                      </a:prstGeom>
                      <a:solidFill>
                        <a:schemeClr val="lt1"/>
                      </a:solidFill>
                      <a:ln w="6350">
                        <a:noFill/>
                      </a:ln>
                    </wps:spPr>
                    <wps:txbx>
                      <w:txbxContent>
                        <w:p w14:paraId="674FA474" w14:textId="77777777" w:rsidR="003620B0" w:rsidRPr="0050014D" w:rsidRDefault="003620B0" w:rsidP="00084651">
                          <w:pPr>
                            <w:pStyle w:val="Titel"/>
                            <w:spacing w:line="276" w:lineRule="auto"/>
                            <w:ind w:left="0"/>
                          </w:pPr>
                          <w:r>
                            <w:t>Arbeitsbogen</w:t>
                          </w:r>
                          <w:r w:rsidRPr="0050014D">
                            <w:t>:</w:t>
                          </w:r>
                        </w:p>
                        <w:p w14:paraId="7564E7CE" w14:textId="77777777" w:rsidR="003620B0" w:rsidRDefault="003620B0" w:rsidP="00084651">
                          <w:pPr>
                            <w:pStyle w:val="berschrift1"/>
                            <w:spacing w:line="276" w:lineRule="auto"/>
                          </w:pPr>
                          <w:r>
                            <w:t>Kennenlernen der Alltags-Abbildungen</w:t>
                          </w:r>
                        </w:p>
                        <w:p w14:paraId="3B1DB8BB" w14:textId="77777777" w:rsidR="003620B0" w:rsidRPr="003F610D" w:rsidRDefault="003620B0" w:rsidP="00084651">
                          <w:pPr>
                            <w:spacing w:line="276" w:lineRule="auto"/>
                            <w:ind w:left="0"/>
                            <w:rPr>
                              <w:color w:val="0A2446"/>
                              <w:sz w:val="22"/>
                              <w:szCs w:val="22"/>
                            </w:rPr>
                          </w:pPr>
                          <w:r w:rsidRPr="003F610D">
                            <w:rPr>
                              <w:color w:val="0A2446"/>
                              <w:sz w:val="22"/>
                              <w:szCs w:val="22"/>
                            </w:rPr>
                            <w:t>(</w:t>
                          </w:r>
                          <w:r>
                            <w:rPr>
                              <w:color w:val="0A2446"/>
                              <w:sz w:val="22"/>
                              <w:szCs w:val="22"/>
                            </w:rPr>
                            <w:t>3</w:t>
                          </w:r>
                          <w:r w:rsidRPr="003F610D">
                            <w:rPr>
                              <w:color w:val="0A2446"/>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ADDC29" id="_x0000_t202" coordsize="21600,21600" o:spt="202" path="m,l,21600r21600,l21600,xe">
              <v:stroke joinstyle="miter"/>
              <v:path gradientshapeok="t" o:connecttype="rect"/>
            </v:shapetype>
            <v:shape id="Textfeld 1047" o:spid="_x0000_s1752" type="#_x0000_t202" style="position:absolute;left:0;text-align:left;margin-left:76.8pt;margin-top:36.95pt;width:325.05pt;height:65.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" fillcolor="white [3201]" stroked="f" strokeweight=".5pt">
              <v:textbox>
                <w:txbxContent>
                  <w:p w14:paraId="674FA474" w14:textId="77777777" w:rsidR="003620B0" w:rsidRPr="0050014D" w:rsidRDefault="003620B0" w:rsidP="00084651">
                    <w:pPr>
                      <w:pStyle w:val="Titel"/>
                      <w:spacing w:line="276" w:lineRule="auto"/>
                      <w:ind w:left="0"/>
                    </w:pPr>
                    <w:r>
                      <w:t>Arbeitsbogen</w:t>
                    </w:r>
                    <w:r w:rsidRPr="0050014D">
                      <w:t>:</w:t>
                    </w:r>
                  </w:p>
                  <w:p w14:paraId="7564E7CE" w14:textId="77777777" w:rsidR="003620B0" w:rsidRDefault="003620B0" w:rsidP="00084651">
                    <w:pPr>
                      <w:pStyle w:val="berschrift1"/>
                      <w:spacing w:line="276" w:lineRule="auto"/>
                    </w:pPr>
                    <w:r>
                      <w:t>Kennenlernen der Alltags-Abbildungen</w:t>
                    </w:r>
                  </w:p>
                  <w:p w14:paraId="3B1DB8BB" w14:textId="77777777" w:rsidR="003620B0" w:rsidRPr="003F610D" w:rsidRDefault="003620B0" w:rsidP="00084651">
                    <w:pPr>
                      <w:spacing w:line="276" w:lineRule="auto"/>
                      <w:ind w:left="0"/>
                      <w:rPr>
                        <w:color w:val="0A2446"/>
                        <w:sz w:val="22"/>
                        <w:szCs w:val="22"/>
                      </w:rPr>
                    </w:pPr>
                    <w:r w:rsidRPr="003F610D">
                      <w:rPr>
                        <w:color w:val="0A2446"/>
                        <w:sz w:val="22"/>
                        <w:szCs w:val="22"/>
                      </w:rPr>
                      <w:t>(</w:t>
                    </w:r>
                    <w:r>
                      <w:rPr>
                        <w:color w:val="0A2446"/>
                        <w:sz w:val="22"/>
                        <w:szCs w:val="22"/>
                      </w:rPr>
                      <w:t>3</w:t>
                    </w:r>
                    <w:r w:rsidRPr="003F610D">
                      <w:rPr>
                        <w:color w:val="0A2446"/>
                        <w:sz w:val="22"/>
                        <w:szCs w:val="22"/>
                      </w:rPr>
                      <w:t>/3)</w:t>
                    </w:r>
                  </w:p>
                </w:txbxContent>
              </v:textbox>
              <w10:wrap anchorx="margin" anchory="margin"/>
            </v:shape>
          </w:pict>
        </mc:Fallback>
      </mc:AlternateContent>
    </w:r>
    <w:r>
      <w:rPr>
        <w:noProof/>
      </w:rPr>
      <mc:AlternateContent>
        <mc:Choice Requires="wps">
          <w:drawing>
            <wp:anchor distT="45720" distB="45720" distL="114300" distR="114300" simplePos="0" relativeHeight="251687936" behindDoc="0" locked="0" layoutInCell="1" allowOverlap="1" wp14:anchorId="06E9CF6C" wp14:editId="52C70D3E">
              <wp:simplePos x="0" y="0"/>
              <wp:positionH relativeFrom="margin">
                <wp:posOffset>5472430</wp:posOffset>
              </wp:positionH>
              <wp:positionV relativeFrom="topMargin">
                <wp:posOffset>1080135</wp:posOffset>
              </wp:positionV>
              <wp:extent cx="712800" cy="1404620"/>
              <wp:effectExtent l="0" t="0" r="0" b="0"/>
              <wp:wrapNone/>
              <wp:docPr id="10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4E03FC" w14:textId="77777777" w:rsidR="003620B0" w:rsidRPr="0017008B" w:rsidRDefault="003620B0" w:rsidP="00084651">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E9CF6C" id="_x0000_s1753" type="#_x0000_t202" style="position:absolute;left:0;text-align:left;margin-left:430.9pt;margin-top:85.05pt;width:56.15pt;height:110.6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AltMgIAAKo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MFn2fXQehgK6E6kLgI4/LQstOlAfzF&#10;WU+LU3D3cydQcaY/GRqQ62yxCJsWPxbvL0lOhuee8twjjCSognvOxuvax2bH9ttbGqRNGzV+ZjKx&#10;poWI0k/LGzbu/DtGPf9iVr8B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vlAltMgIAAKoEAAAOAAAAAAAAAAAAAAAA&#10;AC4CAABkcnMvZTJvRG9jLnhtbFBLAQItABQABgAIAAAAIQCrOlLS4AAAAAsBAAAPAAAAAAAAAAAA&#10;AAAAAIwEAABkcnMvZG93bnJldi54bWxQSwUGAAAAAAQABADzAAAAmQUAAAAA&#10;" filled="f" stroked="f">
              <v:textbox style="mso-fit-shape-to-text:t">
                <w:txbxContent>
                  <w:p w14:paraId="2C4E03FC" w14:textId="77777777" w:rsidR="003620B0" w:rsidRPr="0017008B" w:rsidRDefault="003620B0" w:rsidP="00084651">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84864" behindDoc="0" locked="0" layoutInCell="1" allowOverlap="1" wp14:anchorId="3953E767" wp14:editId="62E13920">
          <wp:simplePos x="0" y="0"/>
          <wp:positionH relativeFrom="margin">
            <wp:posOffset>5526405</wp:posOffset>
          </wp:positionH>
          <wp:positionV relativeFrom="topMargin">
            <wp:posOffset>648335</wp:posOffset>
          </wp:positionV>
          <wp:extent cx="496800" cy="417600"/>
          <wp:effectExtent l="0" t="0" r="0" b="1905"/>
          <wp:wrapNone/>
          <wp:docPr id="2223" name="Grafik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559713D" wp14:editId="035A3197">
          <wp:extent cx="864000" cy="864000"/>
          <wp:effectExtent l="0" t="0" r="0" b="0"/>
          <wp:docPr id="2224" name="Grafik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2755214" w14:textId="77777777" w:rsidR="003620B0" w:rsidRPr="00923829" w:rsidRDefault="003620B0" w:rsidP="00781E9C">
    <w:pPr>
      <w:pStyle w:val="Kopfzeile"/>
      <w:ind w:left="0"/>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DF335" w14:textId="77777777" w:rsidR="003620B0" w:rsidRDefault="003620B0" w:rsidP="00CE0EC9">
    <w:pPr>
      <w:pStyle w:val="Kopfzeile"/>
      <w:ind w:left="0"/>
    </w:pPr>
    <w:r>
      <w:rPr>
        <w:noProof/>
      </w:rPr>
      <mc:AlternateContent>
        <mc:Choice Requires="wps">
          <w:drawing>
            <wp:anchor distT="0" distB="0" distL="114300" distR="114300" simplePos="0" relativeHeight="251692032" behindDoc="0" locked="0" layoutInCell="1" allowOverlap="1" wp14:anchorId="362D2E38" wp14:editId="7E52F54E">
              <wp:simplePos x="0" y="0"/>
              <wp:positionH relativeFrom="margin">
                <wp:posOffset>974090</wp:posOffset>
              </wp:positionH>
              <wp:positionV relativeFrom="topMargin">
                <wp:posOffset>466725</wp:posOffset>
              </wp:positionV>
              <wp:extent cx="5400000" cy="828675"/>
              <wp:effectExtent l="0" t="0" r="0" b="9525"/>
              <wp:wrapNone/>
              <wp:docPr id="1353" name="Textfeld 135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1B13B05E" w14:textId="77777777" w:rsidR="003620B0" w:rsidRPr="0050014D" w:rsidRDefault="003620B0" w:rsidP="00CE0EC9">
                          <w:pPr>
                            <w:pStyle w:val="Titel"/>
                            <w:spacing w:line="276" w:lineRule="auto"/>
                            <w:ind w:left="0"/>
                          </w:pPr>
                          <w:r>
                            <w:t xml:space="preserve">Ablauf </w:t>
                          </w:r>
                          <w:r w:rsidRPr="00A41E7A">
                            <w:t>für</w:t>
                          </w:r>
                          <w:r>
                            <w:t xml:space="preserve"> Lehrende</w:t>
                          </w:r>
                          <w:r w:rsidRPr="0050014D">
                            <w:t>:</w:t>
                          </w:r>
                        </w:p>
                        <w:p w14:paraId="5D61CCA8" w14:textId="77777777" w:rsidR="003620B0" w:rsidRPr="00A41E7A" w:rsidRDefault="003620B0" w:rsidP="00CE0EC9">
                          <w:pPr>
                            <w:pStyle w:val="berschrift1"/>
                          </w:pPr>
                          <w:r>
                            <w:t>Versicherungswortschatz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2D2E38" id="_x0000_t202" coordsize="21600,21600" o:spt="202" path="m,l,21600r21600,l21600,xe">
              <v:stroke joinstyle="miter"/>
              <v:path gradientshapeok="t" o:connecttype="rect"/>
            </v:shapetype>
            <v:shape id="Textfeld 1353" o:spid="_x0000_s1754" type="#_x0000_t202" style="position:absolute;left:0;text-align:left;margin-left:76.7pt;margin-top:36.75pt;width:425.2pt;height:65.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" fillcolor="white [3201]" stroked="f" strokeweight=".5pt">
              <v:textbox>
                <w:txbxContent>
                  <w:p w14:paraId="1B13B05E" w14:textId="77777777" w:rsidR="003620B0" w:rsidRPr="0050014D" w:rsidRDefault="003620B0" w:rsidP="00CE0EC9">
                    <w:pPr>
                      <w:pStyle w:val="Titel"/>
                      <w:spacing w:line="276" w:lineRule="auto"/>
                      <w:ind w:left="0"/>
                    </w:pPr>
                    <w:r>
                      <w:t xml:space="preserve">Ablauf </w:t>
                    </w:r>
                    <w:r w:rsidRPr="00A41E7A">
                      <w:t>für</w:t>
                    </w:r>
                    <w:r>
                      <w:t xml:space="preserve"> Lehrende</w:t>
                    </w:r>
                    <w:r w:rsidRPr="0050014D">
                      <w:t>:</w:t>
                    </w:r>
                  </w:p>
                  <w:p w14:paraId="5D61CCA8" w14:textId="77777777" w:rsidR="003620B0" w:rsidRPr="00A41E7A" w:rsidRDefault="003620B0" w:rsidP="00CE0EC9">
                    <w:pPr>
                      <w:pStyle w:val="berschrift1"/>
                    </w:pPr>
                    <w:r>
                      <w:t>Versicherungswortschatz</w:t>
                    </w:r>
                  </w:p>
                </w:txbxContent>
              </v:textbox>
              <w10:wrap anchorx="margin" anchory="margin"/>
            </v:shape>
          </w:pict>
        </mc:Fallback>
      </mc:AlternateContent>
    </w:r>
    <w:r>
      <w:rPr>
        <w:noProof/>
        <w:color w:val="0A2446"/>
      </w:rPr>
      <w:drawing>
        <wp:inline distT="0" distB="0" distL="0" distR="0" wp14:anchorId="4F999ECE" wp14:editId="536E2D36">
          <wp:extent cx="864000" cy="864000"/>
          <wp:effectExtent l="0" t="0" r="0" b="0"/>
          <wp:docPr id="2225" name="Grafik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9A7EF1A" w14:textId="77777777" w:rsidR="003620B0" w:rsidRPr="007B2D80" w:rsidRDefault="003620B0" w:rsidP="00CE0EC9">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6B8DC475" w14:textId="77777777" w:rsidTr="00781E9C">
      <w:trPr>
        <w:trHeight w:val="1134"/>
      </w:trPr>
      <w:tc>
        <w:tcPr>
          <w:tcW w:w="1000" w:type="pct"/>
          <w:vAlign w:val="center"/>
        </w:tcPr>
        <w:p w14:paraId="4A8C90C9" w14:textId="77777777" w:rsidR="003620B0" w:rsidRDefault="003620B0" w:rsidP="00CE0EC9">
          <w:pPr>
            <w:pStyle w:val="Untertitel"/>
          </w:pPr>
          <w:r>
            <w:rPr>
              <w:noProof/>
            </w:rPr>
            <w:drawing>
              <wp:inline distT="0" distB="0" distL="0" distR="0" wp14:anchorId="44C94B6E" wp14:editId="795F9A7E">
                <wp:extent cx="496800" cy="417600"/>
                <wp:effectExtent l="0" t="0" r="0" b="1905"/>
                <wp:docPr id="2226" name="Grafik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D9B4EC8" w14:textId="77777777" w:rsidR="003620B0" w:rsidRDefault="003620B0" w:rsidP="00CE0EC9">
          <w:pPr>
            <w:pStyle w:val="Untertitel"/>
          </w:pPr>
          <w:r>
            <w:rPr>
              <w:noProof/>
            </w:rPr>
            <w:drawing>
              <wp:inline distT="0" distB="0" distL="0" distR="0" wp14:anchorId="63B6C450" wp14:editId="75962AAB">
                <wp:extent cx="436001" cy="471352"/>
                <wp:effectExtent l="0" t="0" r="0" b="0"/>
                <wp:docPr id="2227" name="Grafik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1A2A0761" w14:textId="77777777" w:rsidR="003620B0" w:rsidRDefault="003620B0" w:rsidP="00CE0EC9">
          <w:pPr>
            <w:pStyle w:val="Untertitel"/>
          </w:pPr>
          <w:r>
            <w:rPr>
              <w:noProof/>
            </w:rPr>
            <w:drawing>
              <wp:inline distT="0" distB="0" distL="0" distR="0" wp14:anchorId="1CEFDAC2" wp14:editId="38A80909">
                <wp:extent cx="428400" cy="486000"/>
                <wp:effectExtent l="0" t="0" r="3810" b="0"/>
                <wp:docPr id="2228" name="Grafik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969DAF8" w14:textId="77777777" w:rsidR="003620B0" w:rsidRDefault="003620B0" w:rsidP="00CE0EC9">
          <w:pPr>
            <w:pStyle w:val="Untertitel"/>
          </w:pPr>
          <w:r>
            <w:rPr>
              <w:noProof/>
            </w:rPr>
            <w:drawing>
              <wp:inline distT="0" distB="0" distL="0" distR="0" wp14:anchorId="216F7FD4" wp14:editId="4D87AE86">
                <wp:extent cx="424800" cy="435600"/>
                <wp:effectExtent l="0" t="0" r="0" b="0"/>
                <wp:docPr id="2229" name="Grafik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D0247EA" w14:textId="77777777" w:rsidR="003620B0" w:rsidRDefault="003620B0" w:rsidP="00CE0EC9">
          <w:pPr>
            <w:pStyle w:val="Untertitel"/>
          </w:pPr>
          <w:r>
            <w:rPr>
              <w:noProof/>
            </w:rPr>
            <w:drawing>
              <wp:inline distT="0" distB="0" distL="0" distR="0" wp14:anchorId="693F2198" wp14:editId="35F8B908">
                <wp:extent cx="457200" cy="435600"/>
                <wp:effectExtent l="0" t="0" r="0" b="0"/>
                <wp:docPr id="2230" name="Grafik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D965012" w14:textId="77777777" w:rsidTr="00781E9C">
      <w:trPr>
        <w:trHeight w:val="510"/>
      </w:trPr>
      <w:tc>
        <w:tcPr>
          <w:tcW w:w="1000" w:type="pct"/>
        </w:tcPr>
        <w:p w14:paraId="38B69E49" w14:textId="77777777" w:rsidR="003620B0" w:rsidRPr="0050014D" w:rsidRDefault="003620B0" w:rsidP="00CE0EC9">
          <w:pPr>
            <w:pStyle w:val="Untertitel"/>
          </w:pPr>
          <w:r w:rsidRPr="0050014D">
            <w:t xml:space="preserve">Level </w:t>
          </w:r>
          <w:r>
            <w:t>2</w:t>
          </w:r>
        </w:p>
      </w:tc>
      <w:tc>
        <w:tcPr>
          <w:tcW w:w="1000" w:type="pct"/>
        </w:tcPr>
        <w:p w14:paraId="50E33202" w14:textId="77777777" w:rsidR="003620B0" w:rsidRPr="00821CD8" w:rsidRDefault="003620B0" w:rsidP="00CE0EC9">
          <w:pPr>
            <w:pStyle w:val="Untertitel"/>
          </w:pPr>
          <w:r>
            <w:t>15</w:t>
          </w:r>
          <w:r w:rsidRPr="00821CD8">
            <w:t xml:space="preserve"> Minuten</w:t>
          </w:r>
        </w:p>
      </w:tc>
      <w:tc>
        <w:tcPr>
          <w:tcW w:w="1000" w:type="pct"/>
        </w:tcPr>
        <w:p w14:paraId="37024840" w14:textId="77777777" w:rsidR="003620B0" w:rsidRPr="00821CD8" w:rsidRDefault="003620B0" w:rsidP="00CE0EC9">
          <w:pPr>
            <w:pStyle w:val="Untertitel"/>
          </w:pPr>
          <w:r w:rsidRPr="00821CD8">
            <w:t>1</w:t>
          </w:r>
          <w:r>
            <w:t>-10</w:t>
          </w:r>
          <w:r w:rsidRPr="00821CD8">
            <w:t xml:space="preserve"> Person</w:t>
          </w:r>
          <w:r>
            <w:t>en</w:t>
          </w:r>
        </w:p>
      </w:tc>
      <w:tc>
        <w:tcPr>
          <w:tcW w:w="1000" w:type="pct"/>
        </w:tcPr>
        <w:p w14:paraId="6D9A8AB3" w14:textId="77777777" w:rsidR="003620B0" w:rsidRPr="00821CD8" w:rsidRDefault="003620B0" w:rsidP="00CE0EC9">
          <w:pPr>
            <w:pStyle w:val="Untertitel"/>
          </w:pPr>
          <w:r w:rsidRPr="00821CD8">
            <w:t>E</w:t>
          </w:r>
          <w:r>
            <w:t>A, Plenum</w:t>
          </w:r>
        </w:p>
      </w:tc>
      <w:tc>
        <w:tcPr>
          <w:tcW w:w="1000" w:type="pct"/>
        </w:tcPr>
        <w:p w14:paraId="5CC7F1DB" w14:textId="77777777" w:rsidR="003620B0" w:rsidRPr="00821CD8" w:rsidRDefault="003620B0" w:rsidP="00CE0EC9">
          <w:pPr>
            <w:pStyle w:val="Untertitel"/>
          </w:pPr>
          <w:r>
            <w:t>Arbeitsbögen</w:t>
          </w:r>
        </w:p>
      </w:tc>
    </w:tr>
  </w:tbl>
  <w:p w14:paraId="0A8AC9DD" w14:textId="77777777" w:rsidR="003620B0" w:rsidRPr="00923829" w:rsidRDefault="003620B0" w:rsidP="00781E9C">
    <w:pPr>
      <w:pStyle w:val="Kopfzeile"/>
      <w:ind w:left="0"/>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6C568" w14:textId="77777777" w:rsidR="003620B0" w:rsidRPr="00923829" w:rsidRDefault="003620B0" w:rsidP="00E851FB">
    <w:pPr>
      <w:pStyle w:val="Kopfzeile"/>
      <w:ind w:left="0"/>
    </w:pPr>
    <w:r>
      <w:rPr>
        <w:noProof/>
      </w:rPr>
      <mc:AlternateContent>
        <mc:Choice Requires="wps">
          <w:drawing>
            <wp:anchor distT="45720" distB="45720" distL="114300" distR="114300" simplePos="0" relativeHeight="251697152" behindDoc="0" locked="0" layoutInCell="1" allowOverlap="1" wp14:anchorId="21DF4891" wp14:editId="0DEFA24B">
              <wp:simplePos x="0" y="0"/>
              <wp:positionH relativeFrom="margin">
                <wp:posOffset>5472430</wp:posOffset>
              </wp:positionH>
              <wp:positionV relativeFrom="topMargin">
                <wp:posOffset>1080135</wp:posOffset>
              </wp:positionV>
              <wp:extent cx="712800" cy="1404620"/>
              <wp:effectExtent l="0" t="0" r="0" b="0"/>
              <wp:wrapNone/>
              <wp:docPr id="14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D77BBA" w14:textId="77777777" w:rsidR="003620B0" w:rsidRPr="0017008B" w:rsidRDefault="003620B0" w:rsidP="00E851FB">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1DF4891" id="_x0000_t202" coordsize="21600,21600" o:spt="202" path="m,l,21600r21600,l21600,xe">
              <v:stroke joinstyle="miter"/>
              <v:path gradientshapeok="t" o:connecttype="rect"/>
            </v:shapetype>
            <v:shape id="_x0000_s1755" type="#_x0000_t202" style="position:absolute;left:0;text-align:left;margin-left:430.9pt;margin-top:85.05pt;width:56.15pt;height:110.6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CpUxAsxAgAAqgQAAA4AAAAAAAAAAAAAAAAA&#10;LgIAAGRycy9lMm9Eb2MueG1sUEsBAi0AFAAGAAgAAAAhAKs6UtLgAAAACwEAAA8AAAAAAAAAAAAA&#10;AAAAiwQAAGRycy9kb3ducmV2LnhtbFBLBQYAAAAABAAEAPMAAACYBQAAAAA=&#10;" filled="f" stroked="f">
              <v:textbox style="mso-fit-shape-to-text:t">
                <w:txbxContent>
                  <w:p w14:paraId="55D77BBA" w14:textId="77777777" w:rsidR="003620B0" w:rsidRPr="0017008B" w:rsidRDefault="003620B0" w:rsidP="00E851FB">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96128" behindDoc="0" locked="0" layoutInCell="1" allowOverlap="1" wp14:anchorId="3D31D2E4" wp14:editId="3B743EC8">
          <wp:simplePos x="0" y="0"/>
          <wp:positionH relativeFrom="margin">
            <wp:posOffset>5526405</wp:posOffset>
          </wp:positionH>
          <wp:positionV relativeFrom="topMargin">
            <wp:posOffset>648335</wp:posOffset>
          </wp:positionV>
          <wp:extent cx="496800" cy="417600"/>
          <wp:effectExtent l="0" t="0" r="0" b="1905"/>
          <wp:wrapNone/>
          <wp:docPr id="2231" name="Grafik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4080" behindDoc="0" locked="0" layoutInCell="1" allowOverlap="1" wp14:anchorId="75996335" wp14:editId="187FDF51">
              <wp:simplePos x="0" y="0"/>
              <wp:positionH relativeFrom="margin">
                <wp:posOffset>974090</wp:posOffset>
              </wp:positionH>
              <wp:positionV relativeFrom="topMargin">
                <wp:posOffset>466725</wp:posOffset>
              </wp:positionV>
              <wp:extent cx="3190875" cy="828675"/>
              <wp:effectExtent l="0" t="0" r="9525" b="9525"/>
              <wp:wrapNone/>
              <wp:docPr id="1448" name="Textfeld 144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4661EA0C" w14:textId="77777777" w:rsidR="003620B0" w:rsidRPr="0050014D" w:rsidRDefault="003620B0" w:rsidP="00E851FB">
                          <w:pPr>
                            <w:pStyle w:val="Titel"/>
                            <w:spacing w:line="276" w:lineRule="auto"/>
                            <w:ind w:left="0"/>
                          </w:pPr>
                          <w:r>
                            <w:t>Arbeitsbogen</w:t>
                          </w:r>
                          <w:r w:rsidRPr="0050014D">
                            <w:t>:</w:t>
                          </w:r>
                        </w:p>
                        <w:p w14:paraId="355CB05E" w14:textId="77777777" w:rsidR="003620B0" w:rsidRPr="00A41E7A" w:rsidRDefault="003620B0" w:rsidP="00E851FB">
                          <w:pPr>
                            <w:pStyle w:val="berschrift1"/>
                          </w:pPr>
                          <w:r>
                            <w:t>Versicherungswortschatz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96335" id="Textfeld 1448" o:spid="_x0000_s1756" type="#_x0000_t202" style="position:absolute;left:0;text-align:left;margin-left:76.7pt;margin-top:36.75pt;width:251.25pt;height:65.2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MRmsXYzAgAAXQQAAA4AAAAAAAAAAAAA&#10;AAAALgIAAGRycy9lMm9Eb2MueG1sUEsBAi0AFAAGAAgAAAAhAP7aF87hAAAACgEAAA8AAAAAAAAA&#10;AAAAAAAAjQQAAGRycy9kb3ducmV2LnhtbFBLBQYAAAAABAAEAPMAAACbBQAAAAA=&#10;" fillcolor="white [3201]" stroked="f" strokeweight=".5pt">
              <v:textbox>
                <w:txbxContent>
                  <w:p w14:paraId="4661EA0C" w14:textId="77777777" w:rsidR="003620B0" w:rsidRPr="0050014D" w:rsidRDefault="003620B0" w:rsidP="00E851FB">
                    <w:pPr>
                      <w:pStyle w:val="Titel"/>
                      <w:spacing w:line="276" w:lineRule="auto"/>
                      <w:ind w:left="0"/>
                    </w:pPr>
                    <w:r>
                      <w:t>Arbeitsbogen</w:t>
                    </w:r>
                    <w:r w:rsidRPr="0050014D">
                      <w:t>:</w:t>
                    </w:r>
                  </w:p>
                  <w:p w14:paraId="355CB05E" w14:textId="77777777" w:rsidR="003620B0" w:rsidRPr="00A41E7A" w:rsidRDefault="003620B0" w:rsidP="00E851FB">
                    <w:pPr>
                      <w:pStyle w:val="berschrift1"/>
                    </w:pPr>
                    <w:r>
                      <w:t>Versicherungswortschatz</w:t>
                    </w:r>
                  </w:p>
                </w:txbxContent>
              </v:textbox>
              <w10:wrap anchorx="margin" anchory="margin"/>
            </v:shape>
          </w:pict>
        </mc:Fallback>
      </mc:AlternateContent>
    </w:r>
    <w:r>
      <w:rPr>
        <w:noProof/>
        <w:color w:val="0A2446"/>
      </w:rPr>
      <w:drawing>
        <wp:inline distT="0" distB="0" distL="0" distR="0" wp14:anchorId="7CA6F206" wp14:editId="2B9FDAF3">
          <wp:extent cx="864000" cy="864000"/>
          <wp:effectExtent l="0" t="0" r="0" b="0"/>
          <wp:docPr id="2232" name="Grafik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380105A" w14:textId="77777777" w:rsidR="003620B0" w:rsidRPr="00923829" w:rsidRDefault="003620B0" w:rsidP="00781E9C">
    <w:pPr>
      <w:pStyle w:val="Kopfzeile"/>
      <w:ind w:left="0"/>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129B4" w14:textId="77777777" w:rsidR="003620B0" w:rsidRDefault="003620B0" w:rsidP="00DF6E94">
    <w:pPr>
      <w:pStyle w:val="Kopfzeile"/>
      <w:ind w:left="0"/>
    </w:pPr>
    <w:r>
      <w:rPr>
        <w:noProof/>
      </w:rPr>
      <mc:AlternateContent>
        <mc:Choice Requires="wps">
          <w:drawing>
            <wp:anchor distT="0" distB="0" distL="114300" distR="114300" simplePos="0" relativeHeight="251844608" behindDoc="0" locked="0" layoutInCell="1" allowOverlap="1" wp14:anchorId="2E9F5F0A" wp14:editId="330DD667">
              <wp:simplePos x="0" y="0"/>
              <wp:positionH relativeFrom="margin">
                <wp:posOffset>974090</wp:posOffset>
              </wp:positionH>
              <wp:positionV relativeFrom="topMargin">
                <wp:posOffset>466725</wp:posOffset>
              </wp:positionV>
              <wp:extent cx="5400000" cy="828675"/>
              <wp:effectExtent l="0" t="0" r="0" b="9525"/>
              <wp:wrapNone/>
              <wp:docPr id="1697" name="Textfeld 1697"/>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14CA5A01" w14:textId="77777777" w:rsidR="003620B0" w:rsidRPr="0050014D" w:rsidRDefault="003620B0" w:rsidP="00DF6E94">
                          <w:pPr>
                            <w:pStyle w:val="Titel"/>
                            <w:spacing w:line="276" w:lineRule="auto"/>
                            <w:ind w:left="0"/>
                          </w:pPr>
                          <w:r>
                            <w:t xml:space="preserve">Ablauf </w:t>
                          </w:r>
                          <w:r w:rsidRPr="00A41E7A">
                            <w:t>für</w:t>
                          </w:r>
                          <w:r>
                            <w:t xml:space="preserve"> Lehrende</w:t>
                          </w:r>
                          <w:r w:rsidRPr="0050014D">
                            <w:t>:</w:t>
                          </w:r>
                        </w:p>
                        <w:p w14:paraId="31EB82B3" w14:textId="77777777" w:rsidR="003620B0" w:rsidRPr="00A41E7A" w:rsidRDefault="003620B0" w:rsidP="00DF6E94">
                          <w:pPr>
                            <w:pStyle w:val="berschrift1"/>
                          </w:pPr>
                          <w:r>
                            <w:t>Anfangsbuchstaben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9F5F0A" id="_x0000_t202" coordsize="21600,21600" o:spt="202" path="m,l,21600r21600,l21600,xe">
              <v:stroke joinstyle="miter"/>
              <v:path gradientshapeok="t" o:connecttype="rect"/>
            </v:shapetype>
            <v:shape id="Textfeld 1697" o:spid="_x0000_s1757" type="#_x0000_t202" style="position:absolute;left:0;text-align:left;margin-left:76.7pt;margin-top:36.75pt;width:425.2pt;height:65.2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" fillcolor="white [3201]" stroked="f" strokeweight=".5pt">
              <v:textbox>
                <w:txbxContent>
                  <w:p w14:paraId="14CA5A01" w14:textId="77777777" w:rsidR="003620B0" w:rsidRPr="0050014D" w:rsidRDefault="003620B0" w:rsidP="00DF6E94">
                    <w:pPr>
                      <w:pStyle w:val="Titel"/>
                      <w:spacing w:line="276" w:lineRule="auto"/>
                      <w:ind w:left="0"/>
                    </w:pPr>
                    <w:r>
                      <w:t xml:space="preserve">Ablauf </w:t>
                    </w:r>
                    <w:r w:rsidRPr="00A41E7A">
                      <w:t>für</w:t>
                    </w:r>
                    <w:r>
                      <w:t xml:space="preserve"> Lehrende</w:t>
                    </w:r>
                    <w:r w:rsidRPr="0050014D">
                      <w:t>:</w:t>
                    </w:r>
                  </w:p>
                  <w:p w14:paraId="31EB82B3" w14:textId="77777777" w:rsidR="003620B0" w:rsidRPr="00A41E7A" w:rsidRDefault="003620B0" w:rsidP="00DF6E94">
                    <w:pPr>
                      <w:pStyle w:val="berschrift1"/>
                    </w:pPr>
                    <w:r>
                      <w:t>Anfangsbuchstaben Abbildungen</w:t>
                    </w:r>
                  </w:p>
                </w:txbxContent>
              </v:textbox>
              <w10:wrap anchorx="margin" anchory="margin"/>
            </v:shape>
          </w:pict>
        </mc:Fallback>
      </mc:AlternateContent>
    </w:r>
    <w:r>
      <w:rPr>
        <w:noProof/>
        <w:color w:val="0A2446"/>
      </w:rPr>
      <w:drawing>
        <wp:inline distT="0" distB="0" distL="0" distR="0" wp14:anchorId="34E70A1B" wp14:editId="1E7B7BBD">
          <wp:extent cx="864000" cy="864000"/>
          <wp:effectExtent l="0" t="0" r="0" b="0"/>
          <wp:docPr id="2233" name="Grafik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2198B0D" w14:textId="77777777" w:rsidR="003620B0" w:rsidRPr="007B2D80" w:rsidRDefault="003620B0" w:rsidP="00DF6E9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6CC58F2" w14:textId="77777777" w:rsidTr="00781E9C">
      <w:trPr>
        <w:trHeight w:val="1134"/>
      </w:trPr>
      <w:tc>
        <w:tcPr>
          <w:tcW w:w="1000" w:type="pct"/>
          <w:vAlign w:val="center"/>
        </w:tcPr>
        <w:p w14:paraId="18F82F17" w14:textId="77777777" w:rsidR="003620B0" w:rsidRDefault="003620B0" w:rsidP="00DF6E94">
          <w:pPr>
            <w:pStyle w:val="Untertitel"/>
          </w:pPr>
          <w:r>
            <w:rPr>
              <w:noProof/>
            </w:rPr>
            <w:drawing>
              <wp:inline distT="0" distB="0" distL="0" distR="0" wp14:anchorId="0246B18B" wp14:editId="6D15D798">
                <wp:extent cx="496800" cy="417600"/>
                <wp:effectExtent l="0" t="0" r="0" b="1905"/>
                <wp:docPr id="2234" name="Grafik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4335622" w14:textId="77777777" w:rsidR="003620B0" w:rsidRDefault="003620B0" w:rsidP="00DF6E94">
          <w:pPr>
            <w:pStyle w:val="Untertitel"/>
          </w:pPr>
          <w:r>
            <w:rPr>
              <w:noProof/>
            </w:rPr>
            <w:drawing>
              <wp:inline distT="0" distB="0" distL="0" distR="0" wp14:anchorId="79FCC19A" wp14:editId="709C2A8D">
                <wp:extent cx="436001" cy="471352"/>
                <wp:effectExtent l="0" t="0" r="0" b="0"/>
                <wp:docPr id="2235" name="Grafik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407C027C" w14:textId="77777777" w:rsidR="003620B0" w:rsidRDefault="003620B0" w:rsidP="00DF6E94">
          <w:pPr>
            <w:pStyle w:val="Untertitel"/>
          </w:pPr>
          <w:r>
            <w:rPr>
              <w:noProof/>
            </w:rPr>
            <w:drawing>
              <wp:inline distT="0" distB="0" distL="0" distR="0" wp14:anchorId="32195BEF" wp14:editId="11E8AB48">
                <wp:extent cx="428400" cy="486000"/>
                <wp:effectExtent l="0" t="0" r="3810" b="0"/>
                <wp:docPr id="2236" name="Grafik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078285C" w14:textId="77777777" w:rsidR="003620B0" w:rsidRDefault="003620B0" w:rsidP="00DF6E94">
          <w:pPr>
            <w:pStyle w:val="Untertitel"/>
          </w:pPr>
          <w:r>
            <w:rPr>
              <w:noProof/>
            </w:rPr>
            <w:drawing>
              <wp:inline distT="0" distB="0" distL="0" distR="0" wp14:anchorId="25FF9943" wp14:editId="59A76A58">
                <wp:extent cx="424800" cy="435600"/>
                <wp:effectExtent l="0" t="0" r="0" b="0"/>
                <wp:docPr id="2237" name="Grafik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CB13F0B" w14:textId="77777777" w:rsidR="003620B0" w:rsidRDefault="003620B0" w:rsidP="00DF6E94">
          <w:pPr>
            <w:pStyle w:val="Untertitel"/>
          </w:pPr>
          <w:r>
            <w:rPr>
              <w:noProof/>
            </w:rPr>
            <w:drawing>
              <wp:inline distT="0" distB="0" distL="0" distR="0" wp14:anchorId="06A784FE" wp14:editId="63A5C1A3">
                <wp:extent cx="457200" cy="435600"/>
                <wp:effectExtent l="0" t="0" r="0" b="0"/>
                <wp:docPr id="2238" name="Grafik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0917AC2" w14:textId="77777777" w:rsidTr="00781E9C">
      <w:trPr>
        <w:trHeight w:val="510"/>
      </w:trPr>
      <w:tc>
        <w:tcPr>
          <w:tcW w:w="1000" w:type="pct"/>
        </w:tcPr>
        <w:p w14:paraId="287D0E7D" w14:textId="77777777" w:rsidR="003620B0" w:rsidRPr="0050014D" w:rsidRDefault="003620B0" w:rsidP="00DF6E94">
          <w:pPr>
            <w:pStyle w:val="Untertitel"/>
          </w:pPr>
          <w:r w:rsidRPr="0050014D">
            <w:t xml:space="preserve">Level </w:t>
          </w:r>
          <w:r>
            <w:t>1</w:t>
          </w:r>
        </w:p>
      </w:tc>
      <w:tc>
        <w:tcPr>
          <w:tcW w:w="1000" w:type="pct"/>
        </w:tcPr>
        <w:p w14:paraId="60A18B54" w14:textId="77777777" w:rsidR="003620B0" w:rsidRPr="00821CD8" w:rsidRDefault="003620B0" w:rsidP="00DF6E94">
          <w:pPr>
            <w:pStyle w:val="Untertitel"/>
          </w:pPr>
          <w:r>
            <w:t>15</w:t>
          </w:r>
          <w:r w:rsidRPr="00821CD8">
            <w:t xml:space="preserve"> Minuten</w:t>
          </w:r>
        </w:p>
      </w:tc>
      <w:tc>
        <w:tcPr>
          <w:tcW w:w="1000" w:type="pct"/>
        </w:tcPr>
        <w:p w14:paraId="306AFF04" w14:textId="77777777" w:rsidR="003620B0" w:rsidRPr="00821CD8" w:rsidRDefault="003620B0" w:rsidP="00DF6E94">
          <w:pPr>
            <w:pStyle w:val="Untertitel"/>
          </w:pPr>
          <w:r w:rsidRPr="00821CD8">
            <w:t>1</w:t>
          </w:r>
          <w:r>
            <w:t>-10</w:t>
          </w:r>
          <w:r w:rsidRPr="00821CD8">
            <w:t xml:space="preserve"> Person</w:t>
          </w:r>
          <w:r>
            <w:t>en</w:t>
          </w:r>
        </w:p>
      </w:tc>
      <w:tc>
        <w:tcPr>
          <w:tcW w:w="1000" w:type="pct"/>
        </w:tcPr>
        <w:p w14:paraId="13C60CB4" w14:textId="77777777" w:rsidR="003620B0" w:rsidRPr="00821CD8" w:rsidRDefault="003620B0" w:rsidP="00DF6E94">
          <w:pPr>
            <w:pStyle w:val="Untertitel"/>
          </w:pPr>
          <w:r w:rsidRPr="00821CD8">
            <w:t>E</w:t>
          </w:r>
          <w:r>
            <w:t>A/PA, Plenum</w:t>
          </w:r>
        </w:p>
      </w:tc>
      <w:tc>
        <w:tcPr>
          <w:tcW w:w="1000" w:type="pct"/>
        </w:tcPr>
        <w:p w14:paraId="2FE21D79" w14:textId="77777777" w:rsidR="003620B0" w:rsidRPr="00821CD8" w:rsidRDefault="003620B0" w:rsidP="00DF6E94">
          <w:pPr>
            <w:pStyle w:val="Untertitel"/>
          </w:pPr>
          <w:r>
            <w:t>Arbeitsbogen</w:t>
          </w:r>
        </w:p>
      </w:tc>
    </w:tr>
  </w:tbl>
  <w:p w14:paraId="381F291D" w14:textId="77777777" w:rsidR="003620B0" w:rsidRPr="00923829" w:rsidRDefault="003620B0" w:rsidP="00781E9C">
    <w:pPr>
      <w:pStyle w:val="Kopfzeile"/>
      <w:ind w:left="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7460A" w14:textId="77777777" w:rsidR="003620B0" w:rsidRDefault="003620B0" w:rsidP="00C2622F">
    <w:pPr>
      <w:pStyle w:val="Kopfzeile"/>
      <w:ind w:left="0"/>
    </w:pPr>
    <w:r>
      <w:rPr>
        <w:noProof/>
      </w:rPr>
      <mc:AlternateContent>
        <mc:Choice Requires="wps">
          <w:drawing>
            <wp:anchor distT="0" distB="0" distL="114300" distR="114300" simplePos="0" relativeHeight="251617792" behindDoc="0" locked="0" layoutInCell="1" allowOverlap="1" wp14:anchorId="551A247E" wp14:editId="66F6D29C">
              <wp:simplePos x="0" y="0"/>
              <wp:positionH relativeFrom="margin">
                <wp:posOffset>974090</wp:posOffset>
              </wp:positionH>
              <wp:positionV relativeFrom="topMargin">
                <wp:posOffset>466725</wp:posOffset>
              </wp:positionV>
              <wp:extent cx="5400000" cy="828675"/>
              <wp:effectExtent l="0" t="0" r="0" b="9525"/>
              <wp:wrapNone/>
              <wp:docPr id="33" name="Textfeld 3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0F699CBF" w14:textId="77777777" w:rsidR="003620B0" w:rsidRPr="0050014D" w:rsidRDefault="003620B0" w:rsidP="004319AC">
                          <w:pPr>
                            <w:pStyle w:val="Titel"/>
                            <w:spacing w:line="276" w:lineRule="auto"/>
                            <w:ind w:left="0"/>
                          </w:pPr>
                          <w:r>
                            <w:t xml:space="preserve">Ablauf </w:t>
                          </w:r>
                          <w:r w:rsidRPr="00A41E7A">
                            <w:t>für</w:t>
                          </w:r>
                          <w:r>
                            <w:t xml:space="preserve"> Lehrende</w:t>
                          </w:r>
                          <w:r w:rsidRPr="0050014D">
                            <w:t>:</w:t>
                          </w:r>
                        </w:p>
                        <w:p w14:paraId="61AEF2B9" w14:textId="77777777" w:rsidR="003620B0" w:rsidRDefault="003620B0" w:rsidP="004319AC">
                          <w:pPr>
                            <w:pStyle w:val="berschrift1"/>
                            <w:spacing w:line="276" w:lineRule="auto"/>
                          </w:pPr>
                          <w:r>
                            <w:t>Quiz: Wie funktioniert eine Versicherung?</w:t>
                          </w:r>
                        </w:p>
                        <w:p w14:paraId="0FA28AE9" w14:textId="77777777" w:rsidR="003620B0" w:rsidRPr="00A41E7A" w:rsidRDefault="003620B0" w:rsidP="004319AC">
                          <w:pPr>
                            <w:spacing w:line="276" w:lineRule="auto"/>
                            <w:ind w:left="0"/>
                            <w:rPr>
                              <w:color w:val="0A2446"/>
                            </w:rPr>
                          </w:pPr>
                          <w:r w:rsidRPr="00A41E7A">
                            <w:rPr>
                              <w:color w:val="0A2446"/>
                            </w:rPr>
                            <w:t>(</w:t>
                          </w:r>
                          <w:r>
                            <w:rPr>
                              <w:color w:val="0A2446"/>
                            </w:rPr>
                            <w:t>1</w:t>
                          </w:r>
                          <w:r w:rsidRPr="00A41E7A">
                            <w:rPr>
                              <w:color w:val="0A2446"/>
                            </w:rPr>
                            <w:t>/2)</w:t>
                          </w:r>
                        </w:p>
                        <w:p w14:paraId="69B7CF1B" w14:textId="77777777" w:rsidR="003620B0" w:rsidRPr="0065479A" w:rsidRDefault="003620B0" w:rsidP="006547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1A247E" id="_x0000_t202" coordsize="21600,21600" o:spt="202" path="m,l,21600r21600,l21600,xe">
              <v:stroke joinstyle="miter"/>
              <v:path gradientshapeok="t" o:connecttype="rect"/>
            </v:shapetype>
            <v:shape id="Textfeld 33" o:spid="_x0000_s1551" type="#_x0000_t202" style="position:absolute;left:0;text-align:left;margin-left:76.7pt;margin-top:36.75pt;width:425.2pt;height:65.2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mjQMAIAAFw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" fillcolor="white [3201]" stroked="f" strokeweight=".5pt">
              <v:textbox>
                <w:txbxContent>
                  <w:p w14:paraId="0F699CBF" w14:textId="77777777" w:rsidR="003620B0" w:rsidRPr="0050014D" w:rsidRDefault="003620B0" w:rsidP="004319AC">
                    <w:pPr>
                      <w:pStyle w:val="Titel"/>
                      <w:spacing w:line="276" w:lineRule="auto"/>
                      <w:ind w:left="0"/>
                    </w:pPr>
                    <w:r>
                      <w:t xml:space="preserve">Ablauf </w:t>
                    </w:r>
                    <w:r w:rsidRPr="00A41E7A">
                      <w:t>für</w:t>
                    </w:r>
                    <w:r>
                      <w:t xml:space="preserve"> Lehrende</w:t>
                    </w:r>
                    <w:r w:rsidRPr="0050014D">
                      <w:t>:</w:t>
                    </w:r>
                  </w:p>
                  <w:p w14:paraId="61AEF2B9" w14:textId="77777777" w:rsidR="003620B0" w:rsidRDefault="003620B0" w:rsidP="004319AC">
                    <w:pPr>
                      <w:pStyle w:val="berschrift1"/>
                      <w:spacing w:line="276" w:lineRule="auto"/>
                    </w:pPr>
                    <w:r>
                      <w:t>Quiz: Wie funktioniert eine Versicherung?</w:t>
                    </w:r>
                  </w:p>
                  <w:p w14:paraId="0FA28AE9" w14:textId="77777777" w:rsidR="003620B0" w:rsidRPr="00A41E7A" w:rsidRDefault="003620B0" w:rsidP="004319AC">
                    <w:pPr>
                      <w:spacing w:line="276" w:lineRule="auto"/>
                      <w:ind w:left="0"/>
                      <w:rPr>
                        <w:color w:val="0A2446"/>
                      </w:rPr>
                    </w:pPr>
                    <w:r w:rsidRPr="00A41E7A">
                      <w:rPr>
                        <w:color w:val="0A2446"/>
                      </w:rPr>
                      <w:t>(</w:t>
                    </w:r>
                    <w:r>
                      <w:rPr>
                        <w:color w:val="0A2446"/>
                      </w:rPr>
                      <w:t>1</w:t>
                    </w:r>
                    <w:r w:rsidRPr="00A41E7A">
                      <w:rPr>
                        <w:color w:val="0A2446"/>
                      </w:rPr>
                      <w:t>/2)</w:t>
                    </w:r>
                  </w:p>
                  <w:p w14:paraId="69B7CF1B" w14:textId="77777777" w:rsidR="003620B0" w:rsidRPr="0065479A" w:rsidRDefault="003620B0" w:rsidP="0065479A"/>
                </w:txbxContent>
              </v:textbox>
              <w10:wrap anchorx="margin" anchory="margin"/>
            </v:shape>
          </w:pict>
        </mc:Fallback>
      </mc:AlternateContent>
    </w:r>
    <w:r>
      <w:rPr>
        <w:noProof/>
        <w:color w:val="0A2446"/>
      </w:rPr>
      <w:drawing>
        <wp:inline distT="0" distB="0" distL="0" distR="0" wp14:anchorId="25FA8689" wp14:editId="170803C6">
          <wp:extent cx="864000" cy="864000"/>
          <wp:effectExtent l="0" t="0" r="0" b="0"/>
          <wp:docPr id="7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566A860" w14:textId="77777777" w:rsidR="003620B0" w:rsidRPr="007B2D80" w:rsidRDefault="003620B0" w:rsidP="00C2622F">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C2852F5" w14:textId="77777777" w:rsidTr="00387269">
      <w:trPr>
        <w:trHeight w:val="1134"/>
      </w:trPr>
      <w:tc>
        <w:tcPr>
          <w:tcW w:w="1000" w:type="pct"/>
          <w:vAlign w:val="center"/>
        </w:tcPr>
        <w:p w14:paraId="0E56544D" w14:textId="77777777" w:rsidR="003620B0" w:rsidRDefault="003620B0" w:rsidP="00C2622F">
          <w:pPr>
            <w:pStyle w:val="Untertitel"/>
          </w:pPr>
          <w:r>
            <w:rPr>
              <w:noProof/>
            </w:rPr>
            <w:drawing>
              <wp:inline distT="0" distB="0" distL="0" distR="0" wp14:anchorId="298579C7" wp14:editId="009D9FA3">
                <wp:extent cx="496800" cy="417600"/>
                <wp:effectExtent l="0" t="0" r="0" b="1905"/>
                <wp:docPr id="759"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0ECD741" w14:textId="77777777" w:rsidR="003620B0" w:rsidRDefault="003620B0" w:rsidP="00C2622F">
          <w:pPr>
            <w:pStyle w:val="Untertitel"/>
          </w:pPr>
          <w:r>
            <w:rPr>
              <w:noProof/>
            </w:rPr>
            <w:drawing>
              <wp:inline distT="0" distB="0" distL="0" distR="0" wp14:anchorId="3A01E99C" wp14:editId="766BE4C1">
                <wp:extent cx="436001" cy="471352"/>
                <wp:effectExtent l="0" t="0" r="0" b="0"/>
                <wp:docPr id="76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90AA4D1" w14:textId="77777777" w:rsidR="003620B0" w:rsidRDefault="003620B0" w:rsidP="00C2622F">
          <w:pPr>
            <w:pStyle w:val="Untertitel"/>
          </w:pPr>
          <w:r>
            <w:rPr>
              <w:noProof/>
            </w:rPr>
            <w:drawing>
              <wp:inline distT="0" distB="0" distL="0" distR="0" wp14:anchorId="2433B8AD" wp14:editId="6F40825C">
                <wp:extent cx="428400" cy="486000"/>
                <wp:effectExtent l="0" t="0" r="3810" b="0"/>
                <wp:docPr id="779" name="Grafik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861B559" w14:textId="77777777" w:rsidR="003620B0" w:rsidRDefault="003620B0" w:rsidP="00C2622F">
          <w:pPr>
            <w:pStyle w:val="Untertitel"/>
          </w:pPr>
          <w:r>
            <w:rPr>
              <w:noProof/>
            </w:rPr>
            <w:drawing>
              <wp:inline distT="0" distB="0" distL="0" distR="0" wp14:anchorId="18D6087F" wp14:editId="6610BA63">
                <wp:extent cx="424800" cy="435600"/>
                <wp:effectExtent l="0" t="0" r="0" b="0"/>
                <wp:docPr id="780" name="Grafik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077705DB" w14:textId="77777777" w:rsidR="003620B0" w:rsidRDefault="003620B0" w:rsidP="00C2622F">
          <w:pPr>
            <w:pStyle w:val="Untertitel"/>
          </w:pPr>
          <w:r>
            <w:rPr>
              <w:noProof/>
            </w:rPr>
            <w:drawing>
              <wp:inline distT="0" distB="0" distL="0" distR="0" wp14:anchorId="2ACB6865" wp14:editId="5870AAE7">
                <wp:extent cx="457200" cy="435600"/>
                <wp:effectExtent l="0" t="0" r="0" b="0"/>
                <wp:docPr id="806" name="Grafik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40A5D029" w14:textId="77777777" w:rsidTr="00387269">
      <w:trPr>
        <w:trHeight w:val="510"/>
      </w:trPr>
      <w:tc>
        <w:tcPr>
          <w:tcW w:w="1000" w:type="pct"/>
        </w:tcPr>
        <w:p w14:paraId="32038E3F" w14:textId="77777777" w:rsidR="003620B0" w:rsidRPr="0050014D" w:rsidRDefault="003620B0" w:rsidP="00C2622F">
          <w:pPr>
            <w:pStyle w:val="Untertitel"/>
          </w:pPr>
          <w:r w:rsidRPr="0050014D">
            <w:t xml:space="preserve">Level </w:t>
          </w:r>
          <w:r>
            <w:t>2-3</w:t>
          </w:r>
        </w:p>
      </w:tc>
      <w:tc>
        <w:tcPr>
          <w:tcW w:w="1000" w:type="pct"/>
        </w:tcPr>
        <w:p w14:paraId="4D74C97F" w14:textId="77777777" w:rsidR="003620B0" w:rsidRPr="00821CD8" w:rsidRDefault="003620B0" w:rsidP="00C2622F">
          <w:pPr>
            <w:pStyle w:val="Untertitel"/>
          </w:pPr>
          <w:r>
            <w:t>30</w:t>
          </w:r>
          <w:r w:rsidRPr="00821CD8">
            <w:t xml:space="preserve"> Minuten</w:t>
          </w:r>
        </w:p>
      </w:tc>
      <w:tc>
        <w:tcPr>
          <w:tcW w:w="1000" w:type="pct"/>
        </w:tcPr>
        <w:p w14:paraId="1462F956" w14:textId="77777777" w:rsidR="003620B0" w:rsidRPr="00821CD8" w:rsidRDefault="003620B0" w:rsidP="00C2622F">
          <w:pPr>
            <w:pStyle w:val="Untertitel"/>
          </w:pPr>
          <w:r>
            <w:t>6-10</w:t>
          </w:r>
          <w:r w:rsidRPr="00821CD8">
            <w:t xml:space="preserve"> Person</w:t>
          </w:r>
          <w:r>
            <w:t>en</w:t>
          </w:r>
        </w:p>
      </w:tc>
      <w:tc>
        <w:tcPr>
          <w:tcW w:w="1000" w:type="pct"/>
        </w:tcPr>
        <w:p w14:paraId="340416CF" w14:textId="77777777" w:rsidR="003620B0" w:rsidRPr="00821CD8" w:rsidRDefault="003620B0" w:rsidP="00C2622F">
          <w:pPr>
            <w:pStyle w:val="Untertitel"/>
          </w:pPr>
          <w:r>
            <w:t>GA, Plenum</w:t>
          </w:r>
        </w:p>
      </w:tc>
      <w:tc>
        <w:tcPr>
          <w:tcW w:w="1000" w:type="pct"/>
        </w:tcPr>
        <w:p w14:paraId="1BEBD061" w14:textId="77777777" w:rsidR="003620B0" w:rsidRPr="00821CD8" w:rsidRDefault="003620B0" w:rsidP="00C2622F">
          <w:pPr>
            <w:pStyle w:val="Untertitel"/>
          </w:pPr>
          <w:r>
            <w:t>Karteikarten, Quizfragen</w:t>
          </w:r>
        </w:p>
      </w:tc>
    </w:tr>
  </w:tbl>
  <w:p w14:paraId="342F9434" w14:textId="77777777" w:rsidR="003620B0" w:rsidRPr="00923829" w:rsidRDefault="003620B0" w:rsidP="0017008B">
    <w:pPr>
      <w:pStyle w:val="Kopfzeile"/>
      <w:ind w:left="0"/>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6386A" w14:textId="77777777" w:rsidR="003620B0" w:rsidRPr="00923829" w:rsidRDefault="003620B0" w:rsidP="00243C5D">
    <w:pPr>
      <w:pStyle w:val="Kopfzeile"/>
      <w:ind w:left="0"/>
    </w:pPr>
    <w:r>
      <w:rPr>
        <w:noProof/>
      </w:rPr>
      <mc:AlternateContent>
        <mc:Choice Requires="wps">
          <w:drawing>
            <wp:anchor distT="45720" distB="45720" distL="114300" distR="114300" simplePos="0" relativeHeight="251842560" behindDoc="0" locked="0" layoutInCell="1" allowOverlap="1" wp14:anchorId="69028159" wp14:editId="20292C32">
              <wp:simplePos x="0" y="0"/>
              <wp:positionH relativeFrom="margin">
                <wp:posOffset>5472430</wp:posOffset>
              </wp:positionH>
              <wp:positionV relativeFrom="topMargin">
                <wp:posOffset>1080135</wp:posOffset>
              </wp:positionV>
              <wp:extent cx="712800" cy="1404620"/>
              <wp:effectExtent l="0" t="0" r="0" b="0"/>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DD9D05" w14:textId="77777777" w:rsidR="003620B0" w:rsidRPr="0017008B" w:rsidRDefault="003620B0" w:rsidP="00243C5D">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9028159" id="_x0000_t202" coordsize="21600,21600" o:spt="202" path="m,l,21600r21600,l21600,xe">
              <v:stroke joinstyle="miter"/>
              <v:path gradientshapeok="t" o:connecttype="rect"/>
            </v:shapetype>
            <v:shape id="_x0000_s1758" type="#_x0000_t202" style="position:absolute;left:0;text-align:left;margin-left:430.9pt;margin-top:85.05pt;width:56.15pt;height:110.6pt;z-index:2518425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yMPKSMgIAAKoEAAAOAAAAAAAAAAAAAAAA&#10;AC4CAABkcnMvZTJvRG9jLnhtbFBLAQItABQABgAIAAAAIQCrOlLS4AAAAAsBAAAPAAAAAAAAAAAA&#10;AAAAAIwEAABkcnMvZG93bnJldi54bWxQSwUGAAAAAAQABADzAAAAmQUAAAAA&#10;" filled="f" stroked="f">
              <v:textbox style="mso-fit-shape-to-text:t">
                <w:txbxContent>
                  <w:p w14:paraId="68DD9D05" w14:textId="77777777" w:rsidR="003620B0" w:rsidRPr="0017008B" w:rsidRDefault="003620B0" w:rsidP="00243C5D">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841536" behindDoc="0" locked="0" layoutInCell="1" allowOverlap="1" wp14:anchorId="66912D1D" wp14:editId="6A7C9F27">
          <wp:simplePos x="0" y="0"/>
          <wp:positionH relativeFrom="margin">
            <wp:posOffset>5526405</wp:posOffset>
          </wp:positionH>
          <wp:positionV relativeFrom="topMargin">
            <wp:posOffset>648335</wp:posOffset>
          </wp:positionV>
          <wp:extent cx="496800" cy="417600"/>
          <wp:effectExtent l="0" t="0" r="0" b="1905"/>
          <wp:wrapNone/>
          <wp:docPr id="2239" name="Grafik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0512" behindDoc="0" locked="0" layoutInCell="1" allowOverlap="1" wp14:anchorId="49F29168" wp14:editId="79C10E61">
              <wp:simplePos x="0" y="0"/>
              <wp:positionH relativeFrom="margin">
                <wp:posOffset>974090</wp:posOffset>
              </wp:positionH>
              <wp:positionV relativeFrom="topMargin">
                <wp:posOffset>466725</wp:posOffset>
              </wp:positionV>
              <wp:extent cx="3190875" cy="828675"/>
              <wp:effectExtent l="0" t="0" r="9525" b="9525"/>
              <wp:wrapNone/>
              <wp:docPr id="4" name="Textfeld 4"/>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C9E5736" w14:textId="77777777" w:rsidR="003620B0" w:rsidRPr="0050014D" w:rsidRDefault="003620B0" w:rsidP="00243C5D">
                          <w:pPr>
                            <w:pStyle w:val="Titel"/>
                            <w:spacing w:line="276" w:lineRule="auto"/>
                            <w:ind w:left="0"/>
                          </w:pPr>
                          <w:r>
                            <w:t>Arbeitsbogen</w:t>
                          </w:r>
                          <w:r w:rsidRPr="0050014D">
                            <w:t>:</w:t>
                          </w:r>
                        </w:p>
                        <w:p w14:paraId="31846C77" w14:textId="77777777" w:rsidR="003620B0" w:rsidRPr="00A41E7A" w:rsidRDefault="003620B0" w:rsidP="00243C5D">
                          <w:pPr>
                            <w:pStyle w:val="berschrift1"/>
                          </w:pPr>
                          <w:r>
                            <w:t>Anfangsbuchstaben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29168" id="Textfeld 4" o:spid="_x0000_s1759" type="#_x0000_t202" style="position:absolute;left:0;text-align:left;margin-left:76.7pt;margin-top:36.75pt;width:251.25pt;height:65.2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enPMMTICAABdBAAADgAAAAAAAAAAAAAA&#10;AAAuAgAAZHJzL2Uyb0RvYy54bWxQSwECLQAUAAYACAAAACEA/toXzuEAAAAKAQAADwAAAAAAAAAA&#10;AAAAAACMBAAAZHJzL2Rvd25yZXYueG1sUEsFBgAAAAAEAAQA8wAAAJoFAAAAAA==&#10;" fillcolor="white [3201]" stroked="f" strokeweight=".5pt">
              <v:textbox>
                <w:txbxContent>
                  <w:p w14:paraId="0C9E5736" w14:textId="77777777" w:rsidR="003620B0" w:rsidRPr="0050014D" w:rsidRDefault="003620B0" w:rsidP="00243C5D">
                    <w:pPr>
                      <w:pStyle w:val="Titel"/>
                      <w:spacing w:line="276" w:lineRule="auto"/>
                      <w:ind w:left="0"/>
                    </w:pPr>
                    <w:r>
                      <w:t>Arbeitsbogen</w:t>
                    </w:r>
                    <w:r w:rsidRPr="0050014D">
                      <w:t>:</w:t>
                    </w:r>
                  </w:p>
                  <w:p w14:paraId="31846C77" w14:textId="77777777" w:rsidR="003620B0" w:rsidRPr="00A41E7A" w:rsidRDefault="003620B0" w:rsidP="00243C5D">
                    <w:pPr>
                      <w:pStyle w:val="berschrift1"/>
                    </w:pPr>
                    <w:r>
                      <w:t>Anfangsbuchstaben Abbildungen</w:t>
                    </w:r>
                  </w:p>
                </w:txbxContent>
              </v:textbox>
              <w10:wrap anchorx="margin" anchory="margin"/>
            </v:shape>
          </w:pict>
        </mc:Fallback>
      </mc:AlternateContent>
    </w:r>
    <w:r>
      <w:rPr>
        <w:noProof/>
        <w:color w:val="0A2446"/>
      </w:rPr>
      <w:drawing>
        <wp:inline distT="0" distB="0" distL="0" distR="0" wp14:anchorId="7E51AA01" wp14:editId="1DF3D17D">
          <wp:extent cx="864000" cy="864000"/>
          <wp:effectExtent l="0" t="0" r="0" b="0"/>
          <wp:docPr id="2240" name="Grafik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ADF11CC" w14:textId="77777777" w:rsidR="003620B0" w:rsidRPr="00923829" w:rsidRDefault="003620B0" w:rsidP="00781E9C">
    <w:pPr>
      <w:pStyle w:val="Kopfzeile"/>
      <w:ind w:left="0"/>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E2B79" w14:textId="77777777" w:rsidR="003620B0" w:rsidRPr="00923829" w:rsidRDefault="003620B0" w:rsidP="00196DDA">
    <w:pPr>
      <w:pStyle w:val="Kopfzeile"/>
      <w:ind w:left="0"/>
    </w:pPr>
    <w:r>
      <w:rPr>
        <w:noProof/>
      </w:rPr>
      <mc:AlternateContent>
        <mc:Choice Requires="wps">
          <w:drawing>
            <wp:anchor distT="0" distB="0" distL="114300" distR="114300" simplePos="0" relativeHeight="251699200" behindDoc="0" locked="0" layoutInCell="1" allowOverlap="1" wp14:anchorId="2DB87C42" wp14:editId="1983AD45">
              <wp:simplePos x="0" y="0"/>
              <wp:positionH relativeFrom="margin">
                <wp:posOffset>974090</wp:posOffset>
              </wp:positionH>
              <wp:positionV relativeFrom="topMargin">
                <wp:posOffset>466725</wp:posOffset>
              </wp:positionV>
              <wp:extent cx="3190875" cy="828675"/>
              <wp:effectExtent l="0" t="0" r="9525" b="9525"/>
              <wp:wrapNone/>
              <wp:docPr id="1492" name="Textfeld 149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771966D" w14:textId="77777777" w:rsidR="003620B0" w:rsidRPr="0050014D" w:rsidRDefault="003620B0" w:rsidP="00196DDA">
                          <w:pPr>
                            <w:pStyle w:val="Titel"/>
                            <w:spacing w:line="276" w:lineRule="auto"/>
                            <w:ind w:left="0"/>
                          </w:pPr>
                          <w:r>
                            <w:t>Lösung</w:t>
                          </w:r>
                          <w:r w:rsidRPr="0050014D">
                            <w:t>:</w:t>
                          </w:r>
                        </w:p>
                        <w:p w14:paraId="1BA49B4E" w14:textId="77777777" w:rsidR="003620B0" w:rsidRPr="00A41E7A" w:rsidRDefault="003620B0" w:rsidP="00196DDA">
                          <w:pPr>
                            <w:pStyle w:val="berschrift1"/>
                          </w:pPr>
                          <w:r>
                            <w:t>Anfangsbuchstaben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B87C42" id="_x0000_t202" coordsize="21600,21600" o:spt="202" path="m,l,21600r21600,l21600,xe">
              <v:stroke joinstyle="miter"/>
              <v:path gradientshapeok="t" o:connecttype="rect"/>
            </v:shapetype>
            <v:shape id="Textfeld 1492" o:spid="_x0000_s1760" type="#_x0000_t202" style="position:absolute;left:0;text-align:left;margin-left:76.7pt;margin-top:36.75pt;width:251.25pt;height:65.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LqjbZUzAgAAXQQAAA4AAAAAAAAAAAAA&#10;AAAALgIAAGRycy9lMm9Eb2MueG1sUEsBAi0AFAAGAAgAAAAhAP7aF87hAAAACgEAAA8AAAAAAAAA&#10;AAAAAAAAjQQAAGRycy9kb3ducmV2LnhtbFBLBQYAAAAABAAEAPMAAACbBQAAAAA=&#10;" fillcolor="white [3201]" stroked="f" strokeweight=".5pt">
              <v:textbox>
                <w:txbxContent>
                  <w:p w14:paraId="3771966D" w14:textId="77777777" w:rsidR="003620B0" w:rsidRPr="0050014D" w:rsidRDefault="003620B0" w:rsidP="00196DDA">
                    <w:pPr>
                      <w:pStyle w:val="Titel"/>
                      <w:spacing w:line="276" w:lineRule="auto"/>
                      <w:ind w:left="0"/>
                    </w:pPr>
                    <w:r>
                      <w:t>Lösung</w:t>
                    </w:r>
                    <w:r w:rsidRPr="0050014D">
                      <w:t>:</w:t>
                    </w:r>
                  </w:p>
                  <w:p w14:paraId="1BA49B4E" w14:textId="77777777" w:rsidR="003620B0" w:rsidRPr="00A41E7A" w:rsidRDefault="003620B0" w:rsidP="00196DDA">
                    <w:pPr>
                      <w:pStyle w:val="berschrift1"/>
                    </w:pPr>
                    <w:r>
                      <w:t>Anfangsbuchstaben Abbildungen</w:t>
                    </w:r>
                  </w:p>
                </w:txbxContent>
              </v:textbox>
              <w10:wrap anchorx="margin" anchory="margin"/>
            </v:shape>
          </w:pict>
        </mc:Fallback>
      </mc:AlternateContent>
    </w:r>
    <w:r>
      <w:rPr>
        <w:noProof/>
        <w:color w:val="0A2446"/>
      </w:rPr>
      <w:drawing>
        <wp:inline distT="0" distB="0" distL="0" distR="0" wp14:anchorId="6B9AF9DE" wp14:editId="3370B6A1">
          <wp:extent cx="864000" cy="864000"/>
          <wp:effectExtent l="0" t="0" r="0" b="0"/>
          <wp:docPr id="2241" name="Grafik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5A68271" w14:textId="77777777" w:rsidR="003620B0" w:rsidRPr="00923829" w:rsidRDefault="003620B0" w:rsidP="00781E9C">
    <w:pPr>
      <w:pStyle w:val="Kopfzeile"/>
      <w:ind w:left="0"/>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C4495" w14:textId="77777777" w:rsidR="003620B0" w:rsidRDefault="003620B0" w:rsidP="00900E84">
    <w:pPr>
      <w:pStyle w:val="Kopfzeile"/>
      <w:ind w:left="0"/>
    </w:pPr>
    <w:r>
      <w:rPr>
        <w:noProof/>
      </w:rPr>
      <mc:AlternateContent>
        <mc:Choice Requires="wps">
          <w:drawing>
            <wp:anchor distT="0" distB="0" distL="114300" distR="114300" simplePos="0" relativeHeight="251850752" behindDoc="0" locked="0" layoutInCell="1" allowOverlap="1" wp14:anchorId="061B176F" wp14:editId="585EA1BD">
              <wp:simplePos x="0" y="0"/>
              <wp:positionH relativeFrom="margin">
                <wp:posOffset>974090</wp:posOffset>
              </wp:positionH>
              <wp:positionV relativeFrom="topMargin">
                <wp:posOffset>466725</wp:posOffset>
              </wp:positionV>
              <wp:extent cx="5400000" cy="828675"/>
              <wp:effectExtent l="0" t="0" r="0" b="9525"/>
              <wp:wrapNone/>
              <wp:docPr id="1719" name="Textfeld 1719"/>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762C5045" w14:textId="77777777" w:rsidR="003620B0" w:rsidRPr="0050014D" w:rsidRDefault="003620B0" w:rsidP="00900E84">
                          <w:pPr>
                            <w:pStyle w:val="Titel"/>
                            <w:spacing w:line="276" w:lineRule="auto"/>
                            <w:ind w:left="0"/>
                          </w:pPr>
                          <w:r>
                            <w:t xml:space="preserve">Ablauf </w:t>
                          </w:r>
                          <w:r w:rsidRPr="00A41E7A">
                            <w:t>für</w:t>
                          </w:r>
                          <w:r>
                            <w:t xml:space="preserve"> Lehrende</w:t>
                          </w:r>
                          <w:r w:rsidRPr="0050014D">
                            <w:t>:</w:t>
                          </w:r>
                        </w:p>
                        <w:p w14:paraId="1D104DB8" w14:textId="77777777" w:rsidR="003620B0" w:rsidRPr="00A41E7A" w:rsidRDefault="003620B0" w:rsidP="00900E84">
                          <w:pPr>
                            <w:pStyle w:val="berschrift1"/>
                          </w:pPr>
                          <w:r>
                            <w:t>Silbenrätsel &amp;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1B176F" id="_x0000_t202" coordsize="21600,21600" o:spt="202" path="m,l,21600r21600,l21600,xe">
              <v:stroke joinstyle="miter"/>
              <v:path gradientshapeok="t" o:connecttype="rect"/>
            </v:shapetype>
            <v:shape id="Textfeld 1719" o:spid="_x0000_s1761" type="#_x0000_t202" style="position:absolute;left:0;text-align:left;margin-left:76.7pt;margin-top:36.75pt;width:425.2pt;height:65.2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" fillcolor="white [3201]" stroked="f" strokeweight=".5pt">
              <v:textbox>
                <w:txbxContent>
                  <w:p w14:paraId="762C5045" w14:textId="77777777" w:rsidR="003620B0" w:rsidRPr="0050014D" w:rsidRDefault="003620B0" w:rsidP="00900E84">
                    <w:pPr>
                      <w:pStyle w:val="Titel"/>
                      <w:spacing w:line="276" w:lineRule="auto"/>
                      <w:ind w:left="0"/>
                    </w:pPr>
                    <w:r>
                      <w:t xml:space="preserve">Ablauf </w:t>
                    </w:r>
                    <w:r w:rsidRPr="00A41E7A">
                      <w:t>für</w:t>
                    </w:r>
                    <w:r>
                      <w:t xml:space="preserve"> Lehrende</w:t>
                    </w:r>
                    <w:r w:rsidRPr="0050014D">
                      <w:t>:</w:t>
                    </w:r>
                  </w:p>
                  <w:p w14:paraId="1D104DB8" w14:textId="77777777" w:rsidR="003620B0" w:rsidRPr="00A41E7A" w:rsidRDefault="003620B0" w:rsidP="00900E84">
                    <w:pPr>
                      <w:pStyle w:val="berschrift1"/>
                    </w:pPr>
                    <w:r>
                      <w:t>Silbenrätsel &amp; Was fehlt?</w:t>
                    </w:r>
                  </w:p>
                </w:txbxContent>
              </v:textbox>
              <w10:wrap anchorx="margin" anchory="margin"/>
            </v:shape>
          </w:pict>
        </mc:Fallback>
      </mc:AlternateContent>
    </w:r>
    <w:r>
      <w:rPr>
        <w:noProof/>
        <w:color w:val="0A2446"/>
      </w:rPr>
      <w:drawing>
        <wp:inline distT="0" distB="0" distL="0" distR="0" wp14:anchorId="416FB424" wp14:editId="755E92CE">
          <wp:extent cx="864000" cy="864000"/>
          <wp:effectExtent l="0" t="0" r="0" b="0"/>
          <wp:docPr id="2242" name="Grafik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19FCFAF" w14:textId="77777777" w:rsidR="003620B0" w:rsidRPr="007B2D80" w:rsidRDefault="003620B0" w:rsidP="00900E8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BE8F64C" w14:textId="77777777" w:rsidTr="00781E9C">
      <w:trPr>
        <w:trHeight w:val="1134"/>
      </w:trPr>
      <w:tc>
        <w:tcPr>
          <w:tcW w:w="1000" w:type="pct"/>
          <w:vAlign w:val="center"/>
        </w:tcPr>
        <w:p w14:paraId="1AEF5853" w14:textId="77777777" w:rsidR="003620B0" w:rsidRDefault="003620B0" w:rsidP="00900E84">
          <w:pPr>
            <w:pStyle w:val="Untertitel"/>
          </w:pPr>
          <w:r>
            <w:rPr>
              <w:noProof/>
            </w:rPr>
            <w:drawing>
              <wp:inline distT="0" distB="0" distL="0" distR="0" wp14:anchorId="4832DED9" wp14:editId="629C07F7">
                <wp:extent cx="496800" cy="417600"/>
                <wp:effectExtent l="0" t="0" r="0" b="1905"/>
                <wp:docPr id="2243" name="Grafik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B1C236B" w14:textId="77777777" w:rsidR="003620B0" w:rsidRDefault="003620B0" w:rsidP="00900E84">
          <w:pPr>
            <w:pStyle w:val="Untertitel"/>
          </w:pPr>
          <w:r>
            <w:rPr>
              <w:noProof/>
            </w:rPr>
            <w:drawing>
              <wp:inline distT="0" distB="0" distL="0" distR="0" wp14:anchorId="16EA8678" wp14:editId="3E35671C">
                <wp:extent cx="436001" cy="471352"/>
                <wp:effectExtent l="0" t="0" r="0" b="0"/>
                <wp:docPr id="2244" name="Grafik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187B3B6" w14:textId="77777777" w:rsidR="003620B0" w:rsidRDefault="003620B0" w:rsidP="00900E84">
          <w:pPr>
            <w:pStyle w:val="Untertitel"/>
          </w:pPr>
          <w:r>
            <w:rPr>
              <w:noProof/>
            </w:rPr>
            <w:drawing>
              <wp:inline distT="0" distB="0" distL="0" distR="0" wp14:anchorId="21C17BE2" wp14:editId="16BA575C">
                <wp:extent cx="428400" cy="486000"/>
                <wp:effectExtent l="0" t="0" r="3810" b="0"/>
                <wp:docPr id="2245" name="Grafik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E062010" w14:textId="77777777" w:rsidR="003620B0" w:rsidRDefault="003620B0" w:rsidP="00900E84">
          <w:pPr>
            <w:pStyle w:val="Untertitel"/>
          </w:pPr>
          <w:r>
            <w:rPr>
              <w:noProof/>
            </w:rPr>
            <w:drawing>
              <wp:inline distT="0" distB="0" distL="0" distR="0" wp14:anchorId="05B61820" wp14:editId="35C843D7">
                <wp:extent cx="424800" cy="435600"/>
                <wp:effectExtent l="0" t="0" r="0" b="0"/>
                <wp:docPr id="2246" name="Grafik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0C08E294" w14:textId="77777777" w:rsidR="003620B0" w:rsidRDefault="003620B0" w:rsidP="00900E84">
          <w:pPr>
            <w:pStyle w:val="Untertitel"/>
          </w:pPr>
          <w:r>
            <w:rPr>
              <w:noProof/>
            </w:rPr>
            <w:drawing>
              <wp:inline distT="0" distB="0" distL="0" distR="0" wp14:anchorId="5EDF5C21" wp14:editId="39DE53B4">
                <wp:extent cx="457200" cy="435600"/>
                <wp:effectExtent l="0" t="0" r="0" b="0"/>
                <wp:docPr id="2247" name="Grafik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595470E" w14:textId="77777777" w:rsidTr="00781E9C">
      <w:trPr>
        <w:trHeight w:val="510"/>
      </w:trPr>
      <w:tc>
        <w:tcPr>
          <w:tcW w:w="1000" w:type="pct"/>
        </w:tcPr>
        <w:p w14:paraId="433D93BB" w14:textId="77777777" w:rsidR="003620B0" w:rsidRPr="0050014D" w:rsidRDefault="003620B0" w:rsidP="00900E84">
          <w:pPr>
            <w:pStyle w:val="Untertitel"/>
          </w:pPr>
          <w:r w:rsidRPr="0050014D">
            <w:t xml:space="preserve">Level </w:t>
          </w:r>
          <w:r>
            <w:t>1/2</w:t>
          </w:r>
        </w:p>
      </w:tc>
      <w:tc>
        <w:tcPr>
          <w:tcW w:w="1000" w:type="pct"/>
        </w:tcPr>
        <w:p w14:paraId="2C5949C5" w14:textId="77777777" w:rsidR="003620B0" w:rsidRPr="00821CD8" w:rsidRDefault="003620B0" w:rsidP="00900E84">
          <w:pPr>
            <w:pStyle w:val="Untertitel"/>
          </w:pPr>
          <w:r>
            <w:t>45</w:t>
          </w:r>
          <w:r w:rsidRPr="00821CD8">
            <w:t xml:space="preserve"> Minuten</w:t>
          </w:r>
        </w:p>
      </w:tc>
      <w:tc>
        <w:tcPr>
          <w:tcW w:w="1000" w:type="pct"/>
        </w:tcPr>
        <w:p w14:paraId="786FE66D" w14:textId="77777777" w:rsidR="003620B0" w:rsidRPr="00821CD8" w:rsidRDefault="003620B0" w:rsidP="00900E84">
          <w:pPr>
            <w:pStyle w:val="Untertitel"/>
          </w:pPr>
          <w:r w:rsidRPr="00821CD8">
            <w:t>1</w:t>
          </w:r>
          <w:r>
            <w:t>-10</w:t>
          </w:r>
          <w:r w:rsidRPr="00821CD8">
            <w:t xml:space="preserve"> Person</w:t>
          </w:r>
          <w:r>
            <w:t>en</w:t>
          </w:r>
        </w:p>
      </w:tc>
      <w:tc>
        <w:tcPr>
          <w:tcW w:w="1000" w:type="pct"/>
        </w:tcPr>
        <w:p w14:paraId="77E7D7F5" w14:textId="77777777" w:rsidR="003620B0" w:rsidRPr="00821CD8" w:rsidRDefault="003620B0" w:rsidP="00900E84">
          <w:pPr>
            <w:pStyle w:val="Untertitel"/>
          </w:pPr>
          <w:r w:rsidRPr="00821CD8">
            <w:t>E</w:t>
          </w:r>
          <w:r>
            <w:t>A/PA, Plenum</w:t>
          </w:r>
        </w:p>
      </w:tc>
      <w:tc>
        <w:tcPr>
          <w:tcW w:w="1000" w:type="pct"/>
        </w:tcPr>
        <w:p w14:paraId="1454D5A8" w14:textId="77777777" w:rsidR="003620B0" w:rsidRPr="00821CD8" w:rsidRDefault="003620B0" w:rsidP="00900E84">
          <w:pPr>
            <w:pStyle w:val="Untertitel"/>
          </w:pPr>
          <w:r>
            <w:t>Arbeitsbögen</w:t>
          </w:r>
        </w:p>
      </w:tc>
    </w:tr>
  </w:tbl>
  <w:p w14:paraId="1AD3A055" w14:textId="77777777" w:rsidR="003620B0" w:rsidRPr="00923829" w:rsidRDefault="003620B0" w:rsidP="00781E9C">
    <w:pPr>
      <w:pStyle w:val="Kopfzeile"/>
      <w:ind w:left="0"/>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A4224" w14:textId="77777777" w:rsidR="003620B0" w:rsidRPr="00923829" w:rsidRDefault="003620B0" w:rsidP="00550FA5">
    <w:pPr>
      <w:pStyle w:val="Kopfzeile"/>
      <w:ind w:left="0"/>
    </w:pPr>
    <w:r>
      <w:rPr>
        <w:noProof/>
      </w:rPr>
      <mc:AlternateContent>
        <mc:Choice Requires="wps">
          <w:drawing>
            <wp:anchor distT="45720" distB="45720" distL="114300" distR="114300" simplePos="0" relativeHeight="251848704" behindDoc="0" locked="0" layoutInCell="1" allowOverlap="1" wp14:anchorId="213DE195" wp14:editId="5E03C5A7">
              <wp:simplePos x="0" y="0"/>
              <wp:positionH relativeFrom="margin">
                <wp:posOffset>5472430</wp:posOffset>
              </wp:positionH>
              <wp:positionV relativeFrom="topMargin">
                <wp:posOffset>1080135</wp:posOffset>
              </wp:positionV>
              <wp:extent cx="712800" cy="1404620"/>
              <wp:effectExtent l="0" t="0" r="0" b="0"/>
              <wp:wrapNone/>
              <wp:docPr id="17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A94613" w14:textId="77777777" w:rsidR="003620B0" w:rsidRPr="0017008B" w:rsidRDefault="003620B0" w:rsidP="00550FA5">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13DE195" id="_x0000_t202" coordsize="21600,21600" o:spt="202" path="m,l,21600r21600,l21600,xe">
              <v:stroke joinstyle="miter"/>
              <v:path gradientshapeok="t" o:connecttype="rect"/>
            </v:shapetype>
            <v:shape id="_x0000_s1762" type="#_x0000_t202" style="position:absolute;left:0;text-align:left;margin-left:430.9pt;margin-top:85.05pt;width:56.15pt;height:110.6pt;z-index:251848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sRBsjMgIAAKoEAAAOAAAAAAAAAAAAAAAA&#10;AC4CAABkcnMvZTJvRG9jLnhtbFBLAQItABQABgAIAAAAIQCrOlLS4AAAAAsBAAAPAAAAAAAAAAAA&#10;AAAAAIwEAABkcnMvZG93bnJldi54bWxQSwUGAAAAAAQABADzAAAAmQUAAAAA&#10;" filled="f" stroked="f">
              <v:textbox style="mso-fit-shape-to-text:t">
                <w:txbxContent>
                  <w:p w14:paraId="45A94613" w14:textId="77777777" w:rsidR="003620B0" w:rsidRPr="0017008B" w:rsidRDefault="003620B0" w:rsidP="00550FA5">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847680" behindDoc="0" locked="0" layoutInCell="1" allowOverlap="1" wp14:anchorId="51C27E2B" wp14:editId="2D6F240B">
          <wp:simplePos x="0" y="0"/>
          <wp:positionH relativeFrom="margin">
            <wp:posOffset>5526405</wp:posOffset>
          </wp:positionH>
          <wp:positionV relativeFrom="topMargin">
            <wp:posOffset>648335</wp:posOffset>
          </wp:positionV>
          <wp:extent cx="496800" cy="417600"/>
          <wp:effectExtent l="0" t="0" r="0" b="1905"/>
          <wp:wrapNone/>
          <wp:docPr id="2248" name="Grafik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6656" behindDoc="0" locked="0" layoutInCell="1" allowOverlap="1" wp14:anchorId="1BC68D78" wp14:editId="2B2DF569">
              <wp:simplePos x="0" y="0"/>
              <wp:positionH relativeFrom="margin">
                <wp:posOffset>974090</wp:posOffset>
              </wp:positionH>
              <wp:positionV relativeFrom="topMargin">
                <wp:posOffset>466725</wp:posOffset>
              </wp:positionV>
              <wp:extent cx="3190875" cy="828675"/>
              <wp:effectExtent l="0" t="0" r="9525" b="9525"/>
              <wp:wrapNone/>
              <wp:docPr id="1716" name="Textfeld 171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9BF209C" w14:textId="77777777" w:rsidR="003620B0" w:rsidRPr="0050014D" w:rsidRDefault="003620B0" w:rsidP="00550FA5">
                          <w:pPr>
                            <w:pStyle w:val="Titel"/>
                            <w:spacing w:line="276" w:lineRule="auto"/>
                            <w:ind w:left="0"/>
                          </w:pPr>
                          <w:r>
                            <w:t>Arbeitsbogen</w:t>
                          </w:r>
                          <w:r w:rsidRPr="0050014D">
                            <w:t>:</w:t>
                          </w:r>
                        </w:p>
                        <w:p w14:paraId="2452CB87" w14:textId="77777777" w:rsidR="003620B0" w:rsidRPr="00A41E7A" w:rsidRDefault="003620B0" w:rsidP="00550FA5">
                          <w:pPr>
                            <w:pStyle w:val="berschrift1"/>
                          </w:pPr>
                          <w:r>
                            <w:t>Silbenrätsel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68D78" id="Textfeld 1716" o:spid="_x0000_s1763" type="#_x0000_t202" style="position:absolute;left:0;text-align:left;margin-left:76.7pt;margin-top:36.75pt;width:251.25pt;height:65.25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Lk62M4zAgAAXQQAAA4AAAAAAAAAAAAA&#10;AAAALgIAAGRycy9lMm9Eb2MueG1sUEsBAi0AFAAGAAgAAAAhAP7aF87hAAAACgEAAA8AAAAAAAAA&#10;AAAAAAAAjQQAAGRycy9kb3ducmV2LnhtbFBLBQYAAAAABAAEAPMAAACbBQAAAAA=&#10;" fillcolor="white [3201]" stroked="f" strokeweight=".5pt">
              <v:textbox>
                <w:txbxContent>
                  <w:p w14:paraId="29BF209C" w14:textId="77777777" w:rsidR="003620B0" w:rsidRPr="0050014D" w:rsidRDefault="003620B0" w:rsidP="00550FA5">
                    <w:pPr>
                      <w:pStyle w:val="Titel"/>
                      <w:spacing w:line="276" w:lineRule="auto"/>
                      <w:ind w:left="0"/>
                    </w:pPr>
                    <w:r>
                      <w:t>Arbeitsbogen</w:t>
                    </w:r>
                    <w:r w:rsidRPr="0050014D">
                      <w:t>:</w:t>
                    </w:r>
                  </w:p>
                  <w:p w14:paraId="2452CB87" w14:textId="77777777" w:rsidR="003620B0" w:rsidRPr="00A41E7A" w:rsidRDefault="003620B0" w:rsidP="00550FA5">
                    <w:pPr>
                      <w:pStyle w:val="berschrift1"/>
                    </w:pPr>
                    <w:r>
                      <w:t>Silbenrätsel 1</w:t>
                    </w:r>
                  </w:p>
                </w:txbxContent>
              </v:textbox>
              <w10:wrap anchorx="margin" anchory="margin"/>
            </v:shape>
          </w:pict>
        </mc:Fallback>
      </mc:AlternateContent>
    </w:r>
    <w:r>
      <w:rPr>
        <w:noProof/>
        <w:color w:val="0A2446"/>
      </w:rPr>
      <w:drawing>
        <wp:inline distT="0" distB="0" distL="0" distR="0" wp14:anchorId="1D2C7531" wp14:editId="4D98AD8B">
          <wp:extent cx="864000" cy="864000"/>
          <wp:effectExtent l="0" t="0" r="0" b="0"/>
          <wp:docPr id="2249" name="Grafik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8485923" w14:textId="77777777" w:rsidR="003620B0" w:rsidRPr="00923829" w:rsidRDefault="003620B0" w:rsidP="00781E9C">
    <w:pPr>
      <w:pStyle w:val="Kopfzeile"/>
      <w:ind w:left="0"/>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9995F" w14:textId="77777777" w:rsidR="003620B0" w:rsidRPr="00923829" w:rsidRDefault="003620B0" w:rsidP="008057D4">
    <w:pPr>
      <w:pStyle w:val="Kopfzeile"/>
      <w:ind w:left="0"/>
    </w:pPr>
    <w:r>
      <w:rPr>
        <w:noProof/>
      </w:rPr>
      <mc:AlternateContent>
        <mc:Choice Requires="wps">
          <w:drawing>
            <wp:anchor distT="0" distB="0" distL="114300" distR="114300" simplePos="0" relativeHeight="251700224" behindDoc="0" locked="0" layoutInCell="1" allowOverlap="1" wp14:anchorId="7546980B" wp14:editId="3043C313">
              <wp:simplePos x="0" y="0"/>
              <wp:positionH relativeFrom="margin">
                <wp:posOffset>974090</wp:posOffset>
              </wp:positionH>
              <wp:positionV relativeFrom="topMargin">
                <wp:posOffset>466725</wp:posOffset>
              </wp:positionV>
              <wp:extent cx="3190875" cy="828675"/>
              <wp:effectExtent l="0" t="0" r="9525" b="9525"/>
              <wp:wrapNone/>
              <wp:docPr id="1538" name="Textfeld 153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75EF1A98" w14:textId="77777777" w:rsidR="003620B0" w:rsidRPr="0050014D" w:rsidRDefault="003620B0" w:rsidP="008057D4">
                          <w:pPr>
                            <w:pStyle w:val="Titel"/>
                            <w:spacing w:line="276" w:lineRule="auto"/>
                            <w:ind w:left="0"/>
                          </w:pPr>
                          <w:r>
                            <w:t>Lösung</w:t>
                          </w:r>
                          <w:r w:rsidRPr="0050014D">
                            <w:t>:</w:t>
                          </w:r>
                        </w:p>
                        <w:p w14:paraId="70DC2F9A" w14:textId="77777777" w:rsidR="003620B0" w:rsidRPr="00A41E7A" w:rsidRDefault="003620B0" w:rsidP="008057D4">
                          <w:pPr>
                            <w:pStyle w:val="berschrift1"/>
                          </w:pPr>
                          <w:r>
                            <w:t>Silbenrätsel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46980B" id="_x0000_t202" coordsize="21600,21600" o:spt="202" path="m,l,21600r21600,l21600,xe">
              <v:stroke joinstyle="miter"/>
              <v:path gradientshapeok="t" o:connecttype="rect"/>
            </v:shapetype>
            <v:shape id="Textfeld 1538" o:spid="_x0000_s1764" type="#_x0000_t202" style="position:absolute;left:0;text-align:left;margin-left:76.7pt;margin-top:36.75pt;width:251.25pt;height:65.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" fillcolor="white [3201]" stroked="f" strokeweight=".5pt">
              <v:textbox>
                <w:txbxContent>
                  <w:p w14:paraId="75EF1A98" w14:textId="77777777" w:rsidR="003620B0" w:rsidRPr="0050014D" w:rsidRDefault="003620B0" w:rsidP="008057D4">
                    <w:pPr>
                      <w:pStyle w:val="Titel"/>
                      <w:spacing w:line="276" w:lineRule="auto"/>
                      <w:ind w:left="0"/>
                    </w:pPr>
                    <w:r>
                      <w:t>Lösung</w:t>
                    </w:r>
                    <w:r w:rsidRPr="0050014D">
                      <w:t>:</w:t>
                    </w:r>
                  </w:p>
                  <w:p w14:paraId="70DC2F9A" w14:textId="77777777" w:rsidR="003620B0" w:rsidRPr="00A41E7A" w:rsidRDefault="003620B0" w:rsidP="008057D4">
                    <w:pPr>
                      <w:pStyle w:val="berschrift1"/>
                    </w:pPr>
                    <w:r>
                      <w:t>Silbenrätsel 1</w:t>
                    </w:r>
                  </w:p>
                </w:txbxContent>
              </v:textbox>
              <w10:wrap anchorx="margin" anchory="margin"/>
            </v:shape>
          </w:pict>
        </mc:Fallback>
      </mc:AlternateContent>
    </w:r>
    <w:r>
      <w:rPr>
        <w:noProof/>
        <w:color w:val="0A2446"/>
      </w:rPr>
      <w:drawing>
        <wp:inline distT="0" distB="0" distL="0" distR="0" wp14:anchorId="329F8B17" wp14:editId="2DA7CD5E">
          <wp:extent cx="864000" cy="864000"/>
          <wp:effectExtent l="0" t="0" r="0" b="0"/>
          <wp:docPr id="2250" name="Grafik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3EDA760" w14:textId="77777777" w:rsidR="003620B0" w:rsidRPr="00923829" w:rsidRDefault="003620B0" w:rsidP="00781E9C">
    <w:pPr>
      <w:pStyle w:val="Kopfzeile"/>
      <w:ind w:left="0"/>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39C69" w14:textId="77777777" w:rsidR="003620B0" w:rsidRPr="00923829" w:rsidRDefault="003620B0" w:rsidP="00B11F77">
    <w:pPr>
      <w:pStyle w:val="Kopfzeile"/>
      <w:ind w:left="0"/>
    </w:pPr>
    <w:r>
      <w:rPr>
        <w:noProof/>
      </w:rPr>
      <mc:AlternateContent>
        <mc:Choice Requires="wps">
          <w:drawing>
            <wp:anchor distT="45720" distB="45720" distL="114300" distR="114300" simplePos="0" relativeHeight="251705344" behindDoc="0" locked="0" layoutInCell="1" allowOverlap="1" wp14:anchorId="197E6B17" wp14:editId="21DEFFF7">
              <wp:simplePos x="0" y="0"/>
              <wp:positionH relativeFrom="margin">
                <wp:posOffset>5472430</wp:posOffset>
              </wp:positionH>
              <wp:positionV relativeFrom="topMargin">
                <wp:posOffset>1080135</wp:posOffset>
              </wp:positionV>
              <wp:extent cx="712800" cy="1404620"/>
              <wp:effectExtent l="0" t="0" r="0" b="0"/>
              <wp:wrapNone/>
              <wp:docPr id="15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AE2F12" w14:textId="77777777" w:rsidR="003620B0" w:rsidRPr="0017008B" w:rsidRDefault="003620B0" w:rsidP="00B11F77">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97E6B17" id="_x0000_t202" coordsize="21600,21600" o:spt="202" path="m,l,21600r21600,l21600,xe">
              <v:stroke joinstyle="miter"/>
              <v:path gradientshapeok="t" o:connecttype="rect"/>
            </v:shapetype>
            <v:shape id="_x0000_s1765" type="#_x0000_t202" style="position:absolute;left:0;text-align:left;margin-left:430.9pt;margin-top:85.05pt;width:56.15pt;height:110.6pt;z-index:251705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GWJ72MxAgAAqgQAAA4AAAAAAAAAAAAAAAAA&#10;LgIAAGRycy9lMm9Eb2MueG1sUEsBAi0AFAAGAAgAAAAhAKs6UtLgAAAACwEAAA8AAAAAAAAAAAAA&#10;AAAAiwQAAGRycy9kb3ducmV2LnhtbFBLBQYAAAAABAAEAPMAAACYBQAAAAA=&#10;" filled="f" stroked="f">
              <v:textbox style="mso-fit-shape-to-text:t">
                <w:txbxContent>
                  <w:p w14:paraId="0EAE2F12" w14:textId="77777777" w:rsidR="003620B0" w:rsidRPr="0017008B" w:rsidRDefault="003620B0" w:rsidP="00B11F77">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03296" behindDoc="0" locked="0" layoutInCell="1" allowOverlap="1" wp14:anchorId="030E5976" wp14:editId="588AB638">
          <wp:simplePos x="0" y="0"/>
          <wp:positionH relativeFrom="margin">
            <wp:posOffset>5526405</wp:posOffset>
          </wp:positionH>
          <wp:positionV relativeFrom="topMargin">
            <wp:posOffset>648335</wp:posOffset>
          </wp:positionV>
          <wp:extent cx="496800" cy="417600"/>
          <wp:effectExtent l="0" t="0" r="0" b="1905"/>
          <wp:wrapNone/>
          <wp:docPr id="2251" name="Grafik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2272" behindDoc="0" locked="0" layoutInCell="1" allowOverlap="1" wp14:anchorId="5C7D5E95" wp14:editId="50A25B9C">
              <wp:simplePos x="0" y="0"/>
              <wp:positionH relativeFrom="margin">
                <wp:posOffset>974090</wp:posOffset>
              </wp:positionH>
              <wp:positionV relativeFrom="topMargin">
                <wp:posOffset>466725</wp:posOffset>
              </wp:positionV>
              <wp:extent cx="3190875" cy="828675"/>
              <wp:effectExtent l="0" t="0" r="9525" b="9525"/>
              <wp:wrapNone/>
              <wp:docPr id="1543" name="Textfeld 1543"/>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CB1D86B" w14:textId="77777777" w:rsidR="003620B0" w:rsidRPr="0050014D" w:rsidRDefault="003620B0" w:rsidP="00B11F77">
                          <w:pPr>
                            <w:pStyle w:val="Titel"/>
                            <w:spacing w:line="276" w:lineRule="auto"/>
                            <w:ind w:left="0"/>
                          </w:pPr>
                          <w:r>
                            <w:t>Arbeitsbogen</w:t>
                          </w:r>
                          <w:r w:rsidRPr="0050014D">
                            <w:t>:</w:t>
                          </w:r>
                        </w:p>
                        <w:p w14:paraId="7DC88172" w14:textId="77777777" w:rsidR="003620B0" w:rsidRPr="00A41E7A" w:rsidRDefault="003620B0" w:rsidP="00B11F77">
                          <w:pPr>
                            <w:pStyle w:val="berschrift1"/>
                          </w:pPr>
                          <w:r>
                            <w:t>Silbenrätsel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D5E95" id="Textfeld 1543" o:spid="_x0000_s1766" type="#_x0000_t202" style="position:absolute;left:0;text-align:left;margin-left:76.7pt;margin-top:36.75pt;width:251.25pt;height:65.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NtF3rYzAgAAXQQAAA4AAAAAAAAAAAAA&#10;AAAALgIAAGRycy9lMm9Eb2MueG1sUEsBAi0AFAAGAAgAAAAhAP7aF87hAAAACgEAAA8AAAAAAAAA&#10;AAAAAAAAjQQAAGRycy9kb3ducmV2LnhtbFBLBQYAAAAABAAEAPMAAACbBQAAAAA=&#10;" fillcolor="white [3201]" stroked="f" strokeweight=".5pt">
              <v:textbox>
                <w:txbxContent>
                  <w:p w14:paraId="6CB1D86B" w14:textId="77777777" w:rsidR="003620B0" w:rsidRPr="0050014D" w:rsidRDefault="003620B0" w:rsidP="00B11F77">
                    <w:pPr>
                      <w:pStyle w:val="Titel"/>
                      <w:spacing w:line="276" w:lineRule="auto"/>
                      <w:ind w:left="0"/>
                    </w:pPr>
                    <w:r>
                      <w:t>Arbeitsbogen</w:t>
                    </w:r>
                    <w:r w:rsidRPr="0050014D">
                      <w:t>:</w:t>
                    </w:r>
                  </w:p>
                  <w:p w14:paraId="7DC88172" w14:textId="77777777" w:rsidR="003620B0" w:rsidRPr="00A41E7A" w:rsidRDefault="003620B0" w:rsidP="00B11F77">
                    <w:pPr>
                      <w:pStyle w:val="berschrift1"/>
                    </w:pPr>
                    <w:r>
                      <w:t>Silbenrätsel 2</w:t>
                    </w:r>
                  </w:p>
                </w:txbxContent>
              </v:textbox>
              <w10:wrap anchorx="margin" anchory="margin"/>
            </v:shape>
          </w:pict>
        </mc:Fallback>
      </mc:AlternateContent>
    </w:r>
    <w:r>
      <w:rPr>
        <w:noProof/>
        <w:color w:val="0A2446"/>
      </w:rPr>
      <w:drawing>
        <wp:inline distT="0" distB="0" distL="0" distR="0" wp14:anchorId="7FA15592" wp14:editId="6B5CC370">
          <wp:extent cx="864000" cy="864000"/>
          <wp:effectExtent l="0" t="0" r="0" b="0"/>
          <wp:docPr id="2252" name="Grafik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C14298F" w14:textId="77777777" w:rsidR="003620B0" w:rsidRPr="00923829" w:rsidRDefault="003620B0" w:rsidP="00781E9C">
    <w:pPr>
      <w:pStyle w:val="Kopfzeile"/>
      <w:ind w:left="0"/>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C8F60" w14:textId="77777777" w:rsidR="003620B0" w:rsidRPr="00923829" w:rsidRDefault="003620B0" w:rsidP="006E436C">
    <w:pPr>
      <w:pStyle w:val="Kopfzeile"/>
      <w:ind w:left="0"/>
    </w:pPr>
    <w:r>
      <w:rPr>
        <w:noProof/>
      </w:rPr>
      <mc:AlternateContent>
        <mc:Choice Requires="wps">
          <w:drawing>
            <wp:anchor distT="0" distB="0" distL="114300" distR="114300" simplePos="0" relativeHeight="251707392" behindDoc="0" locked="0" layoutInCell="1" allowOverlap="1" wp14:anchorId="60C29433" wp14:editId="23BC53C0">
              <wp:simplePos x="0" y="0"/>
              <wp:positionH relativeFrom="margin">
                <wp:posOffset>974090</wp:posOffset>
              </wp:positionH>
              <wp:positionV relativeFrom="topMargin">
                <wp:posOffset>466725</wp:posOffset>
              </wp:positionV>
              <wp:extent cx="3190875" cy="828675"/>
              <wp:effectExtent l="0" t="0" r="9525" b="9525"/>
              <wp:wrapNone/>
              <wp:docPr id="1552" name="Textfeld 155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7319FD51" w14:textId="77777777" w:rsidR="003620B0" w:rsidRPr="0050014D" w:rsidRDefault="003620B0" w:rsidP="006E436C">
                          <w:pPr>
                            <w:pStyle w:val="Titel"/>
                            <w:spacing w:line="276" w:lineRule="auto"/>
                            <w:ind w:left="0"/>
                          </w:pPr>
                          <w:r>
                            <w:t>Lösung</w:t>
                          </w:r>
                          <w:r w:rsidRPr="0050014D">
                            <w:t>:</w:t>
                          </w:r>
                        </w:p>
                        <w:p w14:paraId="471809DB" w14:textId="77777777" w:rsidR="003620B0" w:rsidRPr="00A41E7A" w:rsidRDefault="003620B0" w:rsidP="006E436C">
                          <w:pPr>
                            <w:pStyle w:val="berschrift1"/>
                          </w:pPr>
                          <w:r>
                            <w:t>Silbenrätsel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C29433" id="_x0000_t202" coordsize="21600,21600" o:spt="202" path="m,l,21600r21600,l21600,xe">
              <v:stroke joinstyle="miter"/>
              <v:path gradientshapeok="t" o:connecttype="rect"/>
            </v:shapetype>
            <v:shape id="Textfeld 1552" o:spid="_x0000_s1767" type="#_x0000_t202" style="position:absolute;left:0;text-align:left;margin-left:76.7pt;margin-top:36.75pt;width:251.25pt;height:65.2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KT3kWMzAgAAXQQAAA4AAAAAAAAAAAAA&#10;AAAALgIAAGRycy9lMm9Eb2MueG1sUEsBAi0AFAAGAAgAAAAhAP7aF87hAAAACgEAAA8AAAAAAAAA&#10;AAAAAAAAjQQAAGRycy9kb3ducmV2LnhtbFBLBQYAAAAABAAEAPMAAACbBQAAAAA=&#10;" fillcolor="white [3201]" stroked="f" strokeweight=".5pt">
              <v:textbox>
                <w:txbxContent>
                  <w:p w14:paraId="7319FD51" w14:textId="77777777" w:rsidR="003620B0" w:rsidRPr="0050014D" w:rsidRDefault="003620B0" w:rsidP="006E436C">
                    <w:pPr>
                      <w:pStyle w:val="Titel"/>
                      <w:spacing w:line="276" w:lineRule="auto"/>
                      <w:ind w:left="0"/>
                    </w:pPr>
                    <w:r>
                      <w:t>Lösung</w:t>
                    </w:r>
                    <w:r w:rsidRPr="0050014D">
                      <w:t>:</w:t>
                    </w:r>
                  </w:p>
                  <w:p w14:paraId="471809DB" w14:textId="77777777" w:rsidR="003620B0" w:rsidRPr="00A41E7A" w:rsidRDefault="003620B0" w:rsidP="006E436C">
                    <w:pPr>
                      <w:pStyle w:val="berschrift1"/>
                    </w:pPr>
                    <w:r>
                      <w:t>Silbenrätsel 2</w:t>
                    </w:r>
                  </w:p>
                </w:txbxContent>
              </v:textbox>
              <w10:wrap anchorx="margin" anchory="margin"/>
            </v:shape>
          </w:pict>
        </mc:Fallback>
      </mc:AlternateContent>
    </w:r>
    <w:r>
      <w:rPr>
        <w:noProof/>
        <w:color w:val="0A2446"/>
      </w:rPr>
      <w:drawing>
        <wp:inline distT="0" distB="0" distL="0" distR="0" wp14:anchorId="0AE5C3D2" wp14:editId="2B960550">
          <wp:extent cx="864000" cy="864000"/>
          <wp:effectExtent l="0" t="0" r="0" b="0"/>
          <wp:docPr id="2253" name="Grafik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5A5437E" w14:textId="77777777" w:rsidR="003620B0" w:rsidRPr="00923829" w:rsidRDefault="003620B0" w:rsidP="00781E9C">
    <w:pPr>
      <w:pStyle w:val="Kopfzeile"/>
      <w:ind w:left="0"/>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A318F" w14:textId="77777777" w:rsidR="003620B0" w:rsidRPr="00923829" w:rsidRDefault="003620B0" w:rsidP="001F7D5F">
    <w:pPr>
      <w:pStyle w:val="Kopfzeile"/>
      <w:ind w:left="0"/>
    </w:pPr>
    <w:r>
      <w:rPr>
        <w:noProof/>
      </w:rPr>
      <mc:AlternateContent>
        <mc:Choice Requires="wps">
          <w:drawing>
            <wp:anchor distT="45720" distB="45720" distL="114300" distR="114300" simplePos="0" relativeHeight="251713536" behindDoc="0" locked="0" layoutInCell="1" allowOverlap="1" wp14:anchorId="3556A67B" wp14:editId="583D7D0C">
              <wp:simplePos x="0" y="0"/>
              <wp:positionH relativeFrom="margin">
                <wp:posOffset>5472430</wp:posOffset>
              </wp:positionH>
              <wp:positionV relativeFrom="topMargin">
                <wp:posOffset>1080135</wp:posOffset>
              </wp:positionV>
              <wp:extent cx="712800" cy="1404620"/>
              <wp:effectExtent l="0" t="0" r="0" b="0"/>
              <wp:wrapNone/>
              <wp:docPr id="15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00C613" w14:textId="77777777" w:rsidR="003620B0" w:rsidRPr="0017008B" w:rsidRDefault="003620B0" w:rsidP="001F7D5F">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556A67B" id="_x0000_t202" coordsize="21600,21600" o:spt="202" path="m,l,21600r21600,l21600,xe">
              <v:stroke joinstyle="miter"/>
              <v:path gradientshapeok="t" o:connecttype="rect"/>
            </v:shapetype>
            <v:shape id="_x0000_s1768" type="#_x0000_t202" style="position:absolute;left:0;text-align:left;margin-left:430.9pt;margin-top:85.05pt;width:56.15pt;height:110.6pt;z-index:251713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97dn6MgIAAKoEAAAOAAAAAAAAAAAAAAAA&#10;AC4CAABkcnMvZTJvRG9jLnhtbFBLAQItABQABgAIAAAAIQCrOlLS4AAAAAsBAAAPAAAAAAAAAAAA&#10;AAAAAIwEAABkcnMvZG93bnJldi54bWxQSwUGAAAAAAQABADzAAAAmQUAAAAA&#10;" filled="f" stroked="f">
              <v:textbox style="mso-fit-shape-to-text:t">
                <w:txbxContent>
                  <w:p w14:paraId="0A00C613" w14:textId="77777777" w:rsidR="003620B0" w:rsidRPr="0017008B" w:rsidRDefault="003620B0" w:rsidP="001F7D5F">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11488" behindDoc="0" locked="0" layoutInCell="1" allowOverlap="1" wp14:anchorId="49F31052" wp14:editId="0CC60743">
          <wp:simplePos x="0" y="0"/>
          <wp:positionH relativeFrom="margin">
            <wp:posOffset>5526405</wp:posOffset>
          </wp:positionH>
          <wp:positionV relativeFrom="topMargin">
            <wp:posOffset>648335</wp:posOffset>
          </wp:positionV>
          <wp:extent cx="496800" cy="417600"/>
          <wp:effectExtent l="0" t="0" r="0" b="1905"/>
          <wp:wrapNone/>
          <wp:docPr id="2254" name="Grafik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9440" behindDoc="0" locked="0" layoutInCell="1" allowOverlap="1" wp14:anchorId="24115747" wp14:editId="484E12A3">
              <wp:simplePos x="0" y="0"/>
              <wp:positionH relativeFrom="margin">
                <wp:posOffset>974090</wp:posOffset>
              </wp:positionH>
              <wp:positionV relativeFrom="topMargin">
                <wp:posOffset>466725</wp:posOffset>
              </wp:positionV>
              <wp:extent cx="3190875" cy="828675"/>
              <wp:effectExtent l="0" t="0" r="9525" b="9525"/>
              <wp:wrapNone/>
              <wp:docPr id="1557" name="Textfeld 1557"/>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604F344" w14:textId="77777777" w:rsidR="003620B0" w:rsidRPr="0050014D" w:rsidRDefault="003620B0" w:rsidP="001F7D5F">
                          <w:pPr>
                            <w:pStyle w:val="Titel"/>
                            <w:spacing w:line="276" w:lineRule="auto"/>
                            <w:ind w:left="0"/>
                          </w:pPr>
                          <w:r>
                            <w:t>Arbeitsbogen</w:t>
                          </w:r>
                          <w:r w:rsidRPr="0050014D">
                            <w:t>:</w:t>
                          </w:r>
                        </w:p>
                        <w:p w14:paraId="66F57069" w14:textId="77777777" w:rsidR="003620B0" w:rsidRPr="00A41E7A" w:rsidRDefault="003620B0" w:rsidP="001F7D5F">
                          <w:pPr>
                            <w:pStyle w:val="berschrift1"/>
                          </w:pPr>
                          <w:r>
                            <w:t>Silbenrätsel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15747" id="Textfeld 1557" o:spid="_x0000_s1769" type="#_x0000_t202" style="position:absolute;left:0;text-align:left;margin-left:76.7pt;margin-top:36.75pt;width:251.25pt;height:65.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" fillcolor="white [3201]" stroked="f" strokeweight=".5pt">
              <v:textbox>
                <w:txbxContent>
                  <w:p w14:paraId="6604F344" w14:textId="77777777" w:rsidR="003620B0" w:rsidRPr="0050014D" w:rsidRDefault="003620B0" w:rsidP="001F7D5F">
                    <w:pPr>
                      <w:pStyle w:val="Titel"/>
                      <w:spacing w:line="276" w:lineRule="auto"/>
                      <w:ind w:left="0"/>
                    </w:pPr>
                    <w:r>
                      <w:t>Arbeitsbogen</w:t>
                    </w:r>
                    <w:r w:rsidRPr="0050014D">
                      <w:t>:</w:t>
                    </w:r>
                  </w:p>
                  <w:p w14:paraId="66F57069" w14:textId="77777777" w:rsidR="003620B0" w:rsidRPr="00A41E7A" w:rsidRDefault="003620B0" w:rsidP="001F7D5F">
                    <w:pPr>
                      <w:pStyle w:val="berschrift1"/>
                    </w:pPr>
                    <w:r>
                      <w:t>Silbenrätsel 3</w:t>
                    </w:r>
                  </w:p>
                </w:txbxContent>
              </v:textbox>
              <w10:wrap anchorx="margin" anchory="margin"/>
            </v:shape>
          </w:pict>
        </mc:Fallback>
      </mc:AlternateContent>
    </w:r>
    <w:r>
      <w:rPr>
        <w:noProof/>
        <w:color w:val="0A2446"/>
      </w:rPr>
      <w:drawing>
        <wp:inline distT="0" distB="0" distL="0" distR="0" wp14:anchorId="762DDADE" wp14:editId="583266D1">
          <wp:extent cx="864000" cy="864000"/>
          <wp:effectExtent l="0" t="0" r="0" b="0"/>
          <wp:docPr id="2255" name="Grafik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C7C4199" w14:textId="77777777" w:rsidR="003620B0" w:rsidRPr="001F7D5F" w:rsidRDefault="003620B0" w:rsidP="001F7D5F">
    <w:pPr>
      <w:pStyle w:val="Kopfzeile"/>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E3BF6" w14:textId="77777777" w:rsidR="003620B0" w:rsidRPr="00923829" w:rsidRDefault="003620B0" w:rsidP="00CB30C6">
    <w:pPr>
      <w:pStyle w:val="Kopfzeile"/>
      <w:ind w:left="0"/>
    </w:pPr>
    <w:r>
      <w:rPr>
        <w:noProof/>
      </w:rPr>
      <mc:AlternateContent>
        <mc:Choice Requires="wps">
          <w:drawing>
            <wp:anchor distT="0" distB="0" distL="114300" distR="114300" simplePos="0" relativeHeight="251715584" behindDoc="0" locked="0" layoutInCell="1" allowOverlap="1" wp14:anchorId="209F369F" wp14:editId="16FF2B4F">
              <wp:simplePos x="0" y="0"/>
              <wp:positionH relativeFrom="margin">
                <wp:posOffset>974090</wp:posOffset>
              </wp:positionH>
              <wp:positionV relativeFrom="topMargin">
                <wp:posOffset>466725</wp:posOffset>
              </wp:positionV>
              <wp:extent cx="3190875" cy="828675"/>
              <wp:effectExtent l="0" t="0" r="9525" b="9525"/>
              <wp:wrapNone/>
              <wp:docPr id="1566" name="Textfeld 156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0AC9CF7" w14:textId="77777777" w:rsidR="003620B0" w:rsidRPr="0050014D" w:rsidRDefault="003620B0" w:rsidP="00CB30C6">
                          <w:pPr>
                            <w:pStyle w:val="Titel"/>
                            <w:spacing w:line="276" w:lineRule="auto"/>
                            <w:ind w:left="0"/>
                          </w:pPr>
                          <w:r>
                            <w:t>Lösung</w:t>
                          </w:r>
                          <w:r w:rsidRPr="0050014D">
                            <w:t>:</w:t>
                          </w:r>
                        </w:p>
                        <w:p w14:paraId="090E7EEF" w14:textId="77777777" w:rsidR="003620B0" w:rsidRPr="00A41E7A" w:rsidRDefault="003620B0" w:rsidP="00CB30C6">
                          <w:pPr>
                            <w:pStyle w:val="berschrift1"/>
                          </w:pPr>
                          <w:r>
                            <w:t>Silbenrätsel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9F369F" id="_x0000_t202" coordsize="21600,21600" o:spt="202" path="m,l,21600r21600,l21600,xe">
              <v:stroke joinstyle="miter"/>
              <v:path gradientshapeok="t" o:connecttype="rect"/>
            </v:shapetype>
            <v:shape id="Textfeld 1566" o:spid="_x0000_s1770" type="#_x0000_t202" style="position:absolute;left:0;text-align:left;margin-left:76.7pt;margin-top:36.75pt;width:251.25pt;height:65.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KWAAlUzAgAAXQQAAA4AAAAAAAAAAAAA&#10;AAAALgIAAGRycy9lMm9Eb2MueG1sUEsBAi0AFAAGAAgAAAAhAP7aF87hAAAACgEAAA8AAAAAAAAA&#10;AAAAAAAAjQQAAGRycy9kb3ducmV2LnhtbFBLBQYAAAAABAAEAPMAAACbBQAAAAA=&#10;" fillcolor="white [3201]" stroked="f" strokeweight=".5pt">
              <v:textbox>
                <w:txbxContent>
                  <w:p w14:paraId="50AC9CF7" w14:textId="77777777" w:rsidR="003620B0" w:rsidRPr="0050014D" w:rsidRDefault="003620B0" w:rsidP="00CB30C6">
                    <w:pPr>
                      <w:pStyle w:val="Titel"/>
                      <w:spacing w:line="276" w:lineRule="auto"/>
                      <w:ind w:left="0"/>
                    </w:pPr>
                    <w:r>
                      <w:t>Lösung</w:t>
                    </w:r>
                    <w:r w:rsidRPr="0050014D">
                      <w:t>:</w:t>
                    </w:r>
                  </w:p>
                  <w:p w14:paraId="090E7EEF" w14:textId="77777777" w:rsidR="003620B0" w:rsidRPr="00A41E7A" w:rsidRDefault="003620B0" w:rsidP="00CB30C6">
                    <w:pPr>
                      <w:pStyle w:val="berschrift1"/>
                    </w:pPr>
                    <w:r>
                      <w:t>Silbenrätsel 3</w:t>
                    </w:r>
                  </w:p>
                </w:txbxContent>
              </v:textbox>
              <w10:wrap anchorx="margin" anchory="margin"/>
            </v:shape>
          </w:pict>
        </mc:Fallback>
      </mc:AlternateContent>
    </w:r>
    <w:r>
      <w:rPr>
        <w:noProof/>
        <w:color w:val="0A2446"/>
      </w:rPr>
      <w:drawing>
        <wp:inline distT="0" distB="0" distL="0" distR="0" wp14:anchorId="562D3C5B" wp14:editId="207153EA">
          <wp:extent cx="864000" cy="864000"/>
          <wp:effectExtent l="0" t="0" r="0" b="0"/>
          <wp:docPr id="2256" name="Grafik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1DF36B2" w14:textId="77777777" w:rsidR="003620B0" w:rsidRPr="001F7D5F" w:rsidRDefault="003620B0" w:rsidP="001F7D5F">
    <w:pPr>
      <w:pStyle w:val="Kopfzeile"/>
    </w:pP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CAD6E" w14:textId="77777777" w:rsidR="003620B0" w:rsidRPr="00923829" w:rsidRDefault="003620B0" w:rsidP="004A230E">
    <w:pPr>
      <w:pStyle w:val="Kopfzeile"/>
      <w:ind w:left="0"/>
    </w:pPr>
    <w:r>
      <w:rPr>
        <w:noProof/>
      </w:rPr>
      <mc:AlternateContent>
        <mc:Choice Requires="wps">
          <w:drawing>
            <wp:anchor distT="45720" distB="45720" distL="114300" distR="114300" simplePos="0" relativeHeight="251720704" behindDoc="0" locked="0" layoutInCell="1" allowOverlap="1" wp14:anchorId="36ACFE37" wp14:editId="25A16564">
              <wp:simplePos x="0" y="0"/>
              <wp:positionH relativeFrom="margin">
                <wp:posOffset>5472430</wp:posOffset>
              </wp:positionH>
              <wp:positionV relativeFrom="topMargin">
                <wp:posOffset>1080135</wp:posOffset>
              </wp:positionV>
              <wp:extent cx="712800" cy="1404620"/>
              <wp:effectExtent l="0" t="0" r="0" b="0"/>
              <wp:wrapNone/>
              <wp:docPr id="15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AE9E09" w14:textId="77777777" w:rsidR="003620B0" w:rsidRPr="0017008B" w:rsidRDefault="003620B0" w:rsidP="004A230E">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6ACFE37" id="_x0000_t202" coordsize="21600,21600" o:spt="202" path="m,l,21600r21600,l21600,xe">
              <v:stroke joinstyle="miter"/>
              <v:path gradientshapeok="t" o:connecttype="rect"/>
            </v:shapetype>
            <v:shape id="_x0000_s1771" type="#_x0000_t202" style="position:absolute;left:0;text-align:left;margin-left:430.9pt;margin-top:85.05pt;width:56.15pt;height:110.6pt;z-index:251720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KMxs7MgIAAKoEAAAOAAAAAAAAAAAAAAAA&#10;AC4CAABkcnMvZTJvRG9jLnhtbFBLAQItABQABgAIAAAAIQCrOlLS4AAAAAsBAAAPAAAAAAAAAAAA&#10;AAAAAIwEAABkcnMvZG93bnJldi54bWxQSwUGAAAAAAQABADzAAAAmQUAAAAA&#10;" filled="f" stroked="f">
              <v:textbox style="mso-fit-shape-to-text:t">
                <w:txbxContent>
                  <w:p w14:paraId="00AE9E09" w14:textId="77777777" w:rsidR="003620B0" w:rsidRPr="0017008B" w:rsidRDefault="003620B0" w:rsidP="004A230E">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19680" behindDoc="0" locked="0" layoutInCell="1" allowOverlap="1" wp14:anchorId="3BBB65E6" wp14:editId="1F4107B7">
          <wp:simplePos x="0" y="0"/>
          <wp:positionH relativeFrom="margin">
            <wp:posOffset>5526405</wp:posOffset>
          </wp:positionH>
          <wp:positionV relativeFrom="topMargin">
            <wp:posOffset>648335</wp:posOffset>
          </wp:positionV>
          <wp:extent cx="496800" cy="417600"/>
          <wp:effectExtent l="0" t="0" r="0" b="1905"/>
          <wp:wrapNone/>
          <wp:docPr id="2257" name="Grafik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7632" behindDoc="0" locked="0" layoutInCell="1" allowOverlap="1" wp14:anchorId="1CD1C52F" wp14:editId="36865D6A">
              <wp:simplePos x="0" y="0"/>
              <wp:positionH relativeFrom="margin">
                <wp:posOffset>974090</wp:posOffset>
              </wp:positionH>
              <wp:positionV relativeFrom="topMargin">
                <wp:posOffset>466725</wp:posOffset>
              </wp:positionV>
              <wp:extent cx="3190875" cy="828675"/>
              <wp:effectExtent l="0" t="0" r="9525" b="9525"/>
              <wp:wrapNone/>
              <wp:docPr id="1571" name="Textfeld 1571"/>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C94E67F" w14:textId="77777777" w:rsidR="003620B0" w:rsidRPr="0050014D" w:rsidRDefault="003620B0" w:rsidP="004A230E">
                          <w:pPr>
                            <w:pStyle w:val="Titel"/>
                            <w:spacing w:line="276" w:lineRule="auto"/>
                            <w:ind w:left="0"/>
                          </w:pPr>
                          <w:r>
                            <w:t>Arbeitsbogen</w:t>
                          </w:r>
                          <w:r w:rsidRPr="0050014D">
                            <w:t>:</w:t>
                          </w:r>
                        </w:p>
                        <w:p w14:paraId="575B77EB" w14:textId="77777777" w:rsidR="003620B0" w:rsidRPr="00A41E7A" w:rsidRDefault="003620B0" w:rsidP="004A230E">
                          <w:pPr>
                            <w:pStyle w:val="berschrift1"/>
                          </w:pPr>
                          <w:r>
                            <w:t>Silbenrätsel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1C52F" id="Textfeld 1571" o:spid="_x0000_s1772" type="#_x0000_t202" style="position:absolute;left:0;text-align:left;margin-left:76.7pt;margin-top:36.75pt;width:251.25pt;height:65.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Nmr+NszAgAAXQQAAA4AAAAAAAAAAAAA&#10;AAAALgIAAGRycy9lMm9Eb2MueG1sUEsBAi0AFAAGAAgAAAAhAP7aF87hAAAACgEAAA8AAAAAAAAA&#10;AAAAAAAAjQQAAGRycy9kb3ducmV2LnhtbFBLBQYAAAAABAAEAPMAAACbBQAAAAA=&#10;" fillcolor="white [3201]" stroked="f" strokeweight=".5pt">
              <v:textbox>
                <w:txbxContent>
                  <w:p w14:paraId="5C94E67F" w14:textId="77777777" w:rsidR="003620B0" w:rsidRPr="0050014D" w:rsidRDefault="003620B0" w:rsidP="004A230E">
                    <w:pPr>
                      <w:pStyle w:val="Titel"/>
                      <w:spacing w:line="276" w:lineRule="auto"/>
                      <w:ind w:left="0"/>
                    </w:pPr>
                    <w:r>
                      <w:t>Arbeitsbogen</w:t>
                    </w:r>
                    <w:r w:rsidRPr="0050014D">
                      <w:t>:</w:t>
                    </w:r>
                  </w:p>
                  <w:p w14:paraId="575B77EB" w14:textId="77777777" w:rsidR="003620B0" w:rsidRPr="00A41E7A" w:rsidRDefault="003620B0" w:rsidP="004A230E">
                    <w:pPr>
                      <w:pStyle w:val="berschrift1"/>
                    </w:pPr>
                    <w:r>
                      <w:t>Silbenrätsel 4</w:t>
                    </w:r>
                  </w:p>
                </w:txbxContent>
              </v:textbox>
              <w10:wrap anchorx="margin" anchory="margin"/>
            </v:shape>
          </w:pict>
        </mc:Fallback>
      </mc:AlternateContent>
    </w:r>
    <w:r>
      <w:rPr>
        <w:noProof/>
        <w:color w:val="0A2446"/>
      </w:rPr>
      <w:drawing>
        <wp:inline distT="0" distB="0" distL="0" distR="0" wp14:anchorId="5BBA6DF8" wp14:editId="1A19A15B">
          <wp:extent cx="864000" cy="864000"/>
          <wp:effectExtent l="0" t="0" r="0" b="0"/>
          <wp:docPr id="2258" name="Grafik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4A64F3E" w14:textId="77777777" w:rsidR="003620B0" w:rsidRPr="001F7D5F" w:rsidRDefault="003620B0" w:rsidP="001F7D5F">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49C81" w14:textId="77777777" w:rsidR="003620B0" w:rsidRDefault="003620B0" w:rsidP="00285EA7">
    <w:pPr>
      <w:pStyle w:val="Kopfzeile"/>
      <w:ind w:left="0"/>
    </w:pPr>
    <w:r>
      <w:rPr>
        <w:noProof/>
      </w:rPr>
      <mc:AlternateContent>
        <mc:Choice Requires="wps">
          <w:drawing>
            <wp:anchor distT="0" distB="0" distL="114300" distR="114300" simplePos="0" relativeHeight="251501568" behindDoc="0" locked="0" layoutInCell="1" allowOverlap="1" wp14:anchorId="7559534E" wp14:editId="7EDDCD0B">
              <wp:simplePos x="0" y="0"/>
              <wp:positionH relativeFrom="margin">
                <wp:posOffset>968926</wp:posOffset>
              </wp:positionH>
              <wp:positionV relativeFrom="topMargin">
                <wp:posOffset>462708</wp:posOffset>
              </wp:positionV>
              <wp:extent cx="3767455" cy="1090670"/>
              <wp:effectExtent l="0" t="0" r="4445" b="1905"/>
              <wp:wrapNone/>
              <wp:docPr id="927" name="Textfeld 927"/>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19150259" w14:textId="77777777" w:rsidR="003620B0" w:rsidRPr="004319AC" w:rsidRDefault="003620B0" w:rsidP="004319AC">
                          <w:pPr>
                            <w:pStyle w:val="Titel"/>
                            <w:spacing w:line="276" w:lineRule="auto"/>
                            <w:ind w:left="0"/>
                          </w:pPr>
                          <w:r>
                            <w:t>Quizfragen</w:t>
                          </w:r>
                          <w:r w:rsidRPr="004319AC">
                            <w:t>:</w:t>
                          </w:r>
                        </w:p>
                        <w:p w14:paraId="5607DCC2" w14:textId="77777777" w:rsidR="003620B0" w:rsidRPr="004319AC" w:rsidRDefault="003620B0"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06ACE2CF" w14:textId="77777777" w:rsidR="003620B0" w:rsidRPr="00DB6ABB" w:rsidRDefault="003620B0" w:rsidP="004319AC">
                          <w:pPr>
                            <w:spacing w:line="276" w:lineRule="auto"/>
                            <w:ind w:left="0"/>
                            <w:rPr>
                              <w:color w:val="0A2446"/>
                              <w:sz w:val="22"/>
                              <w:szCs w:val="22"/>
                            </w:rPr>
                          </w:pPr>
                          <w:r w:rsidRPr="00DB6ABB">
                            <w:rPr>
                              <w:color w:val="0A2446"/>
                              <w:sz w:val="22"/>
                              <w:szCs w:val="22"/>
                            </w:rPr>
                            <w:t>(2/2)</w:t>
                          </w:r>
                        </w:p>
                        <w:p w14:paraId="3185DAFE" w14:textId="77777777" w:rsidR="003620B0" w:rsidRPr="00285EA7" w:rsidRDefault="003620B0" w:rsidP="00285EA7"/>
                        <w:p w14:paraId="772F1A29" w14:textId="77777777" w:rsidR="003620B0" w:rsidRPr="0017008B" w:rsidRDefault="003620B0" w:rsidP="00285EA7">
                          <w:pPr>
                            <w:pStyle w:val="berschrift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59534E" id="_x0000_t202" coordsize="21600,21600" o:spt="202" path="m,l,21600r21600,l21600,xe">
              <v:stroke joinstyle="miter"/>
              <v:path gradientshapeok="t" o:connecttype="rect"/>
            </v:shapetype>
            <v:shape id="Textfeld 927" o:spid="_x0000_s1552" type="#_x0000_t202" style="position:absolute;left:0;text-align:left;margin-left:76.3pt;margin-top:36.45pt;width:296.65pt;height:85.9pt;z-index:251501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" fillcolor="white [3201]" stroked="f" strokeweight=".5pt">
              <v:textbox>
                <w:txbxContent>
                  <w:p w14:paraId="19150259" w14:textId="77777777" w:rsidR="003620B0" w:rsidRPr="004319AC" w:rsidRDefault="003620B0" w:rsidP="004319AC">
                    <w:pPr>
                      <w:pStyle w:val="Titel"/>
                      <w:spacing w:line="276" w:lineRule="auto"/>
                      <w:ind w:left="0"/>
                    </w:pPr>
                    <w:r>
                      <w:t>Quizfragen</w:t>
                    </w:r>
                    <w:r w:rsidRPr="004319AC">
                      <w:t>:</w:t>
                    </w:r>
                  </w:p>
                  <w:p w14:paraId="5607DCC2" w14:textId="77777777" w:rsidR="003620B0" w:rsidRPr="004319AC" w:rsidRDefault="003620B0"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06ACE2CF" w14:textId="77777777" w:rsidR="003620B0" w:rsidRPr="00DB6ABB" w:rsidRDefault="003620B0" w:rsidP="004319AC">
                    <w:pPr>
                      <w:spacing w:line="276" w:lineRule="auto"/>
                      <w:ind w:left="0"/>
                      <w:rPr>
                        <w:color w:val="0A2446"/>
                        <w:sz w:val="22"/>
                        <w:szCs w:val="22"/>
                      </w:rPr>
                    </w:pPr>
                    <w:r w:rsidRPr="00DB6ABB">
                      <w:rPr>
                        <w:color w:val="0A2446"/>
                        <w:sz w:val="22"/>
                        <w:szCs w:val="22"/>
                      </w:rPr>
                      <w:t>(2/2)</w:t>
                    </w:r>
                  </w:p>
                  <w:p w14:paraId="3185DAFE" w14:textId="77777777" w:rsidR="003620B0" w:rsidRPr="00285EA7" w:rsidRDefault="003620B0" w:rsidP="00285EA7"/>
                  <w:p w14:paraId="772F1A29" w14:textId="77777777" w:rsidR="003620B0" w:rsidRPr="0017008B" w:rsidRDefault="003620B0" w:rsidP="00285EA7">
                    <w:pPr>
                      <w:pStyle w:val="berschrift1"/>
                    </w:pPr>
                  </w:p>
                </w:txbxContent>
              </v:textbox>
              <w10:wrap anchorx="margin" anchory="margin"/>
            </v:shape>
          </w:pict>
        </mc:Fallback>
      </mc:AlternateContent>
    </w:r>
    <w:r>
      <w:rPr>
        <w:noProof/>
      </w:rPr>
      <mc:AlternateContent>
        <mc:Choice Requires="wps">
          <w:drawing>
            <wp:anchor distT="45720" distB="45720" distL="114300" distR="114300" simplePos="0" relativeHeight="251503616" behindDoc="0" locked="0" layoutInCell="1" allowOverlap="1" wp14:anchorId="1E102CFD" wp14:editId="6D9AA17A">
              <wp:simplePos x="0" y="0"/>
              <wp:positionH relativeFrom="margin">
                <wp:posOffset>5418455</wp:posOffset>
              </wp:positionH>
              <wp:positionV relativeFrom="topMargin">
                <wp:posOffset>1080135</wp:posOffset>
              </wp:positionV>
              <wp:extent cx="712800" cy="1404620"/>
              <wp:effectExtent l="0" t="0" r="0" b="0"/>
              <wp:wrapNone/>
              <wp:docPr id="9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0F477D" w14:textId="77777777" w:rsidR="003620B0" w:rsidRPr="0017008B" w:rsidRDefault="003620B0" w:rsidP="00285EA7">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102CFD" id="_x0000_s1553" type="#_x0000_t202" style="position:absolute;left:0;text-align:left;margin-left:426.65pt;margin-top:85.05pt;width:56.15pt;height:110.6pt;z-index:2515036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lIMQIAAKk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OkxHXQOZhKqA6kLcK4O7TrdGkAf3HW&#10;094U3P3cCVSc6U+G5uM6WyzCosWPxftLUpPhuac89wgjCargnrPxuvax17H79pbmaNNGiZ+ZTKRp&#10;H6Ly0+6GhTv/jlHPf5jVb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AuEWUgxAgAAqQQAAA4AAAAAAAAAAAAAAAAA&#10;LgIAAGRycy9lMm9Eb2MueG1sUEsBAi0AFAAGAAgAAAAhANWs6NXgAAAACwEAAA8AAAAAAAAAAAAA&#10;AAAAiwQAAGRycy9kb3ducmV2LnhtbFBLBQYAAAAABAAEAPMAAACYBQAAAAA=&#10;" filled="f" stroked="f">
              <v:textbox style="mso-fit-shape-to-text:t">
                <w:txbxContent>
                  <w:p w14:paraId="090F477D" w14:textId="77777777" w:rsidR="003620B0" w:rsidRPr="0017008B" w:rsidRDefault="003620B0" w:rsidP="00285EA7">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02592" behindDoc="0" locked="0" layoutInCell="1" allowOverlap="1" wp14:anchorId="6031AEAB" wp14:editId="6D06BEF1">
          <wp:simplePos x="0" y="0"/>
          <wp:positionH relativeFrom="margin">
            <wp:posOffset>5526405</wp:posOffset>
          </wp:positionH>
          <wp:positionV relativeFrom="topMargin">
            <wp:posOffset>648335</wp:posOffset>
          </wp:positionV>
          <wp:extent cx="496800" cy="417600"/>
          <wp:effectExtent l="0" t="0" r="0" b="1905"/>
          <wp:wrapNone/>
          <wp:docPr id="807" name="Grafik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36D8282D" wp14:editId="1D8A0D4F">
          <wp:extent cx="864000" cy="864000"/>
          <wp:effectExtent l="0" t="0" r="0" b="0"/>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854C412" w14:textId="77777777" w:rsidR="003620B0" w:rsidRDefault="003620B0" w:rsidP="00B404B8">
    <w:pPr>
      <w:pStyle w:val="Kopfzeile"/>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8BF7C" w14:textId="77777777" w:rsidR="003620B0" w:rsidRPr="00923829" w:rsidRDefault="003620B0" w:rsidP="00F65027">
    <w:pPr>
      <w:pStyle w:val="Kopfzeile"/>
      <w:ind w:left="0"/>
    </w:pPr>
    <w:r>
      <w:rPr>
        <w:noProof/>
      </w:rPr>
      <mc:AlternateContent>
        <mc:Choice Requires="wps">
          <w:drawing>
            <wp:anchor distT="0" distB="0" distL="114300" distR="114300" simplePos="0" relativeHeight="251721728" behindDoc="0" locked="0" layoutInCell="1" allowOverlap="1" wp14:anchorId="644FE6DD" wp14:editId="68589F13">
              <wp:simplePos x="0" y="0"/>
              <wp:positionH relativeFrom="margin">
                <wp:posOffset>974090</wp:posOffset>
              </wp:positionH>
              <wp:positionV relativeFrom="topMargin">
                <wp:posOffset>466725</wp:posOffset>
              </wp:positionV>
              <wp:extent cx="3190875" cy="828675"/>
              <wp:effectExtent l="0" t="0" r="9525" b="9525"/>
              <wp:wrapNone/>
              <wp:docPr id="1580" name="Textfeld 1580"/>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4F8E294" w14:textId="77777777" w:rsidR="003620B0" w:rsidRPr="0050014D" w:rsidRDefault="003620B0" w:rsidP="00F65027">
                          <w:pPr>
                            <w:pStyle w:val="Titel"/>
                            <w:spacing w:line="276" w:lineRule="auto"/>
                            <w:ind w:left="0"/>
                          </w:pPr>
                          <w:r>
                            <w:t>Lösung</w:t>
                          </w:r>
                          <w:r w:rsidRPr="0050014D">
                            <w:t>:</w:t>
                          </w:r>
                        </w:p>
                        <w:p w14:paraId="5B18F10D" w14:textId="77777777" w:rsidR="003620B0" w:rsidRPr="00A41E7A" w:rsidRDefault="003620B0" w:rsidP="00F65027">
                          <w:pPr>
                            <w:pStyle w:val="berschrift1"/>
                          </w:pPr>
                          <w:r>
                            <w:t>Silbenrätsel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4FE6DD" id="_x0000_t202" coordsize="21600,21600" o:spt="202" path="m,l,21600r21600,l21600,xe">
              <v:stroke joinstyle="miter"/>
              <v:path gradientshapeok="t" o:connecttype="rect"/>
            </v:shapetype>
            <v:shape id="Textfeld 1580" o:spid="_x0000_s1773" type="#_x0000_t202" style="position:absolute;left:0;text-align:left;margin-left:76.7pt;margin-top:36.75pt;width:251.25pt;height:65.2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KYZtw4zAgAAXQQAAA4AAAAAAAAAAAAA&#10;AAAALgIAAGRycy9lMm9Eb2MueG1sUEsBAi0AFAAGAAgAAAAhAP7aF87hAAAACgEAAA8AAAAAAAAA&#10;AAAAAAAAjQQAAGRycy9kb3ducmV2LnhtbFBLBQYAAAAABAAEAPMAAACbBQAAAAA=&#10;" fillcolor="white [3201]" stroked="f" strokeweight=".5pt">
              <v:textbox>
                <w:txbxContent>
                  <w:p w14:paraId="04F8E294" w14:textId="77777777" w:rsidR="003620B0" w:rsidRPr="0050014D" w:rsidRDefault="003620B0" w:rsidP="00F65027">
                    <w:pPr>
                      <w:pStyle w:val="Titel"/>
                      <w:spacing w:line="276" w:lineRule="auto"/>
                      <w:ind w:left="0"/>
                    </w:pPr>
                    <w:r>
                      <w:t>Lösung</w:t>
                    </w:r>
                    <w:r w:rsidRPr="0050014D">
                      <w:t>:</w:t>
                    </w:r>
                  </w:p>
                  <w:p w14:paraId="5B18F10D" w14:textId="77777777" w:rsidR="003620B0" w:rsidRPr="00A41E7A" w:rsidRDefault="003620B0" w:rsidP="00F65027">
                    <w:pPr>
                      <w:pStyle w:val="berschrift1"/>
                    </w:pPr>
                    <w:r>
                      <w:t>Silbenrätsel 4</w:t>
                    </w:r>
                  </w:p>
                </w:txbxContent>
              </v:textbox>
              <w10:wrap anchorx="margin" anchory="margin"/>
            </v:shape>
          </w:pict>
        </mc:Fallback>
      </mc:AlternateContent>
    </w:r>
    <w:r>
      <w:rPr>
        <w:noProof/>
        <w:color w:val="0A2446"/>
      </w:rPr>
      <w:drawing>
        <wp:inline distT="0" distB="0" distL="0" distR="0" wp14:anchorId="2ADB803C" wp14:editId="41D33997">
          <wp:extent cx="864000" cy="864000"/>
          <wp:effectExtent l="0" t="0" r="0" b="0"/>
          <wp:docPr id="2259" name="Grafik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506F568" w14:textId="77777777" w:rsidR="003620B0" w:rsidRPr="001F7D5F" w:rsidRDefault="003620B0" w:rsidP="001F7D5F">
    <w:pPr>
      <w:pStyle w:val="Kopfzeile"/>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3DF27" w14:textId="77777777" w:rsidR="003620B0" w:rsidRPr="00923829" w:rsidRDefault="003620B0" w:rsidP="00CD0AAA">
    <w:pPr>
      <w:pStyle w:val="Kopfzeile"/>
      <w:ind w:left="0"/>
    </w:pPr>
    <w:r>
      <w:rPr>
        <w:noProof/>
      </w:rPr>
      <mc:AlternateContent>
        <mc:Choice Requires="wps">
          <w:drawing>
            <wp:anchor distT="45720" distB="45720" distL="114300" distR="114300" simplePos="0" relativeHeight="251611136" behindDoc="0" locked="0" layoutInCell="1" allowOverlap="1" wp14:anchorId="5F552DBF" wp14:editId="61C8D4B2">
              <wp:simplePos x="0" y="0"/>
              <wp:positionH relativeFrom="margin">
                <wp:posOffset>5472430</wp:posOffset>
              </wp:positionH>
              <wp:positionV relativeFrom="topMargin">
                <wp:posOffset>1080135</wp:posOffset>
              </wp:positionV>
              <wp:extent cx="712800" cy="1404620"/>
              <wp:effectExtent l="0" t="0" r="0" b="0"/>
              <wp:wrapNone/>
              <wp:docPr id="15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C8556C" w14:textId="77777777" w:rsidR="003620B0" w:rsidRPr="0017008B" w:rsidRDefault="003620B0" w:rsidP="00CD0AAA">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F552DBF" id="_x0000_t202" coordsize="21600,21600" o:spt="202" path="m,l,21600r21600,l21600,xe">
              <v:stroke joinstyle="miter"/>
              <v:path gradientshapeok="t" o:connecttype="rect"/>
            </v:shapetype>
            <v:shape id="_x0000_s1774" type="#_x0000_t202" style="position:absolute;left:0;text-align:left;margin-left:430.9pt;margin-top:85.05pt;width:56.15pt;height:110.6pt;z-index:251611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iNWMQ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UfL6IKgRbCdWBxEUYl4eWnS4N4C/O&#10;elqcgrufO4GKM/3Z0IB8yBaUy3z8WLy/JDkZnnvKc48wkqAK7jkbr2sfmx3bb29okDZt1PiZycSa&#10;FiJKPy1v2Ljz7xj1/ItZ/QY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BsqI1YxAgAAqgQAAA4AAAAAAAAAAAAAAAAA&#10;LgIAAGRycy9lMm9Eb2MueG1sUEsBAi0AFAAGAAgAAAAhAKs6UtLgAAAACwEAAA8AAAAAAAAAAAAA&#10;AAAAiwQAAGRycy9kb3ducmV2LnhtbFBLBQYAAAAABAAEAPMAAACYBQAAAAA=&#10;" filled="f" stroked="f">
              <v:textbox style="mso-fit-shape-to-text:t">
                <w:txbxContent>
                  <w:p w14:paraId="61C8556C" w14:textId="77777777" w:rsidR="003620B0" w:rsidRPr="0017008B" w:rsidRDefault="003620B0" w:rsidP="00CD0AAA">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609088" behindDoc="0" locked="0" layoutInCell="1" allowOverlap="1" wp14:anchorId="7094A879" wp14:editId="121014CF">
          <wp:simplePos x="0" y="0"/>
          <wp:positionH relativeFrom="margin">
            <wp:posOffset>5526405</wp:posOffset>
          </wp:positionH>
          <wp:positionV relativeFrom="topMargin">
            <wp:posOffset>648335</wp:posOffset>
          </wp:positionV>
          <wp:extent cx="496800" cy="417600"/>
          <wp:effectExtent l="0" t="0" r="0" b="1905"/>
          <wp:wrapNone/>
          <wp:docPr id="2260" name="Grafik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07040" behindDoc="0" locked="0" layoutInCell="1" allowOverlap="1" wp14:anchorId="0DFAFD94" wp14:editId="70DEC8F7">
              <wp:simplePos x="0" y="0"/>
              <wp:positionH relativeFrom="margin">
                <wp:posOffset>974090</wp:posOffset>
              </wp:positionH>
              <wp:positionV relativeFrom="topMargin">
                <wp:posOffset>466725</wp:posOffset>
              </wp:positionV>
              <wp:extent cx="3190875" cy="828675"/>
              <wp:effectExtent l="0" t="0" r="9525" b="9525"/>
              <wp:wrapNone/>
              <wp:docPr id="1589" name="Textfeld 1589"/>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E1CF421" w14:textId="77777777" w:rsidR="003620B0" w:rsidRPr="0050014D" w:rsidRDefault="003620B0" w:rsidP="00CD0AAA">
                          <w:pPr>
                            <w:pStyle w:val="Titel"/>
                            <w:spacing w:line="276" w:lineRule="auto"/>
                            <w:ind w:left="0"/>
                          </w:pPr>
                          <w:r>
                            <w:t>Arbeitsbogen</w:t>
                          </w:r>
                          <w:r w:rsidRPr="0050014D">
                            <w:t>:</w:t>
                          </w:r>
                        </w:p>
                        <w:p w14:paraId="17CE8A21" w14:textId="77777777" w:rsidR="003620B0" w:rsidRPr="00A41E7A" w:rsidRDefault="003620B0" w:rsidP="00CD0AAA">
                          <w:pPr>
                            <w:pStyle w:val="berschrift1"/>
                          </w:pPr>
                          <w:r>
                            <w:t>Was fehlt?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AFD94" id="Textfeld 1589" o:spid="_x0000_s1775" type="#_x0000_t202" style="position:absolute;left:0;text-align:left;margin-left:76.7pt;margin-top:36.75pt;width:251.25pt;height:65.2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uE+Mg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eJl4A9URiXDQecRbvlTY7Yr58MwcmgJnR6OHJ1ykBrwNThElO3C//nYe61ErzFLSoMlK6n/u&#10;mROU6O8GVbzrD4fRlWkzHN0OcOOuM5vrjNnXC0AK+vikLE9hrA/6HEoH9Su+h3m8FVPMcLy7pOEc&#10;LkJnfXxPXMznqQh9aFlYmbXlETpSHrV4aV+ZsyfBAkr9CGc7suKDbl1t/NLAfB9AqiRqZLpj9SQA&#10;ejjZ4vTe4iO53qeqt3+F2W8A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hXbhPjICAABdBAAADgAAAAAAAAAAAAAA&#10;AAAuAgAAZHJzL2Uyb0RvYy54bWxQSwECLQAUAAYACAAAACEA/toXzuEAAAAKAQAADwAAAAAAAAAA&#10;AAAAAACMBAAAZHJzL2Rvd25yZXYueG1sUEsFBgAAAAAEAAQA8wAAAJoFAAAAAA==&#10;" fillcolor="white [3201]" stroked="f" strokeweight=".5pt">
              <v:textbox>
                <w:txbxContent>
                  <w:p w14:paraId="5E1CF421" w14:textId="77777777" w:rsidR="003620B0" w:rsidRPr="0050014D" w:rsidRDefault="003620B0" w:rsidP="00CD0AAA">
                    <w:pPr>
                      <w:pStyle w:val="Titel"/>
                      <w:spacing w:line="276" w:lineRule="auto"/>
                      <w:ind w:left="0"/>
                    </w:pPr>
                    <w:r>
                      <w:t>Arbeitsbogen</w:t>
                    </w:r>
                    <w:r w:rsidRPr="0050014D">
                      <w:t>:</w:t>
                    </w:r>
                  </w:p>
                  <w:p w14:paraId="17CE8A21" w14:textId="77777777" w:rsidR="003620B0" w:rsidRPr="00A41E7A" w:rsidRDefault="003620B0" w:rsidP="00CD0AAA">
                    <w:pPr>
                      <w:pStyle w:val="berschrift1"/>
                    </w:pPr>
                    <w:r>
                      <w:t>Was fehlt? 1</w:t>
                    </w:r>
                  </w:p>
                </w:txbxContent>
              </v:textbox>
              <w10:wrap anchorx="margin" anchory="margin"/>
            </v:shape>
          </w:pict>
        </mc:Fallback>
      </mc:AlternateContent>
    </w:r>
    <w:r>
      <w:rPr>
        <w:noProof/>
        <w:color w:val="0A2446"/>
      </w:rPr>
      <w:drawing>
        <wp:inline distT="0" distB="0" distL="0" distR="0" wp14:anchorId="2DD0A065" wp14:editId="37A6157D">
          <wp:extent cx="864000" cy="864000"/>
          <wp:effectExtent l="0" t="0" r="0" b="0"/>
          <wp:docPr id="2261" name="Grafik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EF49709" w14:textId="77777777" w:rsidR="003620B0" w:rsidRPr="00923829" w:rsidRDefault="003620B0" w:rsidP="0017008B">
    <w:pPr>
      <w:pStyle w:val="Kopfzeile"/>
      <w:ind w:left="0"/>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1B12E" w14:textId="77777777" w:rsidR="003620B0" w:rsidRPr="00923829" w:rsidRDefault="003620B0" w:rsidP="00CD0AAA">
    <w:pPr>
      <w:pStyle w:val="Kopfzeile"/>
      <w:ind w:left="0"/>
    </w:pPr>
    <w:r>
      <w:rPr>
        <w:noProof/>
      </w:rPr>
      <mc:AlternateContent>
        <mc:Choice Requires="wps">
          <w:drawing>
            <wp:anchor distT="0" distB="0" distL="114300" distR="114300" simplePos="0" relativeHeight="251724800" behindDoc="0" locked="0" layoutInCell="1" allowOverlap="1" wp14:anchorId="79932B3B" wp14:editId="1DEE79EF">
              <wp:simplePos x="0" y="0"/>
              <wp:positionH relativeFrom="margin">
                <wp:posOffset>974090</wp:posOffset>
              </wp:positionH>
              <wp:positionV relativeFrom="topMargin">
                <wp:posOffset>466725</wp:posOffset>
              </wp:positionV>
              <wp:extent cx="3190875" cy="828675"/>
              <wp:effectExtent l="0" t="0" r="9525" b="9525"/>
              <wp:wrapNone/>
              <wp:docPr id="1590" name="Textfeld 1590"/>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5310DF3" w14:textId="77777777" w:rsidR="003620B0" w:rsidRPr="0050014D" w:rsidRDefault="003620B0" w:rsidP="00CD0AAA">
                          <w:pPr>
                            <w:pStyle w:val="Titel"/>
                            <w:spacing w:line="276" w:lineRule="auto"/>
                            <w:ind w:left="0"/>
                          </w:pPr>
                          <w:r>
                            <w:t>Lösung</w:t>
                          </w:r>
                          <w:r w:rsidRPr="0050014D">
                            <w:t>:</w:t>
                          </w:r>
                        </w:p>
                        <w:p w14:paraId="35F101EA" w14:textId="77777777" w:rsidR="003620B0" w:rsidRPr="00A41E7A" w:rsidRDefault="003620B0" w:rsidP="00CD0AAA">
                          <w:pPr>
                            <w:pStyle w:val="berschrift1"/>
                          </w:pPr>
                          <w:r>
                            <w:t>Was fehlt?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932B3B" id="_x0000_t202" coordsize="21600,21600" o:spt="202" path="m,l,21600r21600,l21600,xe">
              <v:stroke joinstyle="miter"/>
              <v:path gradientshapeok="t" o:connecttype="rect"/>
            </v:shapetype>
            <v:shape id="Textfeld 1590" o:spid="_x0000_s1776" type="#_x0000_t202" style="position:absolute;left:0;text-align:left;margin-left:76.7pt;margin-top:36.75pt;width:251.25pt;height:65.2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EWmQJozAgAAXQQAAA4AAAAAAAAAAAAA&#10;AAAALgIAAGRycy9lMm9Eb2MueG1sUEsBAi0AFAAGAAgAAAAhAP7aF87hAAAACgEAAA8AAAAAAAAA&#10;AAAAAAAAjQQAAGRycy9kb3ducmV2LnhtbFBLBQYAAAAABAAEAPMAAACbBQAAAAA=&#10;" fillcolor="white [3201]" stroked="f" strokeweight=".5pt">
              <v:textbox>
                <w:txbxContent>
                  <w:p w14:paraId="35310DF3" w14:textId="77777777" w:rsidR="003620B0" w:rsidRPr="0050014D" w:rsidRDefault="003620B0" w:rsidP="00CD0AAA">
                    <w:pPr>
                      <w:pStyle w:val="Titel"/>
                      <w:spacing w:line="276" w:lineRule="auto"/>
                      <w:ind w:left="0"/>
                    </w:pPr>
                    <w:r>
                      <w:t>Lösung</w:t>
                    </w:r>
                    <w:r w:rsidRPr="0050014D">
                      <w:t>:</w:t>
                    </w:r>
                  </w:p>
                  <w:p w14:paraId="35F101EA" w14:textId="77777777" w:rsidR="003620B0" w:rsidRPr="00A41E7A" w:rsidRDefault="003620B0" w:rsidP="00CD0AAA">
                    <w:pPr>
                      <w:pStyle w:val="berschrift1"/>
                    </w:pPr>
                    <w:r>
                      <w:t>Was fehlt? 1</w:t>
                    </w:r>
                  </w:p>
                </w:txbxContent>
              </v:textbox>
              <w10:wrap anchorx="margin" anchory="margin"/>
            </v:shape>
          </w:pict>
        </mc:Fallback>
      </mc:AlternateContent>
    </w:r>
    <w:r>
      <w:rPr>
        <w:noProof/>
        <w:color w:val="0A2446"/>
      </w:rPr>
      <w:drawing>
        <wp:inline distT="0" distB="0" distL="0" distR="0" wp14:anchorId="60C89745" wp14:editId="0A601CEB">
          <wp:extent cx="864000" cy="864000"/>
          <wp:effectExtent l="0" t="0" r="0" b="0"/>
          <wp:docPr id="2262" name="Grafik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FC70388" w14:textId="77777777" w:rsidR="003620B0" w:rsidRPr="00923829" w:rsidRDefault="003620B0" w:rsidP="0017008B">
    <w:pPr>
      <w:pStyle w:val="Kopfzeile"/>
      <w:ind w:left="0"/>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87548" w14:textId="77777777" w:rsidR="003620B0" w:rsidRPr="00923829" w:rsidRDefault="003620B0" w:rsidP="00C17F76">
    <w:pPr>
      <w:pStyle w:val="Kopfzeile"/>
      <w:ind w:left="0"/>
    </w:pPr>
    <w:r>
      <w:rPr>
        <w:noProof/>
      </w:rPr>
      <mc:AlternateContent>
        <mc:Choice Requires="wps">
          <w:drawing>
            <wp:anchor distT="45720" distB="45720" distL="114300" distR="114300" simplePos="0" relativeHeight="251729920" behindDoc="0" locked="0" layoutInCell="1" allowOverlap="1" wp14:anchorId="24421799" wp14:editId="16901337">
              <wp:simplePos x="0" y="0"/>
              <wp:positionH relativeFrom="margin">
                <wp:posOffset>5472430</wp:posOffset>
              </wp:positionH>
              <wp:positionV relativeFrom="topMargin">
                <wp:posOffset>1080135</wp:posOffset>
              </wp:positionV>
              <wp:extent cx="712800" cy="1404620"/>
              <wp:effectExtent l="0" t="0" r="0" b="0"/>
              <wp:wrapNone/>
              <wp:docPr id="15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E6E86F" w14:textId="77777777" w:rsidR="003620B0" w:rsidRPr="0017008B" w:rsidRDefault="003620B0" w:rsidP="00C17F76">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4421799" id="_x0000_t202" coordsize="21600,21600" o:spt="202" path="m,l,21600r21600,l21600,xe">
              <v:stroke joinstyle="miter"/>
              <v:path gradientshapeok="t" o:connecttype="rect"/>
            </v:shapetype>
            <v:shape id="_x0000_s1777" type="#_x0000_t202" style="position:absolute;left:0;text-align:left;margin-left:430.9pt;margin-top:85.05pt;width:56.15pt;height:110.6pt;z-index:251729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s9OGXMgIAAKoEAAAOAAAAAAAAAAAAAAAA&#10;AC4CAABkcnMvZTJvRG9jLnhtbFBLAQItABQABgAIAAAAIQCrOlLS4AAAAAsBAAAPAAAAAAAAAAAA&#10;AAAAAIwEAABkcnMvZG93bnJldi54bWxQSwUGAAAAAAQABADzAAAAmQUAAAAA&#10;" filled="f" stroked="f">
              <v:textbox style="mso-fit-shape-to-text:t">
                <w:txbxContent>
                  <w:p w14:paraId="1BE6E86F" w14:textId="77777777" w:rsidR="003620B0" w:rsidRPr="0017008B" w:rsidRDefault="003620B0" w:rsidP="00C17F76">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727872" behindDoc="0" locked="0" layoutInCell="1" allowOverlap="1" wp14:anchorId="303DD529" wp14:editId="4F2757DE">
          <wp:simplePos x="0" y="0"/>
          <wp:positionH relativeFrom="margin">
            <wp:posOffset>5526405</wp:posOffset>
          </wp:positionH>
          <wp:positionV relativeFrom="topMargin">
            <wp:posOffset>648335</wp:posOffset>
          </wp:positionV>
          <wp:extent cx="496800" cy="417600"/>
          <wp:effectExtent l="0" t="0" r="0" b="1905"/>
          <wp:wrapNone/>
          <wp:docPr id="2263" name="Grafik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6848" behindDoc="0" locked="0" layoutInCell="1" allowOverlap="1" wp14:anchorId="3362AE8D" wp14:editId="6BCF14F6">
              <wp:simplePos x="0" y="0"/>
              <wp:positionH relativeFrom="margin">
                <wp:posOffset>974090</wp:posOffset>
              </wp:positionH>
              <wp:positionV relativeFrom="topMargin">
                <wp:posOffset>466725</wp:posOffset>
              </wp:positionV>
              <wp:extent cx="3190875" cy="828675"/>
              <wp:effectExtent l="0" t="0" r="9525" b="9525"/>
              <wp:wrapNone/>
              <wp:docPr id="1592" name="Textfeld 159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4AE2BDAD" w14:textId="77777777" w:rsidR="003620B0" w:rsidRPr="0050014D" w:rsidRDefault="003620B0" w:rsidP="00C17F76">
                          <w:pPr>
                            <w:pStyle w:val="Titel"/>
                            <w:spacing w:line="276" w:lineRule="auto"/>
                            <w:ind w:left="0"/>
                          </w:pPr>
                          <w:r>
                            <w:t>Arbeitsbogen</w:t>
                          </w:r>
                          <w:r w:rsidRPr="0050014D">
                            <w:t>:</w:t>
                          </w:r>
                        </w:p>
                        <w:p w14:paraId="779375AE" w14:textId="77777777" w:rsidR="003620B0" w:rsidRPr="00A41E7A" w:rsidRDefault="003620B0" w:rsidP="00C17F76">
                          <w:pPr>
                            <w:pStyle w:val="berschrift1"/>
                          </w:pPr>
                          <w:r>
                            <w:t>Was fehlt?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2AE8D" id="Textfeld 1592" o:spid="_x0000_s1778" type="#_x0000_t202" style="position:absolute;left:0;text-align:left;margin-left:76.7pt;margin-top:36.75pt;width:251.25pt;height:65.2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XII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ODx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IQBcggzAgAAXQQAAA4AAAAAAAAAAAAA&#10;AAAALgIAAGRycy9lMm9Eb2MueG1sUEsBAi0AFAAGAAgAAAAhAP7aF87hAAAACgEAAA8AAAAAAAAA&#10;AAAAAAAAjQQAAGRycy9kb3ducmV2LnhtbFBLBQYAAAAABAAEAPMAAACbBQAAAAA=&#10;" fillcolor="white [3201]" stroked="f" strokeweight=".5pt">
              <v:textbox>
                <w:txbxContent>
                  <w:p w14:paraId="4AE2BDAD" w14:textId="77777777" w:rsidR="003620B0" w:rsidRPr="0050014D" w:rsidRDefault="003620B0" w:rsidP="00C17F76">
                    <w:pPr>
                      <w:pStyle w:val="Titel"/>
                      <w:spacing w:line="276" w:lineRule="auto"/>
                      <w:ind w:left="0"/>
                    </w:pPr>
                    <w:r>
                      <w:t>Arbeitsbogen</w:t>
                    </w:r>
                    <w:r w:rsidRPr="0050014D">
                      <w:t>:</w:t>
                    </w:r>
                  </w:p>
                  <w:p w14:paraId="779375AE" w14:textId="77777777" w:rsidR="003620B0" w:rsidRPr="00A41E7A" w:rsidRDefault="003620B0" w:rsidP="00C17F76">
                    <w:pPr>
                      <w:pStyle w:val="berschrift1"/>
                    </w:pPr>
                    <w:r>
                      <w:t>Was fehlt? 2</w:t>
                    </w:r>
                  </w:p>
                </w:txbxContent>
              </v:textbox>
              <w10:wrap anchorx="margin" anchory="margin"/>
            </v:shape>
          </w:pict>
        </mc:Fallback>
      </mc:AlternateContent>
    </w:r>
    <w:r>
      <w:rPr>
        <w:noProof/>
        <w:color w:val="0A2446"/>
      </w:rPr>
      <w:drawing>
        <wp:inline distT="0" distB="0" distL="0" distR="0" wp14:anchorId="026414FC" wp14:editId="5485C583">
          <wp:extent cx="864000" cy="864000"/>
          <wp:effectExtent l="0" t="0" r="0" b="0"/>
          <wp:docPr id="2264" name="Grafik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66817CE" w14:textId="77777777" w:rsidR="003620B0" w:rsidRPr="00923829" w:rsidRDefault="003620B0" w:rsidP="0017008B">
    <w:pPr>
      <w:pStyle w:val="Kopfzeile"/>
      <w:ind w:left="0"/>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20F7B" w14:textId="77777777" w:rsidR="003620B0" w:rsidRPr="00923829" w:rsidRDefault="003620B0" w:rsidP="00C17F76">
    <w:pPr>
      <w:pStyle w:val="Kopfzeile"/>
      <w:ind w:left="0"/>
    </w:pPr>
    <w:r>
      <w:rPr>
        <w:noProof/>
      </w:rPr>
      <mc:AlternateContent>
        <mc:Choice Requires="wps">
          <w:drawing>
            <wp:anchor distT="0" distB="0" distL="114300" distR="114300" simplePos="0" relativeHeight="251730944" behindDoc="0" locked="0" layoutInCell="1" allowOverlap="1" wp14:anchorId="2AF714C0" wp14:editId="63E3D247">
              <wp:simplePos x="0" y="0"/>
              <wp:positionH relativeFrom="margin">
                <wp:posOffset>974090</wp:posOffset>
              </wp:positionH>
              <wp:positionV relativeFrom="topMargin">
                <wp:posOffset>466725</wp:posOffset>
              </wp:positionV>
              <wp:extent cx="3190875" cy="828675"/>
              <wp:effectExtent l="0" t="0" r="9525" b="9525"/>
              <wp:wrapNone/>
              <wp:docPr id="1593" name="Textfeld 1593"/>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4C5D4577" w14:textId="77777777" w:rsidR="003620B0" w:rsidRPr="0050014D" w:rsidRDefault="003620B0" w:rsidP="00C17F76">
                          <w:pPr>
                            <w:pStyle w:val="Titel"/>
                            <w:spacing w:line="276" w:lineRule="auto"/>
                            <w:ind w:left="0"/>
                          </w:pPr>
                          <w:r>
                            <w:t>Lösung</w:t>
                          </w:r>
                          <w:r w:rsidRPr="0050014D">
                            <w:t>:</w:t>
                          </w:r>
                        </w:p>
                        <w:p w14:paraId="313EBA14" w14:textId="77777777" w:rsidR="003620B0" w:rsidRPr="00A41E7A" w:rsidRDefault="003620B0" w:rsidP="00C17F76">
                          <w:pPr>
                            <w:pStyle w:val="berschrift1"/>
                          </w:pPr>
                          <w:r>
                            <w:t>Was fehlt?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F714C0" id="_x0000_t202" coordsize="21600,21600" o:spt="202" path="m,l,21600r21600,l21600,xe">
              <v:stroke joinstyle="miter"/>
              <v:path gradientshapeok="t" o:connecttype="rect"/>
            </v:shapetype>
            <v:shape id="Textfeld 1593" o:spid="_x0000_s1779" type="#_x0000_t202" style="position:absolute;left:0;text-align:left;margin-left:76.7pt;margin-top:36.75pt;width:251.25pt;height:65.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7M93TICAABdBAAADgAAAAAAAAAAAAAA&#10;AAAuAgAAZHJzL2Uyb0RvYy54bWxQSwECLQAUAAYACAAAACEA/toXzuEAAAAKAQAADwAAAAAAAAAA&#10;AAAAAACMBAAAZHJzL2Rvd25yZXYueG1sUEsFBgAAAAAEAAQA8wAAAJoFAAAAAA==&#10;" fillcolor="white [3201]" stroked="f" strokeweight=".5pt">
              <v:textbox>
                <w:txbxContent>
                  <w:p w14:paraId="4C5D4577" w14:textId="77777777" w:rsidR="003620B0" w:rsidRPr="0050014D" w:rsidRDefault="003620B0" w:rsidP="00C17F76">
                    <w:pPr>
                      <w:pStyle w:val="Titel"/>
                      <w:spacing w:line="276" w:lineRule="auto"/>
                      <w:ind w:left="0"/>
                    </w:pPr>
                    <w:r>
                      <w:t>Lösung</w:t>
                    </w:r>
                    <w:r w:rsidRPr="0050014D">
                      <w:t>:</w:t>
                    </w:r>
                  </w:p>
                  <w:p w14:paraId="313EBA14" w14:textId="77777777" w:rsidR="003620B0" w:rsidRPr="00A41E7A" w:rsidRDefault="003620B0" w:rsidP="00C17F76">
                    <w:pPr>
                      <w:pStyle w:val="berschrift1"/>
                    </w:pPr>
                    <w:r>
                      <w:t>Was fehlt? 2</w:t>
                    </w:r>
                  </w:p>
                </w:txbxContent>
              </v:textbox>
              <w10:wrap anchorx="margin" anchory="margin"/>
            </v:shape>
          </w:pict>
        </mc:Fallback>
      </mc:AlternateContent>
    </w:r>
    <w:r>
      <w:rPr>
        <w:noProof/>
        <w:color w:val="0A2446"/>
      </w:rPr>
      <w:drawing>
        <wp:inline distT="0" distB="0" distL="0" distR="0" wp14:anchorId="3606E767" wp14:editId="41E82CB0">
          <wp:extent cx="864000" cy="864000"/>
          <wp:effectExtent l="0" t="0" r="0" b="0"/>
          <wp:docPr id="2265" name="Grafik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0D8C8A3" w14:textId="77777777" w:rsidR="003620B0" w:rsidRPr="00923829" w:rsidRDefault="003620B0" w:rsidP="0017008B">
    <w:pPr>
      <w:pStyle w:val="Kopfzeile"/>
      <w:ind w:left="0"/>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3D9B2" w14:textId="77777777" w:rsidR="003620B0" w:rsidRPr="00923829" w:rsidRDefault="003620B0" w:rsidP="00F946BC">
    <w:pPr>
      <w:pStyle w:val="Kopfzeile"/>
      <w:ind w:left="0"/>
    </w:pPr>
    <w:r>
      <w:rPr>
        <w:noProof/>
      </w:rPr>
      <mc:AlternateContent>
        <mc:Choice Requires="wps">
          <w:drawing>
            <wp:anchor distT="45720" distB="45720" distL="114300" distR="114300" simplePos="0" relativeHeight="251735040" behindDoc="0" locked="0" layoutInCell="1" allowOverlap="1" wp14:anchorId="030746B7" wp14:editId="493087BD">
              <wp:simplePos x="0" y="0"/>
              <wp:positionH relativeFrom="margin">
                <wp:posOffset>5472430</wp:posOffset>
              </wp:positionH>
              <wp:positionV relativeFrom="topMargin">
                <wp:posOffset>1080135</wp:posOffset>
              </wp:positionV>
              <wp:extent cx="712800" cy="1404620"/>
              <wp:effectExtent l="0" t="0" r="0" b="0"/>
              <wp:wrapNone/>
              <wp:docPr id="15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538DC2" w14:textId="77777777" w:rsidR="003620B0" w:rsidRPr="0017008B" w:rsidRDefault="003620B0" w:rsidP="00F946BC">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30746B7" id="_x0000_t202" coordsize="21600,21600" o:spt="202" path="m,l,21600r21600,l21600,xe">
              <v:stroke joinstyle="miter"/>
              <v:path gradientshapeok="t" o:connecttype="rect"/>
            </v:shapetype>
            <v:shape id="_x0000_s1780" type="#_x0000_t202" style="position:absolute;left:0;text-align:left;margin-left:430.9pt;margin-top:85.05pt;width:56.15pt;height:110.6pt;z-index:2517350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NcO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ny+WQehgK6E6krgI4/LQstOlAfzJ&#10;WU+LU3D3Yy9QcaY/GhqQd9liETYtfizeXpGcDC895aVHGElQBfecjdeNj82O7be3NEjbNmr8zGRi&#10;TQsRpZ+WN2zc5XeMev7FrH8B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0kNcOMgIAAKoEAAAOAAAAAAAAAAAAAAAA&#10;AC4CAABkcnMvZTJvRG9jLnhtbFBLAQItABQABgAIAAAAIQCrOlLS4AAAAAsBAAAPAAAAAAAAAAAA&#10;AAAAAIwEAABkcnMvZG93bnJldi54bWxQSwUGAAAAAAQABADzAAAAmQUAAAAA&#10;" filled="f" stroked="f">
              <v:textbox style="mso-fit-shape-to-text:t">
                <w:txbxContent>
                  <w:p w14:paraId="05538DC2" w14:textId="77777777" w:rsidR="003620B0" w:rsidRPr="0017008B" w:rsidRDefault="003620B0" w:rsidP="00F946BC">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734016" behindDoc="0" locked="0" layoutInCell="1" allowOverlap="1" wp14:anchorId="65D42C69" wp14:editId="17B8A551">
          <wp:simplePos x="0" y="0"/>
          <wp:positionH relativeFrom="margin">
            <wp:posOffset>5526405</wp:posOffset>
          </wp:positionH>
          <wp:positionV relativeFrom="topMargin">
            <wp:posOffset>648335</wp:posOffset>
          </wp:positionV>
          <wp:extent cx="496800" cy="417600"/>
          <wp:effectExtent l="0" t="0" r="0" b="1905"/>
          <wp:wrapNone/>
          <wp:docPr id="2266" name="Grafik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1968" behindDoc="0" locked="0" layoutInCell="1" allowOverlap="1" wp14:anchorId="21AAE0DB" wp14:editId="3380EF86">
              <wp:simplePos x="0" y="0"/>
              <wp:positionH relativeFrom="margin">
                <wp:posOffset>974090</wp:posOffset>
              </wp:positionH>
              <wp:positionV relativeFrom="topMargin">
                <wp:posOffset>466725</wp:posOffset>
              </wp:positionV>
              <wp:extent cx="3190875" cy="828675"/>
              <wp:effectExtent l="0" t="0" r="9525" b="9525"/>
              <wp:wrapNone/>
              <wp:docPr id="1595" name="Textfeld 1595"/>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CD30DE0" w14:textId="77777777" w:rsidR="003620B0" w:rsidRPr="0050014D" w:rsidRDefault="003620B0" w:rsidP="00F946BC">
                          <w:pPr>
                            <w:pStyle w:val="Titel"/>
                            <w:spacing w:line="276" w:lineRule="auto"/>
                            <w:ind w:left="0"/>
                          </w:pPr>
                          <w:r>
                            <w:t>Arbeitsbogen</w:t>
                          </w:r>
                          <w:r w:rsidRPr="0050014D">
                            <w:t>:</w:t>
                          </w:r>
                        </w:p>
                        <w:p w14:paraId="07C8153B" w14:textId="77777777" w:rsidR="003620B0" w:rsidRPr="00A41E7A" w:rsidRDefault="003620B0" w:rsidP="00F946BC">
                          <w:pPr>
                            <w:pStyle w:val="berschrift1"/>
                          </w:pPr>
                          <w:r>
                            <w:t>Was fehlt?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AE0DB" id="Textfeld 1595" o:spid="_x0000_s1781" type="#_x0000_t202" style="position:absolute;left:0;text-align:left;margin-left:76.7pt;margin-top:36.75pt;width:251.25pt;height:65.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dOsMwIAAF0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ETR06wzAgAAXQQAAA4AAAAAAAAAAAAA&#10;AAAALgIAAGRycy9lMm9Eb2MueG1sUEsBAi0AFAAGAAgAAAAhAP7aF87hAAAACgEAAA8AAAAAAAAA&#10;AAAAAAAAjQQAAGRycy9kb3ducmV2LnhtbFBLBQYAAAAABAAEAPMAAACbBQAAAAA=&#10;" fillcolor="white [3201]" stroked="f" strokeweight=".5pt">
              <v:textbox>
                <w:txbxContent>
                  <w:p w14:paraId="3CD30DE0" w14:textId="77777777" w:rsidR="003620B0" w:rsidRPr="0050014D" w:rsidRDefault="003620B0" w:rsidP="00F946BC">
                    <w:pPr>
                      <w:pStyle w:val="Titel"/>
                      <w:spacing w:line="276" w:lineRule="auto"/>
                      <w:ind w:left="0"/>
                    </w:pPr>
                    <w:r>
                      <w:t>Arbeitsbogen</w:t>
                    </w:r>
                    <w:r w:rsidRPr="0050014D">
                      <w:t>:</w:t>
                    </w:r>
                  </w:p>
                  <w:p w14:paraId="07C8153B" w14:textId="77777777" w:rsidR="003620B0" w:rsidRPr="00A41E7A" w:rsidRDefault="003620B0" w:rsidP="00F946BC">
                    <w:pPr>
                      <w:pStyle w:val="berschrift1"/>
                    </w:pPr>
                    <w:r>
                      <w:t>Was fehlt? 3</w:t>
                    </w:r>
                  </w:p>
                </w:txbxContent>
              </v:textbox>
              <w10:wrap anchorx="margin" anchory="margin"/>
            </v:shape>
          </w:pict>
        </mc:Fallback>
      </mc:AlternateContent>
    </w:r>
    <w:r>
      <w:rPr>
        <w:noProof/>
        <w:color w:val="0A2446"/>
      </w:rPr>
      <w:drawing>
        <wp:inline distT="0" distB="0" distL="0" distR="0" wp14:anchorId="7471C9D5" wp14:editId="4C58EEA2">
          <wp:extent cx="864000" cy="864000"/>
          <wp:effectExtent l="0" t="0" r="0" b="0"/>
          <wp:docPr id="2267" name="Grafik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2133C7C" w14:textId="77777777" w:rsidR="003620B0" w:rsidRPr="00923829" w:rsidRDefault="003620B0" w:rsidP="0017008B">
    <w:pPr>
      <w:pStyle w:val="Kopfzeile"/>
      <w:ind w:left="0"/>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5636D" w14:textId="77777777" w:rsidR="003620B0" w:rsidRPr="00923829" w:rsidRDefault="003620B0" w:rsidP="00F946BC">
    <w:pPr>
      <w:pStyle w:val="Kopfzeile"/>
      <w:ind w:left="0"/>
    </w:pPr>
    <w:r>
      <w:rPr>
        <w:noProof/>
      </w:rPr>
      <mc:AlternateContent>
        <mc:Choice Requires="wps">
          <w:drawing>
            <wp:anchor distT="0" distB="0" distL="114300" distR="114300" simplePos="0" relativeHeight="251741184" behindDoc="0" locked="0" layoutInCell="1" allowOverlap="1" wp14:anchorId="0AC7993E" wp14:editId="264E9194">
              <wp:simplePos x="0" y="0"/>
              <wp:positionH relativeFrom="margin">
                <wp:posOffset>974090</wp:posOffset>
              </wp:positionH>
              <wp:positionV relativeFrom="topMargin">
                <wp:posOffset>466725</wp:posOffset>
              </wp:positionV>
              <wp:extent cx="3190875" cy="828675"/>
              <wp:effectExtent l="0" t="0" r="9525" b="9525"/>
              <wp:wrapNone/>
              <wp:docPr id="1596" name="Textfeld 159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5BBDCED" w14:textId="77777777" w:rsidR="003620B0" w:rsidRPr="0050014D" w:rsidRDefault="003620B0" w:rsidP="00F946BC">
                          <w:pPr>
                            <w:pStyle w:val="Titel"/>
                            <w:spacing w:line="276" w:lineRule="auto"/>
                            <w:ind w:left="0"/>
                          </w:pPr>
                          <w:r>
                            <w:t>Lösung</w:t>
                          </w:r>
                          <w:r w:rsidRPr="0050014D">
                            <w:t>:</w:t>
                          </w:r>
                        </w:p>
                        <w:p w14:paraId="3317401F" w14:textId="77777777" w:rsidR="003620B0" w:rsidRPr="00A41E7A" w:rsidRDefault="003620B0" w:rsidP="00F946BC">
                          <w:pPr>
                            <w:pStyle w:val="berschrift1"/>
                          </w:pPr>
                          <w:r>
                            <w:t>Was fehlt?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C7993E" id="_x0000_t202" coordsize="21600,21600" o:spt="202" path="m,l,21600r21600,l21600,xe">
              <v:stroke joinstyle="miter"/>
              <v:path gradientshapeok="t" o:connecttype="rect"/>
            </v:shapetype>
            <v:shape id="Textfeld 1596" o:spid="_x0000_s1782" type="#_x0000_t202" style="position:absolute;left:0;text-align:left;margin-left:76.7pt;margin-top:36.75pt;width:251.25pt;height:65.2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Gb3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ODl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EdIZvczAgAAXQQAAA4AAAAAAAAAAAAA&#10;AAAALgIAAGRycy9lMm9Eb2MueG1sUEsBAi0AFAAGAAgAAAAhAP7aF87hAAAACgEAAA8AAAAAAAAA&#10;AAAAAAAAjQQAAGRycy9kb3ducmV2LnhtbFBLBQYAAAAABAAEAPMAAACbBQAAAAA=&#10;" fillcolor="white [3201]" stroked="f" strokeweight=".5pt">
              <v:textbox>
                <w:txbxContent>
                  <w:p w14:paraId="25BBDCED" w14:textId="77777777" w:rsidR="003620B0" w:rsidRPr="0050014D" w:rsidRDefault="003620B0" w:rsidP="00F946BC">
                    <w:pPr>
                      <w:pStyle w:val="Titel"/>
                      <w:spacing w:line="276" w:lineRule="auto"/>
                      <w:ind w:left="0"/>
                    </w:pPr>
                    <w:r>
                      <w:t>Lösung</w:t>
                    </w:r>
                    <w:r w:rsidRPr="0050014D">
                      <w:t>:</w:t>
                    </w:r>
                  </w:p>
                  <w:p w14:paraId="3317401F" w14:textId="77777777" w:rsidR="003620B0" w:rsidRPr="00A41E7A" w:rsidRDefault="003620B0" w:rsidP="00F946BC">
                    <w:pPr>
                      <w:pStyle w:val="berschrift1"/>
                    </w:pPr>
                    <w:r>
                      <w:t>Was fehlt? 3</w:t>
                    </w:r>
                  </w:p>
                </w:txbxContent>
              </v:textbox>
              <w10:wrap anchorx="margin" anchory="margin"/>
            </v:shape>
          </w:pict>
        </mc:Fallback>
      </mc:AlternateContent>
    </w:r>
    <w:r>
      <w:rPr>
        <w:noProof/>
        <w:color w:val="0A2446"/>
      </w:rPr>
      <w:drawing>
        <wp:inline distT="0" distB="0" distL="0" distR="0" wp14:anchorId="2F339B21" wp14:editId="69D31BF3">
          <wp:extent cx="864000" cy="864000"/>
          <wp:effectExtent l="0" t="0" r="0" b="0"/>
          <wp:docPr id="2268" name="Grafik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1F4192C" w14:textId="77777777" w:rsidR="003620B0" w:rsidRPr="00923829" w:rsidRDefault="003620B0" w:rsidP="0017008B">
    <w:pPr>
      <w:pStyle w:val="Kopfzeile"/>
      <w:ind w:left="0"/>
    </w:pP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8343E" w14:textId="77777777" w:rsidR="003620B0" w:rsidRPr="00923829" w:rsidRDefault="003620B0" w:rsidP="00F946BC">
    <w:pPr>
      <w:pStyle w:val="Kopfzeile"/>
      <w:ind w:left="0"/>
    </w:pPr>
    <w:r>
      <w:rPr>
        <w:noProof/>
      </w:rPr>
      <mc:AlternateContent>
        <mc:Choice Requires="wps">
          <w:drawing>
            <wp:anchor distT="45720" distB="45720" distL="114300" distR="114300" simplePos="0" relativeHeight="251740160" behindDoc="0" locked="0" layoutInCell="1" allowOverlap="1" wp14:anchorId="62E426BF" wp14:editId="65AF55AF">
              <wp:simplePos x="0" y="0"/>
              <wp:positionH relativeFrom="margin">
                <wp:posOffset>5472430</wp:posOffset>
              </wp:positionH>
              <wp:positionV relativeFrom="topMargin">
                <wp:posOffset>1080135</wp:posOffset>
              </wp:positionV>
              <wp:extent cx="712800" cy="1404620"/>
              <wp:effectExtent l="0" t="0" r="0" b="0"/>
              <wp:wrapNone/>
              <wp:docPr id="15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BB9AA3" w14:textId="77777777" w:rsidR="003620B0" w:rsidRPr="0017008B" w:rsidRDefault="003620B0" w:rsidP="00F946BC">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2E426BF" id="_x0000_t202" coordsize="21600,21600" o:spt="202" path="m,l,21600r21600,l21600,xe">
              <v:stroke joinstyle="miter"/>
              <v:path gradientshapeok="t" o:connecttype="rect"/>
            </v:shapetype>
            <v:shape id="_x0000_s1783" type="#_x0000_t202" style="position:absolute;left:0;text-align:left;margin-left:430.9pt;margin-top:85.05pt;width:56.15pt;height:110.6pt;z-index:251740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dOvx+MgIAAKoEAAAOAAAAAAAAAAAAAAAA&#10;AC4CAABkcnMvZTJvRG9jLnhtbFBLAQItABQABgAIAAAAIQCrOlLS4AAAAAsBAAAPAAAAAAAAAAAA&#10;AAAAAIwEAABkcnMvZG93bnJldi54bWxQSwUGAAAAAAQABADzAAAAmQUAAAAA&#10;" filled="f" stroked="f">
              <v:textbox style="mso-fit-shape-to-text:t">
                <w:txbxContent>
                  <w:p w14:paraId="10BB9AA3" w14:textId="77777777" w:rsidR="003620B0" w:rsidRPr="0017008B" w:rsidRDefault="003620B0" w:rsidP="00F946BC">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738112" behindDoc="0" locked="0" layoutInCell="1" allowOverlap="1" wp14:anchorId="127714C9" wp14:editId="7D65204F">
          <wp:simplePos x="0" y="0"/>
          <wp:positionH relativeFrom="margin">
            <wp:posOffset>5526405</wp:posOffset>
          </wp:positionH>
          <wp:positionV relativeFrom="topMargin">
            <wp:posOffset>648335</wp:posOffset>
          </wp:positionV>
          <wp:extent cx="496800" cy="417600"/>
          <wp:effectExtent l="0" t="0" r="0" b="1905"/>
          <wp:wrapNone/>
          <wp:docPr id="2269" name="Grafik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7088" behindDoc="0" locked="0" layoutInCell="1" allowOverlap="1" wp14:anchorId="2B9566DE" wp14:editId="1D982958">
              <wp:simplePos x="0" y="0"/>
              <wp:positionH relativeFrom="margin">
                <wp:posOffset>974090</wp:posOffset>
              </wp:positionH>
              <wp:positionV relativeFrom="topMargin">
                <wp:posOffset>466725</wp:posOffset>
              </wp:positionV>
              <wp:extent cx="3190875" cy="828675"/>
              <wp:effectExtent l="0" t="0" r="9525" b="9525"/>
              <wp:wrapNone/>
              <wp:docPr id="1598" name="Textfeld 159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6C9064D" w14:textId="77777777" w:rsidR="003620B0" w:rsidRPr="0050014D" w:rsidRDefault="003620B0" w:rsidP="00F946BC">
                          <w:pPr>
                            <w:pStyle w:val="Titel"/>
                            <w:spacing w:line="276" w:lineRule="auto"/>
                            <w:ind w:left="0"/>
                          </w:pPr>
                          <w:r>
                            <w:t>Arbeitsbogen</w:t>
                          </w:r>
                          <w:r w:rsidRPr="0050014D">
                            <w:t>:</w:t>
                          </w:r>
                        </w:p>
                        <w:p w14:paraId="69036B72" w14:textId="77777777" w:rsidR="003620B0" w:rsidRPr="00A41E7A" w:rsidRDefault="003620B0" w:rsidP="00F946BC">
                          <w:pPr>
                            <w:pStyle w:val="berschrift1"/>
                          </w:pPr>
                          <w:r>
                            <w:t>Was fehlt?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566DE" id="Textfeld 1598" o:spid="_x0000_s1784" type="#_x0000_t202" style="position:absolute;left:0;text-align:left;margin-left:76.7pt;margin-top:36.75pt;width:251.25pt;height:65.2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OXnwSszAgAAXQQAAA4AAAAAAAAAAAAA&#10;AAAALgIAAGRycy9lMm9Eb2MueG1sUEsBAi0AFAAGAAgAAAAhAP7aF87hAAAACgEAAA8AAAAAAAAA&#10;AAAAAAAAjQQAAGRycy9kb3ducmV2LnhtbFBLBQYAAAAABAAEAPMAAACbBQAAAAA=&#10;" fillcolor="white [3201]" stroked="f" strokeweight=".5pt">
              <v:textbox>
                <w:txbxContent>
                  <w:p w14:paraId="06C9064D" w14:textId="77777777" w:rsidR="003620B0" w:rsidRPr="0050014D" w:rsidRDefault="003620B0" w:rsidP="00F946BC">
                    <w:pPr>
                      <w:pStyle w:val="Titel"/>
                      <w:spacing w:line="276" w:lineRule="auto"/>
                      <w:ind w:left="0"/>
                    </w:pPr>
                    <w:r>
                      <w:t>Arbeitsbogen</w:t>
                    </w:r>
                    <w:r w:rsidRPr="0050014D">
                      <w:t>:</w:t>
                    </w:r>
                  </w:p>
                  <w:p w14:paraId="69036B72" w14:textId="77777777" w:rsidR="003620B0" w:rsidRPr="00A41E7A" w:rsidRDefault="003620B0" w:rsidP="00F946BC">
                    <w:pPr>
                      <w:pStyle w:val="berschrift1"/>
                    </w:pPr>
                    <w:r>
                      <w:t>Was fehlt? 4</w:t>
                    </w:r>
                  </w:p>
                </w:txbxContent>
              </v:textbox>
              <w10:wrap anchorx="margin" anchory="margin"/>
            </v:shape>
          </w:pict>
        </mc:Fallback>
      </mc:AlternateContent>
    </w:r>
    <w:r>
      <w:rPr>
        <w:noProof/>
        <w:color w:val="0A2446"/>
      </w:rPr>
      <w:drawing>
        <wp:inline distT="0" distB="0" distL="0" distR="0" wp14:anchorId="7176CE83" wp14:editId="75DD649C">
          <wp:extent cx="864000" cy="864000"/>
          <wp:effectExtent l="0" t="0" r="0" b="0"/>
          <wp:docPr id="2270" name="Grafik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488E7C4" w14:textId="77777777" w:rsidR="003620B0" w:rsidRPr="00923829" w:rsidRDefault="003620B0" w:rsidP="0017008B">
    <w:pPr>
      <w:pStyle w:val="Kopfzeile"/>
      <w:ind w:left="0"/>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5D888" w14:textId="77777777" w:rsidR="003620B0" w:rsidRPr="00923829" w:rsidRDefault="003620B0" w:rsidP="00500685">
    <w:pPr>
      <w:pStyle w:val="Kopfzeile"/>
      <w:ind w:left="0"/>
    </w:pPr>
    <w:r>
      <w:rPr>
        <w:noProof/>
      </w:rPr>
      <mc:AlternateContent>
        <mc:Choice Requires="wps">
          <w:drawing>
            <wp:anchor distT="0" distB="0" distL="114300" distR="114300" simplePos="0" relativeHeight="251723776" behindDoc="0" locked="0" layoutInCell="1" allowOverlap="1" wp14:anchorId="4969999A" wp14:editId="73367632">
              <wp:simplePos x="0" y="0"/>
              <wp:positionH relativeFrom="margin">
                <wp:posOffset>974090</wp:posOffset>
              </wp:positionH>
              <wp:positionV relativeFrom="topMargin">
                <wp:posOffset>466725</wp:posOffset>
              </wp:positionV>
              <wp:extent cx="3190875" cy="828675"/>
              <wp:effectExtent l="0" t="0" r="9525" b="9525"/>
              <wp:wrapNone/>
              <wp:docPr id="1585" name="Textfeld 1585"/>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9A4D12B" w14:textId="77777777" w:rsidR="003620B0" w:rsidRPr="0050014D" w:rsidRDefault="003620B0" w:rsidP="00500685">
                          <w:pPr>
                            <w:pStyle w:val="Titel"/>
                            <w:spacing w:line="276" w:lineRule="auto"/>
                            <w:ind w:left="0"/>
                          </w:pPr>
                          <w:r>
                            <w:t>Lösung</w:t>
                          </w:r>
                          <w:r w:rsidRPr="0050014D">
                            <w:t>:</w:t>
                          </w:r>
                        </w:p>
                        <w:p w14:paraId="02F92CDA" w14:textId="77777777" w:rsidR="003620B0" w:rsidRPr="00A41E7A" w:rsidRDefault="003620B0" w:rsidP="00500685">
                          <w:pPr>
                            <w:pStyle w:val="berschrift1"/>
                          </w:pPr>
                          <w:r>
                            <w:t>Was fehlt?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69999A" id="_x0000_t202" coordsize="21600,21600" o:spt="202" path="m,l,21600r21600,l21600,xe">
              <v:stroke joinstyle="miter"/>
              <v:path gradientshapeok="t" o:connecttype="rect"/>
            </v:shapetype>
            <v:shape id="Textfeld 1585" o:spid="_x0000_s1785" type="#_x0000_t202" style="position:absolute;left:0;text-align:left;margin-left:76.7pt;margin-top:36.75pt;width:251.25pt;height:65.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Y7+Mg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dJl4A9URiXDQecRbvlTY7Yr58MwcmgJnR6OHJ1ykBrwNThElO3C//nYe61ErzFLSoMlK6n/u&#10;mROU6O8GVbzrD4fRlWkzHN0OcOOuM5vrjNnXC0AK+vikLE9hrA/6HEoH9Su+h3m8FVPMcLy7pOEc&#10;LkJnfXxPXMznqQh9aFlYmbXlETpSHrV4aV+ZsyfBAkr9CGc7suKDbl1t/NLAfB9AqiRqZLpj9SQA&#10;ejjZ4vTe4iO53qeqt3+F2W8A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mlWO/jICAABdBAAADgAAAAAAAAAAAAAA&#10;AAAuAgAAZHJzL2Uyb0RvYy54bWxQSwECLQAUAAYACAAAACEA/toXzuEAAAAKAQAADwAAAAAAAAAA&#10;AAAAAACMBAAAZHJzL2Rvd25yZXYueG1sUEsFBgAAAAAEAAQA8wAAAJoFAAAAAA==&#10;" fillcolor="white [3201]" stroked="f" strokeweight=".5pt">
              <v:textbox>
                <w:txbxContent>
                  <w:p w14:paraId="39A4D12B" w14:textId="77777777" w:rsidR="003620B0" w:rsidRPr="0050014D" w:rsidRDefault="003620B0" w:rsidP="00500685">
                    <w:pPr>
                      <w:pStyle w:val="Titel"/>
                      <w:spacing w:line="276" w:lineRule="auto"/>
                      <w:ind w:left="0"/>
                    </w:pPr>
                    <w:r>
                      <w:t>Lösung</w:t>
                    </w:r>
                    <w:r w:rsidRPr="0050014D">
                      <w:t>:</w:t>
                    </w:r>
                  </w:p>
                  <w:p w14:paraId="02F92CDA" w14:textId="77777777" w:rsidR="003620B0" w:rsidRPr="00A41E7A" w:rsidRDefault="003620B0" w:rsidP="00500685">
                    <w:pPr>
                      <w:pStyle w:val="berschrift1"/>
                    </w:pPr>
                    <w:r>
                      <w:t>Was fehlt? 4</w:t>
                    </w:r>
                  </w:p>
                </w:txbxContent>
              </v:textbox>
              <w10:wrap anchorx="margin" anchory="margin"/>
            </v:shape>
          </w:pict>
        </mc:Fallback>
      </mc:AlternateContent>
    </w:r>
    <w:r>
      <w:rPr>
        <w:noProof/>
        <w:color w:val="0A2446"/>
      </w:rPr>
      <w:drawing>
        <wp:inline distT="0" distB="0" distL="0" distR="0" wp14:anchorId="0B61406C" wp14:editId="2CF12436">
          <wp:extent cx="864000" cy="864000"/>
          <wp:effectExtent l="0" t="0" r="0" b="0"/>
          <wp:docPr id="2271" name="Grafik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160A515" w14:textId="77777777" w:rsidR="003620B0" w:rsidRPr="001F7D5F" w:rsidRDefault="003620B0" w:rsidP="001F7D5F">
    <w:pPr>
      <w:pStyle w:val="Kopfzeile"/>
    </w:pP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B9F01" w14:textId="77777777" w:rsidR="003620B0" w:rsidRDefault="003620B0" w:rsidP="008A27C1">
    <w:pPr>
      <w:pStyle w:val="Kopfzeile"/>
      <w:ind w:left="0"/>
    </w:pPr>
    <w:r>
      <w:rPr>
        <w:noProof/>
      </w:rPr>
      <mc:AlternateContent>
        <mc:Choice Requires="wps">
          <w:drawing>
            <wp:anchor distT="0" distB="0" distL="114300" distR="114300" simplePos="0" relativeHeight="251742208" behindDoc="0" locked="0" layoutInCell="1" allowOverlap="1" wp14:anchorId="3A06EF34" wp14:editId="37137196">
              <wp:simplePos x="0" y="0"/>
              <wp:positionH relativeFrom="margin">
                <wp:posOffset>974090</wp:posOffset>
              </wp:positionH>
              <wp:positionV relativeFrom="topMargin">
                <wp:posOffset>466725</wp:posOffset>
              </wp:positionV>
              <wp:extent cx="5400000" cy="828675"/>
              <wp:effectExtent l="0" t="0" r="0" b="9525"/>
              <wp:wrapNone/>
              <wp:docPr id="1653" name="Textfeld 165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5398E279" w14:textId="77777777" w:rsidR="003620B0" w:rsidRPr="0050014D" w:rsidRDefault="003620B0" w:rsidP="008A27C1">
                          <w:pPr>
                            <w:pStyle w:val="Titel"/>
                            <w:spacing w:line="276" w:lineRule="auto"/>
                            <w:ind w:left="0"/>
                          </w:pPr>
                          <w:r>
                            <w:t xml:space="preserve">Ablauf </w:t>
                          </w:r>
                          <w:r w:rsidRPr="00A41E7A">
                            <w:t>für</w:t>
                          </w:r>
                          <w:r>
                            <w:t xml:space="preserve"> Lehrende</w:t>
                          </w:r>
                          <w:r w:rsidRPr="0050014D">
                            <w:t>:</w:t>
                          </w:r>
                        </w:p>
                        <w:p w14:paraId="2B350D7B" w14:textId="77777777" w:rsidR="003620B0" w:rsidRPr="00A41E7A" w:rsidRDefault="003620B0" w:rsidP="008A27C1">
                          <w:pPr>
                            <w:pStyle w:val="berschrift1"/>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06EF34" id="_x0000_t202" coordsize="21600,21600" o:spt="202" path="m,l,21600r21600,l21600,xe">
              <v:stroke joinstyle="miter"/>
              <v:path gradientshapeok="t" o:connecttype="rect"/>
            </v:shapetype>
            <v:shape id="Textfeld 1653" o:spid="_x0000_s1786" type="#_x0000_t202" style="position:absolute;left:0;text-align:left;margin-left:76.7pt;margin-top:36.75pt;width:425.2pt;height:65.2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" fillcolor="white [3201]" stroked="f" strokeweight=".5pt">
              <v:textbox>
                <w:txbxContent>
                  <w:p w14:paraId="5398E279" w14:textId="77777777" w:rsidR="003620B0" w:rsidRPr="0050014D" w:rsidRDefault="003620B0" w:rsidP="008A27C1">
                    <w:pPr>
                      <w:pStyle w:val="Titel"/>
                      <w:spacing w:line="276" w:lineRule="auto"/>
                      <w:ind w:left="0"/>
                    </w:pPr>
                    <w:r>
                      <w:t xml:space="preserve">Ablauf </w:t>
                    </w:r>
                    <w:r w:rsidRPr="00A41E7A">
                      <w:t>für</w:t>
                    </w:r>
                    <w:r>
                      <w:t xml:space="preserve"> Lehrende</w:t>
                    </w:r>
                    <w:r w:rsidRPr="0050014D">
                      <w:t>:</w:t>
                    </w:r>
                  </w:p>
                  <w:p w14:paraId="2B350D7B" w14:textId="77777777" w:rsidR="003620B0" w:rsidRPr="00A41E7A" w:rsidRDefault="003620B0" w:rsidP="008A27C1">
                    <w:pPr>
                      <w:pStyle w:val="berschrift1"/>
                    </w:pPr>
                    <w:r>
                      <w:t>Mehrzahl</w:t>
                    </w:r>
                  </w:p>
                </w:txbxContent>
              </v:textbox>
              <w10:wrap anchorx="margin" anchory="margin"/>
            </v:shape>
          </w:pict>
        </mc:Fallback>
      </mc:AlternateContent>
    </w:r>
    <w:r>
      <w:rPr>
        <w:noProof/>
        <w:color w:val="0A2446"/>
      </w:rPr>
      <w:drawing>
        <wp:inline distT="0" distB="0" distL="0" distR="0" wp14:anchorId="7FF95D35" wp14:editId="1C79B2AB">
          <wp:extent cx="864000" cy="864000"/>
          <wp:effectExtent l="0" t="0" r="0" b="0"/>
          <wp:docPr id="2272" name="Grafik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AAFBD82" w14:textId="77777777" w:rsidR="003620B0" w:rsidRPr="007B2D80" w:rsidRDefault="003620B0" w:rsidP="008A27C1">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3E34905" w14:textId="77777777" w:rsidTr="00781E9C">
      <w:trPr>
        <w:trHeight w:val="1134"/>
      </w:trPr>
      <w:tc>
        <w:tcPr>
          <w:tcW w:w="1000" w:type="pct"/>
          <w:vAlign w:val="center"/>
        </w:tcPr>
        <w:p w14:paraId="0305FD65" w14:textId="77777777" w:rsidR="003620B0" w:rsidRDefault="003620B0" w:rsidP="008A27C1">
          <w:pPr>
            <w:pStyle w:val="Untertitel"/>
          </w:pPr>
          <w:r>
            <w:rPr>
              <w:noProof/>
            </w:rPr>
            <w:drawing>
              <wp:inline distT="0" distB="0" distL="0" distR="0" wp14:anchorId="03C7F9B4" wp14:editId="29C32EFB">
                <wp:extent cx="496800" cy="417600"/>
                <wp:effectExtent l="0" t="0" r="0" b="1905"/>
                <wp:docPr id="2273" name="Grafik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7D6C504" w14:textId="77777777" w:rsidR="003620B0" w:rsidRDefault="003620B0" w:rsidP="008A27C1">
          <w:pPr>
            <w:pStyle w:val="Untertitel"/>
          </w:pPr>
          <w:r>
            <w:rPr>
              <w:noProof/>
            </w:rPr>
            <w:drawing>
              <wp:inline distT="0" distB="0" distL="0" distR="0" wp14:anchorId="3FEE1CB0" wp14:editId="2CCF6D0C">
                <wp:extent cx="436001" cy="471352"/>
                <wp:effectExtent l="0" t="0" r="0" b="0"/>
                <wp:docPr id="2274" name="Grafik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550DC36" w14:textId="77777777" w:rsidR="003620B0" w:rsidRDefault="003620B0" w:rsidP="008A27C1">
          <w:pPr>
            <w:pStyle w:val="Untertitel"/>
          </w:pPr>
          <w:r>
            <w:rPr>
              <w:noProof/>
            </w:rPr>
            <w:drawing>
              <wp:inline distT="0" distB="0" distL="0" distR="0" wp14:anchorId="2C97286C" wp14:editId="3DF68084">
                <wp:extent cx="428400" cy="486000"/>
                <wp:effectExtent l="0" t="0" r="3810" b="0"/>
                <wp:docPr id="2275" name="Grafik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2A1CBF1D" w14:textId="77777777" w:rsidR="003620B0" w:rsidRDefault="003620B0" w:rsidP="008A27C1">
          <w:pPr>
            <w:pStyle w:val="Untertitel"/>
          </w:pPr>
          <w:r>
            <w:rPr>
              <w:noProof/>
            </w:rPr>
            <w:drawing>
              <wp:inline distT="0" distB="0" distL="0" distR="0" wp14:anchorId="34AD1428" wp14:editId="6EEB11F4">
                <wp:extent cx="424800" cy="435600"/>
                <wp:effectExtent l="0" t="0" r="0" b="0"/>
                <wp:docPr id="2276" name="Grafik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BDC778E" w14:textId="77777777" w:rsidR="003620B0" w:rsidRDefault="003620B0" w:rsidP="008A27C1">
          <w:pPr>
            <w:pStyle w:val="Untertitel"/>
          </w:pPr>
          <w:r>
            <w:rPr>
              <w:noProof/>
            </w:rPr>
            <w:drawing>
              <wp:inline distT="0" distB="0" distL="0" distR="0" wp14:anchorId="4B1CAC29" wp14:editId="260577BD">
                <wp:extent cx="457200" cy="435600"/>
                <wp:effectExtent l="0" t="0" r="0" b="0"/>
                <wp:docPr id="2277" name="Grafik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B173471" w14:textId="77777777" w:rsidTr="00781E9C">
      <w:trPr>
        <w:trHeight w:val="510"/>
      </w:trPr>
      <w:tc>
        <w:tcPr>
          <w:tcW w:w="1000" w:type="pct"/>
        </w:tcPr>
        <w:p w14:paraId="017514C5" w14:textId="77777777" w:rsidR="003620B0" w:rsidRPr="0050014D" w:rsidRDefault="003620B0" w:rsidP="008A27C1">
          <w:pPr>
            <w:pStyle w:val="Untertitel"/>
          </w:pPr>
          <w:r w:rsidRPr="0050014D">
            <w:t xml:space="preserve">Level </w:t>
          </w:r>
          <w:r>
            <w:t>2</w:t>
          </w:r>
        </w:p>
      </w:tc>
      <w:tc>
        <w:tcPr>
          <w:tcW w:w="1000" w:type="pct"/>
        </w:tcPr>
        <w:p w14:paraId="03AA75C7" w14:textId="77777777" w:rsidR="003620B0" w:rsidRPr="00821CD8" w:rsidRDefault="003620B0" w:rsidP="008A27C1">
          <w:pPr>
            <w:pStyle w:val="Untertitel"/>
          </w:pPr>
          <w:r>
            <w:t>15</w:t>
          </w:r>
          <w:r w:rsidRPr="00821CD8">
            <w:t xml:space="preserve"> Minuten</w:t>
          </w:r>
        </w:p>
      </w:tc>
      <w:tc>
        <w:tcPr>
          <w:tcW w:w="1000" w:type="pct"/>
        </w:tcPr>
        <w:p w14:paraId="3D750D37" w14:textId="77777777" w:rsidR="003620B0" w:rsidRPr="00821CD8" w:rsidRDefault="003620B0" w:rsidP="008A27C1">
          <w:pPr>
            <w:pStyle w:val="Untertitel"/>
          </w:pPr>
          <w:r w:rsidRPr="00821CD8">
            <w:t>1</w:t>
          </w:r>
          <w:r>
            <w:t>-10</w:t>
          </w:r>
          <w:r w:rsidRPr="00821CD8">
            <w:t xml:space="preserve"> Person</w:t>
          </w:r>
          <w:r>
            <w:t>en</w:t>
          </w:r>
        </w:p>
      </w:tc>
      <w:tc>
        <w:tcPr>
          <w:tcW w:w="1000" w:type="pct"/>
        </w:tcPr>
        <w:p w14:paraId="4E88C59D" w14:textId="77777777" w:rsidR="003620B0" w:rsidRPr="00821CD8" w:rsidRDefault="003620B0" w:rsidP="008A27C1">
          <w:pPr>
            <w:pStyle w:val="Untertitel"/>
          </w:pPr>
          <w:r w:rsidRPr="00821CD8">
            <w:t>E</w:t>
          </w:r>
          <w:r>
            <w:t>A/PA, Plenum</w:t>
          </w:r>
        </w:p>
      </w:tc>
      <w:tc>
        <w:tcPr>
          <w:tcW w:w="1000" w:type="pct"/>
        </w:tcPr>
        <w:p w14:paraId="7011EF53" w14:textId="77777777" w:rsidR="003620B0" w:rsidRPr="00821CD8" w:rsidRDefault="003620B0" w:rsidP="008A27C1">
          <w:pPr>
            <w:pStyle w:val="Untertitel"/>
          </w:pPr>
          <w:r>
            <w:t>Arbeitsbögen</w:t>
          </w:r>
        </w:p>
      </w:tc>
    </w:tr>
  </w:tbl>
  <w:p w14:paraId="4443C577" w14:textId="77777777" w:rsidR="003620B0" w:rsidRPr="001F7D5F" w:rsidRDefault="003620B0" w:rsidP="001F7D5F">
    <w:pPr>
      <w:pStyle w:val="Kopfzeil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63D38" w14:textId="77777777" w:rsidR="003620B0" w:rsidRDefault="003620B0" w:rsidP="00285EA7">
    <w:pPr>
      <w:pStyle w:val="Kopfzeile"/>
      <w:ind w:left="0"/>
    </w:pPr>
    <w:r>
      <w:rPr>
        <w:noProof/>
      </w:rPr>
      <mc:AlternateContent>
        <mc:Choice Requires="wps">
          <w:drawing>
            <wp:anchor distT="0" distB="0" distL="114300" distR="114300" simplePos="0" relativeHeight="251498496" behindDoc="0" locked="0" layoutInCell="1" allowOverlap="1" wp14:anchorId="542D43B3" wp14:editId="678B061D">
              <wp:simplePos x="0" y="0"/>
              <wp:positionH relativeFrom="margin">
                <wp:posOffset>964565</wp:posOffset>
              </wp:positionH>
              <wp:positionV relativeFrom="topMargin">
                <wp:posOffset>466725</wp:posOffset>
              </wp:positionV>
              <wp:extent cx="3767455" cy="1133475"/>
              <wp:effectExtent l="0" t="0" r="4445" b="9525"/>
              <wp:wrapNone/>
              <wp:docPr id="924" name="Textfeld 924"/>
              <wp:cNvGraphicFramePr/>
              <a:graphic xmlns:a="http://schemas.openxmlformats.org/drawingml/2006/main">
                <a:graphicData uri="http://schemas.microsoft.com/office/word/2010/wordprocessingShape">
                  <wps:wsp>
                    <wps:cNvSpPr txBox="1"/>
                    <wps:spPr>
                      <a:xfrm>
                        <a:off x="0" y="0"/>
                        <a:ext cx="3767455" cy="1133475"/>
                      </a:xfrm>
                      <a:prstGeom prst="rect">
                        <a:avLst/>
                      </a:prstGeom>
                      <a:solidFill>
                        <a:schemeClr val="lt1"/>
                      </a:solidFill>
                      <a:ln w="6350">
                        <a:noFill/>
                      </a:ln>
                    </wps:spPr>
                    <wps:txbx>
                      <w:txbxContent>
                        <w:p w14:paraId="7FE40DC7" w14:textId="77777777" w:rsidR="003620B0" w:rsidRPr="004319AC" w:rsidRDefault="003620B0" w:rsidP="004319AC">
                          <w:pPr>
                            <w:pStyle w:val="Titel"/>
                            <w:spacing w:line="276" w:lineRule="auto"/>
                            <w:ind w:left="0"/>
                          </w:pPr>
                          <w:r>
                            <w:t>Quizfragen</w:t>
                          </w:r>
                          <w:r w:rsidRPr="004319AC">
                            <w:t>:</w:t>
                          </w:r>
                        </w:p>
                        <w:p w14:paraId="6AF17C48" w14:textId="77777777" w:rsidR="003620B0" w:rsidRPr="004319AC" w:rsidRDefault="003620B0"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4D39D310" w14:textId="77777777" w:rsidR="003620B0" w:rsidRPr="00DB6ABB" w:rsidRDefault="003620B0" w:rsidP="004319AC">
                          <w:pPr>
                            <w:spacing w:line="276" w:lineRule="auto"/>
                            <w:ind w:left="0"/>
                            <w:rPr>
                              <w:color w:val="0A2446"/>
                              <w:sz w:val="22"/>
                              <w:szCs w:val="22"/>
                            </w:rPr>
                          </w:pPr>
                          <w:r w:rsidRPr="00DB6ABB">
                            <w:rPr>
                              <w:color w:val="0A2446"/>
                              <w:sz w:val="22"/>
                              <w:szCs w:val="22"/>
                            </w:rPr>
                            <w:t>(1/2)</w:t>
                          </w:r>
                        </w:p>
                        <w:p w14:paraId="3E62DEDC" w14:textId="77777777" w:rsidR="003620B0" w:rsidRPr="00285EA7" w:rsidRDefault="003620B0" w:rsidP="00285EA7"/>
                        <w:p w14:paraId="720C73C9" w14:textId="77777777" w:rsidR="003620B0" w:rsidRPr="0017008B" w:rsidRDefault="003620B0" w:rsidP="00285EA7">
                          <w:pPr>
                            <w:pStyle w:val="berschrift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2D43B3" id="_x0000_t202" coordsize="21600,21600" o:spt="202" path="m,l,21600r21600,l21600,xe">
              <v:stroke joinstyle="miter"/>
              <v:path gradientshapeok="t" o:connecttype="rect"/>
            </v:shapetype>
            <v:shape id="Textfeld 924" o:spid="_x0000_s1554" type="#_x0000_t202" style="position:absolute;left:0;text-align:left;margin-left:75.95pt;margin-top:36.75pt;width:296.65pt;height:89.25pt;z-index:251498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" fillcolor="white [3201]" stroked="f" strokeweight=".5pt">
              <v:textbox>
                <w:txbxContent>
                  <w:p w14:paraId="7FE40DC7" w14:textId="77777777" w:rsidR="003620B0" w:rsidRPr="004319AC" w:rsidRDefault="003620B0" w:rsidP="004319AC">
                    <w:pPr>
                      <w:pStyle w:val="Titel"/>
                      <w:spacing w:line="276" w:lineRule="auto"/>
                      <w:ind w:left="0"/>
                    </w:pPr>
                    <w:r>
                      <w:t>Quizfragen</w:t>
                    </w:r>
                    <w:r w:rsidRPr="004319AC">
                      <w:t>:</w:t>
                    </w:r>
                  </w:p>
                  <w:p w14:paraId="6AF17C48" w14:textId="77777777" w:rsidR="003620B0" w:rsidRPr="004319AC" w:rsidRDefault="003620B0"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4D39D310" w14:textId="77777777" w:rsidR="003620B0" w:rsidRPr="00DB6ABB" w:rsidRDefault="003620B0" w:rsidP="004319AC">
                    <w:pPr>
                      <w:spacing w:line="276" w:lineRule="auto"/>
                      <w:ind w:left="0"/>
                      <w:rPr>
                        <w:color w:val="0A2446"/>
                        <w:sz w:val="22"/>
                        <w:szCs w:val="22"/>
                      </w:rPr>
                    </w:pPr>
                    <w:r w:rsidRPr="00DB6ABB">
                      <w:rPr>
                        <w:color w:val="0A2446"/>
                        <w:sz w:val="22"/>
                        <w:szCs w:val="22"/>
                      </w:rPr>
                      <w:t>(1/2)</w:t>
                    </w:r>
                  </w:p>
                  <w:p w14:paraId="3E62DEDC" w14:textId="77777777" w:rsidR="003620B0" w:rsidRPr="00285EA7" w:rsidRDefault="003620B0" w:rsidP="00285EA7"/>
                  <w:p w14:paraId="720C73C9" w14:textId="77777777" w:rsidR="003620B0" w:rsidRPr="0017008B" w:rsidRDefault="003620B0" w:rsidP="00285EA7">
                    <w:pPr>
                      <w:pStyle w:val="berschrift1"/>
                    </w:pPr>
                  </w:p>
                </w:txbxContent>
              </v:textbox>
              <w10:wrap anchorx="margin" anchory="margin"/>
            </v:shape>
          </w:pict>
        </mc:Fallback>
      </mc:AlternateContent>
    </w:r>
    <w:r>
      <w:rPr>
        <w:noProof/>
      </w:rPr>
      <mc:AlternateContent>
        <mc:Choice Requires="wps">
          <w:drawing>
            <wp:anchor distT="45720" distB="45720" distL="114300" distR="114300" simplePos="0" relativeHeight="251500544" behindDoc="0" locked="0" layoutInCell="1" allowOverlap="1" wp14:anchorId="5B766970" wp14:editId="68B7E4E5">
              <wp:simplePos x="0" y="0"/>
              <wp:positionH relativeFrom="margin">
                <wp:posOffset>5418455</wp:posOffset>
              </wp:positionH>
              <wp:positionV relativeFrom="topMargin">
                <wp:posOffset>1080135</wp:posOffset>
              </wp:positionV>
              <wp:extent cx="712800" cy="1404620"/>
              <wp:effectExtent l="0" t="0" r="0" b="0"/>
              <wp:wrapNone/>
              <wp:docPr id="9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F29FD9" w14:textId="77777777" w:rsidR="003620B0" w:rsidRPr="0017008B" w:rsidRDefault="003620B0" w:rsidP="00285EA7">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766970" id="_x0000_s1555" type="#_x0000_t202" style="position:absolute;left:0;text-align:left;margin-left:426.65pt;margin-top:85.05pt;width:56.15pt;height:110.6pt;z-index:2515005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QuMAIAAKk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" filled="f" stroked="f">
              <v:textbox style="mso-fit-shape-to-text:t">
                <w:txbxContent>
                  <w:p w14:paraId="6AF29FD9" w14:textId="77777777" w:rsidR="003620B0" w:rsidRPr="0017008B" w:rsidRDefault="003620B0" w:rsidP="00285EA7">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499520" behindDoc="0" locked="0" layoutInCell="1" allowOverlap="1" wp14:anchorId="71D52504" wp14:editId="18FA0603">
          <wp:simplePos x="0" y="0"/>
          <wp:positionH relativeFrom="margin">
            <wp:posOffset>5526405</wp:posOffset>
          </wp:positionH>
          <wp:positionV relativeFrom="topMargin">
            <wp:posOffset>648335</wp:posOffset>
          </wp:positionV>
          <wp:extent cx="496800" cy="417600"/>
          <wp:effectExtent l="0" t="0" r="0" b="1905"/>
          <wp:wrapNone/>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AC568CC" wp14:editId="12522D6F">
          <wp:extent cx="864000" cy="864000"/>
          <wp:effectExtent l="0" t="0" r="0" b="0"/>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90783E1" w14:textId="77777777" w:rsidR="003620B0" w:rsidRPr="00285EA7" w:rsidRDefault="003620B0" w:rsidP="00285EA7">
    <w:pPr>
      <w:pStyle w:val="Kopfzeile"/>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22BE6" w14:textId="77777777" w:rsidR="003620B0" w:rsidRPr="00923829" w:rsidRDefault="003620B0" w:rsidP="002A1AF2">
    <w:pPr>
      <w:pStyle w:val="Kopfzeile"/>
      <w:ind w:left="0"/>
    </w:pPr>
    <w:r>
      <w:rPr>
        <w:noProof/>
      </w:rPr>
      <mc:AlternateContent>
        <mc:Choice Requires="wps">
          <w:drawing>
            <wp:anchor distT="45720" distB="45720" distL="114300" distR="114300" simplePos="0" relativeHeight="251746304" behindDoc="0" locked="0" layoutInCell="1" allowOverlap="1" wp14:anchorId="3ACF5524" wp14:editId="3F022ADB">
              <wp:simplePos x="0" y="0"/>
              <wp:positionH relativeFrom="margin">
                <wp:posOffset>5472430</wp:posOffset>
              </wp:positionH>
              <wp:positionV relativeFrom="topMargin">
                <wp:posOffset>1080135</wp:posOffset>
              </wp:positionV>
              <wp:extent cx="712800" cy="1404620"/>
              <wp:effectExtent l="0" t="0" r="0" b="0"/>
              <wp:wrapNone/>
              <wp:docPr id="16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465C2E" w14:textId="77777777" w:rsidR="003620B0" w:rsidRPr="0017008B" w:rsidRDefault="003620B0" w:rsidP="002A1AF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ACF5524" id="_x0000_t202" coordsize="21600,21600" o:spt="202" path="m,l,21600r21600,l21600,xe">
              <v:stroke joinstyle="miter"/>
              <v:path gradientshapeok="t" o:connecttype="rect"/>
            </v:shapetype>
            <v:shape id="_x0000_s1787" type="#_x0000_t202" style="position:absolute;left:0;text-align:left;margin-left:430.9pt;margin-top:85.05pt;width:56.15pt;height:110.6pt;z-index:251746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jKcr/MgIAAKoEAAAOAAAAAAAAAAAAAAAA&#10;AC4CAABkcnMvZTJvRG9jLnhtbFBLAQItABQABgAIAAAAIQCrOlLS4AAAAAsBAAAPAAAAAAAAAAAA&#10;AAAAAIwEAABkcnMvZG93bnJldi54bWxQSwUGAAAAAAQABADzAAAAmQUAAAAA&#10;" filled="f" stroked="f">
              <v:textbox style="mso-fit-shape-to-text:t">
                <w:txbxContent>
                  <w:p w14:paraId="62465C2E" w14:textId="77777777" w:rsidR="003620B0" w:rsidRPr="0017008B" w:rsidRDefault="003620B0" w:rsidP="002A1AF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45280" behindDoc="0" locked="0" layoutInCell="1" allowOverlap="1" wp14:anchorId="5132F929" wp14:editId="2B8D7F6D">
          <wp:simplePos x="0" y="0"/>
          <wp:positionH relativeFrom="margin">
            <wp:posOffset>5526405</wp:posOffset>
          </wp:positionH>
          <wp:positionV relativeFrom="topMargin">
            <wp:posOffset>648335</wp:posOffset>
          </wp:positionV>
          <wp:extent cx="496800" cy="417600"/>
          <wp:effectExtent l="0" t="0" r="0" b="1905"/>
          <wp:wrapNone/>
          <wp:docPr id="2278" name="Grafik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4256" behindDoc="0" locked="0" layoutInCell="1" allowOverlap="1" wp14:anchorId="6E5E30CB" wp14:editId="2E82BE6E">
              <wp:simplePos x="0" y="0"/>
              <wp:positionH relativeFrom="margin">
                <wp:posOffset>974090</wp:posOffset>
              </wp:positionH>
              <wp:positionV relativeFrom="topMargin">
                <wp:posOffset>466725</wp:posOffset>
              </wp:positionV>
              <wp:extent cx="3190875" cy="828675"/>
              <wp:effectExtent l="0" t="0" r="9525" b="9525"/>
              <wp:wrapNone/>
              <wp:docPr id="1668" name="Textfeld 166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232CC4A" w14:textId="77777777" w:rsidR="003620B0" w:rsidRPr="0050014D" w:rsidRDefault="003620B0" w:rsidP="002A1AF2">
                          <w:pPr>
                            <w:pStyle w:val="Titel"/>
                            <w:spacing w:line="276" w:lineRule="auto"/>
                            <w:ind w:left="0"/>
                          </w:pPr>
                          <w:r>
                            <w:t>Arbeitsbogen</w:t>
                          </w:r>
                          <w:r w:rsidRPr="0050014D">
                            <w:t>:</w:t>
                          </w:r>
                        </w:p>
                        <w:p w14:paraId="11D3F041" w14:textId="77777777" w:rsidR="003620B0" w:rsidRPr="00A41E7A" w:rsidRDefault="003620B0" w:rsidP="002A1AF2">
                          <w:pPr>
                            <w:pStyle w:val="berschrift1"/>
                          </w:pPr>
                          <w:r>
                            <w:t>Mehrzahl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E30CB" id="Textfeld 1668" o:spid="_x0000_s1788" type="#_x0000_t202" style="position:absolute;left:0;text-align:left;margin-left:76.7pt;margin-top:36.75pt;width:251.25pt;height:65.2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h3I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NDx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JsiHcgzAgAAXQQAAA4AAAAAAAAAAAAA&#10;AAAALgIAAGRycy9lMm9Eb2MueG1sUEsBAi0AFAAGAAgAAAAhAP7aF87hAAAACgEAAA8AAAAAAAAA&#10;AAAAAAAAjQQAAGRycy9kb3ducmV2LnhtbFBLBQYAAAAABAAEAPMAAACbBQAAAAA=&#10;" fillcolor="white [3201]" stroked="f" strokeweight=".5pt">
              <v:textbox>
                <w:txbxContent>
                  <w:p w14:paraId="2232CC4A" w14:textId="77777777" w:rsidR="003620B0" w:rsidRPr="0050014D" w:rsidRDefault="003620B0" w:rsidP="002A1AF2">
                    <w:pPr>
                      <w:pStyle w:val="Titel"/>
                      <w:spacing w:line="276" w:lineRule="auto"/>
                      <w:ind w:left="0"/>
                    </w:pPr>
                    <w:r>
                      <w:t>Arbeitsbogen</w:t>
                    </w:r>
                    <w:r w:rsidRPr="0050014D">
                      <w:t>:</w:t>
                    </w:r>
                  </w:p>
                  <w:p w14:paraId="11D3F041" w14:textId="77777777" w:rsidR="003620B0" w:rsidRPr="00A41E7A" w:rsidRDefault="003620B0" w:rsidP="002A1AF2">
                    <w:pPr>
                      <w:pStyle w:val="berschrift1"/>
                    </w:pPr>
                    <w:r>
                      <w:t>Mehrzahl 1</w:t>
                    </w:r>
                  </w:p>
                </w:txbxContent>
              </v:textbox>
              <w10:wrap anchorx="margin" anchory="margin"/>
            </v:shape>
          </w:pict>
        </mc:Fallback>
      </mc:AlternateContent>
    </w:r>
    <w:r>
      <w:rPr>
        <w:noProof/>
        <w:color w:val="0A2446"/>
      </w:rPr>
      <w:drawing>
        <wp:inline distT="0" distB="0" distL="0" distR="0" wp14:anchorId="68D03DFA" wp14:editId="17E68C9E">
          <wp:extent cx="864000" cy="864000"/>
          <wp:effectExtent l="0" t="0" r="0" b="0"/>
          <wp:docPr id="2279" name="Grafik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28AE899" w14:textId="77777777" w:rsidR="003620B0" w:rsidRPr="001F7D5F" w:rsidRDefault="003620B0" w:rsidP="001F7D5F">
    <w:pPr>
      <w:pStyle w:val="Kopfzeile"/>
    </w:pP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5D88C" w14:textId="77777777" w:rsidR="003620B0" w:rsidRPr="00923829" w:rsidRDefault="003620B0" w:rsidP="002C7742">
    <w:pPr>
      <w:pStyle w:val="Kopfzeile"/>
      <w:ind w:left="0"/>
    </w:pPr>
    <w:r>
      <w:rPr>
        <w:noProof/>
      </w:rPr>
      <mc:AlternateContent>
        <mc:Choice Requires="wps">
          <w:drawing>
            <wp:anchor distT="0" distB="0" distL="114300" distR="114300" simplePos="0" relativeHeight="251748352" behindDoc="0" locked="0" layoutInCell="1" allowOverlap="1" wp14:anchorId="02AD595A" wp14:editId="4F497DE7">
              <wp:simplePos x="0" y="0"/>
              <wp:positionH relativeFrom="margin">
                <wp:posOffset>974090</wp:posOffset>
              </wp:positionH>
              <wp:positionV relativeFrom="topMargin">
                <wp:posOffset>466725</wp:posOffset>
              </wp:positionV>
              <wp:extent cx="3190875" cy="828675"/>
              <wp:effectExtent l="0" t="0" r="9525" b="9525"/>
              <wp:wrapNone/>
              <wp:docPr id="1676" name="Textfeld 167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4D38F0AD" w14:textId="77777777" w:rsidR="003620B0" w:rsidRPr="0050014D" w:rsidRDefault="003620B0" w:rsidP="002C7742">
                          <w:pPr>
                            <w:pStyle w:val="Titel"/>
                            <w:spacing w:line="276" w:lineRule="auto"/>
                            <w:ind w:left="0"/>
                          </w:pPr>
                          <w:r>
                            <w:t>Lösung</w:t>
                          </w:r>
                          <w:r w:rsidRPr="0050014D">
                            <w:t>:</w:t>
                          </w:r>
                        </w:p>
                        <w:p w14:paraId="1C75F62A" w14:textId="77777777" w:rsidR="003620B0" w:rsidRPr="00A41E7A" w:rsidRDefault="003620B0" w:rsidP="002C7742">
                          <w:pPr>
                            <w:pStyle w:val="berschrift1"/>
                            <w:spacing w:line="276" w:lineRule="auto"/>
                          </w:pPr>
                          <w:r>
                            <w:t>Mehrzahl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AD595A" id="_x0000_t202" coordsize="21600,21600" o:spt="202" path="m,l,21600r21600,l21600,xe">
              <v:stroke joinstyle="miter"/>
              <v:path gradientshapeok="t" o:connecttype="rect"/>
            </v:shapetype>
            <v:shape id="Textfeld 1676" o:spid="_x0000_s1789" type="#_x0000_t202" style="position:absolute;left:0;text-align:left;margin-left:76.7pt;margin-top:36.75pt;width:251.25pt;height:65.2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5JBSHTICAABdBAAADgAAAAAAAAAAAAAA&#10;AAAuAgAAZHJzL2Uyb0RvYy54bWxQSwECLQAUAAYACAAAACEA/toXzuEAAAAKAQAADwAAAAAAAAAA&#10;AAAAAACMBAAAZHJzL2Rvd25yZXYueG1sUEsFBgAAAAAEAAQA8wAAAJoFAAAAAA==&#10;" fillcolor="white [3201]" stroked="f" strokeweight=".5pt">
              <v:textbox>
                <w:txbxContent>
                  <w:p w14:paraId="4D38F0AD" w14:textId="77777777" w:rsidR="003620B0" w:rsidRPr="0050014D" w:rsidRDefault="003620B0" w:rsidP="002C7742">
                    <w:pPr>
                      <w:pStyle w:val="Titel"/>
                      <w:spacing w:line="276" w:lineRule="auto"/>
                      <w:ind w:left="0"/>
                    </w:pPr>
                    <w:r>
                      <w:t>Lösung</w:t>
                    </w:r>
                    <w:r w:rsidRPr="0050014D">
                      <w:t>:</w:t>
                    </w:r>
                  </w:p>
                  <w:p w14:paraId="1C75F62A" w14:textId="77777777" w:rsidR="003620B0" w:rsidRPr="00A41E7A" w:rsidRDefault="003620B0" w:rsidP="002C7742">
                    <w:pPr>
                      <w:pStyle w:val="berschrift1"/>
                      <w:spacing w:line="276" w:lineRule="auto"/>
                    </w:pPr>
                    <w:r>
                      <w:t>Mehrzahl 1</w:t>
                    </w:r>
                  </w:p>
                </w:txbxContent>
              </v:textbox>
              <w10:wrap anchorx="margin" anchory="margin"/>
            </v:shape>
          </w:pict>
        </mc:Fallback>
      </mc:AlternateContent>
    </w:r>
    <w:r>
      <w:rPr>
        <w:noProof/>
        <w:color w:val="0A2446"/>
      </w:rPr>
      <w:drawing>
        <wp:inline distT="0" distB="0" distL="0" distR="0" wp14:anchorId="516FE734" wp14:editId="4D059007">
          <wp:extent cx="864000" cy="864000"/>
          <wp:effectExtent l="0" t="0" r="0" b="0"/>
          <wp:docPr id="2280" name="Grafik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6F1407C" w14:textId="77777777" w:rsidR="003620B0" w:rsidRPr="001F7D5F" w:rsidRDefault="003620B0" w:rsidP="001F7D5F">
    <w:pPr>
      <w:pStyle w:val="Kopfzeile"/>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1803D" w14:textId="77777777" w:rsidR="003620B0" w:rsidRPr="00923829" w:rsidRDefault="003620B0" w:rsidP="008110FF">
    <w:pPr>
      <w:pStyle w:val="Kopfzeile"/>
      <w:ind w:left="0"/>
    </w:pPr>
    <w:r>
      <w:rPr>
        <w:noProof/>
      </w:rPr>
      <mc:AlternateContent>
        <mc:Choice Requires="wps">
          <w:drawing>
            <wp:anchor distT="45720" distB="45720" distL="114300" distR="114300" simplePos="0" relativeHeight="251752448" behindDoc="0" locked="0" layoutInCell="1" allowOverlap="1" wp14:anchorId="69734A16" wp14:editId="06EE1D44">
              <wp:simplePos x="0" y="0"/>
              <wp:positionH relativeFrom="margin">
                <wp:posOffset>5472430</wp:posOffset>
              </wp:positionH>
              <wp:positionV relativeFrom="topMargin">
                <wp:posOffset>1080135</wp:posOffset>
              </wp:positionV>
              <wp:extent cx="712800" cy="1404620"/>
              <wp:effectExtent l="0" t="0" r="0" b="0"/>
              <wp:wrapNone/>
              <wp:docPr id="16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EF647D4" w14:textId="77777777" w:rsidR="003620B0" w:rsidRPr="0017008B" w:rsidRDefault="003620B0" w:rsidP="008110FF">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9734A16" id="_x0000_t202" coordsize="21600,21600" o:spt="202" path="m,l,21600r21600,l21600,xe">
              <v:stroke joinstyle="miter"/>
              <v:path gradientshapeok="t" o:connecttype="rect"/>
            </v:shapetype>
            <v:shape id="_x0000_s1790" type="#_x0000_t202" style="position:absolute;left:0;text-align:left;margin-left:430.9pt;margin-top:85.05pt;width:56.15pt;height:110.6pt;z-index:251752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7TfxmMgIAAKoEAAAOAAAAAAAAAAAAAAAA&#10;AC4CAABkcnMvZTJvRG9jLnhtbFBLAQItABQABgAIAAAAIQCrOlLS4AAAAAsBAAAPAAAAAAAAAAAA&#10;AAAAAIwEAABkcnMvZG93bnJldi54bWxQSwUGAAAAAAQABADzAAAAmQUAAAAA&#10;" filled="f" stroked="f">
              <v:textbox style="mso-fit-shape-to-text:t">
                <w:txbxContent>
                  <w:p w14:paraId="3EF647D4" w14:textId="77777777" w:rsidR="003620B0" w:rsidRPr="0017008B" w:rsidRDefault="003620B0" w:rsidP="008110FF">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51424" behindDoc="0" locked="0" layoutInCell="1" allowOverlap="1" wp14:anchorId="77E5630F" wp14:editId="361640D8">
          <wp:simplePos x="0" y="0"/>
          <wp:positionH relativeFrom="margin">
            <wp:posOffset>5526405</wp:posOffset>
          </wp:positionH>
          <wp:positionV relativeFrom="topMargin">
            <wp:posOffset>648335</wp:posOffset>
          </wp:positionV>
          <wp:extent cx="496800" cy="417600"/>
          <wp:effectExtent l="0" t="0" r="0" b="1905"/>
          <wp:wrapNone/>
          <wp:docPr id="2281" name="Grafik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9376" behindDoc="0" locked="0" layoutInCell="1" allowOverlap="1" wp14:anchorId="0EC264D4" wp14:editId="52A2E1FF">
              <wp:simplePos x="0" y="0"/>
              <wp:positionH relativeFrom="margin">
                <wp:posOffset>974090</wp:posOffset>
              </wp:positionH>
              <wp:positionV relativeFrom="topMargin">
                <wp:posOffset>466725</wp:posOffset>
              </wp:positionV>
              <wp:extent cx="3190875" cy="828675"/>
              <wp:effectExtent l="0" t="0" r="9525" b="9525"/>
              <wp:wrapNone/>
              <wp:docPr id="1681" name="Textfeld 1681"/>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283608B" w14:textId="77777777" w:rsidR="003620B0" w:rsidRPr="0050014D" w:rsidRDefault="003620B0" w:rsidP="008110FF">
                          <w:pPr>
                            <w:pStyle w:val="Titel"/>
                            <w:spacing w:line="276" w:lineRule="auto"/>
                            <w:ind w:left="0"/>
                          </w:pPr>
                          <w:r>
                            <w:t>Arbeitsbogen</w:t>
                          </w:r>
                          <w:r w:rsidRPr="0050014D">
                            <w:t>:</w:t>
                          </w:r>
                        </w:p>
                        <w:p w14:paraId="151B9562" w14:textId="77777777" w:rsidR="003620B0" w:rsidRPr="00A41E7A" w:rsidRDefault="003620B0" w:rsidP="008110FF">
                          <w:pPr>
                            <w:pStyle w:val="berschrift1"/>
                          </w:pPr>
                          <w:r>
                            <w:t>Mehrzahl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264D4" id="Textfeld 1681" o:spid="_x0000_s1791" type="#_x0000_t202" style="position:absolute;left:0;text-align:left;margin-left:76.7pt;margin-top:36.75pt;width:251.25pt;height:65.2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rxsMwIAAF0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FvyvGwzAgAAXQQAAA4AAAAAAAAAAAAA&#10;AAAALgIAAGRycy9lMm9Eb2MueG1sUEsBAi0AFAAGAAgAAAAhAP7aF87hAAAACgEAAA8AAAAAAAAA&#10;AAAAAAAAjQQAAGRycy9kb3ducmV2LnhtbFBLBQYAAAAABAAEAPMAAACbBQAAAAA=&#10;" fillcolor="white [3201]" stroked="f" strokeweight=".5pt">
              <v:textbox>
                <w:txbxContent>
                  <w:p w14:paraId="5283608B" w14:textId="77777777" w:rsidR="003620B0" w:rsidRPr="0050014D" w:rsidRDefault="003620B0" w:rsidP="008110FF">
                    <w:pPr>
                      <w:pStyle w:val="Titel"/>
                      <w:spacing w:line="276" w:lineRule="auto"/>
                      <w:ind w:left="0"/>
                    </w:pPr>
                    <w:r>
                      <w:t>Arbeitsbogen</w:t>
                    </w:r>
                    <w:r w:rsidRPr="0050014D">
                      <w:t>:</w:t>
                    </w:r>
                  </w:p>
                  <w:p w14:paraId="151B9562" w14:textId="77777777" w:rsidR="003620B0" w:rsidRPr="00A41E7A" w:rsidRDefault="003620B0" w:rsidP="008110FF">
                    <w:pPr>
                      <w:pStyle w:val="berschrift1"/>
                    </w:pPr>
                    <w:r>
                      <w:t>Mehrzahl 2</w:t>
                    </w:r>
                  </w:p>
                </w:txbxContent>
              </v:textbox>
              <w10:wrap anchorx="margin" anchory="margin"/>
            </v:shape>
          </w:pict>
        </mc:Fallback>
      </mc:AlternateContent>
    </w:r>
    <w:r>
      <w:rPr>
        <w:noProof/>
        <w:color w:val="0A2446"/>
      </w:rPr>
      <w:drawing>
        <wp:inline distT="0" distB="0" distL="0" distR="0" wp14:anchorId="4DC4CA54" wp14:editId="1192D86D">
          <wp:extent cx="864000" cy="864000"/>
          <wp:effectExtent l="0" t="0" r="0" b="0"/>
          <wp:docPr id="2282" name="Grafik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EC1820D" w14:textId="77777777" w:rsidR="003620B0" w:rsidRPr="001F7D5F" w:rsidRDefault="003620B0" w:rsidP="001F7D5F">
    <w:pPr>
      <w:pStyle w:val="Kopfzeile"/>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8B824" w14:textId="77777777" w:rsidR="003620B0" w:rsidRPr="00923829" w:rsidRDefault="003620B0" w:rsidP="008110FF">
    <w:pPr>
      <w:pStyle w:val="Kopfzeile"/>
      <w:ind w:left="0"/>
    </w:pPr>
    <w:r>
      <w:rPr>
        <w:noProof/>
      </w:rPr>
      <mc:AlternateContent>
        <mc:Choice Requires="wps">
          <w:drawing>
            <wp:anchor distT="0" distB="0" distL="114300" distR="114300" simplePos="0" relativeHeight="251613184" behindDoc="0" locked="0" layoutInCell="1" allowOverlap="1" wp14:anchorId="49859441" wp14:editId="24956678">
              <wp:simplePos x="0" y="0"/>
              <wp:positionH relativeFrom="margin">
                <wp:posOffset>974090</wp:posOffset>
              </wp:positionH>
              <wp:positionV relativeFrom="topMargin">
                <wp:posOffset>466725</wp:posOffset>
              </wp:positionV>
              <wp:extent cx="3190875" cy="828675"/>
              <wp:effectExtent l="0" t="0" r="9525" b="9525"/>
              <wp:wrapNone/>
              <wp:docPr id="1686" name="Textfeld 168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E91AE1F" w14:textId="77777777" w:rsidR="003620B0" w:rsidRPr="0050014D" w:rsidRDefault="003620B0" w:rsidP="008110FF">
                          <w:pPr>
                            <w:pStyle w:val="Titel"/>
                            <w:spacing w:line="276" w:lineRule="auto"/>
                            <w:ind w:left="0"/>
                          </w:pPr>
                          <w:r>
                            <w:t>Lösung</w:t>
                          </w:r>
                          <w:r w:rsidRPr="0050014D">
                            <w:t>:</w:t>
                          </w:r>
                        </w:p>
                        <w:p w14:paraId="55D1A657" w14:textId="77777777" w:rsidR="003620B0" w:rsidRPr="00A41E7A" w:rsidRDefault="003620B0" w:rsidP="008110FF">
                          <w:pPr>
                            <w:pStyle w:val="berschrift1"/>
                          </w:pPr>
                          <w:r>
                            <w:t>Mehrzahl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859441" id="_x0000_t202" coordsize="21600,21600" o:spt="202" path="m,l,21600r21600,l21600,xe">
              <v:stroke joinstyle="miter"/>
              <v:path gradientshapeok="t" o:connecttype="rect"/>
            </v:shapetype>
            <v:shape id="Textfeld 1686" o:spid="_x0000_s1792" type="#_x0000_t202" style="position:absolute;left:0;text-align:left;margin-left:76.7pt;margin-top:36.75pt;width:251.25pt;height:65.25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wk3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NDl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FhrCTczAgAAXQQAAA4AAAAAAAAAAAAA&#10;AAAALgIAAGRycy9lMm9Eb2MueG1sUEsBAi0AFAAGAAgAAAAhAP7aF87hAAAACgEAAA8AAAAAAAAA&#10;AAAAAAAAjQQAAGRycy9kb3ducmV2LnhtbFBLBQYAAAAABAAEAPMAAACbBQAAAAA=&#10;" fillcolor="white [3201]" stroked="f" strokeweight=".5pt">
              <v:textbox>
                <w:txbxContent>
                  <w:p w14:paraId="1E91AE1F" w14:textId="77777777" w:rsidR="003620B0" w:rsidRPr="0050014D" w:rsidRDefault="003620B0" w:rsidP="008110FF">
                    <w:pPr>
                      <w:pStyle w:val="Titel"/>
                      <w:spacing w:line="276" w:lineRule="auto"/>
                      <w:ind w:left="0"/>
                    </w:pPr>
                    <w:r>
                      <w:t>Lösung</w:t>
                    </w:r>
                    <w:r w:rsidRPr="0050014D">
                      <w:t>:</w:t>
                    </w:r>
                  </w:p>
                  <w:p w14:paraId="55D1A657" w14:textId="77777777" w:rsidR="003620B0" w:rsidRPr="00A41E7A" w:rsidRDefault="003620B0" w:rsidP="008110FF">
                    <w:pPr>
                      <w:pStyle w:val="berschrift1"/>
                    </w:pPr>
                    <w:r>
                      <w:t>Mehrzahl 2</w:t>
                    </w:r>
                  </w:p>
                </w:txbxContent>
              </v:textbox>
              <w10:wrap anchorx="margin" anchory="margin"/>
            </v:shape>
          </w:pict>
        </mc:Fallback>
      </mc:AlternateContent>
    </w:r>
    <w:r>
      <w:rPr>
        <w:noProof/>
        <w:color w:val="0A2446"/>
      </w:rPr>
      <w:drawing>
        <wp:inline distT="0" distB="0" distL="0" distR="0" wp14:anchorId="1288CFCE" wp14:editId="2598CCE2">
          <wp:extent cx="864000" cy="864000"/>
          <wp:effectExtent l="0" t="0" r="0" b="0"/>
          <wp:docPr id="2283" name="Grafik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B4D078F" w14:textId="77777777" w:rsidR="003620B0" w:rsidRPr="001F7D5F" w:rsidRDefault="003620B0" w:rsidP="001F7D5F">
    <w:pPr>
      <w:pStyle w:val="Kopfzeile"/>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93ECE" w14:textId="77777777" w:rsidR="003620B0" w:rsidRPr="00923829" w:rsidRDefault="003620B0" w:rsidP="00575288">
    <w:pPr>
      <w:pStyle w:val="Kopfzeile"/>
      <w:ind w:left="0"/>
    </w:pPr>
    <w:r>
      <w:rPr>
        <w:noProof/>
      </w:rPr>
      <mc:AlternateContent>
        <mc:Choice Requires="wps">
          <w:drawing>
            <wp:anchor distT="45720" distB="45720" distL="114300" distR="114300" simplePos="0" relativeHeight="251757568" behindDoc="0" locked="0" layoutInCell="1" allowOverlap="1" wp14:anchorId="71F8B2AB" wp14:editId="6CEB4FA4">
              <wp:simplePos x="0" y="0"/>
              <wp:positionH relativeFrom="margin">
                <wp:posOffset>5472430</wp:posOffset>
              </wp:positionH>
              <wp:positionV relativeFrom="topMargin">
                <wp:posOffset>1080135</wp:posOffset>
              </wp:positionV>
              <wp:extent cx="712800" cy="1404620"/>
              <wp:effectExtent l="0" t="0" r="0" b="0"/>
              <wp:wrapNone/>
              <wp:docPr id="16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6673D4" w14:textId="77777777" w:rsidR="003620B0" w:rsidRPr="0017008B" w:rsidRDefault="003620B0" w:rsidP="00575288">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1F8B2AB" id="_x0000_t202" coordsize="21600,21600" o:spt="202" path="m,l,21600r21600,l21600,xe">
              <v:stroke joinstyle="miter"/>
              <v:path gradientshapeok="t" o:connecttype="rect"/>
            </v:shapetype>
            <v:shape id="_x0000_s1793" type="#_x0000_t202" style="position:absolute;left:0;text-align:left;margin-left:430.9pt;margin-top:85.05pt;width:56.15pt;height:110.6pt;z-index:2517575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S59cWMgIAAKoEAAAOAAAAAAAAAAAAAAAA&#10;AC4CAABkcnMvZTJvRG9jLnhtbFBLAQItABQABgAIAAAAIQCrOlLS4AAAAAsBAAAPAAAAAAAAAAAA&#10;AAAAAIwEAABkcnMvZG93bnJldi54bWxQSwUGAAAAAAQABADzAAAAmQUAAAAA&#10;" filled="f" stroked="f">
              <v:textbox style="mso-fit-shape-to-text:t">
                <w:txbxContent>
                  <w:p w14:paraId="4E6673D4" w14:textId="77777777" w:rsidR="003620B0" w:rsidRPr="0017008B" w:rsidRDefault="003620B0" w:rsidP="00575288">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55520" behindDoc="0" locked="0" layoutInCell="1" allowOverlap="1" wp14:anchorId="1A5B3ACB" wp14:editId="38EB4D19">
          <wp:simplePos x="0" y="0"/>
          <wp:positionH relativeFrom="margin">
            <wp:posOffset>5526405</wp:posOffset>
          </wp:positionH>
          <wp:positionV relativeFrom="topMargin">
            <wp:posOffset>648335</wp:posOffset>
          </wp:positionV>
          <wp:extent cx="496800" cy="417600"/>
          <wp:effectExtent l="0" t="0" r="0" b="1905"/>
          <wp:wrapNone/>
          <wp:docPr id="2284" name="Grafik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0" locked="0" layoutInCell="1" allowOverlap="1" wp14:anchorId="35F97945" wp14:editId="3EAE26F4">
              <wp:simplePos x="0" y="0"/>
              <wp:positionH relativeFrom="margin">
                <wp:posOffset>974090</wp:posOffset>
              </wp:positionH>
              <wp:positionV relativeFrom="topMargin">
                <wp:posOffset>466725</wp:posOffset>
              </wp:positionV>
              <wp:extent cx="3190875" cy="828675"/>
              <wp:effectExtent l="0" t="0" r="9525" b="9525"/>
              <wp:wrapNone/>
              <wp:docPr id="695" name="Textfeld 695"/>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6E0E33C" w14:textId="77777777" w:rsidR="003620B0" w:rsidRPr="0050014D" w:rsidRDefault="003620B0" w:rsidP="00575288">
                          <w:pPr>
                            <w:pStyle w:val="Titel"/>
                            <w:spacing w:line="276" w:lineRule="auto"/>
                            <w:ind w:left="0"/>
                          </w:pPr>
                          <w:r>
                            <w:t>Arbeitsbogen</w:t>
                          </w:r>
                          <w:r w:rsidRPr="0050014D">
                            <w:t>:</w:t>
                          </w:r>
                        </w:p>
                        <w:p w14:paraId="4C7A3981" w14:textId="77777777" w:rsidR="003620B0" w:rsidRPr="00A41E7A" w:rsidRDefault="003620B0" w:rsidP="00575288">
                          <w:pPr>
                            <w:pStyle w:val="berschrift1"/>
                          </w:pPr>
                          <w:r>
                            <w:t>Mehrzahl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97945" id="Textfeld 695" o:spid="_x0000_s1794" type="#_x0000_t202" style="position:absolute;left:0;text-align:left;margin-left:76.7pt;margin-top:36.75pt;width:251.25pt;height:65.2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hYQBsDICAABdBAAADgAAAAAAAAAAAAAA&#10;AAAuAgAAZHJzL2Uyb0RvYy54bWxQSwECLQAUAAYACAAAACEA/toXzuEAAAAKAQAADwAAAAAAAAAA&#10;AAAAAACMBAAAZHJzL2Rvd25yZXYueG1sUEsFBgAAAAAEAAQA8wAAAJoFAAAAAA==&#10;" fillcolor="white [3201]" stroked="f" strokeweight=".5pt">
              <v:textbox>
                <w:txbxContent>
                  <w:p w14:paraId="16E0E33C" w14:textId="77777777" w:rsidR="003620B0" w:rsidRPr="0050014D" w:rsidRDefault="003620B0" w:rsidP="00575288">
                    <w:pPr>
                      <w:pStyle w:val="Titel"/>
                      <w:spacing w:line="276" w:lineRule="auto"/>
                      <w:ind w:left="0"/>
                    </w:pPr>
                    <w:r>
                      <w:t>Arbeitsbogen</w:t>
                    </w:r>
                    <w:r w:rsidRPr="0050014D">
                      <w:t>:</w:t>
                    </w:r>
                  </w:p>
                  <w:p w14:paraId="4C7A3981" w14:textId="77777777" w:rsidR="003620B0" w:rsidRPr="00A41E7A" w:rsidRDefault="003620B0" w:rsidP="00575288">
                    <w:pPr>
                      <w:pStyle w:val="berschrift1"/>
                    </w:pPr>
                    <w:r>
                      <w:t>Mehrzahl 3</w:t>
                    </w:r>
                  </w:p>
                </w:txbxContent>
              </v:textbox>
              <w10:wrap anchorx="margin" anchory="margin"/>
            </v:shape>
          </w:pict>
        </mc:Fallback>
      </mc:AlternateContent>
    </w:r>
    <w:r>
      <w:rPr>
        <w:noProof/>
        <w:color w:val="0A2446"/>
      </w:rPr>
      <w:drawing>
        <wp:inline distT="0" distB="0" distL="0" distR="0" wp14:anchorId="3A194525" wp14:editId="767E627F">
          <wp:extent cx="864000" cy="864000"/>
          <wp:effectExtent l="0" t="0" r="0" b="0"/>
          <wp:docPr id="2285" name="Grafik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C2B0CA0" w14:textId="77777777" w:rsidR="003620B0" w:rsidRPr="001F7D5F" w:rsidRDefault="003620B0" w:rsidP="001F7D5F">
    <w:pPr>
      <w:pStyle w:val="Kopfzeile"/>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5383F" w14:textId="77777777" w:rsidR="003620B0" w:rsidRPr="00923829" w:rsidRDefault="003620B0" w:rsidP="00B84769">
    <w:pPr>
      <w:pStyle w:val="Kopfzeile"/>
      <w:ind w:left="0"/>
    </w:pPr>
    <w:r>
      <w:rPr>
        <w:noProof/>
      </w:rPr>
      <mc:AlternateContent>
        <mc:Choice Requires="wps">
          <w:drawing>
            <wp:anchor distT="0" distB="0" distL="114300" distR="114300" simplePos="0" relativeHeight="251759616" behindDoc="0" locked="0" layoutInCell="1" allowOverlap="1" wp14:anchorId="69959BF8" wp14:editId="2B8D606C">
              <wp:simplePos x="0" y="0"/>
              <wp:positionH relativeFrom="margin">
                <wp:posOffset>974090</wp:posOffset>
              </wp:positionH>
              <wp:positionV relativeFrom="topMargin">
                <wp:posOffset>466725</wp:posOffset>
              </wp:positionV>
              <wp:extent cx="3190875" cy="828675"/>
              <wp:effectExtent l="0" t="0" r="9525" b="9525"/>
              <wp:wrapNone/>
              <wp:docPr id="1699" name="Textfeld 1699"/>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EF6FCB1" w14:textId="77777777" w:rsidR="003620B0" w:rsidRPr="0050014D" w:rsidRDefault="003620B0" w:rsidP="00B84769">
                          <w:pPr>
                            <w:pStyle w:val="Titel"/>
                            <w:spacing w:line="276" w:lineRule="auto"/>
                            <w:ind w:left="0"/>
                          </w:pPr>
                          <w:r>
                            <w:t>Lösung</w:t>
                          </w:r>
                          <w:r w:rsidRPr="0050014D">
                            <w:t>:</w:t>
                          </w:r>
                        </w:p>
                        <w:p w14:paraId="3448C39B" w14:textId="77777777" w:rsidR="003620B0" w:rsidRPr="00A41E7A" w:rsidRDefault="003620B0" w:rsidP="00B84769">
                          <w:pPr>
                            <w:pStyle w:val="berschrift1"/>
                          </w:pPr>
                          <w:r>
                            <w:t>Mehrzahl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959BF8" id="_x0000_t202" coordsize="21600,21600" o:spt="202" path="m,l,21600r21600,l21600,xe">
              <v:stroke joinstyle="miter"/>
              <v:path gradientshapeok="t" o:connecttype="rect"/>
            </v:shapetype>
            <v:shape id="Textfeld 1699" o:spid="_x0000_s1795" type="#_x0000_t202" style="position:absolute;left:0;text-align:left;margin-left:76.7pt;margin-top:36.75pt;width:251.25pt;height:65.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k5lMg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fJl4A9URiXDQecRbvlTY7Yr58MwcmgJnR6OHJ1ykBrwNThElO3C//nYe61ErzFLSoMlK6n/u&#10;mROU6O8GVbzrD4fRlWkzHN0OcOOuM5vrjNnXC0AK+vikLE9hrA/6HEoH9Su+h3m8FVPMcLy7pOEc&#10;LkJnfXxPXMznqQh9aFlYmbXlETpSHrV4aV+ZsyfBAkr9CGc7suKDbl1t/NLAfB9AqiRqZLpj9SQA&#10;ejjZ4vTe4iO53qeqt3+F2W8A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jZOZTICAABdBAAADgAAAAAAAAAAAAAA&#10;AAAuAgAAZHJzL2Uyb0RvYy54bWxQSwECLQAUAAYACAAAACEA/toXzuEAAAAKAQAADwAAAAAAAAAA&#10;AAAAAACMBAAAZHJzL2Rvd25yZXYueG1sUEsFBgAAAAAEAAQA8wAAAJoFAAAAAA==&#10;" fillcolor="white [3201]" stroked="f" strokeweight=".5pt">
              <v:textbox>
                <w:txbxContent>
                  <w:p w14:paraId="0EF6FCB1" w14:textId="77777777" w:rsidR="003620B0" w:rsidRPr="0050014D" w:rsidRDefault="003620B0" w:rsidP="00B84769">
                    <w:pPr>
                      <w:pStyle w:val="Titel"/>
                      <w:spacing w:line="276" w:lineRule="auto"/>
                      <w:ind w:left="0"/>
                    </w:pPr>
                    <w:r>
                      <w:t>Lösung</w:t>
                    </w:r>
                    <w:r w:rsidRPr="0050014D">
                      <w:t>:</w:t>
                    </w:r>
                  </w:p>
                  <w:p w14:paraId="3448C39B" w14:textId="77777777" w:rsidR="003620B0" w:rsidRPr="00A41E7A" w:rsidRDefault="003620B0" w:rsidP="00B84769">
                    <w:pPr>
                      <w:pStyle w:val="berschrift1"/>
                    </w:pPr>
                    <w:r>
                      <w:t>Mehrzahl 3</w:t>
                    </w:r>
                  </w:p>
                </w:txbxContent>
              </v:textbox>
              <w10:wrap anchorx="margin" anchory="margin"/>
            </v:shape>
          </w:pict>
        </mc:Fallback>
      </mc:AlternateContent>
    </w:r>
    <w:r>
      <w:rPr>
        <w:noProof/>
        <w:color w:val="0A2446"/>
      </w:rPr>
      <w:drawing>
        <wp:inline distT="0" distB="0" distL="0" distR="0" wp14:anchorId="69B8D537" wp14:editId="72D891D8">
          <wp:extent cx="864000" cy="864000"/>
          <wp:effectExtent l="0" t="0" r="0" b="0"/>
          <wp:docPr id="2286" name="Grafik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72B91B9" w14:textId="77777777" w:rsidR="003620B0" w:rsidRPr="001F7D5F" w:rsidRDefault="003620B0" w:rsidP="001F7D5F">
    <w:pPr>
      <w:pStyle w:val="Kopfzeile"/>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0BDBB" w14:textId="77777777" w:rsidR="003620B0" w:rsidRDefault="003620B0" w:rsidP="003963D4">
    <w:pPr>
      <w:pStyle w:val="Kopfzeile"/>
      <w:ind w:left="0"/>
    </w:pPr>
    <w:r>
      <w:rPr>
        <w:noProof/>
      </w:rPr>
      <mc:AlternateContent>
        <mc:Choice Requires="wps">
          <w:drawing>
            <wp:anchor distT="0" distB="0" distL="114300" distR="114300" simplePos="0" relativeHeight="251760640" behindDoc="0" locked="0" layoutInCell="1" allowOverlap="1" wp14:anchorId="795FF6C3" wp14:editId="718A9B3C">
              <wp:simplePos x="0" y="0"/>
              <wp:positionH relativeFrom="margin">
                <wp:posOffset>974090</wp:posOffset>
              </wp:positionH>
              <wp:positionV relativeFrom="topMargin">
                <wp:posOffset>466725</wp:posOffset>
              </wp:positionV>
              <wp:extent cx="5400000" cy="828675"/>
              <wp:effectExtent l="0" t="0" r="0" b="9525"/>
              <wp:wrapNone/>
              <wp:docPr id="1703" name="Textfeld 170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117AC24B" w14:textId="77777777" w:rsidR="003620B0" w:rsidRPr="0050014D" w:rsidRDefault="003620B0" w:rsidP="003963D4">
                          <w:pPr>
                            <w:pStyle w:val="Titel"/>
                            <w:spacing w:line="276" w:lineRule="auto"/>
                            <w:ind w:left="0"/>
                          </w:pPr>
                          <w:r>
                            <w:t xml:space="preserve">Ablauf </w:t>
                          </w:r>
                          <w:r w:rsidRPr="00A41E7A">
                            <w:t>für</w:t>
                          </w:r>
                          <w:r>
                            <w:t xml:space="preserve"> Lehrende</w:t>
                          </w:r>
                          <w:r w:rsidRPr="0050014D">
                            <w:t>:</w:t>
                          </w:r>
                        </w:p>
                        <w:p w14:paraId="2D7C7A9C" w14:textId="77777777" w:rsidR="003620B0" w:rsidRPr="00A41E7A" w:rsidRDefault="003620B0" w:rsidP="003963D4">
                          <w:pPr>
                            <w:pStyle w:val="berschrift1"/>
                          </w:pPr>
                          <w:r>
                            <w:t>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5FF6C3" id="_x0000_t202" coordsize="21600,21600" o:spt="202" path="m,l,21600r21600,l21600,xe">
              <v:stroke joinstyle="miter"/>
              <v:path gradientshapeok="t" o:connecttype="rect"/>
            </v:shapetype>
            <v:shape id="Textfeld 1703" o:spid="_x0000_s1796" type="#_x0000_t202" style="position:absolute;left:0;text-align:left;margin-left:76.7pt;margin-top:36.75pt;width:425.2pt;height:65.2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" fillcolor="white [3201]" stroked="f" strokeweight=".5pt">
              <v:textbox>
                <w:txbxContent>
                  <w:p w14:paraId="117AC24B" w14:textId="77777777" w:rsidR="003620B0" w:rsidRPr="0050014D" w:rsidRDefault="003620B0" w:rsidP="003963D4">
                    <w:pPr>
                      <w:pStyle w:val="Titel"/>
                      <w:spacing w:line="276" w:lineRule="auto"/>
                      <w:ind w:left="0"/>
                    </w:pPr>
                    <w:r>
                      <w:t xml:space="preserve">Ablauf </w:t>
                    </w:r>
                    <w:r w:rsidRPr="00A41E7A">
                      <w:t>für</w:t>
                    </w:r>
                    <w:r>
                      <w:t xml:space="preserve"> Lehrende</w:t>
                    </w:r>
                    <w:r w:rsidRPr="0050014D">
                      <w:t>:</w:t>
                    </w:r>
                  </w:p>
                  <w:p w14:paraId="2D7C7A9C" w14:textId="77777777" w:rsidR="003620B0" w:rsidRPr="00A41E7A" w:rsidRDefault="003620B0" w:rsidP="003963D4">
                    <w:pPr>
                      <w:pStyle w:val="berschrift1"/>
                    </w:pPr>
                    <w:r>
                      <w:t>Silbenbögen</w:t>
                    </w:r>
                  </w:p>
                </w:txbxContent>
              </v:textbox>
              <w10:wrap anchorx="margin" anchory="margin"/>
            </v:shape>
          </w:pict>
        </mc:Fallback>
      </mc:AlternateContent>
    </w:r>
    <w:r>
      <w:rPr>
        <w:noProof/>
        <w:color w:val="0A2446"/>
      </w:rPr>
      <w:drawing>
        <wp:inline distT="0" distB="0" distL="0" distR="0" wp14:anchorId="6D724B80" wp14:editId="54C74D55">
          <wp:extent cx="864000" cy="864000"/>
          <wp:effectExtent l="0" t="0" r="0" b="0"/>
          <wp:docPr id="2287" name="Grafik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BCB9B34" w14:textId="77777777" w:rsidR="003620B0" w:rsidRPr="007B2D80" w:rsidRDefault="003620B0" w:rsidP="003963D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DAA0402" w14:textId="77777777" w:rsidTr="00781E9C">
      <w:trPr>
        <w:trHeight w:val="1134"/>
      </w:trPr>
      <w:tc>
        <w:tcPr>
          <w:tcW w:w="1000" w:type="pct"/>
          <w:vAlign w:val="center"/>
        </w:tcPr>
        <w:p w14:paraId="4D0E05DD" w14:textId="77777777" w:rsidR="003620B0" w:rsidRDefault="003620B0" w:rsidP="003963D4">
          <w:pPr>
            <w:pStyle w:val="Untertitel"/>
          </w:pPr>
          <w:r>
            <w:rPr>
              <w:noProof/>
            </w:rPr>
            <w:drawing>
              <wp:inline distT="0" distB="0" distL="0" distR="0" wp14:anchorId="7CEE9C01" wp14:editId="68E3C24E">
                <wp:extent cx="496800" cy="417600"/>
                <wp:effectExtent l="0" t="0" r="0" b="1905"/>
                <wp:docPr id="2288" name="Grafik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E03BF63" w14:textId="77777777" w:rsidR="003620B0" w:rsidRDefault="003620B0" w:rsidP="003963D4">
          <w:pPr>
            <w:pStyle w:val="Untertitel"/>
          </w:pPr>
          <w:r>
            <w:rPr>
              <w:noProof/>
            </w:rPr>
            <w:drawing>
              <wp:inline distT="0" distB="0" distL="0" distR="0" wp14:anchorId="04A21291" wp14:editId="58AEEB30">
                <wp:extent cx="436001" cy="471352"/>
                <wp:effectExtent l="0" t="0" r="0" b="0"/>
                <wp:docPr id="2289" name="Grafik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0D1F31C" w14:textId="77777777" w:rsidR="003620B0" w:rsidRDefault="003620B0" w:rsidP="003963D4">
          <w:pPr>
            <w:pStyle w:val="Untertitel"/>
          </w:pPr>
          <w:r>
            <w:rPr>
              <w:noProof/>
            </w:rPr>
            <w:drawing>
              <wp:inline distT="0" distB="0" distL="0" distR="0" wp14:anchorId="49817837" wp14:editId="06ED9F6A">
                <wp:extent cx="428400" cy="486000"/>
                <wp:effectExtent l="0" t="0" r="3810" b="0"/>
                <wp:docPr id="2290" name="Grafik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1685136" w14:textId="77777777" w:rsidR="003620B0" w:rsidRDefault="003620B0" w:rsidP="003963D4">
          <w:pPr>
            <w:pStyle w:val="Untertitel"/>
          </w:pPr>
          <w:r>
            <w:rPr>
              <w:noProof/>
            </w:rPr>
            <w:drawing>
              <wp:inline distT="0" distB="0" distL="0" distR="0" wp14:anchorId="65095948" wp14:editId="32B30CB4">
                <wp:extent cx="424800" cy="435600"/>
                <wp:effectExtent l="0" t="0" r="0" b="0"/>
                <wp:docPr id="2291" name="Grafik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A006EDD" w14:textId="77777777" w:rsidR="003620B0" w:rsidRDefault="003620B0" w:rsidP="003963D4">
          <w:pPr>
            <w:pStyle w:val="Untertitel"/>
          </w:pPr>
          <w:r>
            <w:rPr>
              <w:noProof/>
            </w:rPr>
            <w:drawing>
              <wp:inline distT="0" distB="0" distL="0" distR="0" wp14:anchorId="19FB1E4C" wp14:editId="51C61955">
                <wp:extent cx="457200" cy="435600"/>
                <wp:effectExtent l="0" t="0" r="0" b="0"/>
                <wp:docPr id="2292" name="Grafik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2D307679" w14:textId="77777777" w:rsidTr="00781E9C">
      <w:trPr>
        <w:trHeight w:val="510"/>
      </w:trPr>
      <w:tc>
        <w:tcPr>
          <w:tcW w:w="1000" w:type="pct"/>
        </w:tcPr>
        <w:p w14:paraId="4E686D88" w14:textId="77777777" w:rsidR="003620B0" w:rsidRPr="0050014D" w:rsidRDefault="003620B0" w:rsidP="003963D4">
          <w:pPr>
            <w:pStyle w:val="Untertitel"/>
          </w:pPr>
          <w:r w:rsidRPr="0050014D">
            <w:t xml:space="preserve">Level </w:t>
          </w:r>
          <w:r>
            <w:t>2</w:t>
          </w:r>
        </w:p>
      </w:tc>
      <w:tc>
        <w:tcPr>
          <w:tcW w:w="1000" w:type="pct"/>
        </w:tcPr>
        <w:p w14:paraId="173EEC13" w14:textId="77777777" w:rsidR="003620B0" w:rsidRPr="00821CD8" w:rsidRDefault="003620B0" w:rsidP="003963D4">
          <w:pPr>
            <w:pStyle w:val="Untertitel"/>
          </w:pPr>
          <w:r>
            <w:t>15</w:t>
          </w:r>
          <w:r w:rsidRPr="00821CD8">
            <w:t xml:space="preserve"> Minuten</w:t>
          </w:r>
        </w:p>
      </w:tc>
      <w:tc>
        <w:tcPr>
          <w:tcW w:w="1000" w:type="pct"/>
        </w:tcPr>
        <w:p w14:paraId="63F35D6E" w14:textId="77777777" w:rsidR="003620B0" w:rsidRPr="00821CD8" w:rsidRDefault="003620B0" w:rsidP="003963D4">
          <w:pPr>
            <w:pStyle w:val="Untertitel"/>
          </w:pPr>
          <w:r w:rsidRPr="00821CD8">
            <w:t>1</w:t>
          </w:r>
          <w:r>
            <w:t>-10</w:t>
          </w:r>
          <w:r w:rsidRPr="00821CD8">
            <w:t xml:space="preserve"> Person</w:t>
          </w:r>
          <w:r>
            <w:t>en</w:t>
          </w:r>
        </w:p>
      </w:tc>
      <w:tc>
        <w:tcPr>
          <w:tcW w:w="1000" w:type="pct"/>
        </w:tcPr>
        <w:p w14:paraId="0A543E93" w14:textId="77777777" w:rsidR="003620B0" w:rsidRPr="00821CD8" w:rsidRDefault="003620B0" w:rsidP="003963D4">
          <w:pPr>
            <w:pStyle w:val="Untertitel"/>
          </w:pPr>
          <w:r w:rsidRPr="00821CD8">
            <w:t>E</w:t>
          </w:r>
          <w:r>
            <w:t>A, Plenum</w:t>
          </w:r>
        </w:p>
      </w:tc>
      <w:tc>
        <w:tcPr>
          <w:tcW w:w="1000" w:type="pct"/>
        </w:tcPr>
        <w:p w14:paraId="5CF1394F" w14:textId="77777777" w:rsidR="003620B0" w:rsidRPr="00821CD8" w:rsidRDefault="003620B0" w:rsidP="003963D4">
          <w:pPr>
            <w:pStyle w:val="Untertitel"/>
          </w:pPr>
          <w:r>
            <w:t>Arbeitsbögen</w:t>
          </w:r>
        </w:p>
      </w:tc>
    </w:tr>
  </w:tbl>
  <w:p w14:paraId="373DD394" w14:textId="77777777" w:rsidR="003620B0" w:rsidRPr="001F7D5F" w:rsidRDefault="003620B0" w:rsidP="001F7D5F">
    <w:pPr>
      <w:pStyle w:val="Kopfzeile"/>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FD520" w14:textId="77777777" w:rsidR="003620B0" w:rsidRPr="00923829" w:rsidRDefault="003620B0" w:rsidP="00FD50C2">
    <w:pPr>
      <w:pStyle w:val="Kopfzeile"/>
      <w:ind w:left="0"/>
    </w:pPr>
    <w:r>
      <w:rPr>
        <w:noProof/>
      </w:rPr>
      <mc:AlternateContent>
        <mc:Choice Requires="wps">
          <w:drawing>
            <wp:anchor distT="45720" distB="45720" distL="114300" distR="114300" simplePos="0" relativeHeight="251619328" behindDoc="0" locked="0" layoutInCell="1" allowOverlap="1" wp14:anchorId="37C6B5E9" wp14:editId="5D3D71ED">
              <wp:simplePos x="0" y="0"/>
              <wp:positionH relativeFrom="margin">
                <wp:posOffset>5472430</wp:posOffset>
              </wp:positionH>
              <wp:positionV relativeFrom="topMargin">
                <wp:posOffset>1080135</wp:posOffset>
              </wp:positionV>
              <wp:extent cx="712800" cy="1404620"/>
              <wp:effectExtent l="0" t="0" r="0" b="0"/>
              <wp:wrapNone/>
              <wp:docPr id="17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6A59DF2" w14:textId="77777777" w:rsidR="003620B0" w:rsidRPr="0017008B" w:rsidRDefault="003620B0" w:rsidP="00FD50C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7C6B5E9" id="_x0000_t202" coordsize="21600,21600" o:spt="202" path="m,l,21600r21600,l21600,xe">
              <v:stroke joinstyle="miter"/>
              <v:path gradientshapeok="t" o:connecttype="rect"/>
            </v:shapetype>
            <v:shape id="_x0000_s1797" type="#_x0000_t202" style="position:absolute;left:0;text-align:left;margin-left:430.9pt;margin-top:85.05pt;width:56.15pt;height:110.6pt;z-index:2516193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CyTrZHMgIAAKoEAAAOAAAAAAAAAAAAAAAA&#10;AC4CAABkcnMvZTJvRG9jLnhtbFBLAQItABQABgAIAAAAIQCrOlLS4AAAAAsBAAAPAAAAAAAAAAAA&#10;AAAAAIwEAABkcnMvZG93bnJldi54bWxQSwUGAAAAAAQABADzAAAAmQUAAAAA&#10;" filled="f" stroked="f">
              <v:textbox style="mso-fit-shape-to-text:t">
                <w:txbxContent>
                  <w:p w14:paraId="76A59DF2" w14:textId="77777777" w:rsidR="003620B0" w:rsidRPr="0017008B" w:rsidRDefault="003620B0" w:rsidP="00FD50C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17280" behindDoc="0" locked="0" layoutInCell="1" allowOverlap="1" wp14:anchorId="1948797A" wp14:editId="0C68F1C6">
          <wp:simplePos x="0" y="0"/>
          <wp:positionH relativeFrom="margin">
            <wp:posOffset>5526405</wp:posOffset>
          </wp:positionH>
          <wp:positionV relativeFrom="topMargin">
            <wp:posOffset>648335</wp:posOffset>
          </wp:positionV>
          <wp:extent cx="496800" cy="417600"/>
          <wp:effectExtent l="0" t="0" r="0" b="1905"/>
          <wp:wrapNone/>
          <wp:docPr id="2293" name="Grafik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15232" behindDoc="0" locked="0" layoutInCell="1" allowOverlap="1" wp14:anchorId="310FF21A" wp14:editId="4BC799A0">
              <wp:simplePos x="0" y="0"/>
              <wp:positionH relativeFrom="margin">
                <wp:posOffset>974090</wp:posOffset>
              </wp:positionH>
              <wp:positionV relativeFrom="topMargin">
                <wp:posOffset>466725</wp:posOffset>
              </wp:positionV>
              <wp:extent cx="3190875" cy="828675"/>
              <wp:effectExtent l="0" t="0" r="9525" b="9525"/>
              <wp:wrapNone/>
              <wp:docPr id="1722" name="Textfeld 172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AAA38F5" w14:textId="77777777" w:rsidR="003620B0" w:rsidRPr="0050014D" w:rsidRDefault="003620B0" w:rsidP="00FD50C2">
                          <w:pPr>
                            <w:pStyle w:val="Titel"/>
                            <w:spacing w:line="276" w:lineRule="auto"/>
                            <w:ind w:left="0"/>
                          </w:pPr>
                          <w:r>
                            <w:t>Arbeitsbogen</w:t>
                          </w:r>
                          <w:r w:rsidRPr="0050014D">
                            <w:t>:</w:t>
                          </w:r>
                        </w:p>
                        <w:p w14:paraId="4F580670" w14:textId="77777777" w:rsidR="003620B0" w:rsidRPr="00A41E7A" w:rsidRDefault="003620B0" w:rsidP="00FD50C2">
                          <w:pPr>
                            <w:pStyle w:val="berschrift1"/>
                          </w:pPr>
                          <w:r>
                            <w:t>Silbenbögen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FF21A" id="Textfeld 1722" o:spid="_x0000_s1798" type="#_x0000_t202" style="position:absolute;left:0;text-align:left;margin-left:76.7pt;margin-top:36.75pt;width:251.25pt;height:65.2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d1T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PDx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PtB3VMzAgAAXQQAAA4AAAAAAAAAAAAA&#10;AAAALgIAAGRycy9lMm9Eb2MueG1sUEsBAi0AFAAGAAgAAAAhAP7aF87hAAAACgEAAA8AAAAAAAAA&#10;AAAAAAAAjQQAAGRycy9kb3ducmV2LnhtbFBLBQYAAAAABAAEAPMAAACbBQAAAAA=&#10;" fillcolor="white [3201]" stroked="f" strokeweight=".5pt">
              <v:textbox>
                <w:txbxContent>
                  <w:p w14:paraId="5AAA38F5" w14:textId="77777777" w:rsidR="003620B0" w:rsidRPr="0050014D" w:rsidRDefault="003620B0" w:rsidP="00FD50C2">
                    <w:pPr>
                      <w:pStyle w:val="Titel"/>
                      <w:spacing w:line="276" w:lineRule="auto"/>
                      <w:ind w:left="0"/>
                    </w:pPr>
                    <w:r>
                      <w:t>Arbeitsbogen</w:t>
                    </w:r>
                    <w:r w:rsidRPr="0050014D">
                      <w:t>:</w:t>
                    </w:r>
                  </w:p>
                  <w:p w14:paraId="4F580670" w14:textId="77777777" w:rsidR="003620B0" w:rsidRPr="00A41E7A" w:rsidRDefault="003620B0" w:rsidP="00FD50C2">
                    <w:pPr>
                      <w:pStyle w:val="berschrift1"/>
                    </w:pPr>
                    <w:r>
                      <w:t>Silbenbögen 1</w:t>
                    </w:r>
                  </w:p>
                </w:txbxContent>
              </v:textbox>
              <w10:wrap anchorx="margin" anchory="margin"/>
            </v:shape>
          </w:pict>
        </mc:Fallback>
      </mc:AlternateContent>
    </w:r>
    <w:r>
      <w:rPr>
        <w:noProof/>
        <w:color w:val="0A2446"/>
      </w:rPr>
      <w:drawing>
        <wp:inline distT="0" distB="0" distL="0" distR="0" wp14:anchorId="435D6238" wp14:editId="708DE90A">
          <wp:extent cx="864000" cy="864000"/>
          <wp:effectExtent l="0" t="0" r="0" b="0"/>
          <wp:docPr id="2294" name="Grafik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DEFDBC1" w14:textId="77777777" w:rsidR="003620B0" w:rsidRPr="00923829" w:rsidRDefault="003620B0" w:rsidP="0017008B">
    <w:pPr>
      <w:pStyle w:val="Kopfzeile"/>
      <w:ind w:left="0"/>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0B5A1" w14:textId="77777777" w:rsidR="003620B0" w:rsidRPr="00923829" w:rsidRDefault="003620B0" w:rsidP="00DF7D34">
    <w:pPr>
      <w:pStyle w:val="Kopfzeile"/>
      <w:ind w:left="0"/>
    </w:pPr>
    <w:r>
      <w:rPr>
        <w:noProof/>
      </w:rPr>
      <mc:AlternateContent>
        <mc:Choice Requires="wps">
          <w:drawing>
            <wp:anchor distT="0" distB="0" distL="114300" distR="114300" simplePos="0" relativeHeight="251762688" behindDoc="0" locked="0" layoutInCell="1" allowOverlap="1" wp14:anchorId="0F3217A7" wp14:editId="0FC20E41">
              <wp:simplePos x="0" y="0"/>
              <wp:positionH relativeFrom="margin">
                <wp:posOffset>974090</wp:posOffset>
              </wp:positionH>
              <wp:positionV relativeFrom="topMargin">
                <wp:posOffset>466725</wp:posOffset>
              </wp:positionV>
              <wp:extent cx="3190875" cy="828675"/>
              <wp:effectExtent l="0" t="0" r="9525" b="9525"/>
              <wp:wrapNone/>
              <wp:docPr id="1727" name="Textfeld 1727"/>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08F3948" w14:textId="77777777" w:rsidR="003620B0" w:rsidRPr="0050014D" w:rsidRDefault="003620B0" w:rsidP="00DF7D34">
                          <w:pPr>
                            <w:pStyle w:val="Titel"/>
                            <w:spacing w:line="276" w:lineRule="auto"/>
                            <w:ind w:left="0"/>
                          </w:pPr>
                          <w:r>
                            <w:t>Lösung:</w:t>
                          </w:r>
                        </w:p>
                        <w:p w14:paraId="319547EA" w14:textId="77777777" w:rsidR="003620B0" w:rsidRPr="00A41E7A" w:rsidRDefault="003620B0" w:rsidP="00DF7D34">
                          <w:pPr>
                            <w:pStyle w:val="berschrift1"/>
                          </w:pPr>
                          <w:r>
                            <w:t>Silbenbögen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3217A7" id="_x0000_t202" coordsize="21600,21600" o:spt="202" path="m,l,21600r21600,l21600,xe">
              <v:stroke joinstyle="miter"/>
              <v:path gradientshapeok="t" o:connecttype="rect"/>
            </v:shapetype>
            <v:shape id="Textfeld 1727" o:spid="_x0000_s1799" type="#_x0000_t202" style="position:absolute;left:0;text-align:left;margin-left:76.7pt;margin-top:36.75pt;width:251.25pt;height:65.2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hPOShjICAABdBAAADgAAAAAAAAAAAAAA&#10;AAAuAgAAZHJzL2Uyb0RvYy54bWxQSwECLQAUAAYACAAAACEA/toXzuEAAAAKAQAADwAAAAAAAAAA&#10;AAAAAACMBAAAZHJzL2Rvd25yZXYueG1sUEsFBgAAAAAEAAQA8wAAAJoFAAAAAA==&#10;" fillcolor="white [3201]" stroked="f" strokeweight=".5pt">
              <v:textbox>
                <w:txbxContent>
                  <w:p w14:paraId="208F3948" w14:textId="77777777" w:rsidR="003620B0" w:rsidRPr="0050014D" w:rsidRDefault="003620B0" w:rsidP="00DF7D34">
                    <w:pPr>
                      <w:pStyle w:val="Titel"/>
                      <w:spacing w:line="276" w:lineRule="auto"/>
                      <w:ind w:left="0"/>
                    </w:pPr>
                    <w:r>
                      <w:t>Lösung:</w:t>
                    </w:r>
                  </w:p>
                  <w:p w14:paraId="319547EA" w14:textId="77777777" w:rsidR="003620B0" w:rsidRPr="00A41E7A" w:rsidRDefault="003620B0" w:rsidP="00DF7D34">
                    <w:pPr>
                      <w:pStyle w:val="berschrift1"/>
                    </w:pPr>
                    <w:r>
                      <w:t>Silbenbögen 1</w:t>
                    </w:r>
                  </w:p>
                </w:txbxContent>
              </v:textbox>
              <w10:wrap anchorx="margin" anchory="margin"/>
            </v:shape>
          </w:pict>
        </mc:Fallback>
      </mc:AlternateContent>
    </w:r>
    <w:r>
      <w:rPr>
        <w:noProof/>
        <w:color w:val="0A2446"/>
      </w:rPr>
      <w:drawing>
        <wp:inline distT="0" distB="0" distL="0" distR="0" wp14:anchorId="22A98A03" wp14:editId="5D2069FB">
          <wp:extent cx="864000" cy="864000"/>
          <wp:effectExtent l="0" t="0" r="0" b="0"/>
          <wp:docPr id="2295" name="Grafik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114C05A" w14:textId="77777777" w:rsidR="003620B0" w:rsidRPr="001F7D5F" w:rsidRDefault="003620B0" w:rsidP="001F7D5F">
    <w:pPr>
      <w:pStyle w:val="Kopfzeile"/>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25C80" w14:textId="77777777" w:rsidR="003620B0" w:rsidRPr="00923829" w:rsidRDefault="003620B0" w:rsidP="00212BD1">
    <w:pPr>
      <w:pStyle w:val="Kopfzeile"/>
      <w:ind w:left="0"/>
    </w:pPr>
    <w:r>
      <w:rPr>
        <w:noProof/>
      </w:rPr>
      <mc:AlternateContent>
        <mc:Choice Requires="wps">
          <w:drawing>
            <wp:anchor distT="45720" distB="45720" distL="114300" distR="114300" simplePos="0" relativeHeight="251766784" behindDoc="0" locked="0" layoutInCell="1" allowOverlap="1" wp14:anchorId="3F8EBAAB" wp14:editId="619C0EF5">
              <wp:simplePos x="0" y="0"/>
              <wp:positionH relativeFrom="margin">
                <wp:posOffset>5472430</wp:posOffset>
              </wp:positionH>
              <wp:positionV relativeFrom="topMargin">
                <wp:posOffset>1080135</wp:posOffset>
              </wp:positionV>
              <wp:extent cx="712800" cy="1404620"/>
              <wp:effectExtent l="0" t="0" r="0" b="0"/>
              <wp:wrapNone/>
              <wp:docPr id="17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566105" w14:textId="77777777" w:rsidR="003620B0" w:rsidRPr="0017008B" w:rsidRDefault="003620B0" w:rsidP="00212BD1">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F8EBAAB" id="_x0000_t202" coordsize="21600,21600" o:spt="202" path="m,l,21600r21600,l21600,xe">
              <v:stroke joinstyle="miter"/>
              <v:path gradientshapeok="t" o:connecttype="rect"/>
            </v:shapetype>
            <v:shape id="_x0000_s1800" type="#_x0000_t202" style="position:absolute;left:0;text-align:left;margin-left:430.9pt;margin-top:85.05pt;width:56.15pt;height:110.6pt;z-index:251766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oDe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ny+XQehgK6E6krgI4/LQstOlAfzJ&#10;WU+LU3D3Yy9QcaY/GhqQd9liETYtfizeXpGcDC895aVHGElQBfecjdeNj82O7be3NEjbNmr8zGRi&#10;TQsRpZ+WN2zc5XeMev7FrH8B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CqKoDeMgIAAKoEAAAOAAAAAAAAAAAAAAAA&#10;AC4CAABkcnMvZTJvRG9jLnhtbFBLAQItABQABgAIAAAAIQCrOlLS4AAAAAsBAAAPAAAAAAAAAAAA&#10;AAAAAIwEAABkcnMvZG93bnJldi54bWxQSwUGAAAAAAQABADzAAAAmQUAAAAA&#10;" filled="f" stroked="f">
              <v:textbox style="mso-fit-shape-to-text:t">
                <w:txbxContent>
                  <w:p w14:paraId="31566105" w14:textId="77777777" w:rsidR="003620B0" w:rsidRPr="0017008B" w:rsidRDefault="003620B0" w:rsidP="00212BD1">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65760" behindDoc="0" locked="0" layoutInCell="1" allowOverlap="1" wp14:anchorId="3AF6A8DE" wp14:editId="23B91AA7">
          <wp:simplePos x="0" y="0"/>
          <wp:positionH relativeFrom="margin">
            <wp:posOffset>5526405</wp:posOffset>
          </wp:positionH>
          <wp:positionV relativeFrom="topMargin">
            <wp:posOffset>648335</wp:posOffset>
          </wp:positionV>
          <wp:extent cx="496800" cy="417600"/>
          <wp:effectExtent l="0" t="0" r="0" b="1905"/>
          <wp:wrapNone/>
          <wp:docPr id="2296" name="Grafik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3712" behindDoc="0" locked="0" layoutInCell="1" allowOverlap="1" wp14:anchorId="0F402F85" wp14:editId="2C6BB34C">
              <wp:simplePos x="0" y="0"/>
              <wp:positionH relativeFrom="margin">
                <wp:posOffset>974090</wp:posOffset>
              </wp:positionH>
              <wp:positionV relativeFrom="topMargin">
                <wp:posOffset>466725</wp:posOffset>
              </wp:positionV>
              <wp:extent cx="3190875" cy="828675"/>
              <wp:effectExtent l="0" t="0" r="9525" b="9525"/>
              <wp:wrapNone/>
              <wp:docPr id="1770" name="Textfeld 1770"/>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230BFC0" w14:textId="77777777" w:rsidR="003620B0" w:rsidRPr="0050014D" w:rsidRDefault="003620B0" w:rsidP="00212BD1">
                          <w:pPr>
                            <w:pStyle w:val="Titel"/>
                            <w:spacing w:line="276" w:lineRule="auto"/>
                            <w:ind w:left="0"/>
                          </w:pPr>
                          <w:r>
                            <w:t>Arbeitsblatt</w:t>
                          </w:r>
                          <w:r w:rsidRPr="0050014D">
                            <w:t>:</w:t>
                          </w:r>
                        </w:p>
                        <w:p w14:paraId="33390669" w14:textId="77777777" w:rsidR="003620B0" w:rsidRPr="00A41E7A" w:rsidRDefault="003620B0" w:rsidP="00212BD1">
                          <w:pPr>
                            <w:pStyle w:val="berschrift1"/>
                          </w:pPr>
                          <w:r>
                            <w:t>Silbenbögen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02F85" id="Textfeld 1770" o:spid="_x0000_s1801" type="#_x0000_t202" style="position:absolute;left:0;text-align:left;margin-left:76.7pt;margin-top:36.75pt;width:251.25pt;height:65.2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Xz3MwIAAF0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DuRfPczAgAAXQQAAA4AAAAAAAAAAAAA&#10;AAAALgIAAGRycy9lMm9Eb2MueG1sUEsBAi0AFAAGAAgAAAAhAP7aF87hAAAACgEAAA8AAAAAAAAA&#10;AAAAAAAAjQQAAGRycy9kb3ducmV2LnhtbFBLBQYAAAAABAAEAPMAAACbBQAAAAA=&#10;" fillcolor="white [3201]" stroked="f" strokeweight=".5pt">
              <v:textbox>
                <w:txbxContent>
                  <w:p w14:paraId="5230BFC0" w14:textId="77777777" w:rsidR="003620B0" w:rsidRPr="0050014D" w:rsidRDefault="003620B0" w:rsidP="00212BD1">
                    <w:pPr>
                      <w:pStyle w:val="Titel"/>
                      <w:spacing w:line="276" w:lineRule="auto"/>
                      <w:ind w:left="0"/>
                    </w:pPr>
                    <w:r>
                      <w:t>Arbeitsblatt</w:t>
                    </w:r>
                    <w:r w:rsidRPr="0050014D">
                      <w:t>:</w:t>
                    </w:r>
                  </w:p>
                  <w:p w14:paraId="33390669" w14:textId="77777777" w:rsidR="003620B0" w:rsidRPr="00A41E7A" w:rsidRDefault="003620B0" w:rsidP="00212BD1">
                    <w:pPr>
                      <w:pStyle w:val="berschrift1"/>
                    </w:pPr>
                    <w:r>
                      <w:t>Silbenbögen 2</w:t>
                    </w:r>
                  </w:p>
                </w:txbxContent>
              </v:textbox>
              <w10:wrap anchorx="margin" anchory="margin"/>
            </v:shape>
          </w:pict>
        </mc:Fallback>
      </mc:AlternateContent>
    </w:r>
    <w:r>
      <w:rPr>
        <w:noProof/>
        <w:color w:val="0A2446"/>
      </w:rPr>
      <w:drawing>
        <wp:inline distT="0" distB="0" distL="0" distR="0" wp14:anchorId="3ACA2401" wp14:editId="77D41972">
          <wp:extent cx="864000" cy="864000"/>
          <wp:effectExtent l="0" t="0" r="0" b="0"/>
          <wp:docPr id="2297" name="Grafik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12381D3" w14:textId="77777777" w:rsidR="003620B0" w:rsidRPr="001F7D5F" w:rsidRDefault="003620B0" w:rsidP="001F7D5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CA8DB" w14:textId="77777777" w:rsidR="003620B0" w:rsidRDefault="003620B0" w:rsidP="007142EB">
    <w:pPr>
      <w:pStyle w:val="Kopfzeile"/>
      <w:ind w:left="0"/>
    </w:pPr>
    <w:r>
      <w:rPr>
        <w:noProof/>
      </w:rPr>
      <mc:AlternateContent>
        <mc:Choice Requires="wps">
          <w:drawing>
            <wp:anchor distT="0" distB="0" distL="114300" distR="114300" simplePos="0" relativeHeight="251494400" behindDoc="0" locked="0" layoutInCell="1" allowOverlap="1" wp14:anchorId="2BD7D646" wp14:editId="12440397">
              <wp:simplePos x="0" y="0"/>
              <wp:positionH relativeFrom="margin">
                <wp:posOffset>974090</wp:posOffset>
              </wp:positionH>
              <wp:positionV relativeFrom="topMargin">
                <wp:posOffset>466725</wp:posOffset>
              </wp:positionV>
              <wp:extent cx="3767455" cy="981075"/>
              <wp:effectExtent l="0" t="0" r="4445" b="9525"/>
              <wp:wrapNone/>
              <wp:docPr id="1880" name="Textfeld 188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5147604" w14:textId="77777777" w:rsidR="003620B0" w:rsidRPr="00C964CE" w:rsidRDefault="003620B0" w:rsidP="007142EB">
                          <w:pPr>
                            <w:pStyle w:val="Titel"/>
                            <w:spacing w:line="276" w:lineRule="auto"/>
                            <w:ind w:left="0"/>
                            <w:rPr>
                              <w:color w:val="76B729"/>
                            </w:rPr>
                          </w:pPr>
                          <w:r w:rsidRPr="004D26C1">
                            <w:rPr>
                              <w:color w:val="76B729"/>
                            </w:rPr>
                            <w:t>Versicherungen</w:t>
                          </w:r>
                          <w:r w:rsidRPr="00C964CE">
                            <w:rPr>
                              <w:color w:val="76B729"/>
                            </w:rPr>
                            <w:t xml:space="preserve"> leicht gemacht</w:t>
                          </w:r>
                        </w:p>
                        <w:p w14:paraId="5D006C44" w14:textId="77777777" w:rsidR="003620B0" w:rsidRPr="00045604" w:rsidRDefault="003620B0" w:rsidP="007142EB">
                          <w:pPr>
                            <w:pStyle w:val="berschrift1"/>
                            <w:rPr>
                              <w:b/>
                              <w:bCs/>
                            </w:rPr>
                          </w:pPr>
                          <w:r w:rsidRPr="00045604">
                            <w:rPr>
                              <w:b/>
                              <w:bCs/>
                            </w:rPr>
                            <w:t>Inhaltsverzeichnis</w:t>
                          </w:r>
                        </w:p>
                        <w:p w14:paraId="74464D5C" w14:textId="77777777" w:rsidR="003620B0" w:rsidRPr="007C7407" w:rsidRDefault="003620B0" w:rsidP="007142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D7D646" id="_x0000_t202" coordsize="21600,21600" o:spt="202" path="m,l,21600r21600,l21600,xe">
              <v:stroke joinstyle="miter"/>
              <v:path gradientshapeok="t" o:connecttype="rect"/>
            </v:shapetype>
            <v:shape id="Textfeld 1880" o:spid="_x0000_s1536" type="#_x0000_t202" style="position:absolute;left:0;text-align:left;margin-left:76.7pt;margin-top:36.75pt;width:296.65pt;height:77.25pt;z-index:251494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sr2MgIAAFs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cOp3DdUBaXDQKcRbvlRY6yPz4YU5lAR2jjIPz7hIDXgXHC1KtuB+/W0/5uOkMEpJgxIrqf+5&#10;Y05Qor8bnOFdfziMmkzOcDQZoOOuI+vriNnVC0AC+vigLE9mzA/6ZEoH9Ru+hnm8FUPMcLy7pOFk&#10;LkInfHxNXMznKQlVaFl4NCvLI3QkPE7itX1jzh7HFXDQT3ASIys+TK3LjScNzHcBpEojjTx3rB7p&#10;RwUnURxfW3wi137KuvwTZr8B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yALK9jICAABbBAAADgAAAAAAAAAAAAAA&#10;AAAuAgAAZHJzL2Uyb0RvYy54bWxQSwECLQAUAAYACAAAACEAe2B5ZuEAAAAKAQAADwAAAAAAAAAA&#10;AAAAAACMBAAAZHJzL2Rvd25yZXYueG1sUEsFBgAAAAAEAAQA8wAAAJoFAAAAAA==&#10;" fillcolor="white [3201]" stroked="f" strokeweight=".5pt">
              <v:textbox>
                <w:txbxContent>
                  <w:p w14:paraId="65147604" w14:textId="77777777" w:rsidR="003620B0" w:rsidRPr="00C964CE" w:rsidRDefault="003620B0" w:rsidP="007142EB">
                    <w:pPr>
                      <w:pStyle w:val="Titel"/>
                      <w:spacing w:line="276" w:lineRule="auto"/>
                      <w:ind w:left="0"/>
                      <w:rPr>
                        <w:color w:val="76B729"/>
                      </w:rPr>
                    </w:pPr>
                    <w:r w:rsidRPr="004D26C1">
                      <w:rPr>
                        <w:color w:val="76B729"/>
                      </w:rPr>
                      <w:t>Versicherungen</w:t>
                    </w:r>
                    <w:r w:rsidRPr="00C964CE">
                      <w:rPr>
                        <w:color w:val="76B729"/>
                      </w:rPr>
                      <w:t xml:space="preserve"> leicht gemacht</w:t>
                    </w:r>
                  </w:p>
                  <w:p w14:paraId="5D006C44" w14:textId="77777777" w:rsidR="003620B0" w:rsidRPr="00045604" w:rsidRDefault="003620B0" w:rsidP="007142EB">
                    <w:pPr>
                      <w:pStyle w:val="berschrift1"/>
                      <w:rPr>
                        <w:b/>
                        <w:bCs/>
                      </w:rPr>
                    </w:pPr>
                    <w:r w:rsidRPr="00045604">
                      <w:rPr>
                        <w:b/>
                        <w:bCs/>
                      </w:rPr>
                      <w:t>Inhaltsverzeichnis</w:t>
                    </w:r>
                  </w:p>
                  <w:p w14:paraId="74464D5C" w14:textId="77777777" w:rsidR="003620B0" w:rsidRPr="007C7407" w:rsidRDefault="003620B0" w:rsidP="007142EB"/>
                </w:txbxContent>
              </v:textbox>
              <w10:wrap anchorx="margin" anchory="margin"/>
            </v:shape>
          </w:pict>
        </mc:Fallback>
      </mc:AlternateContent>
    </w:r>
    <w:r>
      <w:rPr>
        <w:noProof/>
        <w:color w:val="0A2446"/>
      </w:rPr>
      <w:drawing>
        <wp:inline distT="0" distB="0" distL="0" distR="0" wp14:anchorId="564A6842" wp14:editId="7F8E92D9">
          <wp:extent cx="864000" cy="864000"/>
          <wp:effectExtent l="0" t="0" r="0" b="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866B5B9" w14:textId="77777777" w:rsidR="003620B0" w:rsidRDefault="003620B0">
    <w:pPr>
      <w:pStyle w:val="Kopfzeil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16FB8" w14:textId="77777777" w:rsidR="003620B0" w:rsidRDefault="003620B0" w:rsidP="006A107E">
    <w:pPr>
      <w:pStyle w:val="Kopfzeile"/>
      <w:ind w:left="0"/>
    </w:pPr>
    <w:r>
      <w:rPr>
        <w:noProof/>
      </w:rPr>
      <mc:AlternateContent>
        <mc:Choice Requires="wps">
          <w:drawing>
            <wp:anchor distT="0" distB="0" distL="114300" distR="114300" simplePos="0" relativeHeight="251505664" behindDoc="0" locked="0" layoutInCell="1" allowOverlap="1" wp14:anchorId="75A5AE33" wp14:editId="7018C12D">
              <wp:simplePos x="0" y="0"/>
              <wp:positionH relativeFrom="margin">
                <wp:posOffset>974090</wp:posOffset>
              </wp:positionH>
              <wp:positionV relativeFrom="topMargin">
                <wp:posOffset>466725</wp:posOffset>
              </wp:positionV>
              <wp:extent cx="3767455" cy="981075"/>
              <wp:effectExtent l="0" t="0" r="4445" b="9525"/>
              <wp:wrapNone/>
              <wp:docPr id="943" name="Textfeld 94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18B5D3A" w14:textId="77777777" w:rsidR="003620B0" w:rsidRPr="004319AC" w:rsidRDefault="003620B0" w:rsidP="004319AC">
                          <w:pPr>
                            <w:pStyle w:val="Titel"/>
                            <w:spacing w:line="276" w:lineRule="auto"/>
                            <w:ind w:left="0"/>
                          </w:pPr>
                          <w:r w:rsidRPr="004319AC">
                            <w:t>Lösung:</w:t>
                          </w:r>
                        </w:p>
                        <w:p w14:paraId="0A847EC6" w14:textId="77777777" w:rsidR="003620B0" w:rsidRPr="004319AC" w:rsidRDefault="003620B0" w:rsidP="004319AC">
                          <w:pPr>
                            <w:pStyle w:val="berschrift1"/>
                            <w:spacing w:line="276" w:lineRule="auto"/>
                          </w:pPr>
                          <w:r w:rsidRPr="004319AC">
                            <w:t>Wie funktioniert eine Versicherung?</w:t>
                          </w:r>
                        </w:p>
                        <w:p w14:paraId="1800196B" w14:textId="77777777" w:rsidR="003620B0" w:rsidRPr="0017008B" w:rsidRDefault="003620B0" w:rsidP="00DB6ABB">
                          <w:pPr>
                            <w:spacing w:line="276" w:lineRule="auto"/>
                            <w:ind w:left="0"/>
                          </w:pPr>
                          <w:r w:rsidRPr="00DB6ABB">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A5AE33" id="_x0000_t202" coordsize="21600,21600" o:spt="202" path="m,l,21600r21600,l21600,xe">
              <v:stroke joinstyle="miter"/>
              <v:path gradientshapeok="t" o:connecttype="rect"/>
            </v:shapetype>
            <v:shape id="Textfeld 943" o:spid="_x0000_s1556" type="#_x0000_t202" style="position:absolute;left:0;text-align:left;margin-left:76.7pt;margin-top:36.75pt;width:296.65pt;height:77.25pt;z-index:251505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wYMw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MDg1vIbqgDw46CTiLV8qLPaR+fDCHGoCW0edh2dcpAa8DI4WJVtwv/62H/NxVBilpEGNldT/&#10;3DEnKNHfDQ7xrj8cRlEmZziaDNBx15H1dcTs6gUgA318UZYnM+YHfTKlg/oNn8M83oohZjjeXdJw&#10;MhehUz4+Jy7m85SEMrQsPJqV5RE6Mh5H8dq+MWeP8wo46Sc4qZEVH8bW5caTBua7AFKlmUaiO1aP&#10;/KOEkyqOzy2+kWs/ZV1+CrPf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DrD/BgzAgAAXAQAAA4AAAAAAAAAAAAA&#10;AAAALgIAAGRycy9lMm9Eb2MueG1sUEsBAi0AFAAGAAgAAAAhAHtgeWbhAAAACgEAAA8AAAAAAAAA&#10;AAAAAAAAjQQAAGRycy9kb3ducmV2LnhtbFBLBQYAAAAABAAEAPMAAACbBQAAAAA=&#10;" fillcolor="white [3201]" stroked="f" strokeweight=".5pt">
              <v:textbox>
                <w:txbxContent>
                  <w:p w14:paraId="718B5D3A" w14:textId="77777777" w:rsidR="003620B0" w:rsidRPr="004319AC" w:rsidRDefault="003620B0" w:rsidP="004319AC">
                    <w:pPr>
                      <w:pStyle w:val="Titel"/>
                      <w:spacing w:line="276" w:lineRule="auto"/>
                      <w:ind w:left="0"/>
                    </w:pPr>
                    <w:r w:rsidRPr="004319AC">
                      <w:t>Lösung:</w:t>
                    </w:r>
                  </w:p>
                  <w:p w14:paraId="0A847EC6" w14:textId="77777777" w:rsidR="003620B0" w:rsidRPr="004319AC" w:rsidRDefault="003620B0" w:rsidP="004319AC">
                    <w:pPr>
                      <w:pStyle w:val="berschrift1"/>
                      <w:spacing w:line="276" w:lineRule="auto"/>
                    </w:pPr>
                    <w:r w:rsidRPr="004319AC">
                      <w:t>Wie funktioniert eine Versicherung?</w:t>
                    </w:r>
                  </w:p>
                  <w:p w14:paraId="1800196B" w14:textId="77777777" w:rsidR="003620B0" w:rsidRPr="0017008B" w:rsidRDefault="003620B0" w:rsidP="00DB6ABB">
                    <w:pPr>
                      <w:spacing w:line="276" w:lineRule="auto"/>
                      <w:ind w:left="0"/>
                    </w:pPr>
                    <w:r w:rsidRPr="00DB6ABB">
                      <w:rPr>
                        <w:color w:val="0A2446"/>
                        <w:sz w:val="22"/>
                        <w:szCs w:val="22"/>
                      </w:rPr>
                      <w:t>(2/2)</w:t>
                    </w:r>
                  </w:p>
                </w:txbxContent>
              </v:textbox>
              <w10:wrap anchorx="margin" anchory="margin"/>
            </v:shape>
          </w:pict>
        </mc:Fallback>
      </mc:AlternateContent>
    </w:r>
    <w:r>
      <w:rPr>
        <w:noProof/>
        <w:color w:val="0A2446"/>
      </w:rPr>
      <w:drawing>
        <wp:inline distT="0" distB="0" distL="0" distR="0" wp14:anchorId="00B7D5DC" wp14:editId="27940BCD">
          <wp:extent cx="864000" cy="864000"/>
          <wp:effectExtent l="0" t="0" r="0" b="0"/>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767A8D5" w14:textId="77777777" w:rsidR="003620B0" w:rsidRDefault="003620B0" w:rsidP="00B404B8">
    <w:pPr>
      <w:pStyle w:val="Kopfzeile"/>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A9480" w14:textId="77777777" w:rsidR="003620B0" w:rsidRPr="00923829" w:rsidRDefault="003620B0" w:rsidP="003F6274">
    <w:pPr>
      <w:pStyle w:val="Kopfzeile"/>
      <w:ind w:left="0"/>
    </w:pPr>
    <w:r>
      <w:rPr>
        <w:noProof/>
      </w:rPr>
      <mc:AlternateContent>
        <mc:Choice Requires="wps">
          <w:drawing>
            <wp:anchor distT="0" distB="0" distL="114300" distR="114300" simplePos="0" relativeHeight="251487232" behindDoc="0" locked="0" layoutInCell="1" allowOverlap="1" wp14:anchorId="1EE11783" wp14:editId="3C4FC20D">
              <wp:simplePos x="0" y="0"/>
              <wp:positionH relativeFrom="margin">
                <wp:posOffset>974090</wp:posOffset>
              </wp:positionH>
              <wp:positionV relativeFrom="topMargin">
                <wp:posOffset>466725</wp:posOffset>
              </wp:positionV>
              <wp:extent cx="3190875" cy="828675"/>
              <wp:effectExtent l="0" t="0" r="9525" b="9525"/>
              <wp:wrapNone/>
              <wp:docPr id="1776" name="Textfeld 177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7E3128DA" w14:textId="77777777" w:rsidR="003620B0" w:rsidRPr="0050014D" w:rsidRDefault="003620B0" w:rsidP="003F6274">
                          <w:pPr>
                            <w:pStyle w:val="Titel"/>
                            <w:spacing w:line="276" w:lineRule="auto"/>
                            <w:ind w:left="0"/>
                          </w:pPr>
                          <w:r>
                            <w:t>Lösung</w:t>
                          </w:r>
                          <w:r w:rsidRPr="0050014D">
                            <w:t>:</w:t>
                          </w:r>
                        </w:p>
                        <w:p w14:paraId="3EF93AE4" w14:textId="77777777" w:rsidR="003620B0" w:rsidRPr="00A41E7A" w:rsidRDefault="003620B0" w:rsidP="003F6274">
                          <w:pPr>
                            <w:pStyle w:val="berschrift1"/>
                          </w:pPr>
                          <w:r>
                            <w:t>Silbenbögen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E11783" id="_x0000_t202" coordsize="21600,21600" o:spt="202" path="m,l,21600r21600,l21600,xe">
              <v:stroke joinstyle="miter"/>
              <v:path gradientshapeok="t" o:connecttype="rect"/>
            </v:shapetype>
            <v:shape id="Textfeld 1776" o:spid="_x0000_s1802" type="#_x0000_t202" style="position:absolute;left:0;text-align:left;margin-left:76.7pt;margin-top:36.75pt;width:251.25pt;height:65.25pt;z-index:2514872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Mms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PDl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DgIyawzAgAAXQQAAA4AAAAAAAAAAAAA&#10;AAAALgIAAGRycy9lMm9Eb2MueG1sUEsBAi0AFAAGAAgAAAAhAP7aF87hAAAACgEAAA8AAAAAAAAA&#10;AAAAAAAAjQQAAGRycy9kb3ducmV2LnhtbFBLBQYAAAAABAAEAPMAAACbBQAAAAA=&#10;" fillcolor="white [3201]" stroked="f" strokeweight=".5pt">
              <v:textbox>
                <w:txbxContent>
                  <w:p w14:paraId="7E3128DA" w14:textId="77777777" w:rsidR="003620B0" w:rsidRPr="0050014D" w:rsidRDefault="003620B0" w:rsidP="003F6274">
                    <w:pPr>
                      <w:pStyle w:val="Titel"/>
                      <w:spacing w:line="276" w:lineRule="auto"/>
                      <w:ind w:left="0"/>
                    </w:pPr>
                    <w:r>
                      <w:t>Lösung</w:t>
                    </w:r>
                    <w:r w:rsidRPr="0050014D">
                      <w:t>:</w:t>
                    </w:r>
                  </w:p>
                  <w:p w14:paraId="3EF93AE4" w14:textId="77777777" w:rsidR="003620B0" w:rsidRPr="00A41E7A" w:rsidRDefault="003620B0" w:rsidP="003F6274">
                    <w:pPr>
                      <w:pStyle w:val="berschrift1"/>
                    </w:pPr>
                    <w:r>
                      <w:t>Silbenbögen 2</w:t>
                    </w:r>
                  </w:p>
                </w:txbxContent>
              </v:textbox>
              <w10:wrap anchorx="margin" anchory="margin"/>
            </v:shape>
          </w:pict>
        </mc:Fallback>
      </mc:AlternateContent>
    </w:r>
    <w:r>
      <w:rPr>
        <w:noProof/>
        <w:color w:val="0A2446"/>
      </w:rPr>
      <w:drawing>
        <wp:inline distT="0" distB="0" distL="0" distR="0" wp14:anchorId="5AD42ECF" wp14:editId="19149CFC">
          <wp:extent cx="864000" cy="864000"/>
          <wp:effectExtent l="0" t="0" r="0" b="0"/>
          <wp:docPr id="2298" name="Grafik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81FDDCC" w14:textId="77777777" w:rsidR="003620B0" w:rsidRPr="001F7D5F" w:rsidRDefault="003620B0" w:rsidP="001F7D5F">
    <w:pPr>
      <w:pStyle w:val="Kopfzeile"/>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798B4" w14:textId="77777777" w:rsidR="003620B0" w:rsidRPr="00923829" w:rsidRDefault="003620B0" w:rsidP="003F6274">
    <w:pPr>
      <w:pStyle w:val="Kopfzeile"/>
      <w:ind w:left="0"/>
    </w:pPr>
    <w:r>
      <w:rPr>
        <w:noProof/>
      </w:rPr>
      <mc:AlternateContent>
        <mc:Choice Requires="wps">
          <w:drawing>
            <wp:anchor distT="0" distB="0" distL="114300" distR="114300" simplePos="0" relativeHeight="251854848" behindDoc="0" locked="0" layoutInCell="1" allowOverlap="1" wp14:anchorId="46D72499" wp14:editId="46A3CC23">
              <wp:simplePos x="0" y="0"/>
              <wp:positionH relativeFrom="margin">
                <wp:posOffset>974090</wp:posOffset>
              </wp:positionH>
              <wp:positionV relativeFrom="topMargin">
                <wp:posOffset>466725</wp:posOffset>
              </wp:positionV>
              <wp:extent cx="3600450" cy="828675"/>
              <wp:effectExtent l="0" t="0" r="0" b="9525"/>
              <wp:wrapNone/>
              <wp:docPr id="1775" name="Textfeld 1775"/>
              <wp:cNvGraphicFramePr/>
              <a:graphic xmlns:a="http://schemas.openxmlformats.org/drawingml/2006/main">
                <a:graphicData uri="http://schemas.microsoft.com/office/word/2010/wordprocessingShape">
                  <wps:wsp>
                    <wps:cNvSpPr txBox="1"/>
                    <wps:spPr>
                      <a:xfrm>
                        <a:off x="0" y="0"/>
                        <a:ext cx="3600450" cy="828675"/>
                      </a:xfrm>
                      <a:prstGeom prst="rect">
                        <a:avLst/>
                      </a:prstGeom>
                      <a:solidFill>
                        <a:schemeClr val="lt1"/>
                      </a:solidFill>
                      <a:ln w="6350">
                        <a:noFill/>
                      </a:ln>
                    </wps:spPr>
                    <wps:txbx>
                      <w:txbxContent>
                        <w:p w14:paraId="2D0E72E6" w14:textId="77777777" w:rsidR="003620B0" w:rsidRPr="003C2476" w:rsidRDefault="003620B0" w:rsidP="003F6274">
                          <w:pPr>
                            <w:pStyle w:val="Titel"/>
                            <w:spacing w:line="276" w:lineRule="auto"/>
                            <w:ind w:left="0"/>
                            <w:rPr>
                              <w:color w:val="76B729"/>
                            </w:rPr>
                          </w:pPr>
                          <w:r w:rsidRPr="003C2476">
                            <w:rPr>
                              <w:color w:val="76B729"/>
                            </w:rPr>
                            <w:t>Versicherungen leicht gemacht</w:t>
                          </w:r>
                        </w:p>
                        <w:p w14:paraId="1E5AAAE9" w14:textId="77777777" w:rsidR="003620B0" w:rsidRPr="00045604" w:rsidRDefault="003620B0" w:rsidP="001C0142">
                          <w:pPr>
                            <w:pStyle w:val="LERNEINHEITEN"/>
                            <w:jc w:val="left"/>
                            <w:rPr>
                              <w:b/>
                              <w:bCs/>
                              <w:color w:val="0A2446"/>
                              <w:sz w:val="32"/>
                              <w:szCs w:val="20"/>
                            </w:rPr>
                          </w:pPr>
                          <w:bookmarkStart w:id="68" w:name="Literaturverzeichnis"/>
                          <w:r w:rsidRPr="00045604">
                            <w:rPr>
                              <w:b/>
                              <w:bCs/>
                              <w:color w:val="0A2446"/>
                              <w:sz w:val="32"/>
                              <w:szCs w:val="20"/>
                            </w:rPr>
                            <w:t>Literaturverzeichnis</w:t>
                          </w:r>
                          <w:bookmarkEnd w:id="6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D72499" id="_x0000_t202" coordsize="21600,21600" o:spt="202" path="m,l,21600r21600,l21600,xe">
              <v:stroke joinstyle="miter"/>
              <v:path gradientshapeok="t" o:connecttype="rect"/>
            </v:shapetype>
            <v:shape id="Textfeld 1775" o:spid="_x0000_s1803" type="#_x0000_t202" style="position:absolute;left:0;text-align:left;margin-left:76.7pt;margin-top:36.75pt;width:283.5pt;height:65.2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" fillcolor="white [3201]" stroked="f" strokeweight=".5pt">
              <v:textbox>
                <w:txbxContent>
                  <w:p w14:paraId="2D0E72E6" w14:textId="77777777" w:rsidR="003620B0" w:rsidRPr="003C2476" w:rsidRDefault="003620B0" w:rsidP="003F6274">
                    <w:pPr>
                      <w:pStyle w:val="Titel"/>
                      <w:spacing w:line="276" w:lineRule="auto"/>
                      <w:ind w:left="0"/>
                      <w:rPr>
                        <w:color w:val="76B729"/>
                      </w:rPr>
                    </w:pPr>
                    <w:r w:rsidRPr="003C2476">
                      <w:rPr>
                        <w:color w:val="76B729"/>
                      </w:rPr>
                      <w:t>Versicherungen leicht gemacht</w:t>
                    </w:r>
                  </w:p>
                  <w:p w14:paraId="1E5AAAE9" w14:textId="77777777" w:rsidR="003620B0" w:rsidRPr="00045604" w:rsidRDefault="003620B0" w:rsidP="001C0142">
                    <w:pPr>
                      <w:pStyle w:val="LERNEINHEITEN"/>
                      <w:jc w:val="left"/>
                      <w:rPr>
                        <w:b/>
                        <w:bCs/>
                        <w:color w:val="0A2446"/>
                        <w:sz w:val="32"/>
                        <w:szCs w:val="20"/>
                      </w:rPr>
                    </w:pPr>
                    <w:bookmarkStart w:id="136" w:name="Literaturverzeichnis"/>
                    <w:r w:rsidRPr="00045604">
                      <w:rPr>
                        <w:b/>
                        <w:bCs/>
                        <w:color w:val="0A2446"/>
                        <w:sz w:val="32"/>
                        <w:szCs w:val="20"/>
                      </w:rPr>
                      <w:t>Literaturverzeichnis</w:t>
                    </w:r>
                    <w:bookmarkEnd w:id="136"/>
                  </w:p>
                </w:txbxContent>
              </v:textbox>
              <w10:wrap anchorx="margin" anchory="margin"/>
            </v:shape>
          </w:pict>
        </mc:Fallback>
      </mc:AlternateContent>
    </w:r>
    <w:r>
      <w:rPr>
        <w:noProof/>
        <w:color w:val="0A2446"/>
      </w:rPr>
      <w:drawing>
        <wp:inline distT="0" distB="0" distL="0" distR="0" wp14:anchorId="14DB2A4B" wp14:editId="36F22EFA">
          <wp:extent cx="864000" cy="864000"/>
          <wp:effectExtent l="0" t="0" r="0" b="0"/>
          <wp:docPr id="2299" name="Grafik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69A308B" w14:textId="77777777" w:rsidR="003620B0" w:rsidRPr="001F7D5F" w:rsidRDefault="003620B0" w:rsidP="001F7D5F">
    <w:pPr>
      <w:pStyle w:val="Kopfzeile"/>
    </w:pP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0EAC0" w14:textId="77777777" w:rsidR="003620B0" w:rsidRPr="00923829" w:rsidRDefault="003620B0" w:rsidP="003F6274">
    <w:pPr>
      <w:pStyle w:val="Kopfzeile"/>
      <w:ind w:left="0"/>
    </w:pPr>
    <w:r>
      <w:rPr>
        <w:noProof/>
      </w:rPr>
      <mc:AlternateContent>
        <mc:Choice Requires="wps">
          <w:drawing>
            <wp:anchor distT="0" distB="0" distL="114300" distR="114300" simplePos="0" relativeHeight="251856896" behindDoc="0" locked="0" layoutInCell="1" allowOverlap="1" wp14:anchorId="0400FB59" wp14:editId="34B74698">
              <wp:simplePos x="0" y="0"/>
              <wp:positionH relativeFrom="margin">
                <wp:posOffset>974090</wp:posOffset>
              </wp:positionH>
              <wp:positionV relativeFrom="topMargin">
                <wp:posOffset>466725</wp:posOffset>
              </wp:positionV>
              <wp:extent cx="3600450" cy="828675"/>
              <wp:effectExtent l="0" t="0" r="0" b="9525"/>
              <wp:wrapNone/>
              <wp:docPr id="1789" name="Textfeld 1789"/>
              <wp:cNvGraphicFramePr/>
              <a:graphic xmlns:a="http://schemas.openxmlformats.org/drawingml/2006/main">
                <a:graphicData uri="http://schemas.microsoft.com/office/word/2010/wordprocessingShape">
                  <wps:wsp>
                    <wps:cNvSpPr txBox="1"/>
                    <wps:spPr>
                      <a:xfrm>
                        <a:off x="0" y="0"/>
                        <a:ext cx="3600450" cy="828675"/>
                      </a:xfrm>
                      <a:prstGeom prst="rect">
                        <a:avLst/>
                      </a:prstGeom>
                      <a:solidFill>
                        <a:schemeClr val="lt1"/>
                      </a:solidFill>
                      <a:ln w="6350">
                        <a:noFill/>
                      </a:ln>
                    </wps:spPr>
                    <wps:txbx>
                      <w:txbxContent>
                        <w:p w14:paraId="2C43403B" w14:textId="77777777" w:rsidR="003620B0" w:rsidRPr="003C2476" w:rsidRDefault="003620B0" w:rsidP="003F6274">
                          <w:pPr>
                            <w:pStyle w:val="Titel"/>
                            <w:spacing w:line="276" w:lineRule="auto"/>
                            <w:ind w:left="0"/>
                            <w:rPr>
                              <w:color w:val="76B729"/>
                            </w:rPr>
                          </w:pPr>
                          <w:r w:rsidRPr="003C2476">
                            <w:rPr>
                              <w:color w:val="76B729"/>
                            </w:rPr>
                            <w:t>Versicherungen leicht gemacht</w:t>
                          </w:r>
                        </w:p>
                        <w:p w14:paraId="2B03DFF7" w14:textId="77777777" w:rsidR="003620B0" w:rsidRPr="00045604" w:rsidRDefault="003620B0" w:rsidP="001C0142">
                          <w:pPr>
                            <w:pStyle w:val="LERNEINHEITEN"/>
                            <w:jc w:val="left"/>
                            <w:rPr>
                              <w:b/>
                              <w:bCs/>
                              <w:color w:val="0A2446"/>
                              <w:sz w:val="32"/>
                              <w:szCs w:val="20"/>
                            </w:rPr>
                          </w:pPr>
                          <w:bookmarkStart w:id="69" w:name="Impressum"/>
                          <w:r w:rsidRPr="00045604">
                            <w:rPr>
                              <w:b/>
                              <w:bCs/>
                              <w:color w:val="0A2446"/>
                              <w:sz w:val="32"/>
                              <w:szCs w:val="20"/>
                            </w:rPr>
                            <w:t>Impressum</w:t>
                          </w:r>
                          <w:bookmarkEnd w:id="6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00FB59" id="_x0000_t202" coordsize="21600,21600" o:spt="202" path="m,l,21600r21600,l21600,xe">
              <v:stroke joinstyle="miter"/>
              <v:path gradientshapeok="t" o:connecttype="rect"/>
            </v:shapetype>
            <v:shape id="Textfeld 1789" o:spid="_x0000_s1804" type="#_x0000_t202" style="position:absolute;left:0;text-align:left;margin-left:76.7pt;margin-top:36.75pt;width:283.5pt;height:65.2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" fillcolor="white [3201]" stroked="f" strokeweight=".5pt">
              <v:textbox>
                <w:txbxContent>
                  <w:p w14:paraId="2C43403B" w14:textId="77777777" w:rsidR="003620B0" w:rsidRPr="003C2476" w:rsidRDefault="003620B0" w:rsidP="003F6274">
                    <w:pPr>
                      <w:pStyle w:val="Titel"/>
                      <w:spacing w:line="276" w:lineRule="auto"/>
                      <w:ind w:left="0"/>
                      <w:rPr>
                        <w:color w:val="76B729"/>
                      </w:rPr>
                    </w:pPr>
                    <w:r w:rsidRPr="003C2476">
                      <w:rPr>
                        <w:color w:val="76B729"/>
                      </w:rPr>
                      <w:t>Versicherungen leicht gemacht</w:t>
                    </w:r>
                  </w:p>
                  <w:p w14:paraId="2B03DFF7" w14:textId="77777777" w:rsidR="003620B0" w:rsidRPr="00045604" w:rsidRDefault="003620B0" w:rsidP="001C0142">
                    <w:pPr>
                      <w:pStyle w:val="LERNEINHEITEN"/>
                      <w:jc w:val="left"/>
                      <w:rPr>
                        <w:b/>
                        <w:bCs/>
                        <w:color w:val="0A2446"/>
                        <w:sz w:val="32"/>
                        <w:szCs w:val="20"/>
                      </w:rPr>
                    </w:pPr>
                    <w:bookmarkStart w:id="138" w:name="Impressum"/>
                    <w:r w:rsidRPr="00045604">
                      <w:rPr>
                        <w:b/>
                        <w:bCs/>
                        <w:color w:val="0A2446"/>
                        <w:sz w:val="32"/>
                        <w:szCs w:val="20"/>
                      </w:rPr>
                      <w:t>Impressum</w:t>
                    </w:r>
                    <w:bookmarkEnd w:id="138"/>
                  </w:p>
                </w:txbxContent>
              </v:textbox>
              <w10:wrap anchorx="margin" anchory="margin"/>
            </v:shape>
          </w:pict>
        </mc:Fallback>
      </mc:AlternateContent>
    </w:r>
    <w:r>
      <w:rPr>
        <w:noProof/>
        <w:color w:val="0A2446"/>
      </w:rPr>
      <w:drawing>
        <wp:inline distT="0" distB="0" distL="0" distR="0" wp14:anchorId="761C1712" wp14:editId="2EAE1649">
          <wp:extent cx="864000" cy="864000"/>
          <wp:effectExtent l="0" t="0" r="0" b="0"/>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00A90BC" w14:textId="77777777" w:rsidR="003620B0" w:rsidRPr="001F7D5F" w:rsidRDefault="003620B0" w:rsidP="001F7D5F">
    <w:pPr>
      <w:pStyle w:val="Kopfzeil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B17A0" w14:textId="77777777" w:rsidR="003620B0" w:rsidRDefault="003620B0" w:rsidP="006A107E">
    <w:pPr>
      <w:pStyle w:val="Kopfzeile"/>
      <w:ind w:left="0"/>
    </w:pPr>
    <w:r>
      <w:rPr>
        <w:noProof/>
      </w:rPr>
      <mc:AlternateContent>
        <mc:Choice Requires="wps">
          <w:drawing>
            <wp:anchor distT="0" distB="0" distL="114300" distR="114300" simplePos="0" relativeHeight="251504640" behindDoc="0" locked="0" layoutInCell="1" allowOverlap="1" wp14:anchorId="759577C2" wp14:editId="02205357">
              <wp:simplePos x="0" y="0"/>
              <wp:positionH relativeFrom="margin">
                <wp:posOffset>974090</wp:posOffset>
              </wp:positionH>
              <wp:positionV relativeFrom="topMargin">
                <wp:posOffset>466725</wp:posOffset>
              </wp:positionV>
              <wp:extent cx="3767455" cy="981075"/>
              <wp:effectExtent l="0" t="0" r="4445" b="9525"/>
              <wp:wrapNone/>
              <wp:docPr id="941" name="Textfeld 94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E258506" w14:textId="77777777" w:rsidR="003620B0" w:rsidRPr="004319AC" w:rsidRDefault="003620B0" w:rsidP="004319AC">
                          <w:pPr>
                            <w:pStyle w:val="Titel"/>
                            <w:spacing w:line="276" w:lineRule="auto"/>
                            <w:ind w:left="0"/>
                          </w:pPr>
                          <w:r w:rsidRPr="004319AC">
                            <w:t>Lösung:</w:t>
                          </w:r>
                        </w:p>
                        <w:p w14:paraId="106D1631" w14:textId="77777777" w:rsidR="003620B0" w:rsidRPr="0017008B" w:rsidRDefault="003620B0" w:rsidP="00463CA4">
                          <w:pPr>
                            <w:pStyle w:val="berschrift1"/>
                            <w:spacing w:line="276" w:lineRule="auto"/>
                          </w:pPr>
                          <w:r w:rsidRPr="004319AC">
                            <w:t>Wie funktioniert eine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9577C2" id="_x0000_t202" coordsize="21600,21600" o:spt="202" path="m,l,21600r21600,l21600,xe">
              <v:stroke joinstyle="miter"/>
              <v:path gradientshapeok="t" o:connecttype="rect"/>
            </v:shapetype>
            <v:shape id="Textfeld 941" o:spid="_x0000_s1557" type="#_x0000_t202" style="position:absolute;left:0;text-align:left;margin-left:76.7pt;margin-top:36.75pt;width:296.65pt;height:77.25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RXGzzTICAABcBAAADgAAAAAAAAAAAAAA&#10;AAAuAgAAZHJzL2Uyb0RvYy54bWxQSwECLQAUAAYACAAAACEAe2B5ZuEAAAAKAQAADwAAAAAAAAAA&#10;AAAAAACMBAAAZHJzL2Rvd25yZXYueG1sUEsFBgAAAAAEAAQA8wAAAJoFAAAAAA==&#10;" fillcolor="white [3201]" stroked="f" strokeweight=".5pt">
              <v:textbox>
                <w:txbxContent>
                  <w:p w14:paraId="4E258506" w14:textId="77777777" w:rsidR="003620B0" w:rsidRPr="004319AC" w:rsidRDefault="003620B0" w:rsidP="004319AC">
                    <w:pPr>
                      <w:pStyle w:val="Titel"/>
                      <w:spacing w:line="276" w:lineRule="auto"/>
                      <w:ind w:left="0"/>
                    </w:pPr>
                    <w:r w:rsidRPr="004319AC">
                      <w:t>Lösung:</w:t>
                    </w:r>
                  </w:p>
                  <w:p w14:paraId="106D1631" w14:textId="77777777" w:rsidR="003620B0" w:rsidRPr="0017008B" w:rsidRDefault="003620B0" w:rsidP="00463CA4">
                    <w:pPr>
                      <w:pStyle w:val="berschrift1"/>
                      <w:spacing w:line="276" w:lineRule="auto"/>
                    </w:pPr>
                    <w:r w:rsidRPr="004319AC">
                      <w:t>Wie funktioniert eine Versicherung?</w:t>
                    </w:r>
                  </w:p>
                </w:txbxContent>
              </v:textbox>
              <w10:wrap anchorx="margin" anchory="margin"/>
            </v:shape>
          </w:pict>
        </mc:Fallback>
      </mc:AlternateContent>
    </w:r>
    <w:r>
      <w:rPr>
        <w:noProof/>
        <w:color w:val="0A2446"/>
      </w:rPr>
      <w:drawing>
        <wp:inline distT="0" distB="0" distL="0" distR="0" wp14:anchorId="2D29E43C" wp14:editId="3B258B0C">
          <wp:extent cx="864000" cy="864000"/>
          <wp:effectExtent l="0" t="0" r="0" b="0"/>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C46242D" w14:textId="77777777" w:rsidR="003620B0" w:rsidRPr="00285EA7" w:rsidRDefault="003620B0" w:rsidP="00285EA7">
    <w:pPr>
      <w:pStyle w:val="Kopfzeile"/>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9378D" w14:textId="77777777" w:rsidR="003620B0" w:rsidRDefault="003620B0" w:rsidP="006A107E">
    <w:pPr>
      <w:pStyle w:val="Kopfzeile"/>
      <w:ind w:left="0"/>
    </w:pPr>
    <w:r>
      <w:rPr>
        <w:noProof/>
      </w:rPr>
      <mc:AlternateContent>
        <mc:Choice Requires="wps">
          <w:drawing>
            <wp:anchor distT="0" distB="0" distL="114300" distR="114300" simplePos="0" relativeHeight="251639296" behindDoc="0" locked="0" layoutInCell="1" allowOverlap="1" wp14:anchorId="2A540D26" wp14:editId="758930B6">
              <wp:simplePos x="0" y="0"/>
              <wp:positionH relativeFrom="margin">
                <wp:posOffset>974090</wp:posOffset>
              </wp:positionH>
              <wp:positionV relativeFrom="topMargin">
                <wp:posOffset>466725</wp:posOffset>
              </wp:positionV>
              <wp:extent cx="5400000" cy="828675"/>
              <wp:effectExtent l="0" t="0" r="0" b="9525"/>
              <wp:wrapNone/>
              <wp:docPr id="954" name="Textfeld 954"/>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45BD2541" w14:textId="77777777" w:rsidR="003620B0" w:rsidRPr="004319AC" w:rsidRDefault="003620B0" w:rsidP="006A107E">
                          <w:pPr>
                            <w:pStyle w:val="Titel"/>
                            <w:spacing w:line="276" w:lineRule="auto"/>
                            <w:ind w:left="0"/>
                          </w:pPr>
                          <w:r w:rsidRPr="004319AC">
                            <w:t xml:space="preserve">Ablauf für </w:t>
                          </w:r>
                          <w:r>
                            <w:t>Lehrende</w:t>
                          </w:r>
                          <w:r w:rsidRPr="0050014D">
                            <w:t>:</w:t>
                          </w:r>
                        </w:p>
                        <w:p w14:paraId="044B16B1" w14:textId="77777777" w:rsidR="003620B0" w:rsidRPr="004319AC" w:rsidRDefault="003620B0" w:rsidP="006A107E">
                          <w:pPr>
                            <w:ind w:left="0"/>
                            <w:rPr>
                              <w:color w:val="0A2446"/>
                              <w:sz w:val="32"/>
                              <w:szCs w:val="32"/>
                            </w:rPr>
                          </w:pPr>
                          <w:r w:rsidRPr="004319AC">
                            <w:rPr>
                              <w:color w:val="0A2446"/>
                              <w:sz w:val="32"/>
                              <w:szCs w:val="32"/>
                            </w:rPr>
                            <w:t>Versicherungsarten</w:t>
                          </w:r>
                          <w:r>
                            <w:rPr>
                              <w:color w:val="0A2446"/>
                              <w:sz w:val="32"/>
                              <w:szCs w:val="32"/>
                            </w:rPr>
                            <w:t xml:space="preserve"> Worttreppen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540D26" id="_x0000_t202" coordsize="21600,21600" o:spt="202" path="m,l,21600r21600,l21600,xe">
              <v:stroke joinstyle="miter"/>
              <v:path gradientshapeok="t" o:connecttype="rect"/>
            </v:shapetype>
            <v:shape id="Textfeld 954" o:spid="_x0000_s1558" type="#_x0000_t202" style="position:absolute;left:0;text-align:left;margin-left:76.7pt;margin-top:36.75pt;width:425.2pt;height:65.2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QnvMQIAAFw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" fillcolor="white [3201]" stroked="f" strokeweight=".5pt">
              <v:textbox>
                <w:txbxContent>
                  <w:p w14:paraId="45BD2541" w14:textId="77777777" w:rsidR="003620B0" w:rsidRPr="004319AC" w:rsidRDefault="003620B0" w:rsidP="006A107E">
                    <w:pPr>
                      <w:pStyle w:val="Titel"/>
                      <w:spacing w:line="276" w:lineRule="auto"/>
                      <w:ind w:left="0"/>
                    </w:pPr>
                    <w:r w:rsidRPr="004319AC">
                      <w:t xml:space="preserve">Ablauf für </w:t>
                    </w:r>
                    <w:r>
                      <w:t>Lehrende</w:t>
                    </w:r>
                    <w:r w:rsidRPr="0050014D">
                      <w:t>:</w:t>
                    </w:r>
                  </w:p>
                  <w:p w14:paraId="044B16B1" w14:textId="77777777" w:rsidR="003620B0" w:rsidRPr="004319AC" w:rsidRDefault="003620B0" w:rsidP="006A107E">
                    <w:pPr>
                      <w:ind w:left="0"/>
                      <w:rPr>
                        <w:color w:val="0A2446"/>
                        <w:sz w:val="32"/>
                        <w:szCs w:val="32"/>
                      </w:rPr>
                    </w:pPr>
                    <w:r w:rsidRPr="004319AC">
                      <w:rPr>
                        <w:color w:val="0A2446"/>
                        <w:sz w:val="32"/>
                        <w:szCs w:val="32"/>
                      </w:rPr>
                      <w:t>Versicherungsarten</w:t>
                    </w:r>
                    <w:r>
                      <w:rPr>
                        <w:color w:val="0A2446"/>
                        <w:sz w:val="32"/>
                        <w:szCs w:val="32"/>
                      </w:rPr>
                      <w:t xml:space="preserve"> Worttreppen</w:t>
                    </w:r>
                  </w:p>
                </w:txbxContent>
              </v:textbox>
              <w10:wrap anchorx="margin" anchory="margin"/>
            </v:shape>
          </w:pict>
        </mc:Fallback>
      </mc:AlternateContent>
    </w:r>
    <w:r>
      <w:rPr>
        <w:noProof/>
        <w:color w:val="0A2446"/>
      </w:rPr>
      <w:drawing>
        <wp:inline distT="0" distB="0" distL="0" distR="0" wp14:anchorId="2B1EA204" wp14:editId="513A3C82">
          <wp:extent cx="864000" cy="864000"/>
          <wp:effectExtent l="0" t="0" r="0" b="0"/>
          <wp:docPr id="813" name="Grafi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6E5013B" w14:textId="77777777" w:rsidR="003620B0" w:rsidRPr="007B2D80" w:rsidRDefault="003620B0" w:rsidP="006A107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17C650B7" w14:textId="77777777" w:rsidTr="00E3182B">
      <w:trPr>
        <w:trHeight w:val="1134"/>
      </w:trPr>
      <w:tc>
        <w:tcPr>
          <w:tcW w:w="1000" w:type="pct"/>
          <w:vAlign w:val="center"/>
        </w:tcPr>
        <w:p w14:paraId="6A6CE236" w14:textId="77777777" w:rsidR="003620B0" w:rsidRDefault="003620B0" w:rsidP="006A107E">
          <w:pPr>
            <w:pStyle w:val="Untertitel"/>
          </w:pPr>
          <w:r>
            <w:rPr>
              <w:noProof/>
            </w:rPr>
            <w:drawing>
              <wp:inline distT="0" distB="0" distL="0" distR="0" wp14:anchorId="423024E3" wp14:editId="4C03F440">
                <wp:extent cx="496800" cy="417600"/>
                <wp:effectExtent l="0" t="0" r="0" b="1905"/>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E2F3125" w14:textId="77777777" w:rsidR="003620B0" w:rsidRDefault="003620B0" w:rsidP="006A107E">
          <w:pPr>
            <w:pStyle w:val="Untertitel"/>
          </w:pPr>
          <w:r>
            <w:rPr>
              <w:noProof/>
            </w:rPr>
            <w:drawing>
              <wp:inline distT="0" distB="0" distL="0" distR="0" wp14:anchorId="4EBE28A5" wp14:editId="702A2345">
                <wp:extent cx="436001" cy="471352"/>
                <wp:effectExtent l="0" t="0" r="0" b="0"/>
                <wp:docPr id="815" name="Grafik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37D3820" w14:textId="77777777" w:rsidR="003620B0" w:rsidRDefault="003620B0" w:rsidP="006A107E">
          <w:pPr>
            <w:pStyle w:val="Untertitel"/>
          </w:pPr>
          <w:r>
            <w:rPr>
              <w:noProof/>
            </w:rPr>
            <w:drawing>
              <wp:inline distT="0" distB="0" distL="0" distR="0" wp14:anchorId="1B980C66" wp14:editId="3320621F">
                <wp:extent cx="428400" cy="486000"/>
                <wp:effectExtent l="0" t="0" r="3810" b="0"/>
                <wp:docPr id="816" name="Grafik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5DEFBD2" w14:textId="77777777" w:rsidR="003620B0" w:rsidRDefault="003620B0" w:rsidP="006A107E">
          <w:pPr>
            <w:pStyle w:val="Untertitel"/>
          </w:pPr>
          <w:r>
            <w:rPr>
              <w:noProof/>
            </w:rPr>
            <w:drawing>
              <wp:inline distT="0" distB="0" distL="0" distR="0" wp14:anchorId="7C611A85" wp14:editId="344369A9">
                <wp:extent cx="424800" cy="435600"/>
                <wp:effectExtent l="0" t="0" r="0" b="0"/>
                <wp:docPr id="817" name="Grafik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66F52C0" w14:textId="77777777" w:rsidR="003620B0" w:rsidRDefault="003620B0" w:rsidP="006A107E">
          <w:pPr>
            <w:pStyle w:val="Untertitel"/>
          </w:pPr>
          <w:r>
            <w:rPr>
              <w:noProof/>
            </w:rPr>
            <w:drawing>
              <wp:inline distT="0" distB="0" distL="0" distR="0" wp14:anchorId="1939504A" wp14:editId="46C9DCD5">
                <wp:extent cx="457200" cy="435600"/>
                <wp:effectExtent l="0" t="0" r="0" b="0"/>
                <wp:docPr id="818" name="Grafik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4487D4DD" w14:textId="77777777" w:rsidTr="00E3182B">
      <w:trPr>
        <w:trHeight w:val="510"/>
      </w:trPr>
      <w:tc>
        <w:tcPr>
          <w:tcW w:w="1000" w:type="pct"/>
        </w:tcPr>
        <w:p w14:paraId="2E134277" w14:textId="77777777" w:rsidR="003620B0" w:rsidRPr="0050014D" w:rsidRDefault="003620B0" w:rsidP="006A107E">
          <w:pPr>
            <w:pStyle w:val="Untertitel"/>
          </w:pPr>
          <w:r w:rsidRPr="0050014D">
            <w:t xml:space="preserve">Level </w:t>
          </w:r>
          <w:r>
            <w:t>2-3</w:t>
          </w:r>
        </w:p>
      </w:tc>
      <w:tc>
        <w:tcPr>
          <w:tcW w:w="1000" w:type="pct"/>
        </w:tcPr>
        <w:p w14:paraId="33E99BBC" w14:textId="77777777" w:rsidR="003620B0" w:rsidRPr="00821CD8" w:rsidRDefault="003620B0" w:rsidP="006A107E">
          <w:pPr>
            <w:pStyle w:val="Untertitel"/>
          </w:pPr>
          <w:r>
            <w:t>15</w:t>
          </w:r>
          <w:r w:rsidRPr="00821CD8">
            <w:t xml:space="preserve"> Minuten</w:t>
          </w:r>
        </w:p>
      </w:tc>
      <w:tc>
        <w:tcPr>
          <w:tcW w:w="1000" w:type="pct"/>
        </w:tcPr>
        <w:p w14:paraId="2408403C" w14:textId="77777777" w:rsidR="003620B0" w:rsidRPr="00821CD8" w:rsidRDefault="003620B0" w:rsidP="006A107E">
          <w:pPr>
            <w:pStyle w:val="Untertitel"/>
          </w:pPr>
          <w:r>
            <w:t>1-10</w:t>
          </w:r>
          <w:r w:rsidRPr="00821CD8">
            <w:t xml:space="preserve"> Person</w:t>
          </w:r>
          <w:r>
            <w:t>en</w:t>
          </w:r>
        </w:p>
      </w:tc>
      <w:tc>
        <w:tcPr>
          <w:tcW w:w="1000" w:type="pct"/>
        </w:tcPr>
        <w:p w14:paraId="6B94F577" w14:textId="77777777" w:rsidR="003620B0" w:rsidRPr="00821CD8" w:rsidRDefault="003620B0" w:rsidP="006A107E">
          <w:pPr>
            <w:pStyle w:val="Untertitel"/>
          </w:pPr>
          <w:r>
            <w:t>EA/PA, Plenum</w:t>
          </w:r>
        </w:p>
      </w:tc>
      <w:tc>
        <w:tcPr>
          <w:tcW w:w="1000" w:type="pct"/>
        </w:tcPr>
        <w:p w14:paraId="4C99D4DC" w14:textId="77777777" w:rsidR="003620B0" w:rsidRPr="00821CD8" w:rsidRDefault="003620B0" w:rsidP="006A107E">
          <w:pPr>
            <w:pStyle w:val="Untertitel"/>
          </w:pPr>
          <w:r>
            <w:t>Arbeitsbögen</w:t>
          </w:r>
        </w:p>
      </w:tc>
    </w:tr>
  </w:tbl>
  <w:p w14:paraId="29FDED11" w14:textId="77777777" w:rsidR="003620B0" w:rsidRPr="00285EA7" w:rsidRDefault="003620B0" w:rsidP="006A107E">
    <w:pPr>
      <w:pStyle w:val="Kopfzeile"/>
      <w:ind w:left="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9FDF9" w14:textId="77777777" w:rsidR="003620B0" w:rsidRDefault="003620B0" w:rsidP="00910155">
    <w:pPr>
      <w:pStyle w:val="Kopfzeile"/>
      <w:ind w:left="0"/>
    </w:pPr>
    <w:r>
      <w:rPr>
        <w:noProof/>
      </w:rPr>
      <mc:AlternateContent>
        <mc:Choice Requires="wps">
          <w:drawing>
            <wp:anchor distT="0" distB="0" distL="114300" distR="114300" simplePos="0" relativeHeight="251634176" behindDoc="0" locked="0" layoutInCell="1" allowOverlap="1" wp14:anchorId="4929A8D3" wp14:editId="5E3E9180">
              <wp:simplePos x="0" y="0"/>
              <wp:positionH relativeFrom="margin">
                <wp:posOffset>974090</wp:posOffset>
              </wp:positionH>
              <wp:positionV relativeFrom="topMargin">
                <wp:posOffset>466725</wp:posOffset>
              </wp:positionV>
              <wp:extent cx="5400000" cy="828675"/>
              <wp:effectExtent l="0" t="0" r="0" b="9525"/>
              <wp:wrapNone/>
              <wp:docPr id="266" name="Textfeld 266"/>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04CA6B2F" w14:textId="77777777" w:rsidR="003620B0" w:rsidRPr="0050014D" w:rsidRDefault="003620B0" w:rsidP="004319AC">
                          <w:pPr>
                            <w:pStyle w:val="Titel"/>
                            <w:spacing w:line="276" w:lineRule="auto"/>
                            <w:ind w:left="0"/>
                          </w:pPr>
                          <w:r>
                            <w:t xml:space="preserve">Ablauf </w:t>
                          </w:r>
                          <w:r w:rsidRPr="00A41E7A">
                            <w:t>für</w:t>
                          </w:r>
                          <w:r>
                            <w:t xml:space="preserve"> Lehrende:</w:t>
                          </w:r>
                        </w:p>
                        <w:p w14:paraId="647E8C64" w14:textId="77777777" w:rsidR="003620B0" w:rsidRPr="00A41E7A" w:rsidRDefault="003620B0" w:rsidP="004319AC">
                          <w:pPr>
                            <w:pStyle w:val="berschrift1"/>
                            <w:spacing w:line="276" w:lineRule="auto"/>
                          </w:pPr>
                          <w: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29A8D3" id="_x0000_t202" coordsize="21600,21600" o:spt="202" path="m,l,21600r21600,l21600,xe">
              <v:stroke joinstyle="miter"/>
              <v:path gradientshapeok="t" o:connecttype="rect"/>
            </v:shapetype>
            <v:shape id="Textfeld 266" o:spid="_x0000_s1559" type="#_x0000_t202" style="position:absolute;left:0;text-align:left;margin-left:76.7pt;margin-top:36.75pt;width:425.2pt;height:65.2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0Y6LwIAAFw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" fillcolor="white [3201]" stroked="f" strokeweight=".5pt">
              <v:textbox>
                <w:txbxContent>
                  <w:p w14:paraId="04CA6B2F" w14:textId="77777777" w:rsidR="003620B0" w:rsidRPr="0050014D" w:rsidRDefault="003620B0" w:rsidP="004319AC">
                    <w:pPr>
                      <w:pStyle w:val="Titel"/>
                      <w:spacing w:line="276" w:lineRule="auto"/>
                      <w:ind w:left="0"/>
                    </w:pPr>
                    <w:r>
                      <w:t xml:space="preserve">Ablauf </w:t>
                    </w:r>
                    <w:r w:rsidRPr="00A41E7A">
                      <w:t>für</w:t>
                    </w:r>
                    <w:r>
                      <w:t xml:space="preserve"> Lehrende:</w:t>
                    </w:r>
                  </w:p>
                  <w:p w14:paraId="647E8C64" w14:textId="77777777" w:rsidR="003620B0" w:rsidRPr="00A41E7A" w:rsidRDefault="003620B0" w:rsidP="004319AC">
                    <w:pPr>
                      <w:pStyle w:val="berschrift1"/>
                      <w:spacing w:line="276" w:lineRule="auto"/>
                    </w:pPr>
                    <w:r>
                      <w:t>Was gehört zusammen?</w:t>
                    </w:r>
                  </w:p>
                </w:txbxContent>
              </v:textbox>
              <w10:wrap anchorx="margin" anchory="margin"/>
            </v:shape>
          </w:pict>
        </mc:Fallback>
      </mc:AlternateContent>
    </w:r>
    <w:r>
      <w:rPr>
        <w:noProof/>
        <w:color w:val="0A2446"/>
      </w:rPr>
      <w:drawing>
        <wp:inline distT="0" distB="0" distL="0" distR="0" wp14:anchorId="2160B617" wp14:editId="16365AFD">
          <wp:extent cx="864000" cy="864000"/>
          <wp:effectExtent l="0" t="0" r="0" b="0"/>
          <wp:docPr id="821" name="Grafik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C912F78" w14:textId="77777777" w:rsidR="003620B0" w:rsidRPr="007B2D80" w:rsidRDefault="003620B0" w:rsidP="0091015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31A0C822" w14:textId="77777777" w:rsidTr="00387269">
      <w:trPr>
        <w:trHeight w:val="1134"/>
      </w:trPr>
      <w:tc>
        <w:tcPr>
          <w:tcW w:w="1000" w:type="pct"/>
          <w:vAlign w:val="center"/>
        </w:tcPr>
        <w:p w14:paraId="78D6EBBA" w14:textId="77777777" w:rsidR="003620B0" w:rsidRDefault="003620B0" w:rsidP="00910155">
          <w:pPr>
            <w:pStyle w:val="Untertitel"/>
          </w:pPr>
          <w:r>
            <w:rPr>
              <w:noProof/>
            </w:rPr>
            <w:drawing>
              <wp:inline distT="0" distB="0" distL="0" distR="0" wp14:anchorId="3E4D4C17" wp14:editId="366CE054">
                <wp:extent cx="496800" cy="417600"/>
                <wp:effectExtent l="0" t="0" r="0" b="1905"/>
                <wp:docPr id="822" name="Grafik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81E364E" w14:textId="77777777" w:rsidR="003620B0" w:rsidRDefault="003620B0" w:rsidP="00910155">
          <w:pPr>
            <w:pStyle w:val="Untertitel"/>
          </w:pPr>
          <w:r>
            <w:rPr>
              <w:noProof/>
            </w:rPr>
            <w:drawing>
              <wp:inline distT="0" distB="0" distL="0" distR="0" wp14:anchorId="09E6C56B" wp14:editId="7530579C">
                <wp:extent cx="436001" cy="471352"/>
                <wp:effectExtent l="0" t="0" r="0" b="0"/>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A16325D" w14:textId="77777777" w:rsidR="003620B0" w:rsidRDefault="003620B0" w:rsidP="00910155">
          <w:pPr>
            <w:pStyle w:val="Untertitel"/>
          </w:pPr>
          <w:r>
            <w:rPr>
              <w:noProof/>
            </w:rPr>
            <w:drawing>
              <wp:inline distT="0" distB="0" distL="0" distR="0" wp14:anchorId="5A9DEF49" wp14:editId="77F1A7D8">
                <wp:extent cx="428400" cy="486000"/>
                <wp:effectExtent l="0" t="0" r="3810" b="0"/>
                <wp:docPr id="826" name="Grafik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097066E" w14:textId="77777777" w:rsidR="003620B0" w:rsidRDefault="003620B0" w:rsidP="00910155">
          <w:pPr>
            <w:pStyle w:val="Untertitel"/>
          </w:pPr>
          <w:r>
            <w:rPr>
              <w:noProof/>
            </w:rPr>
            <w:drawing>
              <wp:inline distT="0" distB="0" distL="0" distR="0" wp14:anchorId="0CC111FE" wp14:editId="65DBEEF3">
                <wp:extent cx="424800" cy="435600"/>
                <wp:effectExtent l="0" t="0" r="0" b="0"/>
                <wp:docPr id="827" name="Grafik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CDE9255" w14:textId="77777777" w:rsidR="003620B0" w:rsidRDefault="003620B0" w:rsidP="00910155">
          <w:pPr>
            <w:pStyle w:val="Untertitel"/>
          </w:pPr>
          <w:r>
            <w:rPr>
              <w:noProof/>
            </w:rPr>
            <w:drawing>
              <wp:inline distT="0" distB="0" distL="0" distR="0" wp14:anchorId="416ACA87" wp14:editId="38E86640">
                <wp:extent cx="457200" cy="435600"/>
                <wp:effectExtent l="0" t="0" r="0" b="0"/>
                <wp:docPr id="828" name="Grafik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6CF2343" w14:textId="77777777" w:rsidTr="00387269">
      <w:trPr>
        <w:trHeight w:val="510"/>
      </w:trPr>
      <w:tc>
        <w:tcPr>
          <w:tcW w:w="1000" w:type="pct"/>
        </w:tcPr>
        <w:p w14:paraId="002A8092" w14:textId="77777777" w:rsidR="003620B0" w:rsidRPr="0050014D" w:rsidRDefault="003620B0" w:rsidP="00910155">
          <w:pPr>
            <w:pStyle w:val="Untertitel"/>
          </w:pPr>
          <w:r w:rsidRPr="0050014D">
            <w:t xml:space="preserve">Level </w:t>
          </w:r>
          <w:r>
            <w:t>3-4</w:t>
          </w:r>
        </w:p>
      </w:tc>
      <w:tc>
        <w:tcPr>
          <w:tcW w:w="1000" w:type="pct"/>
        </w:tcPr>
        <w:p w14:paraId="799307B3" w14:textId="77777777" w:rsidR="003620B0" w:rsidRPr="00821CD8" w:rsidRDefault="003620B0" w:rsidP="00910155">
          <w:pPr>
            <w:pStyle w:val="Untertitel"/>
          </w:pPr>
          <w:r>
            <w:t>10</w:t>
          </w:r>
          <w:r w:rsidRPr="00821CD8">
            <w:t xml:space="preserve"> Minuten</w:t>
          </w:r>
        </w:p>
      </w:tc>
      <w:tc>
        <w:tcPr>
          <w:tcW w:w="1000" w:type="pct"/>
        </w:tcPr>
        <w:p w14:paraId="189B53BE" w14:textId="77777777" w:rsidR="003620B0" w:rsidRPr="00821CD8" w:rsidRDefault="003620B0" w:rsidP="00910155">
          <w:pPr>
            <w:pStyle w:val="Untertitel"/>
          </w:pPr>
          <w:r>
            <w:t>2-10</w:t>
          </w:r>
          <w:r w:rsidRPr="00821CD8">
            <w:t xml:space="preserve"> Person</w:t>
          </w:r>
          <w:r>
            <w:t>en</w:t>
          </w:r>
        </w:p>
      </w:tc>
      <w:tc>
        <w:tcPr>
          <w:tcW w:w="1000" w:type="pct"/>
        </w:tcPr>
        <w:p w14:paraId="19E86FAD" w14:textId="77777777" w:rsidR="003620B0" w:rsidRPr="00821CD8" w:rsidRDefault="003620B0" w:rsidP="00910155">
          <w:pPr>
            <w:pStyle w:val="Untertitel"/>
          </w:pPr>
          <w:r w:rsidRPr="00821CD8">
            <w:t>E</w:t>
          </w:r>
          <w:r>
            <w:t>A/PA, Plenum</w:t>
          </w:r>
        </w:p>
      </w:tc>
      <w:tc>
        <w:tcPr>
          <w:tcW w:w="1000" w:type="pct"/>
        </w:tcPr>
        <w:p w14:paraId="0510F68D" w14:textId="77777777" w:rsidR="003620B0" w:rsidRPr="00821CD8" w:rsidRDefault="003620B0" w:rsidP="00910155">
          <w:pPr>
            <w:pStyle w:val="Untertitel"/>
          </w:pPr>
          <w:r>
            <w:t>Arbeitsbogen</w:t>
          </w:r>
        </w:p>
      </w:tc>
    </w:tr>
  </w:tbl>
  <w:p w14:paraId="0388A958" w14:textId="77777777" w:rsidR="003620B0" w:rsidRDefault="003620B0" w:rsidP="00B404B8">
    <w:pPr>
      <w:pStyle w:val="Kopfzeil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58754" w14:textId="77777777" w:rsidR="003620B0" w:rsidRDefault="003620B0" w:rsidP="00E3182B">
    <w:pPr>
      <w:pStyle w:val="Kopfzeile"/>
      <w:ind w:left="0"/>
    </w:pPr>
    <w:r>
      <w:rPr>
        <w:noProof/>
      </w:rPr>
      <mc:AlternateContent>
        <mc:Choice Requires="wps">
          <w:drawing>
            <wp:anchor distT="0" distB="0" distL="114300" distR="114300" simplePos="0" relativeHeight="251507712" behindDoc="0" locked="0" layoutInCell="1" allowOverlap="1" wp14:anchorId="46A76A7C" wp14:editId="1FACEA98">
              <wp:simplePos x="0" y="0"/>
              <wp:positionH relativeFrom="margin">
                <wp:posOffset>968926</wp:posOffset>
              </wp:positionH>
              <wp:positionV relativeFrom="topMargin">
                <wp:posOffset>462708</wp:posOffset>
              </wp:positionV>
              <wp:extent cx="3767455" cy="1090670"/>
              <wp:effectExtent l="0" t="0" r="4445" b="1905"/>
              <wp:wrapNone/>
              <wp:docPr id="2" name="Textfeld 2"/>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5FC5A09E" w14:textId="77777777" w:rsidR="003620B0" w:rsidRPr="004319AC" w:rsidRDefault="003620B0" w:rsidP="004319AC">
                          <w:pPr>
                            <w:pStyle w:val="Titel"/>
                            <w:spacing w:line="276" w:lineRule="auto"/>
                            <w:ind w:left="0"/>
                          </w:pPr>
                          <w:r w:rsidRPr="004319AC">
                            <w:t>Arbeitsb</w:t>
                          </w:r>
                          <w:r>
                            <w:t>ogen</w:t>
                          </w:r>
                          <w:r w:rsidRPr="004319AC">
                            <w:t>:</w:t>
                          </w:r>
                        </w:p>
                        <w:p w14:paraId="3BAFB8EC" w14:textId="77777777" w:rsidR="003620B0" w:rsidRDefault="003620B0" w:rsidP="004319AC">
                          <w:pPr>
                            <w:spacing w:line="276" w:lineRule="auto"/>
                            <w:ind w:left="0"/>
                            <w:rPr>
                              <w:color w:val="0A2446"/>
                              <w:sz w:val="32"/>
                              <w:szCs w:val="32"/>
                            </w:rPr>
                          </w:pPr>
                          <w:r w:rsidRPr="004319AC">
                            <w:rPr>
                              <w:color w:val="0A2446"/>
                              <w:sz w:val="32"/>
                              <w:szCs w:val="32"/>
                            </w:rPr>
                            <w:t>Versicherungsarten Worttreppen</w:t>
                          </w:r>
                        </w:p>
                        <w:p w14:paraId="5F56024F" w14:textId="77777777" w:rsidR="003620B0" w:rsidRPr="00525D0E" w:rsidRDefault="003620B0" w:rsidP="004319AC">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A76A7C" id="_x0000_t202" coordsize="21600,21600" o:spt="202" path="m,l,21600r21600,l21600,xe">
              <v:stroke joinstyle="miter"/>
              <v:path gradientshapeok="t" o:connecttype="rect"/>
            </v:shapetype>
            <v:shape id="_x0000_s1560" type="#_x0000_t202" style="position:absolute;left:0;text-align:left;margin-left:76.3pt;margin-top:36.45pt;width:296.65pt;height:85.9pt;z-index:251507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1thMwIAAF0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" fillcolor="white [3201]" stroked="f" strokeweight=".5pt">
              <v:textbox>
                <w:txbxContent>
                  <w:p w14:paraId="5FC5A09E" w14:textId="77777777" w:rsidR="003620B0" w:rsidRPr="004319AC" w:rsidRDefault="003620B0" w:rsidP="004319AC">
                    <w:pPr>
                      <w:pStyle w:val="Titel"/>
                      <w:spacing w:line="276" w:lineRule="auto"/>
                      <w:ind w:left="0"/>
                    </w:pPr>
                    <w:r w:rsidRPr="004319AC">
                      <w:t>Arbeitsb</w:t>
                    </w:r>
                    <w:r>
                      <w:t>ogen</w:t>
                    </w:r>
                    <w:r w:rsidRPr="004319AC">
                      <w:t>:</w:t>
                    </w:r>
                  </w:p>
                  <w:p w14:paraId="3BAFB8EC" w14:textId="77777777" w:rsidR="003620B0" w:rsidRDefault="003620B0" w:rsidP="004319AC">
                    <w:pPr>
                      <w:spacing w:line="276" w:lineRule="auto"/>
                      <w:ind w:left="0"/>
                      <w:rPr>
                        <w:color w:val="0A2446"/>
                        <w:sz w:val="32"/>
                        <w:szCs w:val="32"/>
                      </w:rPr>
                    </w:pPr>
                    <w:r w:rsidRPr="004319AC">
                      <w:rPr>
                        <w:color w:val="0A2446"/>
                        <w:sz w:val="32"/>
                        <w:szCs w:val="32"/>
                      </w:rPr>
                      <w:t>Versicherungsarten Worttreppen</w:t>
                    </w:r>
                  </w:p>
                  <w:p w14:paraId="5F56024F" w14:textId="77777777" w:rsidR="003620B0" w:rsidRPr="00525D0E" w:rsidRDefault="003620B0" w:rsidP="004319AC">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v:textbox>
              <w10:wrap anchorx="margin" anchory="margin"/>
            </v:shape>
          </w:pict>
        </mc:Fallback>
      </mc:AlternateContent>
    </w:r>
    <w:r>
      <w:rPr>
        <w:noProof/>
      </w:rPr>
      <mc:AlternateContent>
        <mc:Choice Requires="wps">
          <w:drawing>
            <wp:anchor distT="45720" distB="45720" distL="114300" distR="114300" simplePos="0" relativeHeight="251509760" behindDoc="0" locked="0" layoutInCell="1" allowOverlap="1" wp14:anchorId="47B09100" wp14:editId="5BB7874A">
              <wp:simplePos x="0" y="0"/>
              <wp:positionH relativeFrom="margin">
                <wp:posOffset>5418455</wp:posOffset>
              </wp:positionH>
              <wp:positionV relativeFrom="topMargin">
                <wp:posOffset>1080135</wp:posOffset>
              </wp:positionV>
              <wp:extent cx="712800" cy="1404620"/>
              <wp:effectExtent l="0" t="0" r="0" b="0"/>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E417A4" w14:textId="77777777" w:rsidR="003620B0" w:rsidRPr="0017008B" w:rsidRDefault="003620B0"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B09100" id="_x0000_s1561" type="#_x0000_t202" style="position:absolute;left:0;text-align:left;margin-left:426.65pt;margin-top:85.05pt;width:56.15pt;height:110.6pt;z-index:2515097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B2MQIAAKk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cKPl8GnYOphOpI2iKMu0O7TpcG8Cdn&#10;Pe1Nwd2PvUDFmf5oaD7eZYtFWLT4sXi7JDUZXnrKS48wkqAK7jkbrxsfex27b29pjrZtlPiZyUSa&#10;9iEqP+1uWLjL7xj1/IdZ/wI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GH+YHYxAgAAqQQAAA4AAAAAAAAAAAAAAAAA&#10;LgIAAGRycy9lMm9Eb2MueG1sUEsBAi0AFAAGAAgAAAAhANWs6NXgAAAACwEAAA8AAAAAAAAAAAAA&#10;AAAAiwQAAGRycy9kb3ducmV2LnhtbFBLBQYAAAAABAAEAPMAAACYBQAAAAA=&#10;" filled="f" stroked="f">
              <v:textbox style="mso-fit-shape-to-text:t">
                <w:txbxContent>
                  <w:p w14:paraId="78E417A4" w14:textId="77777777" w:rsidR="003620B0" w:rsidRPr="0017008B" w:rsidRDefault="003620B0"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08736" behindDoc="0" locked="0" layoutInCell="1" allowOverlap="1" wp14:anchorId="2ACDF701" wp14:editId="3A89A207">
          <wp:simplePos x="0" y="0"/>
          <wp:positionH relativeFrom="margin">
            <wp:posOffset>5526405</wp:posOffset>
          </wp:positionH>
          <wp:positionV relativeFrom="topMargin">
            <wp:posOffset>648335</wp:posOffset>
          </wp:positionV>
          <wp:extent cx="496800" cy="417600"/>
          <wp:effectExtent l="0" t="0" r="0" b="1905"/>
          <wp:wrapNone/>
          <wp:docPr id="829" name="Grafik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D19B704" wp14:editId="6E8EF170">
          <wp:extent cx="864000" cy="864000"/>
          <wp:effectExtent l="0" t="0" r="0" b="0"/>
          <wp:docPr id="830" name="Grafik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F5569D3" w14:textId="77777777" w:rsidR="003620B0" w:rsidRPr="00E3182B" w:rsidRDefault="003620B0" w:rsidP="00E3182B">
    <w:pPr>
      <w:pStyle w:val="Kopfzeile"/>
      <w:ind w:left="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CCBE9" w14:textId="77777777" w:rsidR="003620B0" w:rsidRDefault="003620B0" w:rsidP="00E3182B">
    <w:pPr>
      <w:pStyle w:val="Kopfzeile"/>
      <w:ind w:left="0"/>
    </w:pPr>
    <w:r>
      <w:rPr>
        <w:noProof/>
      </w:rPr>
      <mc:AlternateContent>
        <mc:Choice Requires="wps">
          <w:drawing>
            <wp:anchor distT="0" distB="0" distL="114300" distR="114300" simplePos="0" relativeHeight="251510784" behindDoc="0" locked="0" layoutInCell="1" allowOverlap="1" wp14:anchorId="7CD13F7C" wp14:editId="027D642C">
              <wp:simplePos x="0" y="0"/>
              <wp:positionH relativeFrom="margin">
                <wp:posOffset>968926</wp:posOffset>
              </wp:positionH>
              <wp:positionV relativeFrom="topMargin">
                <wp:posOffset>462708</wp:posOffset>
              </wp:positionV>
              <wp:extent cx="3767455" cy="1090670"/>
              <wp:effectExtent l="0" t="0" r="4445" b="1905"/>
              <wp:wrapNone/>
              <wp:docPr id="8" name="Textfeld 8"/>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04864E04" w14:textId="77777777" w:rsidR="003620B0" w:rsidRPr="004319AC" w:rsidRDefault="003620B0" w:rsidP="004319AC">
                          <w:pPr>
                            <w:pStyle w:val="Titel"/>
                            <w:spacing w:line="276" w:lineRule="auto"/>
                            <w:ind w:left="0"/>
                          </w:pPr>
                          <w:r w:rsidRPr="004319AC">
                            <w:t>Arbeitsb</w:t>
                          </w:r>
                          <w:r>
                            <w:t>ogen</w:t>
                          </w:r>
                          <w:r w:rsidRPr="004319AC">
                            <w:t>:</w:t>
                          </w:r>
                        </w:p>
                        <w:p w14:paraId="2F6B9D9C"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Worttreppen</w:t>
                          </w:r>
                        </w:p>
                        <w:p w14:paraId="4E8A3F50" w14:textId="77777777" w:rsidR="003620B0" w:rsidRPr="009669B4" w:rsidRDefault="003620B0" w:rsidP="00C71A59">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D13F7C" id="_x0000_t202" coordsize="21600,21600" o:spt="202" path="m,l,21600r21600,l21600,xe">
              <v:stroke joinstyle="miter"/>
              <v:path gradientshapeok="t" o:connecttype="rect"/>
            </v:shapetype>
            <v:shape id="Textfeld 8" o:spid="_x0000_s1562" type="#_x0000_t202" style="position:absolute;left:0;text-align:left;margin-left:76.3pt;margin-top:36.45pt;width:296.65pt;height:85.9pt;z-index:251510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" fillcolor="white [3201]" stroked="f" strokeweight=".5pt">
              <v:textbox>
                <w:txbxContent>
                  <w:p w14:paraId="04864E04" w14:textId="77777777" w:rsidR="003620B0" w:rsidRPr="004319AC" w:rsidRDefault="003620B0" w:rsidP="004319AC">
                    <w:pPr>
                      <w:pStyle w:val="Titel"/>
                      <w:spacing w:line="276" w:lineRule="auto"/>
                      <w:ind w:left="0"/>
                    </w:pPr>
                    <w:r w:rsidRPr="004319AC">
                      <w:t>Arbeitsb</w:t>
                    </w:r>
                    <w:r>
                      <w:t>ogen</w:t>
                    </w:r>
                    <w:r w:rsidRPr="004319AC">
                      <w:t>:</w:t>
                    </w:r>
                  </w:p>
                  <w:p w14:paraId="2F6B9D9C"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Worttreppen</w:t>
                    </w:r>
                  </w:p>
                  <w:p w14:paraId="4E8A3F50" w14:textId="77777777" w:rsidR="003620B0" w:rsidRPr="009669B4" w:rsidRDefault="003620B0" w:rsidP="00C71A59">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v:textbox>
              <w10:wrap anchorx="margin" anchory="margin"/>
            </v:shape>
          </w:pict>
        </mc:Fallback>
      </mc:AlternateContent>
    </w:r>
    <w:r>
      <w:rPr>
        <w:noProof/>
      </w:rPr>
      <mc:AlternateContent>
        <mc:Choice Requires="wps">
          <w:drawing>
            <wp:anchor distT="45720" distB="45720" distL="114300" distR="114300" simplePos="0" relativeHeight="251512832" behindDoc="0" locked="0" layoutInCell="1" allowOverlap="1" wp14:anchorId="1F78A3A9" wp14:editId="722B3C4C">
              <wp:simplePos x="0" y="0"/>
              <wp:positionH relativeFrom="margin">
                <wp:posOffset>5418455</wp:posOffset>
              </wp:positionH>
              <wp:positionV relativeFrom="topMargin">
                <wp:posOffset>1080135</wp:posOffset>
              </wp:positionV>
              <wp:extent cx="712800" cy="1404620"/>
              <wp:effectExtent l="0" t="0" r="0" b="0"/>
              <wp:wrapNone/>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911BDA" w14:textId="77777777" w:rsidR="003620B0" w:rsidRPr="0017008B" w:rsidRDefault="003620B0"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78A3A9" id="_x0000_s1563" type="#_x0000_t202" style="position:absolute;left:0;text-align:left;margin-left:426.65pt;margin-top:85.05pt;width:56.15pt;height:110.6pt;z-index:2515128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yXwMQIAAKk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MFn18HnYOphOpA2iKMu0O7TpcG8Bdn&#10;Pe1Nwd3PnUDFmf5kaD6us8UiLFr8WLy/JDUZnnvKc48wkqAK7jkbr2sfex27b29pjjZtlPiZyUSa&#10;9iEqP+1uWLjz7xj1/IdZ/QY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NrjJfAxAgAAqQQAAA4AAAAAAAAAAAAAAAAA&#10;LgIAAGRycy9lMm9Eb2MueG1sUEsBAi0AFAAGAAgAAAAhANWs6NXgAAAACwEAAA8AAAAAAAAAAAAA&#10;AAAAiwQAAGRycy9kb3ducmV2LnhtbFBLBQYAAAAABAAEAPMAAACYBQAAAAA=&#10;" filled="f" stroked="f">
              <v:textbox style="mso-fit-shape-to-text:t">
                <w:txbxContent>
                  <w:p w14:paraId="62911BDA" w14:textId="77777777" w:rsidR="003620B0" w:rsidRPr="0017008B" w:rsidRDefault="003620B0"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11808" behindDoc="0" locked="0" layoutInCell="1" allowOverlap="1" wp14:anchorId="7FB51F66" wp14:editId="62828C8E">
          <wp:simplePos x="0" y="0"/>
          <wp:positionH relativeFrom="margin">
            <wp:posOffset>5526405</wp:posOffset>
          </wp:positionH>
          <wp:positionV relativeFrom="topMargin">
            <wp:posOffset>648335</wp:posOffset>
          </wp:positionV>
          <wp:extent cx="496800" cy="417600"/>
          <wp:effectExtent l="0" t="0" r="0" b="1905"/>
          <wp:wrapNone/>
          <wp:docPr id="831" name="Grafik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5571135" wp14:editId="383BEE21">
          <wp:extent cx="864000" cy="864000"/>
          <wp:effectExtent l="0" t="0" r="0" b="0"/>
          <wp:docPr id="864" name="Grafik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7776CEF" w14:textId="77777777" w:rsidR="003620B0" w:rsidRPr="00E3182B" w:rsidRDefault="003620B0" w:rsidP="00743FB7">
    <w:pPr>
      <w:pStyle w:val="Kopfzeile"/>
      <w:tabs>
        <w:tab w:val="clear" w:pos="4536"/>
        <w:tab w:val="clear" w:pos="9072"/>
        <w:tab w:val="left" w:pos="1124"/>
      </w:tabs>
      <w:ind w:left="0"/>
    </w:pPr>
    <w:r>
      <w:tab/>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6D424" w14:textId="77777777" w:rsidR="003620B0" w:rsidRDefault="003620B0" w:rsidP="00E3182B">
    <w:pPr>
      <w:pStyle w:val="Kopfzeile"/>
      <w:ind w:left="0"/>
    </w:pPr>
    <w:r>
      <w:rPr>
        <w:noProof/>
      </w:rPr>
      <mc:AlternateContent>
        <mc:Choice Requires="wps">
          <w:drawing>
            <wp:anchor distT="0" distB="0" distL="114300" distR="114300" simplePos="0" relativeHeight="251513856" behindDoc="0" locked="0" layoutInCell="1" allowOverlap="1" wp14:anchorId="6E2B3397" wp14:editId="0A670C43">
              <wp:simplePos x="0" y="0"/>
              <wp:positionH relativeFrom="margin">
                <wp:posOffset>968926</wp:posOffset>
              </wp:positionH>
              <wp:positionV relativeFrom="topMargin">
                <wp:posOffset>462708</wp:posOffset>
              </wp:positionV>
              <wp:extent cx="3767455" cy="1090670"/>
              <wp:effectExtent l="0" t="0" r="4445" b="1905"/>
              <wp:wrapNone/>
              <wp:docPr id="12" name="Textfeld 12"/>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671004FB" w14:textId="77777777" w:rsidR="003620B0" w:rsidRPr="004319AC" w:rsidRDefault="003620B0" w:rsidP="004319AC">
                          <w:pPr>
                            <w:pStyle w:val="Titel"/>
                            <w:spacing w:line="276" w:lineRule="auto"/>
                            <w:ind w:left="0"/>
                          </w:pPr>
                          <w:r w:rsidRPr="004319AC">
                            <w:t>Arbeitsb</w:t>
                          </w:r>
                          <w:r>
                            <w:t>ogen</w:t>
                          </w:r>
                          <w:r w:rsidRPr="004319AC">
                            <w:t>:</w:t>
                          </w:r>
                        </w:p>
                        <w:p w14:paraId="6C9C0698"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Worttreppen</w:t>
                          </w:r>
                        </w:p>
                        <w:p w14:paraId="38B5E743" w14:textId="77777777" w:rsidR="003620B0" w:rsidRPr="009669B4" w:rsidRDefault="003620B0" w:rsidP="00C71A59">
                          <w:pPr>
                            <w:spacing w:line="276" w:lineRule="auto"/>
                            <w:ind w:left="0"/>
                            <w:rPr>
                              <w:color w:val="0A2446"/>
                              <w:sz w:val="28"/>
                              <w:szCs w:val="28"/>
                            </w:rPr>
                          </w:pPr>
                          <w:r w:rsidRPr="009669B4">
                            <w:rPr>
                              <w:color w:val="0A2446"/>
                              <w:sz w:val="22"/>
                              <w:szCs w:val="22"/>
                            </w:rPr>
                            <w:t>(</w:t>
                          </w:r>
                          <w:r>
                            <w:rPr>
                              <w:color w:val="0A2446"/>
                              <w:sz w:val="22"/>
                              <w:szCs w:val="22"/>
                            </w:rPr>
                            <w:t>3</w:t>
                          </w:r>
                          <w:r w:rsidRPr="009669B4">
                            <w:rPr>
                              <w:color w:val="0A2446"/>
                              <w:sz w:val="22"/>
                              <w:szCs w:val="22"/>
                            </w:rPr>
                            <w:t>/</w:t>
                          </w:r>
                          <w:r>
                            <w:rPr>
                              <w:color w:val="0A2446"/>
                              <w:sz w:val="22"/>
                              <w:szCs w:val="22"/>
                            </w:rPr>
                            <w:t>3</w:t>
                          </w:r>
                          <w:r w:rsidRPr="009669B4">
                            <w:rPr>
                              <w:color w:val="0A2446"/>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2B3397" id="_x0000_t202" coordsize="21600,21600" o:spt="202" path="m,l,21600r21600,l21600,xe">
              <v:stroke joinstyle="miter"/>
              <v:path gradientshapeok="t" o:connecttype="rect"/>
            </v:shapetype>
            <v:shape id="Textfeld 12" o:spid="_x0000_s1564" type="#_x0000_t202" style="position:absolute;left:0;text-align:left;margin-left:76.3pt;margin-top:36.45pt;width:296.65pt;height:85.9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" fillcolor="white [3201]" stroked="f" strokeweight=".5pt">
              <v:textbox>
                <w:txbxContent>
                  <w:p w14:paraId="671004FB" w14:textId="77777777" w:rsidR="003620B0" w:rsidRPr="004319AC" w:rsidRDefault="003620B0" w:rsidP="004319AC">
                    <w:pPr>
                      <w:pStyle w:val="Titel"/>
                      <w:spacing w:line="276" w:lineRule="auto"/>
                      <w:ind w:left="0"/>
                    </w:pPr>
                    <w:r w:rsidRPr="004319AC">
                      <w:t>Arbeitsb</w:t>
                    </w:r>
                    <w:r>
                      <w:t>ogen</w:t>
                    </w:r>
                    <w:r w:rsidRPr="004319AC">
                      <w:t>:</w:t>
                    </w:r>
                  </w:p>
                  <w:p w14:paraId="6C9C0698"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Worttreppen</w:t>
                    </w:r>
                  </w:p>
                  <w:p w14:paraId="38B5E743" w14:textId="77777777" w:rsidR="003620B0" w:rsidRPr="009669B4" w:rsidRDefault="003620B0" w:rsidP="00C71A59">
                    <w:pPr>
                      <w:spacing w:line="276" w:lineRule="auto"/>
                      <w:ind w:left="0"/>
                      <w:rPr>
                        <w:color w:val="0A2446"/>
                        <w:sz w:val="28"/>
                        <w:szCs w:val="28"/>
                      </w:rPr>
                    </w:pPr>
                    <w:r w:rsidRPr="009669B4">
                      <w:rPr>
                        <w:color w:val="0A2446"/>
                        <w:sz w:val="22"/>
                        <w:szCs w:val="22"/>
                      </w:rPr>
                      <w:t>(</w:t>
                    </w:r>
                    <w:r>
                      <w:rPr>
                        <w:color w:val="0A2446"/>
                        <w:sz w:val="22"/>
                        <w:szCs w:val="22"/>
                      </w:rPr>
                      <w:t>3</w:t>
                    </w:r>
                    <w:r w:rsidRPr="009669B4">
                      <w:rPr>
                        <w:color w:val="0A2446"/>
                        <w:sz w:val="22"/>
                        <w:szCs w:val="22"/>
                      </w:rPr>
                      <w:t>/</w:t>
                    </w:r>
                    <w:r>
                      <w:rPr>
                        <w:color w:val="0A2446"/>
                        <w:sz w:val="22"/>
                        <w:szCs w:val="22"/>
                      </w:rPr>
                      <w:t>3</w:t>
                    </w:r>
                    <w:r w:rsidRPr="009669B4">
                      <w:rPr>
                        <w:color w:val="0A2446"/>
                        <w:sz w:val="22"/>
                        <w:szCs w:val="22"/>
                      </w:rPr>
                      <w:t>)</w:t>
                    </w:r>
                  </w:p>
                </w:txbxContent>
              </v:textbox>
              <w10:wrap anchorx="margin" anchory="margin"/>
            </v:shape>
          </w:pict>
        </mc:Fallback>
      </mc:AlternateContent>
    </w:r>
    <w:r>
      <w:rPr>
        <w:noProof/>
      </w:rPr>
      <mc:AlternateContent>
        <mc:Choice Requires="wps">
          <w:drawing>
            <wp:anchor distT="45720" distB="45720" distL="114300" distR="114300" simplePos="0" relativeHeight="251515904" behindDoc="0" locked="0" layoutInCell="1" allowOverlap="1" wp14:anchorId="2E4E291A" wp14:editId="078B9E38">
              <wp:simplePos x="0" y="0"/>
              <wp:positionH relativeFrom="margin">
                <wp:posOffset>5418455</wp:posOffset>
              </wp:positionH>
              <wp:positionV relativeFrom="topMargin">
                <wp:posOffset>1080135</wp:posOffset>
              </wp:positionV>
              <wp:extent cx="712800" cy="1404620"/>
              <wp:effectExtent l="0" t="0" r="0" b="0"/>
              <wp:wrapNone/>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808D15" w14:textId="77777777" w:rsidR="003620B0" w:rsidRPr="0017008B" w:rsidRDefault="003620B0"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4E291A" id="_x0000_s1565" type="#_x0000_t202" style="position:absolute;left:0;text-align:left;margin-left:426.65pt;margin-top:85.05pt;width:56.15pt;height:110.6pt;z-index:251515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AGZv0YxAgAAqQQAAA4AAAAAAAAAAAAAAAAA&#10;LgIAAGRycy9lMm9Eb2MueG1sUEsBAi0AFAAGAAgAAAAhANWs6NXgAAAACwEAAA8AAAAAAAAAAAAA&#10;AAAAiwQAAGRycy9kb3ducmV2LnhtbFBLBQYAAAAABAAEAPMAAACYBQAAAAA=&#10;" filled="f" stroked="f">
              <v:textbox style="mso-fit-shape-to-text:t">
                <w:txbxContent>
                  <w:p w14:paraId="00808D15" w14:textId="77777777" w:rsidR="003620B0" w:rsidRPr="0017008B" w:rsidRDefault="003620B0"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14880" behindDoc="0" locked="0" layoutInCell="1" allowOverlap="1" wp14:anchorId="124180AB" wp14:editId="75F1EE0B">
          <wp:simplePos x="0" y="0"/>
          <wp:positionH relativeFrom="margin">
            <wp:posOffset>5526405</wp:posOffset>
          </wp:positionH>
          <wp:positionV relativeFrom="topMargin">
            <wp:posOffset>648335</wp:posOffset>
          </wp:positionV>
          <wp:extent cx="496800" cy="417600"/>
          <wp:effectExtent l="0" t="0" r="0" b="1905"/>
          <wp:wrapNone/>
          <wp:docPr id="865" name="Grafik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D46189A" wp14:editId="652AA87B">
          <wp:extent cx="864000" cy="864000"/>
          <wp:effectExtent l="0" t="0" r="0" b="0"/>
          <wp:docPr id="866" name="Grafik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8B55FFD" w14:textId="77777777" w:rsidR="003620B0" w:rsidRPr="00E3182B" w:rsidRDefault="003620B0" w:rsidP="00743FB7">
    <w:pPr>
      <w:pStyle w:val="Kopfzeile"/>
      <w:tabs>
        <w:tab w:val="clear" w:pos="4536"/>
        <w:tab w:val="clear" w:pos="9072"/>
        <w:tab w:val="left" w:pos="1124"/>
      </w:tabs>
      <w:ind w:left="0"/>
    </w:pPr>
    <w:r>
      <w:tab/>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DF3D5" w14:textId="77777777" w:rsidR="003620B0" w:rsidRDefault="003620B0" w:rsidP="00E3182B">
    <w:pPr>
      <w:pStyle w:val="Kopfzeile"/>
      <w:ind w:left="0"/>
    </w:pPr>
    <w:r>
      <w:rPr>
        <w:noProof/>
      </w:rPr>
      <mc:AlternateContent>
        <mc:Choice Requires="wps">
          <w:drawing>
            <wp:anchor distT="0" distB="0" distL="114300" distR="114300" simplePos="0" relativeHeight="251730432" behindDoc="0" locked="0" layoutInCell="1" allowOverlap="1" wp14:anchorId="308E5D09" wp14:editId="609400C1">
              <wp:simplePos x="0" y="0"/>
              <wp:positionH relativeFrom="margin">
                <wp:posOffset>972729</wp:posOffset>
              </wp:positionH>
              <wp:positionV relativeFrom="topMargin">
                <wp:posOffset>457201</wp:posOffset>
              </wp:positionV>
              <wp:extent cx="3767455" cy="990600"/>
              <wp:effectExtent l="0" t="0" r="4445" b="0"/>
              <wp:wrapNone/>
              <wp:docPr id="1416" name="Textfeld 1416"/>
              <wp:cNvGraphicFramePr/>
              <a:graphic xmlns:a="http://schemas.openxmlformats.org/drawingml/2006/main">
                <a:graphicData uri="http://schemas.microsoft.com/office/word/2010/wordprocessingShape">
                  <wps:wsp>
                    <wps:cNvSpPr txBox="1"/>
                    <wps:spPr>
                      <a:xfrm>
                        <a:off x="0" y="0"/>
                        <a:ext cx="3767455" cy="990600"/>
                      </a:xfrm>
                      <a:prstGeom prst="rect">
                        <a:avLst/>
                      </a:prstGeom>
                      <a:solidFill>
                        <a:schemeClr val="lt1"/>
                      </a:solidFill>
                      <a:ln w="6350">
                        <a:noFill/>
                      </a:ln>
                    </wps:spPr>
                    <wps:txbx>
                      <w:txbxContent>
                        <w:p w14:paraId="47F9BF89" w14:textId="77777777" w:rsidR="003620B0" w:rsidRPr="004319AC" w:rsidRDefault="003620B0" w:rsidP="004319AC">
                          <w:pPr>
                            <w:pStyle w:val="Titel"/>
                            <w:spacing w:line="276" w:lineRule="auto"/>
                            <w:ind w:left="0"/>
                          </w:pPr>
                          <w:r w:rsidRPr="004319AC">
                            <w:t>A</w:t>
                          </w:r>
                          <w:r>
                            <w:t>blauf für Lehrende</w:t>
                          </w:r>
                          <w:r w:rsidRPr="004319AC">
                            <w:t>:</w:t>
                          </w:r>
                        </w:p>
                        <w:p w14:paraId="5335CEDF" w14:textId="77777777" w:rsidR="003620B0" w:rsidRPr="009669B4" w:rsidRDefault="003620B0" w:rsidP="00C71A59">
                          <w:pPr>
                            <w:spacing w:line="276" w:lineRule="auto"/>
                            <w:ind w:left="0"/>
                            <w:rPr>
                              <w:color w:val="0A2446"/>
                              <w:sz w:val="28"/>
                              <w:szCs w:val="28"/>
                            </w:rPr>
                          </w:pPr>
                          <w:r w:rsidRPr="004319AC">
                            <w:rPr>
                              <w:color w:val="0A2446"/>
                              <w:sz w:val="32"/>
                              <w:szCs w:val="32"/>
                            </w:rPr>
                            <w:t>Versicheru</w:t>
                          </w:r>
                          <w:r>
                            <w:rPr>
                              <w:color w:val="0A2446"/>
                              <w:sz w:val="32"/>
                              <w:szCs w:val="32"/>
                            </w:rPr>
                            <w:t>ngsarten 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8E5D09" id="_x0000_t202" coordsize="21600,21600" o:spt="202" path="m,l,21600r21600,l21600,xe">
              <v:stroke joinstyle="miter"/>
              <v:path gradientshapeok="t" o:connecttype="rect"/>
            </v:shapetype>
            <v:shape id="Textfeld 1416" o:spid="_x0000_s1566" type="#_x0000_t202" style="position:absolute;left:0;text-align:left;margin-left:76.6pt;margin-top:36pt;width:296.65pt;height:78pt;z-index:2517304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BdWMgIAAFwEAAAOAAAAZHJzL2Uyb0RvYy54bWysVEuP2jAQvlfqf7B8LwkssCUirCgrqkpo&#10;dyW22rNxbLDkeFzbkNBf37HDq9ueql6cGc94Ht83k+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" fillcolor="white [3201]" stroked="f" strokeweight=".5pt">
              <v:textbox>
                <w:txbxContent>
                  <w:p w14:paraId="47F9BF89" w14:textId="77777777" w:rsidR="003620B0" w:rsidRPr="004319AC" w:rsidRDefault="003620B0" w:rsidP="004319AC">
                    <w:pPr>
                      <w:pStyle w:val="Titel"/>
                      <w:spacing w:line="276" w:lineRule="auto"/>
                      <w:ind w:left="0"/>
                    </w:pPr>
                    <w:r w:rsidRPr="004319AC">
                      <w:t>A</w:t>
                    </w:r>
                    <w:r>
                      <w:t>blauf für Lehrende</w:t>
                    </w:r>
                    <w:r w:rsidRPr="004319AC">
                      <w:t>:</w:t>
                    </w:r>
                  </w:p>
                  <w:p w14:paraId="5335CEDF" w14:textId="77777777" w:rsidR="003620B0" w:rsidRPr="009669B4" w:rsidRDefault="003620B0" w:rsidP="00C71A59">
                    <w:pPr>
                      <w:spacing w:line="276" w:lineRule="auto"/>
                      <w:ind w:left="0"/>
                      <w:rPr>
                        <w:color w:val="0A2446"/>
                        <w:sz w:val="28"/>
                        <w:szCs w:val="28"/>
                      </w:rPr>
                    </w:pPr>
                    <w:r w:rsidRPr="004319AC">
                      <w:rPr>
                        <w:color w:val="0A2446"/>
                        <w:sz w:val="32"/>
                        <w:szCs w:val="32"/>
                      </w:rPr>
                      <w:t>Versicheru</w:t>
                    </w:r>
                    <w:r>
                      <w:rPr>
                        <w:color w:val="0A2446"/>
                        <w:sz w:val="32"/>
                        <w:szCs w:val="32"/>
                      </w:rPr>
                      <w:t>ngsarten Silbenbögen</w:t>
                    </w:r>
                  </w:p>
                </w:txbxContent>
              </v:textbox>
              <w10:wrap anchorx="margin" anchory="margin"/>
            </v:shape>
          </w:pict>
        </mc:Fallback>
      </mc:AlternateContent>
    </w:r>
    <w:r>
      <w:rPr>
        <w:noProof/>
        <w:color w:val="0A2446"/>
      </w:rPr>
      <w:drawing>
        <wp:inline distT="0" distB="0" distL="0" distR="0" wp14:anchorId="28EDC7D4" wp14:editId="4517D014">
          <wp:extent cx="864000" cy="864000"/>
          <wp:effectExtent l="0" t="0" r="0" b="0"/>
          <wp:docPr id="867" name="Grafik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7A01AE7" w14:textId="77777777" w:rsidR="003620B0" w:rsidRPr="007B2D80" w:rsidRDefault="003620B0" w:rsidP="00853AEC">
    <w:pPr>
      <w:pStyle w:val="Kopfzeile"/>
    </w:pPr>
    <w:r>
      <w:tab/>
    </w: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6A1669A" w14:textId="77777777" w:rsidTr="00E94FBB">
      <w:trPr>
        <w:trHeight w:val="1134"/>
      </w:trPr>
      <w:tc>
        <w:tcPr>
          <w:tcW w:w="1000" w:type="pct"/>
          <w:vAlign w:val="center"/>
        </w:tcPr>
        <w:p w14:paraId="5434F8AB" w14:textId="77777777" w:rsidR="003620B0" w:rsidRDefault="003620B0" w:rsidP="00853AEC">
          <w:pPr>
            <w:pStyle w:val="Untertitel"/>
          </w:pPr>
          <w:r>
            <w:rPr>
              <w:noProof/>
            </w:rPr>
            <w:drawing>
              <wp:inline distT="0" distB="0" distL="0" distR="0" wp14:anchorId="3D9674B8" wp14:editId="50088E6F">
                <wp:extent cx="496800" cy="417600"/>
                <wp:effectExtent l="0" t="0" r="0" b="1905"/>
                <wp:docPr id="869" name="Grafik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F348F91" w14:textId="77777777" w:rsidR="003620B0" w:rsidRDefault="003620B0" w:rsidP="00853AEC">
          <w:pPr>
            <w:pStyle w:val="Untertitel"/>
          </w:pPr>
          <w:r>
            <w:rPr>
              <w:noProof/>
            </w:rPr>
            <w:drawing>
              <wp:inline distT="0" distB="0" distL="0" distR="0" wp14:anchorId="734D1F1F" wp14:editId="70AFF08E">
                <wp:extent cx="436001" cy="471352"/>
                <wp:effectExtent l="0" t="0" r="0" b="0"/>
                <wp:docPr id="870" name="Grafik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E74602D" w14:textId="77777777" w:rsidR="003620B0" w:rsidRDefault="003620B0" w:rsidP="00853AEC">
          <w:pPr>
            <w:pStyle w:val="Untertitel"/>
          </w:pPr>
          <w:r>
            <w:rPr>
              <w:noProof/>
            </w:rPr>
            <w:drawing>
              <wp:inline distT="0" distB="0" distL="0" distR="0" wp14:anchorId="28AC6103" wp14:editId="78127971">
                <wp:extent cx="428400" cy="486000"/>
                <wp:effectExtent l="0" t="0" r="3810" b="0"/>
                <wp:docPr id="871" name="Grafik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019A8886" w14:textId="77777777" w:rsidR="003620B0" w:rsidRDefault="003620B0" w:rsidP="00853AEC">
          <w:pPr>
            <w:pStyle w:val="Untertitel"/>
          </w:pPr>
          <w:r>
            <w:rPr>
              <w:noProof/>
            </w:rPr>
            <w:drawing>
              <wp:inline distT="0" distB="0" distL="0" distR="0" wp14:anchorId="77C9DD95" wp14:editId="16468EF3">
                <wp:extent cx="424800" cy="435600"/>
                <wp:effectExtent l="0" t="0" r="0" b="0"/>
                <wp:docPr id="889" name="Grafik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0743EFE" w14:textId="77777777" w:rsidR="003620B0" w:rsidRDefault="003620B0" w:rsidP="00853AEC">
          <w:pPr>
            <w:pStyle w:val="Untertitel"/>
          </w:pPr>
          <w:r>
            <w:rPr>
              <w:noProof/>
            </w:rPr>
            <w:drawing>
              <wp:inline distT="0" distB="0" distL="0" distR="0" wp14:anchorId="2BE6B075" wp14:editId="4C0C4A7A">
                <wp:extent cx="457200" cy="435600"/>
                <wp:effectExtent l="0" t="0" r="0" b="0"/>
                <wp:docPr id="890" name="Grafik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8E88A8D" w14:textId="77777777" w:rsidTr="00E94FBB">
      <w:trPr>
        <w:trHeight w:val="510"/>
      </w:trPr>
      <w:tc>
        <w:tcPr>
          <w:tcW w:w="1000" w:type="pct"/>
        </w:tcPr>
        <w:p w14:paraId="18E9D623" w14:textId="77777777" w:rsidR="003620B0" w:rsidRPr="0050014D" w:rsidRDefault="003620B0" w:rsidP="00853AEC">
          <w:pPr>
            <w:pStyle w:val="Untertitel"/>
          </w:pPr>
          <w:r w:rsidRPr="0050014D">
            <w:t xml:space="preserve">Level </w:t>
          </w:r>
          <w:r>
            <w:t>2-3</w:t>
          </w:r>
        </w:p>
      </w:tc>
      <w:tc>
        <w:tcPr>
          <w:tcW w:w="1000" w:type="pct"/>
        </w:tcPr>
        <w:p w14:paraId="5DC8B0AD" w14:textId="77777777" w:rsidR="003620B0" w:rsidRPr="00821CD8" w:rsidRDefault="003620B0" w:rsidP="00853AEC">
          <w:pPr>
            <w:pStyle w:val="Untertitel"/>
          </w:pPr>
          <w:r>
            <w:t>15</w:t>
          </w:r>
          <w:r w:rsidRPr="00821CD8">
            <w:t xml:space="preserve"> Minuten</w:t>
          </w:r>
        </w:p>
      </w:tc>
      <w:tc>
        <w:tcPr>
          <w:tcW w:w="1000" w:type="pct"/>
        </w:tcPr>
        <w:p w14:paraId="772EC8A1" w14:textId="77777777" w:rsidR="003620B0" w:rsidRPr="00821CD8" w:rsidRDefault="003620B0" w:rsidP="00853AEC">
          <w:pPr>
            <w:pStyle w:val="Untertitel"/>
          </w:pPr>
          <w:r>
            <w:t>1-10</w:t>
          </w:r>
          <w:r w:rsidRPr="00821CD8">
            <w:t xml:space="preserve"> Person</w:t>
          </w:r>
          <w:r>
            <w:t>en</w:t>
          </w:r>
        </w:p>
      </w:tc>
      <w:tc>
        <w:tcPr>
          <w:tcW w:w="1000" w:type="pct"/>
        </w:tcPr>
        <w:p w14:paraId="58D3C0AC" w14:textId="77777777" w:rsidR="003620B0" w:rsidRPr="00821CD8" w:rsidRDefault="003620B0" w:rsidP="00853AEC">
          <w:pPr>
            <w:pStyle w:val="Untertitel"/>
          </w:pPr>
          <w:r w:rsidRPr="00821CD8">
            <w:t>E</w:t>
          </w:r>
          <w:r>
            <w:t>A, Plenum</w:t>
          </w:r>
        </w:p>
      </w:tc>
      <w:tc>
        <w:tcPr>
          <w:tcW w:w="1000" w:type="pct"/>
        </w:tcPr>
        <w:p w14:paraId="4E936DCF" w14:textId="77777777" w:rsidR="003620B0" w:rsidRPr="00821CD8" w:rsidRDefault="003620B0" w:rsidP="00853AEC">
          <w:pPr>
            <w:pStyle w:val="Untertitel"/>
          </w:pPr>
          <w:r>
            <w:t>Arbeitsbogen</w:t>
          </w:r>
        </w:p>
      </w:tc>
    </w:tr>
  </w:tbl>
  <w:p w14:paraId="5C17E95C" w14:textId="77777777" w:rsidR="003620B0" w:rsidRPr="00E3182B" w:rsidRDefault="003620B0" w:rsidP="00743FB7">
    <w:pPr>
      <w:pStyle w:val="Kopfzeile"/>
      <w:tabs>
        <w:tab w:val="clear" w:pos="4536"/>
        <w:tab w:val="clear" w:pos="9072"/>
        <w:tab w:val="left" w:pos="1124"/>
      </w:tabs>
      <w:ind w:left="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EC5E1" w14:textId="77777777" w:rsidR="003620B0" w:rsidRDefault="003620B0" w:rsidP="00E3182B">
    <w:pPr>
      <w:pStyle w:val="Kopfzeile"/>
      <w:ind w:left="0"/>
    </w:pPr>
    <w:r>
      <w:rPr>
        <w:noProof/>
      </w:rPr>
      <mc:AlternateContent>
        <mc:Choice Requires="wps">
          <w:drawing>
            <wp:anchor distT="0" distB="0" distL="114300" distR="114300" simplePos="0" relativeHeight="251516928" behindDoc="0" locked="0" layoutInCell="1" allowOverlap="1" wp14:anchorId="0E91F939" wp14:editId="1112BD73">
              <wp:simplePos x="0" y="0"/>
              <wp:positionH relativeFrom="margin">
                <wp:posOffset>968926</wp:posOffset>
              </wp:positionH>
              <wp:positionV relativeFrom="topMargin">
                <wp:posOffset>462708</wp:posOffset>
              </wp:positionV>
              <wp:extent cx="3767455" cy="1090670"/>
              <wp:effectExtent l="0" t="0" r="4445" b="1905"/>
              <wp:wrapNone/>
              <wp:docPr id="32" name="Textfeld 32"/>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1D45C262" w14:textId="77777777" w:rsidR="003620B0" w:rsidRPr="004319AC" w:rsidRDefault="003620B0" w:rsidP="004319AC">
                          <w:pPr>
                            <w:pStyle w:val="Titel"/>
                            <w:spacing w:line="276" w:lineRule="auto"/>
                            <w:ind w:left="0"/>
                          </w:pPr>
                          <w:r w:rsidRPr="004319AC">
                            <w:t>Arbeitsb</w:t>
                          </w:r>
                          <w:r>
                            <w:t>ogen</w:t>
                          </w:r>
                          <w:r w:rsidRPr="004319AC">
                            <w:t>:</w:t>
                          </w:r>
                        </w:p>
                        <w:p w14:paraId="183EDE6E"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91F939" id="_x0000_t202" coordsize="21600,21600" o:spt="202" path="m,l,21600r21600,l21600,xe">
              <v:stroke joinstyle="miter"/>
              <v:path gradientshapeok="t" o:connecttype="rect"/>
            </v:shapetype>
            <v:shape id="Textfeld 32" o:spid="_x0000_s1567" type="#_x0000_t202" style="position:absolute;left:0;text-align:left;margin-left:76.3pt;margin-top:36.45pt;width:296.65pt;height:85.9pt;z-index:2515169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6eXMgIAAF0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" fillcolor="white [3201]" stroked="f" strokeweight=".5pt">
              <v:textbox>
                <w:txbxContent>
                  <w:p w14:paraId="1D45C262" w14:textId="77777777" w:rsidR="003620B0" w:rsidRPr="004319AC" w:rsidRDefault="003620B0" w:rsidP="004319AC">
                    <w:pPr>
                      <w:pStyle w:val="Titel"/>
                      <w:spacing w:line="276" w:lineRule="auto"/>
                      <w:ind w:left="0"/>
                    </w:pPr>
                    <w:r w:rsidRPr="004319AC">
                      <w:t>Arbeitsb</w:t>
                    </w:r>
                    <w:r>
                      <w:t>ogen</w:t>
                    </w:r>
                    <w:r w:rsidRPr="004319AC">
                      <w:t>:</w:t>
                    </w:r>
                  </w:p>
                  <w:p w14:paraId="183EDE6E"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Silbenbögen</w:t>
                    </w:r>
                  </w:p>
                </w:txbxContent>
              </v:textbox>
              <w10:wrap anchorx="margin" anchory="margin"/>
            </v:shape>
          </w:pict>
        </mc:Fallback>
      </mc:AlternateContent>
    </w:r>
    <w:r>
      <w:rPr>
        <w:noProof/>
      </w:rPr>
      <mc:AlternateContent>
        <mc:Choice Requires="wps">
          <w:drawing>
            <wp:anchor distT="45720" distB="45720" distL="114300" distR="114300" simplePos="0" relativeHeight="251518976" behindDoc="0" locked="0" layoutInCell="1" allowOverlap="1" wp14:anchorId="16FAB208" wp14:editId="2A8C9ACC">
              <wp:simplePos x="0" y="0"/>
              <wp:positionH relativeFrom="margin">
                <wp:posOffset>5418455</wp:posOffset>
              </wp:positionH>
              <wp:positionV relativeFrom="topMargin">
                <wp:posOffset>1080135</wp:posOffset>
              </wp:positionV>
              <wp:extent cx="712800" cy="1404620"/>
              <wp:effectExtent l="0" t="0" r="0" b="0"/>
              <wp:wrapNone/>
              <wp:docPr id="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47579B" w14:textId="77777777" w:rsidR="003620B0" w:rsidRPr="0017008B" w:rsidRDefault="003620B0"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FAB208" id="_x0000_s1568" type="#_x0000_t202" style="position:absolute;left:0;text-align:left;margin-left:426.65pt;margin-top:85.05pt;width:56.15pt;height:110.6pt;z-index:251518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Bn9id8xAgAAqQQAAA4AAAAAAAAAAAAAAAAA&#10;LgIAAGRycy9lMm9Eb2MueG1sUEsBAi0AFAAGAAgAAAAhANWs6NXgAAAACwEAAA8AAAAAAAAAAAAA&#10;AAAAiwQAAGRycy9kb3ducmV2LnhtbFBLBQYAAAAABAAEAPMAAACYBQAAAAA=&#10;" filled="f" stroked="f">
              <v:textbox style="mso-fit-shape-to-text:t">
                <w:txbxContent>
                  <w:p w14:paraId="5F47579B" w14:textId="77777777" w:rsidR="003620B0" w:rsidRPr="0017008B" w:rsidRDefault="003620B0"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17952" behindDoc="0" locked="0" layoutInCell="1" allowOverlap="1" wp14:anchorId="6F1B5F4B" wp14:editId="0823C2A0">
          <wp:simplePos x="0" y="0"/>
          <wp:positionH relativeFrom="margin">
            <wp:posOffset>5526405</wp:posOffset>
          </wp:positionH>
          <wp:positionV relativeFrom="topMargin">
            <wp:posOffset>648335</wp:posOffset>
          </wp:positionV>
          <wp:extent cx="496800" cy="417600"/>
          <wp:effectExtent l="0" t="0" r="0" b="1905"/>
          <wp:wrapNone/>
          <wp:docPr id="900" name="Grafik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EEE29B2" wp14:editId="71C28CFE">
          <wp:extent cx="864000" cy="864000"/>
          <wp:effectExtent l="0" t="0" r="0" b="0"/>
          <wp:docPr id="902" name="Grafik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9DA2101" w14:textId="77777777" w:rsidR="003620B0" w:rsidRPr="00E3182B" w:rsidRDefault="003620B0" w:rsidP="00743FB7">
    <w:pPr>
      <w:pStyle w:val="Kopfzeile"/>
      <w:tabs>
        <w:tab w:val="clear" w:pos="4536"/>
        <w:tab w:val="clear" w:pos="9072"/>
        <w:tab w:val="left" w:pos="1124"/>
      </w:tabs>
      <w:ind w:left="0"/>
    </w:pPr>
    <w:r>
      <w:tab/>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64761" w14:textId="77777777" w:rsidR="003620B0" w:rsidRDefault="003620B0" w:rsidP="00910155">
    <w:pPr>
      <w:pStyle w:val="Kopfzeile"/>
      <w:ind w:left="0"/>
    </w:pPr>
    <w:r>
      <w:rPr>
        <w:noProof/>
      </w:rPr>
      <mc:AlternateContent>
        <mc:Choice Requires="wps">
          <w:drawing>
            <wp:anchor distT="0" distB="0" distL="114300" distR="114300" simplePos="0" relativeHeight="251732480" behindDoc="0" locked="0" layoutInCell="1" allowOverlap="1" wp14:anchorId="4FA7EBBA" wp14:editId="780B175B">
              <wp:simplePos x="0" y="0"/>
              <wp:positionH relativeFrom="margin">
                <wp:posOffset>974090</wp:posOffset>
              </wp:positionH>
              <wp:positionV relativeFrom="topMargin">
                <wp:posOffset>466725</wp:posOffset>
              </wp:positionV>
              <wp:extent cx="5400000" cy="828675"/>
              <wp:effectExtent l="0" t="0" r="0" b="9525"/>
              <wp:wrapNone/>
              <wp:docPr id="51" name="Textfeld 51"/>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3A68FCAB" w14:textId="77777777" w:rsidR="003620B0" w:rsidRPr="0050014D" w:rsidRDefault="003620B0" w:rsidP="004319AC">
                          <w:pPr>
                            <w:pStyle w:val="Titel"/>
                            <w:spacing w:line="276" w:lineRule="auto"/>
                            <w:ind w:left="0"/>
                          </w:pPr>
                          <w:r>
                            <w:t xml:space="preserve">Ablauf </w:t>
                          </w:r>
                          <w:r w:rsidRPr="00A41E7A">
                            <w:t>für</w:t>
                          </w:r>
                          <w:r>
                            <w:t xml:space="preserve"> Lehrende:</w:t>
                          </w:r>
                        </w:p>
                        <w:p w14:paraId="68B204D6" w14:textId="77777777" w:rsidR="003620B0" w:rsidRPr="00A41E7A" w:rsidRDefault="003620B0" w:rsidP="004319AC">
                          <w:pPr>
                            <w:pStyle w:val="berschrift1"/>
                            <w:spacing w:line="276" w:lineRule="auto"/>
                          </w:pPr>
                          <w: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A7EBBA" id="_x0000_t202" coordsize="21600,21600" o:spt="202" path="m,l,21600r21600,l21600,xe">
              <v:stroke joinstyle="miter"/>
              <v:path gradientshapeok="t" o:connecttype="rect"/>
            </v:shapetype>
            <v:shape id="Textfeld 51" o:spid="_x0000_s1569" type="#_x0000_t202" style="position:absolute;left:0;text-align:left;margin-left:76.7pt;margin-top:36.75pt;width:425.2pt;height:65.2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" fillcolor="white [3201]" stroked="f" strokeweight=".5pt">
              <v:textbox>
                <w:txbxContent>
                  <w:p w14:paraId="3A68FCAB" w14:textId="77777777" w:rsidR="003620B0" w:rsidRPr="0050014D" w:rsidRDefault="003620B0" w:rsidP="004319AC">
                    <w:pPr>
                      <w:pStyle w:val="Titel"/>
                      <w:spacing w:line="276" w:lineRule="auto"/>
                      <w:ind w:left="0"/>
                    </w:pPr>
                    <w:r>
                      <w:t xml:space="preserve">Ablauf </w:t>
                    </w:r>
                    <w:r w:rsidRPr="00A41E7A">
                      <w:t>für</w:t>
                    </w:r>
                    <w:r>
                      <w:t xml:space="preserve"> Lehrende:</w:t>
                    </w:r>
                  </w:p>
                  <w:p w14:paraId="68B204D6" w14:textId="77777777" w:rsidR="003620B0" w:rsidRPr="00A41E7A" w:rsidRDefault="003620B0" w:rsidP="004319AC">
                    <w:pPr>
                      <w:pStyle w:val="berschrift1"/>
                      <w:spacing w:line="276" w:lineRule="auto"/>
                    </w:pPr>
                    <w:r>
                      <w:t>Was gehört zusammen?</w:t>
                    </w:r>
                  </w:p>
                </w:txbxContent>
              </v:textbox>
              <w10:wrap anchorx="margin" anchory="margin"/>
            </v:shape>
          </w:pict>
        </mc:Fallback>
      </mc:AlternateContent>
    </w:r>
    <w:r>
      <w:rPr>
        <w:noProof/>
        <w:color w:val="0A2446"/>
      </w:rPr>
      <w:drawing>
        <wp:inline distT="0" distB="0" distL="0" distR="0" wp14:anchorId="5C8C07A0" wp14:editId="030D71DA">
          <wp:extent cx="864000" cy="864000"/>
          <wp:effectExtent l="0" t="0" r="0" b="0"/>
          <wp:docPr id="903" name="Grafi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D2CF43B" w14:textId="77777777" w:rsidR="003620B0" w:rsidRPr="007B2D80" w:rsidRDefault="003620B0" w:rsidP="0091015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36556FC" w14:textId="77777777" w:rsidTr="00387269">
      <w:trPr>
        <w:trHeight w:val="1134"/>
      </w:trPr>
      <w:tc>
        <w:tcPr>
          <w:tcW w:w="1000" w:type="pct"/>
          <w:vAlign w:val="center"/>
        </w:tcPr>
        <w:p w14:paraId="20A26AC8" w14:textId="77777777" w:rsidR="003620B0" w:rsidRDefault="003620B0" w:rsidP="00910155">
          <w:pPr>
            <w:pStyle w:val="Untertitel"/>
          </w:pPr>
          <w:r>
            <w:rPr>
              <w:noProof/>
            </w:rPr>
            <w:drawing>
              <wp:inline distT="0" distB="0" distL="0" distR="0" wp14:anchorId="35D55AD0" wp14:editId="5509B442">
                <wp:extent cx="496800" cy="417600"/>
                <wp:effectExtent l="0" t="0" r="0" b="1905"/>
                <wp:docPr id="904" name="Grafik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1E741FE" w14:textId="77777777" w:rsidR="003620B0" w:rsidRDefault="003620B0" w:rsidP="00910155">
          <w:pPr>
            <w:pStyle w:val="Untertitel"/>
          </w:pPr>
          <w:r>
            <w:rPr>
              <w:noProof/>
            </w:rPr>
            <w:drawing>
              <wp:inline distT="0" distB="0" distL="0" distR="0" wp14:anchorId="70551886" wp14:editId="0B9AB0A3">
                <wp:extent cx="436001" cy="471352"/>
                <wp:effectExtent l="0" t="0" r="0" b="0"/>
                <wp:docPr id="905" name="Grafik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FDB5DC0" w14:textId="77777777" w:rsidR="003620B0" w:rsidRDefault="003620B0" w:rsidP="00910155">
          <w:pPr>
            <w:pStyle w:val="Untertitel"/>
          </w:pPr>
          <w:r>
            <w:rPr>
              <w:noProof/>
            </w:rPr>
            <w:drawing>
              <wp:inline distT="0" distB="0" distL="0" distR="0" wp14:anchorId="48771CAE" wp14:editId="1C941348">
                <wp:extent cx="428400" cy="486000"/>
                <wp:effectExtent l="0" t="0" r="3810" b="0"/>
                <wp:docPr id="906" name="Grafik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DA87C98" w14:textId="77777777" w:rsidR="003620B0" w:rsidRDefault="003620B0" w:rsidP="00910155">
          <w:pPr>
            <w:pStyle w:val="Untertitel"/>
          </w:pPr>
          <w:r>
            <w:rPr>
              <w:noProof/>
            </w:rPr>
            <w:drawing>
              <wp:inline distT="0" distB="0" distL="0" distR="0" wp14:anchorId="77B48359" wp14:editId="631FF77F">
                <wp:extent cx="424800" cy="435600"/>
                <wp:effectExtent l="0" t="0" r="0" b="0"/>
                <wp:docPr id="907" name="Grafik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3C0B825" w14:textId="77777777" w:rsidR="003620B0" w:rsidRDefault="003620B0" w:rsidP="00910155">
          <w:pPr>
            <w:pStyle w:val="Untertitel"/>
          </w:pPr>
          <w:r>
            <w:rPr>
              <w:noProof/>
            </w:rPr>
            <w:drawing>
              <wp:inline distT="0" distB="0" distL="0" distR="0" wp14:anchorId="5C66C13D" wp14:editId="6D1035E5">
                <wp:extent cx="457200" cy="435600"/>
                <wp:effectExtent l="0" t="0" r="0" b="0"/>
                <wp:docPr id="910" name="Grafik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4029D58F" w14:textId="77777777" w:rsidTr="00387269">
      <w:trPr>
        <w:trHeight w:val="510"/>
      </w:trPr>
      <w:tc>
        <w:tcPr>
          <w:tcW w:w="1000" w:type="pct"/>
        </w:tcPr>
        <w:p w14:paraId="01C6B879" w14:textId="77777777" w:rsidR="003620B0" w:rsidRPr="0050014D" w:rsidRDefault="003620B0" w:rsidP="00910155">
          <w:pPr>
            <w:pStyle w:val="Untertitel"/>
          </w:pPr>
          <w:r w:rsidRPr="0050014D">
            <w:t xml:space="preserve">Level </w:t>
          </w:r>
          <w:r>
            <w:t>3-4</w:t>
          </w:r>
        </w:p>
      </w:tc>
      <w:tc>
        <w:tcPr>
          <w:tcW w:w="1000" w:type="pct"/>
        </w:tcPr>
        <w:p w14:paraId="3F9FB2E7" w14:textId="77777777" w:rsidR="003620B0" w:rsidRPr="00821CD8" w:rsidRDefault="003620B0" w:rsidP="00910155">
          <w:pPr>
            <w:pStyle w:val="Untertitel"/>
          </w:pPr>
          <w:r>
            <w:t>10</w:t>
          </w:r>
          <w:r w:rsidRPr="00821CD8">
            <w:t xml:space="preserve"> Minuten</w:t>
          </w:r>
        </w:p>
      </w:tc>
      <w:tc>
        <w:tcPr>
          <w:tcW w:w="1000" w:type="pct"/>
        </w:tcPr>
        <w:p w14:paraId="6C9F238E" w14:textId="77777777" w:rsidR="003620B0" w:rsidRPr="00821CD8" w:rsidRDefault="003620B0" w:rsidP="00910155">
          <w:pPr>
            <w:pStyle w:val="Untertitel"/>
          </w:pPr>
          <w:r>
            <w:t>1-10</w:t>
          </w:r>
          <w:r w:rsidRPr="00821CD8">
            <w:t xml:space="preserve"> Person</w:t>
          </w:r>
          <w:r>
            <w:t>en</w:t>
          </w:r>
        </w:p>
      </w:tc>
      <w:tc>
        <w:tcPr>
          <w:tcW w:w="1000" w:type="pct"/>
        </w:tcPr>
        <w:p w14:paraId="3023F50D" w14:textId="77777777" w:rsidR="003620B0" w:rsidRPr="00821CD8" w:rsidRDefault="003620B0" w:rsidP="00910155">
          <w:pPr>
            <w:pStyle w:val="Untertitel"/>
          </w:pPr>
          <w:r w:rsidRPr="00821CD8">
            <w:t>E</w:t>
          </w:r>
          <w:r>
            <w:t>A/PA, Plenum</w:t>
          </w:r>
        </w:p>
      </w:tc>
      <w:tc>
        <w:tcPr>
          <w:tcW w:w="1000" w:type="pct"/>
        </w:tcPr>
        <w:p w14:paraId="6E7CADF0" w14:textId="77777777" w:rsidR="003620B0" w:rsidRPr="00821CD8" w:rsidRDefault="003620B0" w:rsidP="00910155">
          <w:pPr>
            <w:pStyle w:val="Untertitel"/>
          </w:pPr>
          <w:r>
            <w:t>Arbeitsbogen</w:t>
          </w:r>
        </w:p>
      </w:tc>
    </w:tr>
  </w:tbl>
  <w:p w14:paraId="1FF2B514" w14:textId="77777777" w:rsidR="003620B0" w:rsidRDefault="003620B0" w:rsidP="00B404B8">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A8893" w14:textId="77777777" w:rsidR="003620B0" w:rsidRDefault="003620B0" w:rsidP="00F24214">
    <w:pPr>
      <w:pStyle w:val="Kopfzeile"/>
      <w:ind w:left="0"/>
    </w:pPr>
    <w:r>
      <w:rPr>
        <w:noProof/>
      </w:rPr>
      <mc:AlternateContent>
        <mc:Choice Requires="wps">
          <w:drawing>
            <wp:anchor distT="0" distB="0" distL="114300" distR="114300" simplePos="0" relativeHeight="251858944" behindDoc="0" locked="0" layoutInCell="1" allowOverlap="1" wp14:anchorId="1BA49E19" wp14:editId="1551E3F3">
              <wp:simplePos x="0" y="0"/>
              <wp:positionH relativeFrom="margin">
                <wp:posOffset>974090</wp:posOffset>
              </wp:positionH>
              <wp:positionV relativeFrom="topMargin">
                <wp:posOffset>466725</wp:posOffset>
              </wp:positionV>
              <wp:extent cx="3767455" cy="981075"/>
              <wp:effectExtent l="0" t="0" r="4445" b="9525"/>
              <wp:wrapNone/>
              <wp:docPr id="1912" name="Textfeld 191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ED33324" w14:textId="77777777" w:rsidR="003620B0" w:rsidRPr="00C964CE" w:rsidRDefault="003620B0" w:rsidP="00F24214">
                          <w:pPr>
                            <w:pStyle w:val="Titel"/>
                            <w:spacing w:line="276" w:lineRule="auto"/>
                            <w:ind w:left="0"/>
                            <w:rPr>
                              <w:color w:val="76B729"/>
                            </w:rPr>
                          </w:pPr>
                          <w:r w:rsidRPr="00C964CE">
                            <w:rPr>
                              <w:color w:val="76B729"/>
                            </w:rPr>
                            <w:t>Versicherungen leicht gemacht</w:t>
                          </w:r>
                        </w:p>
                        <w:p w14:paraId="575D96A3" w14:textId="77777777" w:rsidR="003620B0" w:rsidRPr="00045604" w:rsidRDefault="003620B0" w:rsidP="00F24214">
                          <w:pPr>
                            <w:pStyle w:val="berschrift1"/>
                            <w:rPr>
                              <w:b/>
                              <w:bCs/>
                            </w:rPr>
                          </w:pPr>
                          <w:r w:rsidRPr="00045604">
                            <w:rPr>
                              <w:b/>
                              <w:bCs/>
                            </w:rPr>
                            <w:t>Einleitung</w:t>
                          </w:r>
                        </w:p>
                        <w:p w14:paraId="3C68CBA6" w14:textId="77777777" w:rsidR="003620B0" w:rsidRPr="007C7407" w:rsidRDefault="003620B0" w:rsidP="00F242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A49E19" id="_x0000_t202" coordsize="21600,21600" o:spt="202" path="m,l,21600r21600,l21600,xe">
              <v:stroke joinstyle="miter"/>
              <v:path gradientshapeok="t" o:connecttype="rect"/>
            </v:shapetype>
            <v:shape id="Textfeld 1912" o:spid="_x0000_s1537" type="#_x0000_t202" style="position:absolute;left:0;text-align:left;margin-left:76.7pt;margin-top:36.75pt;width:296.65pt;height:77.2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IUjMQIAAFs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Hpp37XUB2QBgedQrzlS4W1PjIfXphDSWDnKPPwjIvUgHfB0aJkC+7X3/ZjPk4Ko5Q0KLGS+p87&#10;5gQl+rvBGd71h8OoyeQMR5MBOu46sr6OmF29ACSgjw/K8mTG/KBPpnRQv+FrmMdbMcQMx7tLGk7m&#10;InTCx9fExXyeklCFloVHs7I8QkfC4yRe2zfm7HFcAQf9BCcxsuLD1LrceNLAfBdAqjTSyHPH6pF+&#10;VHASxfG1xSdy7aesyz9h9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C3sIUjMQIAAFsEAAAOAAAAAAAAAAAAAAAA&#10;AC4CAABkcnMvZTJvRG9jLnhtbFBLAQItABQABgAIAAAAIQB7YHlm4QAAAAoBAAAPAAAAAAAAAAAA&#10;AAAAAIsEAABkcnMvZG93bnJldi54bWxQSwUGAAAAAAQABADzAAAAmQUAAAAA&#10;" fillcolor="white [3201]" stroked="f" strokeweight=".5pt">
              <v:textbox>
                <w:txbxContent>
                  <w:p w14:paraId="0ED33324" w14:textId="77777777" w:rsidR="003620B0" w:rsidRPr="00C964CE" w:rsidRDefault="003620B0" w:rsidP="00F24214">
                    <w:pPr>
                      <w:pStyle w:val="Titel"/>
                      <w:spacing w:line="276" w:lineRule="auto"/>
                      <w:ind w:left="0"/>
                      <w:rPr>
                        <w:color w:val="76B729"/>
                      </w:rPr>
                    </w:pPr>
                    <w:r w:rsidRPr="00C964CE">
                      <w:rPr>
                        <w:color w:val="76B729"/>
                      </w:rPr>
                      <w:t>Versicherungen leicht gemacht</w:t>
                    </w:r>
                  </w:p>
                  <w:p w14:paraId="575D96A3" w14:textId="77777777" w:rsidR="003620B0" w:rsidRPr="00045604" w:rsidRDefault="003620B0" w:rsidP="00F24214">
                    <w:pPr>
                      <w:pStyle w:val="berschrift1"/>
                      <w:rPr>
                        <w:b/>
                        <w:bCs/>
                      </w:rPr>
                    </w:pPr>
                    <w:r w:rsidRPr="00045604">
                      <w:rPr>
                        <w:b/>
                        <w:bCs/>
                      </w:rPr>
                      <w:t>Einleitung</w:t>
                    </w:r>
                  </w:p>
                  <w:p w14:paraId="3C68CBA6" w14:textId="77777777" w:rsidR="003620B0" w:rsidRPr="007C7407" w:rsidRDefault="003620B0" w:rsidP="00F24214"/>
                </w:txbxContent>
              </v:textbox>
              <w10:wrap anchorx="margin" anchory="margin"/>
            </v:shape>
          </w:pict>
        </mc:Fallback>
      </mc:AlternateContent>
    </w:r>
    <w:r>
      <w:rPr>
        <w:noProof/>
        <w:color w:val="0A2446"/>
      </w:rPr>
      <w:drawing>
        <wp:inline distT="0" distB="0" distL="0" distR="0" wp14:anchorId="01A2A3F8" wp14:editId="57790788">
          <wp:extent cx="864000" cy="864000"/>
          <wp:effectExtent l="0" t="0" r="0" b="0"/>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7A622E1" w14:textId="77777777" w:rsidR="003620B0" w:rsidRDefault="003620B0">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A0B8C" w14:textId="77777777" w:rsidR="003620B0" w:rsidRDefault="003620B0" w:rsidP="00980DE8">
    <w:pPr>
      <w:pStyle w:val="Kopfzeile"/>
      <w:ind w:left="0"/>
    </w:pPr>
    <w:r>
      <w:rPr>
        <w:noProof/>
      </w:rPr>
      <mc:AlternateContent>
        <mc:Choice Requires="wps">
          <w:drawing>
            <wp:anchor distT="0" distB="0" distL="114300" distR="114300" simplePos="0" relativeHeight="251520000" behindDoc="0" locked="0" layoutInCell="1" allowOverlap="1" wp14:anchorId="21F0923F" wp14:editId="25273EB3">
              <wp:simplePos x="0" y="0"/>
              <wp:positionH relativeFrom="margin">
                <wp:posOffset>968926</wp:posOffset>
              </wp:positionH>
              <wp:positionV relativeFrom="topMargin">
                <wp:posOffset>462708</wp:posOffset>
              </wp:positionV>
              <wp:extent cx="3767455" cy="1090670"/>
              <wp:effectExtent l="0" t="0" r="4445" b="1905"/>
              <wp:wrapNone/>
              <wp:docPr id="50" name="Textfeld 50"/>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426BA4AA" w14:textId="77777777" w:rsidR="003620B0" w:rsidRPr="004319AC" w:rsidRDefault="003620B0" w:rsidP="004319AC">
                          <w:pPr>
                            <w:pStyle w:val="Titel"/>
                            <w:spacing w:line="276" w:lineRule="auto"/>
                            <w:ind w:left="0"/>
                          </w:pPr>
                          <w:r w:rsidRPr="004319AC">
                            <w:t>Lösung:</w:t>
                          </w:r>
                        </w:p>
                        <w:p w14:paraId="3698D65D"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F0923F" id="_x0000_t202" coordsize="21600,21600" o:spt="202" path="m,l,21600r21600,l21600,xe">
              <v:stroke joinstyle="miter"/>
              <v:path gradientshapeok="t" o:connecttype="rect"/>
            </v:shapetype>
            <v:shape id="Textfeld 50" o:spid="_x0000_s1570" type="#_x0000_t202" style="position:absolute;left:0;text-align:left;margin-left:76.3pt;margin-top:36.45pt;width:296.65pt;height:85.9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DShMwIAAF0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" fillcolor="white [3201]" stroked="f" strokeweight=".5pt">
              <v:textbox>
                <w:txbxContent>
                  <w:p w14:paraId="426BA4AA" w14:textId="77777777" w:rsidR="003620B0" w:rsidRPr="004319AC" w:rsidRDefault="003620B0" w:rsidP="004319AC">
                    <w:pPr>
                      <w:pStyle w:val="Titel"/>
                      <w:spacing w:line="276" w:lineRule="auto"/>
                      <w:ind w:left="0"/>
                    </w:pPr>
                    <w:r w:rsidRPr="004319AC">
                      <w:t>Lösung:</w:t>
                    </w:r>
                  </w:p>
                  <w:p w14:paraId="3698D65D"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Silbenbögen</w:t>
                    </w:r>
                  </w:p>
                </w:txbxContent>
              </v:textbox>
              <w10:wrap anchorx="margin" anchory="margin"/>
            </v:shape>
          </w:pict>
        </mc:Fallback>
      </mc:AlternateContent>
    </w:r>
    <w:r>
      <w:rPr>
        <w:noProof/>
        <w:color w:val="0A2446"/>
      </w:rPr>
      <w:drawing>
        <wp:inline distT="0" distB="0" distL="0" distR="0" wp14:anchorId="6D9D1B43" wp14:editId="3F2BC90F">
          <wp:extent cx="864000" cy="864000"/>
          <wp:effectExtent l="0" t="0" r="0" b="0"/>
          <wp:docPr id="911" name="Grafik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D29B8CD" w14:textId="77777777" w:rsidR="003620B0" w:rsidRPr="00980DE8" w:rsidRDefault="003620B0" w:rsidP="00F75E00">
    <w:pPr>
      <w:pStyle w:val="Kopfzeile"/>
      <w:tabs>
        <w:tab w:val="clear" w:pos="4536"/>
        <w:tab w:val="clear" w:pos="9072"/>
        <w:tab w:val="left" w:pos="1043"/>
        <w:tab w:val="left" w:pos="1124"/>
      </w:tabs>
      <w:ind w:left="0"/>
    </w:pPr>
    <w:r>
      <w:tab/>
    </w:r>
    <w:r>
      <w:tab/>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56CAC" w14:textId="77777777" w:rsidR="003620B0" w:rsidRDefault="003620B0" w:rsidP="00980DE8">
    <w:pPr>
      <w:pStyle w:val="Kopfzeile"/>
      <w:ind w:left="0"/>
    </w:pPr>
    <w:r>
      <w:rPr>
        <w:noProof/>
      </w:rPr>
      <mc:AlternateContent>
        <mc:Choice Requires="wps">
          <w:drawing>
            <wp:anchor distT="0" distB="0" distL="114300" distR="114300" simplePos="0" relativeHeight="251521024" behindDoc="0" locked="0" layoutInCell="1" allowOverlap="1" wp14:anchorId="0DCD17B3" wp14:editId="1012D9F0">
              <wp:simplePos x="0" y="0"/>
              <wp:positionH relativeFrom="margin">
                <wp:posOffset>968926</wp:posOffset>
              </wp:positionH>
              <wp:positionV relativeFrom="topMargin">
                <wp:posOffset>462708</wp:posOffset>
              </wp:positionV>
              <wp:extent cx="3767455" cy="1090670"/>
              <wp:effectExtent l="0" t="0" r="4445" b="1905"/>
              <wp:wrapNone/>
              <wp:docPr id="56" name="Textfeld 56"/>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4BC23626" w14:textId="77777777" w:rsidR="003620B0" w:rsidRDefault="003620B0" w:rsidP="00980DE8">
                          <w:pPr>
                            <w:pStyle w:val="Titel"/>
                            <w:spacing w:line="276" w:lineRule="auto"/>
                            <w:ind w:left="0"/>
                          </w:pPr>
                          <w:r w:rsidRPr="0050014D">
                            <w:t>Arbeits</w:t>
                          </w:r>
                          <w:r>
                            <w:t>bogen</w:t>
                          </w:r>
                          <w:r w:rsidRPr="0050014D">
                            <w:t>:</w:t>
                          </w:r>
                        </w:p>
                        <w:p w14:paraId="74A43AF3" w14:textId="77777777" w:rsidR="003620B0" w:rsidRPr="00980DE8" w:rsidRDefault="003620B0" w:rsidP="00980DE8">
                          <w:pPr>
                            <w:pStyle w:val="Titel"/>
                            <w:spacing w:line="276" w:lineRule="auto"/>
                            <w:ind w:left="0"/>
                            <w:rPr>
                              <w:b w:val="0"/>
                              <w:bCs w:val="0"/>
                            </w:rPr>
                          </w:pPr>
                          <w:r w:rsidRPr="00980DE8">
                            <w:rPr>
                              <w:rFonts w:eastAsia="Times New Roman"/>
                              <w:b w:val="0"/>
                              <w:bCs w:val="0"/>
                            </w:rP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CD17B3" id="_x0000_t202" coordsize="21600,21600" o:spt="202" path="m,l,21600r21600,l21600,xe">
              <v:stroke joinstyle="miter"/>
              <v:path gradientshapeok="t" o:connecttype="rect"/>
            </v:shapetype>
            <v:shape id="Textfeld 56" o:spid="_x0000_s1571" type="#_x0000_t202" style="position:absolute;left:0;text-align:left;margin-left:76.3pt;margin-top:36.45pt;width:296.65pt;height:85.9pt;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nt0MgIAAF0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" fillcolor="white [3201]" stroked="f" strokeweight=".5pt">
              <v:textbox>
                <w:txbxContent>
                  <w:p w14:paraId="4BC23626" w14:textId="77777777" w:rsidR="003620B0" w:rsidRDefault="003620B0" w:rsidP="00980DE8">
                    <w:pPr>
                      <w:pStyle w:val="Titel"/>
                      <w:spacing w:line="276" w:lineRule="auto"/>
                      <w:ind w:left="0"/>
                    </w:pPr>
                    <w:r w:rsidRPr="0050014D">
                      <w:t>Arbeits</w:t>
                    </w:r>
                    <w:r>
                      <w:t>bogen</w:t>
                    </w:r>
                    <w:r w:rsidRPr="0050014D">
                      <w:t>:</w:t>
                    </w:r>
                  </w:p>
                  <w:p w14:paraId="74A43AF3" w14:textId="77777777" w:rsidR="003620B0" w:rsidRPr="00980DE8" w:rsidRDefault="003620B0" w:rsidP="00980DE8">
                    <w:pPr>
                      <w:pStyle w:val="Titel"/>
                      <w:spacing w:line="276" w:lineRule="auto"/>
                      <w:ind w:left="0"/>
                      <w:rPr>
                        <w:b w:val="0"/>
                        <w:bCs w:val="0"/>
                      </w:rPr>
                    </w:pPr>
                    <w:r w:rsidRPr="00980DE8">
                      <w:rPr>
                        <w:rFonts w:eastAsia="Times New Roman"/>
                        <w:b w:val="0"/>
                        <w:bCs w:val="0"/>
                      </w:rPr>
                      <w:t>Was gehört zusammen?</w:t>
                    </w:r>
                  </w:p>
                </w:txbxContent>
              </v:textbox>
              <w10:wrap anchorx="margin" anchory="margin"/>
            </v:shape>
          </w:pict>
        </mc:Fallback>
      </mc:AlternateContent>
    </w:r>
    <w:r>
      <w:rPr>
        <w:noProof/>
      </w:rPr>
      <mc:AlternateContent>
        <mc:Choice Requires="wps">
          <w:drawing>
            <wp:anchor distT="45720" distB="45720" distL="114300" distR="114300" simplePos="0" relativeHeight="251523072" behindDoc="0" locked="0" layoutInCell="1" allowOverlap="1" wp14:anchorId="3E3F9099" wp14:editId="279B1134">
              <wp:simplePos x="0" y="0"/>
              <wp:positionH relativeFrom="margin">
                <wp:posOffset>5418455</wp:posOffset>
              </wp:positionH>
              <wp:positionV relativeFrom="topMargin">
                <wp:posOffset>1080135</wp:posOffset>
              </wp:positionV>
              <wp:extent cx="712800" cy="1404620"/>
              <wp:effectExtent l="0" t="0" r="0" b="0"/>
              <wp:wrapNone/>
              <wp:docPr id="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1C9D3E" w14:textId="77777777" w:rsidR="003620B0" w:rsidRPr="0017008B" w:rsidRDefault="003620B0" w:rsidP="00980DE8">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3F9099" id="_x0000_s1572" type="#_x0000_t202" style="position:absolute;left:0;text-align:left;margin-left:426.65pt;margin-top:85.05pt;width:56.15pt;height:110.6pt;z-index:251523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EeJYG4xAgAAqQQAAA4AAAAAAAAAAAAAAAAA&#10;LgIAAGRycy9lMm9Eb2MueG1sUEsBAi0AFAAGAAgAAAAhANWs6NXgAAAACwEAAA8AAAAAAAAAAAAA&#10;AAAAiwQAAGRycy9kb3ducmV2LnhtbFBLBQYAAAAABAAEAPMAAACYBQAAAAA=&#10;" filled="f" stroked="f">
              <v:textbox style="mso-fit-shape-to-text:t">
                <w:txbxContent>
                  <w:p w14:paraId="6A1C9D3E" w14:textId="77777777" w:rsidR="003620B0" w:rsidRPr="0017008B" w:rsidRDefault="003620B0" w:rsidP="00980DE8">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522048" behindDoc="0" locked="0" layoutInCell="1" allowOverlap="1" wp14:anchorId="02EFC6A5" wp14:editId="43A457BF">
          <wp:simplePos x="0" y="0"/>
          <wp:positionH relativeFrom="margin">
            <wp:posOffset>5526405</wp:posOffset>
          </wp:positionH>
          <wp:positionV relativeFrom="topMargin">
            <wp:posOffset>648335</wp:posOffset>
          </wp:positionV>
          <wp:extent cx="496800" cy="417600"/>
          <wp:effectExtent l="0" t="0" r="0" b="1905"/>
          <wp:wrapNone/>
          <wp:docPr id="912" name="Grafik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2C70FE3" wp14:editId="79B9253E">
          <wp:extent cx="864000" cy="864000"/>
          <wp:effectExtent l="0" t="0" r="0" b="0"/>
          <wp:docPr id="913" name="Grafik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5E6BD4D" w14:textId="77777777" w:rsidR="003620B0" w:rsidRPr="00E3182B" w:rsidRDefault="003620B0" w:rsidP="00980DE8">
    <w:pPr>
      <w:pStyle w:val="Kopfzeile"/>
      <w:tabs>
        <w:tab w:val="clear" w:pos="4536"/>
        <w:tab w:val="clear" w:pos="9072"/>
        <w:tab w:val="left" w:pos="1124"/>
      </w:tabs>
      <w:ind w:left="0"/>
    </w:pPr>
    <w:r>
      <w:tab/>
    </w:r>
  </w:p>
  <w:p w14:paraId="2FF9235E" w14:textId="77777777" w:rsidR="003620B0" w:rsidRPr="00980DE8" w:rsidRDefault="003620B0" w:rsidP="00980DE8">
    <w:pPr>
      <w:pStyle w:val="Kopfzeile"/>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FAD47" w14:textId="77777777" w:rsidR="003620B0" w:rsidRPr="00923829" w:rsidRDefault="003620B0" w:rsidP="000F4237">
    <w:pPr>
      <w:pStyle w:val="Kopfzeile"/>
      <w:ind w:left="0"/>
    </w:pPr>
    <w:r>
      <w:rPr>
        <w:noProof/>
      </w:rPr>
      <mc:AlternateContent>
        <mc:Choice Requires="wps">
          <w:drawing>
            <wp:anchor distT="45720" distB="45720" distL="114300" distR="114300" simplePos="0" relativeHeight="251493376" behindDoc="0" locked="0" layoutInCell="1" allowOverlap="1" wp14:anchorId="4ED6BB0D" wp14:editId="1ED2C18F">
              <wp:simplePos x="0" y="0"/>
              <wp:positionH relativeFrom="margin">
                <wp:posOffset>5472430</wp:posOffset>
              </wp:positionH>
              <wp:positionV relativeFrom="topMargin">
                <wp:posOffset>1080135</wp:posOffset>
              </wp:positionV>
              <wp:extent cx="712800" cy="1404620"/>
              <wp:effectExtent l="0" t="0" r="0" b="0"/>
              <wp:wrapNone/>
              <wp:docPr id="2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A47188" w14:textId="77777777" w:rsidR="003620B0" w:rsidRPr="0017008B" w:rsidRDefault="003620B0" w:rsidP="000F4237">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ED6BB0D" id="_x0000_t202" coordsize="21600,21600" o:spt="202" path="m,l,21600r21600,l21600,xe">
              <v:stroke joinstyle="miter"/>
              <v:path gradientshapeok="t" o:connecttype="rect"/>
            </v:shapetype>
            <v:shape id="_x0000_s1573" type="#_x0000_t202" style="position:absolute;left:0;text-align:left;margin-left:430.9pt;margin-top:85.05pt;width:56.15pt;height:110.6pt;z-index:2514933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JU+DpgxAgAAqQQAAA4AAAAAAAAAAAAAAAAA&#10;LgIAAGRycy9lMm9Eb2MueG1sUEsBAi0AFAAGAAgAAAAhAKs6UtLgAAAACwEAAA8AAAAAAAAAAAAA&#10;AAAAiwQAAGRycy9kb3ducmV2LnhtbFBLBQYAAAAABAAEAPMAAACYBQAAAAA=&#10;" filled="f" stroked="f">
              <v:textbox style="mso-fit-shape-to-text:t">
                <w:txbxContent>
                  <w:p w14:paraId="4FA47188" w14:textId="77777777" w:rsidR="003620B0" w:rsidRPr="0017008B" w:rsidRDefault="003620B0" w:rsidP="000F4237">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492352" behindDoc="0" locked="0" layoutInCell="1" allowOverlap="1" wp14:anchorId="16584AA4" wp14:editId="54343830">
          <wp:simplePos x="0" y="0"/>
          <wp:positionH relativeFrom="margin">
            <wp:posOffset>5526405</wp:posOffset>
          </wp:positionH>
          <wp:positionV relativeFrom="topMargin">
            <wp:posOffset>648335</wp:posOffset>
          </wp:positionV>
          <wp:extent cx="496800" cy="417600"/>
          <wp:effectExtent l="0" t="0" r="0" b="1905"/>
          <wp:wrapNone/>
          <wp:docPr id="914" name="Grafik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491328" behindDoc="0" locked="0" layoutInCell="1" allowOverlap="1" wp14:anchorId="725C75A2" wp14:editId="6019ACC7">
              <wp:simplePos x="0" y="0"/>
              <wp:positionH relativeFrom="margin">
                <wp:posOffset>974090</wp:posOffset>
              </wp:positionH>
              <wp:positionV relativeFrom="topMargin">
                <wp:posOffset>466725</wp:posOffset>
              </wp:positionV>
              <wp:extent cx="3190875" cy="828675"/>
              <wp:effectExtent l="0" t="0" r="9525" b="9525"/>
              <wp:wrapNone/>
              <wp:docPr id="286" name="Textfeld 28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6C46469" w14:textId="77777777" w:rsidR="003620B0" w:rsidRPr="0050014D" w:rsidRDefault="003620B0" w:rsidP="000F4237">
                          <w:pPr>
                            <w:pStyle w:val="Titel"/>
                            <w:spacing w:line="276" w:lineRule="auto"/>
                            <w:ind w:left="0"/>
                          </w:pPr>
                          <w:r>
                            <w:t>Arbeitsblatt</w:t>
                          </w:r>
                          <w:r w:rsidRPr="0050014D">
                            <w:t>:</w:t>
                          </w:r>
                        </w:p>
                        <w:p w14:paraId="574CCF28" w14:textId="77777777" w:rsidR="003620B0" w:rsidRDefault="003620B0" w:rsidP="000F4237">
                          <w:pPr>
                            <w:pStyle w:val="berschrift1"/>
                          </w:pPr>
                          <w:r>
                            <w:t>Nützlich oder überflüssig?</w:t>
                          </w:r>
                        </w:p>
                        <w:p w14:paraId="38B42885" w14:textId="77777777" w:rsidR="003620B0" w:rsidRPr="00A41E7A" w:rsidRDefault="003620B0" w:rsidP="000F4237">
                          <w:pPr>
                            <w:ind w:left="0"/>
                            <w:rPr>
                              <w:color w:val="0A2446"/>
                            </w:rPr>
                          </w:pPr>
                          <w:r>
                            <w:rPr>
                              <w:color w:val="0A2446"/>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C75A2" id="Textfeld 286" o:spid="_x0000_s1574" type="#_x0000_t202" style="position:absolute;left:0;text-align:left;margin-left:76.7pt;margin-top:36.75pt;width:251.25pt;height:65.25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" fillcolor="white [3201]" stroked="f" strokeweight=".5pt">
              <v:textbox>
                <w:txbxContent>
                  <w:p w14:paraId="26C46469" w14:textId="77777777" w:rsidR="003620B0" w:rsidRPr="0050014D" w:rsidRDefault="003620B0" w:rsidP="000F4237">
                    <w:pPr>
                      <w:pStyle w:val="Titel"/>
                      <w:spacing w:line="276" w:lineRule="auto"/>
                      <w:ind w:left="0"/>
                    </w:pPr>
                    <w:r>
                      <w:t>Arbeitsblatt</w:t>
                    </w:r>
                    <w:r w:rsidRPr="0050014D">
                      <w:t>:</w:t>
                    </w:r>
                  </w:p>
                  <w:p w14:paraId="574CCF28" w14:textId="77777777" w:rsidR="003620B0" w:rsidRDefault="003620B0" w:rsidP="000F4237">
                    <w:pPr>
                      <w:pStyle w:val="berschrift1"/>
                    </w:pPr>
                    <w:r>
                      <w:t>Nützlich oder überflüssig?</w:t>
                    </w:r>
                  </w:p>
                  <w:p w14:paraId="38B42885" w14:textId="77777777" w:rsidR="003620B0" w:rsidRPr="00A41E7A" w:rsidRDefault="003620B0" w:rsidP="000F4237">
                    <w:pPr>
                      <w:ind w:left="0"/>
                      <w:rPr>
                        <w:color w:val="0A2446"/>
                      </w:rPr>
                    </w:pPr>
                    <w:r>
                      <w:rPr>
                        <w:color w:val="0A2446"/>
                      </w:rPr>
                      <w:t>(2/3)</w:t>
                    </w:r>
                  </w:p>
                </w:txbxContent>
              </v:textbox>
              <w10:wrap anchorx="margin" anchory="margin"/>
            </v:shape>
          </w:pict>
        </mc:Fallback>
      </mc:AlternateContent>
    </w:r>
    <w:r>
      <w:rPr>
        <w:noProof/>
        <w:color w:val="0A2446"/>
      </w:rPr>
      <w:drawing>
        <wp:inline distT="0" distB="0" distL="0" distR="0" wp14:anchorId="540641E8" wp14:editId="0F1B458A">
          <wp:extent cx="864000" cy="864000"/>
          <wp:effectExtent l="0" t="0" r="0" b="0"/>
          <wp:docPr id="915" name="Grafik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83748B3" w14:textId="77777777" w:rsidR="003620B0" w:rsidRDefault="003620B0" w:rsidP="00B404B8">
    <w:pPr>
      <w:pStyle w:val="Kopfzeile"/>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23C68" w14:textId="77777777" w:rsidR="003620B0" w:rsidRDefault="003620B0" w:rsidP="00980DE8">
    <w:pPr>
      <w:pStyle w:val="Kopfzeile"/>
      <w:ind w:left="0"/>
    </w:pPr>
    <w:r>
      <w:rPr>
        <w:noProof/>
      </w:rPr>
      <mc:AlternateContent>
        <mc:Choice Requires="wps">
          <w:drawing>
            <wp:anchor distT="0" distB="0" distL="114300" distR="114300" simplePos="0" relativeHeight="251524096" behindDoc="0" locked="0" layoutInCell="1" allowOverlap="1" wp14:anchorId="244773F6" wp14:editId="64385A04">
              <wp:simplePos x="0" y="0"/>
              <wp:positionH relativeFrom="margin">
                <wp:posOffset>968926</wp:posOffset>
              </wp:positionH>
              <wp:positionV relativeFrom="topMargin">
                <wp:posOffset>462708</wp:posOffset>
              </wp:positionV>
              <wp:extent cx="3767455" cy="1090670"/>
              <wp:effectExtent l="0" t="0" r="4445" b="1905"/>
              <wp:wrapNone/>
              <wp:docPr id="475" name="Textfeld 475"/>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2F7684EF" w14:textId="77777777" w:rsidR="003620B0" w:rsidRDefault="003620B0" w:rsidP="00980DE8">
                          <w:pPr>
                            <w:pStyle w:val="Titel"/>
                            <w:spacing w:line="276" w:lineRule="auto"/>
                            <w:ind w:left="0"/>
                          </w:pPr>
                          <w:r>
                            <w:t>Lösung</w:t>
                          </w:r>
                        </w:p>
                        <w:p w14:paraId="70D68B7B" w14:textId="77777777" w:rsidR="003620B0" w:rsidRPr="00980DE8" w:rsidRDefault="003620B0" w:rsidP="00980DE8">
                          <w:pPr>
                            <w:pStyle w:val="Titel"/>
                            <w:spacing w:line="276" w:lineRule="auto"/>
                            <w:ind w:left="0"/>
                            <w:rPr>
                              <w:b w:val="0"/>
                              <w:bCs w:val="0"/>
                            </w:rPr>
                          </w:pPr>
                          <w:r w:rsidRPr="00980DE8">
                            <w:rPr>
                              <w:rFonts w:eastAsia="Times New Roman"/>
                              <w:b w:val="0"/>
                              <w:bCs w:val="0"/>
                            </w:rP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4773F6" id="_x0000_t202" coordsize="21600,21600" o:spt="202" path="m,l,21600r21600,l21600,xe">
              <v:stroke joinstyle="miter"/>
              <v:path gradientshapeok="t" o:connecttype="rect"/>
            </v:shapetype>
            <v:shape id="Textfeld 475" o:spid="_x0000_s1575" type="#_x0000_t202" style="position:absolute;left:0;text-align:left;margin-left:76.3pt;margin-top:36.45pt;width:296.65pt;height:85.9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tfKMgIAAF0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" fillcolor="white [3201]" stroked="f" strokeweight=".5pt">
              <v:textbox>
                <w:txbxContent>
                  <w:p w14:paraId="2F7684EF" w14:textId="77777777" w:rsidR="003620B0" w:rsidRDefault="003620B0" w:rsidP="00980DE8">
                    <w:pPr>
                      <w:pStyle w:val="Titel"/>
                      <w:spacing w:line="276" w:lineRule="auto"/>
                      <w:ind w:left="0"/>
                    </w:pPr>
                    <w:r>
                      <w:t>Lösung</w:t>
                    </w:r>
                  </w:p>
                  <w:p w14:paraId="70D68B7B" w14:textId="77777777" w:rsidR="003620B0" w:rsidRPr="00980DE8" w:rsidRDefault="003620B0" w:rsidP="00980DE8">
                    <w:pPr>
                      <w:pStyle w:val="Titel"/>
                      <w:spacing w:line="276" w:lineRule="auto"/>
                      <w:ind w:left="0"/>
                      <w:rPr>
                        <w:b w:val="0"/>
                        <w:bCs w:val="0"/>
                      </w:rPr>
                    </w:pPr>
                    <w:r w:rsidRPr="00980DE8">
                      <w:rPr>
                        <w:rFonts w:eastAsia="Times New Roman"/>
                        <w:b w:val="0"/>
                        <w:bCs w:val="0"/>
                      </w:rPr>
                      <w:t>Was gehört zusammen?</w:t>
                    </w:r>
                  </w:p>
                </w:txbxContent>
              </v:textbox>
              <w10:wrap anchorx="margin" anchory="margin"/>
            </v:shape>
          </w:pict>
        </mc:Fallback>
      </mc:AlternateContent>
    </w:r>
    <w:r>
      <w:rPr>
        <w:noProof/>
        <w:color w:val="0A2446"/>
      </w:rPr>
      <w:drawing>
        <wp:inline distT="0" distB="0" distL="0" distR="0" wp14:anchorId="60E22763" wp14:editId="5F0DFC4C">
          <wp:extent cx="864000" cy="864000"/>
          <wp:effectExtent l="0" t="0" r="0" b="0"/>
          <wp:docPr id="916" name="Grafik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504370C" w14:textId="77777777" w:rsidR="003620B0" w:rsidRPr="00E3182B" w:rsidRDefault="003620B0" w:rsidP="00980DE8">
    <w:pPr>
      <w:pStyle w:val="Kopfzeile"/>
      <w:tabs>
        <w:tab w:val="clear" w:pos="4536"/>
        <w:tab w:val="clear" w:pos="9072"/>
        <w:tab w:val="left" w:pos="1124"/>
      </w:tabs>
      <w:ind w:left="0"/>
    </w:pPr>
    <w:r>
      <w:tab/>
    </w:r>
  </w:p>
  <w:p w14:paraId="1DC0BC53" w14:textId="77777777" w:rsidR="003620B0" w:rsidRPr="00980DE8" w:rsidRDefault="003620B0" w:rsidP="00980DE8">
    <w:pPr>
      <w:pStyle w:val="Kopfzeile"/>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48157" w14:textId="77777777" w:rsidR="003620B0" w:rsidRDefault="003620B0" w:rsidP="00E041E5">
    <w:pPr>
      <w:pStyle w:val="Kopfzeile"/>
      <w:ind w:left="0"/>
    </w:pPr>
    <w:r>
      <w:rPr>
        <w:noProof/>
      </w:rPr>
      <mc:AlternateContent>
        <mc:Choice Requires="wps">
          <w:drawing>
            <wp:anchor distT="0" distB="0" distL="114300" distR="114300" simplePos="0" relativeHeight="251643392" behindDoc="0" locked="0" layoutInCell="1" allowOverlap="1" wp14:anchorId="3694C8B3" wp14:editId="04E453BF">
              <wp:simplePos x="0" y="0"/>
              <wp:positionH relativeFrom="margin">
                <wp:posOffset>974090</wp:posOffset>
              </wp:positionH>
              <wp:positionV relativeFrom="topMargin">
                <wp:posOffset>466725</wp:posOffset>
              </wp:positionV>
              <wp:extent cx="5400000" cy="828675"/>
              <wp:effectExtent l="0" t="0" r="0" b="9525"/>
              <wp:wrapNone/>
              <wp:docPr id="899" name="Textfeld 899"/>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4DE6BE7D" w14:textId="77777777" w:rsidR="003620B0" w:rsidRPr="0050014D" w:rsidRDefault="003620B0" w:rsidP="00E041E5">
                          <w:pPr>
                            <w:pStyle w:val="Titel"/>
                            <w:spacing w:line="276" w:lineRule="auto"/>
                            <w:ind w:left="0"/>
                          </w:pPr>
                          <w:r>
                            <w:t xml:space="preserve">Ablauf </w:t>
                          </w:r>
                          <w:r w:rsidRPr="00A41E7A">
                            <w:t>für</w:t>
                          </w:r>
                          <w:r>
                            <w:t xml:space="preserve"> Lehrende</w:t>
                          </w:r>
                          <w:r w:rsidRPr="0050014D">
                            <w:t>:</w:t>
                          </w:r>
                        </w:p>
                        <w:p w14:paraId="2826B0D5" w14:textId="77777777" w:rsidR="003620B0" w:rsidRPr="00A41E7A" w:rsidRDefault="003620B0" w:rsidP="00E041E5">
                          <w:pPr>
                            <w:pStyle w:val="berschrift1"/>
                          </w:pPr>
                          <w:r>
                            <w:t>Versicherungsrätsel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94C8B3" id="_x0000_t202" coordsize="21600,21600" o:spt="202" path="m,l,21600r21600,l21600,xe">
              <v:stroke joinstyle="miter"/>
              <v:path gradientshapeok="t" o:connecttype="rect"/>
            </v:shapetype>
            <v:shape id="Textfeld 899" o:spid="_x0000_s1576" type="#_x0000_t202" style="position:absolute;left:0;text-align:left;margin-left:76.7pt;margin-top:36.75pt;width:425.2pt;height:65.2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qRMQIAAFw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" fillcolor="white [3201]" stroked="f" strokeweight=".5pt">
              <v:textbox>
                <w:txbxContent>
                  <w:p w14:paraId="4DE6BE7D" w14:textId="77777777" w:rsidR="003620B0" w:rsidRPr="0050014D" w:rsidRDefault="003620B0" w:rsidP="00E041E5">
                    <w:pPr>
                      <w:pStyle w:val="Titel"/>
                      <w:spacing w:line="276" w:lineRule="auto"/>
                      <w:ind w:left="0"/>
                    </w:pPr>
                    <w:r>
                      <w:t xml:space="preserve">Ablauf </w:t>
                    </w:r>
                    <w:r w:rsidRPr="00A41E7A">
                      <w:t>für</w:t>
                    </w:r>
                    <w:r>
                      <w:t xml:space="preserve"> Lehrende</w:t>
                    </w:r>
                    <w:r w:rsidRPr="0050014D">
                      <w:t>:</w:t>
                    </w:r>
                  </w:p>
                  <w:p w14:paraId="2826B0D5" w14:textId="77777777" w:rsidR="003620B0" w:rsidRPr="00A41E7A" w:rsidRDefault="003620B0" w:rsidP="00E041E5">
                    <w:pPr>
                      <w:pStyle w:val="berschrift1"/>
                    </w:pPr>
                    <w:r>
                      <w:t>Versicherungsrätsel</w:t>
                    </w:r>
                  </w:p>
                </w:txbxContent>
              </v:textbox>
              <w10:wrap anchorx="margin" anchory="margin"/>
            </v:shape>
          </w:pict>
        </mc:Fallback>
      </mc:AlternateContent>
    </w:r>
    <w:r>
      <w:rPr>
        <w:noProof/>
        <w:color w:val="0A2446"/>
      </w:rPr>
      <w:drawing>
        <wp:inline distT="0" distB="0" distL="0" distR="0" wp14:anchorId="466D7C43" wp14:editId="7144E0D1">
          <wp:extent cx="864000" cy="864000"/>
          <wp:effectExtent l="0" t="0" r="0" b="0"/>
          <wp:docPr id="917"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3D2A2FF" w14:textId="77777777" w:rsidR="003620B0" w:rsidRPr="007B2D80" w:rsidRDefault="003620B0" w:rsidP="00E041E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82376AC" w14:textId="77777777" w:rsidTr="006D1D6C">
      <w:trPr>
        <w:trHeight w:val="1134"/>
      </w:trPr>
      <w:tc>
        <w:tcPr>
          <w:tcW w:w="1000" w:type="pct"/>
          <w:vAlign w:val="center"/>
        </w:tcPr>
        <w:p w14:paraId="52C3F9E9" w14:textId="77777777" w:rsidR="003620B0" w:rsidRDefault="003620B0" w:rsidP="00E041E5">
          <w:pPr>
            <w:pStyle w:val="Untertitel"/>
          </w:pPr>
          <w:r>
            <w:rPr>
              <w:noProof/>
            </w:rPr>
            <w:drawing>
              <wp:inline distT="0" distB="0" distL="0" distR="0" wp14:anchorId="7A71A0E4" wp14:editId="74364B7A">
                <wp:extent cx="496800" cy="417600"/>
                <wp:effectExtent l="0" t="0" r="0" b="1905"/>
                <wp:docPr id="918" name="Grafik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357415A" w14:textId="77777777" w:rsidR="003620B0" w:rsidRDefault="003620B0" w:rsidP="00E041E5">
          <w:pPr>
            <w:pStyle w:val="Untertitel"/>
          </w:pPr>
          <w:r>
            <w:rPr>
              <w:noProof/>
            </w:rPr>
            <w:drawing>
              <wp:inline distT="0" distB="0" distL="0" distR="0" wp14:anchorId="61FA82E0" wp14:editId="627BB971">
                <wp:extent cx="436001" cy="471352"/>
                <wp:effectExtent l="0" t="0" r="0" b="0"/>
                <wp:docPr id="919" name="Grafik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572EE25" w14:textId="77777777" w:rsidR="003620B0" w:rsidRDefault="003620B0" w:rsidP="00E041E5">
          <w:pPr>
            <w:pStyle w:val="Untertitel"/>
          </w:pPr>
          <w:r>
            <w:rPr>
              <w:noProof/>
            </w:rPr>
            <w:drawing>
              <wp:inline distT="0" distB="0" distL="0" distR="0" wp14:anchorId="3F861DBC" wp14:editId="172F8E8A">
                <wp:extent cx="428400" cy="486000"/>
                <wp:effectExtent l="0" t="0" r="3810" b="0"/>
                <wp:docPr id="920" name="Grafik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2526A9C1" w14:textId="77777777" w:rsidR="003620B0" w:rsidRDefault="003620B0" w:rsidP="00E041E5">
          <w:pPr>
            <w:pStyle w:val="Untertitel"/>
          </w:pPr>
          <w:r>
            <w:rPr>
              <w:noProof/>
            </w:rPr>
            <w:drawing>
              <wp:inline distT="0" distB="0" distL="0" distR="0" wp14:anchorId="167C046D" wp14:editId="2EC2773B">
                <wp:extent cx="424800" cy="435600"/>
                <wp:effectExtent l="0" t="0" r="0" b="0"/>
                <wp:docPr id="925" name="Grafik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74B2050" w14:textId="77777777" w:rsidR="003620B0" w:rsidRDefault="003620B0" w:rsidP="00E041E5">
          <w:pPr>
            <w:pStyle w:val="Untertitel"/>
          </w:pPr>
          <w:r>
            <w:rPr>
              <w:noProof/>
            </w:rPr>
            <w:drawing>
              <wp:inline distT="0" distB="0" distL="0" distR="0" wp14:anchorId="7564DDA9" wp14:editId="39988452">
                <wp:extent cx="457200" cy="435600"/>
                <wp:effectExtent l="0" t="0" r="0" b="0"/>
                <wp:docPr id="926"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274AEBB6" w14:textId="77777777" w:rsidTr="006D1D6C">
      <w:trPr>
        <w:trHeight w:val="510"/>
      </w:trPr>
      <w:tc>
        <w:tcPr>
          <w:tcW w:w="1000" w:type="pct"/>
        </w:tcPr>
        <w:p w14:paraId="038CADFB" w14:textId="77777777" w:rsidR="003620B0" w:rsidRPr="0050014D" w:rsidRDefault="003620B0" w:rsidP="00E041E5">
          <w:pPr>
            <w:pStyle w:val="Untertitel"/>
          </w:pPr>
          <w:r w:rsidRPr="0050014D">
            <w:t xml:space="preserve">Level </w:t>
          </w:r>
          <w:r>
            <w:t>3</w:t>
          </w:r>
        </w:p>
      </w:tc>
      <w:tc>
        <w:tcPr>
          <w:tcW w:w="1000" w:type="pct"/>
        </w:tcPr>
        <w:p w14:paraId="46FB35A6" w14:textId="77777777" w:rsidR="003620B0" w:rsidRPr="00821CD8" w:rsidRDefault="003620B0" w:rsidP="00E041E5">
          <w:pPr>
            <w:pStyle w:val="Untertitel"/>
          </w:pPr>
          <w:r>
            <w:t>30</w:t>
          </w:r>
          <w:r w:rsidRPr="00821CD8">
            <w:t xml:space="preserve"> Minuten</w:t>
          </w:r>
        </w:p>
      </w:tc>
      <w:tc>
        <w:tcPr>
          <w:tcW w:w="1000" w:type="pct"/>
        </w:tcPr>
        <w:p w14:paraId="2E45F560" w14:textId="77777777" w:rsidR="003620B0" w:rsidRPr="00821CD8" w:rsidRDefault="003620B0" w:rsidP="00E041E5">
          <w:pPr>
            <w:pStyle w:val="Untertitel"/>
          </w:pPr>
          <w:r>
            <w:t>1-10</w:t>
          </w:r>
          <w:r w:rsidRPr="00821CD8">
            <w:t xml:space="preserve"> Person</w:t>
          </w:r>
          <w:r>
            <w:t>en</w:t>
          </w:r>
        </w:p>
      </w:tc>
      <w:tc>
        <w:tcPr>
          <w:tcW w:w="1000" w:type="pct"/>
        </w:tcPr>
        <w:p w14:paraId="4CE33612" w14:textId="77777777" w:rsidR="003620B0" w:rsidRPr="00821CD8" w:rsidRDefault="003620B0" w:rsidP="00E041E5">
          <w:pPr>
            <w:pStyle w:val="Untertitel"/>
          </w:pPr>
          <w:r w:rsidRPr="00821CD8">
            <w:t>E</w:t>
          </w:r>
          <w:r>
            <w:t>A/PA, Plenum</w:t>
          </w:r>
        </w:p>
      </w:tc>
      <w:tc>
        <w:tcPr>
          <w:tcW w:w="1000" w:type="pct"/>
        </w:tcPr>
        <w:p w14:paraId="439E3458" w14:textId="77777777" w:rsidR="003620B0" w:rsidRPr="00821CD8" w:rsidRDefault="003620B0" w:rsidP="00E041E5">
          <w:pPr>
            <w:pStyle w:val="Untertitel"/>
          </w:pPr>
          <w:r>
            <w:t>Arbeitsbögen</w:t>
          </w:r>
        </w:p>
      </w:tc>
    </w:tr>
  </w:tbl>
  <w:p w14:paraId="0041737F" w14:textId="77777777" w:rsidR="003620B0" w:rsidRPr="00980DE8" w:rsidRDefault="003620B0" w:rsidP="00E041E5">
    <w:pPr>
      <w:pStyle w:val="Kopfzeile"/>
      <w:ind w:left="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1D2F7" w14:textId="77777777" w:rsidR="003620B0" w:rsidRPr="00923829" w:rsidRDefault="003620B0" w:rsidP="000F4237">
    <w:pPr>
      <w:pStyle w:val="Kopfzeile"/>
      <w:ind w:left="0"/>
    </w:pPr>
    <w:r>
      <w:rPr>
        <w:noProof/>
      </w:rPr>
      <mc:AlternateContent>
        <mc:Choice Requires="wps">
          <w:drawing>
            <wp:anchor distT="45720" distB="45720" distL="114300" distR="114300" simplePos="0" relativeHeight="251531264" behindDoc="0" locked="0" layoutInCell="1" allowOverlap="1" wp14:anchorId="2B19153B" wp14:editId="7C50514C">
              <wp:simplePos x="0" y="0"/>
              <wp:positionH relativeFrom="margin">
                <wp:posOffset>5472430</wp:posOffset>
              </wp:positionH>
              <wp:positionV relativeFrom="topMargin">
                <wp:posOffset>1080135</wp:posOffset>
              </wp:positionV>
              <wp:extent cx="712800" cy="1404620"/>
              <wp:effectExtent l="0" t="0" r="0" b="0"/>
              <wp:wrapNone/>
              <wp:docPr id="9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B9D2A4" w14:textId="77777777" w:rsidR="003620B0" w:rsidRPr="0017008B" w:rsidRDefault="003620B0" w:rsidP="000F4237">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B19153B" id="_x0000_t202" coordsize="21600,21600" o:spt="202" path="m,l,21600r21600,l21600,xe">
              <v:stroke joinstyle="miter"/>
              <v:path gradientshapeok="t" o:connecttype="rect"/>
            </v:shapetype>
            <v:shape id="_x0000_s1577" type="#_x0000_t202" style="position:absolute;left:0;text-align:left;margin-left:430.9pt;margin-top:85.05pt;width:56.15pt;height:110.6pt;z-index:251531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EjksbIxAgAAqQQAAA4AAAAAAAAAAAAAAAAA&#10;LgIAAGRycy9lMm9Eb2MueG1sUEsBAi0AFAAGAAgAAAAhAKs6UtLgAAAACwEAAA8AAAAAAAAAAAAA&#10;AAAAiwQAAGRycy9kb3ducmV2LnhtbFBLBQYAAAAABAAEAPMAAACYBQAAAAA=&#10;" filled="f" stroked="f">
              <v:textbox style="mso-fit-shape-to-text:t">
                <w:txbxContent>
                  <w:p w14:paraId="00B9D2A4" w14:textId="77777777" w:rsidR="003620B0" w:rsidRPr="0017008B" w:rsidRDefault="003620B0" w:rsidP="000F4237">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530240" behindDoc="0" locked="0" layoutInCell="1" allowOverlap="1" wp14:anchorId="304BBAC9" wp14:editId="64497354">
          <wp:simplePos x="0" y="0"/>
          <wp:positionH relativeFrom="margin">
            <wp:posOffset>5526405</wp:posOffset>
          </wp:positionH>
          <wp:positionV relativeFrom="topMargin">
            <wp:posOffset>648335</wp:posOffset>
          </wp:positionV>
          <wp:extent cx="496800" cy="417600"/>
          <wp:effectExtent l="0" t="0" r="0" b="1905"/>
          <wp:wrapNone/>
          <wp:docPr id="929" name="Grafik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29216" behindDoc="0" locked="0" layoutInCell="1" allowOverlap="1" wp14:anchorId="70DA5433" wp14:editId="02DD1DF2">
              <wp:simplePos x="0" y="0"/>
              <wp:positionH relativeFrom="margin">
                <wp:posOffset>974090</wp:posOffset>
              </wp:positionH>
              <wp:positionV relativeFrom="topMargin">
                <wp:posOffset>466725</wp:posOffset>
              </wp:positionV>
              <wp:extent cx="3190875" cy="828675"/>
              <wp:effectExtent l="0" t="0" r="9525" b="9525"/>
              <wp:wrapNone/>
              <wp:docPr id="922" name="Textfeld 92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D44F817" w14:textId="77777777" w:rsidR="003620B0" w:rsidRPr="004319AC" w:rsidRDefault="003620B0" w:rsidP="004319AC">
                          <w:pPr>
                            <w:pStyle w:val="Titel"/>
                            <w:spacing w:line="276" w:lineRule="auto"/>
                            <w:ind w:left="0"/>
                          </w:pPr>
                          <w:r w:rsidRPr="004319AC">
                            <w:t>Arbeitsb</w:t>
                          </w:r>
                          <w:r>
                            <w:t>ogen</w:t>
                          </w:r>
                          <w:r w:rsidRPr="004319AC">
                            <w:t>:</w:t>
                          </w:r>
                        </w:p>
                        <w:p w14:paraId="09EE69BE" w14:textId="77777777" w:rsidR="003620B0" w:rsidRPr="004319AC" w:rsidRDefault="003620B0" w:rsidP="004319AC">
                          <w:pPr>
                            <w:pStyle w:val="berschrift1"/>
                            <w:spacing w:line="276" w:lineRule="auto"/>
                          </w:pPr>
                          <w:r w:rsidRPr="004319AC">
                            <w:t>Versicherungsrätsel</w:t>
                          </w:r>
                        </w:p>
                        <w:p w14:paraId="1A5B5A58" w14:textId="77777777" w:rsidR="003620B0" w:rsidRPr="0024131C" w:rsidRDefault="003620B0" w:rsidP="004319AC">
                          <w:pPr>
                            <w:spacing w:line="276" w:lineRule="auto"/>
                            <w:ind w:left="0"/>
                            <w:rPr>
                              <w:color w:val="0A2446"/>
                              <w:sz w:val="22"/>
                              <w:szCs w:val="22"/>
                            </w:rPr>
                          </w:pPr>
                          <w:r w:rsidRPr="0024131C">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A5433" id="Textfeld 922" o:spid="_x0000_s1578" type="#_x0000_t202" style="position:absolute;left:0;text-align:left;margin-left:76.7pt;margin-top:36.75pt;width:251.25pt;height:65.25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H3yqrjICAABcBAAADgAAAAAAAAAAAAAA&#10;AAAuAgAAZHJzL2Uyb0RvYy54bWxQSwECLQAUAAYACAAAACEA/toXzuEAAAAKAQAADwAAAAAAAAAA&#10;AAAAAACMBAAAZHJzL2Rvd25yZXYueG1sUEsFBgAAAAAEAAQA8wAAAJoFAAAAAA==&#10;" fillcolor="white [3201]" stroked="f" strokeweight=".5pt">
              <v:textbox>
                <w:txbxContent>
                  <w:p w14:paraId="6D44F817" w14:textId="77777777" w:rsidR="003620B0" w:rsidRPr="004319AC" w:rsidRDefault="003620B0" w:rsidP="004319AC">
                    <w:pPr>
                      <w:pStyle w:val="Titel"/>
                      <w:spacing w:line="276" w:lineRule="auto"/>
                      <w:ind w:left="0"/>
                    </w:pPr>
                    <w:r w:rsidRPr="004319AC">
                      <w:t>Arbeitsb</w:t>
                    </w:r>
                    <w:r>
                      <w:t>ogen</w:t>
                    </w:r>
                    <w:r w:rsidRPr="004319AC">
                      <w:t>:</w:t>
                    </w:r>
                  </w:p>
                  <w:p w14:paraId="09EE69BE" w14:textId="77777777" w:rsidR="003620B0" w:rsidRPr="004319AC" w:rsidRDefault="003620B0" w:rsidP="004319AC">
                    <w:pPr>
                      <w:pStyle w:val="berschrift1"/>
                      <w:spacing w:line="276" w:lineRule="auto"/>
                    </w:pPr>
                    <w:r w:rsidRPr="004319AC">
                      <w:t>Versicherungsrätsel</w:t>
                    </w:r>
                  </w:p>
                  <w:p w14:paraId="1A5B5A58" w14:textId="77777777" w:rsidR="003620B0" w:rsidRPr="0024131C" w:rsidRDefault="003620B0" w:rsidP="004319AC">
                    <w:pPr>
                      <w:spacing w:line="276" w:lineRule="auto"/>
                      <w:ind w:left="0"/>
                      <w:rPr>
                        <w:color w:val="0A2446"/>
                        <w:sz w:val="22"/>
                        <w:szCs w:val="22"/>
                      </w:rPr>
                    </w:pPr>
                    <w:r w:rsidRPr="0024131C">
                      <w:rPr>
                        <w:color w:val="0A2446"/>
                        <w:sz w:val="22"/>
                        <w:szCs w:val="22"/>
                      </w:rPr>
                      <w:t>(2/2)</w:t>
                    </w:r>
                  </w:p>
                </w:txbxContent>
              </v:textbox>
              <w10:wrap anchorx="margin" anchory="margin"/>
            </v:shape>
          </w:pict>
        </mc:Fallback>
      </mc:AlternateContent>
    </w:r>
    <w:r>
      <w:rPr>
        <w:noProof/>
        <w:color w:val="0A2446"/>
      </w:rPr>
      <w:drawing>
        <wp:inline distT="0" distB="0" distL="0" distR="0" wp14:anchorId="77D2724D" wp14:editId="5F77E650">
          <wp:extent cx="864000" cy="864000"/>
          <wp:effectExtent l="0" t="0" r="0" b="0"/>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9F73DC0" w14:textId="77777777" w:rsidR="003620B0" w:rsidRDefault="003620B0" w:rsidP="00B404B8">
    <w:pPr>
      <w:pStyle w:val="Kopfzeile"/>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4B804" w14:textId="77777777" w:rsidR="003620B0" w:rsidRPr="00E041E5" w:rsidRDefault="003620B0" w:rsidP="00E041E5">
    <w:pPr>
      <w:pStyle w:val="Kopfzeile"/>
      <w:ind w:left="0"/>
    </w:pPr>
    <w:r>
      <w:rPr>
        <w:noProof/>
      </w:rPr>
      <mc:AlternateContent>
        <mc:Choice Requires="wps">
          <w:drawing>
            <wp:anchor distT="0" distB="0" distL="114300" distR="114300" simplePos="0" relativeHeight="251525120" behindDoc="0" locked="0" layoutInCell="1" allowOverlap="1" wp14:anchorId="15CB8307" wp14:editId="3B6E4F9A">
              <wp:simplePos x="0" y="0"/>
              <wp:positionH relativeFrom="margin">
                <wp:posOffset>968926</wp:posOffset>
              </wp:positionH>
              <wp:positionV relativeFrom="topMargin">
                <wp:posOffset>462708</wp:posOffset>
              </wp:positionV>
              <wp:extent cx="3767455" cy="1090670"/>
              <wp:effectExtent l="0" t="0" r="4445" b="1905"/>
              <wp:wrapNone/>
              <wp:docPr id="507" name="Textfeld 507"/>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15A7D97A" w14:textId="77777777" w:rsidR="003620B0" w:rsidRPr="004319AC" w:rsidRDefault="003620B0" w:rsidP="004319AC">
                          <w:pPr>
                            <w:pStyle w:val="Titel"/>
                            <w:spacing w:line="276" w:lineRule="auto"/>
                            <w:ind w:left="0"/>
                          </w:pPr>
                          <w:r w:rsidRPr="004319AC">
                            <w:t>Arbeitsb</w:t>
                          </w:r>
                          <w:r>
                            <w:t>ogen</w:t>
                          </w:r>
                          <w:r w:rsidRPr="004319AC">
                            <w:t>:</w:t>
                          </w:r>
                        </w:p>
                        <w:p w14:paraId="634ECB06" w14:textId="77777777" w:rsidR="003620B0" w:rsidRPr="004319AC" w:rsidRDefault="003620B0" w:rsidP="004319AC">
                          <w:pPr>
                            <w:pStyle w:val="Titel"/>
                            <w:spacing w:line="276" w:lineRule="auto"/>
                            <w:ind w:left="0"/>
                            <w:rPr>
                              <w:rFonts w:eastAsia="Times New Roman"/>
                              <w:b w:val="0"/>
                              <w:bCs w:val="0"/>
                            </w:rPr>
                          </w:pPr>
                          <w:r w:rsidRPr="004319AC">
                            <w:rPr>
                              <w:rFonts w:eastAsia="Times New Roman"/>
                              <w:b w:val="0"/>
                              <w:bCs w:val="0"/>
                            </w:rPr>
                            <w:t>Versicherungsrätsel</w:t>
                          </w:r>
                        </w:p>
                        <w:p w14:paraId="60CF9DBD" w14:textId="77777777" w:rsidR="003620B0" w:rsidRPr="0024131C" w:rsidRDefault="003620B0" w:rsidP="004319AC">
                          <w:pPr>
                            <w:spacing w:line="276" w:lineRule="auto"/>
                            <w:ind w:left="0"/>
                            <w:rPr>
                              <w:color w:val="0A2446"/>
                              <w:sz w:val="22"/>
                              <w:szCs w:val="22"/>
                            </w:rPr>
                          </w:pPr>
                          <w:r w:rsidRPr="0024131C">
                            <w:rPr>
                              <w:color w:val="0A2446"/>
                              <w:sz w:val="22"/>
                              <w:szCs w:val="22"/>
                            </w:rPr>
                            <w:t>(1/2)</w:t>
                          </w:r>
                        </w:p>
                        <w:p w14:paraId="17E33F78" w14:textId="77777777" w:rsidR="003620B0" w:rsidRPr="00D8021A" w:rsidRDefault="003620B0" w:rsidP="00D802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CB8307" id="_x0000_t202" coordsize="21600,21600" o:spt="202" path="m,l,21600r21600,l21600,xe">
              <v:stroke joinstyle="miter"/>
              <v:path gradientshapeok="t" o:connecttype="rect"/>
            </v:shapetype>
            <v:shape id="Textfeld 507" o:spid="_x0000_s1579" type="#_x0000_t202" style="position:absolute;left:0;text-align:left;margin-left:76.3pt;margin-top:36.45pt;width:296.65pt;height:85.9pt;z-index:2515251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wspMwIAAF0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" fillcolor="white [3201]" stroked="f" strokeweight=".5pt">
              <v:textbox>
                <w:txbxContent>
                  <w:p w14:paraId="15A7D97A" w14:textId="77777777" w:rsidR="003620B0" w:rsidRPr="004319AC" w:rsidRDefault="003620B0" w:rsidP="004319AC">
                    <w:pPr>
                      <w:pStyle w:val="Titel"/>
                      <w:spacing w:line="276" w:lineRule="auto"/>
                      <w:ind w:left="0"/>
                    </w:pPr>
                    <w:r w:rsidRPr="004319AC">
                      <w:t>Arbeitsb</w:t>
                    </w:r>
                    <w:r>
                      <w:t>ogen</w:t>
                    </w:r>
                    <w:r w:rsidRPr="004319AC">
                      <w:t>:</w:t>
                    </w:r>
                  </w:p>
                  <w:p w14:paraId="634ECB06" w14:textId="77777777" w:rsidR="003620B0" w:rsidRPr="004319AC" w:rsidRDefault="003620B0" w:rsidP="004319AC">
                    <w:pPr>
                      <w:pStyle w:val="Titel"/>
                      <w:spacing w:line="276" w:lineRule="auto"/>
                      <w:ind w:left="0"/>
                      <w:rPr>
                        <w:rFonts w:eastAsia="Times New Roman"/>
                        <w:b w:val="0"/>
                        <w:bCs w:val="0"/>
                      </w:rPr>
                    </w:pPr>
                    <w:r w:rsidRPr="004319AC">
                      <w:rPr>
                        <w:rFonts w:eastAsia="Times New Roman"/>
                        <w:b w:val="0"/>
                        <w:bCs w:val="0"/>
                      </w:rPr>
                      <w:t>Versicherungsrätsel</w:t>
                    </w:r>
                  </w:p>
                  <w:p w14:paraId="60CF9DBD" w14:textId="77777777" w:rsidR="003620B0" w:rsidRPr="0024131C" w:rsidRDefault="003620B0" w:rsidP="004319AC">
                    <w:pPr>
                      <w:spacing w:line="276" w:lineRule="auto"/>
                      <w:ind w:left="0"/>
                      <w:rPr>
                        <w:color w:val="0A2446"/>
                        <w:sz w:val="22"/>
                        <w:szCs w:val="22"/>
                      </w:rPr>
                    </w:pPr>
                    <w:r w:rsidRPr="0024131C">
                      <w:rPr>
                        <w:color w:val="0A2446"/>
                        <w:sz w:val="22"/>
                        <w:szCs w:val="22"/>
                      </w:rPr>
                      <w:t>(1/2)</w:t>
                    </w:r>
                  </w:p>
                  <w:p w14:paraId="17E33F78" w14:textId="77777777" w:rsidR="003620B0" w:rsidRPr="00D8021A" w:rsidRDefault="003620B0" w:rsidP="00D8021A"/>
                </w:txbxContent>
              </v:textbox>
              <w10:wrap anchorx="margin" anchory="margin"/>
            </v:shape>
          </w:pict>
        </mc:Fallback>
      </mc:AlternateContent>
    </w:r>
    <w:r>
      <w:rPr>
        <w:noProof/>
      </w:rPr>
      <mc:AlternateContent>
        <mc:Choice Requires="wps">
          <w:drawing>
            <wp:anchor distT="45720" distB="45720" distL="114300" distR="114300" simplePos="0" relativeHeight="251527168" behindDoc="0" locked="0" layoutInCell="1" allowOverlap="1" wp14:anchorId="11F0994B" wp14:editId="56359D9F">
              <wp:simplePos x="0" y="0"/>
              <wp:positionH relativeFrom="margin">
                <wp:posOffset>5472430</wp:posOffset>
              </wp:positionH>
              <wp:positionV relativeFrom="topMargin">
                <wp:posOffset>1076325</wp:posOffset>
              </wp:positionV>
              <wp:extent cx="712800" cy="1404620"/>
              <wp:effectExtent l="0" t="0" r="0" b="0"/>
              <wp:wrapNone/>
              <wp:docPr id="5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CE11D6" w14:textId="77777777" w:rsidR="003620B0" w:rsidRPr="0017008B" w:rsidRDefault="003620B0" w:rsidP="00E041E5">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F0994B" id="_x0000_s1580" type="#_x0000_t202" style="position:absolute;left:0;text-align:left;margin-left:430.9pt;margin-top:84.75pt;width:56.15pt;height:110.6pt;z-index:251527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crMQIAAKk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" filled="f" stroked="f">
              <v:textbox style="mso-fit-shape-to-text:t">
                <w:txbxContent>
                  <w:p w14:paraId="0ACE11D6" w14:textId="77777777" w:rsidR="003620B0" w:rsidRPr="0017008B" w:rsidRDefault="003620B0" w:rsidP="00E041E5">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526144" behindDoc="0" locked="0" layoutInCell="1" allowOverlap="1" wp14:anchorId="61ECD29F" wp14:editId="55591340">
          <wp:simplePos x="0" y="0"/>
          <wp:positionH relativeFrom="margin">
            <wp:posOffset>5526405</wp:posOffset>
          </wp:positionH>
          <wp:positionV relativeFrom="topMargin">
            <wp:posOffset>648335</wp:posOffset>
          </wp:positionV>
          <wp:extent cx="496800" cy="417600"/>
          <wp:effectExtent l="0" t="0" r="0" b="1905"/>
          <wp:wrapNone/>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54450E5" wp14:editId="38E04871">
          <wp:extent cx="864000" cy="864000"/>
          <wp:effectExtent l="0" t="0" r="0" b="0"/>
          <wp:docPr id="934" name="Grafik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CB051" w14:textId="77777777" w:rsidR="003620B0" w:rsidRDefault="003620B0" w:rsidP="00B404B8">
    <w:pPr>
      <w:pStyle w:val="Kopfzeile"/>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56394" w14:textId="77777777" w:rsidR="003620B0" w:rsidRPr="00923829" w:rsidRDefault="003620B0" w:rsidP="00D83893">
    <w:pPr>
      <w:pStyle w:val="Kopfzeile"/>
      <w:ind w:left="0"/>
    </w:pPr>
    <w:r>
      <w:rPr>
        <w:noProof/>
      </w:rPr>
      <mc:AlternateContent>
        <mc:Choice Requires="wps">
          <w:drawing>
            <wp:anchor distT="0" distB="0" distL="114300" distR="114300" simplePos="0" relativeHeight="251838464" behindDoc="0" locked="0" layoutInCell="1" allowOverlap="1" wp14:anchorId="0F47FC6F" wp14:editId="57ABD895">
              <wp:simplePos x="0" y="0"/>
              <wp:positionH relativeFrom="margin">
                <wp:posOffset>974090</wp:posOffset>
              </wp:positionH>
              <wp:positionV relativeFrom="topMargin">
                <wp:posOffset>466725</wp:posOffset>
              </wp:positionV>
              <wp:extent cx="3190875" cy="828675"/>
              <wp:effectExtent l="0" t="0" r="9525" b="9525"/>
              <wp:wrapNone/>
              <wp:docPr id="1698" name="Textfeld 169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CE96046" w14:textId="77777777" w:rsidR="003620B0" w:rsidRPr="004319AC" w:rsidRDefault="003620B0" w:rsidP="00D83893">
                          <w:pPr>
                            <w:pStyle w:val="Titel"/>
                            <w:spacing w:line="276" w:lineRule="auto"/>
                            <w:ind w:left="0"/>
                          </w:pPr>
                          <w:r>
                            <w:t>Lösung</w:t>
                          </w:r>
                          <w:r w:rsidRPr="004319AC">
                            <w:t>:</w:t>
                          </w:r>
                        </w:p>
                        <w:p w14:paraId="501F3F10" w14:textId="77777777" w:rsidR="003620B0" w:rsidRPr="00D83893" w:rsidRDefault="003620B0" w:rsidP="00D83893">
                          <w:pPr>
                            <w:pStyle w:val="berschrift1"/>
                            <w:spacing w:line="276" w:lineRule="auto"/>
                          </w:pPr>
                          <w:r w:rsidRPr="004319AC">
                            <w:t>Versicherungsrätsel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47FC6F" id="_x0000_t202" coordsize="21600,21600" o:spt="202" path="m,l,21600r21600,l21600,xe">
              <v:stroke joinstyle="miter"/>
              <v:path gradientshapeok="t" o:connecttype="rect"/>
            </v:shapetype>
            <v:shape id="Textfeld 1698" o:spid="_x0000_s1581" type="#_x0000_t202" style="position:absolute;left:0;text-align:left;margin-left:76.7pt;margin-top:36.75pt;width:251.25pt;height:65.2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36wLCjICAABcBAAADgAAAAAAAAAAAAAA&#10;AAAuAgAAZHJzL2Uyb0RvYy54bWxQSwECLQAUAAYACAAAACEA/toXzuEAAAAKAQAADwAAAAAAAAAA&#10;AAAAAACMBAAAZHJzL2Rvd25yZXYueG1sUEsFBgAAAAAEAAQA8wAAAJoFAAAAAA==&#10;" fillcolor="white [3201]" stroked="f" strokeweight=".5pt">
              <v:textbox>
                <w:txbxContent>
                  <w:p w14:paraId="6CE96046" w14:textId="77777777" w:rsidR="003620B0" w:rsidRPr="004319AC" w:rsidRDefault="003620B0" w:rsidP="00D83893">
                    <w:pPr>
                      <w:pStyle w:val="Titel"/>
                      <w:spacing w:line="276" w:lineRule="auto"/>
                      <w:ind w:left="0"/>
                    </w:pPr>
                    <w:r>
                      <w:t>Lösung</w:t>
                    </w:r>
                    <w:r w:rsidRPr="004319AC">
                      <w:t>:</w:t>
                    </w:r>
                  </w:p>
                  <w:p w14:paraId="501F3F10" w14:textId="77777777" w:rsidR="003620B0" w:rsidRPr="00D83893" w:rsidRDefault="003620B0" w:rsidP="00D83893">
                    <w:pPr>
                      <w:pStyle w:val="berschrift1"/>
                      <w:spacing w:line="276" w:lineRule="auto"/>
                    </w:pPr>
                    <w:r w:rsidRPr="004319AC">
                      <w:t>Versicherungsrätsel</w:t>
                    </w:r>
                  </w:p>
                </w:txbxContent>
              </v:textbox>
              <w10:wrap anchorx="margin" anchory="margin"/>
            </v:shape>
          </w:pict>
        </mc:Fallback>
      </mc:AlternateContent>
    </w:r>
    <w:r>
      <w:rPr>
        <w:noProof/>
        <w:color w:val="0A2446"/>
      </w:rPr>
      <w:drawing>
        <wp:inline distT="0" distB="0" distL="0" distR="0" wp14:anchorId="76A0B70C" wp14:editId="0E9B4F48">
          <wp:extent cx="864000" cy="864000"/>
          <wp:effectExtent l="0" t="0" r="0" b="0"/>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B6A0517" w14:textId="77777777" w:rsidR="003620B0" w:rsidRDefault="003620B0" w:rsidP="00B404B8"/>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4181E" w14:textId="77777777" w:rsidR="003620B0" w:rsidRDefault="003620B0" w:rsidP="00B404B8">
    <w:pPr>
      <w:pStyle w:val="Kopfzeile"/>
      <w:ind w:left="0"/>
    </w:pPr>
    <w:r>
      <w:rPr>
        <w:noProof/>
      </w:rPr>
      <mc:AlternateContent>
        <mc:Choice Requires="wps">
          <w:drawing>
            <wp:anchor distT="0" distB="0" distL="114300" distR="114300" simplePos="0" relativeHeight="251713024" behindDoc="0" locked="0" layoutInCell="1" allowOverlap="1" wp14:anchorId="773D43D0" wp14:editId="045F676C">
              <wp:simplePos x="0" y="0"/>
              <wp:positionH relativeFrom="margin">
                <wp:posOffset>974090</wp:posOffset>
              </wp:positionH>
              <wp:positionV relativeFrom="topMargin">
                <wp:posOffset>466724</wp:posOffset>
              </wp:positionV>
              <wp:extent cx="5400000" cy="752475"/>
              <wp:effectExtent l="0" t="0" r="0" b="9525"/>
              <wp:wrapNone/>
              <wp:docPr id="23" name="Textfeld 23"/>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2C3DC78D" w14:textId="77777777" w:rsidR="003620B0" w:rsidRPr="0050014D" w:rsidRDefault="003620B0" w:rsidP="00781E9C">
                          <w:pPr>
                            <w:pStyle w:val="Titel"/>
                            <w:spacing w:line="276" w:lineRule="auto"/>
                            <w:ind w:left="0"/>
                          </w:pPr>
                          <w:r>
                            <w:t>Ablauf für Lehrende</w:t>
                          </w:r>
                          <w:r w:rsidRPr="0050014D">
                            <w:t>:</w:t>
                          </w:r>
                        </w:p>
                        <w:p w14:paraId="591D36ED" w14:textId="77777777" w:rsidR="003620B0" w:rsidRPr="0017008B" w:rsidRDefault="003620B0" w:rsidP="00781E9C">
                          <w:pPr>
                            <w:pStyle w:val="berschrift1"/>
                            <w:spacing w:line="276" w:lineRule="auto"/>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3D43D0" id="_x0000_t202" coordsize="21600,21600" o:spt="202" path="m,l,21600r21600,l21600,xe">
              <v:stroke joinstyle="miter"/>
              <v:path gradientshapeok="t" o:connecttype="rect"/>
            </v:shapetype>
            <v:shape id="Textfeld 23" o:spid="_x0000_s1582" type="#_x0000_t202" style="position:absolute;left:0;text-align:left;margin-left:76.7pt;margin-top:36.75pt;width:425.2pt;height:59.2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E2+fosxAgAAXAQAAA4AAAAAAAAAAAAAAAAA&#10;LgIAAGRycy9lMm9Eb2MueG1sUEsBAi0AFAAGAAgAAAAhAGIfAJrgAAAACwEAAA8AAAAAAAAAAAAA&#10;AAAAiwQAAGRycy9kb3ducmV2LnhtbFBLBQYAAAAABAAEAPMAAACYBQAAAAA=&#10;" fillcolor="white [3201]" stroked="f" strokeweight=".5pt">
              <v:textbox>
                <w:txbxContent>
                  <w:p w14:paraId="2C3DC78D" w14:textId="77777777" w:rsidR="003620B0" w:rsidRPr="0050014D" w:rsidRDefault="003620B0" w:rsidP="00781E9C">
                    <w:pPr>
                      <w:pStyle w:val="Titel"/>
                      <w:spacing w:line="276" w:lineRule="auto"/>
                      <w:ind w:left="0"/>
                    </w:pPr>
                    <w:r>
                      <w:t>Ablauf für Lehrende</w:t>
                    </w:r>
                    <w:r w:rsidRPr="0050014D">
                      <w:t>:</w:t>
                    </w:r>
                  </w:p>
                  <w:p w14:paraId="591D36ED" w14:textId="77777777" w:rsidR="003620B0" w:rsidRPr="0017008B" w:rsidRDefault="003620B0" w:rsidP="00781E9C">
                    <w:pPr>
                      <w:pStyle w:val="berschrift1"/>
                      <w:spacing w:line="276" w:lineRule="auto"/>
                    </w:pPr>
                    <w:r>
                      <w:t>Silbenpuzzle</w:t>
                    </w:r>
                  </w:p>
                </w:txbxContent>
              </v:textbox>
              <w10:wrap anchorx="margin" anchory="margin"/>
            </v:shape>
          </w:pict>
        </mc:Fallback>
      </mc:AlternateContent>
    </w:r>
    <w:r>
      <w:rPr>
        <w:noProof/>
        <w:color w:val="0A2446"/>
      </w:rPr>
      <w:drawing>
        <wp:inline distT="0" distB="0" distL="0" distR="0" wp14:anchorId="5B0F3A3A" wp14:editId="7239B269">
          <wp:extent cx="864000" cy="864000"/>
          <wp:effectExtent l="0" t="0" r="0" b="0"/>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82DF17F" w14:textId="77777777" w:rsidR="003620B0" w:rsidRPr="007B2D80" w:rsidRDefault="003620B0" w:rsidP="00B404B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596A42F" w14:textId="77777777" w:rsidTr="00821CD8">
      <w:trPr>
        <w:trHeight w:val="1134"/>
      </w:trPr>
      <w:tc>
        <w:tcPr>
          <w:tcW w:w="1000" w:type="pct"/>
          <w:vAlign w:val="center"/>
        </w:tcPr>
        <w:p w14:paraId="05964A44" w14:textId="77777777" w:rsidR="003620B0" w:rsidRDefault="003620B0" w:rsidP="00B404B8">
          <w:pPr>
            <w:pStyle w:val="Untertitel"/>
          </w:pPr>
          <w:r>
            <w:rPr>
              <w:noProof/>
            </w:rPr>
            <w:drawing>
              <wp:inline distT="0" distB="0" distL="0" distR="0" wp14:anchorId="2A7E6334" wp14:editId="4DB07B83">
                <wp:extent cx="496800" cy="417600"/>
                <wp:effectExtent l="0" t="0" r="0" b="190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1ABBDDC" w14:textId="77777777" w:rsidR="003620B0" w:rsidRDefault="003620B0" w:rsidP="00B404B8">
          <w:pPr>
            <w:pStyle w:val="Untertitel"/>
          </w:pPr>
          <w:r>
            <w:rPr>
              <w:noProof/>
            </w:rPr>
            <w:drawing>
              <wp:inline distT="0" distB="0" distL="0" distR="0" wp14:anchorId="067F1E38" wp14:editId="55B704B6">
                <wp:extent cx="436001" cy="471352"/>
                <wp:effectExtent l="0" t="0" r="0" b="0"/>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49F92BC" w14:textId="77777777" w:rsidR="003620B0" w:rsidRDefault="003620B0" w:rsidP="00B404B8">
          <w:pPr>
            <w:pStyle w:val="Untertitel"/>
          </w:pPr>
          <w:r>
            <w:rPr>
              <w:noProof/>
            </w:rPr>
            <w:drawing>
              <wp:inline distT="0" distB="0" distL="0" distR="0" wp14:anchorId="693CA710" wp14:editId="56E1EEB2">
                <wp:extent cx="428400" cy="486000"/>
                <wp:effectExtent l="0" t="0" r="3810" b="0"/>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8CD3333" w14:textId="77777777" w:rsidR="003620B0" w:rsidRDefault="003620B0" w:rsidP="00B404B8">
          <w:pPr>
            <w:pStyle w:val="Untertitel"/>
          </w:pPr>
          <w:r>
            <w:rPr>
              <w:noProof/>
            </w:rPr>
            <w:drawing>
              <wp:inline distT="0" distB="0" distL="0" distR="0" wp14:anchorId="348F135B" wp14:editId="6FE66B17">
                <wp:extent cx="424800" cy="435600"/>
                <wp:effectExtent l="0" t="0" r="0" b="0"/>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33223DD" w14:textId="77777777" w:rsidR="003620B0" w:rsidRDefault="003620B0" w:rsidP="00B404B8">
          <w:pPr>
            <w:pStyle w:val="Untertitel"/>
          </w:pPr>
          <w:r>
            <w:rPr>
              <w:noProof/>
            </w:rPr>
            <w:drawing>
              <wp:inline distT="0" distB="0" distL="0" distR="0" wp14:anchorId="75A733CF" wp14:editId="2A7B801D">
                <wp:extent cx="457200" cy="435600"/>
                <wp:effectExtent l="0" t="0" r="0" b="0"/>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2F9E8BD2" w14:textId="77777777" w:rsidTr="00821CD8">
      <w:trPr>
        <w:trHeight w:val="510"/>
      </w:trPr>
      <w:tc>
        <w:tcPr>
          <w:tcW w:w="1000" w:type="pct"/>
        </w:tcPr>
        <w:p w14:paraId="3F25832E" w14:textId="77777777" w:rsidR="003620B0" w:rsidRPr="0050014D" w:rsidRDefault="003620B0" w:rsidP="00B404B8">
          <w:pPr>
            <w:pStyle w:val="Untertitel"/>
          </w:pPr>
          <w:r w:rsidRPr="0050014D">
            <w:t xml:space="preserve">Level </w:t>
          </w:r>
          <w:r>
            <w:t>1-2</w:t>
          </w:r>
        </w:p>
      </w:tc>
      <w:tc>
        <w:tcPr>
          <w:tcW w:w="1000" w:type="pct"/>
        </w:tcPr>
        <w:p w14:paraId="1D2648F7" w14:textId="77777777" w:rsidR="003620B0" w:rsidRPr="00821CD8" w:rsidRDefault="003620B0" w:rsidP="00B404B8">
          <w:pPr>
            <w:pStyle w:val="Untertitel"/>
          </w:pPr>
          <w:r>
            <w:t>15</w:t>
          </w:r>
          <w:r w:rsidRPr="00821CD8">
            <w:t xml:space="preserve"> Minuten</w:t>
          </w:r>
        </w:p>
      </w:tc>
      <w:tc>
        <w:tcPr>
          <w:tcW w:w="1000" w:type="pct"/>
        </w:tcPr>
        <w:p w14:paraId="60C9E99F" w14:textId="77777777" w:rsidR="003620B0" w:rsidRPr="00821CD8" w:rsidRDefault="003620B0" w:rsidP="00B404B8">
          <w:pPr>
            <w:pStyle w:val="Untertitel"/>
          </w:pPr>
          <w:r w:rsidRPr="00821CD8">
            <w:t>1</w:t>
          </w:r>
          <w:r>
            <w:t>-10</w:t>
          </w:r>
          <w:r w:rsidRPr="00821CD8">
            <w:t xml:space="preserve"> Person</w:t>
          </w:r>
          <w:r>
            <w:t>en</w:t>
          </w:r>
        </w:p>
      </w:tc>
      <w:tc>
        <w:tcPr>
          <w:tcW w:w="1000" w:type="pct"/>
        </w:tcPr>
        <w:p w14:paraId="3D1453F3" w14:textId="77777777" w:rsidR="003620B0" w:rsidRPr="00821CD8" w:rsidRDefault="003620B0" w:rsidP="00B404B8">
          <w:pPr>
            <w:pStyle w:val="Untertitel"/>
          </w:pPr>
          <w:r w:rsidRPr="00821CD8">
            <w:t>E</w:t>
          </w:r>
          <w:r>
            <w:t>A, Plenum</w:t>
          </w:r>
        </w:p>
      </w:tc>
      <w:tc>
        <w:tcPr>
          <w:tcW w:w="1000" w:type="pct"/>
        </w:tcPr>
        <w:p w14:paraId="4FE56D4A" w14:textId="77777777" w:rsidR="003620B0" w:rsidRPr="00821CD8" w:rsidRDefault="003620B0" w:rsidP="00B404B8">
          <w:pPr>
            <w:pStyle w:val="Untertitel"/>
          </w:pPr>
          <w:r>
            <w:t>Arbeitsbogen</w:t>
          </w:r>
        </w:p>
      </w:tc>
    </w:tr>
  </w:tbl>
  <w:p w14:paraId="7066CC41" w14:textId="77777777" w:rsidR="003620B0" w:rsidRDefault="003620B0" w:rsidP="00B404B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50C89" w14:textId="77777777" w:rsidR="003620B0" w:rsidRDefault="003620B0" w:rsidP="002D39D7">
    <w:pPr>
      <w:pStyle w:val="Kopfzeile"/>
      <w:ind w:left="0"/>
    </w:pPr>
    <w:r>
      <w:rPr>
        <w:noProof/>
      </w:rPr>
      <mc:AlternateContent>
        <mc:Choice Requires="wps">
          <w:drawing>
            <wp:anchor distT="0" distB="0" distL="114300" distR="114300" simplePos="0" relativeHeight="251852800" behindDoc="0" locked="0" layoutInCell="1" allowOverlap="1" wp14:anchorId="5922CD37" wp14:editId="27278FFF">
              <wp:simplePos x="0" y="0"/>
              <wp:positionH relativeFrom="margin">
                <wp:posOffset>974090</wp:posOffset>
              </wp:positionH>
              <wp:positionV relativeFrom="topMargin">
                <wp:posOffset>466725</wp:posOffset>
              </wp:positionV>
              <wp:extent cx="3767455" cy="981075"/>
              <wp:effectExtent l="0" t="0" r="4445" b="9525"/>
              <wp:wrapNone/>
              <wp:docPr id="1890" name="Textfeld 189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139013E" w14:textId="77777777" w:rsidR="003620B0" w:rsidRPr="00C964CE" w:rsidRDefault="003620B0" w:rsidP="002D39D7">
                          <w:pPr>
                            <w:pStyle w:val="Titel"/>
                            <w:spacing w:line="276" w:lineRule="auto"/>
                            <w:ind w:left="0"/>
                            <w:rPr>
                              <w:color w:val="76B729"/>
                            </w:rPr>
                          </w:pPr>
                          <w:r w:rsidRPr="00C964CE">
                            <w:rPr>
                              <w:color w:val="76B729"/>
                            </w:rPr>
                            <w:t>Versicherungen leicht gemacht</w:t>
                          </w:r>
                        </w:p>
                        <w:p w14:paraId="12F196B8" w14:textId="77777777" w:rsidR="003620B0" w:rsidRPr="007C7407" w:rsidRDefault="003620B0" w:rsidP="00405D8A">
                          <w:pPr>
                            <w:pStyle w:val="Textfelder"/>
                          </w:pPr>
                          <w:bookmarkStart w:id="1" w:name="Einleitung"/>
                          <w:r w:rsidRPr="00405D8A">
                            <w:rPr>
                              <w:b/>
                              <w:bCs/>
                              <w:sz w:val="32"/>
                              <w:szCs w:val="32"/>
                            </w:rPr>
                            <w:t>Einleitung</w:t>
                          </w:r>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22CD37" id="_x0000_t202" coordsize="21600,21600" o:spt="202" path="m,l,21600r21600,l21600,xe">
              <v:stroke joinstyle="miter"/>
              <v:path gradientshapeok="t" o:connecttype="rect"/>
            </v:shapetype>
            <v:shape id="Textfeld 1890" o:spid="_x0000_s1538" type="#_x0000_t202" style="position:absolute;left:0;text-align:left;margin-left:76.7pt;margin-top:36.75pt;width:296.65pt;height:77.2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fhkMgIAAFs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eOp3DdUBaXDQKcRbvlRY6yPz4YU5lAR2jjIPz7hIDXgXHC1KtuB+/W0/5uOkMEpJgxIrqf+5&#10;Y05Qor8bnOFdfziMmkzOcDQZoOOuI+vriNnVC0AC+vigLE9mzA/6ZEoH9Ru+hnm8FUPMcLy7pOFk&#10;LkInfHxNXMznKQlVaFl4NCvLI3QkPE7itX1jzh7HFXDQT3ASIys+TK3LjScNzHcBpEojjTx3rB7p&#10;RwUnURxfW3wi137KuvwTZr8B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CaX4ZDICAABbBAAADgAAAAAAAAAAAAAA&#10;AAAuAgAAZHJzL2Uyb0RvYy54bWxQSwECLQAUAAYACAAAACEAe2B5ZuEAAAAKAQAADwAAAAAAAAAA&#10;AAAAAACMBAAAZHJzL2Rvd25yZXYueG1sUEsFBgAAAAAEAAQA8wAAAJoFAAAAAA==&#10;" fillcolor="white [3201]" stroked="f" strokeweight=".5pt">
              <v:textbox>
                <w:txbxContent>
                  <w:p w14:paraId="5139013E" w14:textId="77777777" w:rsidR="003620B0" w:rsidRPr="00C964CE" w:rsidRDefault="003620B0" w:rsidP="002D39D7">
                    <w:pPr>
                      <w:pStyle w:val="Titel"/>
                      <w:spacing w:line="276" w:lineRule="auto"/>
                      <w:ind w:left="0"/>
                      <w:rPr>
                        <w:color w:val="76B729"/>
                      </w:rPr>
                    </w:pPr>
                    <w:r w:rsidRPr="00C964CE">
                      <w:rPr>
                        <w:color w:val="76B729"/>
                      </w:rPr>
                      <w:t>Versicherungen leicht gemacht</w:t>
                    </w:r>
                  </w:p>
                  <w:p w14:paraId="12F196B8" w14:textId="77777777" w:rsidR="003620B0" w:rsidRPr="007C7407" w:rsidRDefault="003620B0" w:rsidP="00405D8A">
                    <w:pPr>
                      <w:pStyle w:val="Textfelder"/>
                    </w:pPr>
                    <w:bookmarkStart w:id="2" w:name="Einleitung"/>
                    <w:r w:rsidRPr="00405D8A">
                      <w:rPr>
                        <w:b/>
                        <w:bCs/>
                        <w:sz w:val="32"/>
                        <w:szCs w:val="32"/>
                      </w:rPr>
                      <w:t>Einleitung</w:t>
                    </w:r>
                    <w:bookmarkEnd w:id="2"/>
                  </w:p>
                </w:txbxContent>
              </v:textbox>
              <w10:wrap anchorx="margin" anchory="margin"/>
            </v:shape>
          </w:pict>
        </mc:Fallback>
      </mc:AlternateContent>
    </w:r>
    <w:r>
      <w:rPr>
        <w:noProof/>
        <w:color w:val="0A2446"/>
      </w:rPr>
      <w:drawing>
        <wp:inline distT="0" distB="0" distL="0" distR="0" wp14:anchorId="33CBFB62" wp14:editId="3377BEF6">
          <wp:extent cx="864000" cy="864000"/>
          <wp:effectExtent l="0" t="0" r="0" b="0"/>
          <wp:docPr id="526" name="Grafi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31EB213" w14:textId="77777777" w:rsidR="003620B0" w:rsidRDefault="003620B0">
    <w:pPr>
      <w:pStyle w:val="Kopfzeile"/>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239F8" w14:textId="77777777" w:rsidR="003620B0" w:rsidRDefault="003620B0" w:rsidP="00F8387F">
    <w:pPr>
      <w:pStyle w:val="Kopfzeile"/>
      <w:ind w:left="0"/>
    </w:pPr>
    <w:r>
      <w:rPr>
        <w:noProof/>
      </w:rPr>
      <mc:AlternateContent>
        <mc:Choice Requires="wps">
          <w:drawing>
            <wp:anchor distT="0" distB="0" distL="114300" distR="114300" simplePos="0" relativeHeight="251536384" behindDoc="0" locked="0" layoutInCell="1" allowOverlap="1" wp14:anchorId="5EEEB25F" wp14:editId="063DDE8D">
              <wp:simplePos x="0" y="0"/>
              <wp:positionH relativeFrom="margin">
                <wp:posOffset>974090</wp:posOffset>
              </wp:positionH>
              <wp:positionV relativeFrom="topMargin">
                <wp:posOffset>466725</wp:posOffset>
              </wp:positionV>
              <wp:extent cx="3767455" cy="981075"/>
              <wp:effectExtent l="0" t="0" r="4445" b="9525"/>
              <wp:wrapNone/>
              <wp:docPr id="679" name="Textfeld 67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CEAD185" w14:textId="77777777" w:rsidR="003620B0" w:rsidRPr="0050014D" w:rsidRDefault="003620B0" w:rsidP="00F8387F">
                          <w:pPr>
                            <w:pStyle w:val="Titel"/>
                            <w:spacing w:line="276" w:lineRule="auto"/>
                            <w:ind w:left="0"/>
                          </w:pPr>
                          <w:r>
                            <w:t>Lösung</w:t>
                          </w:r>
                          <w:r w:rsidRPr="0050014D">
                            <w:t>:</w:t>
                          </w:r>
                        </w:p>
                        <w:p w14:paraId="5774D0F4" w14:textId="77777777" w:rsidR="003620B0" w:rsidRPr="0017008B" w:rsidRDefault="003620B0" w:rsidP="00F8387F">
                          <w:pPr>
                            <w:pStyle w:val="berschrift1"/>
                          </w:pPr>
                          <w:r>
                            <w:t xml:space="preserve">Versicherungsbegriffe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EEB25F" id="_x0000_t202" coordsize="21600,21600" o:spt="202" path="m,l,21600r21600,l21600,xe">
              <v:stroke joinstyle="miter"/>
              <v:path gradientshapeok="t" o:connecttype="rect"/>
            </v:shapetype>
            <v:shape id="Textfeld 679" o:spid="_x0000_s1583" type="#_x0000_t202" style="position:absolute;left:0;text-align:left;margin-left:76.7pt;margin-top:36.75pt;width:296.65pt;height:77.25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MZfZEwzAgAAXAQAAA4AAAAAAAAAAAAA&#10;AAAALgIAAGRycy9lMm9Eb2MueG1sUEsBAi0AFAAGAAgAAAAhAHtgeWbhAAAACgEAAA8AAAAAAAAA&#10;AAAAAAAAjQQAAGRycy9kb3ducmV2LnhtbFBLBQYAAAAABAAEAPMAAACbBQAAAAA=&#10;" fillcolor="white [3201]" stroked="f" strokeweight=".5pt">
              <v:textbox>
                <w:txbxContent>
                  <w:p w14:paraId="7CEAD185" w14:textId="77777777" w:rsidR="003620B0" w:rsidRPr="0050014D" w:rsidRDefault="003620B0" w:rsidP="00F8387F">
                    <w:pPr>
                      <w:pStyle w:val="Titel"/>
                      <w:spacing w:line="276" w:lineRule="auto"/>
                      <w:ind w:left="0"/>
                    </w:pPr>
                    <w:r>
                      <w:t>Lösung</w:t>
                    </w:r>
                    <w:r w:rsidRPr="0050014D">
                      <w:t>:</w:t>
                    </w:r>
                  </w:p>
                  <w:p w14:paraId="5774D0F4" w14:textId="77777777" w:rsidR="003620B0" w:rsidRPr="0017008B" w:rsidRDefault="003620B0" w:rsidP="00F8387F">
                    <w:pPr>
                      <w:pStyle w:val="berschrift1"/>
                    </w:pPr>
                    <w:r>
                      <w:t xml:space="preserve">Versicherungsbegriffe </w:t>
                    </w:r>
                  </w:p>
                </w:txbxContent>
              </v:textbox>
              <w10:wrap anchorx="margin" anchory="margin"/>
            </v:shape>
          </w:pict>
        </mc:Fallback>
      </mc:AlternateContent>
    </w:r>
    <w:r>
      <w:rPr>
        <w:noProof/>
        <w:color w:val="0A2446"/>
      </w:rPr>
      <w:drawing>
        <wp:inline distT="0" distB="0" distL="0" distR="0" wp14:anchorId="0E8F7A41" wp14:editId="3151B77A">
          <wp:extent cx="864000" cy="864000"/>
          <wp:effectExtent l="0" t="0" r="0" b="0"/>
          <wp:docPr id="961" name="Grafik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F669BEF" w14:textId="77777777" w:rsidR="003620B0" w:rsidRDefault="003620B0" w:rsidP="00B404B8">
    <w:pPr>
      <w:pStyle w:val="Kopfzeile"/>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31FEB" w14:textId="77777777" w:rsidR="003620B0" w:rsidRDefault="003620B0" w:rsidP="00E534A7">
    <w:pPr>
      <w:pStyle w:val="Kopfzeile"/>
      <w:ind w:left="0"/>
    </w:pPr>
    <w:r>
      <w:rPr>
        <w:noProof/>
      </w:rPr>
      <mc:AlternateContent>
        <mc:Choice Requires="wps">
          <w:drawing>
            <wp:anchor distT="45720" distB="45720" distL="114300" distR="114300" simplePos="0" relativeHeight="251535360" behindDoc="0" locked="0" layoutInCell="1" allowOverlap="1" wp14:anchorId="26F88F13" wp14:editId="289597E2">
              <wp:simplePos x="0" y="0"/>
              <wp:positionH relativeFrom="margin">
                <wp:posOffset>5418455</wp:posOffset>
              </wp:positionH>
              <wp:positionV relativeFrom="topMargin">
                <wp:posOffset>1080135</wp:posOffset>
              </wp:positionV>
              <wp:extent cx="712800" cy="1404620"/>
              <wp:effectExtent l="0" t="0" r="0" b="0"/>
              <wp:wrapNone/>
              <wp:docPr id="2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B1E8675" w14:textId="77777777" w:rsidR="003620B0" w:rsidRPr="0017008B" w:rsidRDefault="003620B0" w:rsidP="00E534A7">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6F88F13" id="_x0000_t202" coordsize="21600,21600" o:spt="202" path="m,l,21600r21600,l21600,xe">
              <v:stroke joinstyle="miter"/>
              <v:path gradientshapeok="t" o:connecttype="rect"/>
            </v:shapetype>
            <v:shape id="_x0000_s1584" type="#_x0000_t202" style="position:absolute;left:0;text-align:left;margin-left:426.65pt;margin-top:85.05pt;width:56.15pt;height:110.6pt;z-index:251535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" filled="f" stroked="f">
              <v:textbox style="mso-fit-shape-to-text:t">
                <w:txbxContent>
                  <w:p w14:paraId="6B1E8675" w14:textId="77777777" w:rsidR="003620B0" w:rsidRPr="0017008B" w:rsidRDefault="003620B0" w:rsidP="00E534A7">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534336" behindDoc="0" locked="0" layoutInCell="1" allowOverlap="1" wp14:anchorId="0DF073A0" wp14:editId="5C906F48">
          <wp:simplePos x="0" y="0"/>
          <wp:positionH relativeFrom="margin">
            <wp:posOffset>5526405</wp:posOffset>
          </wp:positionH>
          <wp:positionV relativeFrom="topMargin">
            <wp:posOffset>648335</wp:posOffset>
          </wp:positionV>
          <wp:extent cx="496800" cy="417600"/>
          <wp:effectExtent l="0" t="0" r="0" b="1905"/>
          <wp:wrapNone/>
          <wp:docPr id="962" name="Grafik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3312" behindDoc="0" locked="0" layoutInCell="1" allowOverlap="1" wp14:anchorId="2C09F2CD" wp14:editId="14B46D8E">
              <wp:simplePos x="0" y="0"/>
              <wp:positionH relativeFrom="margin">
                <wp:posOffset>974090</wp:posOffset>
              </wp:positionH>
              <wp:positionV relativeFrom="topMargin">
                <wp:posOffset>466725</wp:posOffset>
              </wp:positionV>
              <wp:extent cx="3767455" cy="981075"/>
              <wp:effectExtent l="0" t="0" r="4445" b="9525"/>
              <wp:wrapNone/>
              <wp:docPr id="265" name="Textfeld 26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6300ABC" w14:textId="77777777" w:rsidR="003620B0" w:rsidRPr="0050014D" w:rsidRDefault="003620B0" w:rsidP="00E534A7">
                          <w:pPr>
                            <w:pStyle w:val="Titel"/>
                            <w:spacing w:line="276" w:lineRule="auto"/>
                            <w:ind w:left="0"/>
                          </w:pPr>
                          <w:r w:rsidRPr="0050014D">
                            <w:t>Arbeitsb</w:t>
                          </w:r>
                          <w:r>
                            <w:t>ogen</w:t>
                          </w:r>
                          <w:r w:rsidRPr="0050014D">
                            <w:t>:</w:t>
                          </w:r>
                        </w:p>
                        <w:p w14:paraId="4C188FEF" w14:textId="77777777" w:rsidR="003620B0" w:rsidRPr="0017008B" w:rsidRDefault="003620B0" w:rsidP="00E534A7">
                          <w:pPr>
                            <w:pStyle w:val="berschrift1"/>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9F2CD" id="Textfeld 265" o:spid="_x0000_s1585" type="#_x0000_t202" style="position:absolute;left:0;text-align:left;margin-left:76.7pt;margin-top:36.75pt;width:296.65pt;height:77.25pt;z-index:251533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ZPDDkDICAABcBAAADgAAAAAAAAAAAAAA&#10;AAAuAgAAZHJzL2Uyb0RvYy54bWxQSwECLQAUAAYACAAAACEAe2B5ZuEAAAAKAQAADwAAAAAAAAAA&#10;AAAAAACMBAAAZHJzL2Rvd25yZXYueG1sUEsFBgAAAAAEAAQA8wAAAJoFAAAAAA==&#10;" fillcolor="white [3201]" stroked="f" strokeweight=".5pt">
              <v:textbox>
                <w:txbxContent>
                  <w:p w14:paraId="16300ABC" w14:textId="77777777" w:rsidR="003620B0" w:rsidRPr="0050014D" w:rsidRDefault="003620B0" w:rsidP="00E534A7">
                    <w:pPr>
                      <w:pStyle w:val="Titel"/>
                      <w:spacing w:line="276" w:lineRule="auto"/>
                      <w:ind w:left="0"/>
                    </w:pPr>
                    <w:r w:rsidRPr="0050014D">
                      <w:t>Arbeitsb</w:t>
                    </w:r>
                    <w:r>
                      <w:t>ogen</w:t>
                    </w:r>
                    <w:r w:rsidRPr="0050014D">
                      <w:t>:</w:t>
                    </w:r>
                  </w:p>
                  <w:p w14:paraId="4C188FEF" w14:textId="77777777" w:rsidR="003620B0" w:rsidRPr="0017008B" w:rsidRDefault="003620B0" w:rsidP="00E534A7">
                    <w:pPr>
                      <w:pStyle w:val="berschrift1"/>
                    </w:pPr>
                    <w:r>
                      <w:t>Silbenpuzzle</w:t>
                    </w:r>
                  </w:p>
                </w:txbxContent>
              </v:textbox>
              <w10:wrap anchorx="margin" anchory="margin"/>
            </v:shape>
          </w:pict>
        </mc:Fallback>
      </mc:AlternateContent>
    </w:r>
    <w:r>
      <w:rPr>
        <w:noProof/>
        <w:color w:val="0A2446"/>
      </w:rPr>
      <w:drawing>
        <wp:inline distT="0" distB="0" distL="0" distR="0" wp14:anchorId="68DB9436" wp14:editId="4AD1BB3A">
          <wp:extent cx="864000" cy="864000"/>
          <wp:effectExtent l="0" t="0" r="0" b="0"/>
          <wp:docPr id="963" name="Grafik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84C31AB" w14:textId="77777777" w:rsidR="003620B0" w:rsidRPr="00923829" w:rsidRDefault="003620B0" w:rsidP="0017008B">
    <w:pPr>
      <w:pStyle w:val="Kopfzeile"/>
      <w:ind w:left="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BD9AD" w14:textId="77777777" w:rsidR="003620B0" w:rsidRDefault="003620B0" w:rsidP="00C4161E">
    <w:pPr>
      <w:pStyle w:val="Kopfzeile"/>
      <w:ind w:left="0"/>
    </w:pPr>
    <w:r>
      <w:rPr>
        <w:noProof/>
      </w:rPr>
      <mc:AlternateContent>
        <mc:Choice Requires="wps">
          <w:drawing>
            <wp:anchor distT="0" distB="0" distL="114300" distR="114300" simplePos="0" relativeHeight="251537408" behindDoc="0" locked="0" layoutInCell="1" allowOverlap="1" wp14:anchorId="6B087137" wp14:editId="3DEC4052">
              <wp:simplePos x="0" y="0"/>
              <wp:positionH relativeFrom="margin">
                <wp:posOffset>974090</wp:posOffset>
              </wp:positionH>
              <wp:positionV relativeFrom="topMargin">
                <wp:posOffset>466725</wp:posOffset>
              </wp:positionV>
              <wp:extent cx="3767455" cy="981075"/>
              <wp:effectExtent l="0" t="0" r="4445" b="9525"/>
              <wp:wrapNone/>
              <wp:docPr id="110" name="Textfeld 11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797CCAC" w14:textId="77777777" w:rsidR="003620B0" w:rsidRPr="0050014D" w:rsidRDefault="003620B0" w:rsidP="00C4161E">
                          <w:pPr>
                            <w:pStyle w:val="Titel"/>
                            <w:spacing w:line="276" w:lineRule="auto"/>
                            <w:ind w:left="0"/>
                          </w:pPr>
                          <w:r>
                            <w:t>Lösung</w:t>
                          </w:r>
                          <w:r w:rsidRPr="0050014D">
                            <w:t>:</w:t>
                          </w:r>
                        </w:p>
                        <w:p w14:paraId="2593AACB" w14:textId="77777777" w:rsidR="003620B0" w:rsidRPr="0017008B" w:rsidRDefault="003620B0" w:rsidP="00C4161E">
                          <w:pPr>
                            <w:pStyle w:val="berschrift1"/>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087137" id="_x0000_t202" coordsize="21600,21600" o:spt="202" path="m,l,21600r21600,l21600,xe">
              <v:stroke joinstyle="miter"/>
              <v:path gradientshapeok="t" o:connecttype="rect"/>
            </v:shapetype>
            <v:shape id="Textfeld 110" o:spid="_x0000_s1586" type="#_x0000_t202" style="position:absolute;left:0;text-align:left;margin-left:76.7pt;margin-top:36.75pt;width:296.65pt;height:77.25pt;z-index:2515374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KQgYjQzAgAAXAQAAA4AAAAAAAAAAAAA&#10;AAAALgIAAGRycy9lMm9Eb2MueG1sUEsBAi0AFAAGAAgAAAAhAHtgeWbhAAAACgEAAA8AAAAAAAAA&#10;AAAAAAAAjQQAAGRycy9kb3ducmV2LnhtbFBLBQYAAAAABAAEAPMAAACbBQAAAAA=&#10;" fillcolor="white [3201]" stroked="f" strokeweight=".5pt">
              <v:textbox>
                <w:txbxContent>
                  <w:p w14:paraId="4797CCAC" w14:textId="77777777" w:rsidR="003620B0" w:rsidRPr="0050014D" w:rsidRDefault="003620B0" w:rsidP="00C4161E">
                    <w:pPr>
                      <w:pStyle w:val="Titel"/>
                      <w:spacing w:line="276" w:lineRule="auto"/>
                      <w:ind w:left="0"/>
                    </w:pPr>
                    <w:r>
                      <w:t>Lösung</w:t>
                    </w:r>
                    <w:r w:rsidRPr="0050014D">
                      <w:t>:</w:t>
                    </w:r>
                  </w:p>
                  <w:p w14:paraId="2593AACB" w14:textId="77777777" w:rsidR="003620B0" w:rsidRPr="0017008B" w:rsidRDefault="003620B0" w:rsidP="00C4161E">
                    <w:pPr>
                      <w:pStyle w:val="berschrift1"/>
                    </w:pPr>
                    <w:r>
                      <w:t>Silbenpuzzle</w:t>
                    </w:r>
                  </w:p>
                </w:txbxContent>
              </v:textbox>
              <w10:wrap anchorx="margin" anchory="margin"/>
            </v:shape>
          </w:pict>
        </mc:Fallback>
      </mc:AlternateContent>
    </w:r>
    <w:r>
      <w:rPr>
        <w:noProof/>
        <w:color w:val="0A2446"/>
      </w:rPr>
      <w:drawing>
        <wp:inline distT="0" distB="0" distL="0" distR="0" wp14:anchorId="2B6C4EA6" wp14:editId="75120D5E">
          <wp:extent cx="864000" cy="864000"/>
          <wp:effectExtent l="0" t="0" r="0" b="0"/>
          <wp:docPr id="964" name="Grafik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18AA32F" w14:textId="77777777" w:rsidR="003620B0" w:rsidRPr="00923829" w:rsidRDefault="003620B0" w:rsidP="0017008B">
    <w:pPr>
      <w:pStyle w:val="Kopfzeile"/>
      <w:ind w:left="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B1722" w14:textId="77777777" w:rsidR="003620B0" w:rsidRDefault="003620B0" w:rsidP="00EC3338">
    <w:pPr>
      <w:pStyle w:val="Kopfzeile"/>
      <w:ind w:left="0"/>
    </w:pPr>
    <w:r>
      <w:rPr>
        <w:noProof/>
      </w:rPr>
      <mc:AlternateContent>
        <mc:Choice Requires="wps">
          <w:drawing>
            <wp:anchor distT="0" distB="0" distL="114300" distR="114300" simplePos="0" relativeHeight="251656704" behindDoc="0" locked="0" layoutInCell="1" allowOverlap="1" wp14:anchorId="5097D1E6" wp14:editId="6B5C3D0B">
              <wp:simplePos x="0" y="0"/>
              <wp:positionH relativeFrom="margin">
                <wp:posOffset>974090</wp:posOffset>
              </wp:positionH>
              <wp:positionV relativeFrom="topMargin">
                <wp:posOffset>466724</wp:posOffset>
              </wp:positionV>
              <wp:extent cx="5400000" cy="752475"/>
              <wp:effectExtent l="0" t="0" r="0" b="9525"/>
              <wp:wrapNone/>
              <wp:docPr id="480" name="Textfeld 480"/>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3D6CE6A1" w14:textId="77777777" w:rsidR="003620B0" w:rsidRPr="0050014D" w:rsidRDefault="003620B0" w:rsidP="00EC3338">
                          <w:pPr>
                            <w:pStyle w:val="Titel"/>
                            <w:spacing w:line="276" w:lineRule="auto"/>
                            <w:ind w:left="0"/>
                          </w:pPr>
                          <w:r>
                            <w:t>Ablauf für Lehrende</w:t>
                          </w:r>
                          <w:r w:rsidRPr="0050014D">
                            <w:t>:</w:t>
                          </w:r>
                        </w:p>
                        <w:p w14:paraId="15D871C7" w14:textId="77777777" w:rsidR="003620B0" w:rsidRPr="0017008B" w:rsidRDefault="003620B0" w:rsidP="00EC3338">
                          <w:pPr>
                            <w:pStyle w:val="berschrift1"/>
                          </w:pPr>
                          <w:r>
                            <w:t>Versicherungsabbildungen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97D1E6" id="_x0000_t202" coordsize="21600,21600" o:spt="202" path="m,l,21600r21600,l21600,xe">
              <v:stroke joinstyle="miter"/>
              <v:path gradientshapeok="t" o:connecttype="rect"/>
            </v:shapetype>
            <v:shape id="Textfeld 480" o:spid="_x0000_s1587" type="#_x0000_t202" style="position:absolute;left:0;text-align:left;margin-left:76.7pt;margin-top:36.75pt;width:425.2pt;height:59.2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L8F48zACAABcBAAADgAAAAAAAAAAAAAAAAAu&#10;AgAAZHJzL2Uyb0RvYy54bWxQSwECLQAUAAYACAAAACEAYh8AmuAAAAALAQAADwAAAAAAAAAAAAAA&#10;AACKBAAAZHJzL2Rvd25yZXYueG1sUEsFBgAAAAAEAAQA8wAAAJcFAAAAAA==&#10;" fillcolor="white [3201]" stroked="f" strokeweight=".5pt">
              <v:textbox>
                <w:txbxContent>
                  <w:p w14:paraId="3D6CE6A1" w14:textId="77777777" w:rsidR="003620B0" w:rsidRPr="0050014D" w:rsidRDefault="003620B0" w:rsidP="00EC3338">
                    <w:pPr>
                      <w:pStyle w:val="Titel"/>
                      <w:spacing w:line="276" w:lineRule="auto"/>
                      <w:ind w:left="0"/>
                    </w:pPr>
                    <w:r>
                      <w:t>Ablauf für Lehrende</w:t>
                    </w:r>
                    <w:r w:rsidRPr="0050014D">
                      <w:t>:</w:t>
                    </w:r>
                  </w:p>
                  <w:p w14:paraId="15D871C7" w14:textId="77777777" w:rsidR="003620B0" w:rsidRPr="0017008B" w:rsidRDefault="003620B0" w:rsidP="00EC3338">
                    <w:pPr>
                      <w:pStyle w:val="berschrift1"/>
                    </w:pPr>
                    <w:r>
                      <w:t>Versicherungsabbildungen</w:t>
                    </w:r>
                  </w:p>
                </w:txbxContent>
              </v:textbox>
              <w10:wrap anchorx="margin" anchory="margin"/>
            </v:shape>
          </w:pict>
        </mc:Fallback>
      </mc:AlternateContent>
    </w:r>
    <w:r>
      <w:rPr>
        <w:noProof/>
        <w:color w:val="0A2446"/>
      </w:rPr>
      <w:drawing>
        <wp:inline distT="0" distB="0" distL="0" distR="0" wp14:anchorId="4C9EBCB1" wp14:editId="00B9A926">
          <wp:extent cx="864000" cy="864000"/>
          <wp:effectExtent l="0" t="0" r="0" b="0"/>
          <wp:docPr id="965" name="Grafik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36325C8" w14:textId="77777777" w:rsidR="003620B0" w:rsidRPr="007B2D80" w:rsidRDefault="003620B0" w:rsidP="00EC333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10F90C9" w14:textId="77777777" w:rsidTr="00781E9C">
      <w:trPr>
        <w:trHeight w:val="1134"/>
      </w:trPr>
      <w:tc>
        <w:tcPr>
          <w:tcW w:w="1000" w:type="pct"/>
          <w:vAlign w:val="center"/>
        </w:tcPr>
        <w:p w14:paraId="0DAD2680" w14:textId="77777777" w:rsidR="003620B0" w:rsidRDefault="003620B0" w:rsidP="00EC3338">
          <w:pPr>
            <w:pStyle w:val="Untertitel"/>
          </w:pPr>
          <w:r>
            <w:rPr>
              <w:noProof/>
            </w:rPr>
            <w:drawing>
              <wp:inline distT="0" distB="0" distL="0" distR="0" wp14:anchorId="6D9AB7EC" wp14:editId="638EBD83">
                <wp:extent cx="496800" cy="417600"/>
                <wp:effectExtent l="0" t="0" r="0" b="1905"/>
                <wp:docPr id="966" name="Grafik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6AAC2DC" w14:textId="77777777" w:rsidR="003620B0" w:rsidRDefault="003620B0" w:rsidP="00EC3338">
          <w:pPr>
            <w:pStyle w:val="Untertitel"/>
          </w:pPr>
          <w:r>
            <w:rPr>
              <w:noProof/>
            </w:rPr>
            <w:drawing>
              <wp:inline distT="0" distB="0" distL="0" distR="0" wp14:anchorId="76093BCE" wp14:editId="5B483948">
                <wp:extent cx="436001" cy="471352"/>
                <wp:effectExtent l="0" t="0" r="0" b="0"/>
                <wp:docPr id="970" name="Grafik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0023AE8" w14:textId="77777777" w:rsidR="003620B0" w:rsidRDefault="003620B0" w:rsidP="00EC3338">
          <w:pPr>
            <w:pStyle w:val="Untertitel"/>
          </w:pPr>
          <w:r>
            <w:rPr>
              <w:noProof/>
            </w:rPr>
            <w:drawing>
              <wp:inline distT="0" distB="0" distL="0" distR="0" wp14:anchorId="7CCA6B46" wp14:editId="7C8260C0">
                <wp:extent cx="428400" cy="486000"/>
                <wp:effectExtent l="0" t="0" r="3810" b="0"/>
                <wp:docPr id="976" name="Grafik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09A869D" w14:textId="77777777" w:rsidR="003620B0" w:rsidRDefault="003620B0" w:rsidP="00EC3338">
          <w:pPr>
            <w:pStyle w:val="Untertitel"/>
          </w:pPr>
          <w:r>
            <w:rPr>
              <w:noProof/>
            </w:rPr>
            <w:drawing>
              <wp:inline distT="0" distB="0" distL="0" distR="0" wp14:anchorId="30C69D90" wp14:editId="4E9761DF">
                <wp:extent cx="424800" cy="435600"/>
                <wp:effectExtent l="0" t="0" r="0" b="0"/>
                <wp:docPr id="977" name="Grafik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32AEE95" w14:textId="77777777" w:rsidR="003620B0" w:rsidRDefault="003620B0" w:rsidP="00EC3338">
          <w:pPr>
            <w:pStyle w:val="Untertitel"/>
          </w:pPr>
          <w:r>
            <w:rPr>
              <w:noProof/>
            </w:rPr>
            <w:drawing>
              <wp:inline distT="0" distB="0" distL="0" distR="0" wp14:anchorId="20928992" wp14:editId="30B46C8C">
                <wp:extent cx="457200" cy="435600"/>
                <wp:effectExtent l="0" t="0" r="0" b="0"/>
                <wp:docPr id="992" name="Grafik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73962DD" w14:textId="77777777" w:rsidTr="00781E9C">
      <w:trPr>
        <w:trHeight w:val="510"/>
      </w:trPr>
      <w:tc>
        <w:tcPr>
          <w:tcW w:w="1000" w:type="pct"/>
        </w:tcPr>
        <w:p w14:paraId="7D3253DF" w14:textId="77777777" w:rsidR="003620B0" w:rsidRPr="0050014D" w:rsidRDefault="003620B0" w:rsidP="00EC3338">
          <w:pPr>
            <w:pStyle w:val="Untertitel"/>
          </w:pPr>
          <w:r w:rsidRPr="0050014D">
            <w:t xml:space="preserve">Level </w:t>
          </w:r>
          <w:r>
            <w:t>1-2</w:t>
          </w:r>
        </w:p>
      </w:tc>
      <w:tc>
        <w:tcPr>
          <w:tcW w:w="1000" w:type="pct"/>
        </w:tcPr>
        <w:p w14:paraId="0EC87EBC" w14:textId="77777777" w:rsidR="003620B0" w:rsidRPr="00821CD8" w:rsidRDefault="003620B0" w:rsidP="00EC3338">
          <w:pPr>
            <w:pStyle w:val="Untertitel"/>
          </w:pPr>
          <w:r>
            <w:t>15</w:t>
          </w:r>
          <w:r w:rsidRPr="00821CD8">
            <w:t xml:space="preserve"> Minuten</w:t>
          </w:r>
        </w:p>
      </w:tc>
      <w:tc>
        <w:tcPr>
          <w:tcW w:w="1000" w:type="pct"/>
        </w:tcPr>
        <w:p w14:paraId="3CB2BB5A" w14:textId="77777777" w:rsidR="003620B0" w:rsidRPr="00821CD8" w:rsidRDefault="003620B0" w:rsidP="00EC3338">
          <w:pPr>
            <w:pStyle w:val="Untertitel"/>
          </w:pPr>
          <w:r w:rsidRPr="00821CD8">
            <w:t>1</w:t>
          </w:r>
          <w:r>
            <w:t>-10</w:t>
          </w:r>
          <w:r w:rsidRPr="00821CD8">
            <w:t xml:space="preserve"> Person</w:t>
          </w:r>
          <w:r>
            <w:t>en</w:t>
          </w:r>
        </w:p>
      </w:tc>
      <w:tc>
        <w:tcPr>
          <w:tcW w:w="1000" w:type="pct"/>
        </w:tcPr>
        <w:p w14:paraId="2FCA495B" w14:textId="77777777" w:rsidR="003620B0" w:rsidRPr="00821CD8" w:rsidRDefault="003620B0" w:rsidP="00EC3338">
          <w:pPr>
            <w:pStyle w:val="Untertitel"/>
          </w:pPr>
          <w:r w:rsidRPr="00821CD8">
            <w:t>E</w:t>
          </w:r>
          <w:r>
            <w:t>A, Plenum</w:t>
          </w:r>
        </w:p>
      </w:tc>
      <w:tc>
        <w:tcPr>
          <w:tcW w:w="1000" w:type="pct"/>
        </w:tcPr>
        <w:p w14:paraId="7E6D03D8" w14:textId="77777777" w:rsidR="003620B0" w:rsidRPr="00821CD8" w:rsidRDefault="003620B0" w:rsidP="00EC3338">
          <w:pPr>
            <w:pStyle w:val="Untertitel"/>
          </w:pPr>
          <w:r>
            <w:t>Schere, Arbeitsbogen</w:t>
          </w:r>
        </w:p>
      </w:tc>
    </w:tr>
  </w:tbl>
  <w:p w14:paraId="2F92999E" w14:textId="77777777" w:rsidR="003620B0" w:rsidRPr="00923829" w:rsidRDefault="003620B0" w:rsidP="0017008B">
    <w:pPr>
      <w:pStyle w:val="Kopfzeile"/>
      <w:ind w:left="0"/>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C4511" w14:textId="77777777" w:rsidR="003620B0" w:rsidRDefault="003620B0" w:rsidP="002D5145">
    <w:pPr>
      <w:pStyle w:val="Kopfzeile"/>
      <w:ind w:left="0"/>
    </w:pPr>
    <w:r>
      <w:rPr>
        <w:noProof/>
      </w:rPr>
      <mc:AlternateContent>
        <mc:Choice Requires="wps">
          <w:drawing>
            <wp:anchor distT="45720" distB="45720" distL="114300" distR="114300" simplePos="0" relativeHeight="251541504" behindDoc="0" locked="0" layoutInCell="1" allowOverlap="1" wp14:anchorId="14B50DC7" wp14:editId="00DE59BF">
              <wp:simplePos x="0" y="0"/>
              <wp:positionH relativeFrom="margin">
                <wp:posOffset>5418455</wp:posOffset>
              </wp:positionH>
              <wp:positionV relativeFrom="topMargin">
                <wp:posOffset>1080135</wp:posOffset>
              </wp:positionV>
              <wp:extent cx="712800" cy="1404620"/>
              <wp:effectExtent l="0" t="0" r="0" b="0"/>
              <wp:wrapNone/>
              <wp:docPr id="1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5F19BE" w14:textId="77777777" w:rsidR="003620B0" w:rsidRPr="0017008B" w:rsidRDefault="003620B0" w:rsidP="002D5145">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4B50DC7" id="_x0000_t202" coordsize="21600,21600" o:spt="202" path="m,l,21600r21600,l21600,xe">
              <v:stroke joinstyle="miter"/>
              <v:path gradientshapeok="t" o:connecttype="rect"/>
            </v:shapetype>
            <v:shape id="_x0000_s1588" type="#_x0000_t202" style="position:absolute;left:0;text-align:left;margin-left:426.65pt;margin-top:85.05pt;width:56.15pt;height:110.6pt;z-index:251541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Po0AHQxAgAAqQQAAA4AAAAAAAAAAAAAAAAA&#10;LgIAAGRycy9lMm9Eb2MueG1sUEsBAi0AFAAGAAgAAAAhANWs6NXgAAAACwEAAA8AAAAAAAAAAAAA&#10;AAAAiwQAAGRycy9kb3ducmV2LnhtbFBLBQYAAAAABAAEAPMAAACYBQAAAAA=&#10;" filled="f" stroked="f">
              <v:textbox style="mso-fit-shape-to-text:t">
                <w:txbxContent>
                  <w:p w14:paraId="0B5F19BE" w14:textId="77777777" w:rsidR="003620B0" w:rsidRPr="0017008B" w:rsidRDefault="003620B0" w:rsidP="002D5145">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540480" behindDoc="0" locked="0" layoutInCell="1" allowOverlap="1" wp14:anchorId="6D25AEAE" wp14:editId="59AB2F30">
          <wp:simplePos x="0" y="0"/>
          <wp:positionH relativeFrom="margin">
            <wp:posOffset>5526405</wp:posOffset>
          </wp:positionH>
          <wp:positionV relativeFrom="topMargin">
            <wp:posOffset>648335</wp:posOffset>
          </wp:positionV>
          <wp:extent cx="496800" cy="417600"/>
          <wp:effectExtent l="0" t="0" r="0" b="1905"/>
          <wp:wrapNone/>
          <wp:docPr id="1007" name="Grafik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9456" behindDoc="0" locked="0" layoutInCell="1" allowOverlap="1" wp14:anchorId="173E320F" wp14:editId="48133953">
              <wp:simplePos x="0" y="0"/>
              <wp:positionH relativeFrom="margin">
                <wp:posOffset>974090</wp:posOffset>
              </wp:positionH>
              <wp:positionV relativeFrom="topMargin">
                <wp:posOffset>466725</wp:posOffset>
              </wp:positionV>
              <wp:extent cx="3767455" cy="981075"/>
              <wp:effectExtent l="0" t="0" r="4445" b="9525"/>
              <wp:wrapNone/>
              <wp:docPr id="122" name="Textfeld 12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E582D35" w14:textId="77777777" w:rsidR="003620B0" w:rsidRPr="0050014D" w:rsidRDefault="003620B0" w:rsidP="002D5145">
                          <w:pPr>
                            <w:pStyle w:val="Titel"/>
                            <w:spacing w:line="276" w:lineRule="auto"/>
                            <w:ind w:left="0"/>
                          </w:pPr>
                          <w:r w:rsidRPr="0050014D">
                            <w:t>Arbeitsb</w:t>
                          </w:r>
                          <w:r>
                            <w:t>ogen</w:t>
                          </w:r>
                          <w:r w:rsidRPr="0050014D">
                            <w:t>:</w:t>
                          </w:r>
                        </w:p>
                        <w:p w14:paraId="77CB2FEE" w14:textId="77777777" w:rsidR="003620B0" w:rsidRPr="0017008B" w:rsidRDefault="003620B0" w:rsidP="002D5145">
                          <w:pPr>
                            <w:pStyle w:val="berschrift1"/>
                          </w:pPr>
                          <w:r>
                            <w:t>Versicherungsabbildungen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E320F" id="Textfeld 122" o:spid="_x0000_s1589" type="#_x0000_t202" style="position:absolute;left:0;text-align:left;margin-left:76.7pt;margin-top:36.75pt;width:296.65pt;height:77.25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Bo1H3MzAgAAXAQAAA4AAAAAAAAAAAAA&#10;AAAALgIAAGRycy9lMm9Eb2MueG1sUEsBAi0AFAAGAAgAAAAhAHtgeWbhAAAACgEAAA8AAAAAAAAA&#10;AAAAAAAAjQQAAGRycy9kb3ducmV2LnhtbFBLBQYAAAAABAAEAPMAAACbBQAAAAA=&#10;" fillcolor="white [3201]" stroked="f" strokeweight=".5pt">
              <v:textbox>
                <w:txbxContent>
                  <w:p w14:paraId="5E582D35" w14:textId="77777777" w:rsidR="003620B0" w:rsidRPr="0050014D" w:rsidRDefault="003620B0" w:rsidP="002D5145">
                    <w:pPr>
                      <w:pStyle w:val="Titel"/>
                      <w:spacing w:line="276" w:lineRule="auto"/>
                      <w:ind w:left="0"/>
                    </w:pPr>
                    <w:r w:rsidRPr="0050014D">
                      <w:t>Arbeitsb</w:t>
                    </w:r>
                    <w:r>
                      <w:t>ogen</w:t>
                    </w:r>
                    <w:r w:rsidRPr="0050014D">
                      <w:t>:</w:t>
                    </w:r>
                  </w:p>
                  <w:p w14:paraId="77CB2FEE" w14:textId="77777777" w:rsidR="003620B0" w:rsidRPr="0017008B" w:rsidRDefault="003620B0" w:rsidP="002D5145">
                    <w:pPr>
                      <w:pStyle w:val="berschrift1"/>
                    </w:pPr>
                    <w:r>
                      <w:t>Versicherungsabbildungen</w:t>
                    </w:r>
                  </w:p>
                </w:txbxContent>
              </v:textbox>
              <w10:wrap anchorx="margin" anchory="margin"/>
            </v:shape>
          </w:pict>
        </mc:Fallback>
      </mc:AlternateContent>
    </w:r>
    <w:r>
      <w:rPr>
        <w:noProof/>
        <w:color w:val="0A2446"/>
      </w:rPr>
      <w:drawing>
        <wp:inline distT="0" distB="0" distL="0" distR="0" wp14:anchorId="248AF0C2" wp14:editId="01430085">
          <wp:extent cx="864000" cy="864000"/>
          <wp:effectExtent l="0" t="0" r="0" b="0"/>
          <wp:docPr id="1009" name="Grafik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0626A82" w14:textId="77777777" w:rsidR="003620B0" w:rsidRPr="002D5145" w:rsidRDefault="003620B0" w:rsidP="002D5145">
    <w:pPr>
      <w:pStyle w:val="Kopfzeile"/>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EDF46" w14:textId="77777777" w:rsidR="003620B0" w:rsidRDefault="003620B0" w:rsidP="00E17D45">
    <w:pPr>
      <w:pStyle w:val="Kopfzeile"/>
      <w:ind w:left="0"/>
    </w:pPr>
    <w:r>
      <w:rPr>
        <w:noProof/>
      </w:rPr>
      <mc:AlternateContent>
        <mc:Choice Requires="wps">
          <w:drawing>
            <wp:anchor distT="0" distB="0" distL="114300" distR="114300" simplePos="0" relativeHeight="251542528" behindDoc="0" locked="0" layoutInCell="1" allowOverlap="1" wp14:anchorId="0277B115" wp14:editId="44D12009">
              <wp:simplePos x="0" y="0"/>
              <wp:positionH relativeFrom="margin">
                <wp:posOffset>974090</wp:posOffset>
              </wp:positionH>
              <wp:positionV relativeFrom="topMargin">
                <wp:posOffset>466725</wp:posOffset>
              </wp:positionV>
              <wp:extent cx="3767455" cy="981075"/>
              <wp:effectExtent l="0" t="0" r="4445" b="9525"/>
              <wp:wrapNone/>
              <wp:docPr id="1217" name="Textfeld 121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356F671" w14:textId="77777777" w:rsidR="003620B0" w:rsidRPr="0050014D" w:rsidRDefault="003620B0" w:rsidP="00E17D45">
                          <w:pPr>
                            <w:pStyle w:val="Titel"/>
                            <w:spacing w:line="276" w:lineRule="auto"/>
                            <w:ind w:left="0"/>
                          </w:pPr>
                          <w:r>
                            <w:t>Lösung</w:t>
                          </w:r>
                          <w:r w:rsidRPr="0050014D">
                            <w:t>:</w:t>
                          </w:r>
                        </w:p>
                        <w:p w14:paraId="4A39301B" w14:textId="77777777" w:rsidR="003620B0" w:rsidRPr="0017008B" w:rsidRDefault="003620B0" w:rsidP="00E17D45">
                          <w:pPr>
                            <w:pStyle w:val="berschrift1"/>
                          </w:pPr>
                          <w:r>
                            <w:t xml:space="preserve">Versicherungsabbildungen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77B115" id="_x0000_t202" coordsize="21600,21600" o:spt="202" path="m,l,21600r21600,l21600,xe">
              <v:stroke joinstyle="miter"/>
              <v:path gradientshapeok="t" o:connecttype="rect"/>
            </v:shapetype>
            <v:shape id="Textfeld 1217" o:spid="_x0000_s1590" type="#_x0000_t202" style="position:absolute;left:0;text-align:left;margin-left:76.7pt;margin-top:36.75pt;width:296.65pt;height:77.2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NrlvtczAgAAXAQAAA4AAAAAAAAAAAAA&#10;AAAALgIAAGRycy9lMm9Eb2MueG1sUEsBAi0AFAAGAAgAAAAhAHtgeWbhAAAACgEAAA8AAAAAAAAA&#10;AAAAAAAAjQQAAGRycy9kb3ducmV2LnhtbFBLBQYAAAAABAAEAPMAAACbBQAAAAA=&#10;" fillcolor="white [3201]" stroked="f" strokeweight=".5pt">
              <v:textbox>
                <w:txbxContent>
                  <w:p w14:paraId="5356F671" w14:textId="77777777" w:rsidR="003620B0" w:rsidRPr="0050014D" w:rsidRDefault="003620B0" w:rsidP="00E17D45">
                    <w:pPr>
                      <w:pStyle w:val="Titel"/>
                      <w:spacing w:line="276" w:lineRule="auto"/>
                      <w:ind w:left="0"/>
                    </w:pPr>
                    <w:r>
                      <w:t>Lösung</w:t>
                    </w:r>
                    <w:r w:rsidRPr="0050014D">
                      <w:t>:</w:t>
                    </w:r>
                  </w:p>
                  <w:p w14:paraId="4A39301B" w14:textId="77777777" w:rsidR="003620B0" w:rsidRPr="0017008B" w:rsidRDefault="003620B0" w:rsidP="00E17D45">
                    <w:pPr>
                      <w:pStyle w:val="berschrift1"/>
                    </w:pPr>
                    <w:r>
                      <w:t xml:space="preserve">Versicherungsabbildungen </w:t>
                    </w:r>
                  </w:p>
                </w:txbxContent>
              </v:textbox>
              <w10:wrap anchorx="margin" anchory="margin"/>
            </v:shape>
          </w:pict>
        </mc:Fallback>
      </mc:AlternateContent>
    </w:r>
    <w:r>
      <w:rPr>
        <w:noProof/>
        <w:color w:val="0A2446"/>
      </w:rPr>
      <w:drawing>
        <wp:inline distT="0" distB="0" distL="0" distR="0" wp14:anchorId="25C6E175" wp14:editId="59C40B1C">
          <wp:extent cx="864000" cy="864000"/>
          <wp:effectExtent l="0" t="0" r="0" b="0"/>
          <wp:docPr id="1010" name="Grafik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6986B33" w14:textId="77777777" w:rsidR="003620B0" w:rsidRPr="002D5145" w:rsidRDefault="003620B0" w:rsidP="002D5145">
    <w:pPr>
      <w:pStyle w:val="Kopfzeile"/>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CD956" w14:textId="77777777" w:rsidR="003620B0" w:rsidRDefault="003620B0" w:rsidP="002B07BD">
    <w:pPr>
      <w:pStyle w:val="Kopfzeile"/>
      <w:ind w:left="0"/>
    </w:pPr>
    <w:r>
      <w:rPr>
        <w:noProof/>
      </w:rPr>
      <mc:AlternateContent>
        <mc:Choice Requires="wps">
          <w:drawing>
            <wp:anchor distT="0" distB="0" distL="114300" distR="114300" simplePos="0" relativeHeight="251662848" behindDoc="0" locked="0" layoutInCell="1" allowOverlap="1" wp14:anchorId="50EB278F" wp14:editId="6859727D">
              <wp:simplePos x="0" y="0"/>
              <wp:positionH relativeFrom="margin">
                <wp:posOffset>974090</wp:posOffset>
              </wp:positionH>
              <wp:positionV relativeFrom="topMargin">
                <wp:posOffset>466724</wp:posOffset>
              </wp:positionV>
              <wp:extent cx="5400000" cy="752475"/>
              <wp:effectExtent l="0" t="0" r="0" b="9525"/>
              <wp:wrapNone/>
              <wp:docPr id="718" name="Textfeld 71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425B4A71" w14:textId="77777777" w:rsidR="003620B0" w:rsidRPr="0050014D" w:rsidRDefault="003620B0" w:rsidP="002B07BD">
                          <w:pPr>
                            <w:pStyle w:val="Titel"/>
                            <w:spacing w:line="276" w:lineRule="auto"/>
                            <w:ind w:left="0"/>
                          </w:pPr>
                          <w:r>
                            <w:t>Ablauf für Lehrende</w:t>
                          </w:r>
                          <w:r w:rsidRPr="0050014D">
                            <w:t>:</w:t>
                          </w:r>
                        </w:p>
                        <w:p w14:paraId="4343A6FE" w14:textId="77777777" w:rsidR="003620B0" w:rsidRPr="0017008B" w:rsidRDefault="003620B0" w:rsidP="002B07BD">
                          <w:pPr>
                            <w:pStyle w:val="berschrift1"/>
                          </w:pPr>
                          <w:r>
                            <w:t>Zentrale 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EB278F" id="_x0000_t202" coordsize="21600,21600" o:spt="202" path="m,l,21600r21600,l21600,xe">
              <v:stroke joinstyle="miter"/>
              <v:path gradientshapeok="t" o:connecttype="rect"/>
            </v:shapetype>
            <v:shape id="Textfeld 718" o:spid="_x0000_s1591" type="#_x0000_t202" style="position:absolute;left:0;text-align:left;margin-left:76.7pt;margin-top:36.75pt;width:425.2pt;height:59.2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UQSkEDACAABcBAAADgAAAAAAAAAAAAAAAAAu&#10;AgAAZHJzL2Uyb0RvYy54bWxQSwECLQAUAAYACAAAACEAYh8AmuAAAAALAQAADwAAAAAAAAAAAAAA&#10;AACKBAAAZHJzL2Rvd25yZXYueG1sUEsFBgAAAAAEAAQA8wAAAJcFAAAAAA==&#10;" fillcolor="white [3201]" stroked="f" strokeweight=".5pt">
              <v:textbox>
                <w:txbxContent>
                  <w:p w14:paraId="425B4A71" w14:textId="77777777" w:rsidR="003620B0" w:rsidRPr="0050014D" w:rsidRDefault="003620B0" w:rsidP="002B07BD">
                    <w:pPr>
                      <w:pStyle w:val="Titel"/>
                      <w:spacing w:line="276" w:lineRule="auto"/>
                      <w:ind w:left="0"/>
                    </w:pPr>
                    <w:r>
                      <w:t>Ablauf für Lehrende</w:t>
                    </w:r>
                    <w:r w:rsidRPr="0050014D">
                      <w:t>:</w:t>
                    </w:r>
                  </w:p>
                  <w:p w14:paraId="4343A6FE" w14:textId="77777777" w:rsidR="003620B0" w:rsidRPr="0017008B" w:rsidRDefault="003620B0" w:rsidP="002B07BD">
                    <w:pPr>
                      <w:pStyle w:val="berschrift1"/>
                    </w:pPr>
                    <w:r>
                      <w:t>Zentrale Begriffe</w:t>
                    </w:r>
                  </w:p>
                </w:txbxContent>
              </v:textbox>
              <w10:wrap anchorx="margin" anchory="margin"/>
            </v:shape>
          </w:pict>
        </mc:Fallback>
      </mc:AlternateContent>
    </w:r>
    <w:r>
      <w:rPr>
        <w:noProof/>
        <w:color w:val="0A2446"/>
      </w:rPr>
      <w:drawing>
        <wp:inline distT="0" distB="0" distL="0" distR="0" wp14:anchorId="4A8A0192" wp14:editId="2B6B27EA">
          <wp:extent cx="864000" cy="864000"/>
          <wp:effectExtent l="0" t="0" r="0" b="0"/>
          <wp:docPr id="1011" name="Grafik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9EAB4C6" w14:textId="77777777" w:rsidR="003620B0" w:rsidRPr="007B2D80" w:rsidRDefault="003620B0" w:rsidP="002B07BD">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28F11D9" w14:textId="77777777" w:rsidTr="00781E9C">
      <w:trPr>
        <w:trHeight w:val="1134"/>
      </w:trPr>
      <w:tc>
        <w:tcPr>
          <w:tcW w:w="1000" w:type="pct"/>
          <w:vAlign w:val="center"/>
        </w:tcPr>
        <w:p w14:paraId="6C25F3CF" w14:textId="77777777" w:rsidR="003620B0" w:rsidRDefault="003620B0" w:rsidP="002B07BD">
          <w:pPr>
            <w:pStyle w:val="Untertitel"/>
          </w:pPr>
          <w:r>
            <w:rPr>
              <w:noProof/>
            </w:rPr>
            <w:drawing>
              <wp:inline distT="0" distB="0" distL="0" distR="0" wp14:anchorId="48E708BC" wp14:editId="6246EE22">
                <wp:extent cx="496800" cy="417600"/>
                <wp:effectExtent l="0" t="0" r="0" b="1905"/>
                <wp:docPr id="1012" name="Grafik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7072AEA" w14:textId="77777777" w:rsidR="003620B0" w:rsidRDefault="003620B0" w:rsidP="002B07BD">
          <w:pPr>
            <w:pStyle w:val="Untertitel"/>
          </w:pPr>
          <w:r>
            <w:rPr>
              <w:noProof/>
            </w:rPr>
            <w:drawing>
              <wp:inline distT="0" distB="0" distL="0" distR="0" wp14:anchorId="562A8663" wp14:editId="38725D5B">
                <wp:extent cx="436001" cy="471352"/>
                <wp:effectExtent l="0" t="0" r="0" b="0"/>
                <wp:docPr id="1013" name="Grafik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905F6E6" w14:textId="77777777" w:rsidR="003620B0" w:rsidRDefault="003620B0" w:rsidP="002B07BD">
          <w:pPr>
            <w:pStyle w:val="Untertitel"/>
          </w:pPr>
          <w:r>
            <w:rPr>
              <w:noProof/>
            </w:rPr>
            <w:drawing>
              <wp:inline distT="0" distB="0" distL="0" distR="0" wp14:anchorId="16743A49" wp14:editId="03ECCE47">
                <wp:extent cx="428400" cy="486000"/>
                <wp:effectExtent l="0" t="0" r="3810" b="0"/>
                <wp:docPr id="1014" name="Grafik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4DDAF9F" w14:textId="77777777" w:rsidR="003620B0" w:rsidRDefault="003620B0" w:rsidP="002B07BD">
          <w:pPr>
            <w:pStyle w:val="Untertitel"/>
          </w:pPr>
          <w:r>
            <w:rPr>
              <w:noProof/>
            </w:rPr>
            <w:drawing>
              <wp:inline distT="0" distB="0" distL="0" distR="0" wp14:anchorId="2EB21F69" wp14:editId="026BB9AB">
                <wp:extent cx="424800" cy="435600"/>
                <wp:effectExtent l="0" t="0" r="0" b="0"/>
                <wp:docPr id="1015" name="Grafik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7A726FA" w14:textId="77777777" w:rsidR="003620B0" w:rsidRDefault="003620B0" w:rsidP="002B07BD">
          <w:pPr>
            <w:pStyle w:val="Untertitel"/>
          </w:pPr>
          <w:r>
            <w:rPr>
              <w:noProof/>
            </w:rPr>
            <w:drawing>
              <wp:inline distT="0" distB="0" distL="0" distR="0" wp14:anchorId="79BE8346" wp14:editId="1CBF1071">
                <wp:extent cx="457200" cy="435600"/>
                <wp:effectExtent l="0" t="0" r="0" b="0"/>
                <wp:docPr id="1016" name="Grafik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7A6FC57" w14:textId="77777777" w:rsidTr="00781E9C">
      <w:trPr>
        <w:trHeight w:val="510"/>
      </w:trPr>
      <w:tc>
        <w:tcPr>
          <w:tcW w:w="1000" w:type="pct"/>
        </w:tcPr>
        <w:p w14:paraId="65AC812E" w14:textId="77777777" w:rsidR="003620B0" w:rsidRPr="0050014D" w:rsidRDefault="003620B0" w:rsidP="002B07BD">
          <w:pPr>
            <w:pStyle w:val="Untertitel"/>
          </w:pPr>
          <w:r w:rsidRPr="0050014D">
            <w:t xml:space="preserve">Level </w:t>
          </w:r>
          <w:r>
            <w:t>1</w:t>
          </w:r>
        </w:p>
      </w:tc>
      <w:tc>
        <w:tcPr>
          <w:tcW w:w="1000" w:type="pct"/>
        </w:tcPr>
        <w:p w14:paraId="25E4A944" w14:textId="77777777" w:rsidR="003620B0" w:rsidRPr="00821CD8" w:rsidRDefault="003620B0" w:rsidP="002B07BD">
          <w:pPr>
            <w:pStyle w:val="Untertitel"/>
          </w:pPr>
          <w:r>
            <w:t>15</w:t>
          </w:r>
          <w:r w:rsidRPr="00821CD8">
            <w:t xml:space="preserve"> Minuten</w:t>
          </w:r>
        </w:p>
      </w:tc>
      <w:tc>
        <w:tcPr>
          <w:tcW w:w="1000" w:type="pct"/>
        </w:tcPr>
        <w:p w14:paraId="503E4A3A" w14:textId="77777777" w:rsidR="003620B0" w:rsidRPr="00821CD8" w:rsidRDefault="003620B0" w:rsidP="002B07BD">
          <w:pPr>
            <w:pStyle w:val="Untertitel"/>
          </w:pPr>
          <w:r w:rsidRPr="00821CD8">
            <w:t>1</w:t>
          </w:r>
          <w:r>
            <w:t>-10</w:t>
          </w:r>
          <w:r w:rsidRPr="00821CD8">
            <w:t xml:space="preserve"> Person</w:t>
          </w:r>
          <w:r>
            <w:t>en</w:t>
          </w:r>
        </w:p>
      </w:tc>
      <w:tc>
        <w:tcPr>
          <w:tcW w:w="1000" w:type="pct"/>
        </w:tcPr>
        <w:p w14:paraId="00B27994" w14:textId="77777777" w:rsidR="003620B0" w:rsidRPr="00821CD8" w:rsidRDefault="003620B0" w:rsidP="002B07BD">
          <w:pPr>
            <w:pStyle w:val="Untertitel"/>
          </w:pPr>
          <w:r w:rsidRPr="00821CD8">
            <w:t>E</w:t>
          </w:r>
          <w:r>
            <w:t>A, Plenum</w:t>
          </w:r>
        </w:p>
      </w:tc>
      <w:tc>
        <w:tcPr>
          <w:tcW w:w="1000" w:type="pct"/>
        </w:tcPr>
        <w:p w14:paraId="59EEC276" w14:textId="77777777" w:rsidR="003620B0" w:rsidRPr="00821CD8" w:rsidRDefault="003620B0" w:rsidP="002B07BD">
          <w:pPr>
            <w:pStyle w:val="Untertitel"/>
          </w:pPr>
          <w:r>
            <w:t>Arbeitsbogen</w:t>
          </w:r>
        </w:p>
      </w:tc>
    </w:tr>
  </w:tbl>
  <w:p w14:paraId="1C2B61E3" w14:textId="77777777" w:rsidR="003620B0" w:rsidRPr="002D5145" w:rsidRDefault="003620B0" w:rsidP="002D5145">
    <w:pPr>
      <w:pStyle w:val="Kopfzeile"/>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B592B" w14:textId="77777777" w:rsidR="003620B0" w:rsidRDefault="003620B0" w:rsidP="006B12CD">
    <w:pPr>
      <w:pStyle w:val="Kopfzeile"/>
      <w:ind w:left="0"/>
    </w:pPr>
    <w:r>
      <w:rPr>
        <w:noProof/>
      </w:rPr>
      <mc:AlternateContent>
        <mc:Choice Requires="wps">
          <w:drawing>
            <wp:anchor distT="45720" distB="45720" distL="114300" distR="114300" simplePos="0" relativeHeight="251546624" behindDoc="0" locked="0" layoutInCell="1" allowOverlap="1" wp14:anchorId="68E67AC4" wp14:editId="6D00A87D">
              <wp:simplePos x="0" y="0"/>
              <wp:positionH relativeFrom="margin">
                <wp:posOffset>5472430</wp:posOffset>
              </wp:positionH>
              <wp:positionV relativeFrom="topMargin">
                <wp:posOffset>1080135</wp:posOffset>
              </wp:positionV>
              <wp:extent cx="712800" cy="1404620"/>
              <wp:effectExtent l="0" t="0" r="0" b="0"/>
              <wp:wrapNone/>
              <wp:docPr id="7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EE8B94" w14:textId="77777777" w:rsidR="003620B0" w:rsidRPr="0017008B" w:rsidRDefault="003620B0" w:rsidP="006B12CD">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8E67AC4" id="_x0000_t202" coordsize="21600,21600" o:spt="202" path="m,l,21600r21600,l21600,xe">
              <v:stroke joinstyle="miter"/>
              <v:path gradientshapeok="t" o:connecttype="rect"/>
            </v:shapetype>
            <v:shape id="_x0000_s1592" type="#_x0000_t202" style="position:absolute;left:0;text-align:left;margin-left:430.9pt;margin-top:85.05pt;width:56.15pt;height:110.6pt;z-index:251546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KRA6cUxAgAAqQQAAA4AAAAAAAAAAAAAAAAA&#10;LgIAAGRycy9lMm9Eb2MueG1sUEsBAi0AFAAGAAgAAAAhAKs6UtLgAAAACwEAAA8AAAAAAAAAAAAA&#10;AAAAiwQAAGRycy9kb3ducmV2LnhtbFBLBQYAAAAABAAEAPMAAACYBQAAAAA=&#10;" filled="f" stroked="f">
              <v:textbox style="mso-fit-shape-to-text:t">
                <w:txbxContent>
                  <w:p w14:paraId="28EE8B94" w14:textId="77777777" w:rsidR="003620B0" w:rsidRPr="0017008B" w:rsidRDefault="003620B0" w:rsidP="006B12CD">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545600" behindDoc="0" locked="0" layoutInCell="1" allowOverlap="1" wp14:anchorId="4D4CA3D8" wp14:editId="1036669F">
          <wp:simplePos x="0" y="0"/>
          <wp:positionH relativeFrom="margin">
            <wp:posOffset>5526405</wp:posOffset>
          </wp:positionH>
          <wp:positionV relativeFrom="topMargin">
            <wp:posOffset>648335</wp:posOffset>
          </wp:positionV>
          <wp:extent cx="496800" cy="417600"/>
          <wp:effectExtent l="0" t="0" r="0" b="1905"/>
          <wp:wrapNone/>
          <wp:docPr id="1019" name="Grafik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44576" behindDoc="0" locked="0" layoutInCell="1" allowOverlap="1" wp14:anchorId="120B8A60" wp14:editId="5FC84995">
              <wp:simplePos x="0" y="0"/>
              <wp:positionH relativeFrom="margin">
                <wp:posOffset>974090</wp:posOffset>
              </wp:positionH>
              <wp:positionV relativeFrom="topMargin">
                <wp:posOffset>466725</wp:posOffset>
              </wp:positionV>
              <wp:extent cx="3767455" cy="981075"/>
              <wp:effectExtent l="0" t="0" r="4445" b="9525"/>
              <wp:wrapNone/>
              <wp:docPr id="728" name="Textfeld 72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A28CFA7" w14:textId="77777777" w:rsidR="003620B0" w:rsidRPr="0050014D" w:rsidRDefault="003620B0" w:rsidP="006B12CD">
                          <w:pPr>
                            <w:pStyle w:val="Titel"/>
                            <w:spacing w:line="276" w:lineRule="auto"/>
                            <w:ind w:left="0"/>
                          </w:pPr>
                          <w:r>
                            <w:t>Arbeitsbogen</w:t>
                          </w:r>
                          <w:r w:rsidRPr="0050014D">
                            <w:t>:</w:t>
                          </w:r>
                        </w:p>
                        <w:p w14:paraId="2AB302F3" w14:textId="77777777" w:rsidR="003620B0" w:rsidRPr="0017008B" w:rsidRDefault="003620B0" w:rsidP="006B12CD">
                          <w:pPr>
                            <w:pStyle w:val="berschrift1"/>
                          </w:pPr>
                          <w:r>
                            <w:t>Zentrale 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B8A60" id="Textfeld 728" o:spid="_x0000_s1593" type="#_x0000_t202" style="position:absolute;left:0;text-align:left;margin-left:76.7pt;margin-top:36.75pt;width:296.65pt;height:77.25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Nl8C4wzAgAAXAQAAA4AAAAAAAAAAAAA&#10;AAAALgIAAGRycy9lMm9Eb2MueG1sUEsBAi0AFAAGAAgAAAAhAHtgeWbhAAAACgEAAA8AAAAAAAAA&#10;AAAAAAAAjQQAAGRycy9kb3ducmV2LnhtbFBLBQYAAAAABAAEAPMAAACbBQAAAAA=&#10;" fillcolor="white [3201]" stroked="f" strokeweight=".5pt">
              <v:textbox>
                <w:txbxContent>
                  <w:p w14:paraId="1A28CFA7" w14:textId="77777777" w:rsidR="003620B0" w:rsidRPr="0050014D" w:rsidRDefault="003620B0" w:rsidP="006B12CD">
                    <w:pPr>
                      <w:pStyle w:val="Titel"/>
                      <w:spacing w:line="276" w:lineRule="auto"/>
                      <w:ind w:left="0"/>
                    </w:pPr>
                    <w:r>
                      <w:t>Arbeitsbogen</w:t>
                    </w:r>
                    <w:r w:rsidRPr="0050014D">
                      <w:t>:</w:t>
                    </w:r>
                  </w:p>
                  <w:p w14:paraId="2AB302F3" w14:textId="77777777" w:rsidR="003620B0" w:rsidRPr="0017008B" w:rsidRDefault="003620B0" w:rsidP="006B12CD">
                    <w:pPr>
                      <w:pStyle w:val="berschrift1"/>
                    </w:pPr>
                    <w:r>
                      <w:t>Zentrale Begriffe</w:t>
                    </w:r>
                  </w:p>
                </w:txbxContent>
              </v:textbox>
              <w10:wrap anchorx="margin" anchory="margin"/>
            </v:shape>
          </w:pict>
        </mc:Fallback>
      </mc:AlternateContent>
    </w:r>
    <w:r>
      <w:rPr>
        <w:noProof/>
        <w:color w:val="0A2446"/>
      </w:rPr>
      <w:drawing>
        <wp:inline distT="0" distB="0" distL="0" distR="0" wp14:anchorId="21BBC8A0" wp14:editId="3C0C6064">
          <wp:extent cx="864000" cy="864000"/>
          <wp:effectExtent l="0" t="0" r="0" b="0"/>
          <wp:docPr id="1020" name="Grafik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018C421" w14:textId="77777777" w:rsidR="003620B0" w:rsidRPr="002D5145" w:rsidRDefault="003620B0" w:rsidP="002D5145">
    <w:pPr>
      <w:pStyle w:val="Kopfzeile"/>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B6B59" w14:textId="77777777" w:rsidR="003620B0" w:rsidRDefault="003620B0" w:rsidP="003C513E">
    <w:pPr>
      <w:pStyle w:val="Kopfzeile"/>
      <w:ind w:left="0"/>
    </w:pPr>
    <w:r>
      <w:rPr>
        <w:noProof/>
      </w:rPr>
      <mc:AlternateContent>
        <mc:Choice Requires="wps">
          <w:drawing>
            <wp:anchor distT="0" distB="0" distL="114300" distR="114300" simplePos="0" relativeHeight="251547648" behindDoc="0" locked="0" layoutInCell="1" allowOverlap="1" wp14:anchorId="41DAB3FF" wp14:editId="7E38050A">
              <wp:simplePos x="0" y="0"/>
              <wp:positionH relativeFrom="margin">
                <wp:posOffset>974090</wp:posOffset>
              </wp:positionH>
              <wp:positionV relativeFrom="topMargin">
                <wp:posOffset>466725</wp:posOffset>
              </wp:positionV>
              <wp:extent cx="3767455" cy="981075"/>
              <wp:effectExtent l="0" t="0" r="4445" b="9525"/>
              <wp:wrapNone/>
              <wp:docPr id="739" name="Textfeld 73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70A6E1B" w14:textId="77777777" w:rsidR="003620B0" w:rsidRPr="0050014D" w:rsidRDefault="003620B0" w:rsidP="003C513E">
                          <w:pPr>
                            <w:pStyle w:val="Titel"/>
                            <w:spacing w:line="276" w:lineRule="auto"/>
                            <w:ind w:left="0"/>
                          </w:pPr>
                          <w:r>
                            <w:t>Lösung</w:t>
                          </w:r>
                          <w:r w:rsidRPr="0050014D">
                            <w:t>:</w:t>
                          </w:r>
                        </w:p>
                        <w:p w14:paraId="662EF053" w14:textId="77777777" w:rsidR="003620B0" w:rsidRPr="0017008B" w:rsidRDefault="003620B0" w:rsidP="003C513E">
                          <w:pPr>
                            <w:pStyle w:val="berschrift1"/>
                          </w:pPr>
                          <w:r>
                            <w:t>Zentrale 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DAB3FF" id="_x0000_t202" coordsize="21600,21600" o:spt="202" path="m,l,21600r21600,l21600,xe">
              <v:stroke joinstyle="miter"/>
              <v:path gradientshapeok="t" o:connecttype="rect"/>
            </v:shapetype>
            <v:shape id="Textfeld 739" o:spid="_x0000_s1594" type="#_x0000_t202" style="position:absolute;left:0;text-align:left;margin-left:76.7pt;margin-top:36.75pt;width:296.65pt;height:77.25pt;z-index:251547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Uze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eGBpIC4tYbqgDw46CTiLV8qLPaR+fDCHGoCW0edh2dcpAa8DI4WJVtwv/62H/NxVBilpEGNldT/&#10;3DEnKNHfDQ7xrj8cRlEmZziaDNBx15H1dcTs6gUgA318UZYnM+YHfTKlg/oNn8M83oohZjjeXdJw&#10;MhehUz4+Jy7m85SEMrQsPJqV5RE6Mh5H8dq+MWeP8wo46Sc4qZEVH8bW5caTBua7AFKlmV5YPfKP&#10;Ek6qOD63+Eau/ZR1+SnMfgM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B7IUzeMQIAAFwEAAAOAAAAAAAAAAAAAAAA&#10;AC4CAABkcnMvZTJvRG9jLnhtbFBLAQItABQABgAIAAAAIQB7YHlm4QAAAAoBAAAPAAAAAAAAAAAA&#10;AAAAAIsEAABkcnMvZG93bnJldi54bWxQSwUGAAAAAAQABADzAAAAmQUAAAAA&#10;" fillcolor="white [3201]" stroked="f" strokeweight=".5pt">
              <v:textbox>
                <w:txbxContent>
                  <w:p w14:paraId="770A6E1B" w14:textId="77777777" w:rsidR="003620B0" w:rsidRPr="0050014D" w:rsidRDefault="003620B0" w:rsidP="003C513E">
                    <w:pPr>
                      <w:pStyle w:val="Titel"/>
                      <w:spacing w:line="276" w:lineRule="auto"/>
                      <w:ind w:left="0"/>
                    </w:pPr>
                    <w:r>
                      <w:t>Lösung</w:t>
                    </w:r>
                    <w:r w:rsidRPr="0050014D">
                      <w:t>:</w:t>
                    </w:r>
                  </w:p>
                  <w:p w14:paraId="662EF053" w14:textId="77777777" w:rsidR="003620B0" w:rsidRPr="0017008B" w:rsidRDefault="003620B0" w:rsidP="003C513E">
                    <w:pPr>
                      <w:pStyle w:val="berschrift1"/>
                    </w:pPr>
                    <w:r>
                      <w:t>Zentrale Begriffe</w:t>
                    </w:r>
                  </w:p>
                </w:txbxContent>
              </v:textbox>
              <w10:wrap anchorx="margin" anchory="margin"/>
            </v:shape>
          </w:pict>
        </mc:Fallback>
      </mc:AlternateContent>
    </w:r>
    <w:r>
      <w:rPr>
        <w:noProof/>
        <w:color w:val="0A2446"/>
      </w:rPr>
      <w:drawing>
        <wp:inline distT="0" distB="0" distL="0" distR="0" wp14:anchorId="462654CE" wp14:editId="47904C8F">
          <wp:extent cx="864000" cy="864000"/>
          <wp:effectExtent l="0" t="0" r="0" b="0"/>
          <wp:docPr id="1021" name="Grafik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D721850" w14:textId="77777777" w:rsidR="003620B0" w:rsidRPr="002D5145" w:rsidRDefault="003620B0" w:rsidP="002D5145">
    <w:pPr>
      <w:pStyle w:val="Kopfzeile"/>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86915" w14:textId="77777777" w:rsidR="003620B0" w:rsidRDefault="003620B0" w:rsidP="006A6A5B">
    <w:pPr>
      <w:pStyle w:val="Kopfzeile"/>
      <w:ind w:left="0"/>
    </w:pPr>
    <w:r>
      <w:rPr>
        <w:noProof/>
      </w:rPr>
      <mc:AlternateContent>
        <mc:Choice Requires="wps">
          <w:drawing>
            <wp:anchor distT="0" distB="0" distL="114300" distR="114300" simplePos="0" relativeHeight="251668992" behindDoc="0" locked="0" layoutInCell="1" allowOverlap="1" wp14:anchorId="05D5EF1B" wp14:editId="7B429A86">
              <wp:simplePos x="0" y="0"/>
              <wp:positionH relativeFrom="margin">
                <wp:posOffset>974090</wp:posOffset>
              </wp:positionH>
              <wp:positionV relativeFrom="topMargin">
                <wp:posOffset>466724</wp:posOffset>
              </wp:positionV>
              <wp:extent cx="5400000" cy="752475"/>
              <wp:effectExtent l="0" t="0" r="0" b="9525"/>
              <wp:wrapNone/>
              <wp:docPr id="746" name="Textfeld 746"/>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2B8F99E8" w14:textId="77777777" w:rsidR="003620B0" w:rsidRPr="0050014D" w:rsidRDefault="003620B0" w:rsidP="006A6A5B">
                          <w:pPr>
                            <w:pStyle w:val="Titel"/>
                            <w:spacing w:line="276" w:lineRule="auto"/>
                            <w:ind w:left="0"/>
                          </w:pPr>
                          <w:r>
                            <w:t>Ablauf für Lehrende</w:t>
                          </w:r>
                          <w:r w:rsidRPr="0050014D">
                            <w:t>:</w:t>
                          </w:r>
                        </w:p>
                        <w:p w14:paraId="3F1017B2" w14:textId="77777777" w:rsidR="003620B0" w:rsidRPr="0017008B" w:rsidRDefault="003620B0" w:rsidP="006A6A5B">
                          <w:pPr>
                            <w:pStyle w:val="berschrift1"/>
                          </w:pPr>
                          <w:r>
                            <w:t>Buchstabenwirbel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D5EF1B" id="_x0000_t202" coordsize="21600,21600" o:spt="202" path="m,l,21600r21600,l21600,xe">
              <v:stroke joinstyle="miter"/>
              <v:path gradientshapeok="t" o:connecttype="rect"/>
            </v:shapetype>
            <v:shape id="Textfeld 746" o:spid="_x0000_s1595" type="#_x0000_t202" style="position:absolute;left:0;text-align:left;margin-left:76.7pt;margin-top:36.75pt;width:425.2pt;height:59.2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" fillcolor="white [3201]" stroked="f" strokeweight=".5pt">
              <v:textbox>
                <w:txbxContent>
                  <w:p w14:paraId="2B8F99E8" w14:textId="77777777" w:rsidR="003620B0" w:rsidRPr="0050014D" w:rsidRDefault="003620B0" w:rsidP="006A6A5B">
                    <w:pPr>
                      <w:pStyle w:val="Titel"/>
                      <w:spacing w:line="276" w:lineRule="auto"/>
                      <w:ind w:left="0"/>
                    </w:pPr>
                    <w:r>
                      <w:t>Ablauf für Lehrende</w:t>
                    </w:r>
                    <w:r w:rsidRPr="0050014D">
                      <w:t>:</w:t>
                    </w:r>
                  </w:p>
                  <w:p w14:paraId="3F1017B2" w14:textId="77777777" w:rsidR="003620B0" w:rsidRPr="0017008B" w:rsidRDefault="003620B0" w:rsidP="006A6A5B">
                    <w:pPr>
                      <w:pStyle w:val="berschrift1"/>
                    </w:pPr>
                    <w:r>
                      <w:t>Buchstabenwirbel</w:t>
                    </w:r>
                  </w:p>
                </w:txbxContent>
              </v:textbox>
              <w10:wrap anchorx="margin" anchory="margin"/>
            </v:shape>
          </w:pict>
        </mc:Fallback>
      </mc:AlternateContent>
    </w:r>
    <w:r>
      <w:rPr>
        <w:noProof/>
        <w:color w:val="0A2446"/>
      </w:rPr>
      <w:drawing>
        <wp:inline distT="0" distB="0" distL="0" distR="0" wp14:anchorId="452EFDF7" wp14:editId="36D1CD2A">
          <wp:extent cx="864000" cy="864000"/>
          <wp:effectExtent l="0" t="0" r="0" b="0"/>
          <wp:docPr id="1022" name="Grafik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8E42045" w14:textId="77777777" w:rsidR="003620B0" w:rsidRPr="007B2D80" w:rsidRDefault="003620B0" w:rsidP="006A6A5B">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6D8A0F50" w14:textId="77777777" w:rsidTr="00781E9C">
      <w:trPr>
        <w:trHeight w:val="1134"/>
      </w:trPr>
      <w:tc>
        <w:tcPr>
          <w:tcW w:w="1000" w:type="pct"/>
          <w:vAlign w:val="center"/>
        </w:tcPr>
        <w:p w14:paraId="12B6E883" w14:textId="77777777" w:rsidR="003620B0" w:rsidRDefault="003620B0" w:rsidP="006A6A5B">
          <w:pPr>
            <w:pStyle w:val="Untertitel"/>
          </w:pPr>
          <w:r>
            <w:rPr>
              <w:noProof/>
            </w:rPr>
            <w:drawing>
              <wp:inline distT="0" distB="0" distL="0" distR="0" wp14:anchorId="29B89555" wp14:editId="2945A5E3">
                <wp:extent cx="496800" cy="417600"/>
                <wp:effectExtent l="0" t="0" r="0" b="1905"/>
                <wp:docPr id="1023" name="Grafik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E029D38" w14:textId="77777777" w:rsidR="003620B0" w:rsidRDefault="003620B0" w:rsidP="006A6A5B">
          <w:pPr>
            <w:pStyle w:val="Untertitel"/>
          </w:pPr>
          <w:r>
            <w:rPr>
              <w:noProof/>
            </w:rPr>
            <w:drawing>
              <wp:inline distT="0" distB="0" distL="0" distR="0" wp14:anchorId="6FF9BE4B" wp14:editId="5B06325D">
                <wp:extent cx="436001" cy="471352"/>
                <wp:effectExtent l="0" t="0" r="0" b="0"/>
                <wp:docPr id="1031" name="Grafik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15562698" w14:textId="77777777" w:rsidR="003620B0" w:rsidRDefault="003620B0" w:rsidP="006A6A5B">
          <w:pPr>
            <w:pStyle w:val="Untertitel"/>
          </w:pPr>
          <w:r>
            <w:rPr>
              <w:noProof/>
            </w:rPr>
            <w:drawing>
              <wp:inline distT="0" distB="0" distL="0" distR="0" wp14:anchorId="17C70203" wp14:editId="48A4F9F7">
                <wp:extent cx="428400" cy="486000"/>
                <wp:effectExtent l="0" t="0" r="3810" b="0"/>
                <wp:docPr id="1033" name="Grafik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25134001" w14:textId="77777777" w:rsidR="003620B0" w:rsidRDefault="003620B0" w:rsidP="006A6A5B">
          <w:pPr>
            <w:pStyle w:val="Untertitel"/>
          </w:pPr>
          <w:r>
            <w:rPr>
              <w:noProof/>
            </w:rPr>
            <w:drawing>
              <wp:inline distT="0" distB="0" distL="0" distR="0" wp14:anchorId="7C166081" wp14:editId="018124A9">
                <wp:extent cx="424800" cy="435600"/>
                <wp:effectExtent l="0" t="0" r="0" b="0"/>
                <wp:docPr id="1069" name="Grafik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E8B3556" w14:textId="77777777" w:rsidR="003620B0" w:rsidRDefault="003620B0" w:rsidP="006A6A5B">
          <w:pPr>
            <w:pStyle w:val="Untertitel"/>
          </w:pPr>
          <w:r>
            <w:rPr>
              <w:noProof/>
            </w:rPr>
            <w:drawing>
              <wp:inline distT="0" distB="0" distL="0" distR="0" wp14:anchorId="52681B2B" wp14:editId="7EE72E2A">
                <wp:extent cx="457200" cy="435600"/>
                <wp:effectExtent l="0" t="0" r="0" b="0"/>
                <wp:docPr id="1070" name="Grafik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D52A619" w14:textId="77777777" w:rsidTr="00781E9C">
      <w:trPr>
        <w:trHeight w:val="510"/>
      </w:trPr>
      <w:tc>
        <w:tcPr>
          <w:tcW w:w="1000" w:type="pct"/>
        </w:tcPr>
        <w:p w14:paraId="647A5FA1" w14:textId="77777777" w:rsidR="003620B0" w:rsidRPr="0050014D" w:rsidRDefault="003620B0" w:rsidP="006A6A5B">
          <w:pPr>
            <w:pStyle w:val="Untertitel"/>
          </w:pPr>
          <w:r w:rsidRPr="0050014D">
            <w:t xml:space="preserve">Level </w:t>
          </w:r>
          <w:r>
            <w:t>1-2/2</w:t>
          </w:r>
        </w:p>
      </w:tc>
      <w:tc>
        <w:tcPr>
          <w:tcW w:w="1000" w:type="pct"/>
        </w:tcPr>
        <w:p w14:paraId="45B38F29" w14:textId="77777777" w:rsidR="003620B0" w:rsidRPr="00821CD8" w:rsidRDefault="003620B0" w:rsidP="006A6A5B">
          <w:pPr>
            <w:pStyle w:val="Untertitel"/>
          </w:pPr>
          <w:r>
            <w:t>30</w:t>
          </w:r>
          <w:r w:rsidRPr="00821CD8">
            <w:t xml:space="preserve"> Minuten</w:t>
          </w:r>
        </w:p>
      </w:tc>
      <w:tc>
        <w:tcPr>
          <w:tcW w:w="1000" w:type="pct"/>
        </w:tcPr>
        <w:p w14:paraId="1487F269" w14:textId="77777777" w:rsidR="003620B0" w:rsidRPr="00821CD8" w:rsidRDefault="003620B0" w:rsidP="006A6A5B">
          <w:pPr>
            <w:pStyle w:val="Untertitel"/>
          </w:pPr>
          <w:r w:rsidRPr="00821CD8">
            <w:t>1</w:t>
          </w:r>
          <w:r>
            <w:t>-10</w:t>
          </w:r>
          <w:r w:rsidRPr="00821CD8">
            <w:t xml:space="preserve"> Person</w:t>
          </w:r>
          <w:r>
            <w:t>en</w:t>
          </w:r>
        </w:p>
      </w:tc>
      <w:tc>
        <w:tcPr>
          <w:tcW w:w="1000" w:type="pct"/>
        </w:tcPr>
        <w:p w14:paraId="3E6B69CE" w14:textId="77777777" w:rsidR="003620B0" w:rsidRPr="00821CD8" w:rsidRDefault="003620B0" w:rsidP="006A6A5B">
          <w:pPr>
            <w:pStyle w:val="Untertitel"/>
          </w:pPr>
          <w:r w:rsidRPr="00821CD8">
            <w:t>E</w:t>
          </w:r>
          <w:r>
            <w:t>A, Plenum</w:t>
          </w:r>
        </w:p>
      </w:tc>
      <w:tc>
        <w:tcPr>
          <w:tcW w:w="1000" w:type="pct"/>
        </w:tcPr>
        <w:p w14:paraId="39C6DE80" w14:textId="77777777" w:rsidR="003620B0" w:rsidRPr="00821CD8" w:rsidRDefault="003620B0" w:rsidP="006A6A5B">
          <w:pPr>
            <w:pStyle w:val="Untertitel"/>
          </w:pPr>
          <w:r>
            <w:t>Arbeitsbögen</w:t>
          </w:r>
        </w:p>
      </w:tc>
    </w:tr>
  </w:tbl>
  <w:p w14:paraId="06BADF82" w14:textId="77777777" w:rsidR="003620B0" w:rsidRPr="002D5145" w:rsidRDefault="003620B0" w:rsidP="002D5145">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4CB46" w14:textId="77777777" w:rsidR="003620B0" w:rsidRDefault="003620B0">
    <w:pPr>
      <w:pStyle w:val="Kopfzeile"/>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924FE" w14:textId="77777777" w:rsidR="003620B0" w:rsidRDefault="003620B0" w:rsidP="00E26A48">
    <w:pPr>
      <w:pStyle w:val="Kopfzeile"/>
      <w:ind w:left="0"/>
    </w:pPr>
    <w:r>
      <w:rPr>
        <w:noProof/>
      </w:rPr>
      <mc:AlternateContent>
        <mc:Choice Requires="wps">
          <w:drawing>
            <wp:anchor distT="45720" distB="45720" distL="114300" distR="114300" simplePos="0" relativeHeight="251551744" behindDoc="0" locked="0" layoutInCell="1" allowOverlap="1" wp14:anchorId="05E2FBFF" wp14:editId="6FEA0721">
              <wp:simplePos x="0" y="0"/>
              <wp:positionH relativeFrom="margin">
                <wp:posOffset>5418455</wp:posOffset>
              </wp:positionH>
              <wp:positionV relativeFrom="topMargin">
                <wp:posOffset>1080135</wp:posOffset>
              </wp:positionV>
              <wp:extent cx="712800" cy="1404620"/>
              <wp:effectExtent l="0" t="0" r="0" b="0"/>
              <wp:wrapNone/>
              <wp:docPr id="7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C02F3B" w14:textId="77777777" w:rsidR="003620B0" w:rsidRPr="0017008B" w:rsidRDefault="003620B0" w:rsidP="00E26A48">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5E2FBFF" id="_x0000_t202" coordsize="21600,21600" o:spt="202" path="m,l,21600r21600,l21600,xe">
              <v:stroke joinstyle="miter"/>
              <v:path gradientshapeok="t" o:connecttype="rect"/>
            </v:shapetype>
            <v:shape id="_x0000_s1596" type="#_x0000_t202" style="position:absolute;left:0;text-align:left;margin-left:426.65pt;margin-top:85.05pt;width:56.15pt;height:110.6pt;z-index:251551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YiUMQIAAKk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X86DzsFUQnUkbRHG3aFdp0sD+JOz&#10;nvam4O7HXqDiTH80NB/vssUiLFr8WLy9IjUZXnrKS48wkqAK7jkbrxsfex27b29pjrZtlPiZyUSa&#10;9iEqP+1uWLjL7xj1/IdZ/wI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ATpiJQxAgAAqQQAAA4AAAAAAAAAAAAAAAAA&#10;LgIAAGRycy9lMm9Eb2MueG1sUEsBAi0AFAAGAAgAAAAhANWs6NXgAAAACwEAAA8AAAAAAAAAAAAA&#10;AAAAiwQAAGRycy9kb3ducmV2LnhtbFBLBQYAAAAABAAEAPMAAACYBQAAAAA=&#10;" filled="f" stroked="f">
              <v:textbox style="mso-fit-shape-to-text:t">
                <w:txbxContent>
                  <w:p w14:paraId="65C02F3B" w14:textId="77777777" w:rsidR="003620B0" w:rsidRPr="0017008B" w:rsidRDefault="003620B0" w:rsidP="00E26A48">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550720" behindDoc="0" locked="0" layoutInCell="1" allowOverlap="1" wp14:anchorId="00205E40" wp14:editId="74CC6808">
          <wp:simplePos x="0" y="0"/>
          <wp:positionH relativeFrom="margin">
            <wp:posOffset>5526405</wp:posOffset>
          </wp:positionH>
          <wp:positionV relativeFrom="topMargin">
            <wp:posOffset>648335</wp:posOffset>
          </wp:positionV>
          <wp:extent cx="496800" cy="417600"/>
          <wp:effectExtent l="0" t="0" r="0" b="1905"/>
          <wp:wrapNone/>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49696" behindDoc="0" locked="0" layoutInCell="1" allowOverlap="1" wp14:anchorId="60BFF03E" wp14:editId="3E7073FC">
              <wp:simplePos x="0" y="0"/>
              <wp:positionH relativeFrom="margin">
                <wp:posOffset>974090</wp:posOffset>
              </wp:positionH>
              <wp:positionV relativeFrom="topMargin">
                <wp:posOffset>466725</wp:posOffset>
              </wp:positionV>
              <wp:extent cx="3767455" cy="981075"/>
              <wp:effectExtent l="0" t="0" r="4445" b="9525"/>
              <wp:wrapNone/>
              <wp:docPr id="758" name="Textfeld 75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28B9AF5" w14:textId="77777777" w:rsidR="003620B0" w:rsidRPr="0050014D" w:rsidRDefault="003620B0" w:rsidP="00E26A48">
                          <w:pPr>
                            <w:pStyle w:val="Titel"/>
                            <w:spacing w:line="276" w:lineRule="auto"/>
                            <w:ind w:left="0"/>
                          </w:pPr>
                          <w:r w:rsidRPr="0050014D">
                            <w:t>Arbeitsb</w:t>
                          </w:r>
                          <w:r>
                            <w:t>ogen</w:t>
                          </w:r>
                          <w:r w:rsidRPr="0050014D">
                            <w:t>:</w:t>
                          </w:r>
                        </w:p>
                        <w:p w14:paraId="40C464F2" w14:textId="77777777" w:rsidR="003620B0" w:rsidRPr="0017008B" w:rsidRDefault="003620B0" w:rsidP="00E26A48">
                          <w:pPr>
                            <w:pStyle w:val="berschrift1"/>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FF03E" id="Textfeld 758" o:spid="_x0000_s1597" type="#_x0000_t202" style="position:absolute;left:0;text-align:left;margin-left:76.7pt;margin-top:36.75pt;width:296.65pt;height:77.25pt;z-index:2515496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C78e16MQIAAFwEAAAOAAAAAAAAAAAAAAAA&#10;AC4CAABkcnMvZTJvRG9jLnhtbFBLAQItABQABgAIAAAAIQB7YHlm4QAAAAoBAAAPAAAAAAAAAAAA&#10;AAAAAIsEAABkcnMvZG93bnJldi54bWxQSwUGAAAAAAQABADzAAAAmQUAAAAA&#10;" fillcolor="white [3201]" stroked="f" strokeweight=".5pt">
              <v:textbox>
                <w:txbxContent>
                  <w:p w14:paraId="028B9AF5" w14:textId="77777777" w:rsidR="003620B0" w:rsidRPr="0050014D" w:rsidRDefault="003620B0" w:rsidP="00E26A48">
                    <w:pPr>
                      <w:pStyle w:val="Titel"/>
                      <w:spacing w:line="276" w:lineRule="auto"/>
                      <w:ind w:left="0"/>
                    </w:pPr>
                    <w:r w:rsidRPr="0050014D">
                      <w:t>Arbeitsb</w:t>
                    </w:r>
                    <w:r>
                      <w:t>ogen</w:t>
                    </w:r>
                    <w:r w:rsidRPr="0050014D">
                      <w:t>:</w:t>
                    </w:r>
                  </w:p>
                  <w:p w14:paraId="40C464F2" w14:textId="77777777" w:rsidR="003620B0" w:rsidRPr="0017008B" w:rsidRDefault="003620B0" w:rsidP="00E26A48">
                    <w:pPr>
                      <w:pStyle w:val="berschrift1"/>
                    </w:pPr>
                    <w:r>
                      <w:t>Buchstabenwirbel 1</w:t>
                    </w:r>
                  </w:p>
                </w:txbxContent>
              </v:textbox>
              <w10:wrap anchorx="margin" anchory="margin"/>
            </v:shape>
          </w:pict>
        </mc:Fallback>
      </mc:AlternateContent>
    </w:r>
    <w:r>
      <w:rPr>
        <w:noProof/>
        <w:color w:val="0A2446"/>
      </w:rPr>
      <w:drawing>
        <wp:inline distT="0" distB="0" distL="0" distR="0" wp14:anchorId="7B1E4EE1" wp14:editId="54C500C1">
          <wp:extent cx="864000" cy="864000"/>
          <wp:effectExtent l="0" t="0" r="0" b="0"/>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A3D1A23" w14:textId="77777777" w:rsidR="003620B0" w:rsidRPr="00E26A48" w:rsidRDefault="003620B0" w:rsidP="005A00C6">
    <w:pPr>
      <w:pStyle w:val="Kopfzeile"/>
      <w:ind w:left="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52DC1" w14:textId="77777777" w:rsidR="003620B0" w:rsidRDefault="003620B0" w:rsidP="00B5787D">
    <w:pPr>
      <w:pStyle w:val="Kopfzeile"/>
      <w:ind w:left="0"/>
    </w:pPr>
    <w:r>
      <w:rPr>
        <w:noProof/>
      </w:rPr>
      <mc:AlternateContent>
        <mc:Choice Requires="wps">
          <w:drawing>
            <wp:anchor distT="0" distB="0" distL="114300" distR="114300" simplePos="0" relativeHeight="251552768" behindDoc="0" locked="0" layoutInCell="1" allowOverlap="1" wp14:anchorId="24BABF10" wp14:editId="2B407F36">
              <wp:simplePos x="0" y="0"/>
              <wp:positionH relativeFrom="margin">
                <wp:posOffset>974090</wp:posOffset>
              </wp:positionH>
              <wp:positionV relativeFrom="topMargin">
                <wp:posOffset>466725</wp:posOffset>
              </wp:positionV>
              <wp:extent cx="3767455" cy="981075"/>
              <wp:effectExtent l="0" t="0" r="4445" b="9525"/>
              <wp:wrapNone/>
              <wp:docPr id="301" name="Textfeld 30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C21CD19" w14:textId="77777777" w:rsidR="003620B0" w:rsidRPr="0050014D" w:rsidRDefault="003620B0" w:rsidP="00B5787D">
                          <w:pPr>
                            <w:pStyle w:val="Titel"/>
                            <w:spacing w:line="276" w:lineRule="auto"/>
                            <w:ind w:left="0"/>
                          </w:pPr>
                          <w:r>
                            <w:t>Lösung</w:t>
                          </w:r>
                          <w:r w:rsidRPr="0050014D">
                            <w:t>:</w:t>
                          </w:r>
                        </w:p>
                        <w:p w14:paraId="77C60135" w14:textId="77777777" w:rsidR="003620B0" w:rsidRPr="0017008B" w:rsidRDefault="003620B0" w:rsidP="00B5787D">
                          <w:pPr>
                            <w:pStyle w:val="berschrift1"/>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BABF10" id="_x0000_t202" coordsize="21600,21600" o:spt="202" path="m,l,21600r21600,l21600,xe">
              <v:stroke joinstyle="miter"/>
              <v:path gradientshapeok="t" o:connecttype="rect"/>
            </v:shapetype>
            <v:shape id="Textfeld 301" o:spid="_x0000_s1598" type="#_x0000_t202" style="position:absolute;left:0;text-align:left;margin-left:76.7pt;margin-top:36.75pt;width:296.65pt;height:77.25pt;z-index:2515527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BeSQPTICAABcBAAADgAAAAAAAAAAAAAA&#10;AAAuAgAAZHJzL2Uyb0RvYy54bWxQSwECLQAUAAYACAAAACEAe2B5ZuEAAAAKAQAADwAAAAAAAAAA&#10;AAAAAACMBAAAZHJzL2Rvd25yZXYueG1sUEsFBgAAAAAEAAQA8wAAAJoFAAAAAA==&#10;" fillcolor="white [3201]" stroked="f" strokeweight=".5pt">
              <v:textbox>
                <w:txbxContent>
                  <w:p w14:paraId="3C21CD19" w14:textId="77777777" w:rsidR="003620B0" w:rsidRPr="0050014D" w:rsidRDefault="003620B0" w:rsidP="00B5787D">
                    <w:pPr>
                      <w:pStyle w:val="Titel"/>
                      <w:spacing w:line="276" w:lineRule="auto"/>
                      <w:ind w:left="0"/>
                    </w:pPr>
                    <w:r>
                      <w:t>Lösung</w:t>
                    </w:r>
                    <w:r w:rsidRPr="0050014D">
                      <w:t>:</w:t>
                    </w:r>
                  </w:p>
                  <w:p w14:paraId="77C60135" w14:textId="77777777" w:rsidR="003620B0" w:rsidRPr="0017008B" w:rsidRDefault="003620B0" w:rsidP="00B5787D">
                    <w:pPr>
                      <w:pStyle w:val="berschrift1"/>
                    </w:pPr>
                    <w:r>
                      <w:t>Buchstabenwirbel 1</w:t>
                    </w:r>
                  </w:p>
                </w:txbxContent>
              </v:textbox>
              <w10:wrap anchorx="margin" anchory="margin"/>
            </v:shape>
          </w:pict>
        </mc:Fallback>
      </mc:AlternateContent>
    </w:r>
    <w:r>
      <w:rPr>
        <w:noProof/>
        <w:color w:val="0A2446"/>
      </w:rPr>
      <w:drawing>
        <wp:inline distT="0" distB="0" distL="0" distR="0" wp14:anchorId="645D0F82" wp14:editId="6128E6B6">
          <wp:extent cx="864000" cy="864000"/>
          <wp:effectExtent l="0" t="0" r="0" b="0"/>
          <wp:docPr id="1073" name="Grafik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F490601" w14:textId="77777777" w:rsidR="003620B0" w:rsidRPr="00E26A48" w:rsidRDefault="003620B0" w:rsidP="005A00C6">
    <w:pPr>
      <w:pStyle w:val="Kopfzeile"/>
      <w:ind w:left="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C40DC" w14:textId="77777777" w:rsidR="003620B0" w:rsidRDefault="003620B0" w:rsidP="00757AA4">
    <w:pPr>
      <w:pStyle w:val="Kopfzeile"/>
      <w:ind w:left="0"/>
    </w:pPr>
    <w:r>
      <w:rPr>
        <w:noProof/>
      </w:rPr>
      <mc:AlternateContent>
        <mc:Choice Requires="wps">
          <w:drawing>
            <wp:anchor distT="0" distB="0" distL="114300" distR="114300" simplePos="0" relativeHeight="251556864" behindDoc="0" locked="0" layoutInCell="1" allowOverlap="1" wp14:anchorId="7927B0F3" wp14:editId="02BC5C82">
              <wp:simplePos x="0" y="0"/>
              <wp:positionH relativeFrom="margin">
                <wp:posOffset>974090</wp:posOffset>
              </wp:positionH>
              <wp:positionV relativeFrom="topMargin">
                <wp:posOffset>466725</wp:posOffset>
              </wp:positionV>
              <wp:extent cx="3767455" cy="981075"/>
              <wp:effectExtent l="0" t="0" r="4445" b="9525"/>
              <wp:wrapNone/>
              <wp:docPr id="397" name="Textfeld 39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7519DA2" w14:textId="77777777" w:rsidR="003620B0" w:rsidRPr="0050014D" w:rsidRDefault="003620B0" w:rsidP="00757AA4">
                          <w:pPr>
                            <w:pStyle w:val="Titel"/>
                            <w:spacing w:line="276" w:lineRule="auto"/>
                            <w:ind w:left="0"/>
                          </w:pPr>
                          <w:r>
                            <w:t>Lösung</w:t>
                          </w:r>
                          <w:r w:rsidRPr="0050014D">
                            <w:t>:</w:t>
                          </w:r>
                        </w:p>
                        <w:p w14:paraId="6118F7DD" w14:textId="77777777" w:rsidR="003620B0" w:rsidRPr="0017008B" w:rsidRDefault="003620B0" w:rsidP="00757AA4">
                          <w:pPr>
                            <w:pStyle w:val="berschrift1"/>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27B0F3" id="_x0000_t202" coordsize="21600,21600" o:spt="202" path="m,l,21600r21600,l21600,xe">
              <v:stroke joinstyle="miter"/>
              <v:path gradientshapeok="t" o:connecttype="rect"/>
            </v:shapetype>
            <v:shape id="Textfeld 397" o:spid="_x0000_s1599" type="#_x0000_t202" style="position:absolute;left:0;text-align:left;margin-left:76.7pt;margin-top:36.75pt;width:296.65pt;height:77.25pt;z-index:2515568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t/o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eGBVGncWkN1QB4cdBLxli8VFvvIfHhhDjWBraPOwzMuUgNeBkeLki24X3/bj/k4KoxS0qDGSup/&#10;7pgTlOjvBod41x8OoyiTMxxNBui468j6OmJ29QKQgT6+KMuTGfODPpnSQf2Gz2Eeb8UQMxzvLmk4&#10;mYvQKR+fExfzeUpCGVoWHs3K8ggdGY+jeG3fmLPHeQWc9BOc1MiKD2PrcuNJA/NdAKnSTC+sHvlH&#10;CSdVHJ9bfCPXfsq6/BRmvwE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B6Vt/oMQIAAFwEAAAOAAAAAAAAAAAAAAAA&#10;AC4CAABkcnMvZTJvRG9jLnhtbFBLAQItABQABgAIAAAAIQB7YHlm4QAAAAoBAAAPAAAAAAAAAAAA&#10;AAAAAIsEAABkcnMvZG93bnJldi54bWxQSwUGAAAAAAQABADzAAAAmQUAAAAA&#10;" fillcolor="white [3201]" stroked="f" strokeweight=".5pt">
              <v:textbox>
                <w:txbxContent>
                  <w:p w14:paraId="07519DA2" w14:textId="77777777" w:rsidR="003620B0" w:rsidRPr="0050014D" w:rsidRDefault="003620B0" w:rsidP="00757AA4">
                    <w:pPr>
                      <w:pStyle w:val="Titel"/>
                      <w:spacing w:line="276" w:lineRule="auto"/>
                      <w:ind w:left="0"/>
                    </w:pPr>
                    <w:r>
                      <w:t>Lösung</w:t>
                    </w:r>
                    <w:r w:rsidRPr="0050014D">
                      <w:t>:</w:t>
                    </w:r>
                  </w:p>
                  <w:p w14:paraId="6118F7DD" w14:textId="77777777" w:rsidR="003620B0" w:rsidRPr="0017008B" w:rsidRDefault="003620B0" w:rsidP="00757AA4">
                    <w:pPr>
                      <w:pStyle w:val="berschrift1"/>
                    </w:pPr>
                    <w:r>
                      <w:t>Buchstabenwirbel 2</w:t>
                    </w:r>
                  </w:p>
                </w:txbxContent>
              </v:textbox>
              <w10:wrap anchorx="margin" anchory="margin"/>
            </v:shape>
          </w:pict>
        </mc:Fallback>
      </mc:AlternateContent>
    </w:r>
    <w:r>
      <w:rPr>
        <w:noProof/>
        <w:color w:val="0A2446"/>
      </w:rPr>
      <w:drawing>
        <wp:inline distT="0" distB="0" distL="0" distR="0" wp14:anchorId="0F358F04" wp14:editId="14BC513E">
          <wp:extent cx="864000" cy="864000"/>
          <wp:effectExtent l="0" t="0" r="0" b="0"/>
          <wp:docPr id="1074" name="Grafik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BA122D8" w14:textId="77777777" w:rsidR="003620B0" w:rsidRDefault="003620B0" w:rsidP="00B404B8">
    <w:pPr>
      <w:pStyle w:val="Kopfzeile"/>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BC50D" w14:textId="77777777" w:rsidR="003620B0" w:rsidRDefault="003620B0" w:rsidP="00CA1208">
    <w:pPr>
      <w:pStyle w:val="Kopfzeile"/>
      <w:ind w:left="0"/>
    </w:pPr>
    <w:r>
      <w:rPr>
        <w:noProof/>
      </w:rPr>
      <mc:AlternateContent>
        <mc:Choice Requires="wps">
          <w:drawing>
            <wp:anchor distT="45720" distB="45720" distL="114300" distR="114300" simplePos="0" relativeHeight="251555840" behindDoc="0" locked="0" layoutInCell="1" allowOverlap="1" wp14:anchorId="17857844" wp14:editId="766379C7">
              <wp:simplePos x="0" y="0"/>
              <wp:positionH relativeFrom="margin">
                <wp:posOffset>5472430</wp:posOffset>
              </wp:positionH>
              <wp:positionV relativeFrom="topMargin">
                <wp:posOffset>1080135</wp:posOffset>
              </wp:positionV>
              <wp:extent cx="712800" cy="1404620"/>
              <wp:effectExtent l="0" t="0" r="0" b="0"/>
              <wp:wrapNone/>
              <wp:docPr id="7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F600D7" w14:textId="77777777" w:rsidR="003620B0" w:rsidRPr="0017008B" w:rsidRDefault="003620B0" w:rsidP="00CA1208">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7857844" id="_x0000_t202" coordsize="21600,21600" o:spt="202" path="m,l,21600r21600,l21600,xe">
              <v:stroke joinstyle="miter"/>
              <v:path gradientshapeok="t" o:connecttype="rect"/>
            </v:shapetype>
            <v:shape id="_x0000_s1600" type="#_x0000_t202" style="position:absolute;left:0;text-align:left;margin-left:430.9pt;margin-top:85.05pt;width:56.15pt;height:110.6pt;z-index:251555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tD7MQIAAKk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Xy6DzsFUQnUkbRHG3aFdp0sD+JOz&#10;nvam4O7HXqDiTH80NB/vssUiLFr8WLy9IjUZXnrKS48wkqAK7jkbrxsfex27b29pjrZtlPiZyUSa&#10;9iEqP+1uWLjL7xj1/IdZ/wI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M460PsxAgAAqQQAAA4AAAAAAAAAAAAAAAAA&#10;LgIAAGRycy9lMm9Eb2MueG1sUEsBAi0AFAAGAAgAAAAhAKs6UtLgAAAACwEAAA8AAAAAAAAAAAAA&#10;AAAAiwQAAGRycy9kb3ducmV2LnhtbFBLBQYAAAAABAAEAPMAAACYBQAAAAA=&#10;" filled="f" stroked="f">
              <v:textbox style="mso-fit-shape-to-text:t">
                <w:txbxContent>
                  <w:p w14:paraId="44F600D7" w14:textId="77777777" w:rsidR="003620B0" w:rsidRPr="0017008B" w:rsidRDefault="003620B0" w:rsidP="00CA1208">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54816" behindDoc="0" locked="0" layoutInCell="1" allowOverlap="1" wp14:anchorId="6143C685" wp14:editId="0023C6A5">
          <wp:simplePos x="0" y="0"/>
          <wp:positionH relativeFrom="margin">
            <wp:posOffset>5526405</wp:posOffset>
          </wp:positionH>
          <wp:positionV relativeFrom="topMargin">
            <wp:posOffset>648335</wp:posOffset>
          </wp:positionV>
          <wp:extent cx="496800" cy="417600"/>
          <wp:effectExtent l="0" t="0" r="0" b="1905"/>
          <wp:wrapNone/>
          <wp:docPr id="1082" name="Grafik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53792" behindDoc="0" locked="0" layoutInCell="1" allowOverlap="1" wp14:anchorId="778851C0" wp14:editId="43B51A3A">
              <wp:simplePos x="0" y="0"/>
              <wp:positionH relativeFrom="margin">
                <wp:posOffset>974090</wp:posOffset>
              </wp:positionH>
              <wp:positionV relativeFrom="topMargin">
                <wp:posOffset>466725</wp:posOffset>
              </wp:positionV>
              <wp:extent cx="3767455" cy="981075"/>
              <wp:effectExtent l="0" t="0" r="4445" b="9525"/>
              <wp:wrapNone/>
              <wp:docPr id="778" name="Textfeld 77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F365755" w14:textId="77777777" w:rsidR="003620B0" w:rsidRPr="0050014D" w:rsidRDefault="003620B0" w:rsidP="00CA1208">
                          <w:pPr>
                            <w:pStyle w:val="Titel"/>
                            <w:spacing w:line="276" w:lineRule="auto"/>
                            <w:ind w:left="0"/>
                          </w:pPr>
                          <w:r>
                            <w:t>Arbeitsbogen</w:t>
                          </w:r>
                          <w:r w:rsidRPr="0050014D">
                            <w:t>:</w:t>
                          </w:r>
                        </w:p>
                        <w:p w14:paraId="12C14A5F" w14:textId="77777777" w:rsidR="003620B0" w:rsidRPr="0017008B" w:rsidRDefault="003620B0" w:rsidP="00CA1208">
                          <w:pPr>
                            <w:pStyle w:val="berschrift1"/>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851C0" id="Textfeld 778" o:spid="_x0000_s1601" type="#_x0000_t202" style="position:absolute;left:0;text-align:left;margin-left:76.7pt;margin-top:36.75pt;width:296.65pt;height:77.25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xTQxmTICAABcBAAADgAAAAAAAAAAAAAA&#10;AAAuAgAAZHJzL2Uyb0RvYy54bWxQSwECLQAUAAYACAAAACEAe2B5ZuEAAAAKAQAADwAAAAAAAAAA&#10;AAAAAACMBAAAZHJzL2Rvd25yZXYueG1sUEsFBgAAAAAEAAQA8wAAAJoFAAAAAA==&#10;" fillcolor="white [3201]" stroked="f" strokeweight=".5pt">
              <v:textbox>
                <w:txbxContent>
                  <w:p w14:paraId="6F365755" w14:textId="77777777" w:rsidR="003620B0" w:rsidRPr="0050014D" w:rsidRDefault="003620B0" w:rsidP="00CA1208">
                    <w:pPr>
                      <w:pStyle w:val="Titel"/>
                      <w:spacing w:line="276" w:lineRule="auto"/>
                      <w:ind w:left="0"/>
                    </w:pPr>
                    <w:r>
                      <w:t>Arbeitsbogen</w:t>
                    </w:r>
                    <w:r w:rsidRPr="0050014D">
                      <w:t>:</w:t>
                    </w:r>
                  </w:p>
                  <w:p w14:paraId="12C14A5F" w14:textId="77777777" w:rsidR="003620B0" w:rsidRPr="0017008B" w:rsidRDefault="003620B0" w:rsidP="00CA1208">
                    <w:pPr>
                      <w:pStyle w:val="berschrift1"/>
                    </w:pPr>
                    <w:r>
                      <w:t>Buchstabenwirbel 2</w:t>
                    </w:r>
                  </w:p>
                </w:txbxContent>
              </v:textbox>
              <w10:wrap anchorx="margin" anchory="margin"/>
            </v:shape>
          </w:pict>
        </mc:Fallback>
      </mc:AlternateContent>
    </w:r>
    <w:r>
      <w:rPr>
        <w:noProof/>
        <w:color w:val="0A2446"/>
      </w:rPr>
      <w:drawing>
        <wp:inline distT="0" distB="0" distL="0" distR="0" wp14:anchorId="15BC0574" wp14:editId="6929F992">
          <wp:extent cx="864000" cy="864000"/>
          <wp:effectExtent l="0" t="0" r="0" b="0"/>
          <wp:docPr id="1083" name="Grafik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DE35AA5" w14:textId="77777777" w:rsidR="003620B0" w:rsidRPr="00E26A48" w:rsidRDefault="003620B0" w:rsidP="005A00C6">
    <w:pPr>
      <w:pStyle w:val="Kopfzeile"/>
      <w:ind w:left="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23133" w14:textId="77777777" w:rsidR="003620B0" w:rsidRDefault="003620B0" w:rsidP="00D962EC">
    <w:pPr>
      <w:pStyle w:val="Kopfzeile"/>
      <w:ind w:left="0"/>
    </w:pPr>
    <w:r>
      <w:rPr>
        <w:noProof/>
      </w:rPr>
      <mc:AlternateContent>
        <mc:Choice Requires="wps">
          <w:drawing>
            <wp:anchor distT="0" distB="0" distL="114300" distR="114300" simplePos="0" relativeHeight="251673088" behindDoc="0" locked="0" layoutInCell="1" allowOverlap="1" wp14:anchorId="0A584C5B" wp14:editId="7875EB43">
              <wp:simplePos x="0" y="0"/>
              <wp:positionH relativeFrom="margin">
                <wp:posOffset>974090</wp:posOffset>
              </wp:positionH>
              <wp:positionV relativeFrom="topMargin">
                <wp:posOffset>466724</wp:posOffset>
              </wp:positionV>
              <wp:extent cx="5400000" cy="752475"/>
              <wp:effectExtent l="0" t="0" r="0" b="9525"/>
              <wp:wrapNone/>
              <wp:docPr id="403" name="Textfeld 403"/>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19FF8460" w14:textId="77777777" w:rsidR="003620B0" w:rsidRPr="0050014D" w:rsidRDefault="003620B0" w:rsidP="00D962EC">
                          <w:pPr>
                            <w:pStyle w:val="Titel"/>
                            <w:spacing w:line="276" w:lineRule="auto"/>
                            <w:ind w:left="0"/>
                          </w:pPr>
                          <w:r>
                            <w:t>Ablauf für Lehrende</w:t>
                          </w:r>
                          <w:r w:rsidRPr="0050014D">
                            <w:t>:</w:t>
                          </w:r>
                        </w:p>
                        <w:p w14:paraId="7A8606E7" w14:textId="77777777" w:rsidR="003620B0" w:rsidRPr="0017008B" w:rsidRDefault="003620B0" w:rsidP="00D962EC">
                          <w:pPr>
                            <w:pStyle w:val="berschrift1"/>
                          </w:pPr>
                          <w:r>
                            <w:t xml:space="preserve">Versicherungen abschließen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584C5B" id="_x0000_t202" coordsize="21600,21600" o:spt="202" path="m,l,21600r21600,l21600,xe">
              <v:stroke joinstyle="miter"/>
              <v:path gradientshapeok="t" o:connecttype="rect"/>
            </v:shapetype>
            <v:shape id="Textfeld 403" o:spid="_x0000_s1602" type="#_x0000_t202" style="position:absolute;left:0;text-align:left;margin-left:76.7pt;margin-top:36.75pt;width:425.2pt;height:59.2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Mv7R0DACAABcBAAADgAAAAAAAAAAAAAAAAAu&#10;AgAAZHJzL2Uyb0RvYy54bWxQSwECLQAUAAYACAAAACEAYh8AmuAAAAALAQAADwAAAAAAAAAAAAAA&#10;AACKBAAAZHJzL2Rvd25yZXYueG1sUEsFBgAAAAAEAAQA8wAAAJcFAAAAAA==&#10;" fillcolor="white [3201]" stroked="f" strokeweight=".5pt">
              <v:textbox>
                <w:txbxContent>
                  <w:p w14:paraId="19FF8460" w14:textId="77777777" w:rsidR="003620B0" w:rsidRPr="0050014D" w:rsidRDefault="003620B0" w:rsidP="00D962EC">
                    <w:pPr>
                      <w:pStyle w:val="Titel"/>
                      <w:spacing w:line="276" w:lineRule="auto"/>
                      <w:ind w:left="0"/>
                    </w:pPr>
                    <w:r>
                      <w:t>Ablauf für Lehrende</w:t>
                    </w:r>
                    <w:r w:rsidRPr="0050014D">
                      <w:t>:</w:t>
                    </w:r>
                  </w:p>
                  <w:p w14:paraId="7A8606E7" w14:textId="77777777" w:rsidR="003620B0" w:rsidRPr="0017008B" w:rsidRDefault="003620B0" w:rsidP="00D962EC">
                    <w:pPr>
                      <w:pStyle w:val="berschrift1"/>
                    </w:pPr>
                    <w:r>
                      <w:t xml:space="preserve">Versicherungen abschließen </w:t>
                    </w:r>
                  </w:p>
                </w:txbxContent>
              </v:textbox>
              <w10:wrap anchorx="margin" anchory="margin"/>
            </v:shape>
          </w:pict>
        </mc:Fallback>
      </mc:AlternateContent>
    </w:r>
    <w:r>
      <w:rPr>
        <w:noProof/>
        <w:color w:val="0A2446"/>
      </w:rPr>
      <w:drawing>
        <wp:inline distT="0" distB="0" distL="0" distR="0" wp14:anchorId="5ECF6FFC" wp14:editId="5708001F">
          <wp:extent cx="864000" cy="864000"/>
          <wp:effectExtent l="0" t="0" r="0" b="0"/>
          <wp:docPr id="1084" name="Grafik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9C65782" w14:textId="77777777" w:rsidR="003620B0" w:rsidRPr="007B2D80" w:rsidRDefault="003620B0" w:rsidP="00D962E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8CAA05C" w14:textId="77777777" w:rsidTr="00781E9C">
      <w:trPr>
        <w:trHeight w:val="1134"/>
      </w:trPr>
      <w:tc>
        <w:tcPr>
          <w:tcW w:w="1000" w:type="pct"/>
          <w:vAlign w:val="center"/>
        </w:tcPr>
        <w:p w14:paraId="6917D1F1" w14:textId="77777777" w:rsidR="003620B0" w:rsidRDefault="003620B0" w:rsidP="00D962EC">
          <w:pPr>
            <w:pStyle w:val="Untertitel"/>
          </w:pPr>
          <w:r>
            <w:rPr>
              <w:noProof/>
            </w:rPr>
            <w:drawing>
              <wp:inline distT="0" distB="0" distL="0" distR="0" wp14:anchorId="68F97C7A" wp14:editId="46293EA5">
                <wp:extent cx="496800" cy="417600"/>
                <wp:effectExtent l="0" t="0" r="0" b="1905"/>
                <wp:docPr id="1085" name="Grafik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1DE01D6" w14:textId="77777777" w:rsidR="003620B0" w:rsidRDefault="003620B0" w:rsidP="00D962EC">
          <w:pPr>
            <w:pStyle w:val="Untertitel"/>
          </w:pPr>
          <w:r>
            <w:rPr>
              <w:noProof/>
            </w:rPr>
            <w:drawing>
              <wp:inline distT="0" distB="0" distL="0" distR="0" wp14:anchorId="3755101E" wp14:editId="55581003">
                <wp:extent cx="436001" cy="471352"/>
                <wp:effectExtent l="0" t="0" r="0" b="0"/>
                <wp:docPr id="1086" name="Grafik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4CF94F2D" w14:textId="77777777" w:rsidR="003620B0" w:rsidRDefault="003620B0" w:rsidP="00D962EC">
          <w:pPr>
            <w:pStyle w:val="Untertitel"/>
          </w:pPr>
          <w:r>
            <w:rPr>
              <w:noProof/>
            </w:rPr>
            <w:drawing>
              <wp:inline distT="0" distB="0" distL="0" distR="0" wp14:anchorId="2E6B1703" wp14:editId="5D5E9259">
                <wp:extent cx="428400" cy="486000"/>
                <wp:effectExtent l="0" t="0" r="3810" b="0"/>
                <wp:docPr id="1087" name="Grafik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35F426C" w14:textId="77777777" w:rsidR="003620B0" w:rsidRDefault="003620B0" w:rsidP="00D962EC">
          <w:pPr>
            <w:pStyle w:val="Untertitel"/>
          </w:pPr>
          <w:r>
            <w:rPr>
              <w:noProof/>
            </w:rPr>
            <w:drawing>
              <wp:inline distT="0" distB="0" distL="0" distR="0" wp14:anchorId="10214C62" wp14:editId="687BFC3A">
                <wp:extent cx="424800" cy="435600"/>
                <wp:effectExtent l="0" t="0" r="0" b="0"/>
                <wp:docPr id="1122" name="Grafik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883F13E" w14:textId="77777777" w:rsidR="003620B0" w:rsidRDefault="003620B0" w:rsidP="00D962EC">
          <w:pPr>
            <w:pStyle w:val="Untertitel"/>
          </w:pPr>
          <w:r>
            <w:rPr>
              <w:noProof/>
            </w:rPr>
            <w:drawing>
              <wp:inline distT="0" distB="0" distL="0" distR="0" wp14:anchorId="778838D9" wp14:editId="3FF9DFBB">
                <wp:extent cx="457200" cy="435600"/>
                <wp:effectExtent l="0" t="0" r="0" b="0"/>
                <wp:docPr id="1123" name="Grafik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5A48744" w14:textId="77777777" w:rsidTr="00781E9C">
      <w:trPr>
        <w:trHeight w:val="510"/>
      </w:trPr>
      <w:tc>
        <w:tcPr>
          <w:tcW w:w="1000" w:type="pct"/>
        </w:tcPr>
        <w:p w14:paraId="60768BD0" w14:textId="77777777" w:rsidR="003620B0" w:rsidRPr="0050014D" w:rsidRDefault="003620B0" w:rsidP="00D962EC">
          <w:pPr>
            <w:pStyle w:val="Untertitel"/>
          </w:pPr>
          <w:r w:rsidRPr="0050014D">
            <w:t xml:space="preserve">Level </w:t>
          </w:r>
          <w:r>
            <w:t>2</w:t>
          </w:r>
        </w:p>
      </w:tc>
      <w:tc>
        <w:tcPr>
          <w:tcW w:w="1000" w:type="pct"/>
        </w:tcPr>
        <w:p w14:paraId="3EDE92B7" w14:textId="77777777" w:rsidR="003620B0" w:rsidRPr="00821CD8" w:rsidRDefault="003620B0" w:rsidP="00D962EC">
          <w:pPr>
            <w:pStyle w:val="Untertitel"/>
          </w:pPr>
          <w:r>
            <w:t>15-30</w:t>
          </w:r>
          <w:r w:rsidRPr="00821CD8">
            <w:t xml:space="preserve"> Minuten</w:t>
          </w:r>
        </w:p>
      </w:tc>
      <w:tc>
        <w:tcPr>
          <w:tcW w:w="1000" w:type="pct"/>
        </w:tcPr>
        <w:p w14:paraId="7BAF3C63" w14:textId="77777777" w:rsidR="003620B0" w:rsidRPr="00821CD8" w:rsidRDefault="003620B0" w:rsidP="00D962EC">
          <w:pPr>
            <w:pStyle w:val="Untertitel"/>
          </w:pPr>
          <w:r w:rsidRPr="00821CD8">
            <w:t>1</w:t>
          </w:r>
          <w:r>
            <w:t>-10</w:t>
          </w:r>
          <w:r w:rsidRPr="00821CD8">
            <w:t xml:space="preserve"> Person</w:t>
          </w:r>
          <w:r>
            <w:t>en</w:t>
          </w:r>
        </w:p>
      </w:tc>
      <w:tc>
        <w:tcPr>
          <w:tcW w:w="1000" w:type="pct"/>
        </w:tcPr>
        <w:p w14:paraId="0CAC8DDD" w14:textId="77777777" w:rsidR="003620B0" w:rsidRPr="00821CD8" w:rsidRDefault="003620B0" w:rsidP="00D962EC">
          <w:pPr>
            <w:pStyle w:val="Untertitel"/>
          </w:pPr>
          <w:r w:rsidRPr="00821CD8">
            <w:t>E</w:t>
          </w:r>
          <w:r>
            <w:t>A/PA</w:t>
          </w:r>
        </w:p>
      </w:tc>
      <w:tc>
        <w:tcPr>
          <w:tcW w:w="1000" w:type="pct"/>
        </w:tcPr>
        <w:p w14:paraId="52CB2057" w14:textId="77777777" w:rsidR="003620B0" w:rsidRPr="00821CD8" w:rsidRDefault="003620B0" w:rsidP="00D962EC">
          <w:pPr>
            <w:pStyle w:val="Untertitel"/>
          </w:pPr>
          <w:r>
            <w:t>Arbeitsbögen</w:t>
          </w:r>
        </w:p>
      </w:tc>
    </w:tr>
  </w:tbl>
  <w:p w14:paraId="23E6177E" w14:textId="77777777" w:rsidR="003620B0" w:rsidRPr="00E26A48" w:rsidRDefault="003620B0" w:rsidP="005A00C6">
    <w:pPr>
      <w:pStyle w:val="Kopfzeile"/>
      <w:ind w:left="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ED72B" w14:textId="77777777" w:rsidR="003620B0" w:rsidRDefault="003620B0" w:rsidP="009D5712">
    <w:pPr>
      <w:pStyle w:val="Kopfzeile"/>
      <w:ind w:left="0"/>
    </w:pPr>
    <w:r>
      <w:rPr>
        <w:noProof/>
      </w:rPr>
      <mc:AlternateContent>
        <mc:Choice Requires="wps">
          <w:drawing>
            <wp:anchor distT="45720" distB="45720" distL="114300" distR="114300" simplePos="0" relativeHeight="251560960" behindDoc="0" locked="0" layoutInCell="1" allowOverlap="1" wp14:anchorId="7008EF5C" wp14:editId="21D381E1">
              <wp:simplePos x="0" y="0"/>
              <wp:positionH relativeFrom="margin">
                <wp:posOffset>5472430</wp:posOffset>
              </wp:positionH>
              <wp:positionV relativeFrom="topMargin">
                <wp:posOffset>1080135</wp:posOffset>
              </wp:positionV>
              <wp:extent cx="712800" cy="1404620"/>
              <wp:effectExtent l="0" t="0" r="0" b="0"/>
              <wp:wrapNone/>
              <wp:docPr id="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361892" w14:textId="77777777" w:rsidR="003620B0" w:rsidRPr="0017008B" w:rsidRDefault="003620B0" w:rsidP="009D571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08EF5C" id="_x0000_t202" coordsize="21600,21600" o:spt="202" path="m,l,21600r21600,l21600,xe">
              <v:stroke joinstyle="miter"/>
              <v:path gradientshapeok="t" o:connecttype="rect"/>
            </v:shapetype>
            <v:shape id="_x0000_s1603" type="#_x0000_t202" style="position:absolute;left:0;text-align:left;margin-left:430.9pt;margin-top:85.05pt;width:56.15pt;height:110.6pt;z-index:251560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KeQ+4sxAgAAqQQAAA4AAAAAAAAAAAAAAAAA&#10;LgIAAGRycy9lMm9Eb2MueG1sUEsBAi0AFAAGAAgAAAAhAKs6UtLgAAAACwEAAA8AAAAAAAAAAAAA&#10;AAAAiwQAAGRycy9kb3ducmV2LnhtbFBLBQYAAAAABAAEAPMAAACYBQAAAAA=&#10;" filled="f" stroked="f">
              <v:textbox style="mso-fit-shape-to-text:t">
                <w:txbxContent>
                  <w:p w14:paraId="29361892" w14:textId="77777777" w:rsidR="003620B0" w:rsidRPr="0017008B" w:rsidRDefault="003620B0" w:rsidP="009D571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59936" behindDoc="0" locked="0" layoutInCell="1" allowOverlap="1" wp14:anchorId="4A2A461E" wp14:editId="52D0BB46">
          <wp:simplePos x="0" y="0"/>
          <wp:positionH relativeFrom="margin">
            <wp:posOffset>5526405</wp:posOffset>
          </wp:positionH>
          <wp:positionV relativeFrom="topMargin">
            <wp:posOffset>648335</wp:posOffset>
          </wp:positionV>
          <wp:extent cx="496800" cy="417600"/>
          <wp:effectExtent l="0" t="0" r="0" b="1905"/>
          <wp:wrapNone/>
          <wp:docPr id="1126" name="Grafik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58912" behindDoc="0" locked="0" layoutInCell="1" allowOverlap="1" wp14:anchorId="2CAD461F" wp14:editId="0E67D700">
              <wp:simplePos x="0" y="0"/>
              <wp:positionH relativeFrom="margin">
                <wp:posOffset>974090</wp:posOffset>
              </wp:positionH>
              <wp:positionV relativeFrom="topMargin">
                <wp:posOffset>466725</wp:posOffset>
              </wp:positionV>
              <wp:extent cx="3767455" cy="981075"/>
              <wp:effectExtent l="0" t="0" r="4445" b="9525"/>
              <wp:wrapNone/>
              <wp:docPr id="102" name="Textfeld 10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D465C34" w14:textId="77777777" w:rsidR="003620B0" w:rsidRPr="0050014D" w:rsidRDefault="003620B0" w:rsidP="009D5712">
                          <w:pPr>
                            <w:pStyle w:val="Titel"/>
                            <w:spacing w:line="276" w:lineRule="auto"/>
                            <w:ind w:left="0"/>
                          </w:pPr>
                          <w:r>
                            <w:t>Arbeitsbogen</w:t>
                          </w:r>
                          <w:r w:rsidRPr="0050014D">
                            <w:t>:</w:t>
                          </w:r>
                        </w:p>
                        <w:p w14:paraId="1F4C14EE" w14:textId="77777777" w:rsidR="003620B0" w:rsidRDefault="003620B0" w:rsidP="009D5712">
                          <w:pPr>
                            <w:pStyle w:val="berschrift1"/>
                          </w:pPr>
                          <w:r>
                            <w:t>Versicherungen abschließen</w:t>
                          </w:r>
                        </w:p>
                        <w:p w14:paraId="44CBA05D" w14:textId="77777777" w:rsidR="003620B0" w:rsidRPr="004B5798" w:rsidRDefault="003620B0" w:rsidP="009D5712">
                          <w:pPr>
                            <w:pStyle w:val="berschrift1"/>
                            <w:rPr>
                              <w:sz w:val="22"/>
                              <w:szCs w:val="22"/>
                            </w:rPr>
                          </w:pPr>
                          <w:r w:rsidRPr="004B5798">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D461F" id="Textfeld 102" o:spid="_x0000_s1604" type="#_x0000_t202" style="position:absolute;left:0;text-align:left;margin-left:76.7pt;margin-top:36.75pt;width:296.65pt;height:77.25pt;z-index:2515589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iMeMg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khQQt9ZQHZAHB51EvOVLhcU+Mh9emENNYOuo8/CMi9SAl8HRomQL7tff9mM+jgqjlDSosZL6&#10;nzvmBCX6u8Eh3vWHwyjK5AxHkwE67jqyvo6YXb0AZKCPL8ryZMb8oE+mdFC/4XOYx1sxxAzHu0sa&#10;TuYidMrH58TFfJ6SUIaWhUezsjxCR8bjKF7bN+bscV4BJ/0EJzWy4sPYutx40sB8F0CqNNMLq0f+&#10;UcJJFcfnFt/ItZ+yLj+F2W8A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ZAIjHjICAABcBAAADgAAAAAAAAAAAAAA&#10;AAAuAgAAZHJzL2Uyb0RvYy54bWxQSwECLQAUAAYACAAAACEAe2B5ZuEAAAAKAQAADwAAAAAAAAAA&#10;AAAAAACMBAAAZHJzL2Rvd25yZXYueG1sUEsFBgAAAAAEAAQA8wAAAJoFAAAAAA==&#10;" fillcolor="white [3201]" stroked="f" strokeweight=".5pt">
              <v:textbox>
                <w:txbxContent>
                  <w:p w14:paraId="4D465C34" w14:textId="77777777" w:rsidR="003620B0" w:rsidRPr="0050014D" w:rsidRDefault="003620B0" w:rsidP="009D5712">
                    <w:pPr>
                      <w:pStyle w:val="Titel"/>
                      <w:spacing w:line="276" w:lineRule="auto"/>
                      <w:ind w:left="0"/>
                    </w:pPr>
                    <w:r>
                      <w:t>Arbeitsbogen</w:t>
                    </w:r>
                    <w:r w:rsidRPr="0050014D">
                      <w:t>:</w:t>
                    </w:r>
                  </w:p>
                  <w:p w14:paraId="1F4C14EE" w14:textId="77777777" w:rsidR="003620B0" w:rsidRDefault="003620B0" w:rsidP="009D5712">
                    <w:pPr>
                      <w:pStyle w:val="berschrift1"/>
                    </w:pPr>
                    <w:r>
                      <w:t>Versicherungen abschließen</w:t>
                    </w:r>
                  </w:p>
                  <w:p w14:paraId="44CBA05D" w14:textId="77777777" w:rsidR="003620B0" w:rsidRPr="004B5798" w:rsidRDefault="003620B0" w:rsidP="009D5712">
                    <w:pPr>
                      <w:pStyle w:val="berschrift1"/>
                      <w:rPr>
                        <w:sz w:val="22"/>
                        <w:szCs w:val="22"/>
                      </w:rPr>
                    </w:pPr>
                    <w:r w:rsidRPr="004B5798">
                      <w:rPr>
                        <w:sz w:val="22"/>
                        <w:szCs w:val="22"/>
                      </w:rPr>
                      <w:t>(1/2)</w:t>
                    </w:r>
                  </w:p>
                </w:txbxContent>
              </v:textbox>
              <w10:wrap anchorx="margin" anchory="margin"/>
            </v:shape>
          </w:pict>
        </mc:Fallback>
      </mc:AlternateContent>
    </w:r>
    <w:r>
      <w:rPr>
        <w:noProof/>
        <w:color w:val="0A2446"/>
      </w:rPr>
      <w:drawing>
        <wp:inline distT="0" distB="0" distL="0" distR="0" wp14:anchorId="40AFD645" wp14:editId="34BBE28B">
          <wp:extent cx="864000" cy="864000"/>
          <wp:effectExtent l="0" t="0" r="0" b="0"/>
          <wp:docPr id="1127" name="Grafik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5D16496" w14:textId="77777777" w:rsidR="003620B0" w:rsidRPr="00E26A48" w:rsidRDefault="003620B0" w:rsidP="005A00C6">
    <w:pPr>
      <w:pStyle w:val="Kopfzeile"/>
      <w:ind w:left="0"/>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CC641" w14:textId="77777777" w:rsidR="003620B0" w:rsidRDefault="003620B0" w:rsidP="009D5712">
    <w:pPr>
      <w:pStyle w:val="Kopfzeile"/>
      <w:ind w:left="0"/>
    </w:pPr>
    <w:r>
      <w:rPr>
        <w:noProof/>
      </w:rPr>
      <mc:AlternateContent>
        <mc:Choice Requires="wps">
          <w:drawing>
            <wp:anchor distT="45720" distB="45720" distL="114300" distR="114300" simplePos="0" relativeHeight="251564032" behindDoc="0" locked="0" layoutInCell="1" allowOverlap="1" wp14:anchorId="26EEC14B" wp14:editId="307A2912">
              <wp:simplePos x="0" y="0"/>
              <wp:positionH relativeFrom="margin">
                <wp:posOffset>5472430</wp:posOffset>
              </wp:positionH>
              <wp:positionV relativeFrom="topMargin">
                <wp:posOffset>1080135</wp:posOffset>
              </wp:positionV>
              <wp:extent cx="712800" cy="1404620"/>
              <wp:effectExtent l="0" t="0" r="0" b="0"/>
              <wp:wrapNone/>
              <wp:docPr id="1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68E329C" w14:textId="77777777" w:rsidR="003620B0" w:rsidRPr="0017008B" w:rsidRDefault="003620B0" w:rsidP="009D571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6EEC14B" id="_x0000_t202" coordsize="21600,21600" o:spt="202" path="m,l,21600r21600,l21600,xe">
              <v:stroke joinstyle="miter"/>
              <v:path gradientshapeok="t" o:connecttype="rect"/>
            </v:shapetype>
            <v:shape id="_x0000_s1605" type="#_x0000_t202" style="position:absolute;left:0;text-align:left;margin-left:430.9pt;margin-top:85.05pt;width:56.15pt;height:110.6pt;z-index:251564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mE9MAIAAKk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" filled="f" stroked="f">
              <v:textbox style="mso-fit-shape-to-text:t">
                <w:txbxContent>
                  <w:p w14:paraId="268E329C" w14:textId="77777777" w:rsidR="003620B0" w:rsidRPr="0017008B" w:rsidRDefault="003620B0" w:rsidP="009D571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63008" behindDoc="0" locked="0" layoutInCell="1" allowOverlap="1" wp14:anchorId="598674AC" wp14:editId="1636E239">
          <wp:simplePos x="0" y="0"/>
          <wp:positionH relativeFrom="margin">
            <wp:posOffset>5526405</wp:posOffset>
          </wp:positionH>
          <wp:positionV relativeFrom="topMargin">
            <wp:posOffset>648335</wp:posOffset>
          </wp:positionV>
          <wp:extent cx="496800" cy="417600"/>
          <wp:effectExtent l="0" t="0" r="0" b="1905"/>
          <wp:wrapNone/>
          <wp:docPr id="1131" name="Grafik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61984" behindDoc="0" locked="0" layoutInCell="1" allowOverlap="1" wp14:anchorId="52916239" wp14:editId="2E72036B">
              <wp:simplePos x="0" y="0"/>
              <wp:positionH relativeFrom="margin">
                <wp:posOffset>974090</wp:posOffset>
              </wp:positionH>
              <wp:positionV relativeFrom="topMargin">
                <wp:posOffset>466725</wp:posOffset>
              </wp:positionV>
              <wp:extent cx="3767455" cy="981075"/>
              <wp:effectExtent l="0" t="0" r="4445" b="9525"/>
              <wp:wrapNone/>
              <wp:docPr id="109" name="Textfeld 10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38968E2" w14:textId="77777777" w:rsidR="003620B0" w:rsidRPr="0050014D" w:rsidRDefault="003620B0" w:rsidP="009D5712">
                          <w:pPr>
                            <w:pStyle w:val="Titel"/>
                            <w:spacing w:line="276" w:lineRule="auto"/>
                            <w:ind w:left="0"/>
                          </w:pPr>
                          <w:r>
                            <w:t>Arbeitsbogen</w:t>
                          </w:r>
                          <w:r w:rsidRPr="0050014D">
                            <w:t>:</w:t>
                          </w:r>
                        </w:p>
                        <w:p w14:paraId="2989A329" w14:textId="77777777" w:rsidR="003620B0" w:rsidRDefault="003620B0" w:rsidP="009D5712">
                          <w:pPr>
                            <w:pStyle w:val="berschrift1"/>
                          </w:pPr>
                          <w:r>
                            <w:t>Versicherungen abschließen</w:t>
                          </w:r>
                        </w:p>
                        <w:p w14:paraId="20451571" w14:textId="77777777" w:rsidR="003620B0" w:rsidRPr="004B5798" w:rsidRDefault="003620B0" w:rsidP="009D5712">
                          <w:pPr>
                            <w:pStyle w:val="berschrift1"/>
                            <w:rPr>
                              <w:sz w:val="22"/>
                              <w:szCs w:val="22"/>
                            </w:rPr>
                          </w:pPr>
                          <w:r w:rsidRPr="004B5798">
                            <w:rPr>
                              <w:sz w:val="22"/>
                              <w:szCs w:val="22"/>
                            </w:rPr>
                            <w:t>(</w:t>
                          </w:r>
                          <w:r>
                            <w:rPr>
                              <w:sz w:val="22"/>
                              <w:szCs w:val="22"/>
                            </w:rPr>
                            <w:t>2</w:t>
                          </w:r>
                          <w:r w:rsidRPr="004B5798">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16239" id="Textfeld 109" o:spid="_x0000_s1606" type="#_x0000_t202" style="position:absolute;left:0;text-align:left;margin-left:76.7pt;margin-top:36.75pt;width:296.65pt;height:77.25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M1vMw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Mjg1vIbqgDw46CTiLV8qLPaR+fDCHGoCW0edh2dcpAa8DI4WJVtwv/62H/NxVBilpEGNldT/&#10;3DEnKNHfDQ7xrj8cRlEmZziaDNBx15H1dcTs6gUgA318UZYnM+YHfTKlg/oNn8M83oohZjjeXdJw&#10;MhehUz4+Jy7m85SEMrQsPJqV5RE6Mh5H8dq+MWeP8wo46Sc4qZEVH8bW5caTBua7AFKlmUaiO1aP&#10;/KOEkyqOzy2+kWs/ZV1+CrPf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NtgzW8zAgAAXAQAAA4AAAAAAAAAAAAA&#10;AAAALgIAAGRycy9lMm9Eb2MueG1sUEsBAi0AFAAGAAgAAAAhAHtgeWbhAAAACgEAAA8AAAAAAAAA&#10;AAAAAAAAjQQAAGRycy9kb3ducmV2LnhtbFBLBQYAAAAABAAEAPMAAACbBQAAAAA=&#10;" fillcolor="white [3201]" stroked="f" strokeweight=".5pt">
              <v:textbox>
                <w:txbxContent>
                  <w:p w14:paraId="638968E2" w14:textId="77777777" w:rsidR="003620B0" w:rsidRPr="0050014D" w:rsidRDefault="003620B0" w:rsidP="009D5712">
                    <w:pPr>
                      <w:pStyle w:val="Titel"/>
                      <w:spacing w:line="276" w:lineRule="auto"/>
                      <w:ind w:left="0"/>
                    </w:pPr>
                    <w:r>
                      <w:t>Arbeitsbogen</w:t>
                    </w:r>
                    <w:r w:rsidRPr="0050014D">
                      <w:t>:</w:t>
                    </w:r>
                  </w:p>
                  <w:p w14:paraId="2989A329" w14:textId="77777777" w:rsidR="003620B0" w:rsidRDefault="003620B0" w:rsidP="009D5712">
                    <w:pPr>
                      <w:pStyle w:val="berschrift1"/>
                    </w:pPr>
                    <w:r>
                      <w:t>Versicherungen abschließen</w:t>
                    </w:r>
                  </w:p>
                  <w:p w14:paraId="20451571" w14:textId="77777777" w:rsidR="003620B0" w:rsidRPr="004B5798" w:rsidRDefault="003620B0" w:rsidP="009D5712">
                    <w:pPr>
                      <w:pStyle w:val="berschrift1"/>
                      <w:rPr>
                        <w:sz w:val="22"/>
                        <w:szCs w:val="22"/>
                      </w:rPr>
                    </w:pPr>
                    <w:r w:rsidRPr="004B5798">
                      <w:rPr>
                        <w:sz w:val="22"/>
                        <w:szCs w:val="22"/>
                      </w:rPr>
                      <w:t>(</w:t>
                    </w:r>
                    <w:r>
                      <w:rPr>
                        <w:sz w:val="22"/>
                        <w:szCs w:val="22"/>
                      </w:rPr>
                      <w:t>2</w:t>
                    </w:r>
                    <w:r w:rsidRPr="004B5798">
                      <w:rPr>
                        <w:sz w:val="22"/>
                        <w:szCs w:val="22"/>
                      </w:rPr>
                      <w:t>/2)</w:t>
                    </w:r>
                  </w:p>
                </w:txbxContent>
              </v:textbox>
              <w10:wrap anchorx="margin" anchory="margin"/>
            </v:shape>
          </w:pict>
        </mc:Fallback>
      </mc:AlternateContent>
    </w:r>
    <w:r>
      <w:rPr>
        <w:noProof/>
        <w:color w:val="0A2446"/>
      </w:rPr>
      <w:drawing>
        <wp:inline distT="0" distB="0" distL="0" distR="0" wp14:anchorId="66F9EA1F" wp14:editId="1C97A7B1">
          <wp:extent cx="864000" cy="864000"/>
          <wp:effectExtent l="0" t="0" r="0" b="0"/>
          <wp:docPr id="1134" name="Grafik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41E96D7" w14:textId="77777777" w:rsidR="003620B0" w:rsidRPr="00E26A48" w:rsidRDefault="003620B0" w:rsidP="005A00C6">
    <w:pPr>
      <w:pStyle w:val="Kopfzeile"/>
      <w:ind w:left="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DEF95" w14:textId="77777777" w:rsidR="003620B0" w:rsidRDefault="003620B0" w:rsidP="00356E08">
    <w:pPr>
      <w:pStyle w:val="Kopfzeile"/>
      <w:ind w:left="0"/>
    </w:pPr>
    <w:r>
      <w:rPr>
        <w:noProof/>
      </w:rPr>
      <mc:AlternateContent>
        <mc:Choice Requires="wps">
          <w:drawing>
            <wp:anchor distT="45720" distB="45720" distL="114300" distR="114300" simplePos="0" relativeHeight="251567104" behindDoc="0" locked="0" layoutInCell="1" allowOverlap="1" wp14:anchorId="0108F185" wp14:editId="4F2621FB">
              <wp:simplePos x="0" y="0"/>
              <wp:positionH relativeFrom="margin">
                <wp:posOffset>5472430</wp:posOffset>
              </wp:positionH>
              <wp:positionV relativeFrom="topMargin">
                <wp:posOffset>1080135</wp:posOffset>
              </wp:positionV>
              <wp:extent cx="712800" cy="1404620"/>
              <wp:effectExtent l="0" t="0" r="0" b="0"/>
              <wp:wrapNone/>
              <wp:docPr id="1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8F429B" w14:textId="77777777" w:rsidR="003620B0" w:rsidRPr="0017008B" w:rsidRDefault="003620B0" w:rsidP="00356E08">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108F185" id="_x0000_t202" coordsize="21600,21600" o:spt="202" path="m,l,21600r21600,l21600,xe">
              <v:stroke joinstyle="miter"/>
              <v:path gradientshapeok="t" o:connecttype="rect"/>
            </v:shapetype>
            <v:shape id="_x0000_s1607" type="#_x0000_t202" style="position:absolute;left:0;text-align:left;margin-left:430.9pt;margin-top:85.05pt;width:56.15pt;height:110.6pt;z-index:251567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JmDzQoxAgAAqQQAAA4AAAAAAAAAAAAAAAAA&#10;LgIAAGRycy9lMm9Eb2MueG1sUEsBAi0AFAAGAAgAAAAhAKs6UtLgAAAACwEAAA8AAAAAAAAAAAAA&#10;AAAAiwQAAGRycy9kb3ducmV2LnhtbFBLBQYAAAAABAAEAPMAAACYBQAAAAA=&#10;" filled="f" stroked="f">
              <v:textbox style="mso-fit-shape-to-text:t">
                <w:txbxContent>
                  <w:p w14:paraId="5F8F429B" w14:textId="77777777" w:rsidR="003620B0" w:rsidRPr="0017008B" w:rsidRDefault="003620B0" w:rsidP="00356E08">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66080" behindDoc="0" locked="0" layoutInCell="1" allowOverlap="1" wp14:anchorId="04F2698A" wp14:editId="62C7796B">
          <wp:simplePos x="0" y="0"/>
          <wp:positionH relativeFrom="margin">
            <wp:posOffset>5526405</wp:posOffset>
          </wp:positionH>
          <wp:positionV relativeFrom="topMargin">
            <wp:posOffset>648335</wp:posOffset>
          </wp:positionV>
          <wp:extent cx="496800" cy="417600"/>
          <wp:effectExtent l="0" t="0" r="0" b="1905"/>
          <wp:wrapNone/>
          <wp:docPr id="1135" name="Grafik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65056" behindDoc="0" locked="0" layoutInCell="1" allowOverlap="1" wp14:anchorId="1989F71C" wp14:editId="5CD99C9A">
              <wp:simplePos x="0" y="0"/>
              <wp:positionH relativeFrom="margin">
                <wp:posOffset>974090</wp:posOffset>
              </wp:positionH>
              <wp:positionV relativeFrom="topMargin">
                <wp:posOffset>466725</wp:posOffset>
              </wp:positionV>
              <wp:extent cx="3767455" cy="981075"/>
              <wp:effectExtent l="0" t="0" r="4445" b="9525"/>
              <wp:wrapNone/>
              <wp:docPr id="119" name="Textfeld 11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E293925" w14:textId="77777777" w:rsidR="003620B0" w:rsidRPr="0050014D" w:rsidRDefault="003620B0" w:rsidP="00356E08">
                          <w:pPr>
                            <w:pStyle w:val="Titel"/>
                            <w:spacing w:line="276" w:lineRule="auto"/>
                            <w:ind w:left="0"/>
                          </w:pPr>
                          <w:r>
                            <w:t>Arbeitsbogen</w:t>
                          </w:r>
                          <w:r w:rsidRPr="0050014D">
                            <w:t>:</w:t>
                          </w:r>
                        </w:p>
                        <w:p w14:paraId="6E821F5F" w14:textId="77777777" w:rsidR="003620B0" w:rsidRPr="0017008B" w:rsidRDefault="003620B0" w:rsidP="00356E08">
                          <w:pPr>
                            <w:pStyle w:val="berschrift1"/>
                          </w:pPr>
                          <w:r>
                            <w:t>Fachwörter Versicherungen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9F71C" id="Textfeld 119" o:spid="_x0000_s1608" type="#_x0000_t202" style="position:absolute;left:0;text-align:left;margin-left:76.7pt;margin-top:36.75pt;width:296.65pt;height:77.25pt;z-index:251565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9Mw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Mjw1vIbqgDw46CTiLV8qLPaR+fDCHGoCW0edh2dcpAa8DI4WJVtwv/62H/NxVBilpEGNldT/&#10;3DEnKNHfDQ7xrj8cRlEmZziaDNBx15H1dcTs6gUgA318UZYnM+YHfTKlg/oNn8M83oohZjjeXdJw&#10;MhehUz4+Jy7m85SEMrQsPJqV5RE6Mh5H8dq+MWeP8wo46Sc4qZEVH8bW5caTBua7AFKlmUaiO1aP&#10;/KOEkyqOzy2+kWs/ZV1+CrPf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BrH//0zAgAAXAQAAA4AAAAAAAAAAAAA&#10;AAAALgIAAGRycy9lMm9Eb2MueG1sUEsBAi0AFAAGAAgAAAAhAHtgeWbhAAAACgEAAA8AAAAAAAAA&#10;AAAAAAAAjQQAAGRycy9kb3ducmV2LnhtbFBLBQYAAAAABAAEAPMAAACbBQAAAAA=&#10;" fillcolor="white [3201]" stroked="f" strokeweight=".5pt">
              <v:textbox>
                <w:txbxContent>
                  <w:p w14:paraId="5E293925" w14:textId="77777777" w:rsidR="003620B0" w:rsidRPr="0050014D" w:rsidRDefault="003620B0" w:rsidP="00356E08">
                    <w:pPr>
                      <w:pStyle w:val="Titel"/>
                      <w:spacing w:line="276" w:lineRule="auto"/>
                      <w:ind w:left="0"/>
                    </w:pPr>
                    <w:r>
                      <w:t>Arbeitsbogen</w:t>
                    </w:r>
                    <w:r w:rsidRPr="0050014D">
                      <w:t>:</w:t>
                    </w:r>
                  </w:p>
                  <w:p w14:paraId="6E821F5F" w14:textId="77777777" w:rsidR="003620B0" w:rsidRPr="0017008B" w:rsidRDefault="003620B0" w:rsidP="00356E08">
                    <w:pPr>
                      <w:pStyle w:val="berschrift1"/>
                    </w:pPr>
                    <w:r>
                      <w:t>Fachwörter Versicherungen</w:t>
                    </w:r>
                  </w:p>
                </w:txbxContent>
              </v:textbox>
              <w10:wrap anchorx="margin" anchory="margin"/>
            </v:shape>
          </w:pict>
        </mc:Fallback>
      </mc:AlternateContent>
    </w:r>
    <w:r>
      <w:rPr>
        <w:noProof/>
        <w:color w:val="0A2446"/>
      </w:rPr>
      <w:drawing>
        <wp:inline distT="0" distB="0" distL="0" distR="0" wp14:anchorId="235998F6" wp14:editId="3F4DE71D">
          <wp:extent cx="864000" cy="864000"/>
          <wp:effectExtent l="0" t="0" r="0" b="0"/>
          <wp:docPr id="1136" name="Grafik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ECD25FB" w14:textId="77777777" w:rsidR="003620B0" w:rsidRPr="00E26A48" w:rsidRDefault="003620B0" w:rsidP="005A00C6">
    <w:pPr>
      <w:pStyle w:val="Kopfzeile"/>
      <w:ind w:left="0"/>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C9D87" w14:textId="77777777" w:rsidR="003620B0" w:rsidRDefault="003620B0" w:rsidP="00847836">
    <w:pPr>
      <w:pStyle w:val="Kopfzeile"/>
      <w:ind w:left="0"/>
    </w:pPr>
    <w:r>
      <w:rPr>
        <w:noProof/>
      </w:rPr>
      <mc:AlternateContent>
        <mc:Choice Requires="wps">
          <w:drawing>
            <wp:anchor distT="0" distB="0" distL="114300" distR="114300" simplePos="0" relativeHeight="251568128" behindDoc="0" locked="0" layoutInCell="1" allowOverlap="1" wp14:anchorId="2AA823E5" wp14:editId="0F75D24C">
              <wp:simplePos x="0" y="0"/>
              <wp:positionH relativeFrom="margin">
                <wp:posOffset>974090</wp:posOffset>
              </wp:positionH>
              <wp:positionV relativeFrom="topMargin">
                <wp:posOffset>466725</wp:posOffset>
              </wp:positionV>
              <wp:extent cx="3767455" cy="981075"/>
              <wp:effectExtent l="0" t="0" r="4445" b="9525"/>
              <wp:wrapNone/>
              <wp:docPr id="93" name="Textfeld 9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5CE781E" w14:textId="77777777" w:rsidR="003620B0" w:rsidRPr="0050014D" w:rsidRDefault="003620B0" w:rsidP="00847836">
                          <w:pPr>
                            <w:pStyle w:val="Titel"/>
                            <w:spacing w:line="276" w:lineRule="auto"/>
                            <w:ind w:left="0"/>
                          </w:pPr>
                          <w:r>
                            <w:t>Lösung</w:t>
                          </w:r>
                          <w:r w:rsidRPr="0050014D">
                            <w:t>:</w:t>
                          </w:r>
                        </w:p>
                        <w:p w14:paraId="0CE30C8A" w14:textId="77777777" w:rsidR="003620B0" w:rsidRPr="0017008B" w:rsidRDefault="003620B0" w:rsidP="00847836">
                          <w:pPr>
                            <w:pStyle w:val="berschrift1"/>
                          </w:pPr>
                          <w:r>
                            <w:t>Fachwörter Versicherungen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A823E5" id="_x0000_t202" coordsize="21600,21600" o:spt="202" path="m,l,21600r21600,l21600,xe">
              <v:stroke joinstyle="miter"/>
              <v:path gradientshapeok="t" o:connecttype="rect"/>
            </v:shapetype>
            <v:shape id="Textfeld 93" o:spid="_x0000_s1609" type="#_x0000_t202" style="position:absolute;left:0;text-align:left;margin-left:76.7pt;margin-top:36.75pt;width:296.65pt;height:77.25pt;z-index:2515681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Ao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W0qzRuraE6IA8OOol4y5cKi31kPrwwh5rA1lHn4RkXqQEvg6NFyRbcr7/tx3wcFUYpaVBjJfU/&#10;d8wJSvR3g0O86w+HUZTJGY4mA3TcdWR9HTG7egHIQB9flOXJjPlBn0zpoH7D5zCPt2KIGY53lzSc&#10;zEXolI/PiYv5PCWhDC0Lj2ZleYSOjMdRvLZvzNnjvAJO+glOamTFh7F1ufGkgfkugFRpphdWj/yj&#10;hJMqjs8tvpFrP2Vdfgqz3wA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BldbAoMQIAAFwEAAAOAAAAAAAAAAAAAAAA&#10;AC4CAABkcnMvZTJvRG9jLnhtbFBLAQItABQABgAIAAAAIQB7YHlm4QAAAAoBAAAPAAAAAAAAAAAA&#10;AAAAAIsEAABkcnMvZG93bnJldi54bWxQSwUGAAAAAAQABADzAAAAmQUAAAAA&#10;" fillcolor="white [3201]" stroked="f" strokeweight=".5pt">
              <v:textbox>
                <w:txbxContent>
                  <w:p w14:paraId="75CE781E" w14:textId="77777777" w:rsidR="003620B0" w:rsidRPr="0050014D" w:rsidRDefault="003620B0" w:rsidP="00847836">
                    <w:pPr>
                      <w:pStyle w:val="Titel"/>
                      <w:spacing w:line="276" w:lineRule="auto"/>
                      <w:ind w:left="0"/>
                    </w:pPr>
                    <w:r>
                      <w:t>Lösung</w:t>
                    </w:r>
                    <w:r w:rsidRPr="0050014D">
                      <w:t>:</w:t>
                    </w:r>
                  </w:p>
                  <w:p w14:paraId="0CE30C8A" w14:textId="77777777" w:rsidR="003620B0" w:rsidRPr="0017008B" w:rsidRDefault="003620B0" w:rsidP="00847836">
                    <w:pPr>
                      <w:pStyle w:val="berschrift1"/>
                    </w:pPr>
                    <w:r>
                      <w:t>Fachwörter Versicherungen</w:t>
                    </w:r>
                  </w:p>
                </w:txbxContent>
              </v:textbox>
              <w10:wrap anchorx="margin" anchory="margin"/>
            </v:shape>
          </w:pict>
        </mc:Fallback>
      </mc:AlternateContent>
    </w:r>
    <w:r>
      <w:rPr>
        <w:noProof/>
        <w:color w:val="0A2446"/>
      </w:rPr>
      <w:drawing>
        <wp:inline distT="0" distB="0" distL="0" distR="0" wp14:anchorId="361179BD" wp14:editId="5778101D">
          <wp:extent cx="864000" cy="864000"/>
          <wp:effectExtent l="0" t="0" r="0" b="0"/>
          <wp:docPr id="1137" name="Grafik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0E40E60" w14:textId="77777777" w:rsidR="003620B0" w:rsidRPr="00E26A48" w:rsidRDefault="003620B0" w:rsidP="005A00C6">
    <w:pPr>
      <w:pStyle w:val="Kopfzeile"/>
      <w:ind w:left="0"/>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E3DF4" w14:textId="77777777" w:rsidR="003620B0" w:rsidRDefault="003620B0" w:rsidP="00647A4E">
    <w:pPr>
      <w:pStyle w:val="Kopfzeile"/>
      <w:ind w:left="0"/>
    </w:pPr>
    <w:r>
      <w:rPr>
        <w:noProof/>
      </w:rPr>
      <mc:AlternateContent>
        <mc:Choice Requires="wps">
          <w:drawing>
            <wp:anchor distT="0" distB="0" distL="114300" distR="114300" simplePos="0" relativeHeight="251677184" behindDoc="0" locked="0" layoutInCell="1" allowOverlap="1" wp14:anchorId="340F1B2D" wp14:editId="429263BD">
              <wp:simplePos x="0" y="0"/>
              <wp:positionH relativeFrom="margin">
                <wp:posOffset>974090</wp:posOffset>
              </wp:positionH>
              <wp:positionV relativeFrom="topMargin">
                <wp:posOffset>466724</wp:posOffset>
              </wp:positionV>
              <wp:extent cx="5400000" cy="752475"/>
              <wp:effectExtent l="0" t="0" r="0" b="9525"/>
              <wp:wrapNone/>
              <wp:docPr id="1236" name="Textfeld 1236"/>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1DD34F73" w14:textId="77777777" w:rsidR="003620B0" w:rsidRPr="0050014D" w:rsidRDefault="003620B0" w:rsidP="00647A4E">
                          <w:pPr>
                            <w:pStyle w:val="Titel"/>
                            <w:spacing w:line="276" w:lineRule="auto"/>
                            <w:ind w:left="0"/>
                          </w:pPr>
                          <w:r>
                            <w:t>Ablauf für Lehrende</w:t>
                          </w:r>
                          <w:r w:rsidRPr="0050014D">
                            <w:t>:</w:t>
                          </w:r>
                        </w:p>
                        <w:p w14:paraId="4E9BA673" w14:textId="77777777" w:rsidR="003620B0" w:rsidRPr="0017008B" w:rsidRDefault="003620B0" w:rsidP="00647A4E">
                          <w:pPr>
                            <w:pStyle w:val="berschrift1"/>
                          </w:pPr>
                          <w:r>
                            <w:t>„Laufdiktat“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0F1B2D" id="_x0000_t202" coordsize="21600,21600" o:spt="202" path="m,l,21600r21600,l21600,xe">
              <v:stroke joinstyle="miter"/>
              <v:path gradientshapeok="t" o:connecttype="rect"/>
            </v:shapetype>
            <v:shape id="Textfeld 1236" o:spid="_x0000_s1610" type="#_x0000_t202" style="position:absolute;left:0;text-align:left;margin-left:76.7pt;margin-top:36.75pt;width:425.2pt;height:59.2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UfZEnjACAABcBAAADgAAAAAAAAAAAAAAAAAu&#10;AgAAZHJzL2Uyb0RvYy54bWxQSwECLQAUAAYACAAAACEAYh8AmuAAAAALAQAADwAAAAAAAAAAAAAA&#10;AACKBAAAZHJzL2Rvd25yZXYueG1sUEsFBgAAAAAEAAQA8wAAAJcFAAAAAA==&#10;" fillcolor="white [3201]" stroked="f" strokeweight=".5pt">
              <v:textbox>
                <w:txbxContent>
                  <w:p w14:paraId="1DD34F73" w14:textId="77777777" w:rsidR="003620B0" w:rsidRPr="0050014D" w:rsidRDefault="003620B0" w:rsidP="00647A4E">
                    <w:pPr>
                      <w:pStyle w:val="Titel"/>
                      <w:spacing w:line="276" w:lineRule="auto"/>
                      <w:ind w:left="0"/>
                    </w:pPr>
                    <w:r>
                      <w:t>Ablauf für Lehrende</w:t>
                    </w:r>
                    <w:r w:rsidRPr="0050014D">
                      <w:t>:</w:t>
                    </w:r>
                  </w:p>
                  <w:p w14:paraId="4E9BA673" w14:textId="77777777" w:rsidR="003620B0" w:rsidRPr="0017008B" w:rsidRDefault="003620B0" w:rsidP="00647A4E">
                    <w:pPr>
                      <w:pStyle w:val="berschrift1"/>
                    </w:pPr>
                    <w:r>
                      <w:t>„Laufdiktat“</w:t>
                    </w:r>
                  </w:p>
                </w:txbxContent>
              </v:textbox>
              <w10:wrap anchorx="margin" anchory="margin"/>
            </v:shape>
          </w:pict>
        </mc:Fallback>
      </mc:AlternateContent>
    </w:r>
    <w:r>
      <w:rPr>
        <w:noProof/>
        <w:color w:val="0A2446"/>
      </w:rPr>
      <w:drawing>
        <wp:inline distT="0" distB="0" distL="0" distR="0" wp14:anchorId="05093410" wp14:editId="4D1EFA97">
          <wp:extent cx="864000" cy="864000"/>
          <wp:effectExtent l="0" t="0" r="0" b="0"/>
          <wp:docPr id="1138" name="Grafik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08B870B" w14:textId="77777777" w:rsidR="003620B0" w:rsidRPr="007B2D80" w:rsidRDefault="003620B0" w:rsidP="00647A4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4BAC59F" w14:textId="77777777" w:rsidTr="00781E9C">
      <w:trPr>
        <w:trHeight w:val="1134"/>
      </w:trPr>
      <w:tc>
        <w:tcPr>
          <w:tcW w:w="1000" w:type="pct"/>
          <w:vAlign w:val="center"/>
        </w:tcPr>
        <w:p w14:paraId="53C87CD3" w14:textId="77777777" w:rsidR="003620B0" w:rsidRDefault="003620B0" w:rsidP="00647A4E">
          <w:pPr>
            <w:pStyle w:val="Untertitel"/>
          </w:pPr>
          <w:r>
            <w:rPr>
              <w:noProof/>
            </w:rPr>
            <w:drawing>
              <wp:inline distT="0" distB="0" distL="0" distR="0" wp14:anchorId="38805636" wp14:editId="2E7829EA">
                <wp:extent cx="496800" cy="417600"/>
                <wp:effectExtent l="0" t="0" r="0" b="1905"/>
                <wp:docPr id="1139" name="Grafik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D697D99" w14:textId="77777777" w:rsidR="003620B0" w:rsidRDefault="003620B0" w:rsidP="00647A4E">
          <w:pPr>
            <w:pStyle w:val="Untertitel"/>
          </w:pPr>
          <w:r>
            <w:rPr>
              <w:noProof/>
            </w:rPr>
            <w:drawing>
              <wp:inline distT="0" distB="0" distL="0" distR="0" wp14:anchorId="52ECB6BF" wp14:editId="5E2B94D4">
                <wp:extent cx="436001" cy="471352"/>
                <wp:effectExtent l="0" t="0" r="0" b="0"/>
                <wp:docPr id="1140" name="Grafik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3043357" w14:textId="77777777" w:rsidR="003620B0" w:rsidRDefault="003620B0" w:rsidP="00647A4E">
          <w:pPr>
            <w:pStyle w:val="Untertitel"/>
          </w:pPr>
          <w:r>
            <w:rPr>
              <w:noProof/>
            </w:rPr>
            <w:drawing>
              <wp:inline distT="0" distB="0" distL="0" distR="0" wp14:anchorId="48F961E1" wp14:editId="222CDEEA">
                <wp:extent cx="428400" cy="486000"/>
                <wp:effectExtent l="0" t="0" r="3810" b="0"/>
                <wp:docPr id="1141" name="Grafik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3328BDD" w14:textId="77777777" w:rsidR="003620B0" w:rsidRDefault="003620B0" w:rsidP="00647A4E">
          <w:pPr>
            <w:pStyle w:val="Untertitel"/>
          </w:pPr>
          <w:r>
            <w:rPr>
              <w:noProof/>
            </w:rPr>
            <w:drawing>
              <wp:inline distT="0" distB="0" distL="0" distR="0" wp14:anchorId="2E70793F" wp14:editId="2BE82F3E">
                <wp:extent cx="424800" cy="435600"/>
                <wp:effectExtent l="0" t="0" r="0" b="0"/>
                <wp:docPr id="1142" name="Grafik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52C6F68" w14:textId="77777777" w:rsidR="003620B0" w:rsidRDefault="003620B0" w:rsidP="00647A4E">
          <w:pPr>
            <w:pStyle w:val="Untertitel"/>
          </w:pPr>
          <w:r>
            <w:rPr>
              <w:noProof/>
            </w:rPr>
            <w:drawing>
              <wp:inline distT="0" distB="0" distL="0" distR="0" wp14:anchorId="056930B3" wp14:editId="2F7DE7F8">
                <wp:extent cx="457200" cy="435600"/>
                <wp:effectExtent l="0" t="0" r="0" b="0"/>
                <wp:docPr id="1143" name="Grafik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6C0A3FF3" w14:textId="77777777" w:rsidTr="00781E9C">
      <w:trPr>
        <w:trHeight w:val="510"/>
      </w:trPr>
      <w:tc>
        <w:tcPr>
          <w:tcW w:w="1000" w:type="pct"/>
        </w:tcPr>
        <w:p w14:paraId="0C3C1A44" w14:textId="77777777" w:rsidR="003620B0" w:rsidRPr="0050014D" w:rsidRDefault="003620B0" w:rsidP="00647A4E">
          <w:pPr>
            <w:pStyle w:val="Untertitel"/>
          </w:pPr>
          <w:r w:rsidRPr="0050014D">
            <w:t xml:space="preserve">Level </w:t>
          </w:r>
          <w:r>
            <w:t>1-4</w:t>
          </w:r>
        </w:p>
      </w:tc>
      <w:tc>
        <w:tcPr>
          <w:tcW w:w="1000" w:type="pct"/>
        </w:tcPr>
        <w:p w14:paraId="78C84A56" w14:textId="77777777" w:rsidR="003620B0" w:rsidRPr="00821CD8" w:rsidRDefault="003620B0" w:rsidP="00647A4E">
          <w:pPr>
            <w:pStyle w:val="Untertitel"/>
          </w:pPr>
          <w:r>
            <w:t>15-30</w:t>
          </w:r>
          <w:r w:rsidRPr="00821CD8">
            <w:t xml:space="preserve"> Minuten</w:t>
          </w:r>
        </w:p>
      </w:tc>
      <w:tc>
        <w:tcPr>
          <w:tcW w:w="1000" w:type="pct"/>
        </w:tcPr>
        <w:p w14:paraId="36D8C8D1" w14:textId="77777777" w:rsidR="003620B0" w:rsidRPr="00821CD8" w:rsidRDefault="003620B0" w:rsidP="00647A4E">
          <w:pPr>
            <w:pStyle w:val="Untertitel"/>
          </w:pPr>
          <w:r>
            <w:t>4-10</w:t>
          </w:r>
          <w:r w:rsidRPr="00821CD8">
            <w:t xml:space="preserve"> Person</w:t>
          </w:r>
          <w:r>
            <w:t>en</w:t>
          </w:r>
        </w:p>
      </w:tc>
      <w:tc>
        <w:tcPr>
          <w:tcW w:w="1000" w:type="pct"/>
        </w:tcPr>
        <w:p w14:paraId="359CD244" w14:textId="77777777" w:rsidR="003620B0" w:rsidRPr="00821CD8" w:rsidRDefault="003620B0" w:rsidP="00647A4E">
          <w:pPr>
            <w:pStyle w:val="Untertitel"/>
          </w:pPr>
          <w:r>
            <w:t>GA, Plenum</w:t>
          </w:r>
        </w:p>
      </w:tc>
      <w:tc>
        <w:tcPr>
          <w:tcW w:w="1000" w:type="pct"/>
        </w:tcPr>
        <w:p w14:paraId="5C3B5A76" w14:textId="77777777" w:rsidR="003620B0" w:rsidRPr="00821CD8" w:rsidRDefault="003620B0" w:rsidP="00647A4E">
          <w:pPr>
            <w:pStyle w:val="Untertitel"/>
          </w:pPr>
          <w:r>
            <w:t>Arbeitsbögen</w:t>
          </w:r>
        </w:p>
      </w:tc>
    </w:tr>
  </w:tbl>
  <w:p w14:paraId="60443A5F" w14:textId="77777777" w:rsidR="003620B0" w:rsidRPr="00E26A48" w:rsidRDefault="003620B0" w:rsidP="005A00C6">
    <w:pPr>
      <w:pStyle w:val="Kopfzeile"/>
      <w:ind w:left="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D1F54" w14:textId="77777777" w:rsidR="003620B0" w:rsidRDefault="003620B0" w:rsidP="007C7407">
    <w:pPr>
      <w:pStyle w:val="Kopfzeile"/>
      <w:ind w:left="0"/>
    </w:pPr>
    <w:r>
      <w:rPr>
        <w:noProof/>
      </w:rPr>
      <mc:AlternateContent>
        <mc:Choice Requires="wps">
          <w:drawing>
            <wp:anchor distT="0" distB="0" distL="114300" distR="114300" simplePos="0" relativeHeight="251495424" behindDoc="0" locked="0" layoutInCell="1" allowOverlap="1" wp14:anchorId="13E5AD79" wp14:editId="6D3CC715">
              <wp:simplePos x="0" y="0"/>
              <wp:positionH relativeFrom="margin">
                <wp:posOffset>974090</wp:posOffset>
              </wp:positionH>
              <wp:positionV relativeFrom="topMargin">
                <wp:posOffset>466725</wp:posOffset>
              </wp:positionV>
              <wp:extent cx="4743450" cy="981075"/>
              <wp:effectExtent l="0" t="0" r="0" b="9525"/>
              <wp:wrapNone/>
              <wp:docPr id="1894" name="Textfeld 1894"/>
              <wp:cNvGraphicFramePr/>
              <a:graphic xmlns:a="http://schemas.openxmlformats.org/drawingml/2006/main">
                <a:graphicData uri="http://schemas.microsoft.com/office/word/2010/wordprocessingShape">
                  <wps:wsp>
                    <wps:cNvSpPr txBox="1"/>
                    <wps:spPr>
                      <a:xfrm>
                        <a:off x="0" y="0"/>
                        <a:ext cx="4743450" cy="981075"/>
                      </a:xfrm>
                      <a:prstGeom prst="rect">
                        <a:avLst/>
                      </a:prstGeom>
                      <a:solidFill>
                        <a:schemeClr val="lt1"/>
                      </a:solidFill>
                      <a:ln w="6350">
                        <a:noFill/>
                      </a:ln>
                    </wps:spPr>
                    <wps:txbx>
                      <w:txbxContent>
                        <w:p w14:paraId="1BBBAABC" w14:textId="77777777" w:rsidR="003620B0" w:rsidRPr="002941A1" w:rsidRDefault="003620B0" w:rsidP="007C7407">
                          <w:pPr>
                            <w:pStyle w:val="Titel"/>
                            <w:spacing w:line="276" w:lineRule="auto"/>
                            <w:ind w:left="0"/>
                            <w:rPr>
                              <w:color w:val="76B729"/>
                            </w:rPr>
                          </w:pPr>
                          <w:r w:rsidRPr="002941A1">
                            <w:rPr>
                              <w:color w:val="76B729"/>
                            </w:rPr>
                            <w:t>Lerneinheit I: Versicherungen im Überblick</w:t>
                          </w:r>
                        </w:p>
                        <w:p w14:paraId="0991B435" w14:textId="77777777" w:rsidR="003620B0" w:rsidRDefault="003620B0" w:rsidP="007C7407">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E5AD79" id="_x0000_t202" coordsize="21600,21600" o:spt="202" path="m,l,21600r21600,l21600,xe">
              <v:stroke joinstyle="miter"/>
              <v:path gradientshapeok="t" o:connecttype="rect"/>
            </v:shapetype>
            <v:shape id="Textfeld 1894" o:spid="_x0000_s1539" type="#_x0000_t202" style="position:absolute;left:0;text-align:left;margin-left:76.7pt;margin-top:36.75pt;width:373.5pt;height:77.25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" fillcolor="white [3201]" stroked="f" strokeweight=".5pt">
              <v:textbox>
                <w:txbxContent>
                  <w:p w14:paraId="1BBBAABC" w14:textId="77777777" w:rsidR="003620B0" w:rsidRPr="002941A1" w:rsidRDefault="003620B0" w:rsidP="007C7407">
                    <w:pPr>
                      <w:pStyle w:val="Titel"/>
                      <w:spacing w:line="276" w:lineRule="auto"/>
                      <w:ind w:left="0"/>
                      <w:rPr>
                        <w:color w:val="76B729"/>
                      </w:rPr>
                    </w:pPr>
                    <w:r w:rsidRPr="002941A1">
                      <w:rPr>
                        <w:color w:val="76B729"/>
                      </w:rPr>
                      <w:t>Lerneinheit I: Versicherungen im Überblick</w:t>
                    </w:r>
                  </w:p>
                  <w:p w14:paraId="0991B435" w14:textId="77777777" w:rsidR="003620B0" w:rsidRDefault="003620B0" w:rsidP="007C7407">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4FAE5F72" wp14:editId="6F908B20">
          <wp:extent cx="864000" cy="864000"/>
          <wp:effectExtent l="0" t="0" r="0" b="0"/>
          <wp:docPr id="530" name="Grafik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E57AE72" w14:textId="77777777" w:rsidR="003620B0" w:rsidRDefault="003620B0">
    <w:pPr>
      <w:pStyle w:val="Kopfzeile"/>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AB754" w14:textId="77777777" w:rsidR="003620B0" w:rsidRPr="00E33FAE" w:rsidRDefault="003620B0" w:rsidP="00042713">
    <w:pPr>
      <w:pStyle w:val="Kopfzeile"/>
      <w:ind w:left="0"/>
    </w:pPr>
    <w:r>
      <w:rPr>
        <w:noProof/>
      </w:rPr>
      <mc:AlternateContent>
        <mc:Choice Requires="wps">
          <w:drawing>
            <wp:anchor distT="45720" distB="45720" distL="114300" distR="114300" simplePos="0" relativeHeight="251574272" behindDoc="0" locked="0" layoutInCell="1" allowOverlap="1" wp14:anchorId="0C38DDA1" wp14:editId="7C9B165E">
              <wp:simplePos x="0" y="0"/>
              <wp:positionH relativeFrom="margin">
                <wp:posOffset>5418455</wp:posOffset>
              </wp:positionH>
              <wp:positionV relativeFrom="topMargin">
                <wp:posOffset>1080135</wp:posOffset>
              </wp:positionV>
              <wp:extent cx="712800" cy="1404620"/>
              <wp:effectExtent l="0" t="0" r="0" b="0"/>
              <wp:wrapNone/>
              <wp:docPr id="3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B718C9" w14:textId="77777777" w:rsidR="003620B0" w:rsidRPr="0017008B" w:rsidRDefault="003620B0" w:rsidP="00042713">
                          <w:pPr>
                            <w:pStyle w:val="Alpha-LevelKopfzeileABs"/>
                          </w:pPr>
                          <w:r w:rsidRPr="0017008B">
                            <w:t xml:space="preserve">Level </w:t>
                          </w:r>
                          <w: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C38DDA1" id="_x0000_t202" coordsize="21600,21600" o:spt="202" path="m,l,21600r21600,l21600,xe">
              <v:stroke joinstyle="miter"/>
              <v:path gradientshapeok="t" o:connecttype="rect"/>
            </v:shapetype>
            <v:shape id="_x0000_s1611" type="#_x0000_t202" style="position:absolute;left:0;text-align:left;margin-left:426.65pt;margin-top:85.05pt;width:56.15pt;height:110.6pt;z-index:2515742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JVlMQIAAKk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lWXQOZhKqI6kLcK4O7TrdGkAf3LW&#10;094U3P3YC1Sc6Y+G5uNdtliERYsfi7dLUpPhpae89AgjCargnrPxuvGx17H79pbmaNtGiZ+ZTKRp&#10;H6Ly0+6Ghbv8jlHPf5j1L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FNQlWUxAgAAqQQAAA4AAAAAAAAAAAAAAAAA&#10;LgIAAGRycy9lMm9Eb2MueG1sUEsBAi0AFAAGAAgAAAAhANWs6NXgAAAACwEAAA8AAAAAAAAAAAAA&#10;AAAAiwQAAGRycy9kb3ducmV2LnhtbFBLBQYAAAAABAAEAPMAAACYBQAAAAA=&#10;" filled="f" stroked="f">
              <v:textbox style="mso-fit-shape-to-text:t">
                <w:txbxContent>
                  <w:p w14:paraId="67B718C9" w14:textId="77777777" w:rsidR="003620B0" w:rsidRPr="0017008B" w:rsidRDefault="003620B0" w:rsidP="00042713">
                    <w:pPr>
                      <w:pStyle w:val="Alpha-LevelKopfzeileABs"/>
                    </w:pPr>
                    <w:r w:rsidRPr="0017008B">
                      <w:t xml:space="preserve">Level </w:t>
                    </w:r>
                    <w:r>
                      <w:t>1-4</w:t>
                    </w:r>
                  </w:p>
                </w:txbxContent>
              </v:textbox>
              <w10:wrap anchorx="margin" anchory="margin"/>
            </v:shape>
          </w:pict>
        </mc:Fallback>
      </mc:AlternateContent>
    </w:r>
    <w:r>
      <w:rPr>
        <w:noProof/>
      </w:rPr>
      <w:drawing>
        <wp:anchor distT="0" distB="0" distL="114300" distR="114300" simplePos="0" relativeHeight="251573248" behindDoc="0" locked="0" layoutInCell="1" allowOverlap="1" wp14:anchorId="64B60CC8" wp14:editId="37153F94">
          <wp:simplePos x="0" y="0"/>
          <wp:positionH relativeFrom="margin">
            <wp:posOffset>5526405</wp:posOffset>
          </wp:positionH>
          <wp:positionV relativeFrom="topMargin">
            <wp:posOffset>648335</wp:posOffset>
          </wp:positionV>
          <wp:extent cx="496800" cy="417600"/>
          <wp:effectExtent l="0" t="0" r="0" b="1905"/>
          <wp:wrapNone/>
          <wp:docPr id="1144" name="Grafik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1200" behindDoc="0" locked="0" layoutInCell="1" allowOverlap="1" wp14:anchorId="4534F253" wp14:editId="1B4120AA">
              <wp:simplePos x="0" y="0"/>
              <wp:positionH relativeFrom="margin">
                <wp:posOffset>974090</wp:posOffset>
              </wp:positionH>
              <wp:positionV relativeFrom="topMargin">
                <wp:posOffset>466725</wp:posOffset>
              </wp:positionV>
              <wp:extent cx="3767455" cy="981075"/>
              <wp:effectExtent l="0" t="0" r="4445" b="9525"/>
              <wp:wrapNone/>
              <wp:docPr id="318" name="Textfeld 31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F7B096D" w14:textId="77777777" w:rsidR="003620B0" w:rsidRPr="0050014D" w:rsidRDefault="003620B0" w:rsidP="00042713">
                          <w:pPr>
                            <w:pStyle w:val="Titel"/>
                            <w:spacing w:line="276" w:lineRule="auto"/>
                            <w:ind w:left="0"/>
                          </w:pPr>
                          <w:r w:rsidRPr="0050014D">
                            <w:t>Arbeitsb</w:t>
                          </w:r>
                          <w:r>
                            <w:t>ogen</w:t>
                          </w:r>
                          <w:r w:rsidRPr="0050014D">
                            <w:t>:</w:t>
                          </w:r>
                        </w:p>
                        <w:p w14:paraId="0E258A05" w14:textId="77777777" w:rsidR="003620B0" w:rsidRPr="00BC4A67" w:rsidRDefault="003620B0" w:rsidP="00042713">
                          <w:pPr>
                            <w:pStyle w:val="berschrift1"/>
                            <w:rPr>
                              <w:sz w:val="22"/>
                              <w:szCs w:val="22"/>
                            </w:rPr>
                          </w:pPr>
                          <w:r>
                            <w:t>„Laufdiktat“ – Blankoliste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4F253" id="Textfeld 318" o:spid="_x0000_s1612" type="#_x0000_t202" style="position:absolute;left:0;text-align:left;margin-left:76.7pt;margin-top:36.75pt;width:296.65pt;height:77.25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NmO6wIzAgAAXAQAAA4AAAAAAAAAAAAA&#10;AAAALgIAAGRycy9lMm9Eb2MueG1sUEsBAi0AFAAGAAgAAAAhAHtgeWbhAAAACgEAAA8AAAAAAAAA&#10;AAAAAAAAjQQAAGRycy9kb3ducmV2LnhtbFBLBQYAAAAABAAEAPMAAACbBQAAAAA=&#10;" fillcolor="white [3201]" stroked="f" strokeweight=".5pt">
              <v:textbox>
                <w:txbxContent>
                  <w:p w14:paraId="5F7B096D" w14:textId="77777777" w:rsidR="003620B0" w:rsidRPr="0050014D" w:rsidRDefault="003620B0" w:rsidP="00042713">
                    <w:pPr>
                      <w:pStyle w:val="Titel"/>
                      <w:spacing w:line="276" w:lineRule="auto"/>
                      <w:ind w:left="0"/>
                    </w:pPr>
                    <w:r w:rsidRPr="0050014D">
                      <w:t>Arbeitsb</w:t>
                    </w:r>
                    <w:r>
                      <w:t>ogen</w:t>
                    </w:r>
                    <w:r w:rsidRPr="0050014D">
                      <w:t>:</w:t>
                    </w:r>
                  </w:p>
                  <w:p w14:paraId="0E258A05" w14:textId="77777777" w:rsidR="003620B0" w:rsidRPr="00BC4A67" w:rsidRDefault="003620B0" w:rsidP="00042713">
                    <w:pPr>
                      <w:pStyle w:val="berschrift1"/>
                      <w:rPr>
                        <w:sz w:val="22"/>
                        <w:szCs w:val="22"/>
                      </w:rPr>
                    </w:pPr>
                    <w:r>
                      <w:t>„Laufdiktat“ – Blankoliste</w:t>
                    </w:r>
                  </w:p>
                </w:txbxContent>
              </v:textbox>
              <w10:wrap anchorx="margin" anchory="margin"/>
            </v:shape>
          </w:pict>
        </mc:Fallback>
      </mc:AlternateContent>
    </w:r>
    <w:r>
      <w:rPr>
        <w:noProof/>
        <w:color w:val="0A2446"/>
      </w:rPr>
      <w:drawing>
        <wp:inline distT="0" distB="0" distL="0" distR="0" wp14:anchorId="2C8ECA50" wp14:editId="7CF42D82">
          <wp:extent cx="864000" cy="864000"/>
          <wp:effectExtent l="0" t="0" r="0" b="0"/>
          <wp:docPr id="1145" name="Grafik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B67F34B" w14:textId="77777777" w:rsidR="003620B0" w:rsidRPr="00E26A48" w:rsidRDefault="003620B0" w:rsidP="005A00C6">
    <w:pPr>
      <w:pStyle w:val="Kopfzeile"/>
      <w:ind w:left="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B5EBB" w14:textId="77777777" w:rsidR="003620B0" w:rsidRPr="00E33FAE" w:rsidRDefault="003620B0" w:rsidP="00042713">
    <w:pPr>
      <w:pStyle w:val="Kopfzeile"/>
      <w:ind w:left="0"/>
    </w:pPr>
    <w:r>
      <w:rPr>
        <w:noProof/>
      </w:rPr>
      <mc:AlternateContent>
        <mc:Choice Requires="wps">
          <w:drawing>
            <wp:anchor distT="45720" distB="45720" distL="114300" distR="114300" simplePos="0" relativeHeight="251579392" behindDoc="0" locked="0" layoutInCell="1" allowOverlap="1" wp14:anchorId="3E82DB3F" wp14:editId="3D21E604">
              <wp:simplePos x="0" y="0"/>
              <wp:positionH relativeFrom="margin">
                <wp:posOffset>5472430</wp:posOffset>
              </wp:positionH>
              <wp:positionV relativeFrom="topMargin">
                <wp:posOffset>1080135</wp:posOffset>
              </wp:positionV>
              <wp:extent cx="712800" cy="1404620"/>
              <wp:effectExtent l="0" t="0" r="0" b="0"/>
              <wp:wrapNone/>
              <wp:docPr id="3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FAC953" w14:textId="77777777" w:rsidR="003620B0" w:rsidRPr="0017008B" w:rsidRDefault="003620B0" w:rsidP="00042713">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E82DB3F" id="_x0000_t202" coordsize="21600,21600" o:spt="202" path="m,l,21600r21600,l21600,xe">
              <v:stroke joinstyle="miter"/>
              <v:path gradientshapeok="t" o:connecttype="rect"/>
            </v:shapetype>
            <v:shape id="_x0000_s1613" type="#_x0000_t202" style="position:absolute;left:0;text-align:left;margin-left:430.9pt;margin-top:85.05pt;width:56.15pt;height:110.6pt;z-index:251579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dDjMQIAAKk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OkynXQOZhKqA6kLcK4O7TrdGkAf3HW&#10;094U3P3cCVSc6U+G5uM6WyzCosWPxftLUpPhuac89wgjCargnrPxuvax17H79pbmaNNGiZ+ZTKRp&#10;H6Ly0+6GhTv/jlHPf5jVbwA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OhN0OMxAgAAqQQAAA4AAAAAAAAAAAAAAAAA&#10;LgIAAGRycy9lMm9Eb2MueG1sUEsBAi0AFAAGAAgAAAAhAKs6UtLgAAAACwEAAA8AAAAAAAAAAAAA&#10;AAAAiwQAAGRycy9kb3ducmV2LnhtbFBLBQYAAAAABAAEAPMAAACYBQAAAAA=&#10;" filled="f" stroked="f">
              <v:textbox style="mso-fit-shape-to-text:t">
                <w:txbxContent>
                  <w:p w14:paraId="36FAC953" w14:textId="77777777" w:rsidR="003620B0" w:rsidRPr="0017008B" w:rsidRDefault="003620B0" w:rsidP="00042713">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577344" behindDoc="0" locked="0" layoutInCell="1" allowOverlap="1" wp14:anchorId="5881F108" wp14:editId="0C08A7FC">
          <wp:simplePos x="0" y="0"/>
          <wp:positionH relativeFrom="margin">
            <wp:posOffset>5526405</wp:posOffset>
          </wp:positionH>
          <wp:positionV relativeFrom="topMargin">
            <wp:posOffset>648335</wp:posOffset>
          </wp:positionV>
          <wp:extent cx="496800" cy="417600"/>
          <wp:effectExtent l="0" t="0" r="0" b="1905"/>
          <wp:wrapNone/>
          <wp:docPr id="1148" name="Grafik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6320" behindDoc="0" locked="0" layoutInCell="1" allowOverlap="1" wp14:anchorId="43212D7D" wp14:editId="6ADADE10">
              <wp:simplePos x="0" y="0"/>
              <wp:positionH relativeFrom="margin">
                <wp:posOffset>974090</wp:posOffset>
              </wp:positionH>
              <wp:positionV relativeFrom="topMargin">
                <wp:posOffset>466725</wp:posOffset>
              </wp:positionV>
              <wp:extent cx="3767455" cy="981075"/>
              <wp:effectExtent l="0" t="0" r="4445" b="9525"/>
              <wp:wrapNone/>
              <wp:docPr id="322" name="Textfeld 32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9B3B867" w14:textId="77777777" w:rsidR="003620B0" w:rsidRPr="0050014D" w:rsidRDefault="003620B0" w:rsidP="00042713">
                          <w:pPr>
                            <w:pStyle w:val="Titel"/>
                            <w:spacing w:line="276" w:lineRule="auto"/>
                            <w:ind w:left="0"/>
                          </w:pPr>
                          <w:r w:rsidRPr="0050014D">
                            <w:t>Arbeitsb</w:t>
                          </w:r>
                          <w:r>
                            <w:t>ogen</w:t>
                          </w:r>
                          <w:r w:rsidRPr="0050014D">
                            <w:t>:</w:t>
                          </w:r>
                        </w:p>
                        <w:p w14:paraId="7EB645BE" w14:textId="77777777" w:rsidR="003620B0" w:rsidRPr="00C560F9" w:rsidRDefault="003620B0" w:rsidP="00C560F9">
                          <w:pPr>
                            <w:pStyle w:val="berschrift1"/>
                          </w:pPr>
                          <w:r>
                            <w:t>„Laufdiktat“ –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12D7D" id="Textfeld 322" o:spid="_x0000_s1614" type="#_x0000_t202" style="position:absolute;left:0;text-align:left;margin-left:76.7pt;margin-top:36.75pt;width:296.65pt;height:77.25pt;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BH5nGHMQIAAFwEAAAOAAAAAAAAAAAAAAAA&#10;AC4CAABkcnMvZTJvRG9jLnhtbFBLAQItABQABgAIAAAAIQB7YHlm4QAAAAoBAAAPAAAAAAAAAAAA&#10;AAAAAIsEAABkcnMvZG93bnJldi54bWxQSwUGAAAAAAQABADzAAAAmQUAAAAA&#10;" fillcolor="white [3201]" stroked="f" strokeweight=".5pt">
              <v:textbox>
                <w:txbxContent>
                  <w:p w14:paraId="79B3B867" w14:textId="77777777" w:rsidR="003620B0" w:rsidRPr="0050014D" w:rsidRDefault="003620B0" w:rsidP="00042713">
                    <w:pPr>
                      <w:pStyle w:val="Titel"/>
                      <w:spacing w:line="276" w:lineRule="auto"/>
                      <w:ind w:left="0"/>
                    </w:pPr>
                    <w:r w:rsidRPr="0050014D">
                      <w:t>Arbeitsb</w:t>
                    </w:r>
                    <w:r>
                      <w:t>ogen</w:t>
                    </w:r>
                    <w:r w:rsidRPr="0050014D">
                      <w:t>:</w:t>
                    </w:r>
                  </w:p>
                  <w:p w14:paraId="7EB645BE" w14:textId="77777777" w:rsidR="003620B0" w:rsidRPr="00C560F9" w:rsidRDefault="003620B0" w:rsidP="00C560F9">
                    <w:pPr>
                      <w:pStyle w:val="berschrift1"/>
                    </w:pPr>
                    <w:r>
                      <w:t>„Laufdiktat“ – Abbildungen</w:t>
                    </w:r>
                  </w:p>
                </w:txbxContent>
              </v:textbox>
              <w10:wrap anchorx="margin" anchory="margin"/>
            </v:shape>
          </w:pict>
        </mc:Fallback>
      </mc:AlternateContent>
    </w:r>
    <w:r>
      <w:rPr>
        <w:noProof/>
        <w:color w:val="0A2446"/>
      </w:rPr>
      <w:drawing>
        <wp:inline distT="0" distB="0" distL="0" distR="0" wp14:anchorId="6985FADB" wp14:editId="53F584E4">
          <wp:extent cx="864000" cy="864000"/>
          <wp:effectExtent l="0" t="0" r="0" b="0"/>
          <wp:docPr id="1149" name="Grafik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CAE21DF" w14:textId="77777777" w:rsidR="003620B0" w:rsidRPr="00E26A48" w:rsidRDefault="003620B0" w:rsidP="005A00C6">
    <w:pPr>
      <w:pStyle w:val="Kopfzeile"/>
      <w:ind w:left="0"/>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F2014" w14:textId="77777777" w:rsidR="003620B0" w:rsidRPr="00E33FAE" w:rsidRDefault="003620B0" w:rsidP="00042713">
    <w:pPr>
      <w:pStyle w:val="Kopfzeile"/>
      <w:ind w:left="0"/>
    </w:pPr>
    <w:r>
      <w:rPr>
        <w:noProof/>
      </w:rPr>
      <mc:AlternateContent>
        <mc:Choice Requires="wps">
          <w:drawing>
            <wp:anchor distT="45720" distB="45720" distL="114300" distR="114300" simplePos="0" relativeHeight="251583488" behindDoc="0" locked="0" layoutInCell="1" allowOverlap="1" wp14:anchorId="0CF7F6CC" wp14:editId="1FC3AD07">
              <wp:simplePos x="0" y="0"/>
              <wp:positionH relativeFrom="margin">
                <wp:posOffset>5472430</wp:posOffset>
              </wp:positionH>
              <wp:positionV relativeFrom="topMargin">
                <wp:posOffset>1080135</wp:posOffset>
              </wp:positionV>
              <wp:extent cx="712800" cy="1404620"/>
              <wp:effectExtent l="0" t="0" r="0" b="0"/>
              <wp:wrapNone/>
              <wp:docPr id="3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999444" w14:textId="77777777" w:rsidR="003620B0" w:rsidRPr="0017008B" w:rsidRDefault="003620B0" w:rsidP="00042713">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CF7F6CC" id="_x0000_t202" coordsize="21600,21600" o:spt="202" path="m,l,21600r21600,l21600,xe">
              <v:stroke joinstyle="miter"/>
              <v:path gradientshapeok="t" o:connecttype="rect"/>
            </v:shapetype>
            <v:shape id="_x0000_s1615" type="#_x0000_t202" style="position:absolute;left:0;text-align:left;margin-left:430.9pt;margin-top:85.05pt;width:56.15pt;height:110.6pt;z-index:251583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" filled="f" stroked="f">
              <v:textbox style="mso-fit-shape-to-text:t">
                <w:txbxContent>
                  <w:p w14:paraId="2B999444" w14:textId="77777777" w:rsidR="003620B0" w:rsidRPr="0017008B" w:rsidRDefault="003620B0" w:rsidP="00042713">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82464" behindDoc="0" locked="0" layoutInCell="1" allowOverlap="1" wp14:anchorId="30D1B2DF" wp14:editId="77C7D9DE">
          <wp:simplePos x="0" y="0"/>
          <wp:positionH relativeFrom="margin">
            <wp:posOffset>5526405</wp:posOffset>
          </wp:positionH>
          <wp:positionV relativeFrom="topMargin">
            <wp:posOffset>648335</wp:posOffset>
          </wp:positionV>
          <wp:extent cx="496800" cy="417600"/>
          <wp:effectExtent l="0" t="0" r="0" b="1905"/>
          <wp:wrapNone/>
          <wp:docPr id="1152" name="Grafik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80416" behindDoc="0" locked="0" layoutInCell="1" allowOverlap="1" wp14:anchorId="48FE1714" wp14:editId="56C836CD">
              <wp:simplePos x="0" y="0"/>
              <wp:positionH relativeFrom="margin">
                <wp:posOffset>974090</wp:posOffset>
              </wp:positionH>
              <wp:positionV relativeFrom="topMargin">
                <wp:posOffset>466725</wp:posOffset>
              </wp:positionV>
              <wp:extent cx="3767455" cy="981075"/>
              <wp:effectExtent l="0" t="0" r="4445" b="9525"/>
              <wp:wrapNone/>
              <wp:docPr id="335" name="Textfeld 33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47FC293" w14:textId="77777777" w:rsidR="003620B0" w:rsidRPr="0050014D" w:rsidRDefault="003620B0" w:rsidP="00042713">
                          <w:pPr>
                            <w:pStyle w:val="Titel"/>
                            <w:spacing w:line="276" w:lineRule="auto"/>
                            <w:ind w:left="0"/>
                          </w:pPr>
                          <w:r w:rsidRPr="0050014D">
                            <w:t>Arbeitsb</w:t>
                          </w:r>
                          <w:r>
                            <w:t>ogen</w:t>
                          </w:r>
                          <w:r w:rsidRPr="0050014D">
                            <w:t>:</w:t>
                          </w:r>
                        </w:p>
                        <w:p w14:paraId="14587D7D" w14:textId="77777777" w:rsidR="003620B0" w:rsidRPr="0040225B" w:rsidRDefault="003620B0" w:rsidP="0040225B">
                          <w:pPr>
                            <w:pStyle w:val="berschrift1"/>
                          </w:pPr>
                          <w:r>
                            <w:t>„Laufdiktat“ – Wörter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E1714" id="Textfeld 335" o:spid="_x0000_s1616" type="#_x0000_t202" style="position:absolute;left:0;text-align:left;margin-left:76.7pt;margin-top:36.75pt;width:296.65pt;height:77.25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iEn/YzAgAAXAQAAA4AAAAAAAAAAAAA&#10;AAAALgIAAGRycy9lMm9Eb2MueG1sUEsBAi0AFAAGAAgAAAAhAHtgeWbhAAAACgEAAA8AAAAAAAAA&#10;AAAAAAAAjQQAAGRycy9kb3ducmV2LnhtbFBLBQYAAAAABAAEAPMAAACbBQAAAAA=&#10;" fillcolor="white [3201]" stroked="f" strokeweight=".5pt">
              <v:textbox>
                <w:txbxContent>
                  <w:p w14:paraId="647FC293" w14:textId="77777777" w:rsidR="003620B0" w:rsidRPr="0050014D" w:rsidRDefault="003620B0" w:rsidP="00042713">
                    <w:pPr>
                      <w:pStyle w:val="Titel"/>
                      <w:spacing w:line="276" w:lineRule="auto"/>
                      <w:ind w:left="0"/>
                    </w:pPr>
                    <w:r w:rsidRPr="0050014D">
                      <w:t>Arbeitsb</w:t>
                    </w:r>
                    <w:r>
                      <w:t>ogen</w:t>
                    </w:r>
                    <w:r w:rsidRPr="0050014D">
                      <w:t>:</w:t>
                    </w:r>
                  </w:p>
                  <w:p w14:paraId="14587D7D" w14:textId="77777777" w:rsidR="003620B0" w:rsidRPr="0040225B" w:rsidRDefault="003620B0" w:rsidP="0040225B">
                    <w:pPr>
                      <w:pStyle w:val="berschrift1"/>
                    </w:pPr>
                    <w:r>
                      <w:t>„Laufdiktat“ – Wörter</w:t>
                    </w:r>
                  </w:p>
                </w:txbxContent>
              </v:textbox>
              <w10:wrap anchorx="margin" anchory="margin"/>
            </v:shape>
          </w:pict>
        </mc:Fallback>
      </mc:AlternateContent>
    </w:r>
    <w:r>
      <w:rPr>
        <w:noProof/>
        <w:color w:val="0A2446"/>
      </w:rPr>
      <w:drawing>
        <wp:inline distT="0" distB="0" distL="0" distR="0" wp14:anchorId="59EB3CD3" wp14:editId="30894923">
          <wp:extent cx="864000" cy="864000"/>
          <wp:effectExtent l="0" t="0" r="0" b="0"/>
          <wp:docPr id="1153" name="Grafik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59E5870" w14:textId="77777777" w:rsidR="003620B0" w:rsidRPr="00E26A48" w:rsidRDefault="003620B0" w:rsidP="005A00C6">
    <w:pPr>
      <w:pStyle w:val="Kopfzeile"/>
      <w:ind w:left="0"/>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339C0" w14:textId="77777777" w:rsidR="003620B0" w:rsidRPr="00E33FAE" w:rsidRDefault="003620B0" w:rsidP="00042713">
    <w:pPr>
      <w:pStyle w:val="Kopfzeile"/>
      <w:ind w:left="0"/>
    </w:pPr>
    <w:r>
      <w:rPr>
        <w:noProof/>
      </w:rPr>
      <mc:AlternateContent>
        <mc:Choice Requires="wps">
          <w:drawing>
            <wp:anchor distT="45720" distB="45720" distL="114300" distR="114300" simplePos="0" relativeHeight="251589632" behindDoc="0" locked="0" layoutInCell="1" allowOverlap="1" wp14:anchorId="1DC79F6E" wp14:editId="0E3BFF07">
              <wp:simplePos x="0" y="0"/>
              <wp:positionH relativeFrom="margin">
                <wp:posOffset>5418455</wp:posOffset>
              </wp:positionH>
              <wp:positionV relativeFrom="topMargin">
                <wp:posOffset>1080135</wp:posOffset>
              </wp:positionV>
              <wp:extent cx="712800" cy="1404620"/>
              <wp:effectExtent l="0" t="0" r="0" b="0"/>
              <wp:wrapNone/>
              <wp:docPr id="3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85FE97" w14:textId="77777777" w:rsidR="003620B0" w:rsidRPr="0017008B" w:rsidRDefault="003620B0" w:rsidP="00042713">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DC79F6E" id="_x0000_t202" coordsize="21600,21600" o:spt="202" path="m,l,21600r21600,l21600,xe">
              <v:stroke joinstyle="miter"/>
              <v:path gradientshapeok="t" o:connecttype="rect"/>
            </v:shapetype>
            <v:shape id="_x0000_s1617" type="#_x0000_t202" style="position:absolute;left:0;text-align:left;margin-left:426.65pt;margin-top:85.05pt;width:56.15pt;height:110.6pt;z-index:251589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M9x0z4xAgAAqQQAAA4AAAAAAAAAAAAAAAAA&#10;LgIAAGRycy9lMm9Eb2MueG1sUEsBAi0AFAAGAAgAAAAhANWs6NXgAAAACwEAAA8AAAAAAAAAAAAA&#10;AAAAiwQAAGRycy9kb3ducmV2LnhtbFBLBQYAAAAABAAEAPMAAACYBQAAAAA=&#10;" filled="f" stroked="f">
              <v:textbox style="mso-fit-shape-to-text:t">
                <w:txbxContent>
                  <w:p w14:paraId="2F85FE97" w14:textId="77777777" w:rsidR="003620B0" w:rsidRPr="0017008B" w:rsidRDefault="003620B0" w:rsidP="00042713">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587584" behindDoc="0" locked="0" layoutInCell="1" allowOverlap="1" wp14:anchorId="2EB36EA2" wp14:editId="34A81472">
          <wp:simplePos x="0" y="0"/>
          <wp:positionH relativeFrom="margin">
            <wp:posOffset>5526405</wp:posOffset>
          </wp:positionH>
          <wp:positionV relativeFrom="topMargin">
            <wp:posOffset>648335</wp:posOffset>
          </wp:positionV>
          <wp:extent cx="496800" cy="417600"/>
          <wp:effectExtent l="0" t="0" r="0" b="1905"/>
          <wp:wrapNone/>
          <wp:docPr id="1154" name="Grafik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85536" behindDoc="0" locked="0" layoutInCell="1" allowOverlap="1" wp14:anchorId="2F2519DB" wp14:editId="3D5DA221">
              <wp:simplePos x="0" y="0"/>
              <wp:positionH relativeFrom="margin">
                <wp:posOffset>974090</wp:posOffset>
              </wp:positionH>
              <wp:positionV relativeFrom="topMargin">
                <wp:posOffset>466725</wp:posOffset>
              </wp:positionV>
              <wp:extent cx="3767455" cy="981075"/>
              <wp:effectExtent l="0" t="0" r="4445" b="9525"/>
              <wp:wrapNone/>
              <wp:docPr id="342" name="Textfeld 34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50D35F1" w14:textId="77777777" w:rsidR="003620B0" w:rsidRPr="0050014D" w:rsidRDefault="003620B0" w:rsidP="00042713">
                          <w:pPr>
                            <w:pStyle w:val="Titel"/>
                            <w:spacing w:line="276" w:lineRule="auto"/>
                            <w:ind w:left="0"/>
                          </w:pPr>
                          <w:r w:rsidRPr="0050014D">
                            <w:t>Arbeitsb</w:t>
                          </w:r>
                          <w:r>
                            <w:t>ogen</w:t>
                          </w:r>
                          <w:r w:rsidRPr="0050014D">
                            <w:t>:</w:t>
                          </w:r>
                        </w:p>
                        <w:p w14:paraId="16DB65A6" w14:textId="77777777" w:rsidR="003620B0" w:rsidRPr="0040225B" w:rsidRDefault="003620B0" w:rsidP="0040225B">
                          <w:pPr>
                            <w:pStyle w:val="berschrift1"/>
                          </w:pPr>
                          <w:r>
                            <w:t>„Laufdiktat“ – Sätze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519DB" id="Textfeld 342" o:spid="_x0000_s1618" type="#_x0000_t202" style="position:absolute;left:0;text-align:left;margin-left:76.7pt;margin-top:36.75pt;width:296.65pt;height:77.2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DkjrWQzAgAAXAQAAA4AAAAAAAAAAAAA&#10;AAAALgIAAGRycy9lMm9Eb2MueG1sUEsBAi0AFAAGAAgAAAAhAHtgeWbhAAAACgEAAA8AAAAAAAAA&#10;AAAAAAAAjQQAAGRycy9kb3ducmV2LnhtbFBLBQYAAAAABAAEAPMAAACbBQAAAAA=&#10;" fillcolor="white [3201]" stroked="f" strokeweight=".5pt">
              <v:textbox>
                <w:txbxContent>
                  <w:p w14:paraId="750D35F1" w14:textId="77777777" w:rsidR="003620B0" w:rsidRPr="0050014D" w:rsidRDefault="003620B0" w:rsidP="00042713">
                    <w:pPr>
                      <w:pStyle w:val="Titel"/>
                      <w:spacing w:line="276" w:lineRule="auto"/>
                      <w:ind w:left="0"/>
                    </w:pPr>
                    <w:r w:rsidRPr="0050014D">
                      <w:t>Arbeitsb</w:t>
                    </w:r>
                    <w:r>
                      <w:t>ogen</w:t>
                    </w:r>
                    <w:r w:rsidRPr="0050014D">
                      <w:t>:</w:t>
                    </w:r>
                  </w:p>
                  <w:p w14:paraId="16DB65A6" w14:textId="77777777" w:rsidR="003620B0" w:rsidRPr="0040225B" w:rsidRDefault="003620B0" w:rsidP="0040225B">
                    <w:pPr>
                      <w:pStyle w:val="berschrift1"/>
                    </w:pPr>
                    <w:r>
                      <w:t>„Laufdiktat“ – Sätze</w:t>
                    </w:r>
                  </w:p>
                </w:txbxContent>
              </v:textbox>
              <w10:wrap anchorx="margin" anchory="margin"/>
            </v:shape>
          </w:pict>
        </mc:Fallback>
      </mc:AlternateContent>
    </w:r>
    <w:r>
      <w:rPr>
        <w:noProof/>
        <w:color w:val="0A2446"/>
      </w:rPr>
      <w:drawing>
        <wp:inline distT="0" distB="0" distL="0" distR="0" wp14:anchorId="4C218EF9" wp14:editId="3E76CF22">
          <wp:extent cx="864000" cy="864000"/>
          <wp:effectExtent l="0" t="0" r="0" b="0"/>
          <wp:docPr id="1155" name="Grafik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82B18B9" w14:textId="77777777" w:rsidR="003620B0" w:rsidRPr="00E26A48" w:rsidRDefault="003620B0" w:rsidP="005A00C6">
    <w:pPr>
      <w:pStyle w:val="Kopfzeile"/>
      <w:ind w:left="0"/>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1FF4B" w14:textId="77777777" w:rsidR="003620B0" w:rsidRDefault="003620B0" w:rsidP="0014245D">
    <w:pPr>
      <w:pStyle w:val="Kopfzeile"/>
      <w:ind w:left="0"/>
    </w:pPr>
    <w:r>
      <w:rPr>
        <w:noProof/>
      </w:rPr>
      <mc:AlternateContent>
        <mc:Choice Requires="wps">
          <w:drawing>
            <wp:anchor distT="0" distB="0" distL="114300" distR="114300" simplePos="0" relativeHeight="251680256" behindDoc="0" locked="0" layoutInCell="1" allowOverlap="1" wp14:anchorId="6EF51BAC" wp14:editId="4C338AE6">
              <wp:simplePos x="0" y="0"/>
              <wp:positionH relativeFrom="margin">
                <wp:posOffset>974090</wp:posOffset>
              </wp:positionH>
              <wp:positionV relativeFrom="topMargin">
                <wp:posOffset>466724</wp:posOffset>
              </wp:positionV>
              <wp:extent cx="5400000" cy="752475"/>
              <wp:effectExtent l="0" t="0" r="0" b="9525"/>
              <wp:wrapNone/>
              <wp:docPr id="960" name="Textfeld 960"/>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55565D38" w14:textId="77777777" w:rsidR="003620B0" w:rsidRPr="0050014D" w:rsidRDefault="003620B0" w:rsidP="0014245D">
                          <w:pPr>
                            <w:pStyle w:val="Titel"/>
                            <w:spacing w:line="276" w:lineRule="auto"/>
                            <w:ind w:left="0"/>
                          </w:pPr>
                          <w:r>
                            <w:t>Ablauf für Lehrende</w:t>
                          </w:r>
                          <w:r w:rsidRPr="0050014D">
                            <w:t>:</w:t>
                          </w:r>
                        </w:p>
                        <w:p w14:paraId="6D431A10" w14:textId="77777777" w:rsidR="003620B0" w:rsidRPr="0017008B" w:rsidRDefault="003620B0" w:rsidP="0014245D">
                          <w:pPr>
                            <w:pStyle w:val="berschrift1"/>
                          </w:pPr>
                          <w:r>
                            <w:t>Nomen und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F51BAC" id="_x0000_t202" coordsize="21600,21600" o:spt="202" path="m,l,21600r21600,l21600,xe">
              <v:stroke joinstyle="miter"/>
              <v:path gradientshapeok="t" o:connecttype="rect"/>
            </v:shapetype>
            <v:shape id="Textfeld 960" o:spid="_x0000_s1619" type="#_x0000_t202" style="position:absolute;left:0;text-align:left;margin-left:76.7pt;margin-top:36.75pt;width:425.2pt;height:59.2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" fillcolor="white [3201]" stroked="f" strokeweight=".5pt">
              <v:textbox>
                <w:txbxContent>
                  <w:p w14:paraId="55565D38" w14:textId="77777777" w:rsidR="003620B0" w:rsidRPr="0050014D" w:rsidRDefault="003620B0" w:rsidP="0014245D">
                    <w:pPr>
                      <w:pStyle w:val="Titel"/>
                      <w:spacing w:line="276" w:lineRule="auto"/>
                      <w:ind w:left="0"/>
                    </w:pPr>
                    <w:r>
                      <w:t>Ablauf für Lehrende</w:t>
                    </w:r>
                    <w:r w:rsidRPr="0050014D">
                      <w:t>:</w:t>
                    </w:r>
                  </w:p>
                  <w:p w14:paraId="6D431A10" w14:textId="77777777" w:rsidR="003620B0" w:rsidRPr="0017008B" w:rsidRDefault="003620B0" w:rsidP="0014245D">
                    <w:pPr>
                      <w:pStyle w:val="berschrift1"/>
                    </w:pPr>
                    <w:r>
                      <w:t>Nomen und Verben</w:t>
                    </w:r>
                  </w:p>
                </w:txbxContent>
              </v:textbox>
              <w10:wrap anchorx="margin" anchory="margin"/>
            </v:shape>
          </w:pict>
        </mc:Fallback>
      </mc:AlternateContent>
    </w:r>
    <w:r>
      <w:rPr>
        <w:noProof/>
        <w:color w:val="0A2446"/>
      </w:rPr>
      <w:drawing>
        <wp:inline distT="0" distB="0" distL="0" distR="0" wp14:anchorId="7064654E" wp14:editId="568F53AD">
          <wp:extent cx="864000" cy="864000"/>
          <wp:effectExtent l="0" t="0" r="0" b="0"/>
          <wp:docPr id="1156" name="Grafik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C1BC4AF" w14:textId="77777777" w:rsidR="003620B0" w:rsidRPr="007B2D80" w:rsidRDefault="003620B0" w:rsidP="0014245D">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1D21EE3A" w14:textId="77777777" w:rsidTr="00781E9C">
      <w:trPr>
        <w:trHeight w:val="1134"/>
      </w:trPr>
      <w:tc>
        <w:tcPr>
          <w:tcW w:w="1000" w:type="pct"/>
          <w:vAlign w:val="center"/>
        </w:tcPr>
        <w:p w14:paraId="50556D67" w14:textId="77777777" w:rsidR="003620B0" w:rsidRDefault="003620B0" w:rsidP="0014245D">
          <w:pPr>
            <w:pStyle w:val="Untertitel"/>
          </w:pPr>
          <w:r>
            <w:rPr>
              <w:noProof/>
            </w:rPr>
            <w:drawing>
              <wp:inline distT="0" distB="0" distL="0" distR="0" wp14:anchorId="5389F4E1" wp14:editId="6E843E31">
                <wp:extent cx="496800" cy="417600"/>
                <wp:effectExtent l="0" t="0" r="0" b="1905"/>
                <wp:docPr id="1157" name="Grafik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852DDC2" w14:textId="77777777" w:rsidR="003620B0" w:rsidRDefault="003620B0" w:rsidP="0014245D">
          <w:pPr>
            <w:pStyle w:val="Untertitel"/>
          </w:pPr>
          <w:r>
            <w:rPr>
              <w:noProof/>
            </w:rPr>
            <w:drawing>
              <wp:inline distT="0" distB="0" distL="0" distR="0" wp14:anchorId="6252D190" wp14:editId="1E3E7395">
                <wp:extent cx="436001" cy="471352"/>
                <wp:effectExtent l="0" t="0" r="0" b="0"/>
                <wp:docPr id="1158" name="Grafik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1E125769" w14:textId="77777777" w:rsidR="003620B0" w:rsidRDefault="003620B0" w:rsidP="0014245D">
          <w:pPr>
            <w:pStyle w:val="Untertitel"/>
          </w:pPr>
          <w:r>
            <w:rPr>
              <w:noProof/>
            </w:rPr>
            <w:drawing>
              <wp:inline distT="0" distB="0" distL="0" distR="0" wp14:anchorId="5CE4CEAE" wp14:editId="50D9C1DA">
                <wp:extent cx="428400" cy="486000"/>
                <wp:effectExtent l="0" t="0" r="3810" b="0"/>
                <wp:docPr id="1159" name="Grafik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0B01B68" w14:textId="77777777" w:rsidR="003620B0" w:rsidRDefault="003620B0" w:rsidP="0014245D">
          <w:pPr>
            <w:pStyle w:val="Untertitel"/>
          </w:pPr>
          <w:r>
            <w:rPr>
              <w:noProof/>
            </w:rPr>
            <w:drawing>
              <wp:inline distT="0" distB="0" distL="0" distR="0" wp14:anchorId="4CEE9D77" wp14:editId="791BACD4">
                <wp:extent cx="424800" cy="435600"/>
                <wp:effectExtent l="0" t="0" r="0" b="0"/>
                <wp:docPr id="1160" name="Grafik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F182A77" w14:textId="77777777" w:rsidR="003620B0" w:rsidRDefault="003620B0" w:rsidP="0014245D">
          <w:pPr>
            <w:pStyle w:val="Untertitel"/>
          </w:pPr>
          <w:r>
            <w:rPr>
              <w:noProof/>
            </w:rPr>
            <w:drawing>
              <wp:inline distT="0" distB="0" distL="0" distR="0" wp14:anchorId="35C22F9C" wp14:editId="75A95167">
                <wp:extent cx="457200" cy="435600"/>
                <wp:effectExtent l="0" t="0" r="0" b="0"/>
                <wp:docPr id="1161" name="Grafik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694A8D14" w14:textId="77777777" w:rsidTr="00781E9C">
      <w:trPr>
        <w:trHeight w:val="510"/>
      </w:trPr>
      <w:tc>
        <w:tcPr>
          <w:tcW w:w="1000" w:type="pct"/>
        </w:tcPr>
        <w:p w14:paraId="39BCD620" w14:textId="77777777" w:rsidR="003620B0" w:rsidRPr="0050014D" w:rsidRDefault="003620B0" w:rsidP="0014245D">
          <w:pPr>
            <w:pStyle w:val="Untertitel"/>
          </w:pPr>
          <w:r w:rsidRPr="0050014D">
            <w:t xml:space="preserve">Level </w:t>
          </w:r>
          <w:r>
            <w:t>3</w:t>
          </w:r>
        </w:p>
      </w:tc>
      <w:tc>
        <w:tcPr>
          <w:tcW w:w="1000" w:type="pct"/>
        </w:tcPr>
        <w:p w14:paraId="1C6F662A" w14:textId="77777777" w:rsidR="003620B0" w:rsidRPr="00821CD8" w:rsidRDefault="003620B0" w:rsidP="0014245D">
          <w:pPr>
            <w:pStyle w:val="Untertitel"/>
          </w:pPr>
          <w:r>
            <w:t>30</w:t>
          </w:r>
          <w:r w:rsidRPr="00821CD8">
            <w:t xml:space="preserve"> Minuten</w:t>
          </w:r>
        </w:p>
      </w:tc>
      <w:tc>
        <w:tcPr>
          <w:tcW w:w="1000" w:type="pct"/>
        </w:tcPr>
        <w:p w14:paraId="78AF193E" w14:textId="77777777" w:rsidR="003620B0" w:rsidRPr="00821CD8" w:rsidRDefault="003620B0" w:rsidP="0014245D">
          <w:pPr>
            <w:pStyle w:val="Untertitel"/>
          </w:pPr>
          <w:r w:rsidRPr="00821CD8">
            <w:t>1</w:t>
          </w:r>
          <w:r>
            <w:t>-10</w:t>
          </w:r>
          <w:r w:rsidRPr="00821CD8">
            <w:t xml:space="preserve"> Person</w:t>
          </w:r>
          <w:r>
            <w:t>en</w:t>
          </w:r>
        </w:p>
      </w:tc>
      <w:tc>
        <w:tcPr>
          <w:tcW w:w="1000" w:type="pct"/>
        </w:tcPr>
        <w:p w14:paraId="7068645E" w14:textId="77777777" w:rsidR="003620B0" w:rsidRPr="00821CD8" w:rsidRDefault="003620B0" w:rsidP="0014245D">
          <w:pPr>
            <w:pStyle w:val="Untertitel"/>
          </w:pPr>
          <w:r w:rsidRPr="00821CD8">
            <w:t>E</w:t>
          </w:r>
          <w:r>
            <w:t>A</w:t>
          </w:r>
        </w:p>
      </w:tc>
      <w:tc>
        <w:tcPr>
          <w:tcW w:w="1000" w:type="pct"/>
        </w:tcPr>
        <w:p w14:paraId="6FDF6C4C" w14:textId="77777777" w:rsidR="003620B0" w:rsidRPr="00821CD8" w:rsidRDefault="003620B0" w:rsidP="0014245D">
          <w:pPr>
            <w:pStyle w:val="Untertitel"/>
          </w:pPr>
          <w:r>
            <w:t>Arbeitsbogen</w:t>
          </w:r>
        </w:p>
      </w:tc>
    </w:tr>
  </w:tbl>
  <w:p w14:paraId="6C1320A3" w14:textId="77777777" w:rsidR="003620B0" w:rsidRPr="00E26A48" w:rsidRDefault="003620B0" w:rsidP="005A00C6">
    <w:pPr>
      <w:pStyle w:val="Kopfzeile"/>
      <w:ind w:left="0"/>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CF1DC" w14:textId="77777777" w:rsidR="003620B0" w:rsidRPr="008C2541" w:rsidRDefault="003620B0" w:rsidP="009E6151">
    <w:pPr>
      <w:pStyle w:val="Kopfzeile"/>
      <w:ind w:left="0"/>
    </w:pPr>
    <w:r>
      <w:rPr>
        <w:noProof/>
      </w:rPr>
      <mc:AlternateContent>
        <mc:Choice Requires="wps">
          <w:drawing>
            <wp:anchor distT="45720" distB="45720" distL="114300" distR="114300" simplePos="0" relativeHeight="251597824" behindDoc="0" locked="0" layoutInCell="1" allowOverlap="1" wp14:anchorId="7BA4E589" wp14:editId="0006A233">
              <wp:simplePos x="0" y="0"/>
              <wp:positionH relativeFrom="margin">
                <wp:posOffset>5472430</wp:posOffset>
              </wp:positionH>
              <wp:positionV relativeFrom="topMargin">
                <wp:posOffset>1080135</wp:posOffset>
              </wp:positionV>
              <wp:extent cx="712800" cy="1404620"/>
              <wp:effectExtent l="0" t="0" r="0" b="0"/>
              <wp:wrapNone/>
              <wp:docPr id="9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24205F" w14:textId="77777777" w:rsidR="003620B0" w:rsidRPr="0017008B" w:rsidRDefault="003620B0" w:rsidP="009E6151">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BA4E589" id="_x0000_t202" coordsize="21600,21600" o:spt="202" path="m,l,21600r21600,l21600,xe">
              <v:stroke joinstyle="miter"/>
              <v:path gradientshapeok="t" o:connecttype="rect"/>
            </v:shapetype>
            <v:shape id="_x0000_s1620" type="#_x0000_t202" style="position:absolute;left:0;text-align:left;margin-left:430.9pt;margin-top:85.05pt;width:56.15pt;height:110.6pt;z-index:251597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eWnMQIAAKk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v14GnYOphOpI2iKMu0O7TpcG8Cdn&#10;Pe1Nwd2PvUDFmf5oaD7eZYtFWLT4sXh7RWoyvPSUlx5hJEEV3HM2Xjc+9jp2397SHG3bKPEzk4k0&#10;7UNUftrdsHCX3zHq+Q+z/gU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NcV5acxAgAAqQQAAA4AAAAAAAAAAAAAAAAA&#10;LgIAAGRycy9lMm9Eb2MueG1sUEsBAi0AFAAGAAgAAAAhAKs6UtLgAAAACwEAAA8AAAAAAAAAAAAA&#10;AAAAiwQAAGRycy9kb3ducmV2LnhtbFBLBQYAAAAABAAEAPMAAACYBQAAAAA=&#10;" filled="f" stroked="f">
              <v:textbox style="mso-fit-shape-to-text:t">
                <w:txbxContent>
                  <w:p w14:paraId="7024205F" w14:textId="77777777" w:rsidR="003620B0" w:rsidRPr="0017008B" w:rsidRDefault="003620B0" w:rsidP="009E6151">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595776" behindDoc="0" locked="0" layoutInCell="1" allowOverlap="1" wp14:anchorId="19892186" wp14:editId="3CD7BE7D">
          <wp:simplePos x="0" y="0"/>
          <wp:positionH relativeFrom="margin">
            <wp:posOffset>5526405</wp:posOffset>
          </wp:positionH>
          <wp:positionV relativeFrom="topMargin">
            <wp:posOffset>648335</wp:posOffset>
          </wp:positionV>
          <wp:extent cx="496800" cy="417600"/>
          <wp:effectExtent l="0" t="0" r="0" b="1905"/>
          <wp:wrapNone/>
          <wp:docPr id="1162" name="Grafik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93728" behindDoc="0" locked="0" layoutInCell="1" allowOverlap="1" wp14:anchorId="3BB39A5F" wp14:editId="7435F16B">
              <wp:simplePos x="0" y="0"/>
              <wp:positionH relativeFrom="margin">
                <wp:posOffset>974090</wp:posOffset>
              </wp:positionH>
              <wp:positionV relativeFrom="topMargin">
                <wp:posOffset>466725</wp:posOffset>
              </wp:positionV>
              <wp:extent cx="3767455" cy="981075"/>
              <wp:effectExtent l="0" t="0" r="4445" b="9525"/>
              <wp:wrapNone/>
              <wp:docPr id="975" name="Textfeld 97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431E9FD" w14:textId="77777777" w:rsidR="003620B0" w:rsidRPr="0050014D" w:rsidRDefault="003620B0" w:rsidP="009E6151">
                          <w:pPr>
                            <w:pStyle w:val="Titel"/>
                            <w:spacing w:line="276" w:lineRule="auto"/>
                            <w:ind w:left="0"/>
                          </w:pPr>
                          <w:r>
                            <w:t>Arbeitsbogen</w:t>
                          </w:r>
                          <w:r w:rsidRPr="0050014D">
                            <w:t>:</w:t>
                          </w:r>
                        </w:p>
                        <w:p w14:paraId="59EA5C16" w14:textId="77777777" w:rsidR="003620B0" w:rsidRPr="0017008B" w:rsidRDefault="003620B0" w:rsidP="009E6151">
                          <w:pPr>
                            <w:pStyle w:val="berschrift1"/>
                          </w:pPr>
                          <w:r>
                            <w:t>Nomen und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39A5F" id="Textfeld 975" o:spid="_x0000_s1621" type="#_x0000_t202" style="position:absolute;left:0;text-align:left;margin-left:76.7pt;margin-top:36.75pt;width:296.65pt;height:77.2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nzDMAzAgAAXAQAAA4AAAAAAAAAAAAA&#10;AAAALgIAAGRycy9lMm9Eb2MueG1sUEsBAi0AFAAGAAgAAAAhAHtgeWbhAAAACgEAAA8AAAAAAAAA&#10;AAAAAAAAjQQAAGRycy9kb3ducmV2LnhtbFBLBQYAAAAABAAEAPMAAACbBQAAAAA=&#10;" fillcolor="white [3201]" stroked="f" strokeweight=".5pt">
              <v:textbox>
                <w:txbxContent>
                  <w:p w14:paraId="1431E9FD" w14:textId="77777777" w:rsidR="003620B0" w:rsidRPr="0050014D" w:rsidRDefault="003620B0" w:rsidP="009E6151">
                    <w:pPr>
                      <w:pStyle w:val="Titel"/>
                      <w:spacing w:line="276" w:lineRule="auto"/>
                      <w:ind w:left="0"/>
                    </w:pPr>
                    <w:r>
                      <w:t>Arbeitsbogen</w:t>
                    </w:r>
                    <w:r w:rsidRPr="0050014D">
                      <w:t>:</w:t>
                    </w:r>
                  </w:p>
                  <w:p w14:paraId="59EA5C16" w14:textId="77777777" w:rsidR="003620B0" w:rsidRPr="0017008B" w:rsidRDefault="003620B0" w:rsidP="009E6151">
                    <w:pPr>
                      <w:pStyle w:val="berschrift1"/>
                    </w:pPr>
                    <w:r>
                      <w:t>Nomen und Verben</w:t>
                    </w:r>
                  </w:p>
                </w:txbxContent>
              </v:textbox>
              <w10:wrap anchorx="margin" anchory="margin"/>
            </v:shape>
          </w:pict>
        </mc:Fallback>
      </mc:AlternateContent>
    </w:r>
    <w:r>
      <w:rPr>
        <w:noProof/>
        <w:color w:val="0A2446"/>
      </w:rPr>
      <w:drawing>
        <wp:inline distT="0" distB="0" distL="0" distR="0" wp14:anchorId="547B9DF1" wp14:editId="2566FAFF">
          <wp:extent cx="864000" cy="864000"/>
          <wp:effectExtent l="0" t="0" r="0" b="0"/>
          <wp:docPr id="1163" name="Grafik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8C77578" w14:textId="77777777" w:rsidR="003620B0" w:rsidRPr="009E6151" w:rsidRDefault="003620B0" w:rsidP="009E6151">
    <w:pPr>
      <w:pStyle w:val="Kopfzeile"/>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83FD9" w14:textId="77777777" w:rsidR="003620B0" w:rsidRPr="00E33FAE" w:rsidRDefault="003620B0" w:rsidP="00106912">
    <w:pPr>
      <w:pStyle w:val="Kopfzeile"/>
      <w:ind w:left="0"/>
    </w:pPr>
    <w:r>
      <w:rPr>
        <w:noProof/>
      </w:rPr>
      <mc:AlternateContent>
        <mc:Choice Requires="wps">
          <w:drawing>
            <wp:anchor distT="0" distB="0" distL="114300" distR="114300" simplePos="0" relativeHeight="251599872" behindDoc="0" locked="0" layoutInCell="1" allowOverlap="1" wp14:anchorId="7AB7D74F" wp14:editId="79CBE742">
              <wp:simplePos x="0" y="0"/>
              <wp:positionH relativeFrom="margin">
                <wp:posOffset>974090</wp:posOffset>
              </wp:positionH>
              <wp:positionV relativeFrom="topMargin">
                <wp:posOffset>466725</wp:posOffset>
              </wp:positionV>
              <wp:extent cx="3767455" cy="981075"/>
              <wp:effectExtent l="0" t="0" r="4445" b="9525"/>
              <wp:wrapNone/>
              <wp:docPr id="990" name="Textfeld 99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8FAA41B" w14:textId="77777777" w:rsidR="003620B0" w:rsidRPr="0050014D" w:rsidRDefault="003620B0" w:rsidP="00106912">
                          <w:pPr>
                            <w:pStyle w:val="Titel"/>
                            <w:spacing w:line="276" w:lineRule="auto"/>
                            <w:ind w:left="0"/>
                          </w:pPr>
                          <w:r>
                            <w:t>Lösung</w:t>
                          </w:r>
                          <w:r w:rsidRPr="0050014D">
                            <w:t>:</w:t>
                          </w:r>
                        </w:p>
                        <w:p w14:paraId="62765515" w14:textId="77777777" w:rsidR="003620B0" w:rsidRPr="0017008B" w:rsidRDefault="003620B0" w:rsidP="00106912">
                          <w:pPr>
                            <w:pStyle w:val="berschrift1"/>
                          </w:pPr>
                          <w:r>
                            <w:t>Nomen und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B7D74F" id="_x0000_t202" coordsize="21600,21600" o:spt="202" path="m,l,21600r21600,l21600,xe">
              <v:stroke joinstyle="miter"/>
              <v:path gradientshapeok="t" o:connecttype="rect"/>
            </v:shapetype>
            <v:shape id="Textfeld 990" o:spid="_x0000_s1622" type="#_x0000_t202" style="position:absolute;left:0;text-align:left;margin-left:76.7pt;margin-top:36.75pt;width:296.65pt;height:77.2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pquZszAgAAXAQAAA4AAAAAAAAAAAAA&#10;AAAALgIAAGRycy9lMm9Eb2MueG1sUEsBAi0AFAAGAAgAAAAhAHtgeWbhAAAACgEAAA8AAAAAAAAA&#10;AAAAAAAAjQQAAGRycy9kb3ducmV2LnhtbFBLBQYAAAAABAAEAPMAAACbBQAAAAA=&#10;" fillcolor="white [3201]" stroked="f" strokeweight=".5pt">
              <v:textbox>
                <w:txbxContent>
                  <w:p w14:paraId="18FAA41B" w14:textId="77777777" w:rsidR="003620B0" w:rsidRPr="0050014D" w:rsidRDefault="003620B0" w:rsidP="00106912">
                    <w:pPr>
                      <w:pStyle w:val="Titel"/>
                      <w:spacing w:line="276" w:lineRule="auto"/>
                      <w:ind w:left="0"/>
                    </w:pPr>
                    <w:r>
                      <w:t>Lösung</w:t>
                    </w:r>
                    <w:r w:rsidRPr="0050014D">
                      <w:t>:</w:t>
                    </w:r>
                  </w:p>
                  <w:p w14:paraId="62765515" w14:textId="77777777" w:rsidR="003620B0" w:rsidRPr="0017008B" w:rsidRDefault="003620B0" w:rsidP="00106912">
                    <w:pPr>
                      <w:pStyle w:val="berschrift1"/>
                    </w:pPr>
                    <w:r>
                      <w:t>Nomen und Verben</w:t>
                    </w:r>
                  </w:p>
                </w:txbxContent>
              </v:textbox>
              <w10:wrap anchorx="margin" anchory="margin"/>
            </v:shape>
          </w:pict>
        </mc:Fallback>
      </mc:AlternateContent>
    </w:r>
    <w:r>
      <w:rPr>
        <w:noProof/>
        <w:color w:val="0A2446"/>
      </w:rPr>
      <w:drawing>
        <wp:inline distT="0" distB="0" distL="0" distR="0" wp14:anchorId="1E73CF08" wp14:editId="5BDA29B7">
          <wp:extent cx="864000" cy="864000"/>
          <wp:effectExtent l="0" t="0" r="0" b="0"/>
          <wp:docPr id="1164" name="Grafik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A265AD8" w14:textId="77777777" w:rsidR="003620B0" w:rsidRPr="009E6151" w:rsidRDefault="003620B0" w:rsidP="009E6151">
    <w:pPr>
      <w:pStyle w:val="Kopfzeile"/>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BF40F" w14:textId="77777777" w:rsidR="003620B0" w:rsidRDefault="003620B0" w:rsidP="006D2ED3">
    <w:pPr>
      <w:pStyle w:val="Kopfzeile"/>
      <w:ind w:left="0"/>
    </w:pPr>
    <w:r>
      <w:rPr>
        <w:noProof/>
      </w:rPr>
      <mc:AlternateContent>
        <mc:Choice Requires="wps">
          <w:drawing>
            <wp:anchor distT="0" distB="0" distL="114300" distR="114300" simplePos="0" relativeHeight="251683328" behindDoc="0" locked="0" layoutInCell="1" allowOverlap="1" wp14:anchorId="5B7F3A14" wp14:editId="3AE400FC">
              <wp:simplePos x="0" y="0"/>
              <wp:positionH relativeFrom="margin">
                <wp:posOffset>974090</wp:posOffset>
              </wp:positionH>
              <wp:positionV relativeFrom="topMargin">
                <wp:posOffset>466724</wp:posOffset>
              </wp:positionV>
              <wp:extent cx="5400000" cy="752475"/>
              <wp:effectExtent l="0" t="0" r="0" b="9525"/>
              <wp:wrapNone/>
              <wp:docPr id="1008" name="Textfeld 100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6749C390" w14:textId="77777777" w:rsidR="003620B0" w:rsidRPr="0050014D" w:rsidRDefault="003620B0" w:rsidP="006D2ED3">
                          <w:pPr>
                            <w:pStyle w:val="Titel"/>
                            <w:spacing w:line="276" w:lineRule="auto"/>
                            <w:ind w:left="0"/>
                          </w:pPr>
                          <w:r>
                            <w:t>Ablauf für Lehrende</w:t>
                          </w:r>
                          <w:r w:rsidRPr="0050014D">
                            <w:t>:</w:t>
                          </w:r>
                        </w:p>
                        <w:p w14:paraId="13E068F8" w14:textId="77777777" w:rsidR="003620B0" w:rsidRPr="0017008B" w:rsidRDefault="003620B0" w:rsidP="006D2ED3">
                          <w:pPr>
                            <w:pStyle w:val="berschrift1"/>
                          </w:pPr>
                          <w:r>
                            <w:t>Silbentrennung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7F3A14" id="_x0000_t202" coordsize="21600,21600" o:spt="202" path="m,l,21600r21600,l21600,xe">
              <v:stroke joinstyle="miter"/>
              <v:path gradientshapeok="t" o:connecttype="rect"/>
            </v:shapetype>
            <v:shape id="Textfeld 1008" o:spid="_x0000_s1623" type="#_x0000_t202" style="position:absolute;left:0;text-align:left;margin-left:76.7pt;margin-top:36.75pt;width:425.2pt;height:59.2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HGLo1wxAgAAXAQAAA4AAAAAAAAAAAAAAAAA&#10;LgIAAGRycy9lMm9Eb2MueG1sUEsBAi0AFAAGAAgAAAAhAGIfAJrgAAAACwEAAA8AAAAAAAAAAAAA&#10;AAAAiwQAAGRycy9kb3ducmV2LnhtbFBLBQYAAAAABAAEAPMAAACYBQAAAAA=&#10;" fillcolor="white [3201]" stroked="f" strokeweight=".5pt">
              <v:textbox>
                <w:txbxContent>
                  <w:p w14:paraId="6749C390" w14:textId="77777777" w:rsidR="003620B0" w:rsidRPr="0050014D" w:rsidRDefault="003620B0" w:rsidP="006D2ED3">
                    <w:pPr>
                      <w:pStyle w:val="Titel"/>
                      <w:spacing w:line="276" w:lineRule="auto"/>
                      <w:ind w:left="0"/>
                    </w:pPr>
                    <w:r>
                      <w:t>Ablauf für Lehrende</w:t>
                    </w:r>
                    <w:r w:rsidRPr="0050014D">
                      <w:t>:</w:t>
                    </w:r>
                  </w:p>
                  <w:p w14:paraId="13E068F8" w14:textId="77777777" w:rsidR="003620B0" w:rsidRPr="0017008B" w:rsidRDefault="003620B0" w:rsidP="006D2ED3">
                    <w:pPr>
                      <w:pStyle w:val="berschrift1"/>
                    </w:pPr>
                    <w:r>
                      <w:t>Silbentrennung</w:t>
                    </w:r>
                  </w:p>
                </w:txbxContent>
              </v:textbox>
              <w10:wrap anchorx="margin" anchory="margin"/>
            </v:shape>
          </w:pict>
        </mc:Fallback>
      </mc:AlternateContent>
    </w:r>
    <w:r>
      <w:rPr>
        <w:noProof/>
        <w:color w:val="0A2446"/>
      </w:rPr>
      <w:drawing>
        <wp:inline distT="0" distB="0" distL="0" distR="0" wp14:anchorId="580696B7" wp14:editId="0FD0DC26">
          <wp:extent cx="864000" cy="864000"/>
          <wp:effectExtent l="0" t="0" r="0" b="0"/>
          <wp:docPr id="1165" name="Grafik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F6E91FB" w14:textId="77777777" w:rsidR="003620B0" w:rsidRPr="007B2D80" w:rsidRDefault="003620B0" w:rsidP="006D2ED3">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207CB32" w14:textId="77777777" w:rsidTr="00781E9C">
      <w:trPr>
        <w:trHeight w:val="1134"/>
      </w:trPr>
      <w:tc>
        <w:tcPr>
          <w:tcW w:w="1000" w:type="pct"/>
          <w:vAlign w:val="center"/>
        </w:tcPr>
        <w:p w14:paraId="0FE31C4F" w14:textId="77777777" w:rsidR="003620B0" w:rsidRDefault="003620B0" w:rsidP="006D2ED3">
          <w:pPr>
            <w:pStyle w:val="Untertitel"/>
          </w:pPr>
          <w:r>
            <w:rPr>
              <w:noProof/>
            </w:rPr>
            <w:drawing>
              <wp:inline distT="0" distB="0" distL="0" distR="0" wp14:anchorId="5A9A6655" wp14:editId="7054C47C">
                <wp:extent cx="496800" cy="417600"/>
                <wp:effectExtent l="0" t="0" r="0" b="1905"/>
                <wp:docPr id="1166" name="Grafik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6C1B92D" w14:textId="77777777" w:rsidR="003620B0" w:rsidRDefault="003620B0" w:rsidP="006D2ED3">
          <w:pPr>
            <w:pStyle w:val="Untertitel"/>
          </w:pPr>
          <w:r>
            <w:rPr>
              <w:noProof/>
            </w:rPr>
            <w:drawing>
              <wp:inline distT="0" distB="0" distL="0" distR="0" wp14:anchorId="7F02C1AE" wp14:editId="27CD1B23">
                <wp:extent cx="436001" cy="471352"/>
                <wp:effectExtent l="0" t="0" r="0" b="0"/>
                <wp:docPr id="1167" name="Grafik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0E9A8D9" w14:textId="77777777" w:rsidR="003620B0" w:rsidRDefault="003620B0" w:rsidP="006D2ED3">
          <w:pPr>
            <w:pStyle w:val="Untertitel"/>
          </w:pPr>
          <w:r>
            <w:rPr>
              <w:noProof/>
            </w:rPr>
            <w:drawing>
              <wp:inline distT="0" distB="0" distL="0" distR="0" wp14:anchorId="0296C8FD" wp14:editId="6DA93905">
                <wp:extent cx="428400" cy="486000"/>
                <wp:effectExtent l="0" t="0" r="3810" b="0"/>
                <wp:docPr id="1168" name="Grafik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EFF5AD5" w14:textId="77777777" w:rsidR="003620B0" w:rsidRDefault="003620B0" w:rsidP="006D2ED3">
          <w:pPr>
            <w:pStyle w:val="Untertitel"/>
          </w:pPr>
          <w:r>
            <w:rPr>
              <w:noProof/>
            </w:rPr>
            <w:drawing>
              <wp:inline distT="0" distB="0" distL="0" distR="0" wp14:anchorId="0FFD6DFB" wp14:editId="0870F5A7">
                <wp:extent cx="424800" cy="435600"/>
                <wp:effectExtent l="0" t="0" r="0" b="0"/>
                <wp:docPr id="1169" name="Grafik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54C7A96" w14:textId="77777777" w:rsidR="003620B0" w:rsidRDefault="003620B0" w:rsidP="006D2ED3">
          <w:pPr>
            <w:pStyle w:val="Untertitel"/>
          </w:pPr>
          <w:r>
            <w:rPr>
              <w:noProof/>
            </w:rPr>
            <w:drawing>
              <wp:inline distT="0" distB="0" distL="0" distR="0" wp14:anchorId="708CB55F" wp14:editId="6116F612">
                <wp:extent cx="457200" cy="435600"/>
                <wp:effectExtent l="0" t="0" r="0" b="0"/>
                <wp:docPr id="1170" name="Grafik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7C1A28B" w14:textId="77777777" w:rsidTr="00781E9C">
      <w:trPr>
        <w:trHeight w:val="510"/>
      </w:trPr>
      <w:tc>
        <w:tcPr>
          <w:tcW w:w="1000" w:type="pct"/>
        </w:tcPr>
        <w:p w14:paraId="400B1CEC" w14:textId="77777777" w:rsidR="003620B0" w:rsidRPr="0050014D" w:rsidRDefault="003620B0" w:rsidP="006D2ED3">
          <w:pPr>
            <w:pStyle w:val="Untertitel"/>
          </w:pPr>
          <w:r w:rsidRPr="0050014D">
            <w:t xml:space="preserve">Level </w:t>
          </w:r>
          <w:r>
            <w:t>2</w:t>
          </w:r>
        </w:p>
      </w:tc>
      <w:tc>
        <w:tcPr>
          <w:tcW w:w="1000" w:type="pct"/>
        </w:tcPr>
        <w:p w14:paraId="056168D3" w14:textId="77777777" w:rsidR="003620B0" w:rsidRPr="00821CD8" w:rsidRDefault="003620B0" w:rsidP="006D2ED3">
          <w:pPr>
            <w:pStyle w:val="Untertitel"/>
          </w:pPr>
          <w:r>
            <w:t>15</w:t>
          </w:r>
          <w:r w:rsidRPr="00821CD8">
            <w:t xml:space="preserve"> Minuten</w:t>
          </w:r>
        </w:p>
      </w:tc>
      <w:tc>
        <w:tcPr>
          <w:tcW w:w="1000" w:type="pct"/>
        </w:tcPr>
        <w:p w14:paraId="04FF0706" w14:textId="77777777" w:rsidR="003620B0" w:rsidRPr="00821CD8" w:rsidRDefault="003620B0" w:rsidP="006D2ED3">
          <w:pPr>
            <w:pStyle w:val="Untertitel"/>
          </w:pPr>
          <w:r w:rsidRPr="00821CD8">
            <w:t>1</w:t>
          </w:r>
          <w:r>
            <w:t>-10</w:t>
          </w:r>
          <w:r w:rsidRPr="00821CD8">
            <w:t xml:space="preserve"> Person</w:t>
          </w:r>
          <w:r>
            <w:t>en</w:t>
          </w:r>
        </w:p>
      </w:tc>
      <w:tc>
        <w:tcPr>
          <w:tcW w:w="1000" w:type="pct"/>
        </w:tcPr>
        <w:p w14:paraId="46BD36A3" w14:textId="77777777" w:rsidR="003620B0" w:rsidRPr="00821CD8" w:rsidRDefault="003620B0" w:rsidP="006D2ED3">
          <w:pPr>
            <w:pStyle w:val="Untertitel"/>
          </w:pPr>
          <w:r w:rsidRPr="00821CD8">
            <w:t>E</w:t>
          </w:r>
          <w:r>
            <w:t>A, Plenum</w:t>
          </w:r>
        </w:p>
      </w:tc>
      <w:tc>
        <w:tcPr>
          <w:tcW w:w="1000" w:type="pct"/>
        </w:tcPr>
        <w:p w14:paraId="63E5F3AA" w14:textId="77777777" w:rsidR="003620B0" w:rsidRPr="00821CD8" w:rsidRDefault="003620B0" w:rsidP="006D2ED3">
          <w:pPr>
            <w:pStyle w:val="Untertitel"/>
          </w:pPr>
          <w:r>
            <w:t>Arbeitsbogen</w:t>
          </w:r>
        </w:p>
      </w:tc>
    </w:tr>
  </w:tbl>
  <w:p w14:paraId="2A85638C" w14:textId="77777777" w:rsidR="003620B0" w:rsidRPr="009E6151" w:rsidRDefault="003620B0" w:rsidP="009E6151">
    <w:pPr>
      <w:pStyle w:val="Kopfzeile"/>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0FE15" w14:textId="77777777" w:rsidR="003620B0" w:rsidRPr="00E33FAE" w:rsidRDefault="003620B0" w:rsidP="003440FA">
    <w:pPr>
      <w:pStyle w:val="Kopfzeile"/>
      <w:ind w:left="0"/>
    </w:pPr>
    <w:r>
      <w:rPr>
        <w:noProof/>
      </w:rPr>
      <mc:AlternateContent>
        <mc:Choice Requires="wps">
          <w:drawing>
            <wp:anchor distT="45720" distB="45720" distL="114300" distR="114300" simplePos="0" relativeHeight="251608064" behindDoc="0" locked="0" layoutInCell="1" allowOverlap="1" wp14:anchorId="48EAF46B" wp14:editId="78AF8B94">
              <wp:simplePos x="0" y="0"/>
              <wp:positionH relativeFrom="margin">
                <wp:posOffset>5472430</wp:posOffset>
              </wp:positionH>
              <wp:positionV relativeFrom="topMargin">
                <wp:posOffset>1080135</wp:posOffset>
              </wp:positionV>
              <wp:extent cx="712800" cy="1404620"/>
              <wp:effectExtent l="0" t="0" r="0" b="0"/>
              <wp:wrapNone/>
              <wp:docPr id="10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8B5B3B" w14:textId="77777777" w:rsidR="003620B0" w:rsidRPr="0017008B" w:rsidRDefault="003620B0" w:rsidP="003440FA">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8EAF46B" id="_x0000_t202" coordsize="21600,21600" o:spt="202" path="m,l,21600r21600,l21600,xe">
              <v:stroke joinstyle="miter"/>
              <v:path gradientshapeok="t" o:connecttype="rect"/>
            </v:shapetype>
            <v:shape id="_x0000_s1624" type="#_x0000_t202" style="position:absolute;left:0;text-align:left;margin-left:430.9pt;margin-top:85.05pt;width:56.15pt;height:110.6pt;z-index:2516080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jqXMAIAAKk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" filled="f" stroked="f">
              <v:textbox style="mso-fit-shape-to-text:t">
                <w:txbxContent>
                  <w:p w14:paraId="468B5B3B" w14:textId="77777777" w:rsidR="003620B0" w:rsidRPr="0017008B" w:rsidRDefault="003620B0" w:rsidP="003440FA">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06016" behindDoc="0" locked="0" layoutInCell="1" allowOverlap="1" wp14:anchorId="018A9D63" wp14:editId="3DC492BE">
          <wp:simplePos x="0" y="0"/>
          <wp:positionH relativeFrom="margin">
            <wp:posOffset>5526405</wp:posOffset>
          </wp:positionH>
          <wp:positionV relativeFrom="topMargin">
            <wp:posOffset>648335</wp:posOffset>
          </wp:positionV>
          <wp:extent cx="496800" cy="417600"/>
          <wp:effectExtent l="0" t="0" r="0" b="1905"/>
          <wp:wrapNone/>
          <wp:docPr id="1171" name="Grafik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03968" behindDoc="0" locked="0" layoutInCell="1" allowOverlap="1" wp14:anchorId="393E4A35" wp14:editId="25B1A7A0">
              <wp:simplePos x="0" y="0"/>
              <wp:positionH relativeFrom="margin">
                <wp:posOffset>974090</wp:posOffset>
              </wp:positionH>
              <wp:positionV relativeFrom="topMargin">
                <wp:posOffset>466725</wp:posOffset>
              </wp:positionV>
              <wp:extent cx="3767455" cy="981075"/>
              <wp:effectExtent l="0" t="0" r="4445" b="9525"/>
              <wp:wrapNone/>
              <wp:docPr id="1018" name="Textfeld 101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6F196EB" w14:textId="77777777" w:rsidR="003620B0" w:rsidRPr="0050014D" w:rsidRDefault="003620B0" w:rsidP="003440FA">
                          <w:pPr>
                            <w:pStyle w:val="Titel"/>
                            <w:spacing w:line="276" w:lineRule="auto"/>
                            <w:ind w:left="0"/>
                          </w:pPr>
                          <w:r w:rsidRPr="0050014D">
                            <w:t>Arbeits</w:t>
                          </w:r>
                          <w:r>
                            <w:t>bogen</w:t>
                          </w:r>
                          <w:r w:rsidRPr="0050014D">
                            <w:t>:</w:t>
                          </w:r>
                        </w:p>
                        <w:p w14:paraId="0D378B78" w14:textId="77777777" w:rsidR="003620B0" w:rsidRPr="0017008B" w:rsidRDefault="003620B0" w:rsidP="003440FA">
                          <w:pPr>
                            <w:pStyle w:val="berschrift1"/>
                          </w:pPr>
                          <w:r>
                            <w:t>Silbentrennung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E4A35" id="Textfeld 1018" o:spid="_x0000_s1625" type="#_x0000_t202" style="position:absolute;left:0;text-align:left;margin-left:76.7pt;margin-top:36.75pt;width:296.65pt;height:77.2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1GS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154bXUB2QBwedRLzlS4XFPjIfXphDTWDrqPPwjIvUgJfB0aJkC+7X3/ZjPo4Ko5Q0qLGS+p87&#10;5gQl+rvBId71h8MoyuQMR5MBOu46sr6OmF29AGSgjy/K8mTG/KBPpnRQv+FzmMdbMcQMx7tLGk7m&#10;InTKx+fExXyeklCGloVHs7I8QkfG4yhe2zfm7HFeASf9BCc1suLD2LrceNLAfBdAqjTTSHTH6pF/&#10;lHBSxfG5xTdy7aesy09h9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And1GSMQIAAFwEAAAOAAAAAAAAAAAAAAAA&#10;AC4CAABkcnMvZTJvRG9jLnhtbFBLAQItABQABgAIAAAAIQB7YHlm4QAAAAoBAAAPAAAAAAAAAAAA&#10;AAAAAIsEAABkcnMvZG93bnJldi54bWxQSwUGAAAAAAQABADzAAAAmQUAAAAA&#10;" fillcolor="white [3201]" stroked="f" strokeweight=".5pt">
              <v:textbox>
                <w:txbxContent>
                  <w:p w14:paraId="56F196EB" w14:textId="77777777" w:rsidR="003620B0" w:rsidRPr="0050014D" w:rsidRDefault="003620B0" w:rsidP="003440FA">
                    <w:pPr>
                      <w:pStyle w:val="Titel"/>
                      <w:spacing w:line="276" w:lineRule="auto"/>
                      <w:ind w:left="0"/>
                    </w:pPr>
                    <w:r w:rsidRPr="0050014D">
                      <w:t>Arbeits</w:t>
                    </w:r>
                    <w:r>
                      <w:t>bogen</w:t>
                    </w:r>
                    <w:r w:rsidRPr="0050014D">
                      <w:t>:</w:t>
                    </w:r>
                  </w:p>
                  <w:p w14:paraId="0D378B78" w14:textId="77777777" w:rsidR="003620B0" w:rsidRPr="0017008B" w:rsidRDefault="003620B0" w:rsidP="003440FA">
                    <w:pPr>
                      <w:pStyle w:val="berschrift1"/>
                    </w:pPr>
                    <w:r>
                      <w:t>Silbentrennung</w:t>
                    </w:r>
                  </w:p>
                </w:txbxContent>
              </v:textbox>
              <w10:wrap anchorx="margin" anchory="margin"/>
            </v:shape>
          </w:pict>
        </mc:Fallback>
      </mc:AlternateContent>
    </w:r>
    <w:r>
      <w:rPr>
        <w:noProof/>
        <w:color w:val="0A2446"/>
      </w:rPr>
      <w:drawing>
        <wp:inline distT="0" distB="0" distL="0" distR="0" wp14:anchorId="2B786CD5" wp14:editId="45F3FAB3">
          <wp:extent cx="864000" cy="864000"/>
          <wp:effectExtent l="0" t="0" r="0" b="0"/>
          <wp:docPr id="1172" name="Grafik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0D041BA" w14:textId="77777777" w:rsidR="003620B0" w:rsidRPr="003440FA" w:rsidRDefault="003620B0" w:rsidP="003440FA">
    <w:pPr>
      <w:pStyle w:val="Kopfzeile"/>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C018F" w14:textId="77777777" w:rsidR="003620B0" w:rsidRPr="00E33FAE" w:rsidRDefault="003620B0" w:rsidP="001932B2">
    <w:pPr>
      <w:pStyle w:val="Kopfzeile"/>
      <w:ind w:left="0"/>
    </w:pPr>
    <w:r>
      <w:rPr>
        <w:noProof/>
      </w:rPr>
      <mc:AlternateContent>
        <mc:Choice Requires="wps">
          <w:drawing>
            <wp:anchor distT="0" distB="0" distL="114300" distR="114300" simplePos="0" relativeHeight="251610112" behindDoc="0" locked="0" layoutInCell="1" allowOverlap="1" wp14:anchorId="3BE57E44" wp14:editId="6E29DD5A">
              <wp:simplePos x="0" y="0"/>
              <wp:positionH relativeFrom="margin">
                <wp:posOffset>974090</wp:posOffset>
              </wp:positionH>
              <wp:positionV relativeFrom="topMargin">
                <wp:posOffset>466725</wp:posOffset>
              </wp:positionV>
              <wp:extent cx="3767455" cy="981075"/>
              <wp:effectExtent l="0" t="0" r="4445" b="9525"/>
              <wp:wrapNone/>
              <wp:docPr id="1029" name="Textfeld 102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8B82DBE" w14:textId="77777777" w:rsidR="003620B0" w:rsidRPr="0050014D" w:rsidRDefault="003620B0" w:rsidP="001932B2">
                          <w:pPr>
                            <w:pStyle w:val="Titel"/>
                            <w:spacing w:line="276" w:lineRule="auto"/>
                            <w:ind w:left="0"/>
                          </w:pPr>
                          <w:r>
                            <w:t>Lösung</w:t>
                          </w:r>
                          <w:r w:rsidRPr="0050014D">
                            <w:t>:</w:t>
                          </w:r>
                        </w:p>
                        <w:p w14:paraId="6CBF8D84" w14:textId="77777777" w:rsidR="003620B0" w:rsidRPr="0017008B" w:rsidRDefault="003620B0" w:rsidP="001932B2">
                          <w:pPr>
                            <w:pStyle w:val="berschrift1"/>
                          </w:pPr>
                          <w:r>
                            <w:t>Silbentrennung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E57E44" id="_x0000_t202" coordsize="21600,21600" o:spt="202" path="m,l,21600r21600,l21600,xe">
              <v:stroke joinstyle="miter"/>
              <v:path gradientshapeok="t" o:connecttype="rect"/>
            </v:shapetype>
            <v:shape id="Textfeld 1029" o:spid="_x0000_s1626" type="#_x0000_t202" style="position:absolute;left:0;text-align:left;margin-left:76.7pt;margin-top:36.75pt;width:296.65pt;height:77.2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A2Mg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1g1PDa6gOyIODTiLe8qXCYh+ZDy/MoSawddR5eMZFasDL4GhRsgX362/7MR9HhVFKGtRYSf3P&#10;HXOCEv3d4BDv+sNhFGVyhqPJAB13HVlfR8yuXgAy0McXZXkyY37QJ1M6qN/wOczjrRhihuPdJQ0n&#10;cxE65eNz4mI+T0koQ8vCo1lZHqEj43EUr+0bc/Y4r4CTfoKTGlnxYWxdbjxpYL4LIFWaaSS6Y/XI&#10;P0o4qeL43OIbufZT1uWnMPs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56fwNjICAABcBAAADgAAAAAAAAAAAAAA&#10;AAAuAgAAZHJzL2Uyb0RvYy54bWxQSwECLQAUAAYACAAAACEAe2B5ZuEAAAAKAQAADwAAAAAAAAAA&#10;AAAAAACMBAAAZHJzL2Rvd25yZXYueG1sUEsFBgAAAAAEAAQA8wAAAJoFAAAAAA==&#10;" fillcolor="white [3201]" stroked="f" strokeweight=".5pt">
              <v:textbox>
                <w:txbxContent>
                  <w:p w14:paraId="18B82DBE" w14:textId="77777777" w:rsidR="003620B0" w:rsidRPr="0050014D" w:rsidRDefault="003620B0" w:rsidP="001932B2">
                    <w:pPr>
                      <w:pStyle w:val="Titel"/>
                      <w:spacing w:line="276" w:lineRule="auto"/>
                      <w:ind w:left="0"/>
                    </w:pPr>
                    <w:r>
                      <w:t>Lösung</w:t>
                    </w:r>
                    <w:r w:rsidRPr="0050014D">
                      <w:t>:</w:t>
                    </w:r>
                  </w:p>
                  <w:p w14:paraId="6CBF8D84" w14:textId="77777777" w:rsidR="003620B0" w:rsidRPr="0017008B" w:rsidRDefault="003620B0" w:rsidP="001932B2">
                    <w:pPr>
                      <w:pStyle w:val="berschrift1"/>
                    </w:pPr>
                    <w:r>
                      <w:t>Silbentrennung</w:t>
                    </w:r>
                  </w:p>
                </w:txbxContent>
              </v:textbox>
              <w10:wrap anchorx="margin" anchory="margin"/>
            </v:shape>
          </w:pict>
        </mc:Fallback>
      </mc:AlternateContent>
    </w:r>
    <w:r>
      <w:rPr>
        <w:noProof/>
        <w:color w:val="0A2446"/>
      </w:rPr>
      <w:drawing>
        <wp:inline distT="0" distB="0" distL="0" distR="0" wp14:anchorId="571DC00D" wp14:editId="2B5DA464">
          <wp:extent cx="864000" cy="864000"/>
          <wp:effectExtent l="0" t="0" r="0" b="0"/>
          <wp:docPr id="1173" name="Grafik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D84ACCF" w14:textId="77777777" w:rsidR="003620B0" w:rsidRPr="003440FA" w:rsidRDefault="003620B0" w:rsidP="003440FA">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B7685" w14:textId="77777777" w:rsidR="003620B0" w:rsidRDefault="003620B0" w:rsidP="007142EB">
    <w:pPr>
      <w:pStyle w:val="Kopfzeile"/>
      <w:ind w:left="0"/>
    </w:pPr>
    <w:r>
      <w:rPr>
        <w:noProof/>
      </w:rPr>
      <mc:AlternateContent>
        <mc:Choice Requires="wps">
          <w:drawing>
            <wp:anchor distT="0" distB="0" distL="114300" distR="114300" simplePos="0" relativeHeight="251620352" behindDoc="0" locked="0" layoutInCell="1" allowOverlap="1" wp14:anchorId="17364E5A" wp14:editId="196892C3">
              <wp:simplePos x="0" y="0"/>
              <wp:positionH relativeFrom="margin">
                <wp:posOffset>983615</wp:posOffset>
              </wp:positionH>
              <wp:positionV relativeFrom="topMargin">
                <wp:posOffset>476250</wp:posOffset>
              </wp:positionV>
              <wp:extent cx="4781550" cy="981075"/>
              <wp:effectExtent l="0" t="0" r="0" b="9525"/>
              <wp:wrapNone/>
              <wp:docPr id="1891" name="Textfeld 1891"/>
              <wp:cNvGraphicFramePr/>
              <a:graphic xmlns:a="http://schemas.openxmlformats.org/drawingml/2006/main">
                <a:graphicData uri="http://schemas.microsoft.com/office/word/2010/wordprocessingShape">
                  <wps:wsp>
                    <wps:cNvSpPr txBox="1"/>
                    <wps:spPr>
                      <a:xfrm>
                        <a:off x="0" y="0"/>
                        <a:ext cx="4781550" cy="981075"/>
                      </a:xfrm>
                      <a:prstGeom prst="rect">
                        <a:avLst/>
                      </a:prstGeom>
                      <a:solidFill>
                        <a:schemeClr val="lt1"/>
                      </a:solidFill>
                      <a:ln w="6350">
                        <a:noFill/>
                      </a:ln>
                    </wps:spPr>
                    <wps:txbx>
                      <w:txbxContent>
                        <w:p w14:paraId="65FF8070" w14:textId="77777777" w:rsidR="003620B0" w:rsidRPr="00F96940" w:rsidRDefault="003620B0" w:rsidP="007142EB">
                          <w:pPr>
                            <w:pStyle w:val="Titel"/>
                            <w:spacing w:line="276" w:lineRule="auto"/>
                            <w:ind w:left="0"/>
                            <w:rPr>
                              <w:color w:val="76B729"/>
                            </w:rPr>
                          </w:pPr>
                          <w:r w:rsidRPr="00F96940">
                            <w:rPr>
                              <w:color w:val="76B729"/>
                            </w:rPr>
                            <w:t>Lerneinheit I: Versicherungen im Überblick</w:t>
                          </w:r>
                        </w:p>
                        <w:p w14:paraId="15EF265A" w14:textId="77777777" w:rsidR="003620B0" w:rsidRPr="007C7407" w:rsidRDefault="003620B0" w:rsidP="000C2F59">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364E5A" id="_x0000_t202" coordsize="21600,21600" o:spt="202" path="m,l,21600r21600,l21600,xe">
              <v:stroke joinstyle="miter"/>
              <v:path gradientshapeok="t" o:connecttype="rect"/>
            </v:shapetype>
            <v:shape id="Textfeld 1891" o:spid="_x0000_s1540" type="#_x0000_t202" style="position:absolute;left:0;text-align:left;margin-left:77.45pt;margin-top:37.5pt;width:376.5pt;height:77.2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" fillcolor="white [3201]" stroked="f" strokeweight=".5pt">
              <v:textbox>
                <w:txbxContent>
                  <w:p w14:paraId="65FF8070" w14:textId="77777777" w:rsidR="003620B0" w:rsidRPr="00F96940" w:rsidRDefault="003620B0" w:rsidP="007142EB">
                    <w:pPr>
                      <w:pStyle w:val="Titel"/>
                      <w:spacing w:line="276" w:lineRule="auto"/>
                      <w:ind w:left="0"/>
                      <w:rPr>
                        <w:color w:val="76B729"/>
                      </w:rPr>
                    </w:pPr>
                    <w:r w:rsidRPr="00F96940">
                      <w:rPr>
                        <w:color w:val="76B729"/>
                      </w:rPr>
                      <w:t>Lerneinheit I: Versicherungen im Überblick</w:t>
                    </w:r>
                  </w:p>
                  <w:p w14:paraId="15EF265A" w14:textId="77777777" w:rsidR="003620B0" w:rsidRPr="007C7407" w:rsidRDefault="003620B0" w:rsidP="000C2F59">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5BD301EE" wp14:editId="48FDDF0D">
          <wp:extent cx="864000" cy="864000"/>
          <wp:effectExtent l="0" t="0" r="0" b="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1FEBF08" w14:textId="77777777" w:rsidR="003620B0" w:rsidRDefault="003620B0">
    <w:pPr>
      <w:pStyle w:val="Kopfzeile"/>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D1384" w14:textId="77777777" w:rsidR="003620B0" w:rsidRPr="003440FA" w:rsidRDefault="003620B0" w:rsidP="003440FA">
    <w:pPr>
      <w:pStyle w:val="Kopfzeile"/>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EC293" w14:textId="77777777" w:rsidR="003620B0" w:rsidRDefault="003620B0" w:rsidP="00937E6B">
    <w:pPr>
      <w:pStyle w:val="Kopfzeile"/>
      <w:ind w:left="0"/>
    </w:pPr>
    <w:r>
      <w:rPr>
        <w:noProof/>
      </w:rPr>
      <mc:AlternateContent>
        <mc:Choice Requires="wps">
          <w:drawing>
            <wp:anchor distT="0" distB="0" distL="114300" distR="114300" simplePos="0" relativeHeight="251686400" behindDoc="0" locked="0" layoutInCell="1" allowOverlap="1" wp14:anchorId="427858DC" wp14:editId="1DF5C32B">
              <wp:simplePos x="0" y="0"/>
              <wp:positionH relativeFrom="margin">
                <wp:posOffset>974090</wp:posOffset>
              </wp:positionH>
              <wp:positionV relativeFrom="topMargin">
                <wp:posOffset>466724</wp:posOffset>
              </wp:positionV>
              <wp:extent cx="5400000" cy="752475"/>
              <wp:effectExtent l="0" t="0" r="0" b="9525"/>
              <wp:wrapNone/>
              <wp:docPr id="1068" name="Textfeld 106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4FB220C0" w14:textId="77777777" w:rsidR="003620B0" w:rsidRPr="0050014D" w:rsidRDefault="003620B0" w:rsidP="00937E6B">
                          <w:pPr>
                            <w:pStyle w:val="Titel"/>
                            <w:spacing w:line="276" w:lineRule="auto"/>
                            <w:ind w:left="0"/>
                          </w:pPr>
                          <w:r>
                            <w:t>Ablauf für Lehrende</w:t>
                          </w:r>
                          <w:r w:rsidRPr="0050014D">
                            <w:t>:</w:t>
                          </w:r>
                        </w:p>
                        <w:p w14:paraId="7F9F3CAA" w14:textId="77777777" w:rsidR="003620B0" w:rsidRPr="0017008B" w:rsidRDefault="003620B0" w:rsidP="00937E6B">
                          <w:pPr>
                            <w:pStyle w:val="berschrift1"/>
                          </w:pPr>
                          <w:r>
                            <w:t>Hausratversicherung 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7858DC" id="_x0000_t202" coordsize="21600,21600" o:spt="202" path="m,l,21600r21600,l21600,xe">
              <v:stroke joinstyle="miter"/>
              <v:path gradientshapeok="t" o:connecttype="rect"/>
            </v:shapetype>
            <v:shape id="Textfeld 1068" o:spid="_x0000_s1627" type="#_x0000_t202" style="position:absolute;left:0;text-align:left;margin-left:76.7pt;margin-top:36.75pt;width:425.2pt;height:59.2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GxG6vExAgAAXAQAAA4AAAAAAAAAAAAAAAAA&#10;LgIAAGRycy9lMm9Eb2MueG1sUEsBAi0AFAAGAAgAAAAhAGIfAJrgAAAACwEAAA8AAAAAAAAAAAAA&#10;AAAAiwQAAGRycy9kb3ducmV2LnhtbFBLBQYAAAAABAAEAPMAAACYBQAAAAA=&#10;" fillcolor="white [3201]" stroked="f" strokeweight=".5pt">
              <v:textbox>
                <w:txbxContent>
                  <w:p w14:paraId="4FB220C0" w14:textId="77777777" w:rsidR="003620B0" w:rsidRPr="0050014D" w:rsidRDefault="003620B0" w:rsidP="00937E6B">
                    <w:pPr>
                      <w:pStyle w:val="Titel"/>
                      <w:spacing w:line="276" w:lineRule="auto"/>
                      <w:ind w:left="0"/>
                    </w:pPr>
                    <w:r>
                      <w:t>Ablauf für Lehrende</w:t>
                    </w:r>
                    <w:r w:rsidRPr="0050014D">
                      <w:t>:</w:t>
                    </w:r>
                  </w:p>
                  <w:p w14:paraId="7F9F3CAA" w14:textId="77777777" w:rsidR="003620B0" w:rsidRPr="0017008B" w:rsidRDefault="003620B0" w:rsidP="00937E6B">
                    <w:pPr>
                      <w:pStyle w:val="berschrift1"/>
                    </w:pPr>
                    <w:r>
                      <w:t>Hausratversicherung Mehrzahl</w:t>
                    </w:r>
                  </w:p>
                </w:txbxContent>
              </v:textbox>
              <w10:wrap anchorx="margin" anchory="margin"/>
            </v:shape>
          </w:pict>
        </mc:Fallback>
      </mc:AlternateContent>
    </w:r>
    <w:r>
      <w:rPr>
        <w:noProof/>
        <w:color w:val="0A2446"/>
      </w:rPr>
      <w:drawing>
        <wp:inline distT="0" distB="0" distL="0" distR="0" wp14:anchorId="784D1AE4" wp14:editId="410D879A">
          <wp:extent cx="864000" cy="864000"/>
          <wp:effectExtent l="0" t="0" r="0" b="0"/>
          <wp:docPr id="1174" name="Grafik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57B619C" w14:textId="77777777" w:rsidR="003620B0" w:rsidRPr="007B2D80" w:rsidRDefault="003620B0" w:rsidP="00937E6B">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C1B1E81" w14:textId="77777777" w:rsidTr="00781E9C">
      <w:trPr>
        <w:trHeight w:val="1134"/>
      </w:trPr>
      <w:tc>
        <w:tcPr>
          <w:tcW w:w="1000" w:type="pct"/>
          <w:vAlign w:val="center"/>
        </w:tcPr>
        <w:p w14:paraId="595C8034" w14:textId="77777777" w:rsidR="003620B0" w:rsidRDefault="003620B0" w:rsidP="00937E6B">
          <w:pPr>
            <w:pStyle w:val="Untertitel"/>
          </w:pPr>
          <w:r>
            <w:rPr>
              <w:noProof/>
            </w:rPr>
            <w:drawing>
              <wp:inline distT="0" distB="0" distL="0" distR="0" wp14:anchorId="3F17F2A4" wp14:editId="14C4534D">
                <wp:extent cx="496800" cy="417600"/>
                <wp:effectExtent l="0" t="0" r="0" b="1905"/>
                <wp:docPr id="1175" name="Grafik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CAF1F42" w14:textId="77777777" w:rsidR="003620B0" w:rsidRDefault="003620B0" w:rsidP="00937E6B">
          <w:pPr>
            <w:pStyle w:val="Untertitel"/>
          </w:pPr>
          <w:r>
            <w:rPr>
              <w:noProof/>
            </w:rPr>
            <w:drawing>
              <wp:inline distT="0" distB="0" distL="0" distR="0" wp14:anchorId="4ABC5CA8" wp14:editId="373B6EE6">
                <wp:extent cx="436001" cy="471352"/>
                <wp:effectExtent l="0" t="0" r="0" b="0"/>
                <wp:docPr id="1176" name="Grafik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754F150B" w14:textId="77777777" w:rsidR="003620B0" w:rsidRDefault="003620B0" w:rsidP="00937E6B">
          <w:pPr>
            <w:pStyle w:val="Untertitel"/>
          </w:pPr>
          <w:r>
            <w:rPr>
              <w:noProof/>
            </w:rPr>
            <w:drawing>
              <wp:inline distT="0" distB="0" distL="0" distR="0" wp14:anchorId="7E1A4D89" wp14:editId="521D74C2">
                <wp:extent cx="428400" cy="486000"/>
                <wp:effectExtent l="0" t="0" r="3810" b="0"/>
                <wp:docPr id="1177" name="Grafik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5E740AD" w14:textId="77777777" w:rsidR="003620B0" w:rsidRDefault="003620B0" w:rsidP="00937E6B">
          <w:pPr>
            <w:pStyle w:val="Untertitel"/>
          </w:pPr>
          <w:r>
            <w:rPr>
              <w:noProof/>
            </w:rPr>
            <w:drawing>
              <wp:inline distT="0" distB="0" distL="0" distR="0" wp14:anchorId="4F151735" wp14:editId="77283932">
                <wp:extent cx="424800" cy="435600"/>
                <wp:effectExtent l="0" t="0" r="0" b="0"/>
                <wp:docPr id="1178" name="Grafik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3A92C73" w14:textId="77777777" w:rsidR="003620B0" w:rsidRDefault="003620B0" w:rsidP="00937E6B">
          <w:pPr>
            <w:pStyle w:val="Untertitel"/>
          </w:pPr>
          <w:r>
            <w:rPr>
              <w:noProof/>
            </w:rPr>
            <w:drawing>
              <wp:inline distT="0" distB="0" distL="0" distR="0" wp14:anchorId="5D273769" wp14:editId="4485A7E9">
                <wp:extent cx="457200" cy="435600"/>
                <wp:effectExtent l="0" t="0" r="0" b="0"/>
                <wp:docPr id="1179" name="Grafik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9CF3B64" w14:textId="77777777" w:rsidTr="00781E9C">
      <w:trPr>
        <w:trHeight w:val="510"/>
      </w:trPr>
      <w:tc>
        <w:tcPr>
          <w:tcW w:w="1000" w:type="pct"/>
        </w:tcPr>
        <w:p w14:paraId="476E15D3" w14:textId="77777777" w:rsidR="003620B0" w:rsidRPr="0050014D" w:rsidRDefault="003620B0" w:rsidP="00937E6B">
          <w:pPr>
            <w:pStyle w:val="Untertitel"/>
          </w:pPr>
          <w:r w:rsidRPr="0050014D">
            <w:t xml:space="preserve">Level </w:t>
          </w:r>
          <w:r>
            <w:t>1-2</w:t>
          </w:r>
        </w:p>
      </w:tc>
      <w:tc>
        <w:tcPr>
          <w:tcW w:w="1000" w:type="pct"/>
        </w:tcPr>
        <w:p w14:paraId="65482D1F" w14:textId="77777777" w:rsidR="003620B0" w:rsidRPr="00821CD8" w:rsidRDefault="003620B0" w:rsidP="00937E6B">
          <w:pPr>
            <w:pStyle w:val="Untertitel"/>
          </w:pPr>
          <w:r>
            <w:t>15</w:t>
          </w:r>
          <w:r w:rsidRPr="00821CD8">
            <w:t xml:space="preserve"> Minuten</w:t>
          </w:r>
        </w:p>
      </w:tc>
      <w:tc>
        <w:tcPr>
          <w:tcW w:w="1000" w:type="pct"/>
        </w:tcPr>
        <w:p w14:paraId="1CF7E690" w14:textId="77777777" w:rsidR="003620B0" w:rsidRPr="00821CD8" w:rsidRDefault="003620B0" w:rsidP="00937E6B">
          <w:pPr>
            <w:pStyle w:val="Untertitel"/>
          </w:pPr>
          <w:r w:rsidRPr="00821CD8">
            <w:t>1</w:t>
          </w:r>
          <w:r>
            <w:t>-10</w:t>
          </w:r>
          <w:r w:rsidRPr="00821CD8">
            <w:t xml:space="preserve"> Person</w:t>
          </w:r>
          <w:r>
            <w:t>en</w:t>
          </w:r>
        </w:p>
      </w:tc>
      <w:tc>
        <w:tcPr>
          <w:tcW w:w="1000" w:type="pct"/>
        </w:tcPr>
        <w:p w14:paraId="6D54F628" w14:textId="77777777" w:rsidR="003620B0" w:rsidRPr="00821CD8" w:rsidRDefault="003620B0" w:rsidP="00937E6B">
          <w:pPr>
            <w:pStyle w:val="Untertitel"/>
          </w:pPr>
          <w:r w:rsidRPr="00821CD8">
            <w:t>E</w:t>
          </w:r>
          <w:r>
            <w:t>A/PA, Plenum</w:t>
          </w:r>
        </w:p>
      </w:tc>
      <w:tc>
        <w:tcPr>
          <w:tcW w:w="1000" w:type="pct"/>
        </w:tcPr>
        <w:p w14:paraId="6F74402F" w14:textId="77777777" w:rsidR="003620B0" w:rsidRPr="00821CD8" w:rsidRDefault="003620B0" w:rsidP="00937E6B">
          <w:pPr>
            <w:pStyle w:val="Untertitel"/>
          </w:pPr>
          <w:r>
            <w:t>Arbeitsbogen</w:t>
          </w:r>
        </w:p>
      </w:tc>
    </w:tr>
  </w:tbl>
  <w:p w14:paraId="7E264FF4" w14:textId="77777777" w:rsidR="003620B0" w:rsidRPr="003440FA" w:rsidRDefault="003620B0" w:rsidP="003440FA">
    <w:pPr>
      <w:pStyle w:val="Kopfzeile"/>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22B0B" w14:textId="77777777" w:rsidR="003620B0" w:rsidRDefault="003620B0" w:rsidP="00895BA5">
    <w:pPr>
      <w:pStyle w:val="Kopfzeile"/>
      <w:ind w:left="0"/>
    </w:pPr>
    <w:r>
      <w:rPr>
        <w:noProof/>
      </w:rPr>
      <mc:AlternateContent>
        <mc:Choice Requires="wps">
          <w:drawing>
            <wp:anchor distT="45720" distB="45720" distL="114300" distR="114300" simplePos="0" relativeHeight="251618304" behindDoc="0" locked="0" layoutInCell="1" allowOverlap="1" wp14:anchorId="56877DA5" wp14:editId="26EC0147">
              <wp:simplePos x="0" y="0"/>
              <wp:positionH relativeFrom="margin">
                <wp:posOffset>5418455</wp:posOffset>
              </wp:positionH>
              <wp:positionV relativeFrom="topMargin">
                <wp:posOffset>1080135</wp:posOffset>
              </wp:positionV>
              <wp:extent cx="712800" cy="1404620"/>
              <wp:effectExtent l="0" t="0" r="0" b="0"/>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BED3C6" w14:textId="77777777" w:rsidR="003620B0" w:rsidRPr="0017008B" w:rsidRDefault="003620B0" w:rsidP="00895BA5">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6877DA5" id="_x0000_t202" coordsize="21600,21600" o:spt="202" path="m,l,21600r21600,l21600,xe">
              <v:stroke joinstyle="miter"/>
              <v:path gradientshapeok="t" o:connecttype="rect"/>
            </v:shapetype>
            <v:shape id="_x0000_s1628" type="#_x0000_t202" style="position:absolute;left:0;text-align:left;margin-left:426.65pt;margin-top:85.05pt;width:56.15pt;height:110.6pt;z-index:251618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H2hYvgxAgAAqQQAAA4AAAAAAAAAAAAAAAAA&#10;LgIAAGRycy9lMm9Eb2MueG1sUEsBAi0AFAAGAAgAAAAhANWs6NXgAAAACwEAAA8AAAAAAAAAAAAA&#10;AAAAiwQAAGRycy9kb3ducmV2LnhtbFBLBQYAAAAABAAEAPMAAACYBQAAAAA=&#10;" filled="f" stroked="f">
              <v:textbox style="mso-fit-shape-to-text:t">
                <w:txbxContent>
                  <w:p w14:paraId="33BED3C6" w14:textId="77777777" w:rsidR="003620B0" w:rsidRPr="0017008B" w:rsidRDefault="003620B0" w:rsidP="00895BA5">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616256" behindDoc="0" locked="0" layoutInCell="1" allowOverlap="1" wp14:anchorId="46F9CE92" wp14:editId="78767F57">
          <wp:simplePos x="0" y="0"/>
          <wp:positionH relativeFrom="margin">
            <wp:posOffset>5526405</wp:posOffset>
          </wp:positionH>
          <wp:positionV relativeFrom="topMargin">
            <wp:posOffset>648335</wp:posOffset>
          </wp:positionV>
          <wp:extent cx="496800" cy="417600"/>
          <wp:effectExtent l="0" t="0" r="0" b="1905"/>
          <wp:wrapNone/>
          <wp:docPr id="1180" name="Grafik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14208" behindDoc="0" locked="0" layoutInCell="1" allowOverlap="1" wp14:anchorId="750037AB" wp14:editId="2464A01F">
              <wp:simplePos x="0" y="0"/>
              <wp:positionH relativeFrom="margin">
                <wp:posOffset>974090</wp:posOffset>
              </wp:positionH>
              <wp:positionV relativeFrom="topMargin">
                <wp:posOffset>466725</wp:posOffset>
              </wp:positionV>
              <wp:extent cx="3767455" cy="981075"/>
              <wp:effectExtent l="0" t="0" r="4445" b="9525"/>
              <wp:wrapNone/>
              <wp:docPr id="15" name="Textfeld 1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612947A" w14:textId="77777777" w:rsidR="003620B0" w:rsidRPr="0050014D" w:rsidRDefault="003620B0" w:rsidP="00895BA5">
                          <w:pPr>
                            <w:pStyle w:val="Titel"/>
                            <w:spacing w:line="276" w:lineRule="auto"/>
                            <w:ind w:left="0"/>
                          </w:pPr>
                          <w:r w:rsidRPr="0050014D">
                            <w:t>Arbeitsb</w:t>
                          </w:r>
                          <w:r>
                            <w:t>ogen</w:t>
                          </w:r>
                          <w:r w:rsidRPr="0050014D">
                            <w:t>:</w:t>
                          </w:r>
                        </w:p>
                        <w:p w14:paraId="01D6D6A7" w14:textId="77777777" w:rsidR="003620B0" w:rsidRPr="0017008B" w:rsidRDefault="003620B0" w:rsidP="00895BA5">
                          <w:pPr>
                            <w:pStyle w:val="berschrift1"/>
                          </w:pPr>
                          <w:r>
                            <w:t>Hausratversicherung 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037AB" id="Textfeld 15" o:spid="_x0000_s1629" type="#_x0000_t202" style="position:absolute;left:0;text-align:left;margin-left:76.7pt;margin-top:36.75pt;width:296.65pt;height:77.25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1x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1qdK4tYbqgDw46CTiLV8qLPaR+fDCHGoCW0edh2dcpAa8DI4WJVtwv/62H/NxVBilpEGNldT/&#10;3DEnKNHfDQ7xrj8cRlEmZziaDNBx15H1dcTs6gUgA318UZYnM+YHfTKlg/oNn8M83oohZjjeXdJw&#10;MhehUz4+Jy7m85SEMrQsPJqV5RE6Mh5H8dq+MWeP8wo46Sc4qZEVH8bW5caTBua7AFKlmV5YPfKP&#10;Ek6qOD63+Eau/ZR1+SnMfgM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BZso1xMQIAAFwEAAAOAAAAAAAAAAAAAAAA&#10;AC4CAABkcnMvZTJvRG9jLnhtbFBLAQItABQABgAIAAAAIQB7YHlm4QAAAAoBAAAPAAAAAAAAAAAA&#10;AAAAAIsEAABkcnMvZG93bnJldi54bWxQSwUGAAAAAAQABADzAAAAmQUAAAAA&#10;" fillcolor="white [3201]" stroked="f" strokeweight=".5pt">
              <v:textbox>
                <w:txbxContent>
                  <w:p w14:paraId="3612947A" w14:textId="77777777" w:rsidR="003620B0" w:rsidRPr="0050014D" w:rsidRDefault="003620B0" w:rsidP="00895BA5">
                    <w:pPr>
                      <w:pStyle w:val="Titel"/>
                      <w:spacing w:line="276" w:lineRule="auto"/>
                      <w:ind w:left="0"/>
                    </w:pPr>
                    <w:r w:rsidRPr="0050014D">
                      <w:t>Arbeitsb</w:t>
                    </w:r>
                    <w:r>
                      <w:t>ogen</w:t>
                    </w:r>
                    <w:r w:rsidRPr="0050014D">
                      <w:t>:</w:t>
                    </w:r>
                  </w:p>
                  <w:p w14:paraId="01D6D6A7" w14:textId="77777777" w:rsidR="003620B0" w:rsidRPr="0017008B" w:rsidRDefault="003620B0" w:rsidP="00895BA5">
                    <w:pPr>
                      <w:pStyle w:val="berschrift1"/>
                    </w:pPr>
                    <w:r>
                      <w:t>Hausratversicherung Mehrzahl</w:t>
                    </w:r>
                  </w:p>
                </w:txbxContent>
              </v:textbox>
              <w10:wrap anchorx="margin" anchory="margin"/>
            </v:shape>
          </w:pict>
        </mc:Fallback>
      </mc:AlternateContent>
    </w:r>
    <w:r>
      <w:rPr>
        <w:noProof/>
        <w:color w:val="0A2446"/>
      </w:rPr>
      <w:drawing>
        <wp:inline distT="0" distB="0" distL="0" distR="0" wp14:anchorId="435F889F" wp14:editId="430920EA">
          <wp:extent cx="864000" cy="864000"/>
          <wp:effectExtent l="0" t="0" r="0" b="0"/>
          <wp:docPr id="1181" name="Grafik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45A0A62" w14:textId="77777777" w:rsidR="003620B0" w:rsidRPr="003440FA" w:rsidRDefault="003620B0" w:rsidP="003440FA">
    <w:pPr>
      <w:pStyle w:val="Kopfzeile"/>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DD4BE" w14:textId="77777777" w:rsidR="003620B0" w:rsidRDefault="003620B0" w:rsidP="001778EB">
    <w:pPr>
      <w:pStyle w:val="Kopfzeile"/>
      <w:ind w:left="0"/>
    </w:pPr>
    <w:r>
      <w:rPr>
        <w:noProof/>
      </w:rPr>
      <mc:AlternateContent>
        <mc:Choice Requires="wps">
          <w:drawing>
            <wp:anchor distT="0" distB="0" distL="114300" distR="114300" simplePos="0" relativeHeight="251621376" behindDoc="0" locked="0" layoutInCell="1" allowOverlap="1" wp14:anchorId="50409317" wp14:editId="5857AA47">
              <wp:simplePos x="0" y="0"/>
              <wp:positionH relativeFrom="margin">
                <wp:posOffset>974090</wp:posOffset>
              </wp:positionH>
              <wp:positionV relativeFrom="topMargin">
                <wp:posOffset>466725</wp:posOffset>
              </wp:positionV>
              <wp:extent cx="3767455" cy="981075"/>
              <wp:effectExtent l="0" t="0" r="4445" b="9525"/>
              <wp:wrapNone/>
              <wp:docPr id="399" name="Textfeld 39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A22E8B3" w14:textId="77777777" w:rsidR="003620B0" w:rsidRPr="0050014D" w:rsidRDefault="003620B0" w:rsidP="001778EB">
                          <w:pPr>
                            <w:pStyle w:val="Titel"/>
                            <w:spacing w:line="276" w:lineRule="auto"/>
                            <w:ind w:left="0"/>
                          </w:pPr>
                          <w:r>
                            <w:t>Lösung</w:t>
                          </w:r>
                          <w:r w:rsidRPr="0050014D">
                            <w:t>:</w:t>
                          </w:r>
                        </w:p>
                        <w:p w14:paraId="3845FF6F" w14:textId="77777777" w:rsidR="003620B0" w:rsidRPr="0017008B" w:rsidRDefault="003620B0" w:rsidP="001778EB">
                          <w:pPr>
                            <w:pStyle w:val="berschrift1"/>
                          </w:pPr>
                          <w:r>
                            <w:t>Hausratversicherung 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409317" id="_x0000_t202" coordsize="21600,21600" o:spt="202" path="m,l,21600r21600,l21600,xe">
              <v:stroke joinstyle="miter"/>
              <v:path gradientshapeok="t" o:connecttype="rect"/>
            </v:shapetype>
            <v:shape id="Textfeld 399" o:spid="_x0000_s1630" type="#_x0000_t202" style="position:absolute;left:0;text-align:left;margin-left:76.7pt;margin-top:36.75pt;width:296.65pt;height:77.2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izVMg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141PDa6gOyIODTiLe8qXCYh+ZDy/MoSawddR5eMZFasDL4GhRsgX362/7MR9HhVFKGtRYSf3P&#10;HXOCEv3d4BDv+sNhFGVyhqPJAB13HVlfR8yuXgAy0McXZXkyY37QJ1M6qN/wOczjrRhihuPdJQ0n&#10;cxE65eNz4mI+T0koQ8vCo1lZHqEj43EUr+0bc/Y4r4CTfoKTGlnxYWxdbjxpYL4LIFWaaSS6Y/XI&#10;P0o4qeL43OIbufZT1uWnMPs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mWIs1TICAABcBAAADgAAAAAAAAAAAAAA&#10;AAAuAgAAZHJzL2Uyb0RvYy54bWxQSwECLQAUAAYACAAAACEAe2B5ZuEAAAAKAQAADwAAAAAAAAAA&#10;AAAAAACMBAAAZHJzL2Rvd25yZXYueG1sUEsFBgAAAAAEAAQA8wAAAJoFAAAAAA==&#10;" fillcolor="white [3201]" stroked="f" strokeweight=".5pt">
              <v:textbox>
                <w:txbxContent>
                  <w:p w14:paraId="4A22E8B3" w14:textId="77777777" w:rsidR="003620B0" w:rsidRPr="0050014D" w:rsidRDefault="003620B0" w:rsidP="001778EB">
                    <w:pPr>
                      <w:pStyle w:val="Titel"/>
                      <w:spacing w:line="276" w:lineRule="auto"/>
                      <w:ind w:left="0"/>
                    </w:pPr>
                    <w:r>
                      <w:t>Lösung</w:t>
                    </w:r>
                    <w:r w:rsidRPr="0050014D">
                      <w:t>:</w:t>
                    </w:r>
                  </w:p>
                  <w:p w14:paraId="3845FF6F" w14:textId="77777777" w:rsidR="003620B0" w:rsidRPr="0017008B" w:rsidRDefault="003620B0" w:rsidP="001778EB">
                    <w:pPr>
                      <w:pStyle w:val="berschrift1"/>
                    </w:pPr>
                    <w:r>
                      <w:t>Hausratversicherung Mehrzahl</w:t>
                    </w:r>
                  </w:p>
                </w:txbxContent>
              </v:textbox>
              <w10:wrap anchorx="margin" anchory="margin"/>
            </v:shape>
          </w:pict>
        </mc:Fallback>
      </mc:AlternateContent>
    </w:r>
    <w:r>
      <w:rPr>
        <w:noProof/>
        <w:color w:val="0A2446"/>
      </w:rPr>
      <w:drawing>
        <wp:inline distT="0" distB="0" distL="0" distR="0" wp14:anchorId="362C463A" wp14:editId="5B8EF024">
          <wp:extent cx="864000" cy="864000"/>
          <wp:effectExtent l="0" t="0" r="0" b="0"/>
          <wp:docPr id="1182" name="Grafik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2077E6D" w14:textId="77777777" w:rsidR="003620B0" w:rsidRPr="003440FA" w:rsidRDefault="003620B0" w:rsidP="003440FA">
    <w:pPr>
      <w:pStyle w:val="Kopfzeile"/>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92F88" w14:textId="77777777" w:rsidR="003620B0" w:rsidRDefault="003620B0" w:rsidP="00C9218C">
    <w:pPr>
      <w:pStyle w:val="Kopfzeile"/>
      <w:ind w:left="0"/>
    </w:pPr>
    <w:r>
      <w:rPr>
        <w:noProof/>
      </w:rPr>
      <mc:AlternateContent>
        <mc:Choice Requires="wps">
          <w:drawing>
            <wp:anchor distT="0" distB="0" distL="114300" distR="114300" simplePos="0" relativeHeight="251687424" behindDoc="0" locked="0" layoutInCell="1" allowOverlap="1" wp14:anchorId="159F8373" wp14:editId="23829B9C">
              <wp:simplePos x="0" y="0"/>
              <wp:positionH relativeFrom="margin">
                <wp:posOffset>974090</wp:posOffset>
              </wp:positionH>
              <wp:positionV relativeFrom="topMargin">
                <wp:posOffset>466724</wp:posOffset>
              </wp:positionV>
              <wp:extent cx="5400000" cy="752475"/>
              <wp:effectExtent l="0" t="0" r="0" b="9525"/>
              <wp:wrapNone/>
              <wp:docPr id="1133" name="Textfeld 1133"/>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6EF407C2" w14:textId="77777777" w:rsidR="003620B0" w:rsidRPr="0050014D" w:rsidRDefault="003620B0" w:rsidP="00C9218C">
                          <w:pPr>
                            <w:pStyle w:val="Titel"/>
                            <w:spacing w:line="276" w:lineRule="auto"/>
                            <w:ind w:left="0"/>
                          </w:pPr>
                          <w:r>
                            <w:t>Ablauf für Lehrende</w:t>
                          </w:r>
                          <w:r w:rsidRPr="0050014D">
                            <w:t>:</w:t>
                          </w:r>
                        </w:p>
                        <w:p w14:paraId="22DAA0AE" w14:textId="77777777" w:rsidR="003620B0" w:rsidRPr="0017008B" w:rsidRDefault="003620B0" w:rsidP="00C9218C">
                          <w:pPr>
                            <w:pStyle w:val="berschrift1"/>
                          </w:pPr>
                          <w:r>
                            <w:t>Hausratversicherung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9F8373" id="_x0000_t202" coordsize="21600,21600" o:spt="202" path="m,l,21600r21600,l21600,xe">
              <v:stroke joinstyle="miter"/>
              <v:path gradientshapeok="t" o:connecttype="rect"/>
            </v:shapetype>
            <v:shape id="Textfeld 1133" o:spid="_x0000_s1631" type="#_x0000_t202" style="position:absolute;left:0;text-align:left;margin-left:76.7pt;margin-top:36.75pt;width:425.2pt;height:59.2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BKDNhIxAgAAXAQAAA4AAAAAAAAAAAAAAAAA&#10;LgIAAGRycy9lMm9Eb2MueG1sUEsBAi0AFAAGAAgAAAAhAGIfAJrgAAAACwEAAA8AAAAAAAAAAAAA&#10;AAAAiwQAAGRycy9kb3ducmV2LnhtbFBLBQYAAAAABAAEAPMAAACYBQAAAAA=&#10;" fillcolor="white [3201]" stroked="f" strokeweight=".5pt">
              <v:textbox>
                <w:txbxContent>
                  <w:p w14:paraId="6EF407C2" w14:textId="77777777" w:rsidR="003620B0" w:rsidRPr="0050014D" w:rsidRDefault="003620B0" w:rsidP="00C9218C">
                    <w:pPr>
                      <w:pStyle w:val="Titel"/>
                      <w:spacing w:line="276" w:lineRule="auto"/>
                      <w:ind w:left="0"/>
                    </w:pPr>
                    <w:r>
                      <w:t>Ablauf für Lehrende</w:t>
                    </w:r>
                    <w:r w:rsidRPr="0050014D">
                      <w:t>:</w:t>
                    </w:r>
                  </w:p>
                  <w:p w14:paraId="22DAA0AE" w14:textId="77777777" w:rsidR="003620B0" w:rsidRPr="0017008B" w:rsidRDefault="003620B0" w:rsidP="00C9218C">
                    <w:pPr>
                      <w:pStyle w:val="berschrift1"/>
                    </w:pPr>
                    <w:r>
                      <w:t>Hausratversicherung</w:t>
                    </w:r>
                  </w:p>
                </w:txbxContent>
              </v:textbox>
              <w10:wrap anchorx="margin" anchory="margin"/>
            </v:shape>
          </w:pict>
        </mc:Fallback>
      </mc:AlternateContent>
    </w:r>
    <w:r>
      <w:rPr>
        <w:noProof/>
        <w:color w:val="0A2446"/>
      </w:rPr>
      <w:drawing>
        <wp:inline distT="0" distB="0" distL="0" distR="0" wp14:anchorId="6498786D" wp14:editId="4850D5BF">
          <wp:extent cx="864000" cy="864000"/>
          <wp:effectExtent l="0" t="0" r="0" b="0"/>
          <wp:docPr id="1183" name="Grafik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C016ADF" w14:textId="77777777" w:rsidR="003620B0" w:rsidRPr="007B2D80" w:rsidRDefault="003620B0" w:rsidP="00C9218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31E54433" w14:textId="77777777" w:rsidTr="00781E9C">
      <w:trPr>
        <w:trHeight w:val="1134"/>
      </w:trPr>
      <w:tc>
        <w:tcPr>
          <w:tcW w:w="1000" w:type="pct"/>
          <w:vAlign w:val="center"/>
        </w:tcPr>
        <w:p w14:paraId="7D6DA73A" w14:textId="77777777" w:rsidR="003620B0" w:rsidRDefault="003620B0" w:rsidP="00C9218C">
          <w:pPr>
            <w:pStyle w:val="Untertitel"/>
          </w:pPr>
          <w:r>
            <w:rPr>
              <w:noProof/>
            </w:rPr>
            <w:drawing>
              <wp:inline distT="0" distB="0" distL="0" distR="0" wp14:anchorId="6024ECA8" wp14:editId="0397D4EF">
                <wp:extent cx="496800" cy="417600"/>
                <wp:effectExtent l="0" t="0" r="0" b="190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2B56171" w14:textId="77777777" w:rsidR="003620B0" w:rsidRDefault="003620B0" w:rsidP="00C9218C">
          <w:pPr>
            <w:pStyle w:val="Untertitel"/>
          </w:pPr>
          <w:r>
            <w:rPr>
              <w:noProof/>
            </w:rPr>
            <w:drawing>
              <wp:inline distT="0" distB="0" distL="0" distR="0" wp14:anchorId="72D07783" wp14:editId="4285E09D">
                <wp:extent cx="436001" cy="471352"/>
                <wp:effectExtent l="0" t="0" r="0" b="0"/>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368122E" w14:textId="77777777" w:rsidR="003620B0" w:rsidRDefault="003620B0" w:rsidP="00C9218C">
          <w:pPr>
            <w:pStyle w:val="Untertitel"/>
          </w:pPr>
          <w:r>
            <w:rPr>
              <w:noProof/>
            </w:rPr>
            <w:drawing>
              <wp:inline distT="0" distB="0" distL="0" distR="0" wp14:anchorId="2506C2F9" wp14:editId="0F729F6E">
                <wp:extent cx="428400" cy="486000"/>
                <wp:effectExtent l="0" t="0" r="3810" b="0"/>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A8E385E" w14:textId="77777777" w:rsidR="003620B0" w:rsidRDefault="003620B0" w:rsidP="00C9218C">
          <w:pPr>
            <w:pStyle w:val="Untertitel"/>
          </w:pPr>
          <w:r>
            <w:rPr>
              <w:noProof/>
            </w:rPr>
            <w:drawing>
              <wp:inline distT="0" distB="0" distL="0" distR="0" wp14:anchorId="3B5AF1B0" wp14:editId="2AF6C5A7">
                <wp:extent cx="424800" cy="435600"/>
                <wp:effectExtent l="0" t="0" r="0" b="0"/>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D1536D3" w14:textId="77777777" w:rsidR="003620B0" w:rsidRDefault="003620B0" w:rsidP="00C9218C">
          <w:pPr>
            <w:pStyle w:val="Untertitel"/>
          </w:pPr>
          <w:r>
            <w:rPr>
              <w:noProof/>
            </w:rPr>
            <w:drawing>
              <wp:inline distT="0" distB="0" distL="0" distR="0" wp14:anchorId="580973E7" wp14:editId="7DB055C2">
                <wp:extent cx="457200" cy="435600"/>
                <wp:effectExtent l="0" t="0" r="0" b="0"/>
                <wp:docPr id="1196" name="Grafik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4C6BBAD" w14:textId="77777777" w:rsidTr="00781E9C">
      <w:trPr>
        <w:trHeight w:val="510"/>
      </w:trPr>
      <w:tc>
        <w:tcPr>
          <w:tcW w:w="1000" w:type="pct"/>
        </w:tcPr>
        <w:p w14:paraId="437622A2" w14:textId="77777777" w:rsidR="003620B0" w:rsidRPr="0050014D" w:rsidRDefault="003620B0" w:rsidP="00C9218C">
          <w:pPr>
            <w:pStyle w:val="Untertitel"/>
          </w:pPr>
          <w:r w:rsidRPr="0050014D">
            <w:t xml:space="preserve">Level </w:t>
          </w:r>
          <w:r>
            <w:t>2-4</w:t>
          </w:r>
        </w:p>
      </w:tc>
      <w:tc>
        <w:tcPr>
          <w:tcW w:w="1000" w:type="pct"/>
        </w:tcPr>
        <w:p w14:paraId="261B6CFB" w14:textId="77777777" w:rsidR="003620B0" w:rsidRPr="00821CD8" w:rsidRDefault="003620B0" w:rsidP="00C9218C">
          <w:pPr>
            <w:pStyle w:val="Untertitel"/>
          </w:pPr>
          <w:r>
            <w:t>15-30</w:t>
          </w:r>
          <w:r w:rsidRPr="00821CD8">
            <w:t xml:space="preserve"> Minuten</w:t>
          </w:r>
        </w:p>
      </w:tc>
      <w:tc>
        <w:tcPr>
          <w:tcW w:w="1000" w:type="pct"/>
        </w:tcPr>
        <w:p w14:paraId="0530A1A5" w14:textId="77777777" w:rsidR="003620B0" w:rsidRPr="00821CD8" w:rsidRDefault="003620B0" w:rsidP="00C9218C">
          <w:pPr>
            <w:pStyle w:val="Untertitel"/>
          </w:pPr>
          <w:r w:rsidRPr="00821CD8">
            <w:t>1</w:t>
          </w:r>
          <w:r>
            <w:t>-10</w:t>
          </w:r>
          <w:r w:rsidRPr="00821CD8">
            <w:t xml:space="preserve"> Person</w:t>
          </w:r>
          <w:r>
            <w:t>en</w:t>
          </w:r>
        </w:p>
      </w:tc>
      <w:tc>
        <w:tcPr>
          <w:tcW w:w="1000" w:type="pct"/>
        </w:tcPr>
        <w:p w14:paraId="35B5DCDB" w14:textId="77777777" w:rsidR="003620B0" w:rsidRPr="00821CD8" w:rsidRDefault="003620B0" w:rsidP="00C9218C">
          <w:pPr>
            <w:pStyle w:val="Untertitel"/>
          </w:pPr>
          <w:r w:rsidRPr="00821CD8">
            <w:t>E</w:t>
          </w:r>
          <w:r>
            <w:t>A/PA/Plenum</w:t>
          </w:r>
        </w:p>
      </w:tc>
      <w:tc>
        <w:tcPr>
          <w:tcW w:w="1000" w:type="pct"/>
        </w:tcPr>
        <w:p w14:paraId="1CE693F4" w14:textId="77777777" w:rsidR="003620B0" w:rsidRPr="00821CD8" w:rsidRDefault="003620B0" w:rsidP="00C9218C">
          <w:pPr>
            <w:pStyle w:val="Untertitel"/>
          </w:pPr>
          <w:r>
            <w:t>Schere, Arbeitsbögen</w:t>
          </w:r>
        </w:p>
      </w:tc>
    </w:tr>
  </w:tbl>
  <w:p w14:paraId="671AB2FD" w14:textId="77777777" w:rsidR="003620B0" w:rsidRPr="003440FA" w:rsidRDefault="003620B0" w:rsidP="003440FA">
    <w:pPr>
      <w:pStyle w:val="Kopfzeile"/>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93FFE" w14:textId="77777777" w:rsidR="003620B0" w:rsidRDefault="003620B0" w:rsidP="007A5C27">
    <w:pPr>
      <w:pStyle w:val="Kopfzeile"/>
      <w:ind w:left="0"/>
    </w:pPr>
    <w:r>
      <w:rPr>
        <w:noProof/>
      </w:rPr>
      <mc:AlternateContent>
        <mc:Choice Requires="wps">
          <w:drawing>
            <wp:anchor distT="45720" distB="45720" distL="114300" distR="114300" simplePos="0" relativeHeight="251628544" behindDoc="0" locked="0" layoutInCell="1" allowOverlap="1" wp14:anchorId="70D6E271" wp14:editId="7EBA09B3">
              <wp:simplePos x="0" y="0"/>
              <wp:positionH relativeFrom="margin">
                <wp:posOffset>5418455</wp:posOffset>
              </wp:positionH>
              <wp:positionV relativeFrom="topMargin">
                <wp:posOffset>1080135</wp:posOffset>
              </wp:positionV>
              <wp:extent cx="712800" cy="1404620"/>
              <wp:effectExtent l="0" t="0" r="0" b="0"/>
              <wp:wrapNone/>
              <wp:docPr id="1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B93BFD" w14:textId="77777777" w:rsidR="003620B0" w:rsidRPr="0017008B" w:rsidRDefault="003620B0" w:rsidP="007A5C27">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D6E271" id="_x0000_t202" coordsize="21600,21600" o:spt="202" path="m,l,21600r21600,l21600,xe">
              <v:stroke joinstyle="miter"/>
              <v:path gradientshapeok="t" o:connecttype="rect"/>
            </v:shapetype>
            <v:shape id="_x0000_s1632" type="#_x0000_t202" style="position:absolute;left:0;text-align:left;margin-left:426.65pt;margin-top:85.05pt;width:56.15pt;height:110.6pt;z-index:2516285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CPVi0kxAgAAqQQAAA4AAAAAAAAAAAAAAAAA&#10;LgIAAGRycy9lMm9Eb2MueG1sUEsBAi0AFAAGAAgAAAAhANWs6NXgAAAACwEAAA8AAAAAAAAAAAAA&#10;AAAAiwQAAGRycy9kb3ducmV2LnhtbFBLBQYAAAAABAAEAPMAAACYBQAAAAA=&#10;" filled="f" stroked="f">
              <v:textbox style="mso-fit-shape-to-text:t">
                <w:txbxContent>
                  <w:p w14:paraId="5FB93BFD" w14:textId="77777777" w:rsidR="003620B0" w:rsidRPr="0017008B" w:rsidRDefault="003620B0" w:rsidP="007A5C27">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626496" behindDoc="0" locked="0" layoutInCell="1" allowOverlap="1" wp14:anchorId="42131396" wp14:editId="70E32932">
          <wp:simplePos x="0" y="0"/>
          <wp:positionH relativeFrom="margin">
            <wp:posOffset>5526405</wp:posOffset>
          </wp:positionH>
          <wp:positionV relativeFrom="topMargin">
            <wp:posOffset>648335</wp:posOffset>
          </wp:positionV>
          <wp:extent cx="496800" cy="417600"/>
          <wp:effectExtent l="0" t="0" r="0" b="1905"/>
          <wp:wrapNone/>
          <wp:docPr id="1197" name="Grafik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24448" behindDoc="0" locked="0" layoutInCell="1" allowOverlap="1" wp14:anchorId="55B05CD9" wp14:editId="69E6CA12">
              <wp:simplePos x="0" y="0"/>
              <wp:positionH relativeFrom="margin">
                <wp:posOffset>974090</wp:posOffset>
              </wp:positionH>
              <wp:positionV relativeFrom="topMargin">
                <wp:posOffset>466725</wp:posOffset>
              </wp:positionV>
              <wp:extent cx="3767455" cy="981075"/>
              <wp:effectExtent l="0" t="0" r="4445" b="9525"/>
              <wp:wrapNone/>
              <wp:docPr id="1200" name="Textfeld 120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36E02B6" w14:textId="77777777" w:rsidR="003620B0" w:rsidRPr="0050014D" w:rsidRDefault="003620B0" w:rsidP="007A5C27">
                          <w:pPr>
                            <w:pStyle w:val="Titel"/>
                            <w:spacing w:line="276" w:lineRule="auto"/>
                            <w:ind w:left="0"/>
                          </w:pPr>
                          <w:r w:rsidRPr="0050014D">
                            <w:t>Arbeits</w:t>
                          </w:r>
                          <w:r>
                            <w:t>bogen</w:t>
                          </w:r>
                          <w:r w:rsidRPr="0050014D">
                            <w:t>:</w:t>
                          </w:r>
                        </w:p>
                        <w:p w14:paraId="5E6B02B7" w14:textId="77777777" w:rsidR="003620B0" w:rsidRPr="0017008B" w:rsidRDefault="003620B0" w:rsidP="007A5C27">
                          <w:pPr>
                            <w:pStyle w:val="berschrift1"/>
                          </w:pPr>
                          <w:r>
                            <w:t>Hausratversicherung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05CD9" id="Textfeld 1200" o:spid="_x0000_s1633" type="#_x0000_t202" style="position:absolute;left:0;text-align:left;margin-left:76.7pt;margin-top:36.75pt;width:296.65pt;height:77.2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mvuZjjICAABcBAAADgAAAAAAAAAAAAAA&#10;AAAuAgAAZHJzL2Uyb0RvYy54bWxQSwECLQAUAAYACAAAACEAe2B5ZuEAAAAKAQAADwAAAAAAAAAA&#10;AAAAAACMBAAAZHJzL2Rvd25yZXYueG1sUEsFBgAAAAAEAAQA8wAAAJoFAAAAAA==&#10;" fillcolor="white [3201]" stroked="f" strokeweight=".5pt">
              <v:textbox>
                <w:txbxContent>
                  <w:p w14:paraId="736E02B6" w14:textId="77777777" w:rsidR="003620B0" w:rsidRPr="0050014D" w:rsidRDefault="003620B0" w:rsidP="007A5C27">
                    <w:pPr>
                      <w:pStyle w:val="Titel"/>
                      <w:spacing w:line="276" w:lineRule="auto"/>
                      <w:ind w:left="0"/>
                    </w:pPr>
                    <w:r w:rsidRPr="0050014D">
                      <w:t>Arbeits</w:t>
                    </w:r>
                    <w:r>
                      <w:t>bogen</w:t>
                    </w:r>
                    <w:r w:rsidRPr="0050014D">
                      <w:t>:</w:t>
                    </w:r>
                  </w:p>
                  <w:p w14:paraId="5E6B02B7" w14:textId="77777777" w:rsidR="003620B0" w:rsidRPr="0017008B" w:rsidRDefault="003620B0" w:rsidP="007A5C27">
                    <w:pPr>
                      <w:pStyle w:val="berschrift1"/>
                    </w:pPr>
                    <w:r>
                      <w:t>Hausratversicherung 1</w:t>
                    </w:r>
                  </w:p>
                </w:txbxContent>
              </v:textbox>
              <w10:wrap anchorx="margin" anchory="margin"/>
            </v:shape>
          </w:pict>
        </mc:Fallback>
      </mc:AlternateContent>
    </w:r>
    <w:r>
      <w:rPr>
        <w:noProof/>
        <w:color w:val="0A2446"/>
      </w:rPr>
      <w:drawing>
        <wp:inline distT="0" distB="0" distL="0" distR="0" wp14:anchorId="55E2FB31" wp14:editId="7FCB5ACB">
          <wp:extent cx="864000" cy="864000"/>
          <wp:effectExtent l="0" t="0" r="0" b="0"/>
          <wp:docPr id="1201" name="Grafik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0F900BD" w14:textId="77777777" w:rsidR="003620B0" w:rsidRPr="003440FA" w:rsidRDefault="003620B0" w:rsidP="003440FA">
    <w:pPr>
      <w:pStyle w:val="Kopfzeile"/>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2004F" w14:textId="77777777" w:rsidR="003620B0" w:rsidRDefault="003620B0" w:rsidP="006623DD">
    <w:pPr>
      <w:pStyle w:val="Kopfzeile"/>
      <w:ind w:left="0"/>
    </w:pPr>
    <w:r>
      <w:rPr>
        <w:noProof/>
      </w:rPr>
      <mc:AlternateContent>
        <mc:Choice Requires="wps">
          <w:drawing>
            <wp:anchor distT="45720" distB="45720" distL="114300" distR="114300" simplePos="0" relativeHeight="251632640" behindDoc="0" locked="0" layoutInCell="1" allowOverlap="1" wp14:anchorId="37670F57" wp14:editId="07C43E2C">
              <wp:simplePos x="0" y="0"/>
              <wp:positionH relativeFrom="margin">
                <wp:posOffset>5418455</wp:posOffset>
              </wp:positionH>
              <wp:positionV relativeFrom="topMargin">
                <wp:posOffset>1080135</wp:posOffset>
              </wp:positionV>
              <wp:extent cx="712800" cy="1404620"/>
              <wp:effectExtent l="0" t="0" r="0" b="0"/>
              <wp:wrapNone/>
              <wp:docPr id="4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71273A2" w14:textId="77777777" w:rsidR="003620B0" w:rsidRPr="0017008B" w:rsidRDefault="003620B0" w:rsidP="006623DD">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7670F57" id="_x0000_t202" coordsize="21600,21600" o:spt="202" path="m,l,21600r21600,l21600,xe">
              <v:stroke joinstyle="miter"/>
              <v:path gradientshapeok="t" o:connecttype="rect"/>
            </v:shapetype>
            <v:shape id="_x0000_s1634" type="#_x0000_t202" style="position:absolute;left:0;text-align:left;margin-left:426.65pt;margin-top:85.05pt;width:56.15pt;height:110.6pt;z-index:2516326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EPHkdwxAgAAqgQAAA4AAAAAAAAAAAAAAAAA&#10;LgIAAGRycy9lMm9Eb2MueG1sUEsBAi0AFAAGAAgAAAAhANWs6NXgAAAACwEAAA8AAAAAAAAAAAAA&#10;AAAAiwQAAGRycy9kb3ducmV2LnhtbFBLBQYAAAAABAAEAPMAAACYBQAAAAA=&#10;" filled="f" stroked="f">
              <v:textbox style="mso-fit-shape-to-text:t">
                <w:txbxContent>
                  <w:p w14:paraId="171273A2" w14:textId="77777777" w:rsidR="003620B0" w:rsidRPr="0017008B" w:rsidRDefault="003620B0" w:rsidP="006623DD">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631616" behindDoc="0" locked="0" layoutInCell="1" allowOverlap="1" wp14:anchorId="0E91CEFE" wp14:editId="0ABE91CF">
          <wp:simplePos x="0" y="0"/>
          <wp:positionH relativeFrom="margin">
            <wp:posOffset>5526405</wp:posOffset>
          </wp:positionH>
          <wp:positionV relativeFrom="topMargin">
            <wp:posOffset>648335</wp:posOffset>
          </wp:positionV>
          <wp:extent cx="496800" cy="417600"/>
          <wp:effectExtent l="0" t="0" r="0" b="1905"/>
          <wp:wrapNone/>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29568" behindDoc="0" locked="0" layoutInCell="1" allowOverlap="1" wp14:anchorId="4BEC7A21" wp14:editId="4A162C37">
              <wp:simplePos x="0" y="0"/>
              <wp:positionH relativeFrom="margin">
                <wp:posOffset>974090</wp:posOffset>
              </wp:positionH>
              <wp:positionV relativeFrom="topMargin">
                <wp:posOffset>466725</wp:posOffset>
              </wp:positionV>
              <wp:extent cx="3767455" cy="981075"/>
              <wp:effectExtent l="0" t="0" r="4445" b="9525"/>
              <wp:wrapNone/>
              <wp:docPr id="494" name="Textfeld 494"/>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D77CBA6" w14:textId="77777777" w:rsidR="003620B0" w:rsidRPr="0050014D" w:rsidRDefault="003620B0" w:rsidP="006623DD">
                          <w:pPr>
                            <w:pStyle w:val="Titel"/>
                            <w:spacing w:line="276" w:lineRule="auto"/>
                            <w:ind w:left="0"/>
                          </w:pPr>
                          <w:r w:rsidRPr="0050014D">
                            <w:t>Arbeitsb</w:t>
                          </w:r>
                          <w:r>
                            <w:t>ogen</w:t>
                          </w:r>
                          <w:r w:rsidRPr="0050014D">
                            <w:t>:</w:t>
                          </w:r>
                        </w:p>
                        <w:p w14:paraId="77CCAD4A" w14:textId="77777777" w:rsidR="003620B0" w:rsidRPr="0017008B" w:rsidRDefault="003620B0" w:rsidP="006623DD">
                          <w:pPr>
                            <w:pStyle w:val="berschrift1"/>
                          </w:pPr>
                          <w:r>
                            <w:t>Hausratversicherung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C7A21" id="Textfeld 494" o:spid="_x0000_s1635" type="#_x0000_t202" style="position:absolute;left:0;text-align:left;margin-left:76.7pt;margin-top:36.75pt;width:296.65pt;height:77.2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4b5Mg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sJ58/PEa6gOSISDziPe8qXCbh+ZDy/MoSlwdjR6eMZFasDb4BhRsgX362/nsR61wiwlDZqspP7n&#10;jjlBif5uUMW7/nAYXZk2w9FkgBt3nVlfZ8yuXgBS0McnZXkKY33Qp1A6qN/wPczjrZhihuPdJQ2n&#10;cBE66+N74mI+T0XoQ8vCo1lZHqEj5VGL1/aNOXsULKDUT3CyIys+6NbVxi8NzHcBpEqiRqY7Vo8C&#10;oIeTLY7vLT6S632quvwrzH4D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T1eG+TICAABdBAAADgAAAAAAAAAAAAAA&#10;AAAuAgAAZHJzL2Uyb0RvYy54bWxQSwECLQAUAAYACAAAACEAe2B5ZuEAAAAKAQAADwAAAAAAAAAA&#10;AAAAAACMBAAAZHJzL2Rvd25yZXYueG1sUEsFBgAAAAAEAAQA8wAAAJoFAAAAAA==&#10;" fillcolor="white [3201]" stroked="f" strokeweight=".5pt">
              <v:textbox>
                <w:txbxContent>
                  <w:p w14:paraId="7D77CBA6" w14:textId="77777777" w:rsidR="003620B0" w:rsidRPr="0050014D" w:rsidRDefault="003620B0" w:rsidP="006623DD">
                    <w:pPr>
                      <w:pStyle w:val="Titel"/>
                      <w:spacing w:line="276" w:lineRule="auto"/>
                      <w:ind w:left="0"/>
                    </w:pPr>
                    <w:r w:rsidRPr="0050014D">
                      <w:t>Arbeitsb</w:t>
                    </w:r>
                    <w:r>
                      <w:t>ogen</w:t>
                    </w:r>
                    <w:r w:rsidRPr="0050014D">
                      <w:t>:</w:t>
                    </w:r>
                  </w:p>
                  <w:p w14:paraId="77CCAD4A" w14:textId="77777777" w:rsidR="003620B0" w:rsidRPr="0017008B" w:rsidRDefault="003620B0" w:rsidP="006623DD">
                    <w:pPr>
                      <w:pStyle w:val="berschrift1"/>
                    </w:pPr>
                    <w:r>
                      <w:t>Hausratversicherung 2</w:t>
                    </w:r>
                  </w:p>
                </w:txbxContent>
              </v:textbox>
              <w10:wrap anchorx="margin" anchory="margin"/>
            </v:shape>
          </w:pict>
        </mc:Fallback>
      </mc:AlternateContent>
    </w:r>
    <w:r>
      <w:rPr>
        <w:noProof/>
        <w:color w:val="0A2446"/>
      </w:rPr>
      <w:drawing>
        <wp:inline distT="0" distB="0" distL="0" distR="0" wp14:anchorId="4FAB06DB" wp14:editId="6F32E755">
          <wp:extent cx="864000" cy="864000"/>
          <wp:effectExtent l="0" t="0" r="0" b="0"/>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692C0DF" w14:textId="77777777" w:rsidR="003620B0" w:rsidRPr="003440FA" w:rsidRDefault="003620B0" w:rsidP="003440FA">
    <w:pPr>
      <w:pStyle w:val="Kopfzeile"/>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61742" w14:textId="77777777" w:rsidR="003620B0" w:rsidRDefault="003620B0" w:rsidP="00781E9C">
    <w:pPr>
      <w:pStyle w:val="Kopfzeile"/>
      <w:ind w:left="0"/>
    </w:pPr>
    <w:r>
      <w:rPr>
        <w:noProof/>
      </w:rPr>
      <mc:AlternateContent>
        <mc:Choice Requires="wps">
          <w:drawing>
            <wp:anchor distT="0" distB="0" distL="114300" distR="114300" simplePos="0" relativeHeight="251637760" behindDoc="0" locked="0" layoutInCell="1" allowOverlap="1" wp14:anchorId="0EE197AD" wp14:editId="7F847B9F">
              <wp:simplePos x="0" y="0"/>
              <wp:positionH relativeFrom="margin">
                <wp:posOffset>974090</wp:posOffset>
              </wp:positionH>
              <wp:positionV relativeFrom="topMargin">
                <wp:posOffset>466725</wp:posOffset>
              </wp:positionV>
              <wp:extent cx="3767455" cy="981075"/>
              <wp:effectExtent l="0" t="0" r="4445" b="9525"/>
              <wp:wrapNone/>
              <wp:docPr id="512" name="Textfeld 51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5DDBFC6" w14:textId="77777777" w:rsidR="003620B0" w:rsidRPr="0050014D" w:rsidRDefault="003620B0" w:rsidP="00781E9C">
                          <w:pPr>
                            <w:pStyle w:val="Titel"/>
                            <w:spacing w:line="276" w:lineRule="auto"/>
                            <w:ind w:left="0"/>
                          </w:pPr>
                          <w:r>
                            <w:t>Lösung</w:t>
                          </w:r>
                          <w:r w:rsidRPr="0050014D">
                            <w:t>:</w:t>
                          </w:r>
                        </w:p>
                        <w:p w14:paraId="6712D836" w14:textId="77777777" w:rsidR="003620B0" w:rsidRPr="0017008B" w:rsidRDefault="003620B0" w:rsidP="00781E9C">
                          <w:pPr>
                            <w:pStyle w:val="berschrift1"/>
                          </w:pPr>
                          <w:r>
                            <w:t>Hausratversicherung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E197AD" id="_x0000_t202" coordsize="21600,21600" o:spt="202" path="m,l,21600r21600,l21600,xe">
              <v:stroke joinstyle="miter"/>
              <v:path gradientshapeok="t" o:connecttype="rect"/>
            </v:shapetype>
            <v:shape id="Textfeld 512" o:spid="_x0000_s1636" type="#_x0000_t202" style="position:absolute;left:0;text-align:left;margin-left:76.7pt;margin-top:36.75pt;width:296.65pt;height:77.2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ydd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sJ588Fp4jVUByTCQecRb/lSYbePzIcX5tAUODsaPTzjIjXgbXCMKNmC+/W381iPWmGWkgZNVlL/&#10;c8ecoER/N6jiXX84jK5Mm+FoMsCNu86srzNmVy8AKejjk7I8hbE+6FMoHdRv+B7m8VZMMcPx7pKG&#10;U7gInfXxPXExn6ci9KFl4dGsLI/QkfKoxWv7xpw9ChZQ6ic42ZEVH3TrauOXBua7AFIlUSPTHatH&#10;AdDDyRbH9xYfyfU+VV3+FW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I+HJ10zAgAAXQQAAA4AAAAAAAAAAAAA&#10;AAAALgIAAGRycy9lMm9Eb2MueG1sUEsBAi0AFAAGAAgAAAAhAHtgeWbhAAAACgEAAA8AAAAAAAAA&#10;AAAAAAAAjQQAAGRycy9kb3ducmV2LnhtbFBLBQYAAAAABAAEAPMAAACbBQAAAAA=&#10;" fillcolor="white [3201]" stroked="f" strokeweight=".5pt">
              <v:textbox>
                <w:txbxContent>
                  <w:p w14:paraId="45DDBFC6" w14:textId="77777777" w:rsidR="003620B0" w:rsidRPr="0050014D" w:rsidRDefault="003620B0" w:rsidP="00781E9C">
                    <w:pPr>
                      <w:pStyle w:val="Titel"/>
                      <w:spacing w:line="276" w:lineRule="auto"/>
                      <w:ind w:left="0"/>
                    </w:pPr>
                    <w:r>
                      <w:t>Lösung</w:t>
                    </w:r>
                    <w:r w:rsidRPr="0050014D">
                      <w:t>:</w:t>
                    </w:r>
                  </w:p>
                  <w:p w14:paraId="6712D836" w14:textId="77777777" w:rsidR="003620B0" w:rsidRPr="0017008B" w:rsidRDefault="003620B0" w:rsidP="00781E9C">
                    <w:pPr>
                      <w:pStyle w:val="berschrift1"/>
                    </w:pPr>
                    <w:r>
                      <w:t>Hausratversicherung</w:t>
                    </w:r>
                  </w:p>
                </w:txbxContent>
              </v:textbox>
              <w10:wrap anchorx="margin" anchory="margin"/>
            </v:shape>
          </w:pict>
        </mc:Fallback>
      </mc:AlternateContent>
    </w:r>
    <w:r>
      <w:rPr>
        <w:noProof/>
        <w:color w:val="0A2446"/>
      </w:rPr>
      <w:drawing>
        <wp:inline distT="0" distB="0" distL="0" distR="0" wp14:anchorId="1887704F" wp14:editId="1EEC4FC2">
          <wp:extent cx="864000" cy="864000"/>
          <wp:effectExtent l="0" t="0" r="0" b="0"/>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7F73465" w14:textId="77777777" w:rsidR="003620B0" w:rsidRDefault="003620B0" w:rsidP="00B404B8">
    <w:pPr>
      <w:pStyle w:val="Kopfzeile"/>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08DBD" w14:textId="77777777" w:rsidR="003620B0" w:rsidRDefault="003620B0" w:rsidP="00781E9C">
    <w:pPr>
      <w:pStyle w:val="Kopfzeile"/>
      <w:ind w:left="0"/>
    </w:pPr>
    <w:r>
      <w:rPr>
        <w:noProof/>
      </w:rPr>
      <mc:AlternateContent>
        <mc:Choice Requires="wps">
          <w:drawing>
            <wp:anchor distT="0" distB="0" distL="114300" distR="114300" simplePos="0" relativeHeight="251634688" behindDoc="0" locked="0" layoutInCell="1" allowOverlap="1" wp14:anchorId="6ABC7CC5" wp14:editId="5C0B93B7">
              <wp:simplePos x="0" y="0"/>
              <wp:positionH relativeFrom="margin">
                <wp:posOffset>974090</wp:posOffset>
              </wp:positionH>
              <wp:positionV relativeFrom="topMargin">
                <wp:posOffset>466725</wp:posOffset>
              </wp:positionV>
              <wp:extent cx="3767455" cy="981075"/>
              <wp:effectExtent l="0" t="0" r="4445" b="9525"/>
              <wp:wrapNone/>
              <wp:docPr id="514" name="Textfeld 514"/>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E2ACF03" w14:textId="77777777" w:rsidR="003620B0" w:rsidRPr="0050014D" w:rsidRDefault="003620B0" w:rsidP="00781E9C">
                          <w:pPr>
                            <w:pStyle w:val="Titel"/>
                            <w:spacing w:line="276" w:lineRule="auto"/>
                            <w:ind w:left="0"/>
                          </w:pPr>
                          <w:r w:rsidRPr="00286DC8">
                            <w:t>Lösung</w:t>
                          </w:r>
                          <w:r w:rsidRPr="0050014D">
                            <w:t>:</w:t>
                          </w:r>
                        </w:p>
                        <w:p w14:paraId="1B546F13" w14:textId="77777777" w:rsidR="003620B0" w:rsidRPr="0017008B" w:rsidRDefault="003620B0" w:rsidP="00781E9C">
                          <w:pPr>
                            <w:pStyle w:val="berschrift1"/>
                          </w:pPr>
                          <w:r>
                            <w:t>Hausratversicherung 1 &amp;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BC7CC5" id="_x0000_t202" coordsize="21600,21600" o:spt="202" path="m,l,21600r21600,l21600,xe">
              <v:stroke joinstyle="miter"/>
              <v:path gradientshapeok="t" o:connecttype="rect"/>
            </v:shapetype>
            <v:shape id="Textfeld 514" o:spid="_x0000_s1637" type="#_x0000_t202" style="position:absolute;left:0;text-align:left;margin-left:76.7pt;margin-top:36.75pt;width:296.65pt;height:77.2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8DVoiDICAABdBAAADgAAAAAAAAAAAAAA&#10;AAAuAgAAZHJzL2Uyb0RvYy54bWxQSwECLQAUAAYACAAAACEAe2B5ZuEAAAAKAQAADwAAAAAAAAAA&#10;AAAAAACMBAAAZHJzL2Rvd25yZXYueG1sUEsFBgAAAAAEAAQA8wAAAJoFAAAAAA==&#10;" fillcolor="white [3201]" stroked="f" strokeweight=".5pt">
              <v:textbox>
                <w:txbxContent>
                  <w:p w14:paraId="0E2ACF03" w14:textId="77777777" w:rsidR="003620B0" w:rsidRPr="0050014D" w:rsidRDefault="003620B0" w:rsidP="00781E9C">
                    <w:pPr>
                      <w:pStyle w:val="Titel"/>
                      <w:spacing w:line="276" w:lineRule="auto"/>
                      <w:ind w:left="0"/>
                    </w:pPr>
                    <w:r w:rsidRPr="00286DC8">
                      <w:t>Lösung</w:t>
                    </w:r>
                    <w:r w:rsidRPr="0050014D">
                      <w:t>:</w:t>
                    </w:r>
                  </w:p>
                  <w:p w14:paraId="1B546F13" w14:textId="77777777" w:rsidR="003620B0" w:rsidRPr="0017008B" w:rsidRDefault="003620B0" w:rsidP="00781E9C">
                    <w:pPr>
                      <w:pStyle w:val="berschrift1"/>
                    </w:pPr>
                    <w:r>
                      <w:t>Hausratversicherung 1 &amp; 2</w:t>
                    </w:r>
                  </w:p>
                </w:txbxContent>
              </v:textbox>
              <w10:wrap anchorx="margin" anchory="margin"/>
            </v:shape>
          </w:pict>
        </mc:Fallback>
      </mc:AlternateContent>
    </w:r>
    <w:r>
      <w:rPr>
        <w:noProof/>
        <w:color w:val="0A2446"/>
      </w:rPr>
      <w:drawing>
        <wp:inline distT="0" distB="0" distL="0" distR="0" wp14:anchorId="432EC0E0" wp14:editId="73AA32B4">
          <wp:extent cx="864000" cy="864000"/>
          <wp:effectExtent l="0" t="0" r="0" b="0"/>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75A4A4E" w14:textId="77777777" w:rsidR="003620B0" w:rsidRPr="00923829" w:rsidRDefault="003620B0" w:rsidP="0017008B">
    <w:pPr>
      <w:pStyle w:val="Kopfzeile"/>
      <w:ind w:left="0"/>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59810" w14:textId="77777777" w:rsidR="003620B0" w:rsidRPr="00923829" w:rsidRDefault="003620B0" w:rsidP="0017008B">
    <w:pPr>
      <w:pStyle w:val="Kopfzeile"/>
      <w:ind w:left="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CBDDB" w14:textId="77777777" w:rsidR="003620B0" w:rsidRDefault="003620B0" w:rsidP="00B404B8">
    <w:pPr>
      <w:pStyle w:val="Kopfzeile"/>
      <w:ind w:left="0"/>
    </w:pPr>
    <w:r>
      <w:rPr>
        <w:noProof/>
      </w:rPr>
      <mc:AlternateContent>
        <mc:Choice Requires="wps">
          <w:drawing>
            <wp:anchor distT="0" distB="0" distL="114300" distR="114300" simplePos="0" relativeHeight="251822080" behindDoc="0" locked="0" layoutInCell="1" allowOverlap="1" wp14:anchorId="4E62DC86" wp14:editId="41B2E29C">
              <wp:simplePos x="0" y="0"/>
              <wp:positionH relativeFrom="margin">
                <wp:posOffset>974090</wp:posOffset>
              </wp:positionH>
              <wp:positionV relativeFrom="topMargin">
                <wp:posOffset>466724</wp:posOffset>
              </wp:positionV>
              <wp:extent cx="5400000" cy="752475"/>
              <wp:effectExtent l="0" t="0" r="0" b="9525"/>
              <wp:wrapNone/>
              <wp:docPr id="1818" name="Textfeld 181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78D46C4A" w14:textId="77777777" w:rsidR="003620B0" w:rsidRPr="0050014D" w:rsidRDefault="003620B0" w:rsidP="0017008B">
                          <w:pPr>
                            <w:pStyle w:val="Titel"/>
                            <w:spacing w:line="276" w:lineRule="auto"/>
                            <w:ind w:left="0"/>
                          </w:pPr>
                          <w:r>
                            <w:t>Ablauf für Lehrende</w:t>
                          </w:r>
                          <w:r w:rsidRPr="0050014D">
                            <w:t>:</w:t>
                          </w:r>
                        </w:p>
                        <w:p w14:paraId="084B5A95" w14:textId="77777777" w:rsidR="003620B0" w:rsidRPr="0017008B" w:rsidRDefault="003620B0" w:rsidP="00D06175">
                          <w:pPr>
                            <w:pStyle w:val="berschrift1"/>
                          </w:pPr>
                          <w:r>
                            <w:t>Gender und einfache Sprache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62DC86" id="_x0000_t202" coordsize="21600,21600" o:spt="202" path="m,l,21600r21600,l21600,xe">
              <v:stroke joinstyle="miter"/>
              <v:path gradientshapeok="t" o:connecttype="rect"/>
            </v:shapetype>
            <v:shape id="Textfeld 1818" o:spid="_x0000_s1541" type="#_x0000_t202" style="position:absolute;left:0;text-align:left;margin-left:76.7pt;margin-top:36.75pt;width:425.2pt;height:59.2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" fillcolor="white [3201]" stroked="f" strokeweight=".5pt">
              <v:textbox>
                <w:txbxContent>
                  <w:p w14:paraId="78D46C4A" w14:textId="77777777" w:rsidR="003620B0" w:rsidRPr="0050014D" w:rsidRDefault="003620B0" w:rsidP="0017008B">
                    <w:pPr>
                      <w:pStyle w:val="Titel"/>
                      <w:spacing w:line="276" w:lineRule="auto"/>
                      <w:ind w:left="0"/>
                    </w:pPr>
                    <w:r>
                      <w:t>Ablauf für Lehrende</w:t>
                    </w:r>
                    <w:r w:rsidRPr="0050014D">
                      <w:t>:</w:t>
                    </w:r>
                  </w:p>
                  <w:p w14:paraId="084B5A95" w14:textId="77777777" w:rsidR="003620B0" w:rsidRPr="0017008B" w:rsidRDefault="003620B0" w:rsidP="00D06175">
                    <w:pPr>
                      <w:pStyle w:val="berschrift1"/>
                    </w:pPr>
                    <w:r>
                      <w:t>Gender und einfache Sprache</w:t>
                    </w:r>
                  </w:p>
                </w:txbxContent>
              </v:textbox>
              <w10:wrap anchorx="margin" anchory="margin"/>
            </v:shape>
          </w:pict>
        </mc:Fallback>
      </mc:AlternateContent>
    </w:r>
    <w:r>
      <w:rPr>
        <w:noProof/>
        <w:color w:val="0A2446"/>
      </w:rPr>
      <w:drawing>
        <wp:inline distT="0" distB="0" distL="0" distR="0" wp14:anchorId="06AC6406" wp14:editId="1E85FC7E">
          <wp:extent cx="864000" cy="864000"/>
          <wp:effectExtent l="0" t="0" r="0" b="0"/>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A2C2797" w14:textId="77777777" w:rsidR="003620B0" w:rsidRPr="007B2D80" w:rsidRDefault="003620B0" w:rsidP="00B404B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D3F49D6" w14:textId="77777777" w:rsidTr="00821CD8">
      <w:trPr>
        <w:trHeight w:val="1134"/>
      </w:trPr>
      <w:tc>
        <w:tcPr>
          <w:tcW w:w="1000" w:type="pct"/>
          <w:vAlign w:val="center"/>
        </w:tcPr>
        <w:p w14:paraId="4AF7AC10" w14:textId="77777777" w:rsidR="003620B0" w:rsidRDefault="003620B0" w:rsidP="00B404B8">
          <w:pPr>
            <w:pStyle w:val="Untertitel"/>
          </w:pPr>
          <w:r>
            <w:rPr>
              <w:noProof/>
            </w:rPr>
            <w:drawing>
              <wp:inline distT="0" distB="0" distL="0" distR="0" wp14:anchorId="15343E19" wp14:editId="103F1422">
                <wp:extent cx="496800" cy="417600"/>
                <wp:effectExtent l="0" t="0" r="0" b="1905"/>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A90C459" w14:textId="77777777" w:rsidR="003620B0" w:rsidRDefault="003620B0" w:rsidP="00B404B8">
          <w:pPr>
            <w:pStyle w:val="Untertitel"/>
          </w:pPr>
          <w:r>
            <w:rPr>
              <w:noProof/>
            </w:rPr>
            <w:drawing>
              <wp:inline distT="0" distB="0" distL="0" distR="0" wp14:anchorId="5EF42807" wp14:editId="57B07FEA">
                <wp:extent cx="436001" cy="471352"/>
                <wp:effectExtent l="0" t="0" r="0" b="0"/>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EC93857" w14:textId="77777777" w:rsidR="003620B0" w:rsidRDefault="003620B0" w:rsidP="00B404B8">
          <w:pPr>
            <w:pStyle w:val="Untertitel"/>
          </w:pPr>
          <w:r>
            <w:rPr>
              <w:noProof/>
            </w:rPr>
            <w:drawing>
              <wp:inline distT="0" distB="0" distL="0" distR="0" wp14:anchorId="29281903" wp14:editId="02545C3D">
                <wp:extent cx="428400" cy="486000"/>
                <wp:effectExtent l="0" t="0" r="3810" b="0"/>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8832950" w14:textId="77777777" w:rsidR="003620B0" w:rsidRDefault="003620B0" w:rsidP="00B404B8">
          <w:pPr>
            <w:pStyle w:val="Untertitel"/>
          </w:pPr>
          <w:r>
            <w:rPr>
              <w:noProof/>
            </w:rPr>
            <w:drawing>
              <wp:inline distT="0" distB="0" distL="0" distR="0" wp14:anchorId="796342F5" wp14:editId="700CB70D">
                <wp:extent cx="424800" cy="435600"/>
                <wp:effectExtent l="0" t="0" r="0" b="0"/>
                <wp:docPr id="617" name="Grafi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AD4B561" w14:textId="77777777" w:rsidR="003620B0" w:rsidRDefault="003620B0" w:rsidP="00B404B8">
          <w:pPr>
            <w:pStyle w:val="Untertitel"/>
          </w:pPr>
          <w:r>
            <w:rPr>
              <w:noProof/>
            </w:rPr>
            <w:drawing>
              <wp:inline distT="0" distB="0" distL="0" distR="0" wp14:anchorId="32D75CD8" wp14:editId="0B118C56">
                <wp:extent cx="457200" cy="435600"/>
                <wp:effectExtent l="0" t="0" r="0" b="0"/>
                <wp:docPr id="625" name="Grafik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452F5234" w14:textId="77777777" w:rsidTr="00821CD8">
      <w:trPr>
        <w:trHeight w:val="510"/>
      </w:trPr>
      <w:tc>
        <w:tcPr>
          <w:tcW w:w="1000" w:type="pct"/>
        </w:tcPr>
        <w:p w14:paraId="0000A3D6" w14:textId="77777777" w:rsidR="003620B0" w:rsidRPr="0050014D" w:rsidRDefault="003620B0" w:rsidP="00B404B8">
          <w:pPr>
            <w:pStyle w:val="Untertitel"/>
          </w:pPr>
          <w:r w:rsidRPr="0050014D">
            <w:t xml:space="preserve">Level </w:t>
          </w:r>
          <w:r>
            <w:t>2-4</w:t>
          </w:r>
        </w:p>
      </w:tc>
      <w:tc>
        <w:tcPr>
          <w:tcW w:w="1000" w:type="pct"/>
        </w:tcPr>
        <w:p w14:paraId="3399FD6B" w14:textId="77777777" w:rsidR="003620B0" w:rsidRPr="00821CD8" w:rsidRDefault="003620B0" w:rsidP="00B404B8">
          <w:pPr>
            <w:pStyle w:val="Untertitel"/>
          </w:pPr>
          <w:r>
            <w:t>15</w:t>
          </w:r>
          <w:r w:rsidRPr="00821CD8">
            <w:t xml:space="preserve"> Minuten</w:t>
          </w:r>
        </w:p>
      </w:tc>
      <w:tc>
        <w:tcPr>
          <w:tcW w:w="1000" w:type="pct"/>
        </w:tcPr>
        <w:p w14:paraId="359BBFF3" w14:textId="77777777" w:rsidR="003620B0" w:rsidRPr="00821CD8" w:rsidRDefault="003620B0" w:rsidP="00B404B8">
          <w:pPr>
            <w:pStyle w:val="Untertitel"/>
          </w:pPr>
          <w:r w:rsidRPr="00821CD8">
            <w:t>1</w:t>
          </w:r>
          <w:r>
            <w:t>-10</w:t>
          </w:r>
          <w:r w:rsidRPr="00821CD8">
            <w:t xml:space="preserve"> Person</w:t>
          </w:r>
          <w:r>
            <w:t>en</w:t>
          </w:r>
        </w:p>
      </w:tc>
      <w:tc>
        <w:tcPr>
          <w:tcW w:w="1000" w:type="pct"/>
        </w:tcPr>
        <w:p w14:paraId="331F98E2" w14:textId="77777777" w:rsidR="003620B0" w:rsidRPr="00821CD8" w:rsidRDefault="003620B0" w:rsidP="00B404B8">
          <w:pPr>
            <w:pStyle w:val="Untertitel"/>
          </w:pPr>
          <w:r w:rsidRPr="00821CD8">
            <w:t>E</w:t>
          </w:r>
          <w:r>
            <w:t>A, Plenum</w:t>
          </w:r>
        </w:p>
      </w:tc>
      <w:tc>
        <w:tcPr>
          <w:tcW w:w="1000" w:type="pct"/>
        </w:tcPr>
        <w:p w14:paraId="5E38D424" w14:textId="77777777" w:rsidR="003620B0" w:rsidRPr="00821CD8" w:rsidRDefault="003620B0" w:rsidP="00B404B8">
          <w:pPr>
            <w:pStyle w:val="Untertitel"/>
          </w:pPr>
          <w:r>
            <w:t>Arbeitsbögen</w:t>
          </w:r>
        </w:p>
      </w:tc>
    </w:tr>
  </w:tbl>
  <w:p w14:paraId="437168A9" w14:textId="77777777" w:rsidR="003620B0" w:rsidRDefault="003620B0" w:rsidP="00B404B8"/>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64942" w14:textId="77777777" w:rsidR="003620B0" w:rsidRDefault="003620B0" w:rsidP="00857B4F">
    <w:pPr>
      <w:pStyle w:val="Kopfzeile"/>
      <w:ind w:left="0"/>
    </w:pPr>
    <w:r>
      <w:rPr>
        <w:noProof/>
      </w:rPr>
      <mc:AlternateContent>
        <mc:Choice Requires="wps">
          <w:drawing>
            <wp:anchor distT="0" distB="0" distL="114300" distR="114300" simplePos="0" relativeHeight="251690496" behindDoc="0" locked="0" layoutInCell="1" allowOverlap="1" wp14:anchorId="636821B8" wp14:editId="2CE27346">
              <wp:simplePos x="0" y="0"/>
              <wp:positionH relativeFrom="margin">
                <wp:posOffset>974090</wp:posOffset>
              </wp:positionH>
              <wp:positionV relativeFrom="topMargin">
                <wp:posOffset>466724</wp:posOffset>
              </wp:positionV>
              <wp:extent cx="5400000" cy="752475"/>
              <wp:effectExtent l="0" t="0" r="0" b="9525"/>
              <wp:wrapNone/>
              <wp:docPr id="524" name="Textfeld 524"/>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5A4EA357" w14:textId="77777777" w:rsidR="003620B0" w:rsidRPr="0050014D" w:rsidRDefault="003620B0" w:rsidP="00857B4F">
                          <w:pPr>
                            <w:pStyle w:val="Titel"/>
                            <w:spacing w:line="276" w:lineRule="auto"/>
                            <w:ind w:left="0"/>
                          </w:pPr>
                          <w:r>
                            <w:t>Ablauf für Lehrende</w:t>
                          </w:r>
                          <w:r w:rsidRPr="0050014D">
                            <w:t>:</w:t>
                          </w:r>
                        </w:p>
                        <w:p w14:paraId="15DD2DA1" w14:textId="77777777" w:rsidR="003620B0" w:rsidRPr="0017008B" w:rsidRDefault="003620B0" w:rsidP="00857B4F">
                          <w:pPr>
                            <w:pStyle w:val="berschrift1"/>
                          </w:pPr>
                          <w:r>
                            <w:t>Tierhalter-Haftpflichtversicherung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6821B8" id="_x0000_t202" coordsize="21600,21600" o:spt="202" path="m,l,21600r21600,l21600,xe">
              <v:stroke joinstyle="miter"/>
              <v:path gradientshapeok="t" o:connecttype="rect"/>
            </v:shapetype>
            <v:shape id="Textfeld 524" o:spid="_x0000_s1638" type="#_x0000_t202" style="position:absolute;left:0;text-align:left;margin-left:76.7pt;margin-top:36.75pt;width:425.2pt;height:59.2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BhD13UxAgAAXQQAAA4AAAAAAAAAAAAAAAAA&#10;LgIAAGRycy9lMm9Eb2MueG1sUEsBAi0AFAAGAAgAAAAhAGIfAJrgAAAACwEAAA8AAAAAAAAAAAAA&#10;AAAAiwQAAGRycy9kb3ducmV2LnhtbFBLBQYAAAAABAAEAPMAAACYBQAAAAA=&#10;" fillcolor="white [3201]" stroked="f" strokeweight=".5pt">
              <v:textbox>
                <w:txbxContent>
                  <w:p w14:paraId="5A4EA357" w14:textId="77777777" w:rsidR="003620B0" w:rsidRPr="0050014D" w:rsidRDefault="003620B0" w:rsidP="00857B4F">
                    <w:pPr>
                      <w:pStyle w:val="Titel"/>
                      <w:spacing w:line="276" w:lineRule="auto"/>
                      <w:ind w:left="0"/>
                    </w:pPr>
                    <w:r>
                      <w:t>Ablauf für Lehrende</w:t>
                    </w:r>
                    <w:r w:rsidRPr="0050014D">
                      <w:t>:</w:t>
                    </w:r>
                  </w:p>
                  <w:p w14:paraId="15DD2DA1" w14:textId="77777777" w:rsidR="003620B0" w:rsidRPr="0017008B" w:rsidRDefault="003620B0" w:rsidP="00857B4F">
                    <w:pPr>
                      <w:pStyle w:val="berschrift1"/>
                    </w:pPr>
                    <w:r>
                      <w:t>Tierhalter-Haftpflichtversicherung</w:t>
                    </w:r>
                  </w:p>
                </w:txbxContent>
              </v:textbox>
              <w10:wrap anchorx="margin" anchory="margin"/>
            </v:shape>
          </w:pict>
        </mc:Fallback>
      </mc:AlternateContent>
    </w:r>
    <w:r>
      <w:rPr>
        <w:noProof/>
        <w:color w:val="0A2446"/>
      </w:rPr>
      <w:drawing>
        <wp:inline distT="0" distB="0" distL="0" distR="0" wp14:anchorId="066D1FB2" wp14:editId="2365AC48">
          <wp:extent cx="864000" cy="864000"/>
          <wp:effectExtent l="0" t="0" r="0" b="0"/>
          <wp:docPr id="1209" name="Grafi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2950D77" w14:textId="77777777" w:rsidR="003620B0" w:rsidRPr="007B2D80" w:rsidRDefault="003620B0" w:rsidP="00857B4F">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38EF0B0" w14:textId="77777777" w:rsidTr="00781E9C">
      <w:trPr>
        <w:trHeight w:val="1134"/>
      </w:trPr>
      <w:tc>
        <w:tcPr>
          <w:tcW w:w="1000" w:type="pct"/>
          <w:vAlign w:val="center"/>
        </w:tcPr>
        <w:p w14:paraId="0B3279AE" w14:textId="77777777" w:rsidR="003620B0" w:rsidRDefault="003620B0" w:rsidP="00857B4F">
          <w:pPr>
            <w:pStyle w:val="Untertitel"/>
          </w:pPr>
          <w:r>
            <w:rPr>
              <w:noProof/>
            </w:rPr>
            <w:drawing>
              <wp:inline distT="0" distB="0" distL="0" distR="0" wp14:anchorId="0E8F1DFA" wp14:editId="237DAECD">
                <wp:extent cx="496800" cy="417600"/>
                <wp:effectExtent l="0" t="0" r="0" b="1905"/>
                <wp:docPr id="1210" name="Grafik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A72CDD2" w14:textId="77777777" w:rsidR="003620B0" w:rsidRDefault="003620B0" w:rsidP="00857B4F">
          <w:pPr>
            <w:pStyle w:val="Untertitel"/>
          </w:pPr>
          <w:r>
            <w:rPr>
              <w:noProof/>
            </w:rPr>
            <w:drawing>
              <wp:inline distT="0" distB="0" distL="0" distR="0" wp14:anchorId="27A7C40B" wp14:editId="6A189E1B">
                <wp:extent cx="436001" cy="471352"/>
                <wp:effectExtent l="0" t="0" r="0" b="0"/>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114EC151" w14:textId="77777777" w:rsidR="003620B0" w:rsidRDefault="003620B0" w:rsidP="00857B4F">
          <w:pPr>
            <w:pStyle w:val="Untertitel"/>
          </w:pPr>
          <w:r>
            <w:rPr>
              <w:noProof/>
            </w:rPr>
            <w:drawing>
              <wp:inline distT="0" distB="0" distL="0" distR="0" wp14:anchorId="4D764FEB" wp14:editId="4EE4C99B">
                <wp:extent cx="428400" cy="486000"/>
                <wp:effectExtent l="0" t="0" r="3810" b="0"/>
                <wp:docPr id="1212"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55AF39B" w14:textId="77777777" w:rsidR="003620B0" w:rsidRDefault="003620B0" w:rsidP="00857B4F">
          <w:pPr>
            <w:pStyle w:val="Untertitel"/>
          </w:pPr>
          <w:r>
            <w:rPr>
              <w:noProof/>
            </w:rPr>
            <w:drawing>
              <wp:inline distT="0" distB="0" distL="0" distR="0" wp14:anchorId="3A1713FA" wp14:editId="22664167">
                <wp:extent cx="424800" cy="435600"/>
                <wp:effectExtent l="0" t="0" r="0" b="0"/>
                <wp:docPr id="1216" name="Grafik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D40371B" w14:textId="77777777" w:rsidR="003620B0" w:rsidRDefault="003620B0" w:rsidP="00857B4F">
          <w:pPr>
            <w:pStyle w:val="Untertitel"/>
          </w:pPr>
          <w:r>
            <w:rPr>
              <w:noProof/>
            </w:rPr>
            <w:drawing>
              <wp:inline distT="0" distB="0" distL="0" distR="0" wp14:anchorId="47E7CF41" wp14:editId="2306CB5B">
                <wp:extent cx="457200" cy="435600"/>
                <wp:effectExtent l="0" t="0" r="0" b="0"/>
                <wp:docPr id="1218" name="Grafik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CE47982" w14:textId="77777777" w:rsidTr="00781E9C">
      <w:trPr>
        <w:trHeight w:val="510"/>
      </w:trPr>
      <w:tc>
        <w:tcPr>
          <w:tcW w:w="1000" w:type="pct"/>
        </w:tcPr>
        <w:p w14:paraId="1DB4364E" w14:textId="77777777" w:rsidR="003620B0" w:rsidRPr="0050014D" w:rsidRDefault="003620B0" w:rsidP="00857B4F">
          <w:pPr>
            <w:pStyle w:val="Untertitel"/>
          </w:pPr>
          <w:r w:rsidRPr="0050014D">
            <w:t xml:space="preserve">Level </w:t>
          </w:r>
          <w:r>
            <w:t>2-3</w:t>
          </w:r>
        </w:p>
      </w:tc>
      <w:tc>
        <w:tcPr>
          <w:tcW w:w="1000" w:type="pct"/>
        </w:tcPr>
        <w:p w14:paraId="259401D0" w14:textId="77777777" w:rsidR="003620B0" w:rsidRPr="00821CD8" w:rsidRDefault="003620B0" w:rsidP="00857B4F">
          <w:pPr>
            <w:pStyle w:val="Untertitel"/>
          </w:pPr>
          <w:r>
            <w:t>15</w:t>
          </w:r>
          <w:r w:rsidRPr="00821CD8">
            <w:t xml:space="preserve"> Minuten</w:t>
          </w:r>
        </w:p>
      </w:tc>
      <w:tc>
        <w:tcPr>
          <w:tcW w:w="1000" w:type="pct"/>
        </w:tcPr>
        <w:p w14:paraId="3A165A3C" w14:textId="77777777" w:rsidR="003620B0" w:rsidRPr="00821CD8" w:rsidRDefault="003620B0" w:rsidP="00857B4F">
          <w:pPr>
            <w:pStyle w:val="Untertitel"/>
          </w:pPr>
          <w:r w:rsidRPr="00821CD8">
            <w:t>1</w:t>
          </w:r>
          <w:r>
            <w:t>-10</w:t>
          </w:r>
          <w:r w:rsidRPr="00821CD8">
            <w:t xml:space="preserve"> Person</w:t>
          </w:r>
          <w:r>
            <w:t>en</w:t>
          </w:r>
        </w:p>
      </w:tc>
      <w:tc>
        <w:tcPr>
          <w:tcW w:w="1000" w:type="pct"/>
        </w:tcPr>
        <w:p w14:paraId="06908931" w14:textId="77777777" w:rsidR="003620B0" w:rsidRPr="00821CD8" w:rsidRDefault="003620B0" w:rsidP="00857B4F">
          <w:pPr>
            <w:pStyle w:val="Untertitel"/>
          </w:pPr>
          <w:r w:rsidRPr="00821CD8">
            <w:t>E</w:t>
          </w:r>
          <w:r>
            <w:t>A, Plenum</w:t>
          </w:r>
        </w:p>
      </w:tc>
      <w:tc>
        <w:tcPr>
          <w:tcW w:w="1000" w:type="pct"/>
        </w:tcPr>
        <w:p w14:paraId="71EBC4A9" w14:textId="77777777" w:rsidR="003620B0" w:rsidRPr="00821CD8" w:rsidRDefault="003620B0" w:rsidP="00857B4F">
          <w:pPr>
            <w:pStyle w:val="Untertitel"/>
          </w:pPr>
          <w:r>
            <w:t>Arbeitsbogen</w:t>
          </w:r>
        </w:p>
      </w:tc>
    </w:tr>
  </w:tbl>
  <w:p w14:paraId="641662A4" w14:textId="77777777" w:rsidR="003620B0" w:rsidRPr="00923829" w:rsidRDefault="003620B0" w:rsidP="0017008B">
    <w:pPr>
      <w:pStyle w:val="Kopfzeile"/>
      <w:ind w:left="0"/>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CCD3B" w14:textId="77777777" w:rsidR="003620B0" w:rsidRDefault="003620B0" w:rsidP="00B900A8">
    <w:pPr>
      <w:pStyle w:val="Kopfzeile"/>
      <w:ind w:left="0"/>
    </w:pPr>
    <w:r>
      <w:rPr>
        <w:noProof/>
      </w:rPr>
      <mc:AlternateContent>
        <mc:Choice Requires="wps">
          <w:drawing>
            <wp:anchor distT="45720" distB="45720" distL="114300" distR="114300" simplePos="0" relativeHeight="251644928" behindDoc="0" locked="0" layoutInCell="1" allowOverlap="1" wp14:anchorId="56B41442" wp14:editId="557A1CA4">
              <wp:simplePos x="0" y="0"/>
              <wp:positionH relativeFrom="margin">
                <wp:posOffset>5418455</wp:posOffset>
              </wp:positionH>
              <wp:positionV relativeFrom="topMargin">
                <wp:posOffset>1080135</wp:posOffset>
              </wp:positionV>
              <wp:extent cx="712800" cy="1404620"/>
              <wp:effectExtent l="0" t="0" r="0" b="0"/>
              <wp:wrapNone/>
              <wp:docPr id="582" name="Textfeld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6C5E63" w14:textId="77777777" w:rsidR="003620B0" w:rsidRPr="0017008B" w:rsidRDefault="003620B0" w:rsidP="00B900A8">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6B41442" id="_x0000_t202" coordsize="21600,21600" o:spt="202" path="m,l,21600r21600,l21600,xe">
              <v:stroke joinstyle="miter"/>
              <v:path gradientshapeok="t" o:connecttype="rect"/>
            </v:shapetype>
            <v:shape id="Textfeld 582" o:spid="_x0000_s1639" type="#_x0000_t202" style="position:absolute;left:0;text-align:left;margin-left:426.65pt;margin-top:85.05pt;width:56.15pt;height:110.6pt;z-index:251644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Fujp0UxAgAAqgQAAA4AAAAAAAAAAAAAAAAA&#10;LgIAAGRycy9lMm9Eb2MueG1sUEsBAi0AFAAGAAgAAAAhANWs6NXgAAAACwEAAA8AAAAAAAAAAAAA&#10;AAAAiwQAAGRycy9kb3ducmV2LnhtbFBLBQYAAAAABAAEAPMAAACYBQAAAAA=&#10;" filled="f" stroked="f">
              <v:textbox style="mso-fit-shape-to-text:t">
                <w:txbxContent>
                  <w:p w14:paraId="786C5E63" w14:textId="77777777" w:rsidR="003620B0" w:rsidRPr="0017008B" w:rsidRDefault="003620B0" w:rsidP="00B900A8">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642880" behindDoc="0" locked="0" layoutInCell="1" allowOverlap="1" wp14:anchorId="48A9924C" wp14:editId="2C5E5BD5">
          <wp:simplePos x="0" y="0"/>
          <wp:positionH relativeFrom="margin">
            <wp:posOffset>5526405</wp:posOffset>
          </wp:positionH>
          <wp:positionV relativeFrom="topMargin">
            <wp:posOffset>648335</wp:posOffset>
          </wp:positionV>
          <wp:extent cx="496800" cy="417600"/>
          <wp:effectExtent l="0" t="0" r="0" b="1905"/>
          <wp:wrapNone/>
          <wp:docPr id="1219" name="Grafik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0832" behindDoc="0" locked="0" layoutInCell="1" allowOverlap="1" wp14:anchorId="3AF5B546" wp14:editId="7F380F6C">
              <wp:simplePos x="0" y="0"/>
              <wp:positionH relativeFrom="margin">
                <wp:posOffset>974090</wp:posOffset>
              </wp:positionH>
              <wp:positionV relativeFrom="topMargin">
                <wp:posOffset>466725</wp:posOffset>
              </wp:positionV>
              <wp:extent cx="3767455" cy="981075"/>
              <wp:effectExtent l="0" t="0" r="4445" b="9525"/>
              <wp:wrapNone/>
              <wp:docPr id="583" name="Textfeld 58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792223B" w14:textId="77777777" w:rsidR="003620B0" w:rsidRPr="00B921D0" w:rsidRDefault="003620B0" w:rsidP="00B900A8">
                          <w:pPr>
                            <w:pStyle w:val="Titel"/>
                            <w:spacing w:line="276" w:lineRule="auto"/>
                            <w:ind w:left="0"/>
                          </w:pPr>
                          <w:r w:rsidRPr="00B921D0">
                            <w:t>Arbeitsb</w:t>
                          </w:r>
                          <w:r>
                            <w:t>ogen</w:t>
                          </w:r>
                          <w:r w:rsidRPr="00B921D0">
                            <w:t>:</w:t>
                          </w:r>
                        </w:p>
                        <w:p w14:paraId="4C3810AB" w14:textId="77777777" w:rsidR="003620B0" w:rsidRPr="007C7407" w:rsidRDefault="003620B0" w:rsidP="00B900A8">
                          <w:pPr>
                            <w:pStyle w:val="berschrift1"/>
                            <w:spacing w:line="276" w:lineRule="auto"/>
                          </w:pPr>
                          <w:r w:rsidRPr="00B921D0">
                            <w:t>Tierhalter-Haftpflichtversicherung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5B546" id="Textfeld 583" o:spid="_x0000_s1640" type="#_x0000_t202" style="position:absolute;left:0;text-align:left;margin-left:76.7pt;margin-top:36.75pt;width:296.65pt;height:77.2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vu+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sJ58/Fp4jVUByTCQecRb/lSYbePzIcX5tAUODsaPTzjIjXgbXCMKNmC+/W381iPWmGWkgZNVlL/&#10;c8ecoER/N6jiXX84jK5Mm+FoMsCNu86srzNmVy8AKejjk7I8hbE+6FMoHdRv+B7m8VZMMcPx7pKG&#10;U7gInfXxPXExn6ci9KFl4dGsLI/QkfKoxWv7xpw9ChZQ6ic42ZEVH3TrauOXBua7AFIlUSPTHatH&#10;AdDDyRbH9xYfyfU+VV3+FW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FC+74zAgAAXQQAAA4AAAAAAAAAAAAA&#10;AAAALgIAAGRycy9lMm9Eb2MueG1sUEsBAi0AFAAGAAgAAAAhAHtgeWbhAAAACgEAAA8AAAAAAAAA&#10;AAAAAAAAjQQAAGRycy9kb3ducmV2LnhtbFBLBQYAAAAABAAEAPMAAACbBQAAAAA=&#10;" fillcolor="white [3201]" stroked="f" strokeweight=".5pt">
              <v:textbox>
                <w:txbxContent>
                  <w:p w14:paraId="4792223B" w14:textId="77777777" w:rsidR="003620B0" w:rsidRPr="00B921D0" w:rsidRDefault="003620B0" w:rsidP="00B900A8">
                    <w:pPr>
                      <w:pStyle w:val="Titel"/>
                      <w:spacing w:line="276" w:lineRule="auto"/>
                      <w:ind w:left="0"/>
                    </w:pPr>
                    <w:r w:rsidRPr="00B921D0">
                      <w:t>Arbeitsb</w:t>
                    </w:r>
                    <w:r>
                      <w:t>ogen</w:t>
                    </w:r>
                    <w:r w:rsidRPr="00B921D0">
                      <w:t>:</w:t>
                    </w:r>
                  </w:p>
                  <w:p w14:paraId="4C3810AB" w14:textId="77777777" w:rsidR="003620B0" w:rsidRPr="007C7407" w:rsidRDefault="003620B0" w:rsidP="00B900A8">
                    <w:pPr>
                      <w:pStyle w:val="berschrift1"/>
                      <w:spacing w:line="276" w:lineRule="auto"/>
                    </w:pPr>
                    <w:r w:rsidRPr="00B921D0">
                      <w:t>Tierhalter-Haftpflichtversicherung</w:t>
                    </w:r>
                  </w:p>
                </w:txbxContent>
              </v:textbox>
              <w10:wrap anchorx="margin" anchory="margin"/>
            </v:shape>
          </w:pict>
        </mc:Fallback>
      </mc:AlternateContent>
    </w:r>
    <w:r>
      <w:rPr>
        <w:noProof/>
        <w:color w:val="0A2446"/>
      </w:rPr>
      <w:drawing>
        <wp:inline distT="0" distB="0" distL="0" distR="0" wp14:anchorId="24B4B000" wp14:editId="42D0BCF4">
          <wp:extent cx="864000" cy="864000"/>
          <wp:effectExtent l="0" t="0" r="0" b="0"/>
          <wp:docPr id="1237" name="Grafik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48A2255" w14:textId="77777777" w:rsidR="003620B0" w:rsidRPr="00923829" w:rsidRDefault="003620B0" w:rsidP="0017008B">
    <w:pPr>
      <w:pStyle w:val="Kopfzeile"/>
      <w:ind w:left="0"/>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7936C" w14:textId="77777777" w:rsidR="003620B0" w:rsidRDefault="003620B0" w:rsidP="0093389F">
    <w:pPr>
      <w:pStyle w:val="Kopfzeile"/>
      <w:ind w:left="0"/>
    </w:pPr>
    <w:r>
      <w:rPr>
        <w:noProof/>
      </w:rPr>
      <mc:AlternateContent>
        <mc:Choice Requires="wps">
          <w:drawing>
            <wp:anchor distT="0" distB="0" distL="114300" distR="114300" simplePos="0" relativeHeight="251645952" behindDoc="0" locked="0" layoutInCell="1" allowOverlap="1" wp14:anchorId="5CEDA505" wp14:editId="23E09C7E">
              <wp:simplePos x="0" y="0"/>
              <wp:positionH relativeFrom="margin">
                <wp:posOffset>968926</wp:posOffset>
              </wp:positionH>
              <wp:positionV relativeFrom="topMargin">
                <wp:posOffset>462708</wp:posOffset>
              </wp:positionV>
              <wp:extent cx="3767455" cy="1090670"/>
              <wp:effectExtent l="0" t="0" r="4445" b="1905"/>
              <wp:wrapNone/>
              <wp:docPr id="616" name="Textfeld 616"/>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592FDCF6" w14:textId="77777777" w:rsidR="003620B0" w:rsidRDefault="003620B0" w:rsidP="00781E9C">
                          <w:pPr>
                            <w:pStyle w:val="Titel"/>
                            <w:spacing w:line="276" w:lineRule="auto"/>
                            <w:ind w:left="0"/>
                          </w:pPr>
                          <w:r>
                            <w:t>Lösung</w:t>
                          </w:r>
                        </w:p>
                        <w:p w14:paraId="1C3CB292" w14:textId="77777777" w:rsidR="003620B0" w:rsidRPr="00980DE8" w:rsidRDefault="003620B0" w:rsidP="00781E9C">
                          <w:pPr>
                            <w:pStyle w:val="Titel"/>
                            <w:spacing w:line="276" w:lineRule="auto"/>
                            <w:ind w:left="0"/>
                            <w:rPr>
                              <w:b w:val="0"/>
                              <w:bCs w:val="0"/>
                            </w:rPr>
                          </w:pPr>
                          <w:r>
                            <w:rPr>
                              <w:b w:val="0"/>
                              <w:bCs w:val="0"/>
                            </w:rPr>
                            <w:t>Tierhalter-Haftpflichtversicherung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EDA505" id="_x0000_t202" coordsize="21600,21600" o:spt="202" path="m,l,21600r21600,l21600,xe">
              <v:stroke joinstyle="miter"/>
              <v:path gradientshapeok="t" o:connecttype="rect"/>
            </v:shapetype>
            <v:shape id="Textfeld 616" o:spid="_x0000_s1641" type="#_x0000_t202" style="position:absolute;left:0;text-align:left;margin-left:76.3pt;margin-top:36.45pt;width:296.65pt;height:85.9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yCKMwIAAF4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" fillcolor="white [3201]" stroked="f" strokeweight=".5pt">
              <v:textbox>
                <w:txbxContent>
                  <w:p w14:paraId="592FDCF6" w14:textId="77777777" w:rsidR="003620B0" w:rsidRDefault="003620B0" w:rsidP="00781E9C">
                    <w:pPr>
                      <w:pStyle w:val="Titel"/>
                      <w:spacing w:line="276" w:lineRule="auto"/>
                      <w:ind w:left="0"/>
                    </w:pPr>
                    <w:r>
                      <w:t>Lösung</w:t>
                    </w:r>
                  </w:p>
                  <w:p w14:paraId="1C3CB292" w14:textId="77777777" w:rsidR="003620B0" w:rsidRPr="00980DE8" w:rsidRDefault="003620B0" w:rsidP="00781E9C">
                    <w:pPr>
                      <w:pStyle w:val="Titel"/>
                      <w:spacing w:line="276" w:lineRule="auto"/>
                      <w:ind w:left="0"/>
                      <w:rPr>
                        <w:b w:val="0"/>
                        <w:bCs w:val="0"/>
                      </w:rPr>
                    </w:pPr>
                    <w:r>
                      <w:rPr>
                        <w:b w:val="0"/>
                        <w:bCs w:val="0"/>
                      </w:rPr>
                      <w:t>Tierhalter-Haftpflichtversicherung</w:t>
                    </w:r>
                  </w:p>
                </w:txbxContent>
              </v:textbox>
              <w10:wrap anchorx="margin" anchory="margin"/>
            </v:shape>
          </w:pict>
        </mc:Fallback>
      </mc:AlternateContent>
    </w:r>
    <w:r>
      <w:rPr>
        <w:noProof/>
        <w:color w:val="0A2446"/>
      </w:rPr>
      <w:drawing>
        <wp:inline distT="0" distB="0" distL="0" distR="0" wp14:anchorId="7AE041EC" wp14:editId="084DE4C3">
          <wp:extent cx="864000" cy="864000"/>
          <wp:effectExtent l="0" t="0" r="0" b="0"/>
          <wp:docPr id="1238" name="Grafik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FFF897A" w14:textId="77777777" w:rsidR="003620B0" w:rsidRPr="00923829" w:rsidRDefault="003620B0" w:rsidP="0017008B">
    <w:pPr>
      <w:pStyle w:val="Kopfzeile"/>
      <w:ind w:left="0"/>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CCBB9" w14:textId="77777777" w:rsidR="003620B0" w:rsidRDefault="003620B0" w:rsidP="0066010E">
    <w:pPr>
      <w:pStyle w:val="Kopfzeile"/>
      <w:ind w:left="0"/>
    </w:pPr>
    <w:r>
      <w:rPr>
        <w:noProof/>
      </w:rPr>
      <mc:AlternateContent>
        <mc:Choice Requires="wps">
          <w:drawing>
            <wp:anchor distT="0" distB="0" distL="114300" distR="114300" simplePos="0" relativeHeight="251693568" behindDoc="1" locked="0" layoutInCell="1" allowOverlap="1" wp14:anchorId="2F4DC137" wp14:editId="54FA338B">
              <wp:simplePos x="0" y="0"/>
              <wp:positionH relativeFrom="margin">
                <wp:align>right</wp:align>
              </wp:positionH>
              <wp:positionV relativeFrom="topMargin">
                <wp:posOffset>464949</wp:posOffset>
              </wp:positionV>
              <wp:extent cx="5494149" cy="1066800"/>
              <wp:effectExtent l="0" t="0" r="0" b="0"/>
              <wp:wrapNone/>
              <wp:docPr id="622" name="Textfeld 622"/>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61DC9E12" w14:textId="77777777" w:rsidR="003620B0" w:rsidRPr="00D8293F" w:rsidRDefault="003620B0" w:rsidP="0066010E">
                          <w:pPr>
                            <w:pStyle w:val="Titel"/>
                            <w:spacing w:line="276" w:lineRule="auto"/>
                            <w:ind w:left="0"/>
                          </w:pPr>
                          <w:r w:rsidRPr="00D8293F">
                            <w:t xml:space="preserve">Ablauf für </w:t>
                          </w:r>
                          <w:r>
                            <w:t>Lehrende</w:t>
                          </w:r>
                          <w:r w:rsidRPr="00D8293F">
                            <w:t>:</w:t>
                          </w:r>
                        </w:p>
                        <w:p w14:paraId="67A90D33" w14:textId="77777777" w:rsidR="003620B0" w:rsidRPr="00570DFC" w:rsidRDefault="003620B0" w:rsidP="0066010E">
                          <w:pPr>
                            <w:pStyle w:val="berschrift1"/>
                            <w:spacing w:line="276" w:lineRule="auto"/>
                          </w:pPr>
                          <w:r w:rsidRPr="00D8293F">
                            <w:t>Unterschiede zwischen Teil</w:t>
                          </w:r>
                          <w:r>
                            <w:t>kasko</w:t>
                          </w:r>
                          <w:r w:rsidRPr="00D8293F">
                            <w:t>- und Vollkaskoversicherung</w:t>
                          </w:r>
                        </w:p>
                        <w:p w14:paraId="5B6C569C" w14:textId="77777777" w:rsidR="003620B0" w:rsidRPr="00F87F7A" w:rsidRDefault="003620B0" w:rsidP="0066010E">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4DC137" id="_x0000_t202" coordsize="21600,21600" o:spt="202" path="m,l,21600r21600,l21600,xe">
              <v:stroke joinstyle="miter"/>
              <v:path gradientshapeok="t" o:connecttype="rect"/>
            </v:shapetype>
            <v:shape id="Textfeld 622" o:spid="_x0000_s1642" type="#_x0000_t202" style="position:absolute;left:0;text-align:left;margin-left:381.4pt;margin-top:36.6pt;width:432.6pt;height:84pt;z-index:-251622912;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" fillcolor="white [3201]" stroked="f" strokeweight=".5pt">
              <v:textbox>
                <w:txbxContent>
                  <w:p w14:paraId="61DC9E12" w14:textId="77777777" w:rsidR="003620B0" w:rsidRPr="00D8293F" w:rsidRDefault="003620B0" w:rsidP="0066010E">
                    <w:pPr>
                      <w:pStyle w:val="Titel"/>
                      <w:spacing w:line="276" w:lineRule="auto"/>
                      <w:ind w:left="0"/>
                    </w:pPr>
                    <w:r w:rsidRPr="00D8293F">
                      <w:t xml:space="preserve">Ablauf für </w:t>
                    </w:r>
                    <w:r>
                      <w:t>Lehrende</w:t>
                    </w:r>
                    <w:r w:rsidRPr="00D8293F">
                      <w:t>:</w:t>
                    </w:r>
                  </w:p>
                  <w:p w14:paraId="67A90D33" w14:textId="77777777" w:rsidR="003620B0" w:rsidRPr="00570DFC" w:rsidRDefault="003620B0" w:rsidP="0066010E">
                    <w:pPr>
                      <w:pStyle w:val="berschrift1"/>
                      <w:spacing w:line="276" w:lineRule="auto"/>
                    </w:pPr>
                    <w:r w:rsidRPr="00D8293F">
                      <w:t>Unterschiede zwischen Teil</w:t>
                    </w:r>
                    <w:r>
                      <w:t>kasko</w:t>
                    </w:r>
                    <w:r w:rsidRPr="00D8293F">
                      <w:t>- und Vollkaskoversicherung</w:t>
                    </w:r>
                  </w:p>
                  <w:p w14:paraId="5B6C569C" w14:textId="77777777" w:rsidR="003620B0" w:rsidRPr="00F87F7A" w:rsidRDefault="003620B0" w:rsidP="0066010E">
                    <w:pPr>
                      <w:ind w:left="0"/>
                    </w:pPr>
                  </w:p>
                </w:txbxContent>
              </v:textbox>
              <w10:wrap anchorx="margin" anchory="margin"/>
            </v:shape>
          </w:pict>
        </mc:Fallback>
      </mc:AlternateContent>
    </w:r>
    <w:r>
      <w:rPr>
        <w:noProof/>
        <w:color w:val="0A2446"/>
      </w:rPr>
      <w:drawing>
        <wp:inline distT="0" distB="0" distL="0" distR="0" wp14:anchorId="1D985029" wp14:editId="7748079D">
          <wp:extent cx="864000" cy="864000"/>
          <wp:effectExtent l="0" t="0" r="0" b="0"/>
          <wp:docPr id="1239" name="Grafik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77078B5" w14:textId="77777777" w:rsidR="003620B0" w:rsidRPr="007B2D80" w:rsidRDefault="003620B0" w:rsidP="0066010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6EA5E1A" w14:textId="77777777" w:rsidTr="00781E9C">
      <w:trPr>
        <w:trHeight w:val="1134"/>
      </w:trPr>
      <w:tc>
        <w:tcPr>
          <w:tcW w:w="1000" w:type="pct"/>
          <w:vAlign w:val="center"/>
        </w:tcPr>
        <w:p w14:paraId="10D3A561" w14:textId="77777777" w:rsidR="003620B0" w:rsidRDefault="003620B0" w:rsidP="0066010E">
          <w:pPr>
            <w:pStyle w:val="Untertitel"/>
          </w:pPr>
          <w:r>
            <w:rPr>
              <w:noProof/>
            </w:rPr>
            <w:drawing>
              <wp:inline distT="0" distB="0" distL="0" distR="0" wp14:anchorId="21590042" wp14:editId="6E6B9EF1">
                <wp:extent cx="496800" cy="417600"/>
                <wp:effectExtent l="0" t="0" r="0" b="1905"/>
                <wp:docPr id="1240" name="Grafik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27C23C0" w14:textId="77777777" w:rsidR="003620B0" w:rsidRDefault="003620B0" w:rsidP="0066010E">
          <w:pPr>
            <w:pStyle w:val="Untertitel"/>
          </w:pPr>
          <w:r>
            <w:rPr>
              <w:noProof/>
            </w:rPr>
            <w:drawing>
              <wp:inline distT="0" distB="0" distL="0" distR="0" wp14:anchorId="31BD81E2" wp14:editId="4E2C782B">
                <wp:extent cx="436001" cy="471352"/>
                <wp:effectExtent l="0" t="0" r="0" b="0"/>
                <wp:docPr id="1241" name="Grafik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F74485B" w14:textId="77777777" w:rsidR="003620B0" w:rsidRDefault="003620B0" w:rsidP="0066010E">
          <w:pPr>
            <w:pStyle w:val="Untertitel"/>
          </w:pPr>
          <w:r>
            <w:rPr>
              <w:noProof/>
            </w:rPr>
            <w:drawing>
              <wp:inline distT="0" distB="0" distL="0" distR="0" wp14:anchorId="1B0AE4E3" wp14:editId="0BFB9516">
                <wp:extent cx="428400" cy="486000"/>
                <wp:effectExtent l="0" t="0" r="3810" b="0"/>
                <wp:docPr id="1242" name="Grafik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B088919" w14:textId="77777777" w:rsidR="003620B0" w:rsidRDefault="003620B0" w:rsidP="0066010E">
          <w:pPr>
            <w:pStyle w:val="Untertitel"/>
          </w:pPr>
          <w:r>
            <w:rPr>
              <w:noProof/>
            </w:rPr>
            <w:drawing>
              <wp:inline distT="0" distB="0" distL="0" distR="0" wp14:anchorId="4D931E72" wp14:editId="2003D0C2">
                <wp:extent cx="424800" cy="435600"/>
                <wp:effectExtent l="0" t="0" r="0" b="0"/>
                <wp:docPr id="1248" name="Grafik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1806D36" w14:textId="77777777" w:rsidR="003620B0" w:rsidRDefault="003620B0" w:rsidP="0066010E">
          <w:pPr>
            <w:pStyle w:val="Untertitel"/>
          </w:pPr>
          <w:r>
            <w:rPr>
              <w:noProof/>
            </w:rPr>
            <w:drawing>
              <wp:inline distT="0" distB="0" distL="0" distR="0" wp14:anchorId="4D6C780B" wp14:editId="55462878">
                <wp:extent cx="457200" cy="435600"/>
                <wp:effectExtent l="0" t="0" r="0" b="0"/>
                <wp:docPr id="1249" name="Grafik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406423B" w14:textId="77777777" w:rsidTr="00781E9C">
      <w:trPr>
        <w:trHeight w:val="510"/>
      </w:trPr>
      <w:tc>
        <w:tcPr>
          <w:tcW w:w="1000" w:type="pct"/>
        </w:tcPr>
        <w:p w14:paraId="6828C8BC" w14:textId="77777777" w:rsidR="003620B0" w:rsidRPr="0050014D" w:rsidRDefault="003620B0" w:rsidP="0066010E">
          <w:pPr>
            <w:pStyle w:val="Untertitel"/>
          </w:pPr>
          <w:r w:rsidRPr="0050014D">
            <w:t xml:space="preserve">Level </w:t>
          </w:r>
          <w:r>
            <w:t>3-4</w:t>
          </w:r>
        </w:p>
      </w:tc>
      <w:tc>
        <w:tcPr>
          <w:tcW w:w="1000" w:type="pct"/>
        </w:tcPr>
        <w:p w14:paraId="7FA9C476" w14:textId="77777777" w:rsidR="003620B0" w:rsidRPr="00821CD8" w:rsidRDefault="003620B0" w:rsidP="0066010E">
          <w:pPr>
            <w:pStyle w:val="Untertitel"/>
          </w:pPr>
          <w:r>
            <w:t>15-30</w:t>
          </w:r>
          <w:r w:rsidRPr="00821CD8">
            <w:t xml:space="preserve"> Minuten</w:t>
          </w:r>
        </w:p>
      </w:tc>
      <w:tc>
        <w:tcPr>
          <w:tcW w:w="1000" w:type="pct"/>
        </w:tcPr>
        <w:p w14:paraId="2EE2DFD9" w14:textId="77777777" w:rsidR="003620B0" w:rsidRPr="00821CD8" w:rsidRDefault="003620B0" w:rsidP="0066010E">
          <w:pPr>
            <w:pStyle w:val="Untertitel"/>
          </w:pPr>
          <w:r w:rsidRPr="00821CD8">
            <w:t>1</w:t>
          </w:r>
          <w:r>
            <w:t>-10</w:t>
          </w:r>
          <w:r w:rsidRPr="00821CD8">
            <w:t xml:space="preserve"> Person</w:t>
          </w:r>
          <w:r>
            <w:t>en</w:t>
          </w:r>
        </w:p>
      </w:tc>
      <w:tc>
        <w:tcPr>
          <w:tcW w:w="1000" w:type="pct"/>
        </w:tcPr>
        <w:p w14:paraId="50B260C5" w14:textId="77777777" w:rsidR="003620B0" w:rsidRPr="00821CD8" w:rsidRDefault="003620B0" w:rsidP="0066010E">
          <w:pPr>
            <w:pStyle w:val="Untertitel"/>
          </w:pPr>
          <w:r w:rsidRPr="00821CD8">
            <w:t>E</w:t>
          </w:r>
          <w:r>
            <w:t>A, Plenum</w:t>
          </w:r>
        </w:p>
      </w:tc>
      <w:tc>
        <w:tcPr>
          <w:tcW w:w="1000" w:type="pct"/>
        </w:tcPr>
        <w:p w14:paraId="663756B5" w14:textId="77777777" w:rsidR="003620B0" w:rsidRPr="00821CD8" w:rsidRDefault="003620B0" w:rsidP="0066010E">
          <w:pPr>
            <w:pStyle w:val="Untertitel"/>
          </w:pPr>
          <w:r>
            <w:t>Arbeitsbogen</w:t>
          </w:r>
        </w:p>
      </w:tc>
    </w:tr>
  </w:tbl>
  <w:p w14:paraId="2F27C187" w14:textId="77777777" w:rsidR="003620B0" w:rsidRPr="00923829" w:rsidRDefault="003620B0" w:rsidP="0017008B">
    <w:pPr>
      <w:pStyle w:val="Kopfzeile"/>
      <w:ind w:left="0"/>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78E5D" w14:textId="77777777" w:rsidR="003620B0" w:rsidRDefault="003620B0" w:rsidP="00D078C9">
    <w:pPr>
      <w:pStyle w:val="Kopfzeile"/>
      <w:ind w:left="0"/>
    </w:pPr>
    <w:r>
      <w:rPr>
        <w:noProof/>
      </w:rPr>
      <mc:AlternateContent>
        <mc:Choice Requires="wps">
          <w:drawing>
            <wp:anchor distT="0" distB="0" distL="114300" distR="114300" simplePos="0" relativeHeight="251649024" behindDoc="0" locked="0" layoutInCell="1" allowOverlap="1" wp14:anchorId="7F8B61B3" wp14:editId="213015A0">
              <wp:simplePos x="0" y="0"/>
              <wp:positionH relativeFrom="margin">
                <wp:posOffset>970700</wp:posOffset>
              </wp:positionH>
              <wp:positionV relativeFrom="topMargin">
                <wp:posOffset>464949</wp:posOffset>
              </wp:positionV>
              <wp:extent cx="3767455" cy="1084882"/>
              <wp:effectExtent l="0" t="0" r="4445" b="1270"/>
              <wp:wrapNone/>
              <wp:docPr id="642" name="Textfeld 642"/>
              <wp:cNvGraphicFramePr/>
              <a:graphic xmlns:a="http://schemas.openxmlformats.org/drawingml/2006/main">
                <a:graphicData uri="http://schemas.microsoft.com/office/word/2010/wordprocessingShape">
                  <wps:wsp>
                    <wps:cNvSpPr txBox="1"/>
                    <wps:spPr>
                      <a:xfrm>
                        <a:off x="0" y="0"/>
                        <a:ext cx="3767455" cy="1084882"/>
                      </a:xfrm>
                      <a:prstGeom prst="rect">
                        <a:avLst/>
                      </a:prstGeom>
                      <a:solidFill>
                        <a:schemeClr val="lt1"/>
                      </a:solidFill>
                      <a:ln w="6350">
                        <a:noFill/>
                      </a:ln>
                    </wps:spPr>
                    <wps:txbx>
                      <w:txbxContent>
                        <w:p w14:paraId="4880E816" w14:textId="77777777" w:rsidR="003620B0" w:rsidRPr="0050014D" w:rsidRDefault="003620B0" w:rsidP="00D078C9">
                          <w:pPr>
                            <w:pStyle w:val="Titel"/>
                            <w:spacing w:line="276" w:lineRule="auto"/>
                            <w:ind w:left="0"/>
                          </w:pPr>
                          <w:r w:rsidRPr="0050014D">
                            <w:t>Arbeitsb</w:t>
                          </w:r>
                          <w:r>
                            <w:t>ogen</w:t>
                          </w:r>
                          <w:r w:rsidRPr="0050014D">
                            <w:t>:</w:t>
                          </w:r>
                        </w:p>
                        <w:p w14:paraId="145464FE" w14:textId="77777777" w:rsidR="003620B0" w:rsidRPr="00F87F7A" w:rsidRDefault="003620B0" w:rsidP="00EF2D77">
                          <w:pPr>
                            <w:pStyle w:val="berschrift1"/>
                            <w:spacing w:line="276" w:lineRule="auto"/>
                          </w:pPr>
                          <w:r w:rsidRPr="007607A4">
                            <w:t>Unterschiede zwischen Teil</w:t>
                          </w:r>
                          <w:r>
                            <w:t>kasko</w:t>
                          </w:r>
                          <w:r w:rsidRPr="007607A4">
                            <w:t>- und</w:t>
                          </w:r>
                          <w:r>
                            <w:t xml:space="preserve"> </w:t>
                          </w:r>
                          <w:r w:rsidRPr="007607A4">
                            <w:t>Vollkaskoversicherung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8B61B3" id="_x0000_t202" coordsize="21600,21600" o:spt="202" path="m,l,21600r21600,l21600,xe">
              <v:stroke joinstyle="miter"/>
              <v:path gradientshapeok="t" o:connecttype="rect"/>
            </v:shapetype>
            <v:shape id="Textfeld 642" o:spid="_x0000_s1643" type="#_x0000_t202" style="position:absolute;left:0;text-align:left;margin-left:76.45pt;margin-top:36.6pt;width:296.65pt;height:85.4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iqTMwIAAF4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" fillcolor="white [3201]" stroked="f" strokeweight=".5pt">
              <v:textbox>
                <w:txbxContent>
                  <w:p w14:paraId="4880E816" w14:textId="77777777" w:rsidR="003620B0" w:rsidRPr="0050014D" w:rsidRDefault="003620B0" w:rsidP="00D078C9">
                    <w:pPr>
                      <w:pStyle w:val="Titel"/>
                      <w:spacing w:line="276" w:lineRule="auto"/>
                      <w:ind w:left="0"/>
                    </w:pPr>
                    <w:r w:rsidRPr="0050014D">
                      <w:t>Arbeitsb</w:t>
                    </w:r>
                    <w:r>
                      <w:t>ogen</w:t>
                    </w:r>
                    <w:r w:rsidRPr="0050014D">
                      <w:t>:</w:t>
                    </w:r>
                  </w:p>
                  <w:p w14:paraId="145464FE" w14:textId="77777777" w:rsidR="003620B0" w:rsidRPr="00F87F7A" w:rsidRDefault="003620B0" w:rsidP="00EF2D77">
                    <w:pPr>
                      <w:pStyle w:val="berschrift1"/>
                      <w:spacing w:line="276" w:lineRule="auto"/>
                    </w:pPr>
                    <w:r w:rsidRPr="007607A4">
                      <w:t>Unterschiede zwischen Teil</w:t>
                    </w:r>
                    <w:r>
                      <w:t>kasko</w:t>
                    </w:r>
                    <w:r w:rsidRPr="007607A4">
                      <w:t>- und</w:t>
                    </w:r>
                    <w:r>
                      <w:t xml:space="preserve"> </w:t>
                    </w:r>
                    <w:r w:rsidRPr="007607A4">
                      <w:t>Vollkaskoversicherung</w:t>
                    </w:r>
                  </w:p>
                </w:txbxContent>
              </v:textbox>
              <w10:wrap anchorx="margin" anchory="margin"/>
            </v:shape>
          </w:pict>
        </mc:Fallback>
      </mc:AlternateContent>
    </w:r>
    <w:r>
      <w:rPr>
        <w:noProof/>
      </w:rPr>
      <mc:AlternateContent>
        <mc:Choice Requires="wps">
          <w:drawing>
            <wp:anchor distT="45720" distB="45720" distL="114300" distR="114300" simplePos="0" relativeHeight="251652096" behindDoc="0" locked="0" layoutInCell="1" allowOverlap="1" wp14:anchorId="4CBA6FDE" wp14:editId="27628233">
              <wp:simplePos x="0" y="0"/>
              <wp:positionH relativeFrom="margin">
                <wp:posOffset>5418455</wp:posOffset>
              </wp:positionH>
              <wp:positionV relativeFrom="topMargin">
                <wp:posOffset>1080135</wp:posOffset>
              </wp:positionV>
              <wp:extent cx="712800" cy="1404620"/>
              <wp:effectExtent l="0" t="0" r="0" b="0"/>
              <wp:wrapNone/>
              <wp:docPr id="6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AB3B03" w14:textId="77777777" w:rsidR="003620B0" w:rsidRPr="0017008B" w:rsidRDefault="003620B0" w:rsidP="00D078C9">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BA6FDE" id="_x0000_s1644" type="#_x0000_t202" style="position:absolute;left:0;text-align:left;margin-left:426.65pt;margin-top:85.05pt;width:56.15pt;height:110.6pt;z-index:251652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q0MQ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6QEllUIdhKqA4kLsK4PLTsdGkAf3HW&#10;0+IU3P3cCVSc6c+GBuRDtliETYsfi/eXJCfDc0957hFGElTBPWfjde1js2P77Q0N0qaNGj8zmVjT&#10;QkTpp+UNG3f+HaOefzGr3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AwaurQxAgAAqgQAAA4AAAAAAAAAAAAAAAAA&#10;LgIAAGRycy9lMm9Eb2MueG1sUEsBAi0AFAAGAAgAAAAhANWs6NXgAAAACwEAAA8AAAAAAAAAAAAA&#10;AAAAiwQAAGRycy9kb3ducmV2LnhtbFBLBQYAAAAABAAEAPMAAACYBQAAAAA=&#10;" filled="f" stroked="f">
              <v:textbox style="mso-fit-shape-to-text:t">
                <w:txbxContent>
                  <w:p w14:paraId="67AB3B03" w14:textId="77777777" w:rsidR="003620B0" w:rsidRPr="0017008B" w:rsidRDefault="003620B0" w:rsidP="00D078C9">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50048" behindDoc="0" locked="0" layoutInCell="1" allowOverlap="1" wp14:anchorId="09299D3F" wp14:editId="1C822EA4">
          <wp:simplePos x="0" y="0"/>
          <wp:positionH relativeFrom="margin">
            <wp:posOffset>5526405</wp:posOffset>
          </wp:positionH>
          <wp:positionV relativeFrom="topMargin">
            <wp:posOffset>648335</wp:posOffset>
          </wp:positionV>
          <wp:extent cx="496800" cy="417600"/>
          <wp:effectExtent l="0" t="0" r="0" b="1905"/>
          <wp:wrapNone/>
          <wp:docPr id="1251" name="Grafik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943F842" wp14:editId="4F97DC09">
          <wp:extent cx="864000" cy="864000"/>
          <wp:effectExtent l="0" t="0" r="0" b="0"/>
          <wp:docPr id="1252" name="Grafik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5FD5031" w14:textId="77777777" w:rsidR="003620B0" w:rsidRPr="00923829" w:rsidRDefault="003620B0" w:rsidP="0017008B">
    <w:pPr>
      <w:pStyle w:val="Kopfzeile"/>
      <w:ind w:left="0"/>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48C05" w14:textId="77777777" w:rsidR="003620B0" w:rsidRDefault="003620B0" w:rsidP="00781E9C">
    <w:pPr>
      <w:pStyle w:val="Kopfzeile"/>
      <w:ind w:left="0"/>
    </w:pPr>
    <w:r>
      <w:rPr>
        <w:noProof/>
      </w:rPr>
      <mc:AlternateContent>
        <mc:Choice Requires="wps">
          <w:drawing>
            <wp:anchor distT="0" distB="0" distL="114300" distR="114300" simplePos="0" relativeHeight="251654144" behindDoc="0" locked="0" layoutInCell="1" allowOverlap="1" wp14:anchorId="0FE119DE" wp14:editId="49AA0FE5">
              <wp:simplePos x="0" y="0"/>
              <wp:positionH relativeFrom="margin">
                <wp:posOffset>970700</wp:posOffset>
              </wp:positionH>
              <wp:positionV relativeFrom="topMargin">
                <wp:posOffset>464949</wp:posOffset>
              </wp:positionV>
              <wp:extent cx="4096987" cy="991892"/>
              <wp:effectExtent l="0" t="0" r="0" b="0"/>
              <wp:wrapNone/>
              <wp:docPr id="667" name="Textfeld 667"/>
              <wp:cNvGraphicFramePr/>
              <a:graphic xmlns:a="http://schemas.openxmlformats.org/drawingml/2006/main">
                <a:graphicData uri="http://schemas.microsoft.com/office/word/2010/wordprocessingShape">
                  <wps:wsp>
                    <wps:cNvSpPr txBox="1"/>
                    <wps:spPr>
                      <a:xfrm>
                        <a:off x="0" y="0"/>
                        <a:ext cx="4096987" cy="991892"/>
                      </a:xfrm>
                      <a:prstGeom prst="rect">
                        <a:avLst/>
                      </a:prstGeom>
                      <a:solidFill>
                        <a:schemeClr val="lt1"/>
                      </a:solidFill>
                      <a:ln w="6350">
                        <a:noFill/>
                      </a:ln>
                    </wps:spPr>
                    <wps:txbx>
                      <w:txbxContent>
                        <w:p w14:paraId="406F670D" w14:textId="77777777" w:rsidR="003620B0" w:rsidRPr="0050014D" w:rsidRDefault="003620B0" w:rsidP="00781E9C">
                          <w:pPr>
                            <w:pStyle w:val="Titel"/>
                            <w:spacing w:line="276" w:lineRule="auto"/>
                            <w:ind w:left="0"/>
                          </w:pPr>
                          <w:r>
                            <w:t>Lösung</w:t>
                          </w:r>
                          <w:r w:rsidRPr="0050014D">
                            <w:t>:</w:t>
                          </w:r>
                        </w:p>
                        <w:p w14:paraId="0CD1383D" w14:textId="77777777" w:rsidR="003620B0" w:rsidRPr="000E2DEA" w:rsidRDefault="003620B0" w:rsidP="00781E9C">
                          <w:pPr>
                            <w:pStyle w:val="berschrift1"/>
                            <w:spacing w:line="276" w:lineRule="auto"/>
                          </w:pPr>
                          <w:r w:rsidRPr="007607A4">
                            <w:t>Unterschiede zwischen Teil</w:t>
                          </w:r>
                          <w:r>
                            <w:t>kasko</w:t>
                          </w:r>
                          <w:r w:rsidRPr="007607A4">
                            <w:t>- und</w:t>
                          </w:r>
                          <w:r>
                            <w:t xml:space="preserve"> </w:t>
                          </w:r>
                          <w:r w:rsidRPr="007607A4">
                            <w:t>Vollkaskoversicherung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E119DE" id="_x0000_t202" coordsize="21600,21600" o:spt="202" path="m,l,21600r21600,l21600,xe">
              <v:stroke joinstyle="miter"/>
              <v:path gradientshapeok="t" o:connecttype="rect"/>
            </v:shapetype>
            <v:shape id="Textfeld 667" o:spid="_x0000_s1645" type="#_x0000_t202" style="position:absolute;left:0;text-align:left;margin-left:76.45pt;margin-top:36.6pt;width:322.6pt;height:78.1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" fillcolor="white [3201]" stroked="f" strokeweight=".5pt">
              <v:textbox>
                <w:txbxContent>
                  <w:p w14:paraId="406F670D" w14:textId="77777777" w:rsidR="003620B0" w:rsidRPr="0050014D" w:rsidRDefault="003620B0" w:rsidP="00781E9C">
                    <w:pPr>
                      <w:pStyle w:val="Titel"/>
                      <w:spacing w:line="276" w:lineRule="auto"/>
                      <w:ind w:left="0"/>
                    </w:pPr>
                    <w:r>
                      <w:t>Lösung</w:t>
                    </w:r>
                    <w:r w:rsidRPr="0050014D">
                      <w:t>:</w:t>
                    </w:r>
                  </w:p>
                  <w:p w14:paraId="0CD1383D" w14:textId="77777777" w:rsidR="003620B0" w:rsidRPr="000E2DEA" w:rsidRDefault="003620B0" w:rsidP="00781E9C">
                    <w:pPr>
                      <w:pStyle w:val="berschrift1"/>
                      <w:spacing w:line="276" w:lineRule="auto"/>
                    </w:pPr>
                    <w:r w:rsidRPr="007607A4">
                      <w:t>Unterschiede zwischen Teil</w:t>
                    </w:r>
                    <w:r>
                      <w:t>kasko</w:t>
                    </w:r>
                    <w:r w:rsidRPr="007607A4">
                      <w:t>- und</w:t>
                    </w:r>
                    <w:r>
                      <w:t xml:space="preserve"> </w:t>
                    </w:r>
                    <w:r w:rsidRPr="007607A4">
                      <w:t>Vollkaskoversicherung</w:t>
                    </w:r>
                  </w:p>
                </w:txbxContent>
              </v:textbox>
              <w10:wrap anchorx="margin" anchory="margin"/>
            </v:shape>
          </w:pict>
        </mc:Fallback>
      </mc:AlternateContent>
    </w:r>
    <w:r>
      <w:rPr>
        <w:noProof/>
        <w:color w:val="0A2446"/>
      </w:rPr>
      <w:drawing>
        <wp:inline distT="0" distB="0" distL="0" distR="0" wp14:anchorId="1C30B184" wp14:editId="1316C8F5">
          <wp:extent cx="864000" cy="864000"/>
          <wp:effectExtent l="0" t="0" r="0" b="0"/>
          <wp:docPr id="1253" name="Grafik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04C8FF5" w14:textId="77777777" w:rsidR="003620B0" w:rsidRPr="00923829" w:rsidRDefault="003620B0" w:rsidP="00781E9C">
    <w:pPr>
      <w:pStyle w:val="Kopfzeile"/>
      <w:ind w:left="0"/>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D2567" w14:textId="77777777" w:rsidR="003620B0" w:rsidRPr="00923829" w:rsidRDefault="003620B0" w:rsidP="00781E9C">
    <w:pPr>
      <w:pStyle w:val="Kopfzeile"/>
      <w:ind w:left="0"/>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E3F60" w14:textId="77777777" w:rsidR="003620B0" w:rsidRDefault="003620B0" w:rsidP="00181E72">
    <w:pPr>
      <w:pStyle w:val="Kopfzeile"/>
      <w:ind w:left="0"/>
    </w:pPr>
    <w:r>
      <w:rPr>
        <w:noProof/>
      </w:rPr>
      <mc:AlternateContent>
        <mc:Choice Requires="wps">
          <w:drawing>
            <wp:anchor distT="0" distB="0" distL="114300" distR="114300" simplePos="0" relativeHeight="251834368" behindDoc="0" locked="0" layoutInCell="1" allowOverlap="1" wp14:anchorId="6C2814BA" wp14:editId="58B00679">
              <wp:simplePos x="0" y="0"/>
              <wp:positionH relativeFrom="margin">
                <wp:posOffset>983615</wp:posOffset>
              </wp:positionH>
              <wp:positionV relativeFrom="topMargin">
                <wp:posOffset>476250</wp:posOffset>
              </wp:positionV>
              <wp:extent cx="5448300" cy="981075"/>
              <wp:effectExtent l="0" t="0" r="0" b="9525"/>
              <wp:wrapNone/>
              <wp:docPr id="1918" name="Textfeld 1918"/>
              <wp:cNvGraphicFramePr/>
              <a:graphic xmlns:a="http://schemas.openxmlformats.org/drawingml/2006/main">
                <a:graphicData uri="http://schemas.microsoft.com/office/word/2010/wordprocessingShape">
                  <wps:wsp>
                    <wps:cNvSpPr txBox="1"/>
                    <wps:spPr>
                      <a:xfrm>
                        <a:off x="0" y="0"/>
                        <a:ext cx="5448300" cy="981075"/>
                      </a:xfrm>
                      <a:prstGeom prst="rect">
                        <a:avLst/>
                      </a:prstGeom>
                      <a:solidFill>
                        <a:schemeClr val="lt1"/>
                      </a:solidFill>
                      <a:ln w="6350">
                        <a:noFill/>
                      </a:ln>
                    </wps:spPr>
                    <wps:txbx>
                      <w:txbxContent>
                        <w:p w14:paraId="010835F5" w14:textId="77777777" w:rsidR="003620B0" w:rsidRPr="00F96940" w:rsidRDefault="003620B0" w:rsidP="00181E72">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330AA33D" w14:textId="77777777" w:rsidR="003620B0" w:rsidRPr="007C7407" w:rsidRDefault="003620B0" w:rsidP="00181E72">
                          <w:pPr>
                            <w:pStyle w:val="berschrift1"/>
                            <w:spacing w:line="276" w:lineRule="auto"/>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2814BA" id="_x0000_t202" coordsize="21600,21600" o:spt="202" path="m,l,21600r21600,l21600,xe">
              <v:stroke joinstyle="miter"/>
              <v:path gradientshapeok="t" o:connecttype="rect"/>
            </v:shapetype>
            <v:shape id="Textfeld 1918" o:spid="_x0000_s1646" type="#_x0000_t202" style="position:absolute;left:0;text-align:left;margin-left:77.45pt;margin-top:37.5pt;width:429pt;height:77.2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" fillcolor="white [3201]" stroked="f" strokeweight=".5pt">
              <v:textbox>
                <w:txbxContent>
                  <w:p w14:paraId="010835F5" w14:textId="77777777" w:rsidR="003620B0" w:rsidRPr="00F96940" w:rsidRDefault="003620B0" w:rsidP="00181E72">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330AA33D" w14:textId="77777777" w:rsidR="003620B0" w:rsidRPr="007C7407" w:rsidRDefault="003620B0" w:rsidP="00181E72">
                    <w:pPr>
                      <w:pStyle w:val="berschrift1"/>
                      <w:spacing w:line="276" w:lineRule="auto"/>
                    </w:pPr>
                    <w:r>
                      <w:t>Hintergrundinformationen für Lehrende</w:t>
                    </w:r>
                  </w:p>
                </w:txbxContent>
              </v:textbox>
              <w10:wrap anchorx="margin" anchory="margin"/>
            </v:shape>
          </w:pict>
        </mc:Fallback>
      </mc:AlternateContent>
    </w:r>
    <w:r>
      <w:rPr>
        <w:noProof/>
        <w:color w:val="0A2446"/>
      </w:rPr>
      <w:drawing>
        <wp:inline distT="0" distB="0" distL="0" distR="0" wp14:anchorId="73F5472A" wp14:editId="23B81616">
          <wp:extent cx="864000" cy="864000"/>
          <wp:effectExtent l="0" t="0" r="0" b="0"/>
          <wp:docPr id="1254" name="Grafik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EF1FDB1" w14:textId="77777777" w:rsidR="003620B0" w:rsidRDefault="003620B0" w:rsidP="00B404B8">
    <w:pPr>
      <w:pStyle w:val="Kopfzeile"/>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2C432" w14:textId="77777777" w:rsidR="003620B0" w:rsidRDefault="003620B0" w:rsidP="003E27CF">
    <w:pPr>
      <w:pStyle w:val="Kopfzeile"/>
      <w:ind w:left="0"/>
    </w:pPr>
    <w:r>
      <w:rPr>
        <w:noProof/>
      </w:rPr>
      <mc:AlternateContent>
        <mc:Choice Requires="wps">
          <w:drawing>
            <wp:anchor distT="0" distB="0" distL="114300" distR="114300" simplePos="0" relativeHeight="251623424" behindDoc="0" locked="0" layoutInCell="1" allowOverlap="1" wp14:anchorId="68341F55" wp14:editId="32A2FBD0">
              <wp:simplePos x="0" y="0"/>
              <wp:positionH relativeFrom="margin">
                <wp:posOffset>983615</wp:posOffset>
              </wp:positionH>
              <wp:positionV relativeFrom="topMargin">
                <wp:posOffset>476250</wp:posOffset>
              </wp:positionV>
              <wp:extent cx="5448300" cy="981075"/>
              <wp:effectExtent l="0" t="0" r="0" b="9525"/>
              <wp:wrapNone/>
              <wp:docPr id="1897" name="Textfeld 1897"/>
              <wp:cNvGraphicFramePr/>
              <a:graphic xmlns:a="http://schemas.openxmlformats.org/drawingml/2006/main">
                <a:graphicData uri="http://schemas.microsoft.com/office/word/2010/wordprocessingShape">
                  <wps:wsp>
                    <wps:cNvSpPr txBox="1"/>
                    <wps:spPr>
                      <a:xfrm>
                        <a:off x="0" y="0"/>
                        <a:ext cx="5448300" cy="981075"/>
                      </a:xfrm>
                      <a:prstGeom prst="rect">
                        <a:avLst/>
                      </a:prstGeom>
                      <a:solidFill>
                        <a:schemeClr val="lt1"/>
                      </a:solidFill>
                      <a:ln w="6350">
                        <a:noFill/>
                      </a:ln>
                    </wps:spPr>
                    <wps:txbx>
                      <w:txbxContent>
                        <w:p w14:paraId="3F528AFA" w14:textId="77777777" w:rsidR="003620B0" w:rsidRPr="00F96940" w:rsidRDefault="003620B0" w:rsidP="003E27CF">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5CAA72E2" w14:textId="77777777" w:rsidR="003620B0" w:rsidRPr="007C7407" w:rsidRDefault="003620B0" w:rsidP="003E27CF">
                          <w:pPr>
                            <w:pStyle w:val="berschrift1"/>
                            <w:spacing w:line="276" w:lineRule="auto"/>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341F55" id="_x0000_t202" coordsize="21600,21600" o:spt="202" path="m,l,21600r21600,l21600,xe">
              <v:stroke joinstyle="miter"/>
              <v:path gradientshapeok="t" o:connecttype="rect"/>
            </v:shapetype>
            <v:shape id="Textfeld 1897" o:spid="_x0000_s1647" type="#_x0000_t202" style="position:absolute;left:0;text-align:left;margin-left:77.45pt;margin-top:37.5pt;width:429pt;height:77.2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" fillcolor="white [3201]" stroked="f" strokeweight=".5pt">
              <v:textbox>
                <w:txbxContent>
                  <w:p w14:paraId="3F528AFA" w14:textId="77777777" w:rsidR="003620B0" w:rsidRPr="00F96940" w:rsidRDefault="003620B0" w:rsidP="003E27CF">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5CAA72E2" w14:textId="77777777" w:rsidR="003620B0" w:rsidRPr="007C7407" w:rsidRDefault="003620B0" w:rsidP="003E27CF">
                    <w:pPr>
                      <w:pStyle w:val="berschrift1"/>
                      <w:spacing w:line="276" w:lineRule="auto"/>
                    </w:pPr>
                    <w:r>
                      <w:t>Hintergrundinformationen für Lehrende</w:t>
                    </w:r>
                  </w:p>
                </w:txbxContent>
              </v:textbox>
              <w10:wrap anchorx="margin" anchory="margin"/>
            </v:shape>
          </w:pict>
        </mc:Fallback>
      </mc:AlternateContent>
    </w:r>
    <w:r>
      <w:rPr>
        <w:noProof/>
        <w:color w:val="0A2446"/>
      </w:rPr>
      <w:drawing>
        <wp:inline distT="0" distB="0" distL="0" distR="0" wp14:anchorId="31A31EAC" wp14:editId="59DC8A98">
          <wp:extent cx="864000" cy="864000"/>
          <wp:effectExtent l="0" t="0" r="0" b="0"/>
          <wp:docPr id="1255" name="Grafik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82D961E" w14:textId="77777777" w:rsidR="003620B0" w:rsidRPr="00923829" w:rsidRDefault="003620B0" w:rsidP="00781E9C">
    <w:pPr>
      <w:pStyle w:val="Kopfzeile"/>
      <w:ind w:left="0"/>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ACDA4" w14:textId="77777777" w:rsidR="003620B0" w:rsidRPr="00923829" w:rsidRDefault="003620B0" w:rsidP="00781E9C">
    <w:pPr>
      <w:pStyle w:val="Kopfzeile"/>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20B8D" w14:textId="77777777" w:rsidR="003620B0" w:rsidRDefault="003620B0" w:rsidP="007C7407">
    <w:pPr>
      <w:pStyle w:val="Kopfzeile"/>
      <w:ind w:left="0"/>
    </w:pPr>
    <w:r>
      <w:rPr>
        <w:noProof/>
      </w:rPr>
      <mc:AlternateContent>
        <mc:Choice Requires="wps">
          <w:drawing>
            <wp:anchor distT="45720" distB="45720" distL="114300" distR="114300" simplePos="0" relativeHeight="251825152" behindDoc="0" locked="0" layoutInCell="1" allowOverlap="1" wp14:anchorId="3B4165C2" wp14:editId="56E984E3">
              <wp:simplePos x="0" y="0"/>
              <wp:positionH relativeFrom="margin">
                <wp:posOffset>5418455</wp:posOffset>
              </wp:positionH>
              <wp:positionV relativeFrom="topMargin">
                <wp:posOffset>1080135</wp:posOffset>
              </wp:positionV>
              <wp:extent cx="712800" cy="1404620"/>
              <wp:effectExtent l="0" t="0" r="0" b="0"/>
              <wp:wrapNone/>
              <wp:docPr id="18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3E4415" w14:textId="77777777" w:rsidR="003620B0" w:rsidRPr="0017008B" w:rsidRDefault="003620B0" w:rsidP="007C7407">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B4165C2" id="_x0000_t202" coordsize="21600,21600" o:spt="202" path="m,l,21600r21600,l21600,xe">
              <v:stroke joinstyle="miter"/>
              <v:path gradientshapeok="t" o:connecttype="rect"/>
            </v:shapetype>
            <v:shape id="_x0000_s1542" type="#_x0000_t202" style="position:absolute;left:0;text-align:left;margin-left:426.65pt;margin-top:85.05pt;width:56.15pt;height:110.6pt;z-index:251825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" filled="f" stroked="f">
              <v:textbox style="mso-fit-shape-to-text:t">
                <w:txbxContent>
                  <w:p w14:paraId="743E4415" w14:textId="77777777" w:rsidR="003620B0" w:rsidRPr="0017008B" w:rsidRDefault="003620B0" w:rsidP="007C7407">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824128" behindDoc="0" locked="0" layoutInCell="1" allowOverlap="1" wp14:anchorId="579BE842" wp14:editId="132A061E">
          <wp:simplePos x="0" y="0"/>
          <wp:positionH relativeFrom="margin">
            <wp:posOffset>5526405</wp:posOffset>
          </wp:positionH>
          <wp:positionV relativeFrom="topMargin">
            <wp:posOffset>648335</wp:posOffset>
          </wp:positionV>
          <wp:extent cx="496800" cy="417600"/>
          <wp:effectExtent l="0" t="0" r="0" b="1905"/>
          <wp:wrapNone/>
          <wp:docPr id="626" name="Grafik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23104" behindDoc="0" locked="0" layoutInCell="1" allowOverlap="1" wp14:anchorId="4E397414" wp14:editId="0D27128A">
              <wp:simplePos x="0" y="0"/>
              <wp:positionH relativeFrom="margin">
                <wp:posOffset>974090</wp:posOffset>
              </wp:positionH>
              <wp:positionV relativeFrom="topMargin">
                <wp:posOffset>466725</wp:posOffset>
              </wp:positionV>
              <wp:extent cx="3767455" cy="981075"/>
              <wp:effectExtent l="0" t="0" r="4445" b="9525"/>
              <wp:wrapNone/>
              <wp:docPr id="1829" name="Textfeld 182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C216ED6" w14:textId="77777777" w:rsidR="003620B0" w:rsidRPr="0050014D" w:rsidRDefault="003620B0" w:rsidP="007C7407">
                          <w:pPr>
                            <w:pStyle w:val="Titel"/>
                            <w:spacing w:line="276" w:lineRule="auto"/>
                            <w:ind w:left="0"/>
                          </w:pPr>
                          <w:r w:rsidRPr="0050014D">
                            <w:t>Arbeitsb</w:t>
                          </w:r>
                          <w:r>
                            <w:t>ogen</w:t>
                          </w:r>
                          <w:r w:rsidRPr="0050014D">
                            <w:t>:</w:t>
                          </w:r>
                        </w:p>
                        <w:p w14:paraId="39A5E242" w14:textId="77777777" w:rsidR="003620B0" w:rsidRDefault="003620B0" w:rsidP="007C7407">
                          <w:pPr>
                            <w:pStyle w:val="berschrift1"/>
                          </w:pPr>
                          <w:r>
                            <w:t>Gender und einfache Sprache</w:t>
                          </w:r>
                        </w:p>
                        <w:p w14:paraId="2BE5C1A3" w14:textId="77777777" w:rsidR="003620B0" w:rsidRPr="00A41E7A" w:rsidRDefault="003620B0" w:rsidP="007C7407">
                          <w:pPr>
                            <w:ind w:left="0"/>
                            <w:rPr>
                              <w:color w:val="0A2446"/>
                            </w:rPr>
                          </w:pPr>
                          <w:r w:rsidRPr="00A41E7A">
                            <w:rPr>
                              <w:color w:val="0A2446"/>
                            </w:rPr>
                            <w:t>(</w:t>
                          </w:r>
                          <w:r>
                            <w:rPr>
                              <w:color w:val="0A2446"/>
                            </w:rPr>
                            <w:t>2</w:t>
                          </w:r>
                          <w:r w:rsidRPr="00A41E7A">
                            <w:rPr>
                              <w:color w:val="0A2446"/>
                            </w:rPr>
                            <w:t>/2)</w:t>
                          </w:r>
                        </w:p>
                        <w:p w14:paraId="284264E1" w14:textId="77777777" w:rsidR="003620B0" w:rsidRPr="007C7407" w:rsidRDefault="003620B0" w:rsidP="007C74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97414" id="Textfeld 1829" o:spid="_x0000_s1543" type="#_x0000_t202" style="position:absolute;left:0;text-align:left;margin-left:76.7pt;margin-top:36.75pt;width:296.65pt;height:77.2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qNOMQIAAFs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1p37XUB2QBgedQrzlS4W1PjIfXphDSWDnKPPwjIvUgHfB0aJkC+7X3/ZjPk4Ko5Q0KLGS+p87&#10;5gQl+rvBGd71h8OoyeQMR5MBOu46sr6OmF29ACSgjw/K8mTG/KBPpnRQv+FrmMdbMcQMx7tLGk7m&#10;InTCx9fExXyeklCFloVHs7I8QkfC4yRe2zfm7HFcAQf9BCcxsuLD1LrceNLAfBdAqjTSyHPH6pF+&#10;VHASxfG1xSdy7aesyz9h9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C1XqNOMQIAAFsEAAAOAAAAAAAAAAAAAAAA&#10;AC4CAABkcnMvZTJvRG9jLnhtbFBLAQItABQABgAIAAAAIQB7YHlm4QAAAAoBAAAPAAAAAAAAAAAA&#10;AAAAAIsEAABkcnMvZG93bnJldi54bWxQSwUGAAAAAAQABADzAAAAmQUAAAAA&#10;" fillcolor="white [3201]" stroked="f" strokeweight=".5pt">
              <v:textbox>
                <w:txbxContent>
                  <w:p w14:paraId="4C216ED6" w14:textId="77777777" w:rsidR="003620B0" w:rsidRPr="0050014D" w:rsidRDefault="003620B0" w:rsidP="007C7407">
                    <w:pPr>
                      <w:pStyle w:val="Titel"/>
                      <w:spacing w:line="276" w:lineRule="auto"/>
                      <w:ind w:left="0"/>
                    </w:pPr>
                    <w:r w:rsidRPr="0050014D">
                      <w:t>Arbeitsb</w:t>
                    </w:r>
                    <w:r>
                      <w:t>ogen</w:t>
                    </w:r>
                    <w:r w:rsidRPr="0050014D">
                      <w:t>:</w:t>
                    </w:r>
                  </w:p>
                  <w:p w14:paraId="39A5E242" w14:textId="77777777" w:rsidR="003620B0" w:rsidRDefault="003620B0" w:rsidP="007C7407">
                    <w:pPr>
                      <w:pStyle w:val="berschrift1"/>
                    </w:pPr>
                    <w:r>
                      <w:t>Gender und einfache Sprache</w:t>
                    </w:r>
                  </w:p>
                  <w:p w14:paraId="2BE5C1A3" w14:textId="77777777" w:rsidR="003620B0" w:rsidRPr="00A41E7A" w:rsidRDefault="003620B0" w:rsidP="007C7407">
                    <w:pPr>
                      <w:ind w:left="0"/>
                      <w:rPr>
                        <w:color w:val="0A2446"/>
                      </w:rPr>
                    </w:pPr>
                    <w:r w:rsidRPr="00A41E7A">
                      <w:rPr>
                        <w:color w:val="0A2446"/>
                      </w:rPr>
                      <w:t>(</w:t>
                    </w:r>
                    <w:r>
                      <w:rPr>
                        <w:color w:val="0A2446"/>
                      </w:rPr>
                      <w:t>2</w:t>
                    </w:r>
                    <w:r w:rsidRPr="00A41E7A">
                      <w:rPr>
                        <w:color w:val="0A2446"/>
                      </w:rPr>
                      <w:t>/2)</w:t>
                    </w:r>
                  </w:p>
                  <w:p w14:paraId="284264E1" w14:textId="77777777" w:rsidR="003620B0" w:rsidRPr="007C7407" w:rsidRDefault="003620B0" w:rsidP="007C7407"/>
                </w:txbxContent>
              </v:textbox>
              <w10:wrap anchorx="margin" anchory="margin"/>
            </v:shape>
          </w:pict>
        </mc:Fallback>
      </mc:AlternateContent>
    </w:r>
    <w:r>
      <w:rPr>
        <w:noProof/>
        <w:color w:val="0A2446"/>
      </w:rPr>
      <w:drawing>
        <wp:inline distT="0" distB="0" distL="0" distR="0" wp14:anchorId="2EFEE17F" wp14:editId="031D82CF">
          <wp:extent cx="864000" cy="864000"/>
          <wp:effectExtent l="0" t="0" r="0" b="0"/>
          <wp:docPr id="627" name="Grafik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2E21CD4" w14:textId="77777777" w:rsidR="003620B0" w:rsidRDefault="003620B0">
    <w:pPr>
      <w:pStyle w:val="Kopfzeile"/>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235BD" w14:textId="77777777" w:rsidR="003620B0" w:rsidRDefault="003620B0" w:rsidP="00D53A04">
    <w:pPr>
      <w:pStyle w:val="Kopfzeile"/>
      <w:ind w:left="0"/>
    </w:pPr>
    <w:r>
      <w:rPr>
        <w:noProof/>
      </w:rPr>
      <mc:AlternateContent>
        <mc:Choice Requires="wps">
          <w:drawing>
            <wp:anchor distT="0" distB="0" distL="114300" distR="114300" simplePos="0" relativeHeight="251694592" behindDoc="1" locked="0" layoutInCell="1" allowOverlap="1" wp14:anchorId="7CBDC873" wp14:editId="17BFDED0">
              <wp:simplePos x="0" y="0"/>
              <wp:positionH relativeFrom="margin">
                <wp:align>right</wp:align>
              </wp:positionH>
              <wp:positionV relativeFrom="topMargin">
                <wp:posOffset>464949</wp:posOffset>
              </wp:positionV>
              <wp:extent cx="5494149" cy="1066800"/>
              <wp:effectExtent l="0" t="0" r="0" b="0"/>
              <wp:wrapNone/>
              <wp:docPr id="1081" name="Textfeld 1081"/>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1239963E" w14:textId="77777777" w:rsidR="003620B0" w:rsidRPr="00D8293F" w:rsidRDefault="003620B0" w:rsidP="00D53A04">
                          <w:pPr>
                            <w:pStyle w:val="Titel"/>
                            <w:spacing w:line="276" w:lineRule="auto"/>
                            <w:ind w:left="0"/>
                          </w:pPr>
                          <w:r w:rsidRPr="00D8293F">
                            <w:t>Ablauf für Lehr</w:t>
                          </w:r>
                          <w:r>
                            <w:t>ende</w:t>
                          </w:r>
                          <w:r w:rsidRPr="00D8293F">
                            <w:t>:</w:t>
                          </w:r>
                        </w:p>
                        <w:p w14:paraId="46457182" w14:textId="77777777" w:rsidR="003620B0" w:rsidRPr="00F87F7A" w:rsidRDefault="003620B0" w:rsidP="003D2022">
                          <w:pPr>
                            <w:pStyle w:val="berschrift1"/>
                            <w:spacing w:line="276" w:lineRule="auto"/>
                          </w:pPr>
                          <w:r>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BDC873" id="_x0000_t202" coordsize="21600,21600" o:spt="202" path="m,l,21600r21600,l21600,xe">
              <v:stroke joinstyle="miter"/>
              <v:path gradientshapeok="t" o:connecttype="rect"/>
            </v:shapetype>
            <v:shape id="Textfeld 1081" o:spid="_x0000_s1648" type="#_x0000_t202" style="position:absolute;left:0;text-align:left;margin-left:381.4pt;margin-top:36.6pt;width:432.6pt;height:84pt;z-index:-251621888;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" fillcolor="white [3201]" stroked="f" strokeweight=".5pt">
              <v:textbox>
                <w:txbxContent>
                  <w:p w14:paraId="1239963E" w14:textId="77777777" w:rsidR="003620B0" w:rsidRPr="00D8293F" w:rsidRDefault="003620B0" w:rsidP="00D53A04">
                    <w:pPr>
                      <w:pStyle w:val="Titel"/>
                      <w:spacing w:line="276" w:lineRule="auto"/>
                      <w:ind w:left="0"/>
                    </w:pPr>
                    <w:r w:rsidRPr="00D8293F">
                      <w:t>Ablauf für Lehr</w:t>
                    </w:r>
                    <w:r>
                      <w:t>ende</w:t>
                    </w:r>
                    <w:r w:rsidRPr="00D8293F">
                      <w:t>:</w:t>
                    </w:r>
                  </w:p>
                  <w:p w14:paraId="46457182" w14:textId="77777777" w:rsidR="003620B0" w:rsidRPr="00F87F7A" w:rsidRDefault="003620B0" w:rsidP="003D2022">
                    <w:pPr>
                      <w:pStyle w:val="berschrift1"/>
                      <w:spacing w:line="276" w:lineRule="auto"/>
                    </w:pPr>
                    <w:r>
                      <w:t>Haftpflicht</w:t>
                    </w:r>
                  </w:p>
                </w:txbxContent>
              </v:textbox>
              <w10:wrap anchorx="margin" anchory="margin"/>
            </v:shape>
          </w:pict>
        </mc:Fallback>
      </mc:AlternateContent>
    </w:r>
    <w:r>
      <w:rPr>
        <w:noProof/>
        <w:color w:val="0A2446"/>
      </w:rPr>
      <w:drawing>
        <wp:inline distT="0" distB="0" distL="0" distR="0" wp14:anchorId="36D38EEE" wp14:editId="6D1F113B">
          <wp:extent cx="864000" cy="864000"/>
          <wp:effectExtent l="0" t="0" r="0" b="0"/>
          <wp:docPr id="1256" name="Grafik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734450A" w14:textId="77777777" w:rsidR="003620B0" w:rsidRPr="007B2D80" w:rsidRDefault="003620B0" w:rsidP="00D53A0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CA46657" w14:textId="77777777" w:rsidTr="00781E9C">
      <w:trPr>
        <w:trHeight w:val="1134"/>
      </w:trPr>
      <w:tc>
        <w:tcPr>
          <w:tcW w:w="1000" w:type="pct"/>
          <w:vAlign w:val="center"/>
        </w:tcPr>
        <w:p w14:paraId="4B495F02" w14:textId="77777777" w:rsidR="003620B0" w:rsidRDefault="003620B0" w:rsidP="00D53A04">
          <w:pPr>
            <w:pStyle w:val="Untertitel"/>
          </w:pPr>
          <w:r>
            <w:rPr>
              <w:noProof/>
            </w:rPr>
            <w:drawing>
              <wp:inline distT="0" distB="0" distL="0" distR="0" wp14:anchorId="5BE4FD4B" wp14:editId="7AD5FFA2">
                <wp:extent cx="496800" cy="417600"/>
                <wp:effectExtent l="0" t="0" r="0" b="1905"/>
                <wp:docPr id="1259" name="Grafik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8CEA96A" w14:textId="77777777" w:rsidR="003620B0" w:rsidRDefault="003620B0" w:rsidP="00D53A04">
          <w:pPr>
            <w:pStyle w:val="Untertitel"/>
          </w:pPr>
          <w:r>
            <w:rPr>
              <w:noProof/>
            </w:rPr>
            <w:drawing>
              <wp:inline distT="0" distB="0" distL="0" distR="0" wp14:anchorId="7EBCDE70" wp14:editId="2EAE60CE">
                <wp:extent cx="436001" cy="471352"/>
                <wp:effectExtent l="0" t="0" r="0" b="0"/>
                <wp:docPr id="1260" name="Grafik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B46319C" w14:textId="77777777" w:rsidR="003620B0" w:rsidRDefault="003620B0" w:rsidP="00D53A04">
          <w:pPr>
            <w:pStyle w:val="Untertitel"/>
          </w:pPr>
          <w:r>
            <w:rPr>
              <w:noProof/>
            </w:rPr>
            <w:drawing>
              <wp:inline distT="0" distB="0" distL="0" distR="0" wp14:anchorId="72C48AE3" wp14:editId="79110E50">
                <wp:extent cx="428400" cy="486000"/>
                <wp:effectExtent l="0" t="0" r="3810" b="0"/>
                <wp:docPr id="1263" name="Grafik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EE9E8F1" w14:textId="77777777" w:rsidR="003620B0" w:rsidRDefault="003620B0" w:rsidP="00D53A04">
          <w:pPr>
            <w:pStyle w:val="Untertitel"/>
          </w:pPr>
          <w:r>
            <w:rPr>
              <w:noProof/>
            </w:rPr>
            <w:drawing>
              <wp:inline distT="0" distB="0" distL="0" distR="0" wp14:anchorId="1E5F09FA" wp14:editId="3F0E797D">
                <wp:extent cx="424800" cy="435600"/>
                <wp:effectExtent l="0" t="0" r="0" b="0"/>
                <wp:docPr id="1264" name="Grafik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0E9A3308" w14:textId="77777777" w:rsidR="003620B0" w:rsidRDefault="003620B0" w:rsidP="00D53A04">
          <w:pPr>
            <w:pStyle w:val="Untertitel"/>
          </w:pPr>
          <w:r>
            <w:rPr>
              <w:noProof/>
            </w:rPr>
            <w:drawing>
              <wp:inline distT="0" distB="0" distL="0" distR="0" wp14:anchorId="295776B2" wp14:editId="1B714CAE">
                <wp:extent cx="457200" cy="435600"/>
                <wp:effectExtent l="0" t="0" r="0" b="0"/>
                <wp:docPr id="1268" name="Grafik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7999C3A" w14:textId="77777777" w:rsidTr="00781E9C">
      <w:trPr>
        <w:trHeight w:val="510"/>
      </w:trPr>
      <w:tc>
        <w:tcPr>
          <w:tcW w:w="1000" w:type="pct"/>
        </w:tcPr>
        <w:p w14:paraId="59F6E66E" w14:textId="77777777" w:rsidR="003620B0" w:rsidRPr="0050014D" w:rsidRDefault="003620B0" w:rsidP="00D53A04">
          <w:pPr>
            <w:pStyle w:val="Untertitel"/>
          </w:pPr>
          <w:r w:rsidRPr="0050014D">
            <w:t xml:space="preserve">Level </w:t>
          </w:r>
          <w:r>
            <w:t>3-4</w:t>
          </w:r>
        </w:p>
      </w:tc>
      <w:tc>
        <w:tcPr>
          <w:tcW w:w="1000" w:type="pct"/>
        </w:tcPr>
        <w:p w14:paraId="6FF2E718" w14:textId="77777777" w:rsidR="003620B0" w:rsidRPr="00821CD8" w:rsidRDefault="003620B0" w:rsidP="00D53A04">
          <w:pPr>
            <w:pStyle w:val="Untertitel"/>
          </w:pPr>
          <w:r>
            <w:t>15-30</w:t>
          </w:r>
          <w:r w:rsidRPr="00821CD8">
            <w:t xml:space="preserve"> Minuten</w:t>
          </w:r>
        </w:p>
      </w:tc>
      <w:tc>
        <w:tcPr>
          <w:tcW w:w="1000" w:type="pct"/>
        </w:tcPr>
        <w:p w14:paraId="54987B74" w14:textId="77777777" w:rsidR="003620B0" w:rsidRPr="00821CD8" w:rsidRDefault="003620B0" w:rsidP="00D53A04">
          <w:pPr>
            <w:pStyle w:val="Untertitel"/>
          </w:pPr>
          <w:r w:rsidRPr="00821CD8">
            <w:t>1</w:t>
          </w:r>
          <w:r>
            <w:t>-10</w:t>
          </w:r>
          <w:r w:rsidRPr="00821CD8">
            <w:t xml:space="preserve"> Person</w:t>
          </w:r>
          <w:r>
            <w:t>en</w:t>
          </w:r>
        </w:p>
      </w:tc>
      <w:tc>
        <w:tcPr>
          <w:tcW w:w="1000" w:type="pct"/>
        </w:tcPr>
        <w:p w14:paraId="78C4F52B" w14:textId="77777777" w:rsidR="003620B0" w:rsidRPr="00821CD8" w:rsidRDefault="003620B0" w:rsidP="00D53A04">
          <w:pPr>
            <w:pStyle w:val="Untertitel"/>
          </w:pPr>
          <w:r w:rsidRPr="00821CD8">
            <w:t>E</w:t>
          </w:r>
          <w:r>
            <w:t>A/PA, Plenum</w:t>
          </w:r>
        </w:p>
      </w:tc>
      <w:tc>
        <w:tcPr>
          <w:tcW w:w="1000" w:type="pct"/>
        </w:tcPr>
        <w:p w14:paraId="36FE5F45" w14:textId="77777777" w:rsidR="003620B0" w:rsidRPr="00821CD8" w:rsidRDefault="003620B0" w:rsidP="00D53A04">
          <w:pPr>
            <w:pStyle w:val="Untertitel"/>
          </w:pPr>
          <w:r>
            <w:t>Arbeitsbögen</w:t>
          </w:r>
        </w:p>
      </w:tc>
    </w:tr>
  </w:tbl>
  <w:p w14:paraId="3B0B45D2" w14:textId="77777777" w:rsidR="003620B0" w:rsidRPr="00923829" w:rsidRDefault="003620B0" w:rsidP="00781E9C">
    <w:pPr>
      <w:pStyle w:val="Kopfzeile"/>
      <w:ind w:left="0"/>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FFF0F" w14:textId="77777777" w:rsidR="003620B0" w:rsidRDefault="003620B0" w:rsidP="00EF2D77">
    <w:pPr>
      <w:pStyle w:val="Kopfzeile"/>
      <w:ind w:left="0"/>
    </w:pPr>
    <w:r>
      <w:rPr>
        <w:noProof/>
      </w:rPr>
      <mc:AlternateContent>
        <mc:Choice Requires="wps">
          <w:drawing>
            <wp:anchor distT="45720" distB="45720" distL="114300" distR="114300" simplePos="0" relativeHeight="251661312" behindDoc="0" locked="0" layoutInCell="1" allowOverlap="1" wp14:anchorId="649763A9" wp14:editId="1ED729EE">
              <wp:simplePos x="0" y="0"/>
              <wp:positionH relativeFrom="margin">
                <wp:posOffset>5418455</wp:posOffset>
              </wp:positionH>
              <wp:positionV relativeFrom="topMargin">
                <wp:posOffset>1080135</wp:posOffset>
              </wp:positionV>
              <wp:extent cx="712800" cy="1404620"/>
              <wp:effectExtent l="0" t="0" r="0" b="0"/>
              <wp:wrapNone/>
              <wp:docPr id="1120" name="Textfeld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6D002F" w14:textId="77777777" w:rsidR="003620B0" w:rsidRPr="0017008B" w:rsidRDefault="003620B0" w:rsidP="00EF2D77">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49763A9" id="_x0000_t202" coordsize="21600,21600" o:spt="202" path="m,l,21600r21600,l21600,xe">
              <v:stroke joinstyle="miter"/>
              <v:path gradientshapeok="t" o:connecttype="rect"/>
            </v:shapetype>
            <v:shape id="Textfeld 1120" o:spid="_x0000_s1649" type="#_x0000_t202" style="position:absolute;left:0;text-align:left;margin-left:426.65pt;margin-top:85.05pt;width:56.15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BR+jC0xAgAAqgQAAA4AAAAAAAAAAAAAAAAA&#10;LgIAAGRycy9lMm9Eb2MueG1sUEsBAi0AFAAGAAgAAAAhANWs6NXgAAAACwEAAA8AAAAAAAAAAAAA&#10;AAAAiwQAAGRycy9kb3ducmV2LnhtbFBLBQYAAAAABAAEAPMAAACYBQAAAAA=&#10;" filled="f" stroked="f">
              <v:textbox style="mso-fit-shape-to-text:t">
                <w:txbxContent>
                  <w:p w14:paraId="046D002F" w14:textId="77777777" w:rsidR="003620B0" w:rsidRPr="0017008B" w:rsidRDefault="003620B0" w:rsidP="00EF2D77">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60288" behindDoc="0" locked="0" layoutInCell="1" allowOverlap="1" wp14:anchorId="3F7059A4" wp14:editId="542BBBAC">
          <wp:simplePos x="0" y="0"/>
          <wp:positionH relativeFrom="margin">
            <wp:posOffset>5526405</wp:posOffset>
          </wp:positionH>
          <wp:positionV relativeFrom="topMargin">
            <wp:posOffset>648335</wp:posOffset>
          </wp:positionV>
          <wp:extent cx="496800" cy="417600"/>
          <wp:effectExtent l="0" t="0" r="0" b="1905"/>
          <wp:wrapNone/>
          <wp:docPr id="1271" name="Grafik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0" behindDoc="0" locked="0" layoutInCell="1" allowOverlap="1" wp14:anchorId="2CCBA02F" wp14:editId="1ACCF7BA">
              <wp:simplePos x="0" y="0"/>
              <wp:positionH relativeFrom="margin">
                <wp:posOffset>974090</wp:posOffset>
              </wp:positionH>
              <wp:positionV relativeFrom="topMargin">
                <wp:posOffset>466725</wp:posOffset>
              </wp:positionV>
              <wp:extent cx="3767455" cy="981075"/>
              <wp:effectExtent l="0" t="0" r="4445" b="9525"/>
              <wp:wrapNone/>
              <wp:docPr id="1121" name="Textfeld 112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3FFA2E9" w14:textId="77777777" w:rsidR="003620B0" w:rsidRPr="00B921D0" w:rsidRDefault="003620B0" w:rsidP="00EF2D77">
                          <w:pPr>
                            <w:pStyle w:val="Titel"/>
                            <w:spacing w:line="276" w:lineRule="auto"/>
                            <w:ind w:left="0"/>
                          </w:pPr>
                          <w:r w:rsidRPr="00B921D0">
                            <w:t>Arbeitsb</w:t>
                          </w:r>
                          <w:r>
                            <w:t>ogen</w:t>
                          </w:r>
                          <w:r w:rsidRPr="00B921D0">
                            <w:t>:</w:t>
                          </w:r>
                        </w:p>
                        <w:p w14:paraId="111993FF" w14:textId="77777777" w:rsidR="003620B0" w:rsidRDefault="003620B0" w:rsidP="00EF2D77">
                          <w:pPr>
                            <w:pStyle w:val="berschrift1"/>
                            <w:spacing w:line="276" w:lineRule="auto"/>
                          </w:pPr>
                          <w:r w:rsidRPr="00B921D0">
                            <w:t>Haftpflicht</w:t>
                          </w:r>
                        </w:p>
                        <w:p w14:paraId="1D4F5ED4" w14:textId="77777777" w:rsidR="003620B0" w:rsidRPr="003D2022" w:rsidRDefault="003620B0" w:rsidP="00EF2D77">
                          <w:pPr>
                            <w:pStyle w:val="berschrift1"/>
                            <w:spacing w:line="276" w:lineRule="auto"/>
                            <w:rPr>
                              <w:sz w:val="22"/>
                              <w:szCs w:val="22"/>
                            </w:rPr>
                          </w:pPr>
                          <w:r w:rsidRPr="003D2022">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BA02F" id="Textfeld 1121" o:spid="_x0000_s1650" type="#_x0000_t202" style="position:absolute;left:0;text-align:left;margin-left:76.7pt;margin-top:36.75pt;width:296.65pt;height:77.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O5hlH4zAgAAXQQAAA4AAAAAAAAAAAAA&#10;AAAALgIAAGRycy9lMm9Eb2MueG1sUEsBAi0AFAAGAAgAAAAhAHtgeWbhAAAACgEAAA8AAAAAAAAA&#10;AAAAAAAAjQQAAGRycy9kb3ducmV2LnhtbFBLBQYAAAAABAAEAPMAAACbBQAAAAA=&#10;" fillcolor="white [3201]" stroked="f" strokeweight=".5pt">
              <v:textbox>
                <w:txbxContent>
                  <w:p w14:paraId="53FFA2E9" w14:textId="77777777" w:rsidR="003620B0" w:rsidRPr="00B921D0" w:rsidRDefault="003620B0" w:rsidP="00EF2D77">
                    <w:pPr>
                      <w:pStyle w:val="Titel"/>
                      <w:spacing w:line="276" w:lineRule="auto"/>
                      <w:ind w:left="0"/>
                    </w:pPr>
                    <w:r w:rsidRPr="00B921D0">
                      <w:t>Arbeitsb</w:t>
                    </w:r>
                    <w:r>
                      <w:t>ogen</w:t>
                    </w:r>
                    <w:r w:rsidRPr="00B921D0">
                      <w:t>:</w:t>
                    </w:r>
                  </w:p>
                  <w:p w14:paraId="111993FF" w14:textId="77777777" w:rsidR="003620B0" w:rsidRDefault="003620B0" w:rsidP="00EF2D77">
                    <w:pPr>
                      <w:pStyle w:val="berschrift1"/>
                      <w:spacing w:line="276" w:lineRule="auto"/>
                    </w:pPr>
                    <w:r w:rsidRPr="00B921D0">
                      <w:t>Haftpflicht</w:t>
                    </w:r>
                  </w:p>
                  <w:p w14:paraId="1D4F5ED4" w14:textId="77777777" w:rsidR="003620B0" w:rsidRPr="003D2022" w:rsidRDefault="003620B0" w:rsidP="00EF2D77">
                    <w:pPr>
                      <w:pStyle w:val="berschrift1"/>
                      <w:spacing w:line="276" w:lineRule="auto"/>
                      <w:rPr>
                        <w:sz w:val="22"/>
                        <w:szCs w:val="22"/>
                      </w:rPr>
                    </w:pPr>
                    <w:r w:rsidRPr="003D2022">
                      <w:rPr>
                        <w:sz w:val="22"/>
                        <w:szCs w:val="22"/>
                      </w:rPr>
                      <w:t>(1/2)</w:t>
                    </w:r>
                  </w:p>
                </w:txbxContent>
              </v:textbox>
              <w10:wrap anchorx="margin" anchory="margin"/>
            </v:shape>
          </w:pict>
        </mc:Fallback>
      </mc:AlternateContent>
    </w:r>
    <w:r>
      <w:rPr>
        <w:noProof/>
        <w:color w:val="0A2446"/>
      </w:rPr>
      <w:drawing>
        <wp:inline distT="0" distB="0" distL="0" distR="0" wp14:anchorId="44486D71" wp14:editId="299B5DD8">
          <wp:extent cx="864000" cy="864000"/>
          <wp:effectExtent l="0" t="0" r="0" b="0"/>
          <wp:docPr id="1272" name="Grafik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EA8AE7F" w14:textId="77777777" w:rsidR="003620B0" w:rsidRDefault="003620B0">
    <w:pPr>
      <w:pStyle w:val="Kopfzeile"/>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CE93F" w14:textId="77777777" w:rsidR="003620B0" w:rsidRDefault="003620B0" w:rsidP="003D2022">
    <w:pPr>
      <w:pStyle w:val="Kopfzeile"/>
      <w:ind w:left="0"/>
    </w:pPr>
    <w:r>
      <w:rPr>
        <w:noProof/>
      </w:rPr>
      <mc:AlternateContent>
        <mc:Choice Requires="wps">
          <w:drawing>
            <wp:anchor distT="45720" distB="45720" distL="114300" distR="114300" simplePos="0" relativeHeight="251666432" behindDoc="0" locked="0" layoutInCell="1" allowOverlap="1" wp14:anchorId="486C007C" wp14:editId="725B66CA">
              <wp:simplePos x="0" y="0"/>
              <wp:positionH relativeFrom="margin">
                <wp:posOffset>5418455</wp:posOffset>
              </wp:positionH>
              <wp:positionV relativeFrom="topMargin">
                <wp:posOffset>1080135</wp:posOffset>
              </wp:positionV>
              <wp:extent cx="712800" cy="1404620"/>
              <wp:effectExtent l="0" t="0" r="0" b="0"/>
              <wp:wrapNone/>
              <wp:docPr id="1124" name="Textfeld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F657A2" w14:textId="77777777" w:rsidR="003620B0" w:rsidRPr="0017008B" w:rsidRDefault="003620B0" w:rsidP="003D2022">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86C007C" id="_x0000_t202" coordsize="21600,21600" o:spt="202" path="m,l,21600r21600,l21600,xe">
              <v:stroke joinstyle="miter"/>
              <v:path gradientshapeok="t" o:connecttype="rect"/>
            </v:shapetype>
            <v:shape id="Textfeld 1124" o:spid="_x0000_s1651" type="#_x0000_t202" style="position:absolute;left:0;text-align:left;margin-left:426.65pt;margin-top:85.05pt;width:56.15pt;height:110.6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yAaMQ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iWwZhA62EqojiYswLg8tO10awJ+c&#10;9bQ4BXc/9gIVZ/qjoQF5ly0WYdPix+LtkuRkeOkpLz3CSIIquOdsvG58bHZsv72lQdq2UeNnJhNr&#10;Wogo/bS8YeMuv2PU8y9m/Q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PEXIBoxAgAAqgQAAA4AAAAAAAAAAAAAAAAA&#10;LgIAAGRycy9lMm9Eb2MueG1sUEsBAi0AFAAGAAgAAAAhANWs6NXgAAAACwEAAA8AAAAAAAAAAAAA&#10;AAAAiwQAAGRycy9kb3ducmV2LnhtbFBLBQYAAAAABAAEAPMAAACYBQAAAAA=&#10;" filled="f" stroked="f">
              <v:textbox style="mso-fit-shape-to-text:t">
                <w:txbxContent>
                  <w:p w14:paraId="51F657A2" w14:textId="77777777" w:rsidR="003620B0" w:rsidRPr="0017008B" w:rsidRDefault="003620B0" w:rsidP="003D2022">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64384" behindDoc="0" locked="0" layoutInCell="1" allowOverlap="1" wp14:anchorId="37835A1B" wp14:editId="45248810">
          <wp:simplePos x="0" y="0"/>
          <wp:positionH relativeFrom="margin">
            <wp:posOffset>5526405</wp:posOffset>
          </wp:positionH>
          <wp:positionV relativeFrom="topMargin">
            <wp:posOffset>648335</wp:posOffset>
          </wp:positionV>
          <wp:extent cx="496800" cy="417600"/>
          <wp:effectExtent l="0" t="0" r="0" b="1905"/>
          <wp:wrapNone/>
          <wp:docPr id="1275" name="Grafik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60" behindDoc="0" locked="0" layoutInCell="1" allowOverlap="1" wp14:anchorId="2584A7E1" wp14:editId="6D2922F3">
              <wp:simplePos x="0" y="0"/>
              <wp:positionH relativeFrom="margin">
                <wp:posOffset>974090</wp:posOffset>
              </wp:positionH>
              <wp:positionV relativeFrom="topMargin">
                <wp:posOffset>466725</wp:posOffset>
              </wp:positionV>
              <wp:extent cx="3767455" cy="981075"/>
              <wp:effectExtent l="0" t="0" r="4445" b="9525"/>
              <wp:wrapNone/>
              <wp:docPr id="1125" name="Textfeld 112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ED226E7" w14:textId="77777777" w:rsidR="003620B0" w:rsidRPr="00B921D0" w:rsidRDefault="003620B0" w:rsidP="003D2022">
                          <w:pPr>
                            <w:pStyle w:val="Titel"/>
                            <w:spacing w:line="276" w:lineRule="auto"/>
                            <w:ind w:left="0"/>
                          </w:pPr>
                          <w:r w:rsidRPr="00B921D0">
                            <w:t>Arbeitsb</w:t>
                          </w:r>
                          <w:r>
                            <w:t>ogen</w:t>
                          </w:r>
                          <w:r w:rsidRPr="00B921D0">
                            <w:t>:</w:t>
                          </w:r>
                        </w:p>
                        <w:p w14:paraId="7F2B2CE1" w14:textId="77777777" w:rsidR="003620B0" w:rsidRDefault="003620B0" w:rsidP="003D2022">
                          <w:pPr>
                            <w:pStyle w:val="berschrift1"/>
                            <w:spacing w:line="276" w:lineRule="auto"/>
                          </w:pPr>
                          <w:r w:rsidRPr="00B921D0">
                            <w:t>Haftpflicht</w:t>
                          </w:r>
                        </w:p>
                        <w:p w14:paraId="3665A016" w14:textId="77777777" w:rsidR="003620B0" w:rsidRPr="003D2022" w:rsidRDefault="003620B0" w:rsidP="003D2022">
                          <w:pPr>
                            <w:pStyle w:val="berschrift1"/>
                            <w:spacing w:line="276" w:lineRule="auto"/>
                            <w:rPr>
                              <w:sz w:val="22"/>
                              <w:szCs w:val="22"/>
                            </w:rPr>
                          </w:pPr>
                          <w:r w:rsidRPr="003D2022">
                            <w:rPr>
                              <w:sz w:val="22"/>
                              <w:szCs w:val="22"/>
                            </w:rPr>
                            <w:t>(</w:t>
                          </w:r>
                          <w:r>
                            <w:rPr>
                              <w:sz w:val="22"/>
                              <w:szCs w:val="22"/>
                            </w:rPr>
                            <w:t>2</w:t>
                          </w:r>
                          <w:r w:rsidRPr="003D2022">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4A7E1" id="Textfeld 1125" o:spid="_x0000_s1652" type="#_x0000_t202" style="position:absolute;left:0;text-align:left;margin-left:76.7pt;margin-top:36.75pt;width:296.65pt;height:77.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JJKbvAzAgAAXQQAAA4AAAAAAAAAAAAA&#10;AAAALgIAAGRycy9lMm9Eb2MueG1sUEsBAi0AFAAGAAgAAAAhAHtgeWbhAAAACgEAAA8AAAAAAAAA&#10;AAAAAAAAjQQAAGRycy9kb3ducmV2LnhtbFBLBQYAAAAABAAEAPMAAACbBQAAAAA=&#10;" fillcolor="white [3201]" stroked="f" strokeweight=".5pt">
              <v:textbox>
                <w:txbxContent>
                  <w:p w14:paraId="1ED226E7" w14:textId="77777777" w:rsidR="003620B0" w:rsidRPr="00B921D0" w:rsidRDefault="003620B0" w:rsidP="003D2022">
                    <w:pPr>
                      <w:pStyle w:val="Titel"/>
                      <w:spacing w:line="276" w:lineRule="auto"/>
                      <w:ind w:left="0"/>
                    </w:pPr>
                    <w:r w:rsidRPr="00B921D0">
                      <w:t>Arbeitsb</w:t>
                    </w:r>
                    <w:r>
                      <w:t>ogen</w:t>
                    </w:r>
                    <w:r w:rsidRPr="00B921D0">
                      <w:t>:</w:t>
                    </w:r>
                  </w:p>
                  <w:p w14:paraId="7F2B2CE1" w14:textId="77777777" w:rsidR="003620B0" w:rsidRDefault="003620B0" w:rsidP="003D2022">
                    <w:pPr>
                      <w:pStyle w:val="berschrift1"/>
                      <w:spacing w:line="276" w:lineRule="auto"/>
                    </w:pPr>
                    <w:r w:rsidRPr="00B921D0">
                      <w:t>Haftpflicht</w:t>
                    </w:r>
                  </w:p>
                  <w:p w14:paraId="3665A016" w14:textId="77777777" w:rsidR="003620B0" w:rsidRPr="003D2022" w:rsidRDefault="003620B0" w:rsidP="003D2022">
                    <w:pPr>
                      <w:pStyle w:val="berschrift1"/>
                      <w:spacing w:line="276" w:lineRule="auto"/>
                      <w:rPr>
                        <w:sz w:val="22"/>
                        <w:szCs w:val="22"/>
                      </w:rPr>
                    </w:pPr>
                    <w:r w:rsidRPr="003D2022">
                      <w:rPr>
                        <w:sz w:val="22"/>
                        <w:szCs w:val="22"/>
                      </w:rPr>
                      <w:t>(</w:t>
                    </w:r>
                    <w:r>
                      <w:rPr>
                        <w:sz w:val="22"/>
                        <w:szCs w:val="22"/>
                      </w:rPr>
                      <w:t>2</w:t>
                    </w:r>
                    <w:r w:rsidRPr="003D2022">
                      <w:rPr>
                        <w:sz w:val="22"/>
                        <w:szCs w:val="22"/>
                      </w:rPr>
                      <w:t>/2)</w:t>
                    </w:r>
                  </w:p>
                </w:txbxContent>
              </v:textbox>
              <w10:wrap anchorx="margin" anchory="margin"/>
            </v:shape>
          </w:pict>
        </mc:Fallback>
      </mc:AlternateContent>
    </w:r>
    <w:r>
      <w:rPr>
        <w:noProof/>
        <w:color w:val="0A2446"/>
      </w:rPr>
      <w:drawing>
        <wp:inline distT="0" distB="0" distL="0" distR="0" wp14:anchorId="5E2EB7AA" wp14:editId="4148EA78">
          <wp:extent cx="864000" cy="864000"/>
          <wp:effectExtent l="0" t="0" r="0" b="0"/>
          <wp:docPr id="1276" name="Grafik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CBCD37A" w14:textId="77777777" w:rsidR="003620B0" w:rsidRPr="00923829" w:rsidRDefault="003620B0" w:rsidP="00781E9C">
    <w:pPr>
      <w:pStyle w:val="Kopfzeile"/>
      <w:ind w:left="0"/>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D2735" w14:textId="77777777" w:rsidR="003620B0" w:rsidRDefault="003620B0" w:rsidP="003D2022">
    <w:pPr>
      <w:pStyle w:val="Kopfzeile"/>
      <w:ind w:left="0"/>
    </w:pPr>
    <w:r>
      <w:rPr>
        <w:noProof/>
      </w:rPr>
      <mc:AlternateContent>
        <mc:Choice Requires="wps">
          <w:drawing>
            <wp:anchor distT="0" distB="0" distL="114300" distR="114300" simplePos="0" relativeHeight="251667456" behindDoc="0" locked="0" layoutInCell="1" allowOverlap="1" wp14:anchorId="2557E526" wp14:editId="37FE9755">
              <wp:simplePos x="0" y="0"/>
              <wp:positionH relativeFrom="margin">
                <wp:posOffset>974090</wp:posOffset>
              </wp:positionH>
              <wp:positionV relativeFrom="topMargin">
                <wp:posOffset>466725</wp:posOffset>
              </wp:positionV>
              <wp:extent cx="3767455" cy="981075"/>
              <wp:effectExtent l="0" t="0" r="4445" b="9525"/>
              <wp:wrapNone/>
              <wp:docPr id="1129" name="Textfeld 112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078E4CF" w14:textId="77777777" w:rsidR="003620B0" w:rsidRPr="00B921D0" w:rsidRDefault="003620B0" w:rsidP="003D2022">
                          <w:pPr>
                            <w:pStyle w:val="Titel"/>
                            <w:spacing w:line="276" w:lineRule="auto"/>
                            <w:ind w:left="0"/>
                          </w:pPr>
                          <w:r>
                            <w:t>Lösung</w:t>
                          </w:r>
                          <w:r w:rsidRPr="00B921D0">
                            <w:t>:</w:t>
                          </w:r>
                        </w:p>
                        <w:p w14:paraId="68EED581" w14:textId="77777777" w:rsidR="003620B0" w:rsidRPr="003D2022" w:rsidRDefault="003620B0" w:rsidP="003D2022">
                          <w:pPr>
                            <w:pStyle w:val="berschrift1"/>
                            <w:spacing w:line="276" w:lineRule="auto"/>
                          </w:pPr>
                          <w:r w:rsidRPr="00B921D0">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57E526" id="_x0000_t202" coordsize="21600,21600" o:spt="202" path="m,l,21600r21600,l21600,xe">
              <v:stroke joinstyle="miter"/>
              <v:path gradientshapeok="t" o:connecttype="rect"/>
            </v:shapetype>
            <v:shape id="Textfeld 1129" o:spid="_x0000_s1653" type="#_x0000_t202" style="position:absolute;left:0;text-align:left;margin-left:76.7pt;margin-top:36.75pt;width:296.65pt;height:77.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O34ISUzAgAAXQQAAA4AAAAAAAAAAAAA&#10;AAAALgIAAGRycy9lMm9Eb2MueG1sUEsBAi0AFAAGAAgAAAAhAHtgeWbhAAAACgEAAA8AAAAAAAAA&#10;AAAAAAAAjQQAAGRycy9kb3ducmV2LnhtbFBLBQYAAAAABAAEAPMAAACbBQAAAAA=&#10;" fillcolor="white [3201]" stroked="f" strokeweight=".5pt">
              <v:textbox>
                <w:txbxContent>
                  <w:p w14:paraId="7078E4CF" w14:textId="77777777" w:rsidR="003620B0" w:rsidRPr="00B921D0" w:rsidRDefault="003620B0" w:rsidP="003D2022">
                    <w:pPr>
                      <w:pStyle w:val="Titel"/>
                      <w:spacing w:line="276" w:lineRule="auto"/>
                      <w:ind w:left="0"/>
                    </w:pPr>
                    <w:r>
                      <w:t>Lösung</w:t>
                    </w:r>
                    <w:r w:rsidRPr="00B921D0">
                      <w:t>:</w:t>
                    </w:r>
                  </w:p>
                  <w:p w14:paraId="68EED581" w14:textId="77777777" w:rsidR="003620B0" w:rsidRPr="003D2022" w:rsidRDefault="003620B0" w:rsidP="003D2022">
                    <w:pPr>
                      <w:pStyle w:val="berschrift1"/>
                      <w:spacing w:line="276" w:lineRule="auto"/>
                    </w:pPr>
                    <w:r w:rsidRPr="00B921D0">
                      <w:t>Haftpflicht</w:t>
                    </w:r>
                  </w:p>
                </w:txbxContent>
              </v:textbox>
              <w10:wrap anchorx="margin" anchory="margin"/>
            </v:shape>
          </w:pict>
        </mc:Fallback>
      </mc:AlternateContent>
    </w:r>
    <w:r>
      <w:rPr>
        <w:noProof/>
        <w:color w:val="0A2446"/>
      </w:rPr>
      <w:drawing>
        <wp:inline distT="0" distB="0" distL="0" distR="0" wp14:anchorId="3D005805" wp14:editId="513D7DE0">
          <wp:extent cx="864000" cy="864000"/>
          <wp:effectExtent l="0" t="0" r="0" b="0"/>
          <wp:docPr id="1280" name="Grafik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415FDAA" w14:textId="77777777" w:rsidR="003620B0" w:rsidRPr="00923829" w:rsidRDefault="003620B0" w:rsidP="00781E9C">
    <w:pPr>
      <w:pStyle w:val="Kopfzeile"/>
      <w:ind w:left="0"/>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244AC" w14:textId="77777777" w:rsidR="003620B0" w:rsidRPr="00923829" w:rsidRDefault="003620B0" w:rsidP="00781E9C">
    <w:pPr>
      <w:pStyle w:val="Kopfzeile"/>
      <w:ind w:left="0"/>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AD88F" w14:textId="77777777" w:rsidR="003620B0" w:rsidRDefault="003620B0" w:rsidP="003D2022">
    <w:pPr>
      <w:pStyle w:val="Kopfzeile"/>
      <w:ind w:left="0"/>
    </w:pPr>
    <w:r>
      <w:rPr>
        <w:noProof/>
      </w:rPr>
      <mc:AlternateContent>
        <mc:Choice Requires="wps">
          <w:drawing>
            <wp:anchor distT="0" distB="0" distL="114300" distR="114300" simplePos="0" relativeHeight="251695616" behindDoc="1" locked="0" layoutInCell="1" allowOverlap="1" wp14:anchorId="3F12CDD8" wp14:editId="4F6FBEA5">
              <wp:simplePos x="0" y="0"/>
              <wp:positionH relativeFrom="margin">
                <wp:align>right</wp:align>
              </wp:positionH>
              <wp:positionV relativeFrom="topMargin">
                <wp:posOffset>464949</wp:posOffset>
              </wp:positionV>
              <wp:extent cx="5494149" cy="1066800"/>
              <wp:effectExtent l="0" t="0" r="0" b="0"/>
              <wp:wrapNone/>
              <wp:docPr id="1132" name="Textfeld 1132"/>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606CA74D" w14:textId="77777777" w:rsidR="003620B0" w:rsidRPr="00D8293F" w:rsidRDefault="003620B0" w:rsidP="003D2022">
                          <w:pPr>
                            <w:pStyle w:val="Titel"/>
                            <w:spacing w:line="276" w:lineRule="auto"/>
                            <w:ind w:left="0"/>
                          </w:pPr>
                          <w:r w:rsidRPr="00D8293F">
                            <w:t xml:space="preserve">Ablauf für </w:t>
                          </w:r>
                          <w:r>
                            <w:t>Lehrende</w:t>
                          </w:r>
                          <w:r w:rsidRPr="00D8293F">
                            <w:t>:</w:t>
                          </w:r>
                        </w:p>
                        <w:p w14:paraId="435B11F5" w14:textId="77777777" w:rsidR="003620B0" w:rsidRPr="00F87F7A" w:rsidRDefault="003620B0" w:rsidP="003D2022">
                          <w:pPr>
                            <w:pStyle w:val="berschrift1"/>
                            <w:spacing w:line="276" w:lineRule="auto"/>
                          </w:pPr>
                          <w:r>
                            <w:t>Stolperwörter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12CDD8" id="_x0000_t202" coordsize="21600,21600" o:spt="202" path="m,l,21600r21600,l21600,xe">
              <v:stroke joinstyle="miter"/>
              <v:path gradientshapeok="t" o:connecttype="rect"/>
            </v:shapetype>
            <v:shape id="Textfeld 1132" o:spid="_x0000_s1654" type="#_x0000_t202" style="position:absolute;left:0;text-align:left;margin-left:381.4pt;margin-top:36.6pt;width:432.6pt;height:84pt;z-index:-251620864;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" fillcolor="white [3201]" stroked="f" strokeweight=".5pt">
              <v:textbox>
                <w:txbxContent>
                  <w:p w14:paraId="606CA74D" w14:textId="77777777" w:rsidR="003620B0" w:rsidRPr="00D8293F" w:rsidRDefault="003620B0" w:rsidP="003D2022">
                    <w:pPr>
                      <w:pStyle w:val="Titel"/>
                      <w:spacing w:line="276" w:lineRule="auto"/>
                      <w:ind w:left="0"/>
                    </w:pPr>
                    <w:r w:rsidRPr="00D8293F">
                      <w:t xml:space="preserve">Ablauf für </w:t>
                    </w:r>
                    <w:r>
                      <w:t>Lehrende</w:t>
                    </w:r>
                    <w:r w:rsidRPr="00D8293F">
                      <w:t>:</w:t>
                    </w:r>
                  </w:p>
                  <w:p w14:paraId="435B11F5" w14:textId="77777777" w:rsidR="003620B0" w:rsidRPr="00F87F7A" w:rsidRDefault="003620B0" w:rsidP="003D2022">
                    <w:pPr>
                      <w:pStyle w:val="berschrift1"/>
                      <w:spacing w:line="276" w:lineRule="auto"/>
                    </w:pPr>
                    <w:r>
                      <w:t>Stolperwörter</w:t>
                    </w:r>
                  </w:p>
                </w:txbxContent>
              </v:textbox>
              <w10:wrap anchorx="margin" anchory="margin"/>
            </v:shape>
          </w:pict>
        </mc:Fallback>
      </mc:AlternateContent>
    </w:r>
    <w:r>
      <w:rPr>
        <w:noProof/>
        <w:color w:val="0A2446"/>
      </w:rPr>
      <w:drawing>
        <wp:inline distT="0" distB="0" distL="0" distR="0" wp14:anchorId="0CF19E5B" wp14:editId="2C54B771">
          <wp:extent cx="864000" cy="864000"/>
          <wp:effectExtent l="0" t="0" r="0" b="0"/>
          <wp:docPr id="1283" name="Grafik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312CEC6" w14:textId="77777777" w:rsidR="003620B0" w:rsidRPr="007B2D80" w:rsidRDefault="003620B0" w:rsidP="003D2022">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65E94F10" w14:textId="77777777" w:rsidTr="00781E9C">
      <w:trPr>
        <w:trHeight w:val="1134"/>
      </w:trPr>
      <w:tc>
        <w:tcPr>
          <w:tcW w:w="1000" w:type="pct"/>
          <w:vAlign w:val="center"/>
        </w:tcPr>
        <w:p w14:paraId="73936043" w14:textId="77777777" w:rsidR="003620B0" w:rsidRDefault="003620B0" w:rsidP="003D2022">
          <w:pPr>
            <w:pStyle w:val="Untertitel"/>
          </w:pPr>
          <w:r>
            <w:rPr>
              <w:noProof/>
            </w:rPr>
            <w:drawing>
              <wp:inline distT="0" distB="0" distL="0" distR="0" wp14:anchorId="490E2E3C" wp14:editId="401098E0">
                <wp:extent cx="496800" cy="417600"/>
                <wp:effectExtent l="0" t="0" r="0" b="1905"/>
                <wp:docPr id="1284" name="Grafik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7E0DE7A" w14:textId="77777777" w:rsidR="003620B0" w:rsidRDefault="003620B0" w:rsidP="003D2022">
          <w:pPr>
            <w:pStyle w:val="Untertitel"/>
          </w:pPr>
          <w:r>
            <w:rPr>
              <w:noProof/>
            </w:rPr>
            <w:drawing>
              <wp:inline distT="0" distB="0" distL="0" distR="0" wp14:anchorId="57C5A47D" wp14:editId="54442474">
                <wp:extent cx="436001" cy="471352"/>
                <wp:effectExtent l="0" t="0" r="0" b="0"/>
                <wp:docPr id="1287" name="Grafik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8C3DD25" w14:textId="77777777" w:rsidR="003620B0" w:rsidRDefault="003620B0" w:rsidP="003D2022">
          <w:pPr>
            <w:pStyle w:val="Untertitel"/>
          </w:pPr>
          <w:r>
            <w:rPr>
              <w:noProof/>
            </w:rPr>
            <w:drawing>
              <wp:inline distT="0" distB="0" distL="0" distR="0" wp14:anchorId="55375633" wp14:editId="46F2B71F">
                <wp:extent cx="428400" cy="486000"/>
                <wp:effectExtent l="0" t="0" r="3810" b="0"/>
                <wp:docPr id="1288" name="Grafik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D077A6E" w14:textId="77777777" w:rsidR="003620B0" w:rsidRDefault="003620B0" w:rsidP="003D2022">
          <w:pPr>
            <w:pStyle w:val="Untertitel"/>
          </w:pPr>
          <w:r>
            <w:rPr>
              <w:noProof/>
            </w:rPr>
            <w:drawing>
              <wp:inline distT="0" distB="0" distL="0" distR="0" wp14:anchorId="6867FCDF" wp14:editId="785CE454">
                <wp:extent cx="424800" cy="435600"/>
                <wp:effectExtent l="0" t="0" r="0" b="0"/>
                <wp:docPr id="1292" name="Grafik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02F0AB53" w14:textId="77777777" w:rsidR="003620B0" w:rsidRDefault="003620B0" w:rsidP="003D2022">
          <w:pPr>
            <w:pStyle w:val="Untertitel"/>
          </w:pPr>
          <w:r>
            <w:rPr>
              <w:noProof/>
            </w:rPr>
            <w:drawing>
              <wp:inline distT="0" distB="0" distL="0" distR="0" wp14:anchorId="1EB06B3F" wp14:editId="710F05C2">
                <wp:extent cx="457200" cy="435600"/>
                <wp:effectExtent l="0" t="0" r="0" b="0"/>
                <wp:docPr id="1294" name="Grafik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FFFA3C8" w14:textId="77777777" w:rsidTr="00781E9C">
      <w:trPr>
        <w:trHeight w:val="510"/>
      </w:trPr>
      <w:tc>
        <w:tcPr>
          <w:tcW w:w="1000" w:type="pct"/>
        </w:tcPr>
        <w:p w14:paraId="428B16B2" w14:textId="77777777" w:rsidR="003620B0" w:rsidRPr="0050014D" w:rsidRDefault="003620B0" w:rsidP="003D2022">
          <w:pPr>
            <w:pStyle w:val="Untertitel"/>
          </w:pPr>
          <w:r w:rsidRPr="0050014D">
            <w:t xml:space="preserve">Level </w:t>
          </w:r>
          <w:r>
            <w:t>2-3/3-4</w:t>
          </w:r>
        </w:p>
      </w:tc>
      <w:tc>
        <w:tcPr>
          <w:tcW w:w="1000" w:type="pct"/>
        </w:tcPr>
        <w:p w14:paraId="6CF27B22" w14:textId="77777777" w:rsidR="003620B0" w:rsidRPr="00821CD8" w:rsidRDefault="003620B0" w:rsidP="003D2022">
          <w:pPr>
            <w:pStyle w:val="Untertitel"/>
          </w:pPr>
          <w:r>
            <w:t>15</w:t>
          </w:r>
          <w:r w:rsidRPr="00821CD8">
            <w:t xml:space="preserve"> Minuten</w:t>
          </w:r>
        </w:p>
      </w:tc>
      <w:tc>
        <w:tcPr>
          <w:tcW w:w="1000" w:type="pct"/>
        </w:tcPr>
        <w:p w14:paraId="2D6ACAB4" w14:textId="77777777" w:rsidR="003620B0" w:rsidRPr="00821CD8" w:rsidRDefault="003620B0" w:rsidP="003D2022">
          <w:pPr>
            <w:pStyle w:val="Untertitel"/>
          </w:pPr>
          <w:r w:rsidRPr="00821CD8">
            <w:t>1</w:t>
          </w:r>
          <w:r>
            <w:t>-10</w:t>
          </w:r>
          <w:r w:rsidRPr="00821CD8">
            <w:t xml:space="preserve"> Person</w:t>
          </w:r>
          <w:r>
            <w:t>en</w:t>
          </w:r>
        </w:p>
      </w:tc>
      <w:tc>
        <w:tcPr>
          <w:tcW w:w="1000" w:type="pct"/>
        </w:tcPr>
        <w:p w14:paraId="74EF1EE6" w14:textId="77777777" w:rsidR="003620B0" w:rsidRPr="00821CD8" w:rsidRDefault="003620B0" w:rsidP="003D2022">
          <w:pPr>
            <w:pStyle w:val="Untertitel"/>
          </w:pPr>
          <w:r w:rsidRPr="00821CD8">
            <w:t>E</w:t>
          </w:r>
          <w:r>
            <w:t>A, Plenum</w:t>
          </w:r>
        </w:p>
      </w:tc>
      <w:tc>
        <w:tcPr>
          <w:tcW w:w="1000" w:type="pct"/>
        </w:tcPr>
        <w:p w14:paraId="148150A6" w14:textId="77777777" w:rsidR="003620B0" w:rsidRPr="00821CD8" w:rsidRDefault="003620B0" w:rsidP="003D2022">
          <w:pPr>
            <w:pStyle w:val="Untertitel"/>
          </w:pPr>
          <w:r>
            <w:t>Arbeitsbögen</w:t>
          </w:r>
        </w:p>
      </w:tc>
    </w:tr>
  </w:tbl>
  <w:p w14:paraId="4D3B0154" w14:textId="77777777" w:rsidR="003620B0" w:rsidRPr="00923829" w:rsidRDefault="003620B0" w:rsidP="00781E9C">
    <w:pPr>
      <w:pStyle w:val="Kopfzeile"/>
      <w:ind w:left="0"/>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7AE82" w14:textId="77777777" w:rsidR="003620B0" w:rsidRDefault="003620B0" w:rsidP="006E7AC1">
    <w:pPr>
      <w:pStyle w:val="Kopfzeile"/>
      <w:ind w:left="0"/>
    </w:pPr>
    <w:r>
      <w:rPr>
        <w:noProof/>
      </w:rPr>
      <mc:AlternateContent>
        <mc:Choice Requires="wps">
          <w:drawing>
            <wp:anchor distT="45720" distB="45720" distL="114300" distR="114300" simplePos="0" relativeHeight="251673600" behindDoc="0" locked="0" layoutInCell="1" allowOverlap="1" wp14:anchorId="685CD451" wp14:editId="4C4A168B">
              <wp:simplePos x="0" y="0"/>
              <wp:positionH relativeFrom="margin">
                <wp:posOffset>5418455</wp:posOffset>
              </wp:positionH>
              <wp:positionV relativeFrom="topMargin">
                <wp:posOffset>1080135</wp:posOffset>
              </wp:positionV>
              <wp:extent cx="712800" cy="1404620"/>
              <wp:effectExtent l="0" t="0" r="0" b="0"/>
              <wp:wrapNone/>
              <wp:docPr id="1146" name="Textfeld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001D99" w14:textId="77777777" w:rsidR="003620B0" w:rsidRPr="0017008B" w:rsidRDefault="003620B0" w:rsidP="006E7AC1">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85CD451" id="_x0000_t202" coordsize="21600,21600" o:spt="202" path="m,l,21600r21600,l21600,xe">
              <v:stroke joinstyle="miter"/>
              <v:path gradientshapeok="t" o:connecttype="rect"/>
            </v:shapetype>
            <v:shape id="Textfeld 1146" o:spid="_x0000_s1655" type="#_x0000_t202" style="position:absolute;left:0;text-align:left;margin-left:426.65pt;margin-top:85.05pt;width:56.15pt;height:110.6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qj6MQ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6QEvMYG2wlVAcSF2FcHlp2ujSAvzjr&#10;aXEK7n7uBCrO9GdDA/IhWyzCpsWPxftLkpPhuac89wgjCargnrPxuvax2bH99oYGadNGjZ+ZTKxp&#10;IaL00/KGjTv/jlHPv5jVb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A/KqPoxAgAAqgQAAA4AAAAAAAAAAAAAAAAA&#10;LgIAAGRycy9lMm9Eb2MueG1sUEsBAi0AFAAGAAgAAAAhANWs6NXgAAAACwEAAA8AAAAAAAAAAAAA&#10;AAAAiwQAAGRycy9kb3ducmV2LnhtbFBLBQYAAAAABAAEAPMAAACYBQAAAAA=&#10;" filled="f" stroked="f">
              <v:textbox style="mso-fit-shape-to-text:t">
                <w:txbxContent>
                  <w:p w14:paraId="27001D99" w14:textId="77777777" w:rsidR="003620B0" w:rsidRPr="0017008B" w:rsidRDefault="003620B0" w:rsidP="006E7AC1">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672576" behindDoc="0" locked="0" layoutInCell="1" allowOverlap="1" wp14:anchorId="514FBAA5" wp14:editId="7AB83836">
          <wp:simplePos x="0" y="0"/>
          <wp:positionH relativeFrom="margin">
            <wp:posOffset>5526405</wp:posOffset>
          </wp:positionH>
          <wp:positionV relativeFrom="topMargin">
            <wp:posOffset>648335</wp:posOffset>
          </wp:positionV>
          <wp:extent cx="496800" cy="417600"/>
          <wp:effectExtent l="0" t="0" r="0" b="1905"/>
          <wp:wrapNone/>
          <wp:docPr id="1295" name="Grafik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1552" behindDoc="0" locked="0" layoutInCell="1" allowOverlap="1" wp14:anchorId="08515B85" wp14:editId="3430A002">
              <wp:simplePos x="0" y="0"/>
              <wp:positionH relativeFrom="margin">
                <wp:posOffset>974090</wp:posOffset>
              </wp:positionH>
              <wp:positionV relativeFrom="topMargin">
                <wp:posOffset>466725</wp:posOffset>
              </wp:positionV>
              <wp:extent cx="3767455" cy="981075"/>
              <wp:effectExtent l="0" t="0" r="4445" b="9525"/>
              <wp:wrapNone/>
              <wp:docPr id="1147" name="Textfeld 114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9046C03" w14:textId="77777777" w:rsidR="003620B0" w:rsidRPr="00B921D0" w:rsidRDefault="003620B0" w:rsidP="006E7AC1">
                          <w:pPr>
                            <w:pStyle w:val="Titel"/>
                            <w:spacing w:line="276" w:lineRule="auto"/>
                            <w:ind w:left="0"/>
                          </w:pPr>
                          <w:r w:rsidRPr="00B921D0">
                            <w:t>Arbeitsb</w:t>
                          </w:r>
                          <w:r>
                            <w:t>ogen</w:t>
                          </w:r>
                          <w:r w:rsidRPr="00B921D0">
                            <w:t>:</w:t>
                          </w:r>
                        </w:p>
                        <w:p w14:paraId="59B065A3" w14:textId="77777777" w:rsidR="003620B0" w:rsidRPr="006E7AC1" w:rsidRDefault="003620B0" w:rsidP="006E7AC1">
                          <w:pPr>
                            <w:pStyle w:val="berschrift1"/>
                            <w:spacing w:line="276" w:lineRule="auto"/>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15B85" id="Textfeld 1147" o:spid="_x0000_s1656" type="#_x0000_t202" style="position:absolute;left:0;text-align:left;margin-left:76.7pt;margin-top:36.75pt;width:296.65pt;height:77.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4gG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sJ5B4PTxGuoDkiEg84j3vKlwm4fmQ8vzKEpcHY0enjGRWrA2+AYUbIF9+tv57EetcIsJQ2arKT+&#10;5445QYn+blDFu/5wGF2ZNsPRZIAbd51ZX2fMrl4AUtDHJ2V5CmN90KdQOqjf8D3M462YYobj3SUN&#10;p3AROuvje+JiPk9F6EPLwqNZWR6hI+VRi9f2jTl7FCyg1E9wsiMrPujW1cYvDcx3AaRKokamO1aP&#10;AqCHky2O7y0+kut9qrr8K8x+A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DHiAYzAgAAXQQAAA4AAAAAAAAAAAAA&#10;AAAALgIAAGRycy9lMm9Eb2MueG1sUEsBAi0AFAAGAAgAAAAhAHtgeWbhAAAACgEAAA8AAAAAAAAA&#10;AAAAAAAAjQQAAGRycy9kb3ducmV2LnhtbFBLBQYAAAAABAAEAPMAAACbBQAAAAA=&#10;" fillcolor="white [3201]" stroked="f" strokeweight=".5pt">
              <v:textbox>
                <w:txbxContent>
                  <w:p w14:paraId="19046C03" w14:textId="77777777" w:rsidR="003620B0" w:rsidRPr="00B921D0" w:rsidRDefault="003620B0" w:rsidP="006E7AC1">
                    <w:pPr>
                      <w:pStyle w:val="Titel"/>
                      <w:spacing w:line="276" w:lineRule="auto"/>
                      <w:ind w:left="0"/>
                    </w:pPr>
                    <w:r w:rsidRPr="00B921D0">
                      <w:t>Arbeitsb</w:t>
                    </w:r>
                    <w:r>
                      <w:t>ogen</w:t>
                    </w:r>
                    <w:r w:rsidRPr="00B921D0">
                      <w:t>:</w:t>
                    </w:r>
                  </w:p>
                  <w:p w14:paraId="59B065A3" w14:textId="77777777" w:rsidR="003620B0" w:rsidRPr="006E7AC1" w:rsidRDefault="003620B0" w:rsidP="006E7AC1">
                    <w:pPr>
                      <w:pStyle w:val="berschrift1"/>
                      <w:spacing w:line="276" w:lineRule="auto"/>
                    </w:pPr>
                    <w:r>
                      <w:t>Stolperwörter 1</w:t>
                    </w:r>
                  </w:p>
                </w:txbxContent>
              </v:textbox>
              <w10:wrap anchorx="margin" anchory="margin"/>
            </v:shape>
          </w:pict>
        </mc:Fallback>
      </mc:AlternateContent>
    </w:r>
    <w:r>
      <w:rPr>
        <w:noProof/>
        <w:color w:val="0A2446"/>
      </w:rPr>
      <w:drawing>
        <wp:inline distT="0" distB="0" distL="0" distR="0" wp14:anchorId="48774A63" wp14:editId="236D93C1">
          <wp:extent cx="864000" cy="864000"/>
          <wp:effectExtent l="0" t="0" r="0" b="0"/>
          <wp:docPr id="1296" name="Grafik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7EE7CFA" w14:textId="77777777" w:rsidR="003620B0" w:rsidRPr="007B2D80" w:rsidRDefault="003620B0" w:rsidP="00781E9C">
    <w:pPr>
      <w:pStyle w:val="Kopfzeile"/>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486C8" w14:textId="77777777" w:rsidR="003620B0" w:rsidRDefault="003620B0" w:rsidP="006E7AC1">
    <w:pPr>
      <w:pStyle w:val="Kopfzeile"/>
      <w:ind w:left="0"/>
    </w:pPr>
    <w:r>
      <w:rPr>
        <w:noProof/>
      </w:rPr>
      <mc:AlternateContent>
        <mc:Choice Requires="wps">
          <w:drawing>
            <wp:anchor distT="0" distB="0" distL="114300" distR="114300" simplePos="0" relativeHeight="251675648" behindDoc="0" locked="0" layoutInCell="1" allowOverlap="1" wp14:anchorId="3DCA1A25" wp14:editId="0D59DEC7">
              <wp:simplePos x="0" y="0"/>
              <wp:positionH relativeFrom="margin">
                <wp:posOffset>974090</wp:posOffset>
              </wp:positionH>
              <wp:positionV relativeFrom="topMargin">
                <wp:posOffset>466725</wp:posOffset>
              </wp:positionV>
              <wp:extent cx="3767455" cy="981075"/>
              <wp:effectExtent l="0" t="0" r="4445" b="9525"/>
              <wp:wrapNone/>
              <wp:docPr id="1151" name="Textfeld 115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28CF33E" w14:textId="77777777" w:rsidR="003620B0" w:rsidRPr="00B921D0" w:rsidRDefault="003620B0" w:rsidP="006E7AC1">
                          <w:pPr>
                            <w:pStyle w:val="Titel"/>
                            <w:spacing w:line="276" w:lineRule="auto"/>
                            <w:ind w:left="0"/>
                          </w:pPr>
                          <w:r>
                            <w:t>Lösung</w:t>
                          </w:r>
                          <w:r w:rsidRPr="00B921D0">
                            <w:t>:</w:t>
                          </w:r>
                        </w:p>
                        <w:p w14:paraId="745C48BE" w14:textId="77777777" w:rsidR="003620B0" w:rsidRPr="006E7AC1" w:rsidRDefault="003620B0" w:rsidP="006E7AC1">
                          <w:pPr>
                            <w:pStyle w:val="berschrift1"/>
                            <w:spacing w:line="276" w:lineRule="auto"/>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CA1A25" id="_x0000_t202" coordsize="21600,21600" o:spt="202" path="m,l,21600r21600,l21600,xe">
              <v:stroke joinstyle="miter"/>
              <v:path gradientshapeok="t" o:connecttype="rect"/>
            </v:shapetype>
            <v:shape id="Textfeld 1151" o:spid="_x0000_s1657" type="#_x0000_t202" style="position:absolute;left:0;text-align:left;margin-left:76.7pt;margin-top:36.75pt;width:296.65pt;height:77.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j3XH0zICAABdBAAADgAAAAAAAAAAAAAA&#10;AAAuAgAAZHJzL2Uyb0RvYy54bWxQSwECLQAUAAYACAAAACEAe2B5ZuEAAAAKAQAADwAAAAAAAAAA&#10;AAAAAACMBAAAZHJzL2Rvd25yZXYueG1sUEsFBgAAAAAEAAQA8wAAAJoFAAAAAA==&#10;" fillcolor="white [3201]" stroked="f" strokeweight=".5pt">
              <v:textbox>
                <w:txbxContent>
                  <w:p w14:paraId="028CF33E" w14:textId="77777777" w:rsidR="003620B0" w:rsidRPr="00B921D0" w:rsidRDefault="003620B0" w:rsidP="006E7AC1">
                    <w:pPr>
                      <w:pStyle w:val="Titel"/>
                      <w:spacing w:line="276" w:lineRule="auto"/>
                      <w:ind w:left="0"/>
                    </w:pPr>
                    <w:r>
                      <w:t>Lösung</w:t>
                    </w:r>
                    <w:r w:rsidRPr="00B921D0">
                      <w:t>:</w:t>
                    </w:r>
                  </w:p>
                  <w:p w14:paraId="745C48BE" w14:textId="77777777" w:rsidR="003620B0" w:rsidRPr="006E7AC1" w:rsidRDefault="003620B0" w:rsidP="006E7AC1">
                    <w:pPr>
                      <w:pStyle w:val="berschrift1"/>
                      <w:spacing w:line="276" w:lineRule="auto"/>
                    </w:pPr>
                    <w:r>
                      <w:t>Stolperwörter 1</w:t>
                    </w:r>
                  </w:p>
                </w:txbxContent>
              </v:textbox>
              <w10:wrap anchorx="margin" anchory="margin"/>
            </v:shape>
          </w:pict>
        </mc:Fallback>
      </mc:AlternateContent>
    </w:r>
    <w:r>
      <w:rPr>
        <w:noProof/>
        <w:color w:val="0A2446"/>
      </w:rPr>
      <w:drawing>
        <wp:inline distT="0" distB="0" distL="0" distR="0" wp14:anchorId="4BC429E5" wp14:editId="3F881979">
          <wp:extent cx="864000" cy="864000"/>
          <wp:effectExtent l="0" t="0" r="0" b="0"/>
          <wp:docPr id="1297" name="Grafik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97354E3" w14:textId="77777777" w:rsidR="003620B0" w:rsidRPr="00923829" w:rsidRDefault="003620B0" w:rsidP="00781E9C">
    <w:pPr>
      <w:pStyle w:val="Kopfzeile"/>
      <w:ind w:left="0"/>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E773A" w14:textId="77777777" w:rsidR="003620B0" w:rsidRDefault="003620B0" w:rsidP="006E7AC1">
    <w:pPr>
      <w:pStyle w:val="Kopfzeile"/>
      <w:ind w:left="0"/>
    </w:pPr>
    <w:r>
      <w:rPr>
        <w:noProof/>
      </w:rPr>
      <mc:AlternateContent>
        <mc:Choice Requires="wps">
          <w:drawing>
            <wp:anchor distT="45720" distB="45720" distL="114300" distR="114300" simplePos="0" relativeHeight="251678720" behindDoc="0" locked="0" layoutInCell="1" allowOverlap="1" wp14:anchorId="63460448" wp14:editId="101F2962">
              <wp:simplePos x="0" y="0"/>
              <wp:positionH relativeFrom="margin">
                <wp:posOffset>5418455</wp:posOffset>
              </wp:positionH>
              <wp:positionV relativeFrom="topMargin">
                <wp:posOffset>1080135</wp:posOffset>
              </wp:positionV>
              <wp:extent cx="712800" cy="1404620"/>
              <wp:effectExtent l="0" t="0" r="0" b="0"/>
              <wp:wrapNone/>
              <wp:docPr id="1186" name="Textfeld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F87F7C" w14:textId="77777777" w:rsidR="003620B0" w:rsidRPr="0017008B" w:rsidRDefault="003620B0" w:rsidP="006E7AC1">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3460448" id="_x0000_t202" coordsize="21600,21600" o:spt="202" path="m,l,21600r21600,l21600,xe">
              <v:stroke joinstyle="miter"/>
              <v:path gradientshapeok="t" o:connecttype="rect"/>
            </v:shapetype>
            <v:shape id="Textfeld 1186" o:spid="_x0000_s1658" type="#_x0000_t202" style="position:absolute;left:0;text-align:left;margin-left:426.65pt;margin-top:85.05pt;width:56.15pt;height:110.6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BeunmMxAgAAqgQAAA4AAAAAAAAAAAAAAAAA&#10;LgIAAGRycy9lMm9Eb2MueG1sUEsBAi0AFAAGAAgAAAAhANWs6NXgAAAACwEAAA8AAAAAAAAAAAAA&#10;AAAAiwQAAGRycy9kb3ducmV2LnhtbFBLBQYAAAAABAAEAPMAAACYBQAAAAA=&#10;" filled="f" stroked="f">
              <v:textbox style="mso-fit-shape-to-text:t">
                <w:txbxContent>
                  <w:p w14:paraId="55F87F7C" w14:textId="77777777" w:rsidR="003620B0" w:rsidRPr="0017008B" w:rsidRDefault="003620B0" w:rsidP="006E7AC1">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77696" behindDoc="0" locked="0" layoutInCell="1" allowOverlap="1" wp14:anchorId="1683454F" wp14:editId="45069DB9">
          <wp:simplePos x="0" y="0"/>
          <wp:positionH relativeFrom="margin">
            <wp:posOffset>5526405</wp:posOffset>
          </wp:positionH>
          <wp:positionV relativeFrom="topMargin">
            <wp:posOffset>648335</wp:posOffset>
          </wp:positionV>
          <wp:extent cx="496800" cy="417600"/>
          <wp:effectExtent l="0" t="0" r="0" b="1905"/>
          <wp:wrapNone/>
          <wp:docPr id="1298" name="Grafik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6672" behindDoc="0" locked="0" layoutInCell="1" allowOverlap="1" wp14:anchorId="29DD9AA0" wp14:editId="3581AC7D">
              <wp:simplePos x="0" y="0"/>
              <wp:positionH relativeFrom="margin">
                <wp:posOffset>974090</wp:posOffset>
              </wp:positionH>
              <wp:positionV relativeFrom="topMargin">
                <wp:posOffset>466725</wp:posOffset>
              </wp:positionV>
              <wp:extent cx="3767455" cy="981075"/>
              <wp:effectExtent l="0" t="0" r="4445" b="9525"/>
              <wp:wrapNone/>
              <wp:docPr id="1187" name="Textfeld 118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78D1A79" w14:textId="77777777" w:rsidR="003620B0" w:rsidRPr="00B921D0" w:rsidRDefault="003620B0" w:rsidP="006E7AC1">
                          <w:pPr>
                            <w:pStyle w:val="Titel"/>
                            <w:spacing w:line="276" w:lineRule="auto"/>
                            <w:ind w:left="0"/>
                          </w:pPr>
                          <w:r w:rsidRPr="00B921D0">
                            <w:t>Arbeitsb</w:t>
                          </w:r>
                          <w:r>
                            <w:t>ogen</w:t>
                          </w:r>
                          <w:r w:rsidRPr="00B921D0">
                            <w:t>:</w:t>
                          </w:r>
                        </w:p>
                        <w:p w14:paraId="5B3D65C7" w14:textId="77777777" w:rsidR="003620B0" w:rsidRPr="006E7AC1" w:rsidRDefault="003620B0" w:rsidP="006E7AC1">
                          <w:pPr>
                            <w:pStyle w:val="berschrift1"/>
                            <w:spacing w:line="276" w:lineRule="auto"/>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D9AA0" id="Textfeld 1187" o:spid="_x0000_s1659" type="#_x0000_t202" style="position:absolute;left:0;text-align:left;margin-left:76.7pt;margin-top:36.75pt;width:296.65pt;height:77.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TtL1QTICAABdBAAADgAAAAAAAAAAAAAA&#10;AAAuAgAAZHJzL2Uyb0RvYy54bWxQSwECLQAUAAYACAAAACEAe2B5ZuEAAAAKAQAADwAAAAAAAAAA&#10;AAAAAACMBAAAZHJzL2Rvd25yZXYueG1sUEsFBgAAAAAEAAQA8wAAAJoFAAAAAA==&#10;" fillcolor="white [3201]" stroked="f" strokeweight=".5pt">
              <v:textbox>
                <w:txbxContent>
                  <w:p w14:paraId="578D1A79" w14:textId="77777777" w:rsidR="003620B0" w:rsidRPr="00B921D0" w:rsidRDefault="003620B0" w:rsidP="006E7AC1">
                    <w:pPr>
                      <w:pStyle w:val="Titel"/>
                      <w:spacing w:line="276" w:lineRule="auto"/>
                      <w:ind w:left="0"/>
                    </w:pPr>
                    <w:r w:rsidRPr="00B921D0">
                      <w:t>Arbeitsb</w:t>
                    </w:r>
                    <w:r>
                      <w:t>ogen</w:t>
                    </w:r>
                    <w:r w:rsidRPr="00B921D0">
                      <w:t>:</w:t>
                    </w:r>
                  </w:p>
                  <w:p w14:paraId="5B3D65C7" w14:textId="77777777" w:rsidR="003620B0" w:rsidRPr="006E7AC1" w:rsidRDefault="003620B0" w:rsidP="006E7AC1">
                    <w:pPr>
                      <w:pStyle w:val="berschrift1"/>
                      <w:spacing w:line="276" w:lineRule="auto"/>
                    </w:pPr>
                    <w:r>
                      <w:t>Stolperwörter 2</w:t>
                    </w:r>
                  </w:p>
                </w:txbxContent>
              </v:textbox>
              <w10:wrap anchorx="margin" anchory="margin"/>
            </v:shape>
          </w:pict>
        </mc:Fallback>
      </mc:AlternateContent>
    </w:r>
    <w:r>
      <w:rPr>
        <w:noProof/>
        <w:color w:val="0A2446"/>
      </w:rPr>
      <w:drawing>
        <wp:inline distT="0" distB="0" distL="0" distR="0" wp14:anchorId="4AC3125F" wp14:editId="38A4B3FC">
          <wp:extent cx="864000" cy="864000"/>
          <wp:effectExtent l="0" t="0" r="0" b="0"/>
          <wp:docPr id="1299" name="Grafik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F00A011" w14:textId="77777777" w:rsidR="003620B0" w:rsidRPr="00923829" w:rsidRDefault="003620B0" w:rsidP="00781E9C">
    <w:pPr>
      <w:pStyle w:val="Kopfzeile"/>
      <w:ind w:left="0"/>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D131B" w14:textId="77777777" w:rsidR="003620B0" w:rsidRDefault="003620B0" w:rsidP="006E7AC1">
    <w:pPr>
      <w:pStyle w:val="Kopfzeile"/>
      <w:ind w:left="0"/>
    </w:pPr>
    <w:r>
      <w:rPr>
        <w:noProof/>
      </w:rPr>
      <mc:AlternateContent>
        <mc:Choice Requires="wps">
          <w:drawing>
            <wp:anchor distT="0" distB="0" distL="114300" distR="114300" simplePos="0" relativeHeight="251680768" behindDoc="0" locked="0" layoutInCell="1" allowOverlap="1" wp14:anchorId="21998C7C" wp14:editId="1AAF44E5">
              <wp:simplePos x="0" y="0"/>
              <wp:positionH relativeFrom="margin">
                <wp:posOffset>974090</wp:posOffset>
              </wp:positionH>
              <wp:positionV relativeFrom="topMargin">
                <wp:posOffset>466725</wp:posOffset>
              </wp:positionV>
              <wp:extent cx="3767455" cy="981075"/>
              <wp:effectExtent l="0" t="0" r="4445" b="9525"/>
              <wp:wrapNone/>
              <wp:docPr id="1191" name="Textfeld 119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22E51BBF" w14:textId="77777777" w:rsidR="003620B0" w:rsidRPr="00B921D0" w:rsidRDefault="003620B0" w:rsidP="006E7AC1">
                          <w:pPr>
                            <w:pStyle w:val="Titel"/>
                            <w:spacing w:line="276" w:lineRule="auto"/>
                            <w:ind w:left="0"/>
                          </w:pPr>
                          <w:r>
                            <w:t>Lösung</w:t>
                          </w:r>
                          <w:r w:rsidRPr="00B921D0">
                            <w:t>:</w:t>
                          </w:r>
                        </w:p>
                        <w:p w14:paraId="4A663AE3" w14:textId="77777777" w:rsidR="003620B0" w:rsidRPr="006E7AC1" w:rsidRDefault="003620B0" w:rsidP="006E7AC1">
                          <w:pPr>
                            <w:pStyle w:val="berschrift1"/>
                            <w:spacing w:line="276" w:lineRule="auto"/>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998C7C" id="_x0000_t202" coordsize="21600,21600" o:spt="202" path="m,l,21600r21600,l21600,xe">
              <v:stroke joinstyle="miter"/>
              <v:path gradientshapeok="t" o:connecttype="rect"/>
            </v:shapetype>
            <v:shape id="Textfeld 1191" o:spid="_x0000_s1660" type="#_x0000_t202" style="position:absolute;left:0;text-align:left;margin-left:76.7pt;margin-top:36.75pt;width:296.65pt;height:77.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lTl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sJ5B+PTxGuoDkiEg84j3vKlwm4fmQ8vzKEpcHY0enjGRWrA2+AYUbIF9+tv57EetcIsJQ2arKT+&#10;5445QYn+blDFu/5wGF2ZNsPRZIAbd51ZX2fMrl4AUtDHJ2V5CmN90KdQOqjf8D3M462YYobj3SUN&#10;p3AROuvje+JiPk9F6EPLwqNZWR6hI+VRi9f2jTl7FCyg1E9wsiMrPujW1cYvDcx3AaRKokamO1aP&#10;AqCHky2O7y0+kut9qrr8K8x+A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I4CVOUzAgAAXQQAAA4AAAAAAAAAAAAA&#10;AAAALgIAAGRycy9lMm9Eb2MueG1sUEsBAi0AFAAGAAgAAAAhAHtgeWbhAAAACgEAAA8AAAAAAAAA&#10;AAAAAAAAjQQAAGRycy9kb3ducmV2LnhtbFBLBQYAAAAABAAEAPMAAACbBQAAAAA=&#10;" fillcolor="white [3201]" stroked="f" strokeweight=".5pt">
              <v:textbox>
                <w:txbxContent>
                  <w:p w14:paraId="22E51BBF" w14:textId="77777777" w:rsidR="003620B0" w:rsidRPr="00B921D0" w:rsidRDefault="003620B0" w:rsidP="006E7AC1">
                    <w:pPr>
                      <w:pStyle w:val="Titel"/>
                      <w:spacing w:line="276" w:lineRule="auto"/>
                      <w:ind w:left="0"/>
                    </w:pPr>
                    <w:r>
                      <w:t>Lösung</w:t>
                    </w:r>
                    <w:r w:rsidRPr="00B921D0">
                      <w:t>:</w:t>
                    </w:r>
                  </w:p>
                  <w:p w14:paraId="4A663AE3" w14:textId="77777777" w:rsidR="003620B0" w:rsidRPr="006E7AC1" w:rsidRDefault="003620B0" w:rsidP="006E7AC1">
                    <w:pPr>
                      <w:pStyle w:val="berschrift1"/>
                      <w:spacing w:line="276" w:lineRule="auto"/>
                    </w:pPr>
                    <w:r>
                      <w:t>Stolperwörter 2</w:t>
                    </w:r>
                  </w:p>
                </w:txbxContent>
              </v:textbox>
              <w10:wrap anchorx="margin" anchory="margin"/>
            </v:shape>
          </w:pict>
        </mc:Fallback>
      </mc:AlternateContent>
    </w:r>
    <w:r>
      <w:rPr>
        <w:noProof/>
        <w:color w:val="0A2446"/>
      </w:rPr>
      <w:drawing>
        <wp:inline distT="0" distB="0" distL="0" distR="0" wp14:anchorId="50F2C27B" wp14:editId="0C1BD8DB">
          <wp:extent cx="864000" cy="864000"/>
          <wp:effectExtent l="0" t="0" r="0" b="0"/>
          <wp:docPr id="1302" name="Grafik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552CA9F" w14:textId="77777777" w:rsidR="003620B0" w:rsidRPr="00923829" w:rsidRDefault="003620B0" w:rsidP="00781E9C">
    <w:pPr>
      <w:pStyle w:val="Kopfzeile"/>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B2FA6"/>
    <w:multiLevelType w:val="hybridMultilevel"/>
    <w:tmpl w:val="56E4E3A2"/>
    <w:lvl w:ilvl="0" w:tplc="04070001">
      <w:start w:val="1"/>
      <w:numFmt w:val="bullet"/>
      <w:lvlText w:val=""/>
      <w:lvlJc w:val="left"/>
      <w:pPr>
        <w:ind w:left="3305" w:hanging="360"/>
      </w:pPr>
      <w:rPr>
        <w:rFonts w:ascii="Symbol" w:hAnsi="Symbol" w:hint="default"/>
      </w:rPr>
    </w:lvl>
    <w:lvl w:ilvl="1" w:tplc="04070003" w:tentative="1">
      <w:start w:val="1"/>
      <w:numFmt w:val="bullet"/>
      <w:lvlText w:val="o"/>
      <w:lvlJc w:val="left"/>
      <w:pPr>
        <w:ind w:left="4025" w:hanging="360"/>
      </w:pPr>
      <w:rPr>
        <w:rFonts w:ascii="Courier New" w:hAnsi="Courier New" w:cs="Courier New" w:hint="default"/>
      </w:rPr>
    </w:lvl>
    <w:lvl w:ilvl="2" w:tplc="04070005" w:tentative="1">
      <w:start w:val="1"/>
      <w:numFmt w:val="bullet"/>
      <w:lvlText w:val=""/>
      <w:lvlJc w:val="left"/>
      <w:pPr>
        <w:ind w:left="4745" w:hanging="360"/>
      </w:pPr>
      <w:rPr>
        <w:rFonts w:ascii="Wingdings" w:hAnsi="Wingdings" w:hint="default"/>
      </w:rPr>
    </w:lvl>
    <w:lvl w:ilvl="3" w:tplc="04070001" w:tentative="1">
      <w:start w:val="1"/>
      <w:numFmt w:val="bullet"/>
      <w:lvlText w:val=""/>
      <w:lvlJc w:val="left"/>
      <w:pPr>
        <w:ind w:left="5465" w:hanging="360"/>
      </w:pPr>
      <w:rPr>
        <w:rFonts w:ascii="Symbol" w:hAnsi="Symbol" w:hint="default"/>
      </w:rPr>
    </w:lvl>
    <w:lvl w:ilvl="4" w:tplc="04070003" w:tentative="1">
      <w:start w:val="1"/>
      <w:numFmt w:val="bullet"/>
      <w:lvlText w:val="o"/>
      <w:lvlJc w:val="left"/>
      <w:pPr>
        <w:ind w:left="6185" w:hanging="360"/>
      </w:pPr>
      <w:rPr>
        <w:rFonts w:ascii="Courier New" w:hAnsi="Courier New" w:cs="Courier New" w:hint="default"/>
      </w:rPr>
    </w:lvl>
    <w:lvl w:ilvl="5" w:tplc="04070005" w:tentative="1">
      <w:start w:val="1"/>
      <w:numFmt w:val="bullet"/>
      <w:lvlText w:val=""/>
      <w:lvlJc w:val="left"/>
      <w:pPr>
        <w:ind w:left="6905" w:hanging="360"/>
      </w:pPr>
      <w:rPr>
        <w:rFonts w:ascii="Wingdings" w:hAnsi="Wingdings" w:hint="default"/>
      </w:rPr>
    </w:lvl>
    <w:lvl w:ilvl="6" w:tplc="04070001" w:tentative="1">
      <w:start w:val="1"/>
      <w:numFmt w:val="bullet"/>
      <w:lvlText w:val=""/>
      <w:lvlJc w:val="left"/>
      <w:pPr>
        <w:ind w:left="7625" w:hanging="360"/>
      </w:pPr>
      <w:rPr>
        <w:rFonts w:ascii="Symbol" w:hAnsi="Symbol" w:hint="default"/>
      </w:rPr>
    </w:lvl>
    <w:lvl w:ilvl="7" w:tplc="04070003" w:tentative="1">
      <w:start w:val="1"/>
      <w:numFmt w:val="bullet"/>
      <w:lvlText w:val="o"/>
      <w:lvlJc w:val="left"/>
      <w:pPr>
        <w:ind w:left="8345" w:hanging="360"/>
      </w:pPr>
      <w:rPr>
        <w:rFonts w:ascii="Courier New" w:hAnsi="Courier New" w:cs="Courier New" w:hint="default"/>
      </w:rPr>
    </w:lvl>
    <w:lvl w:ilvl="8" w:tplc="04070005" w:tentative="1">
      <w:start w:val="1"/>
      <w:numFmt w:val="bullet"/>
      <w:lvlText w:val=""/>
      <w:lvlJc w:val="left"/>
      <w:pPr>
        <w:ind w:left="9065" w:hanging="360"/>
      </w:pPr>
      <w:rPr>
        <w:rFonts w:ascii="Wingdings" w:hAnsi="Wingdings" w:hint="default"/>
      </w:rPr>
    </w:lvl>
  </w:abstractNum>
  <w:abstractNum w:abstractNumId="1" w15:restartNumberingAfterBreak="0">
    <w:nsid w:val="0E480A82"/>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EAF0221"/>
    <w:multiLevelType w:val="hybridMultilevel"/>
    <w:tmpl w:val="C172C0C6"/>
    <w:lvl w:ilvl="0" w:tplc="6CFEC58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5504D16"/>
    <w:multiLevelType w:val="hybridMultilevel"/>
    <w:tmpl w:val="5ECC27AA"/>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74F6B95"/>
    <w:multiLevelType w:val="hybridMultilevel"/>
    <w:tmpl w:val="0C0CA6E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7E0212A"/>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21EE6CB1"/>
    <w:multiLevelType w:val="hybridMultilevel"/>
    <w:tmpl w:val="BB30B14C"/>
    <w:lvl w:ilvl="0" w:tplc="DC2C4454">
      <w:start w:val="1"/>
      <w:numFmt w:val="bullet"/>
      <w:lvlText w:val=""/>
      <w:lvlJc w:val="left"/>
      <w:pPr>
        <w:ind w:left="720" w:hanging="360"/>
      </w:pPr>
      <w:rPr>
        <w:rFonts w:ascii="Symbol" w:hAnsi="Symbol" w:hint="default"/>
        <w:color w:val="76B729"/>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CEE62E9"/>
    <w:multiLevelType w:val="hybridMultilevel"/>
    <w:tmpl w:val="B85AEE10"/>
    <w:lvl w:ilvl="0" w:tplc="04070001">
      <w:start w:val="1"/>
      <w:numFmt w:val="bullet"/>
      <w:lvlText w:val=""/>
      <w:lvlJc w:val="left"/>
      <w:pPr>
        <w:ind w:left="1920" w:hanging="360"/>
      </w:pPr>
      <w:rPr>
        <w:rFonts w:ascii="Symbol" w:hAnsi="Symbol" w:hint="default"/>
      </w:rPr>
    </w:lvl>
    <w:lvl w:ilvl="1" w:tplc="04070003" w:tentative="1">
      <w:start w:val="1"/>
      <w:numFmt w:val="bullet"/>
      <w:lvlText w:val="o"/>
      <w:lvlJc w:val="left"/>
      <w:pPr>
        <w:ind w:left="5880" w:hanging="360"/>
      </w:pPr>
      <w:rPr>
        <w:rFonts w:ascii="Courier New" w:hAnsi="Courier New" w:cs="Courier New" w:hint="default"/>
      </w:rPr>
    </w:lvl>
    <w:lvl w:ilvl="2" w:tplc="04070005" w:tentative="1">
      <w:start w:val="1"/>
      <w:numFmt w:val="bullet"/>
      <w:lvlText w:val=""/>
      <w:lvlJc w:val="left"/>
      <w:pPr>
        <w:ind w:left="6600" w:hanging="360"/>
      </w:pPr>
      <w:rPr>
        <w:rFonts w:ascii="Wingdings" w:hAnsi="Wingdings" w:hint="default"/>
      </w:rPr>
    </w:lvl>
    <w:lvl w:ilvl="3" w:tplc="04070001" w:tentative="1">
      <w:start w:val="1"/>
      <w:numFmt w:val="bullet"/>
      <w:lvlText w:val=""/>
      <w:lvlJc w:val="left"/>
      <w:pPr>
        <w:ind w:left="7320" w:hanging="360"/>
      </w:pPr>
      <w:rPr>
        <w:rFonts w:ascii="Symbol" w:hAnsi="Symbol" w:hint="default"/>
      </w:rPr>
    </w:lvl>
    <w:lvl w:ilvl="4" w:tplc="04070003" w:tentative="1">
      <w:start w:val="1"/>
      <w:numFmt w:val="bullet"/>
      <w:lvlText w:val="o"/>
      <w:lvlJc w:val="left"/>
      <w:pPr>
        <w:ind w:left="8040" w:hanging="360"/>
      </w:pPr>
      <w:rPr>
        <w:rFonts w:ascii="Courier New" w:hAnsi="Courier New" w:cs="Courier New" w:hint="default"/>
      </w:rPr>
    </w:lvl>
    <w:lvl w:ilvl="5" w:tplc="04070005" w:tentative="1">
      <w:start w:val="1"/>
      <w:numFmt w:val="bullet"/>
      <w:lvlText w:val=""/>
      <w:lvlJc w:val="left"/>
      <w:pPr>
        <w:ind w:left="8760" w:hanging="360"/>
      </w:pPr>
      <w:rPr>
        <w:rFonts w:ascii="Wingdings" w:hAnsi="Wingdings" w:hint="default"/>
      </w:rPr>
    </w:lvl>
    <w:lvl w:ilvl="6" w:tplc="04070001" w:tentative="1">
      <w:start w:val="1"/>
      <w:numFmt w:val="bullet"/>
      <w:lvlText w:val=""/>
      <w:lvlJc w:val="left"/>
      <w:pPr>
        <w:ind w:left="9480" w:hanging="360"/>
      </w:pPr>
      <w:rPr>
        <w:rFonts w:ascii="Symbol" w:hAnsi="Symbol" w:hint="default"/>
      </w:rPr>
    </w:lvl>
    <w:lvl w:ilvl="7" w:tplc="04070003" w:tentative="1">
      <w:start w:val="1"/>
      <w:numFmt w:val="bullet"/>
      <w:lvlText w:val="o"/>
      <w:lvlJc w:val="left"/>
      <w:pPr>
        <w:ind w:left="10200" w:hanging="360"/>
      </w:pPr>
      <w:rPr>
        <w:rFonts w:ascii="Courier New" w:hAnsi="Courier New" w:cs="Courier New" w:hint="default"/>
      </w:rPr>
    </w:lvl>
    <w:lvl w:ilvl="8" w:tplc="04070005" w:tentative="1">
      <w:start w:val="1"/>
      <w:numFmt w:val="bullet"/>
      <w:lvlText w:val=""/>
      <w:lvlJc w:val="left"/>
      <w:pPr>
        <w:ind w:left="10920" w:hanging="360"/>
      </w:pPr>
      <w:rPr>
        <w:rFonts w:ascii="Wingdings" w:hAnsi="Wingdings" w:hint="default"/>
      </w:rPr>
    </w:lvl>
  </w:abstractNum>
  <w:abstractNum w:abstractNumId="8" w15:restartNumberingAfterBreak="0">
    <w:nsid w:val="2D7C1E30"/>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29F291D"/>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3CC46CF0"/>
    <w:multiLevelType w:val="hybridMultilevel"/>
    <w:tmpl w:val="0FB02500"/>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B350372"/>
    <w:multiLevelType w:val="hybridMultilevel"/>
    <w:tmpl w:val="99CED8FE"/>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2" w15:restartNumberingAfterBreak="0">
    <w:nsid w:val="59FE376A"/>
    <w:multiLevelType w:val="hybridMultilevel"/>
    <w:tmpl w:val="6C3002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6912321B"/>
    <w:multiLevelType w:val="hybridMultilevel"/>
    <w:tmpl w:val="AA64339E"/>
    <w:lvl w:ilvl="0" w:tplc="04070001">
      <w:start w:val="1"/>
      <w:numFmt w:val="bullet"/>
      <w:lvlText w:val=""/>
      <w:lvlJc w:val="left"/>
      <w:pPr>
        <w:ind w:left="1070" w:hanging="360"/>
      </w:pPr>
      <w:rPr>
        <w:rFonts w:ascii="Symbol" w:hAnsi="Symbol" w:hint="default"/>
      </w:rPr>
    </w:lvl>
    <w:lvl w:ilvl="1" w:tplc="04070003" w:tentative="1">
      <w:start w:val="1"/>
      <w:numFmt w:val="bullet"/>
      <w:lvlText w:val="o"/>
      <w:lvlJc w:val="left"/>
      <w:pPr>
        <w:ind w:left="1790" w:hanging="360"/>
      </w:pPr>
      <w:rPr>
        <w:rFonts w:ascii="Courier New" w:hAnsi="Courier New" w:cs="Courier New" w:hint="default"/>
      </w:rPr>
    </w:lvl>
    <w:lvl w:ilvl="2" w:tplc="04070005" w:tentative="1">
      <w:start w:val="1"/>
      <w:numFmt w:val="bullet"/>
      <w:lvlText w:val=""/>
      <w:lvlJc w:val="left"/>
      <w:pPr>
        <w:ind w:left="2510" w:hanging="360"/>
      </w:pPr>
      <w:rPr>
        <w:rFonts w:ascii="Wingdings" w:hAnsi="Wingdings" w:hint="default"/>
      </w:rPr>
    </w:lvl>
    <w:lvl w:ilvl="3" w:tplc="04070001" w:tentative="1">
      <w:start w:val="1"/>
      <w:numFmt w:val="bullet"/>
      <w:lvlText w:val=""/>
      <w:lvlJc w:val="left"/>
      <w:pPr>
        <w:ind w:left="3230" w:hanging="360"/>
      </w:pPr>
      <w:rPr>
        <w:rFonts w:ascii="Symbol" w:hAnsi="Symbol" w:hint="default"/>
      </w:rPr>
    </w:lvl>
    <w:lvl w:ilvl="4" w:tplc="04070003" w:tentative="1">
      <w:start w:val="1"/>
      <w:numFmt w:val="bullet"/>
      <w:lvlText w:val="o"/>
      <w:lvlJc w:val="left"/>
      <w:pPr>
        <w:ind w:left="3950" w:hanging="360"/>
      </w:pPr>
      <w:rPr>
        <w:rFonts w:ascii="Courier New" w:hAnsi="Courier New" w:cs="Courier New" w:hint="default"/>
      </w:rPr>
    </w:lvl>
    <w:lvl w:ilvl="5" w:tplc="04070005" w:tentative="1">
      <w:start w:val="1"/>
      <w:numFmt w:val="bullet"/>
      <w:lvlText w:val=""/>
      <w:lvlJc w:val="left"/>
      <w:pPr>
        <w:ind w:left="4670" w:hanging="360"/>
      </w:pPr>
      <w:rPr>
        <w:rFonts w:ascii="Wingdings" w:hAnsi="Wingdings" w:hint="default"/>
      </w:rPr>
    </w:lvl>
    <w:lvl w:ilvl="6" w:tplc="04070001" w:tentative="1">
      <w:start w:val="1"/>
      <w:numFmt w:val="bullet"/>
      <w:lvlText w:val=""/>
      <w:lvlJc w:val="left"/>
      <w:pPr>
        <w:ind w:left="5390" w:hanging="360"/>
      </w:pPr>
      <w:rPr>
        <w:rFonts w:ascii="Symbol" w:hAnsi="Symbol" w:hint="default"/>
      </w:rPr>
    </w:lvl>
    <w:lvl w:ilvl="7" w:tplc="04070003" w:tentative="1">
      <w:start w:val="1"/>
      <w:numFmt w:val="bullet"/>
      <w:lvlText w:val="o"/>
      <w:lvlJc w:val="left"/>
      <w:pPr>
        <w:ind w:left="6110" w:hanging="360"/>
      </w:pPr>
      <w:rPr>
        <w:rFonts w:ascii="Courier New" w:hAnsi="Courier New" w:cs="Courier New" w:hint="default"/>
      </w:rPr>
    </w:lvl>
    <w:lvl w:ilvl="8" w:tplc="04070005" w:tentative="1">
      <w:start w:val="1"/>
      <w:numFmt w:val="bullet"/>
      <w:lvlText w:val=""/>
      <w:lvlJc w:val="left"/>
      <w:pPr>
        <w:ind w:left="6830" w:hanging="360"/>
      </w:pPr>
      <w:rPr>
        <w:rFonts w:ascii="Wingdings" w:hAnsi="Wingdings" w:hint="default"/>
      </w:rPr>
    </w:lvl>
  </w:abstractNum>
  <w:abstractNum w:abstractNumId="14" w15:restartNumberingAfterBreak="0">
    <w:nsid w:val="6D245E0C"/>
    <w:multiLevelType w:val="hybridMultilevel"/>
    <w:tmpl w:val="65D640F8"/>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5" w15:restartNumberingAfterBreak="0">
    <w:nsid w:val="794052A3"/>
    <w:multiLevelType w:val="hybridMultilevel"/>
    <w:tmpl w:val="C93E0C7E"/>
    <w:lvl w:ilvl="0" w:tplc="8966A5B2">
      <w:start w:val="1"/>
      <w:numFmt w:val="bullet"/>
      <w:lvlText w:val=""/>
      <w:lvlJc w:val="left"/>
      <w:pPr>
        <w:ind w:left="360" w:hanging="360"/>
      </w:pPr>
      <w:rPr>
        <w:rFonts w:ascii="Symbol" w:hAnsi="Symbol" w:hint="default"/>
        <w:sz w:val="24"/>
        <w:szCs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5"/>
  </w:num>
  <w:num w:numId="2">
    <w:abstractNumId w:val="9"/>
  </w:num>
  <w:num w:numId="3">
    <w:abstractNumId w:val="4"/>
  </w:num>
  <w:num w:numId="4">
    <w:abstractNumId w:val="1"/>
  </w:num>
  <w:num w:numId="5">
    <w:abstractNumId w:val="12"/>
  </w:num>
  <w:num w:numId="6">
    <w:abstractNumId w:val="8"/>
  </w:num>
  <w:num w:numId="7">
    <w:abstractNumId w:val="3"/>
  </w:num>
  <w:num w:numId="8">
    <w:abstractNumId w:val="2"/>
  </w:num>
  <w:num w:numId="9">
    <w:abstractNumId w:val="11"/>
  </w:num>
  <w:num w:numId="10">
    <w:abstractNumId w:val="14"/>
  </w:num>
  <w:num w:numId="11">
    <w:abstractNumId w:val="15"/>
  </w:num>
  <w:num w:numId="12">
    <w:abstractNumId w:val="7"/>
  </w:num>
  <w:num w:numId="13">
    <w:abstractNumId w:val="10"/>
  </w:num>
  <w:num w:numId="14">
    <w:abstractNumId w:val="13"/>
  </w:num>
  <w:num w:numId="15">
    <w:abstractNumId w:val="0"/>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hideSpellingErrors/>
  <w:hideGrammaticalErrors/>
  <w:proofState w:spelling="clean" w:grammar="clean"/>
  <w:attachedTemplate r:id="rId1"/>
  <w:documentProtection w:edit="readOnly" w:enforcement="0"/>
  <w:defaultTabStop w:val="709"/>
  <w:hyphenationZone w:val="425"/>
  <w:drawingGridHorizontalSpacing w:val="57"/>
  <w:drawingGridVerticalSpacing w:val="57"/>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008B"/>
    <w:rsid w:val="000000F4"/>
    <w:rsid w:val="000004B8"/>
    <w:rsid w:val="00003F06"/>
    <w:rsid w:val="00004D0C"/>
    <w:rsid w:val="0000602B"/>
    <w:rsid w:val="000063CA"/>
    <w:rsid w:val="00006633"/>
    <w:rsid w:val="000116B9"/>
    <w:rsid w:val="00011998"/>
    <w:rsid w:val="00013689"/>
    <w:rsid w:val="00015E4C"/>
    <w:rsid w:val="00017776"/>
    <w:rsid w:val="00020123"/>
    <w:rsid w:val="000208F5"/>
    <w:rsid w:val="00022435"/>
    <w:rsid w:val="00023D95"/>
    <w:rsid w:val="000244D8"/>
    <w:rsid w:val="00024B06"/>
    <w:rsid w:val="00025ABD"/>
    <w:rsid w:val="00026AAD"/>
    <w:rsid w:val="00026C3E"/>
    <w:rsid w:val="000274B2"/>
    <w:rsid w:val="000303B6"/>
    <w:rsid w:val="00032919"/>
    <w:rsid w:val="00033AC8"/>
    <w:rsid w:val="00037A15"/>
    <w:rsid w:val="000405C7"/>
    <w:rsid w:val="00040AC1"/>
    <w:rsid w:val="00041F74"/>
    <w:rsid w:val="00042218"/>
    <w:rsid w:val="00042713"/>
    <w:rsid w:val="00045604"/>
    <w:rsid w:val="00045BD8"/>
    <w:rsid w:val="000474B5"/>
    <w:rsid w:val="0005058E"/>
    <w:rsid w:val="00052D0C"/>
    <w:rsid w:val="00053760"/>
    <w:rsid w:val="0005388D"/>
    <w:rsid w:val="000541C4"/>
    <w:rsid w:val="00054D1E"/>
    <w:rsid w:val="00057DD6"/>
    <w:rsid w:val="0006076D"/>
    <w:rsid w:val="00062C60"/>
    <w:rsid w:val="00062D9D"/>
    <w:rsid w:val="00067504"/>
    <w:rsid w:val="000675B3"/>
    <w:rsid w:val="000738A4"/>
    <w:rsid w:val="000746C7"/>
    <w:rsid w:val="00074C14"/>
    <w:rsid w:val="00075AE3"/>
    <w:rsid w:val="000801FF"/>
    <w:rsid w:val="000808E9"/>
    <w:rsid w:val="000824BC"/>
    <w:rsid w:val="0008281E"/>
    <w:rsid w:val="000839CC"/>
    <w:rsid w:val="00084651"/>
    <w:rsid w:val="00086B4E"/>
    <w:rsid w:val="00090C3D"/>
    <w:rsid w:val="0009214A"/>
    <w:rsid w:val="00092571"/>
    <w:rsid w:val="0009269B"/>
    <w:rsid w:val="0009440B"/>
    <w:rsid w:val="00095C0E"/>
    <w:rsid w:val="00096AD1"/>
    <w:rsid w:val="000A1876"/>
    <w:rsid w:val="000A232F"/>
    <w:rsid w:val="000A3DD9"/>
    <w:rsid w:val="000A3F8F"/>
    <w:rsid w:val="000A4310"/>
    <w:rsid w:val="000A433C"/>
    <w:rsid w:val="000A6A0C"/>
    <w:rsid w:val="000A6C22"/>
    <w:rsid w:val="000B274C"/>
    <w:rsid w:val="000B5BCF"/>
    <w:rsid w:val="000C2F59"/>
    <w:rsid w:val="000C62C3"/>
    <w:rsid w:val="000C64BB"/>
    <w:rsid w:val="000C657C"/>
    <w:rsid w:val="000D1021"/>
    <w:rsid w:val="000D5BBA"/>
    <w:rsid w:val="000D627D"/>
    <w:rsid w:val="000E01A0"/>
    <w:rsid w:val="000E0D1A"/>
    <w:rsid w:val="000E0ED0"/>
    <w:rsid w:val="000E2D9C"/>
    <w:rsid w:val="000E4225"/>
    <w:rsid w:val="000E4E57"/>
    <w:rsid w:val="000E62EB"/>
    <w:rsid w:val="000E6E3D"/>
    <w:rsid w:val="000E7D9F"/>
    <w:rsid w:val="000F0951"/>
    <w:rsid w:val="000F31BE"/>
    <w:rsid w:val="000F4237"/>
    <w:rsid w:val="000F5DA5"/>
    <w:rsid w:val="000F6E1D"/>
    <w:rsid w:val="0010131E"/>
    <w:rsid w:val="0010400A"/>
    <w:rsid w:val="00104724"/>
    <w:rsid w:val="00105342"/>
    <w:rsid w:val="001054C0"/>
    <w:rsid w:val="00105859"/>
    <w:rsid w:val="00106912"/>
    <w:rsid w:val="00106FC9"/>
    <w:rsid w:val="001072F5"/>
    <w:rsid w:val="00107B59"/>
    <w:rsid w:val="00112C1F"/>
    <w:rsid w:val="001142F8"/>
    <w:rsid w:val="00114F5A"/>
    <w:rsid w:val="0011540B"/>
    <w:rsid w:val="001200BD"/>
    <w:rsid w:val="001227BC"/>
    <w:rsid w:val="00123145"/>
    <w:rsid w:val="0012367B"/>
    <w:rsid w:val="00126977"/>
    <w:rsid w:val="00126B16"/>
    <w:rsid w:val="00127575"/>
    <w:rsid w:val="00131B16"/>
    <w:rsid w:val="00131E50"/>
    <w:rsid w:val="001339C2"/>
    <w:rsid w:val="00134AF7"/>
    <w:rsid w:val="00140B81"/>
    <w:rsid w:val="00141F85"/>
    <w:rsid w:val="0014245D"/>
    <w:rsid w:val="00146333"/>
    <w:rsid w:val="00146E7D"/>
    <w:rsid w:val="001515D1"/>
    <w:rsid w:val="00153BA1"/>
    <w:rsid w:val="001568A0"/>
    <w:rsid w:val="00156A3D"/>
    <w:rsid w:val="001572F2"/>
    <w:rsid w:val="001573D6"/>
    <w:rsid w:val="00160D43"/>
    <w:rsid w:val="00161F5A"/>
    <w:rsid w:val="00162C34"/>
    <w:rsid w:val="00163878"/>
    <w:rsid w:val="00164800"/>
    <w:rsid w:val="00167E1D"/>
    <w:rsid w:val="0017008B"/>
    <w:rsid w:val="001705BB"/>
    <w:rsid w:val="00173101"/>
    <w:rsid w:val="00173B13"/>
    <w:rsid w:val="001745B8"/>
    <w:rsid w:val="0017500A"/>
    <w:rsid w:val="001778C0"/>
    <w:rsid w:val="001778EB"/>
    <w:rsid w:val="0018085D"/>
    <w:rsid w:val="00180A7F"/>
    <w:rsid w:val="00181E72"/>
    <w:rsid w:val="00182F47"/>
    <w:rsid w:val="0018350B"/>
    <w:rsid w:val="0018481F"/>
    <w:rsid w:val="00184D2A"/>
    <w:rsid w:val="00184E5D"/>
    <w:rsid w:val="00185938"/>
    <w:rsid w:val="0018622D"/>
    <w:rsid w:val="001862C8"/>
    <w:rsid w:val="00190C4B"/>
    <w:rsid w:val="0019138C"/>
    <w:rsid w:val="0019164F"/>
    <w:rsid w:val="00191E46"/>
    <w:rsid w:val="001932B2"/>
    <w:rsid w:val="00195A35"/>
    <w:rsid w:val="00196DDA"/>
    <w:rsid w:val="00197A6F"/>
    <w:rsid w:val="001A308B"/>
    <w:rsid w:val="001A4886"/>
    <w:rsid w:val="001A5C15"/>
    <w:rsid w:val="001B0B44"/>
    <w:rsid w:val="001B1018"/>
    <w:rsid w:val="001B10A2"/>
    <w:rsid w:val="001B2974"/>
    <w:rsid w:val="001B3B2F"/>
    <w:rsid w:val="001B3F5C"/>
    <w:rsid w:val="001B4BAB"/>
    <w:rsid w:val="001B5E1A"/>
    <w:rsid w:val="001C0142"/>
    <w:rsid w:val="001C0BD2"/>
    <w:rsid w:val="001C0D0B"/>
    <w:rsid w:val="001C2157"/>
    <w:rsid w:val="001C3193"/>
    <w:rsid w:val="001C391B"/>
    <w:rsid w:val="001D2BAF"/>
    <w:rsid w:val="001D4963"/>
    <w:rsid w:val="001D6209"/>
    <w:rsid w:val="001E08B1"/>
    <w:rsid w:val="001E1301"/>
    <w:rsid w:val="001E29B2"/>
    <w:rsid w:val="001E364B"/>
    <w:rsid w:val="001E6148"/>
    <w:rsid w:val="001E790D"/>
    <w:rsid w:val="001F0D56"/>
    <w:rsid w:val="001F2019"/>
    <w:rsid w:val="001F2C81"/>
    <w:rsid w:val="001F3C8C"/>
    <w:rsid w:val="001F4961"/>
    <w:rsid w:val="001F5316"/>
    <w:rsid w:val="001F67C5"/>
    <w:rsid w:val="001F7D5F"/>
    <w:rsid w:val="0020086E"/>
    <w:rsid w:val="00203107"/>
    <w:rsid w:val="002069B7"/>
    <w:rsid w:val="00206E31"/>
    <w:rsid w:val="00210176"/>
    <w:rsid w:val="00211999"/>
    <w:rsid w:val="0021237A"/>
    <w:rsid w:val="00212BD1"/>
    <w:rsid w:val="00212E35"/>
    <w:rsid w:val="00217606"/>
    <w:rsid w:val="00217DB0"/>
    <w:rsid w:val="002238BA"/>
    <w:rsid w:val="00223F1C"/>
    <w:rsid w:val="00224B60"/>
    <w:rsid w:val="0023184F"/>
    <w:rsid w:val="00237708"/>
    <w:rsid w:val="00240AE0"/>
    <w:rsid w:val="0024131C"/>
    <w:rsid w:val="002422F8"/>
    <w:rsid w:val="0024285E"/>
    <w:rsid w:val="002439C7"/>
    <w:rsid w:val="00243C5D"/>
    <w:rsid w:val="002469D0"/>
    <w:rsid w:val="002471DF"/>
    <w:rsid w:val="002515DE"/>
    <w:rsid w:val="0025248D"/>
    <w:rsid w:val="002534FB"/>
    <w:rsid w:val="00253BBD"/>
    <w:rsid w:val="00254594"/>
    <w:rsid w:val="00255701"/>
    <w:rsid w:val="00261749"/>
    <w:rsid w:val="00263331"/>
    <w:rsid w:val="00263383"/>
    <w:rsid w:val="00264D55"/>
    <w:rsid w:val="00265DF3"/>
    <w:rsid w:val="0027142B"/>
    <w:rsid w:val="002716F2"/>
    <w:rsid w:val="0027431E"/>
    <w:rsid w:val="00280D2D"/>
    <w:rsid w:val="0028157D"/>
    <w:rsid w:val="00283156"/>
    <w:rsid w:val="00283D6B"/>
    <w:rsid w:val="002852C1"/>
    <w:rsid w:val="00285EA7"/>
    <w:rsid w:val="00285F8C"/>
    <w:rsid w:val="00286DC8"/>
    <w:rsid w:val="00286E2A"/>
    <w:rsid w:val="00287F23"/>
    <w:rsid w:val="00291B00"/>
    <w:rsid w:val="002941A1"/>
    <w:rsid w:val="00296092"/>
    <w:rsid w:val="002964FF"/>
    <w:rsid w:val="0029770C"/>
    <w:rsid w:val="002A1AF2"/>
    <w:rsid w:val="002A2F53"/>
    <w:rsid w:val="002A40F1"/>
    <w:rsid w:val="002A4982"/>
    <w:rsid w:val="002A79F0"/>
    <w:rsid w:val="002B07BD"/>
    <w:rsid w:val="002B0D8A"/>
    <w:rsid w:val="002B31BD"/>
    <w:rsid w:val="002B4150"/>
    <w:rsid w:val="002B690B"/>
    <w:rsid w:val="002C0B49"/>
    <w:rsid w:val="002C236B"/>
    <w:rsid w:val="002C3B3D"/>
    <w:rsid w:val="002C4408"/>
    <w:rsid w:val="002C44CE"/>
    <w:rsid w:val="002C4655"/>
    <w:rsid w:val="002C7742"/>
    <w:rsid w:val="002D07D6"/>
    <w:rsid w:val="002D22F4"/>
    <w:rsid w:val="002D39D7"/>
    <w:rsid w:val="002D5145"/>
    <w:rsid w:val="002D6CCE"/>
    <w:rsid w:val="002D6F77"/>
    <w:rsid w:val="002E0661"/>
    <w:rsid w:val="002E0A05"/>
    <w:rsid w:val="002E0EEF"/>
    <w:rsid w:val="002E1454"/>
    <w:rsid w:val="002E4F06"/>
    <w:rsid w:val="002E7F72"/>
    <w:rsid w:val="002F3B8C"/>
    <w:rsid w:val="002F6AF6"/>
    <w:rsid w:val="00300A01"/>
    <w:rsid w:val="00301F5B"/>
    <w:rsid w:val="00306732"/>
    <w:rsid w:val="00310BEF"/>
    <w:rsid w:val="00311F66"/>
    <w:rsid w:val="0031245C"/>
    <w:rsid w:val="00315140"/>
    <w:rsid w:val="003154C5"/>
    <w:rsid w:val="00315666"/>
    <w:rsid w:val="003165CF"/>
    <w:rsid w:val="0031703C"/>
    <w:rsid w:val="003205B0"/>
    <w:rsid w:val="00320712"/>
    <w:rsid w:val="003207DD"/>
    <w:rsid w:val="00321631"/>
    <w:rsid w:val="003217F6"/>
    <w:rsid w:val="00321E40"/>
    <w:rsid w:val="00326006"/>
    <w:rsid w:val="00327229"/>
    <w:rsid w:val="003358C5"/>
    <w:rsid w:val="00335F09"/>
    <w:rsid w:val="003370FD"/>
    <w:rsid w:val="00337A64"/>
    <w:rsid w:val="003408DE"/>
    <w:rsid w:val="00342F6B"/>
    <w:rsid w:val="00343144"/>
    <w:rsid w:val="003439D9"/>
    <w:rsid w:val="00343BA1"/>
    <w:rsid w:val="003440FA"/>
    <w:rsid w:val="00344402"/>
    <w:rsid w:val="00344EB1"/>
    <w:rsid w:val="00346502"/>
    <w:rsid w:val="00352320"/>
    <w:rsid w:val="003526BB"/>
    <w:rsid w:val="00352C46"/>
    <w:rsid w:val="003534BC"/>
    <w:rsid w:val="003536EE"/>
    <w:rsid w:val="00354E00"/>
    <w:rsid w:val="00356E08"/>
    <w:rsid w:val="00357B9F"/>
    <w:rsid w:val="00361DB5"/>
    <w:rsid w:val="00361DDD"/>
    <w:rsid w:val="003620B0"/>
    <w:rsid w:val="003632D2"/>
    <w:rsid w:val="003715A3"/>
    <w:rsid w:val="00371E9A"/>
    <w:rsid w:val="00373D38"/>
    <w:rsid w:val="00374EDD"/>
    <w:rsid w:val="00375B21"/>
    <w:rsid w:val="003767E5"/>
    <w:rsid w:val="0037770D"/>
    <w:rsid w:val="00380BC7"/>
    <w:rsid w:val="0038477F"/>
    <w:rsid w:val="00385543"/>
    <w:rsid w:val="00386A68"/>
    <w:rsid w:val="00387269"/>
    <w:rsid w:val="003909E0"/>
    <w:rsid w:val="00390A7E"/>
    <w:rsid w:val="00393690"/>
    <w:rsid w:val="00395970"/>
    <w:rsid w:val="003963D4"/>
    <w:rsid w:val="00396642"/>
    <w:rsid w:val="0039794D"/>
    <w:rsid w:val="00397BA0"/>
    <w:rsid w:val="003A1666"/>
    <w:rsid w:val="003A1712"/>
    <w:rsid w:val="003A1897"/>
    <w:rsid w:val="003A1C76"/>
    <w:rsid w:val="003A1DD7"/>
    <w:rsid w:val="003A21EC"/>
    <w:rsid w:val="003A30EE"/>
    <w:rsid w:val="003A3284"/>
    <w:rsid w:val="003A34BA"/>
    <w:rsid w:val="003A3E65"/>
    <w:rsid w:val="003A4435"/>
    <w:rsid w:val="003A5C5D"/>
    <w:rsid w:val="003B148A"/>
    <w:rsid w:val="003B181F"/>
    <w:rsid w:val="003B1E99"/>
    <w:rsid w:val="003B297B"/>
    <w:rsid w:val="003B3A5D"/>
    <w:rsid w:val="003C0B0B"/>
    <w:rsid w:val="003C2476"/>
    <w:rsid w:val="003C2830"/>
    <w:rsid w:val="003C2F2C"/>
    <w:rsid w:val="003C4B0D"/>
    <w:rsid w:val="003C513E"/>
    <w:rsid w:val="003D2022"/>
    <w:rsid w:val="003D2CBA"/>
    <w:rsid w:val="003D63E5"/>
    <w:rsid w:val="003D6C34"/>
    <w:rsid w:val="003D6C76"/>
    <w:rsid w:val="003E2557"/>
    <w:rsid w:val="003E2749"/>
    <w:rsid w:val="003E27CF"/>
    <w:rsid w:val="003E4EAA"/>
    <w:rsid w:val="003E7A99"/>
    <w:rsid w:val="003F3977"/>
    <w:rsid w:val="003F3D99"/>
    <w:rsid w:val="003F6274"/>
    <w:rsid w:val="003F7189"/>
    <w:rsid w:val="003F7813"/>
    <w:rsid w:val="003F7981"/>
    <w:rsid w:val="003F7C6E"/>
    <w:rsid w:val="0040225B"/>
    <w:rsid w:val="0040325D"/>
    <w:rsid w:val="00404F92"/>
    <w:rsid w:val="00405D8A"/>
    <w:rsid w:val="00411B80"/>
    <w:rsid w:val="0042129C"/>
    <w:rsid w:val="004212B9"/>
    <w:rsid w:val="00422450"/>
    <w:rsid w:val="004224C2"/>
    <w:rsid w:val="00423928"/>
    <w:rsid w:val="00425184"/>
    <w:rsid w:val="00425BDC"/>
    <w:rsid w:val="004273D9"/>
    <w:rsid w:val="004319AC"/>
    <w:rsid w:val="004348AF"/>
    <w:rsid w:val="00434A63"/>
    <w:rsid w:val="00436000"/>
    <w:rsid w:val="00436541"/>
    <w:rsid w:val="0043711E"/>
    <w:rsid w:val="00440302"/>
    <w:rsid w:val="00441702"/>
    <w:rsid w:val="004438BD"/>
    <w:rsid w:val="00446B5B"/>
    <w:rsid w:val="00447CFF"/>
    <w:rsid w:val="0045176B"/>
    <w:rsid w:val="00452F32"/>
    <w:rsid w:val="00452FA0"/>
    <w:rsid w:val="004554BA"/>
    <w:rsid w:val="004556B4"/>
    <w:rsid w:val="00456241"/>
    <w:rsid w:val="00456FD8"/>
    <w:rsid w:val="00462A92"/>
    <w:rsid w:val="004633FF"/>
    <w:rsid w:val="00463CA4"/>
    <w:rsid w:val="00465B8E"/>
    <w:rsid w:val="00467803"/>
    <w:rsid w:val="00472BC2"/>
    <w:rsid w:val="00473689"/>
    <w:rsid w:val="00473FC4"/>
    <w:rsid w:val="004753EF"/>
    <w:rsid w:val="004802DC"/>
    <w:rsid w:val="004822D1"/>
    <w:rsid w:val="004828FC"/>
    <w:rsid w:val="00483233"/>
    <w:rsid w:val="00484601"/>
    <w:rsid w:val="00485FC5"/>
    <w:rsid w:val="004866BD"/>
    <w:rsid w:val="004939B7"/>
    <w:rsid w:val="004943E4"/>
    <w:rsid w:val="004979C9"/>
    <w:rsid w:val="004A0275"/>
    <w:rsid w:val="004A02C1"/>
    <w:rsid w:val="004A0AE7"/>
    <w:rsid w:val="004A230E"/>
    <w:rsid w:val="004A2D2C"/>
    <w:rsid w:val="004A3532"/>
    <w:rsid w:val="004A59B1"/>
    <w:rsid w:val="004B2EC2"/>
    <w:rsid w:val="004B3923"/>
    <w:rsid w:val="004B58F6"/>
    <w:rsid w:val="004B761C"/>
    <w:rsid w:val="004B779E"/>
    <w:rsid w:val="004C178D"/>
    <w:rsid w:val="004C2745"/>
    <w:rsid w:val="004C3966"/>
    <w:rsid w:val="004C536C"/>
    <w:rsid w:val="004C55DA"/>
    <w:rsid w:val="004C7CA7"/>
    <w:rsid w:val="004D0006"/>
    <w:rsid w:val="004D105B"/>
    <w:rsid w:val="004D1075"/>
    <w:rsid w:val="004D26C1"/>
    <w:rsid w:val="004D2716"/>
    <w:rsid w:val="004D54C3"/>
    <w:rsid w:val="004E156A"/>
    <w:rsid w:val="004E43A2"/>
    <w:rsid w:val="004E463D"/>
    <w:rsid w:val="004E51FC"/>
    <w:rsid w:val="004E5E2A"/>
    <w:rsid w:val="004E69E0"/>
    <w:rsid w:val="004F021C"/>
    <w:rsid w:val="004F2D97"/>
    <w:rsid w:val="004F3362"/>
    <w:rsid w:val="004F48A6"/>
    <w:rsid w:val="004F6A6F"/>
    <w:rsid w:val="0050014D"/>
    <w:rsid w:val="00500685"/>
    <w:rsid w:val="0050130B"/>
    <w:rsid w:val="00502555"/>
    <w:rsid w:val="00504342"/>
    <w:rsid w:val="00512303"/>
    <w:rsid w:val="00513EC2"/>
    <w:rsid w:val="0051447A"/>
    <w:rsid w:val="0051560E"/>
    <w:rsid w:val="00515633"/>
    <w:rsid w:val="005170B6"/>
    <w:rsid w:val="00520AFB"/>
    <w:rsid w:val="00520EEB"/>
    <w:rsid w:val="0052261E"/>
    <w:rsid w:val="005232B1"/>
    <w:rsid w:val="00523C90"/>
    <w:rsid w:val="00524CA9"/>
    <w:rsid w:val="00524EF7"/>
    <w:rsid w:val="00525D0E"/>
    <w:rsid w:val="00525E15"/>
    <w:rsid w:val="00531176"/>
    <w:rsid w:val="005316AB"/>
    <w:rsid w:val="00531B82"/>
    <w:rsid w:val="0053244B"/>
    <w:rsid w:val="00536FFE"/>
    <w:rsid w:val="005379C1"/>
    <w:rsid w:val="00540FDE"/>
    <w:rsid w:val="00542F0B"/>
    <w:rsid w:val="00546E16"/>
    <w:rsid w:val="005474E7"/>
    <w:rsid w:val="005477F6"/>
    <w:rsid w:val="00550ED0"/>
    <w:rsid w:val="00550FA5"/>
    <w:rsid w:val="005514E5"/>
    <w:rsid w:val="005518AC"/>
    <w:rsid w:val="00555031"/>
    <w:rsid w:val="00556184"/>
    <w:rsid w:val="0055671F"/>
    <w:rsid w:val="0055688B"/>
    <w:rsid w:val="005574A1"/>
    <w:rsid w:val="00557E3E"/>
    <w:rsid w:val="0056071C"/>
    <w:rsid w:val="005638E9"/>
    <w:rsid w:val="00564A5E"/>
    <w:rsid w:val="00572103"/>
    <w:rsid w:val="005724F3"/>
    <w:rsid w:val="00573829"/>
    <w:rsid w:val="00573BBD"/>
    <w:rsid w:val="00573D37"/>
    <w:rsid w:val="00573F50"/>
    <w:rsid w:val="00574A18"/>
    <w:rsid w:val="00575288"/>
    <w:rsid w:val="0057529C"/>
    <w:rsid w:val="005757E2"/>
    <w:rsid w:val="00576019"/>
    <w:rsid w:val="005768AB"/>
    <w:rsid w:val="005774D2"/>
    <w:rsid w:val="00580091"/>
    <w:rsid w:val="005838D8"/>
    <w:rsid w:val="00584D6A"/>
    <w:rsid w:val="00586763"/>
    <w:rsid w:val="00592EB7"/>
    <w:rsid w:val="00593C1C"/>
    <w:rsid w:val="00594456"/>
    <w:rsid w:val="005968CE"/>
    <w:rsid w:val="00596FF2"/>
    <w:rsid w:val="00597CD4"/>
    <w:rsid w:val="005A00C6"/>
    <w:rsid w:val="005A0629"/>
    <w:rsid w:val="005A1D2A"/>
    <w:rsid w:val="005A20B5"/>
    <w:rsid w:val="005A311D"/>
    <w:rsid w:val="005A3EB8"/>
    <w:rsid w:val="005A4210"/>
    <w:rsid w:val="005A488A"/>
    <w:rsid w:val="005A751E"/>
    <w:rsid w:val="005A76AC"/>
    <w:rsid w:val="005B0DE6"/>
    <w:rsid w:val="005B1593"/>
    <w:rsid w:val="005B3D6A"/>
    <w:rsid w:val="005B4535"/>
    <w:rsid w:val="005B5E93"/>
    <w:rsid w:val="005C2FEE"/>
    <w:rsid w:val="005C4A14"/>
    <w:rsid w:val="005C552E"/>
    <w:rsid w:val="005C5918"/>
    <w:rsid w:val="005C61B4"/>
    <w:rsid w:val="005D3372"/>
    <w:rsid w:val="005D37BE"/>
    <w:rsid w:val="005D4F31"/>
    <w:rsid w:val="005D56B0"/>
    <w:rsid w:val="005D5D5B"/>
    <w:rsid w:val="005D6ACA"/>
    <w:rsid w:val="005E0311"/>
    <w:rsid w:val="005E0944"/>
    <w:rsid w:val="005E519F"/>
    <w:rsid w:val="005E686B"/>
    <w:rsid w:val="005E70FD"/>
    <w:rsid w:val="005F05B1"/>
    <w:rsid w:val="005F39CB"/>
    <w:rsid w:val="005F3A5F"/>
    <w:rsid w:val="005F3B9F"/>
    <w:rsid w:val="00603717"/>
    <w:rsid w:val="00606AA1"/>
    <w:rsid w:val="00606B97"/>
    <w:rsid w:val="00606CA9"/>
    <w:rsid w:val="00606E4A"/>
    <w:rsid w:val="00610756"/>
    <w:rsid w:val="00610992"/>
    <w:rsid w:val="00611318"/>
    <w:rsid w:val="0061204B"/>
    <w:rsid w:val="0061213D"/>
    <w:rsid w:val="006140BE"/>
    <w:rsid w:val="00615D6A"/>
    <w:rsid w:val="0062204B"/>
    <w:rsid w:val="006240A3"/>
    <w:rsid w:val="00626146"/>
    <w:rsid w:val="0063152A"/>
    <w:rsid w:val="00633876"/>
    <w:rsid w:val="00634368"/>
    <w:rsid w:val="00636674"/>
    <w:rsid w:val="00640096"/>
    <w:rsid w:val="00640CF2"/>
    <w:rsid w:val="00643A0D"/>
    <w:rsid w:val="00643CB8"/>
    <w:rsid w:val="00644248"/>
    <w:rsid w:val="00645119"/>
    <w:rsid w:val="00646E2C"/>
    <w:rsid w:val="00647A4E"/>
    <w:rsid w:val="006502C4"/>
    <w:rsid w:val="00650960"/>
    <w:rsid w:val="00650FB9"/>
    <w:rsid w:val="0065326C"/>
    <w:rsid w:val="00654440"/>
    <w:rsid w:val="0065479A"/>
    <w:rsid w:val="00654F82"/>
    <w:rsid w:val="0065586F"/>
    <w:rsid w:val="006564ED"/>
    <w:rsid w:val="00657BE4"/>
    <w:rsid w:val="0066010E"/>
    <w:rsid w:val="006612AA"/>
    <w:rsid w:val="006623DD"/>
    <w:rsid w:val="00662B0C"/>
    <w:rsid w:val="00664D02"/>
    <w:rsid w:val="00666337"/>
    <w:rsid w:val="00670149"/>
    <w:rsid w:val="00671274"/>
    <w:rsid w:val="00673490"/>
    <w:rsid w:val="0067536B"/>
    <w:rsid w:val="00675C01"/>
    <w:rsid w:val="00675D26"/>
    <w:rsid w:val="00676E91"/>
    <w:rsid w:val="006777A1"/>
    <w:rsid w:val="00681E9F"/>
    <w:rsid w:val="00682B22"/>
    <w:rsid w:val="0068401D"/>
    <w:rsid w:val="00687A19"/>
    <w:rsid w:val="00687C97"/>
    <w:rsid w:val="00690051"/>
    <w:rsid w:val="006915DE"/>
    <w:rsid w:val="006934E7"/>
    <w:rsid w:val="00693652"/>
    <w:rsid w:val="00693A4A"/>
    <w:rsid w:val="00693A8C"/>
    <w:rsid w:val="00693FF6"/>
    <w:rsid w:val="00694E37"/>
    <w:rsid w:val="00695186"/>
    <w:rsid w:val="006A0EB5"/>
    <w:rsid w:val="006A107E"/>
    <w:rsid w:val="006A3C41"/>
    <w:rsid w:val="006A3EEF"/>
    <w:rsid w:val="006A58C6"/>
    <w:rsid w:val="006A64FF"/>
    <w:rsid w:val="006A6A5B"/>
    <w:rsid w:val="006B06F3"/>
    <w:rsid w:val="006B10C8"/>
    <w:rsid w:val="006B12CD"/>
    <w:rsid w:val="006B3593"/>
    <w:rsid w:val="006B4C1F"/>
    <w:rsid w:val="006B4FCC"/>
    <w:rsid w:val="006B5B52"/>
    <w:rsid w:val="006B60F7"/>
    <w:rsid w:val="006C6CB4"/>
    <w:rsid w:val="006D1316"/>
    <w:rsid w:val="006D1723"/>
    <w:rsid w:val="006D1D6C"/>
    <w:rsid w:val="006D2169"/>
    <w:rsid w:val="006D2CF0"/>
    <w:rsid w:val="006D2ED3"/>
    <w:rsid w:val="006D3282"/>
    <w:rsid w:val="006D4495"/>
    <w:rsid w:val="006E1C0C"/>
    <w:rsid w:val="006E25CC"/>
    <w:rsid w:val="006E29F4"/>
    <w:rsid w:val="006E38AE"/>
    <w:rsid w:val="006E39C3"/>
    <w:rsid w:val="006E436C"/>
    <w:rsid w:val="006E52EB"/>
    <w:rsid w:val="006E56A3"/>
    <w:rsid w:val="006E72D7"/>
    <w:rsid w:val="006E7AC1"/>
    <w:rsid w:val="006F07C7"/>
    <w:rsid w:val="006F392E"/>
    <w:rsid w:val="006F45D4"/>
    <w:rsid w:val="006F7D76"/>
    <w:rsid w:val="007053EB"/>
    <w:rsid w:val="00705893"/>
    <w:rsid w:val="007066F5"/>
    <w:rsid w:val="00707005"/>
    <w:rsid w:val="00707B21"/>
    <w:rsid w:val="00707B3B"/>
    <w:rsid w:val="00707B85"/>
    <w:rsid w:val="00710232"/>
    <w:rsid w:val="00711457"/>
    <w:rsid w:val="007121B0"/>
    <w:rsid w:val="007142EB"/>
    <w:rsid w:val="00714DEB"/>
    <w:rsid w:val="00715FFA"/>
    <w:rsid w:val="00723F91"/>
    <w:rsid w:val="007258F2"/>
    <w:rsid w:val="0072635F"/>
    <w:rsid w:val="00726813"/>
    <w:rsid w:val="00726D50"/>
    <w:rsid w:val="007278C4"/>
    <w:rsid w:val="007306F1"/>
    <w:rsid w:val="0073092E"/>
    <w:rsid w:val="00730BFF"/>
    <w:rsid w:val="0073132D"/>
    <w:rsid w:val="00731713"/>
    <w:rsid w:val="00731834"/>
    <w:rsid w:val="0073469F"/>
    <w:rsid w:val="00734FBA"/>
    <w:rsid w:val="007372F7"/>
    <w:rsid w:val="0073794B"/>
    <w:rsid w:val="00742893"/>
    <w:rsid w:val="00743FB7"/>
    <w:rsid w:val="00744C0D"/>
    <w:rsid w:val="007456DF"/>
    <w:rsid w:val="00750B6D"/>
    <w:rsid w:val="00751476"/>
    <w:rsid w:val="00751C41"/>
    <w:rsid w:val="007567A9"/>
    <w:rsid w:val="00757AA4"/>
    <w:rsid w:val="00762CE0"/>
    <w:rsid w:val="00765CF1"/>
    <w:rsid w:val="00770B88"/>
    <w:rsid w:val="00770BF8"/>
    <w:rsid w:val="00770BFA"/>
    <w:rsid w:val="00770ECA"/>
    <w:rsid w:val="00771083"/>
    <w:rsid w:val="00772001"/>
    <w:rsid w:val="007721AC"/>
    <w:rsid w:val="00776158"/>
    <w:rsid w:val="00780F7E"/>
    <w:rsid w:val="00781ACF"/>
    <w:rsid w:val="00781E9C"/>
    <w:rsid w:val="00782D53"/>
    <w:rsid w:val="00785725"/>
    <w:rsid w:val="007932EA"/>
    <w:rsid w:val="0079346D"/>
    <w:rsid w:val="0079372F"/>
    <w:rsid w:val="00794CCD"/>
    <w:rsid w:val="0079702A"/>
    <w:rsid w:val="00797EA6"/>
    <w:rsid w:val="007A0889"/>
    <w:rsid w:val="007A1DDC"/>
    <w:rsid w:val="007A3457"/>
    <w:rsid w:val="007A4080"/>
    <w:rsid w:val="007A5C27"/>
    <w:rsid w:val="007A5C94"/>
    <w:rsid w:val="007A5F5B"/>
    <w:rsid w:val="007A6038"/>
    <w:rsid w:val="007A77BB"/>
    <w:rsid w:val="007A7EF3"/>
    <w:rsid w:val="007B2D80"/>
    <w:rsid w:val="007B45A1"/>
    <w:rsid w:val="007B5C57"/>
    <w:rsid w:val="007B6797"/>
    <w:rsid w:val="007B6F38"/>
    <w:rsid w:val="007B7054"/>
    <w:rsid w:val="007B795F"/>
    <w:rsid w:val="007C0783"/>
    <w:rsid w:val="007C323F"/>
    <w:rsid w:val="007C3E93"/>
    <w:rsid w:val="007C7407"/>
    <w:rsid w:val="007C7694"/>
    <w:rsid w:val="007D624A"/>
    <w:rsid w:val="007D6ACF"/>
    <w:rsid w:val="007D7AF5"/>
    <w:rsid w:val="007E123A"/>
    <w:rsid w:val="007E17B5"/>
    <w:rsid w:val="007E2C13"/>
    <w:rsid w:val="007E2CE4"/>
    <w:rsid w:val="007E3092"/>
    <w:rsid w:val="007E3563"/>
    <w:rsid w:val="007E5968"/>
    <w:rsid w:val="007E7D9E"/>
    <w:rsid w:val="007F3229"/>
    <w:rsid w:val="007F5409"/>
    <w:rsid w:val="007F5E00"/>
    <w:rsid w:val="007F6C68"/>
    <w:rsid w:val="00800BCD"/>
    <w:rsid w:val="00800C29"/>
    <w:rsid w:val="00804215"/>
    <w:rsid w:val="008057D4"/>
    <w:rsid w:val="00806F98"/>
    <w:rsid w:val="008110FF"/>
    <w:rsid w:val="008135E5"/>
    <w:rsid w:val="0081488E"/>
    <w:rsid w:val="008151EB"/>
    <w:rsid w:val="00815F82"/>
    <w:rsid w:val="00817DF9"/>
    <w:rsid w:val="00821C41"/>
    <w:rsid w:val="00821CD8"/>
    <w:rsid w:val="00821FD6"/>
    <w:rsid w:val="008228DE"/>
    <w:rsid w:val="008239E1"/>
    <w:rsid w:val="00824D6A"/>
    <w:rsid w:val="00826016"/>
    <w:rsid w:val="00826D88"/>
    <w:rsid w:val="00827E94"/>
    <w:rsid w:val="00830C3A"/>
    <w:rsid w:val="00831C79"/>
    <w:rsid w:val="00831C97"/>
    <w:rsid w:val="0083225F"/>
    <w:rsid w:val="008358F6"/>
    <w:rsid w:val="00840986"/>
    <w:rsid w:val="008424BE"/>
    <w:rsid w:val="00842DB1"/>
    <w:rsid w:val="00844481"/>
    <w:rsid w:val="00846C3B"/>
    <w:rsid w:val="00847836"/>
    <w:rsid w:val="008505DF"/>
    <w:rsid w:val="00852F59"/>
    <w:rsid w:val="00853AEC"/>
    <w:rsid w:val="008548CA"/>
    <w:rsid w:val="00854A67"/>
    <w:rsid w:val="00855A9C"/>
    <w:rsid w:val="0085689E"/>
    <w:rsid w:val="008568A1"/>
    <w:rsid w:val="00857B4F"/>
    <w:rsid w:val="00857D8B"/>
    <w:rsid w:val="008604BF"/>
    <w:rsid w:val="00861D82"/>
    <w:rsid w:val="0086369E"/>
    <w:rsid w:val="008725C2"/>
    <w:rsid w:val="00873C1D"/>
    <w:rsid w:val="008748CA"/>
    <w:rsid w:val="00877860"/>
    <w:rsid w:val="00881658"/>
    <w:rsid w:val="00882870"/>
    <w:rsid w:val="00883450"/>
    <w:rsid w:val="00883A8D"/>
    <w:rsid w:val="00884F81"/>
    <w:rsid w:val="00885CF5"/>
    <w:rsid w:val="00887425"/>
    <w:rsid w:val="008905A9"/>
    <w:rsid w:val="00892590"/>
    <w:rsid w:val="0089266A"/>
    <w:rsid w:val="0089364D"/>
    <w:rsid w:val="0089452E"/>
    <w:rsid w:val="00894598"/>
    <w:rsid w:val="00895118"/>
    <w:rsid w:val="00895BA5"/>
    <w:rsid w:val="00896127"/>
    <w:rsid w:val="008A05A7"/>
    <w:rsid w:val="008A1E3C"/>
    <w:rsid w:val="008A27C1"/>
    <w:rsid w:val="008A3B91"/>
    <w:rsid w:val="008A6774"/>
    <w:rsid w:val="008A68DC"/>
    <w:rsid w:val="008B09BB"/>
    <w:rsid w:val="008B0AF8"/>
    <w:rsid w:val="008B1A24"/>
    <w:rsid w:val="008B28DD"/>
    <w:rsid w:val="008B44A2"/>
    <w:rsid w:val="008B512E"/>
    <w:rsid w:val="008B6FE9"/>
    <w:rsid w:val="008C0C48"/>
    <w:rsid w:val="008C0F16"/>
    <w:rsid w:val="008C4390"/>
    <w:rsid w:val="008C5AED"/>
    <w:rsid w:val="008C79BE"/>
    <w:rsid w:val="008D1293"/>
    <w:rsid w:val="008D168E"/>
    <w:rsid w:val="008D189B"/>
    <w:rsid w:val="008D1F04"/>
    <w:rsid w:val="008D27D0"/>
    <w:rsid w:val="008D46F3"/>
    <w:rsid w:val="008D5A9D"/>
    <w:rsid w:val="008E016E"/>
    <w:rsid w:val="008E071D"/>
    <w:rsid w:val="008E431F"/>
    <w:rsid w:val="008E5583"/>
    <w:rsid w:val="008E56F3"/>
    <w:rsid w:val="008E7852"/>
    <w:rsid w:val="008F181C"/>
    <w:rsid w:val="008F2483"/>
    <w:rsid w:val="008F270F"/>
    <w:rsid w:val="008F3227"/>
    <w:rsid w:val="008F39D4"/>
    <w:rsid w:val="008F525F"/>
    <w:rsid w:val="008F5AC2"/>
    <w:rsid w:val="00900E84"/>
    <w:rsid w:val="00903777"/>
    <w:rsid w:val="00905AFF"/>
    <w:rsid w:val="00905FF7"/>
    <w:rsid w:val="00910155"/>
    <w:rsid w:val="00911FB1"/>
    <w:rsid w:val="00915322"/>
    <w:rsid w:val="009203B1"/>
    <w:rsid w:val="00923822"/>
    <w:rsid w:val="00923829"/>
    <w:rsid w:val="00924DF8"/>
    <w:rsid w:val="0092552E"/>
    <w:rsid w:val="00925D28"/>
    <w:rsid w:val="0093014B"/>
    <w:rsid w:val="0093122A"/>
    <w:rsid w:val="009316DD"/>
    <w:rsid w:val="00932BF5"/>
    <w:rsid w:val="0093389F"/>
    <w:rsid w:val="0093666C"/>
    <w:rsid w:val="00936AE2"/>
    <w:rsid w:val="00937E6B"/>
    <w:rsid w:val="00943EB0"/>
    <w:rsid w:val="00943F3D"/>
    <w:rsid w:val="00945819"/>
    <w:rsid w:val="00946F02"/>
    <w:rsid w:val="009471CB"/>
    <w:rsid w:val="00947EB3"/>
    <w:rsid w:val="009502CD"/>
    <w:rsid w:val="00951A2D"/>
    <w:rsid w:val="00955C00"/>
    <w:rsid w:val="00956AE1"/>
    <w:rsid w:val="00956B84"/>
    <w:rsid w:val="009579AD"/>
    <w:rsid w:val="00961B53"/>
    <w:rsid w:val="009633F8"/>
    <w:rsid w:val="009669B4"/>
    <w:rsid w:val="00967BBF"/>
    <w:rsid w:val="009703E7"/>
    <w:rsid w:val="00972F8C"/>
    <w:rsid w:val="0097670E"/>
    <w:rsid w:val="00980DE8"/>
    <w:rsid w:val="00981A6F"/>
    <w:rsid w:val="00983658"/>
    <w:rsid w:val="0098410D"/>
    <w:rsid w:val="00992AB6"/>
    <w:rsid w:val="00992C47"/>
    <w:rsid w:val="00993365"/>
    <w:rsid w:val="00993C81"/>
    <w:rsid w:val="00995264"/>
    <w:rsid w:val="00995AD8"/>
    <w:rsid w:val="009A04CC"/>
    <w:rsid w:val="009A258B"/>
    <w:rsid w:val="009A279F"/>
    <w:rsid w:val="009A3FB1"/>
    <w:rsid w:val="009A7547"/>
    <w:rsid w:val="009B0A10"/>
    <w:rsid w:val="009B0DF3"/>
    <w:rsid w:val="009B0E64"/>
    <w:rsid w:val="009B39B5"/>
    <w:rsid w:val="009B4016"/>
    <w:rsid w:val="009B586C"/>
    <w:rsid w:val="009B6AB7"/>
    <w:rsid w:val="009C02D4"/>
    <w:rsid w:val="009C309C"/>
    <w:rsid w:val="009C3DEB"/>
    <w:rsid w:val="009C4674"/>
    <w:rsid w:val="009C598D"/>
    <w:rsid w:val="009D0972"/>
    <w:rsid w:val="009D0A5E"/>
    <w:rsid w:val="009D1022"/>
    <w:rsid w:val="009D179C"/>
    <w:rsid w:val="009D3698"/>
    <w:rsid w:val="009D4983"/>
    <w:rsid w:val="009D5467"/>
    <w:rsid w:val="009D5712"/>
    <w:rsid w:val="009D6490"/>
    <w:rsid w:val="009D7381"/>
    <w:rsid w:val="009D76FE"/>
    <w:rsid w:val="009D7C3E"/>
    <w:rsid w:val="009D7F17"/>
    <w:rsid w:val="009E0648"/>
    <w:rsid w:val="009E06D9"/>
    <w:rsid w:val="009E210D"/>
    <w:rsid w:val="009E6151"/>
    <w:rsid w:val="009E6C76"/>
    <w:rsid w:val="009F14F5"/>
    <w:rsid w:val="009F4564"/>
    <w:rsid w:val="009F50C2"/>
    <w:rsid w:val="00A01DF3"/>
    <w:rsid w:val="00A033FD"/>
    <w:rsid w:val="00A04033"/>
    <w:rsid w:val="00A05396"/>
    <w:rsid w:val="00A06C3B"/>
    <w:rsid w:val="00A07639"/>
    <w:rsid w:val="00A07741"/>
    <w:rsid w:val="00A10CA5"/>
    <w:rsid w:val="00A11E95"/>
    <w:rsid w:val="00A21091"/>
    <w:rsid w:val="00A224FA"/>
    <w:rsid w:val="00A22DAC"/>
    <w:rsid w:val="00A24341"/>
    <w:rsid w:val="00A2709B"/>
    <w:rsid w:val="00A3240A"/>
    <w:rsid w:val="00A330BE"/>
    <w:rsid w:val="00A33A8B"/>
    <w:rsid w:val="00A34D3B"/>
    <w:rsid w:val="00A3663E"/>
    <w:rsid w:val="00A402EC"/>
    <w:rsid w:val="00A41E7A"/>
    <w:rsid w:val="00A43A49"/>
    <w:rsid w:val="00A43C02"/>
    <w:rsid w:val="00A508AA"/>
    <w:rsid w:val="00A51348"/>
    <w:rsid w:val="00A541C8"/>
    <w:rsid w:val="00A55094"/>
    <w:rsid w:val="00A551F6"/>
    <w:rsid w:val="00A557CB"/>
    <w:rsid w:val="00A56FE0"/>
    <w:rsid w:val="00A57228"/>
    <w:rsid w:val="00A6013F"/>
    <w:rsid w:val="00A613BA"/>
    <w:rsid w:val="00A6153A"/>
    <w:rsid w:val="00A6293A"/>
    <w:rsid w:val="00A639B5"/>
    <w:rsid w:val="00A63BA7"/>
    <w:rsid w:val="00A63DB5"/>
    <w:rsid w:val="00A64C4F"/>
    <w:rsid w:val="00A64C8D"/>
    <w:rsid w:val="00A661A3"/>
    <w:rsid w:val="00A66A8B"/>
    <w:rsid w:val="00A66CCA"/>
    <w:rsid w:val="00A67569"/>
    <w:rsid w:val="00A67712"/>
    <w:rsid w:val="00A708E2"/>
    <w:rsid w:val="00A70CDA"/>
    <w:rsid w:val="00A7146F"/>
    <w:rsid w:val="00A7334B"/>
    <w:rsid w:val="00A739DE"/>
    <w:rsid w:val="00A74025"/>
    <w:rsid w:val="00A76A38"/>
    <w:rsid w:val="00A77EDC"/>
    <w:rsid w:val="00A81C94"/>
    <w:rsid w:val="00A8323A"/>
    <w:rsid w:val="00A8367F"/>
    <w:rsid w:val="00A83829"/>
    <w:rsid w:val="00A83951"/>
    <w:rsid w:val="00A84C05"/>
    <w:rsid w:val="00A86A80"/>
    <w:rsid w:val="00A87837"/>
    <w:rsid w:val="00A92858"/>
    <w:rsid w:val="00A92E77"/>
    <w:rsid w:val="00A960FD"/>
    <w:rsid w:val="00AA131E"/>
    <w:rsid w:val="00AA4A95"/>
    <w:rsid w:val="00AA7536"/>
    <w:rsid w:val="00AB447B"/>
    <w:rsid w:val="00AC109B"/>
    <w:rsid w:val="00AC36B1"/>
    <w:rsid w:val="00AC60B7"/>
    <w:rsid w:val="00AC61F1"/>
    <w:rsid w:val="00AC757A"/>
    <w:rsid w:val="00AD177E"/>
    <w:rsid w:val="00AD24EA"/>
    <w:rsid w:val="00AD369B"/>
    <w:rsid w:val="00AD3D4F"/>
    <w:rsid w:val="00AD57C9"/>
    <w:rsid w:val="00AD6278"/>
    <w:rsid w:val="00AD68E6"/>
    <w:rsid w:val="00AD71A4"/>
    <w:rsid w:val="00AD71BB"/>
    <w:rsid w:val="00AD76E2"/>
    <w:rsid w:val="00AD7A98"/>
    <w:rsid w:val="00AE0CDB"/>
    <w:rsid w:val="00AE1F1B"/>
    <w:rsid w:val="00AE2894"/>
    <w:rsid w:val="00AE2A74"/>
    <w:rsid w:val="00AE330B"/>
    <w:rsid w:val="00AF0B53"/>
    <w:rsid w:val="00AF1DE5"/>
    <w:rsid w:val="00AF244D"/>
    <w:rsid w:val="00AF256C"/>
    <w:rsid w:val="00AF2DD3"/>
    <w:rsid w:val="00AF3439"/>
    <w:rsid w:val="00AF3CD0"/>
    <w:rsid w:val="00AF5353"/>
    <w:rsid w:val="00AF6095"/>
    <w:rsid w:val="00AF62D1"/>
    <w:rsid w:val="00AF6EEC"/>
    <w:rsid w:val="00B014FC"/>
    <w:rsid w:val="00B03A3D"/>
    <w:rsid w:val="00B062FC"/>
    <w:rsid w:val="00B068AF"/>
    <w:rsid w:val="00B10260"/>
    <w:rsid w:val="00B117C6"/>
    <w:rsid w:val="00B11F77"/>
    <w:rsid w:val="00B135A5"/>
    <w:rsid w:val="00B14723"/>
    <w:rsid w:val="00B16E5E"/>
    <w:rsid w:val="00B1726F"/>
    <w:rsid w:val="00B17D9E"/>
    <w:rsid w:val="00B20C64"/>
    <w:rsid w:val="00B20D15"/>
    <w:rsid w:val="00B216AD"/>
    <w:rsid w:val="00B228C7"/>
    <w:rsid w:val="00B2448A"/>
    <w:rsid w:val="00B2476E"/>
    <w:rsid w:val="00B24EA0"/>
    <w:rsid w:val="00B27D09"/>
    <w:rsid w:val="00B300BF"/>
    <w:rsid w:val="00B30178"/>
    <w:rsid w:val="00B32CA0"/>
    <w:rsid w:val="00B34EDF"/>
    <w:rsid w:val="00B36D96"/>
    <w:rsid w:val="00B37D12"/>
    <w:rsid w:val="00B37D30"/>
    <w:rsid w:val="00B401F1"/>
    <w:rsid w:val="00B404B8"/>
    <w:rsid w:val="00B443F8"/>
    <w:rsid w:val="00B44E48"/>
    <w:rsid w:val="00B45D7F"/>
    <w:rsid w:val="00B47E28"/>
    <w:rsid w:val="00B50328"/>
    <w:rsid w:val="00B541D9"/>
    <w:rsid w:val="00B54ED3"/>
    <w:rsid w:val="00B55769"/>
    <w:rsid w:val="00B55A29"/>
    <w:rsid w:val="00B55E1D"/>
    <w:rsid w:val="00B5632B"/>
    <w:rsid w:val="00B5787D"/>
    <w:rsid w:val="00B62C36"/>
    <w:rsid w:val="00B62C80"/>
    <w:rsid w:val="00B63F69"/>
    <w:rsid w:val="00B641E2"/>
    <w:rsid w:val="00B645BE"/>
    <w:rsid w:val="00B64C52"/>
    <w:rsid w:val="00B67FFB"/>
    <w:rsid w:val="00B7210C"/>
    <w:rsid w:val="00B7371D"/>
    <w:rsid w:val="00B7381E"/>
    <w:rsid w:val="00B74B23"/>
    <w:rsid w:val="00B76B33"/>
    <w:rsid w:val="00B77747"/>
    <w:rsid w:val="00B8198B"/>
    <w:rsid w:val="00B81C30"/>
    <w:rsid w:val="00B8251D"/>
    <w:rsid w:val="00B826D1"/>
    <w:rsid w:val="00B82935"/>
    <w:rsid w:val="00B84769"/>
    <w:rsid w:val="00B85721"/>
    <w:rsid w:val="00B8574F"/>
    <w:rsid w:val="00B86D5F"/>
    <w:rsid w:val="00B900A8"/>
    <w:rsid w:val="00B90C01"/>
    <w:rsid w:val="00B911E4"/>
    <w:rsid w:val="00B92133"/>
    <w:rsid w:val="00B922B6"/>
    <w:rsid w:val="00B933E5"/>
    <w:rsid w:val="00B93F05"/>
    <w:rsid w:val="00B94138"/>
    <w:rsid w:val="00B94BE1"/>
    <w:rsid w:val="00B97ABC"/>
    <w:rsid w:val="00BA0A37"/>
    <w:rsid w:val="00BA0C84"/>
    <w:rsid w:val="00BA0F86"/>
    <w:rsid w:val="00BA13C7"/>
    <w:rsid w:val="00BA29D1"/>
    <w:rsid w:val="00BA3B9B"/>
    <w:rsid w:val="00BA57DE"/>
    <w:rsid w:val="00BA5DCE"/>
    <w:rsid w:val="00BA6C32"/>
    <w:rsid w:val="00BA7752"/>
    <w:rsid w:val="00BB0CE5"/>
    <w:rsid w:val="00BB2476"/>
    <w:rsid w:val="00BB4913"/>
    <w:rsid w:val="00BB4DEA"/>
    <w:rsid w:val="00BB4EC5"/>
    <w:rsid w:val="00BB58F8"/>
    <w:rsid w:val="00BC122A"/>
    <w:rsid w:val="00BC2585"/>
    <w:rsid w:val="00BC3490"/>
    <w:rsid w:val="00BC61CF"/>
    <w:rsid w:val="00BC691F"/>
    <w:rsid w:val="00BD1D2F"/>
    <w:rsid w:val="00BD1D8F"/>
    <w:rsid w:val="00BD2160"/>
    <w:rsid w:val="00BD2FF8"/>
    <w:rsid w:val="00BD362A"/>
    <w:rsid w:val="00BD56A5"/>
    <w:rsid w:val="00BD7886"/>
    <w:rsid w:val="00BE4C7B"/>
    <w:rsid w:val="00BE4F3B"/>
    <w:rsid w:val="00BE4FA9"/>
    <w:rsid w:val="00BE5FE9"/>
    <w:rsid w:val="00BF253B"/>
    <w:rsid w:val="00BF31AD"/>
    <w:rsid w:val="00BF4461"/>
    <w:rsid w:val="00BF4758"/>
    <w:rsid w:val="00BF4B09"/>
    <w:rsid w:val="00BF5CD6"/>
    <w:rsid w:val="00BF5FB2"/>
    <w:rsid w:val="00C00622"/>
    <w:rsid w:val="00C0084B"/>
    <w:rsid w:val="00C02B10"/>
    <w:rsid w:val="00C03465"/>
    <w:rsid w:val="00C054E6"/>
    <w:rsid w:val="00C0657D"/>
    <w:rsid w:val="00C1211B"/>
    <w:rsid w:val="00C1479F"/>
    <w:rsid w:val="00C148E6"/>
    <w:rsid w:val="00C17F76"/>
    <w:rsid w:val="00C20117"/>
    <w:rsid w:val="00C2188F"/>
    <w:rsid w:val="00C22248"/>
    <w:rsid w:val="00C22821"/>
    <w:rsid w:val="00C24BE6"/>
    <w:rsid w:val="00C257E7"/>
    <w:rsid w:val="00C2622F"/>
    <w:rsid w:val="00C270AF"/>
    <w:rsid w:val="00C32FB3"/>
    <w:rsid w:val="00C34A43"/>
    <w:rsid w:val="00C359BB"/>
    <w:rsid w:val="00C364B1"/>
    <w:rsid w:val="00C37098"/>
    <w:rsid w:val="00C3744B"/>
    <w:rsid w:val="00C40A7C"/>
    <w:rsid w:val="00C4161E"/>
    <w:rsid w:val="00C42950"/>
    <w:rsid w:val="00C4410B"/>
    <w:rsid w:val="00C453E7"/>
    <w:rsid w:val="00C46399"/>
    <w:rsid w:val="00C46BAE"/>
    <w:rsid w:val="00C47C5C"/>
    <w:rsid w:val="00C514EB"/>
    <w:rsid w:val="00C53426"/>
    <w:rsid w:val="00C544F0"/>
    <w:rsid w:val="00C557BB"/>
    <w:rsid w:val="00C560F9"/>
    <w:rsid w:val="00C563CC"/>
    <w:rsid w:val="00C60250"/>
    <w:rsid w:val="00C617A3"/>
    <w:rsid w:val="00C62B14"/>
    <w:rsid w:val="00C66866"/>
    <w:rsid w:val="00C679AF"/>
    <w:rsid w:val="00C71289"/>
    <w:rsid w:val="00C71A59"/>
    <w:rsid w:val="00C71EFF"/>
    <w:rsid w:val="00C7424D"/>
    <w:rsid w:val="00C75A91"/>
    <w:rsid w:val="00C7687E"/>
    <w:rsid w:val="00C7794C"/>
    <w:rsid w:val="00C77CDC"/>
    <w:rsid w:val="00C80C44"/>
    <w:rsid w:val="00C8263F"/>
    <w:rsid w:val="00C82A8C"/>
    <w:rsid w:val="00C8337D"/>
    <w:rsid w:val="00C83834"/>
    <w:rsid w:val="00C85207"/>
    <w:rsid w:val="00C85E7E"/>
    <w:rsid w:val="00C90698"/>
    <w:rsid w:val="00C90C5F"/>
    <w:rsid w:val="00C917A4"/>
    <w:rsid w:val="00C9218C"/>
    <w:rsid w:val="00C92CFB"/>
    <w:rsid w:val="00C93F2F"/>
    <w:rsid w:val="00C93FD4"/>
    <w:rsid w:val="00C94EA3"/>
    <w:rsid w:val="00C955EF"/>
    <w:rsid w:val="00C95DB8"/>
    <w:rsid w:val="00C964CE"/>
    <w:rsid w:val="00C97D8E"/>
    <w:rsid w:val="00CA1208"/>
    <w:rsid w:val="00CA28B5"/>
    <w:rsid w:val="00CA3C7F"/>
    <w:rsid w:val="00CB1BD3"/>
    <w:rsid w:val="00CB249A"/>
    <w:rsid w:val="00CB2988"/>
    <w:rsid w:val="00CB30C6"/>
    <w:rsid w:val="00CB4476"/>
    <w:rsid w:val="00CB60DC"/>
    <w:rsid w:val="00CC027A"/>
    <w:rsid w:val="00CC0794"/>
    <w:rsid w:val="00CC20BD"/>
    <w:rsid w:val="00CC21BD"/>
    <w:rsid w:val="00CC2278"/>
    <w:rsid w:val="00CC3F76"/>
    <w:rsid w:val="00CC4919"/>
    <w:rsid w:val="00CC530A"/>
    <w:rsid w:val="00CC7966"/>
    <w:rsid w:val="00CD0AAA"/>
    <w:rsid w:val="00CD374E"/>
    <w:rsid w:val="00CD4692"/>
    <w:rsid w:val="00CD70C1"/>
    <w:rsid w:val="00CE0302"/>
    <w:rsid w:val="00CE0EC9"/>
    <w:rsid w:val="00CE145C"/>
    <w:rsid w:val="00CE361C"/>
    <w:rsid w:val="00CF11D3"/>
    <w:rsid w:val="00CF161E"/>
    <w:rsid w:val="00CF6CC3"/>
    <w:rsid w:val="00D001BF"/>
    <w:rsid w:val="00D001E5"/>
    <w:rsid w:val="00D01DEB"/>
    <w:rsid w:val="00D038F6"/>
    <w:rsid w:val="00D0485B"/>
    <w:rsid w:val="00D0599F"/>
    <w:rsid w:val="00D05CB2"/>
    <w:rsid w:val="00D06175"/>
    <w:rsid w:val="00D062D1"/>
    <w:rsid w:val="00D06637"/>
    <w:rsid w:val="00D06D3E"/>
    <w:rsid w:val="00D07178"/>
    <w:rsid w:val="00D07613"/>
    <w:rsid w:val="00D078C9"/>
    <w:rsid w:val="00D07B56"/>
    <w:rsid w:val="00D11046"/>
    <w:rsid w:val="00D114F4"/>
    <w:rsid w:val="00D1154E"/>
    <w:rsid w:val="00D1346B"/>
    <w:rsid w:val="00D13D65"/>
    <w:rsid w:val="00D162A8"/>
    <w:rsid w:val="00D202CC"/>
    <w:rsid w:val="00D2265B"/>
    <w:rsid w:val="00D23993"/>
    <w:rsid w:val="00D24832"/>
    <w:rsid w:val="00D24D04"/>
    <w:rsid w:val="00D26EDB"/>
    <w:rsid w:val="00D27332"/>
    <w:rsid w:val="00D306E6"/>
    <w:rsid w:val="00D3138B"/>
    <w:rsid w:val="00D319D1"/>
    <w:rsid w:val="00D33559"/>
    <w:rsid w:val="00D3486C"/>
    <w:rsid w:val="00D367E7"/>
    <w:rsid w:val="00D36AF8"/>
    <w:rsid w:val="00D36E6D"/>
    <w:rsid w:val="00D43F5D"/>
    <w:rsid w:val="00D45586"/>
    <w:rsid w:val="00D46662"/>
    <w:rsid w:val="00D47841"/>
    <w:rsid w:val="00D51B36"/>
    <w:rsid w:val="00D52892"/>
    <w:rsid w:val="00D53945"/>
    <w:rsid w:val="00D53A04"/>
    <w:rsid w:val="00D55CBF"/>
    <w:rsid w:val="00D56F75"/>
    <w:rsid w:val="00D57AB3"/>
    <w:rsid w:val="00D63644"/>
    <w:rsid w:val="00D666F0"/>
    <w:rsid w:val="00D67435"/>
    <w:rsid w:val="00D6757A"/>
    <w:rsid w:val="00D67BF6"/>
    <w:rsid w:val="00D7024D"/>
    <w:rsid w:val="00D75CE5"/>
    <w:rsid w:val="00D761B2"/>
    <w:rsid w:val="00D8021A"/>
    <w:rsid w:val="00D82AF1"/>
    <w:rsid w:val="00D83893"/>
    <w:rsid w:val="00D843D9"/>
    <w:rsid w:val="00D92E63"/>
    <w:rsid w:val="00D939E1"/>
    <w:rsid w:val="00D94FED"/>
    <w:rsid w:val="00D95076"/>
    <w:rsid w:val="00D95FF8"/>
    <w:rsid w:val="00D962EC"/>
    <w:rsid w:val="00D963F3"/>
    <w:rsid w:val="00DA0982"/>
    <w:rsid w:val="00DA53B8"/>
    <w:rsid w:val="00DA5792"/>
    <w:rsid w:val="00DA5AA8"/>
    <w:rsid w:val="00DA673C"/>
    <w:rsid w:val="00DA7382"/>
    <w:rsid w:val="00DB1921"/>
    <w:rsid w:val="00DB2260"/>
    <w:rsid w:val="00DB3023"/>
    <w:rsid w:val="00DB55E1"/>
    <w:rsid w:val="00DB5875"/>
    <w:rsid w:val="00DB59CC"/>
    <w:rsid w:val="00DB6ABB"/>
    <w:rsid w:val="00DC09C2"/>
    <w:rsid w:val="00DC1A55"/>
    <w:rsid w:val="00DC5AA8"/>
    <w:rsid w:val="00DC6C28"/>
    <w:rsid w:val="00DD03A7"/>
    <w:rsid w:val="00DD1694"/>
    <w:rsid w:val="00DD4105"/>
    <w:rsid w:val="00DD4515"/>
    <w:rsid w:val="00DD6410"/>
    <w:rsid w:val="00DE283B"/>
    <w:rsid w:val="00DE6222"/>
    <w:rsid w:val="00DF069D"/>
    <w:rsid w:val="00DF2440"/>
    <w:rsid w:val="00DF65CB"/>
    <w:rsid w:val="00DF6E94"/>
    <w:rsid w:val="00DF7D34"/>
    <w:rsid w:val="00E01221"/>
    <w:rsid w:val="00E032C5"/>
    <w:rsid w:val="00E0340C"/>
    <w:rsid w:val="00E041E5"/>
    <w:rsid w:val="00E053D1"/>
    <w:rsid w:val="00E0582C"/>
    <w:rsid w:val="00E114B3"/>
    <w:rsid w:val="00E12568"/>
    <w:rsid w:val="00E1578A"/>
    <w:rsid w:val="00E1581F"/>
    <w:rsid w:val="00E15F2D"/>
    <w:rsid w:val="00E17400"/>
    <w:rsid w:val="00E17D45"/>
    <w:rsid w:val="00E17DBE"/>
    <w:rsid w:val="00E20B1D"/>
    <w:rsid w:val="00E215B1"/>
    <w:rsid w:val="00E22C12"/>
    <w:rsid w:val="00E2332E"/>
    <w:rsid w:val="00E24502"/>
    <w:rsid w:val="00E26328"/>
    <w:rsid w:val="00E26A48"/>
    <w:rsid w:val="00E30572"/>
    <w:rsid w:val="00E30F71"/>
    <w:rsid w:val="00E3182B"/>
    <w:rsid w:val="00E33560"/>
    <w:rsid w:val="00E33775"/>
    <w:rsid w:val="00E34549"/>
    <w:rsid w:val="00E426BB"/>
    <w:rsid w:val="00E42ADA"/>
    <w:rsid w:val="00E450F6"/>
    <w:rsid w:val="00E50E6A"/>
    <w:rsid w:val="00E534A7"/>
    <w:rsid w:val="00E55C35"/>
    <w:rsid w:val="00E568B5"/>
    <w:rsid w:val="00E56BF6"/>
    <w:rsid w:val="00E56F5E"/>
    <w:rsid w:val="00E61485"/>
    <w:rsid w:val="00E6492E"/>
    <w:rsid w:val="00E65378"/>
    <w:rsid w:val="00E677FE"/>
    <w:rsid w:val="00E67953"/>
    <w:rsid w:val="00E705D9"/>
    <w:rsid w:val="00E70DDD"/>
    <w:rsid w:val="00E77469"/>
    <w:rsid w:val="00E80944"/>
    <w:rsid w:val="00E813B5"/>
    <w:rsid w:val="00E82858"/>
    <w:rsid w:val="00E851FB"/>
    <w:rsid w:val="00E86BE8"/>
    <w:rsid w:val="00E879EB"/>
    <w:rsid w:val="00E912C0"/>
    <w:rsid w:val="00E91D98"/>
    <w:rsid w:val="00E94CCC"/>
    <w:rsid w:val="00E94FBB"/>
    <w:rsid w:val="00E95796"/>
    <w:rsid w:val="00EA132E"/>
    <w:rsid w:val="00EA136E"/>
    <w:rsid w:val="00EA17D2"/>
    <w:rsid w:val="00EA2DFC"/>
    <w:rsid w:val="00EA387C"/>
    <w:rsid w:val="00EA6F10"/>
    <w:rsid w:val="00EB0965"/>
    <w:rsid w:val="00EB132A"/>
    <w:rsid w:val="00EB1ABE"/>
    <w:rsid w:val="00EB2D8F"/>
    <w:rsid w:val="00EB315F"/>
    <w:rsid w:val="00EB655C"/>
    <w:rsid w:val="00EB7FD3"/>
    <w:rsid w:val="00EC0A34"/>
    <w:rsid w:val="00EC0ACD"/>
    <w:rsid w:val="00EC3338"/>
    <w:rsid w:val="00EC646F"/>
    <w:rsid w:val="00ED058F"/>
    <w:rsid w:val="00ED0EA2"/>
    <w:rsid w:val="00ED2F23"/>
    <w:rsid w:val="00ED33D0"/>
    <w:rsid w:val="00ED4AF0"/>
    <w:rsid w:val="00EE00D0"/>
    <w:rsid w:val="00EE3D5F"/>
    <w:rsid w:val="00EE4421"/>
    <w:rsid w:val="00EE4A11"/>
    <w:rsid w:val="00EE569B"/>
    <w:rsid w:val="00EE7278"/>
    <w:rsid w:val="00EE785F"/>
    <w:rsid w:val="00EF0980"/>
    <w:rsid w:val="00EF2D77"/>
    <w:rsid w:val="00EF6B96"/>
    <w:rsid w:val="00F00022"/>
    <w:rsid w:val="00F014A3"/>
    <w:rsid w:val="00F023EC"/>
    <w:rsid w:val="00F02B50"/>
    <w:rsid w:val="00F03DB7"/>
    <w:rsid w:val="00F06453"/>
    <w:rsid w:val="00F0676C"/>
    <w:rsid w:val="00F10F63"/>
    <w:rsid w:val="00F13534"/>
    <w:rsid w:val="00F135A3"/>
    <w:rsid w:val="00F14A1F"/>
    <w:rsid w:val="00F14B8D"/>
    <w:rsid w:val="00F173B8"/>
    <w:rsid w:val="00F23754"/>
    <w:rsid w:val="00F24214"/>
    <w:rsid w:val="00F25A2C"/>
    <w:rsid w:val="00F26308"/>
    <w:rsid w:val="00F268C5"/>
    <w:rsid w:val="00F326B8"/>
    <w:rsid w:val="00F32DA7"/>
    <w:rsid w:val="00F37775"/>
    <w:rsid w:val="00F378AD"/>
    <w:rsid w:val="00F40F8C"/>
    <w:rsid w:val="00F46F30"/>
    <w:rsid w:val="00F53AE4"/>
    <w:rsid w:val="00F544F6"/>
    <w:rsid w:val="00F54D23"/>
    <w:rsid w:val="00F6012F"/>
    <w:rsid w:val="00F601F8"/>
    <w:rsid w:val="00F60E9C"/>
    <w:rsid w:val="00F619C7"/>
    <w:rsid w:val="00F61A3D"/>
    <w:rsid w:val="00F62F46"/>
    <w:rsid w:val="00F64059"/>
    <w:rsid w:val="00F65027"/>
    <w:rsid w:val="00F65BD0"/>
    <w:rsid w:val="00F666E9"/>
    <w:rsid w:val="00F6701A"/>
    <w:rsid w:val="00F6739B"/>
    <w:rsid w:val="00F7399D"/>
    <w:rsid w:val="00F75022"/>
    <w:rsid w:val="00F75E00"/>
    <w:rsid w:val="00F763E9"/>
    <w:rsid w:val="00F77513"/>
    <w:rsid w:val="00F82E24"/>
    <w:rsid w:val="00F8387F"/>
    <w:rsid w:val="00F8410D"/>
    <w:rsid w:val="00F85170"/>
    <w:rsid w:val="00F872D3"/>
    <w:rsid w:val="00F90388"/>
    <w:rsid w:val="00F904D7"/>
    <w:rsid w:val="00F90C3C"/>
    <w:rsid w:val="00F910BE"/>
    <w:rsid w:val="00F937C4"/>
    <w:rsid w:val="00F946BC"/>
    <w:rsid w:val="00F9499E"/>
    <w:rsid w:val="00F96940"/>
    <w:rsid w:val="00F96CA0"/>
    <w:rsid w:val="00F97A84"/>
    <w:rsid w:val="00F97E52"/>
    <w:rsid w:val="00FA3AE9"/>
    <w:rsid w:val="00FA401C"/>
    <w:rsid w:val="00FA413D"/>
    <w:rsid w:val="00FA4B86"/>
    <w:rsid w:val="00FA4E5F"/>
    <w:rsid w:val="00FA6B5B"/>
    <w:rsid w:val="00FA6B87"/>
    <w:rsid w:val="00FA7168"/>
    <w:rsid w:val="00FA7BF3"/>
    <w:rsid w:val="00FB00CF"/>
    <w:rsid w:val="00FB3A1A"/>
    <w:rsid w:val="00FB5A73"/>
    <w:rsid w:val="00FB60A7"/>
    <w:rsid w:val="00FC0739"/>
    <w:rsid w:val="00FC5605"/>
    <w:rsid w:val="00FC66FB"/>
    <w:rsid w:val="00FC7B60"/>
    <w:rsid w:val="00FD12CA"/>
    <w:rsid w:val="00FD1F55"/>
    <w:rsid w:val="00FD2465"/>
    <w:rsid w:val="00FD3275"/>
    <w:rsid w:val="00FD3BE1"/>
    <w:rsid w:val="00FD50C2"/>
    <w:rsid w:val="00FD7A37"/>
    <w:rsid w:val="00FD7C02"/>
    <w:rsid w:val="00FD7F01"/>
    <w:rsid w:val="00FE08AE"/>
    <w:rsid w:val="00FE0AEC"/>
    <w:rsid w:val="00FE4FCE"/>
    <w:rsid w:val="00FE6047"/>
    <w:rsid w:val="00FE63E2"/>
    <w:rsid w:val="00FE677A"/>
    <w:rsid w:val="00FE70EA"/>
    <w:rsid w:val="00FF0C70"/>
    <w:rsid w:val="00FF17AD"/>
    <w:rsid w:val="00FF413E"/>
    <w:rsid w:val="00FF50A5"/>
    <w:rsid w:val="00FF6577"/>
    <w:rsid w:val="00FF784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C4B3AA8"/>
  <w14:defaultImageDpi w14:val="300"/>
  <w15:docId w15:val="{1A1C3855-BA2F-4C88-84E1-FEB7BAFF8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de-DE" w:bidi="ar-SA"/>
      </w:rPr>
    </w:rPrDefault>
    <w:pPrDefault>
      <w:pPr>
        <w:spacing w:line="360" w:lineRule="auto"/>
        <w:ind w:left="425" w:right="425"/>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7008B"/>
    <w:rPr>
      <w:rFonts w:ascii="Arial" w:hAnsi="Arial" w:cs="Arial"/>
    </w:rPr>
  </w:style>
  <w:style w:type="paragraph" w:styleId="berschrift1">
    <w:name w:val="heading 1"/>
    <w:basedOn w:val="Kopfzeile"/>
    <w:next w:val="Standard"/>
    <w:link w:val="berschrift1Zchn"/>
    <w:uiPriority w:val="9"/>
    <w:qFormat/>
    <w:rsid w:val="00634368"/>
    <w:pPr>
      <w:ind w:left="0" w:right="0"/>
      <w:outlineLvl w:val="0"/>
    </w:pPr>
    <w:rPr>
      <w:color w:val="0A2446"/>
      <w:sz w:val="32"/>
      <w:szCs w:val="32"/>
    </w:rPr>
  </w:style>
  <w:style w:type="paragraph" w:styleId="berschrift2">
    <w:name w:val="heading 2"/>
    <w:basedOn w:val="Standard"/>
    <w:next w:val="Standard"/>
    <w:link w:val="berschrift2Zchn"/>
    <w:uiPriority w:val="9"/>
    <w:unhideWhenUsed/>
    <w:qFormat/>
    <w:rsid w:val="0063436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erschrift3">
    <w:name w:val="heading 3"/>
    <w:basedOn w:val="Standard"/>
    <w:next w:val="Standard"/>
    <w:link w:val="berschrift3Zchn"/>
    <w:uiPriority w:val="9"/>
    <w:semiHidden/>
    <w:unhideWhenUsed/>
    <w:qFormat/>
    <w:rsid w:val="0065479A"/>
    <w:pPr>
      <w:keepNext/>
      <w:keepLines/>
      <w:spacing w:before="40"/>
      <w:outlineLvl w:val="2"/>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3217F6"/>
    <w:pPr>
      <w:tabs>
        <w:tab w:val="center" w:pos="4536"/>
        <w:tab w:val="right" w:pos="9072"/>
      </w:tabs>
    </w:pPr>
  </w:style>
  <w:style w:type="character" w:customStyle="1" w:styleId="KopfzeileZchn">
    <w:name w:val="Kopfzeile Zchn"/>
    <w:basedOn w:val="Absatz-Standardschriftart"/>
    <w:link w:val="Kopfzeile"/>
    <w:uiPriority w:val="99"/>
    <w:rsid w:val="003217F6"/>
  </w:style>
  <w:style w:type="paragraph" w:styleId="Fuzeile">
    <w:name w:val="footer"/>
    <w:basedOn w:val="Standard"/>
    <w:link w:val="FuzeileZchn"/>
    <w:uiPriority w:val="99"/>
    <w:unhideWhenUsed/>
    <w:rsid w:val="003217F6"/>
    <w:pPr>
      <w:tabs>
        <w:tab w:val="center" w:pos="4536"/>
        <w:tab w:val="right" w:pos="9072"/>
      </w:tabs>
    </w:pPr>
  </w:style>
  <w:style w:type="character" w:customStyle="1" w:styleId="FuzeileZchn">
    <w:name w:val="Fußzeile Zchn"/>
    <w:basedOn w:val="Absatz-Standardschriftart"/>
    <w:link w:val="Fuzeile"/>
    <w:uiPriority w:val="99"/>
    <w:rsid w:val="003217F6"/>
  </w:style>
  <w:style w:type="paragraph" w:styleId="Sprechblasentext">
    <w:name w:val="Balloon Text"/>
    <w:basedOn w:val="Standard"/>
    <w:link w:val="SprechblasentextZchn"/>
    <w:uiPriority w:val="99"/>
    <w:semiHidden/>
    <w:unhideWhenUsed/>
    <w:rsid w:val="003217F6"/>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3217F6"/>
    <w:rPr>
      <w:rFonts w:ascii="Lucida Grande" w:hAnsi="Lucida Grande" w:cs="Lucida Grande"/>
      <w:sz w:val="18"/>
      <w:szCs w:val="18"/>
    </w:rPr>
  </w:style>
  <w:style w:type="table" w:styleId="Tabellenraster">
    <w:name w:val="Table Grid"/>
    <w:basedOn w:val="NormaleTabelle"/>
    <w:uiPriority w:val="59"/>
    <w:rsid w:val="00DA67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Kopfzeile"/>
    <w:next w:val="Standard"/>
    <w:link w:val="TitelZchn"/>
    <w:uiPriority w:val="10"/>
    <w:qFormat/>
    <w:rsid w:val="00B404B8"/>
    <w:rPr>
      <w:b/>
      <w:bCs/>
      <w:color w:val="0A2446"/>
      <w:sz w:val="32"/>
      <w:szCs w:val="32"/>
    </w:rPr>
  </w:style>
  <w:style w:type="character" w:customStyle="1" w:styleId="TitelZchn">
    <w:name w:val="Titel Zchn"/>
    <w:basedOn w:val="Absatz-Standardschriftart"/>
    <w:link w:val="Titel"/>
    <w:uiPriority w:val="10"/>
    <w:rsid w:val="00B404B8"/>
    <w:rPr>
      <w:rFonts w:ascii="Arial" w:hAnsi="Arial" w:cs="Arial"/>
      <w:b/>
      <w:bCs/>
      <w:color w:val="0A2446"/>
      <w:sz w:val="32"/>
      <w:szCs w:val="32"/>
    </w:rPr>
  </w:style>
  <w:style w:type="character" w:customStyle="1" w:styleId="berschrift1Zchn">
    <w:name w:val="Überschrift 1 Zchn"/>
    <w:basedOn w:val="Absatz-Standardschriftart"/>
    <w:link w:val="berschrift1"/>
    <w:uiPriority w:val="9"/>
    <w:rsid w:val="00634368"/>
    <w:rPr>
      <w:rFonts w:ascii="Arial" w:hAnsi="Arial" w:cs="Arial"/>
      <w:color w:val="0A2446"/>
      <w:sz w:val="32"/>
      <w:szCs w:val="32"/>
    </w:rPr>
  </w:style>
  <w:style w:type="paragraph" w:styleId="Untertitel">
    <w:name w:val="Subtitle"/>
    <w:basedOn w:val="Standard"/>
    <w:next w:val="Standard"/>
    <w:link w:val="UntertitelZchn"/>
    <w:uiPriority w:val="11"/>
    <w:qFormat/>
    <w:rsid w:val="00B404B8"/>
    <w:pPr>
      <w:ind w:left="0" w:right="0"/>
      <w:jc w:val="center"/>
    </w:pPr>
    <w:rPr>
      <w:color w:val="0A2446"/>
      <w:sz w:val="20"/>
      <w:szCs w:val="20"/>
    </w:rPr>
  </w:style>
  <w:style w:type="character" w:customStyle="1" w:styleId="UntertitelZchn">
    <w:name w:val="Untertitel Zchn"/>
    <w:basedOn w:val="Absatz-Standardschriftart"/>
    <w:link w:val="Untertitel"/>
    <w:uiPriority w:val="11"/>
    <w:rsid w:val="00B404B8"/>
    <w:rPr>
      <w:rFonts w:ascii="Arial" w:hAnsi="Arial" w:cs="Arial"/>
      <w:color w:val="0A2446"/>
      <w:sz w:val="20"/>
      <w:szCs w:val="20"/>
    </w:rPr>
  </w:style>
  <w:style w:type="paragraph" w:customStyle="1" w:styleId="Alpha-LevelKopfzeileABs">
    <w:name w:val="Alpha-Level Kopfzeile ABs"/>
    <w:basedOn w:val="Standard"/>
    <w:link w:val="Alpha-LevelKopfzeileABsZchn"/>
    <w:qFormat/>
    <w:rsid w:val="0017008B"/>
    <w:pPr>
      <w:ind w:left="0" w:right="0"/>
    </w:pPr>
    <w:rPr>
      <w:color w:val="0A2446"/>
      <w:sz w:val="20"/>
      <w:szCs w:val="20"/>
    </w:rPr>
  </w:style>
  <w:style w:type="table" w:customStyle="1" w:styleId="Tabellenraster2">
    <w:name w:val="Tabellenraster2"/>
    <w:basedOn w:val="NormaleTabelle"/>
    <w:next w:val="Tabellenraster"/>
    <w:uiPriority w:val="39"/>
    <w:rsid w:val="00BB0CE5"/>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pha-LevelKopfzeileABsZchn">
    <w:name w:val="Alpha-Level Kopfzeile ABs Zchn"/>
    <w:basedOn w:val="Absatz-Standardschriftart"/>
    <w:link w:val="Alpha-LevelKopfzeileABs"/>
    <w:rsid w:val="0017008B"/>
    <w:rPr>
      <w:rFonts w:ascii="Arial" w:hAnsi="Arial" w:cs="Arial"/>
      <w:color w:val="0A2446"/>
      <w:sz w:val="20"/>
      <w:szCs w:val="20"/>
    </w:rPr>
  </w:style>
  <w:style w:type="paragraph" w:styleId="Listenabsatz">
    <w:name w:val="List Paragraph"/>
    <w:basedOn w:val="Standard"/>
    <w:uiPriority w:val="34"/>
    <w:qFormat/>
    <w:rsid w:val="00DA53B8"/>
    <w:pPr>
      <w:spacing w:after="160" w:line="259" w:lineRule="auto"/>
      <w:ind w:left="720" w:right="0"/>
      <w:contextualSpacing/>
    </w:pPr>
    <w:rPr>
      <w:rFonts w:eastAsiaTheme="minorHAnsi" w:cstheme="minorBidi"/>
      <w:sz w:val="22"/>
      <w:szCs w:val="22"/>
      <w:lang w:eastAsia="en-US"/>
    </w:rPr>
  </w:style>
  <w:style w:type="paragraph" w:customStyle="1" w:styleId="Textfelder">
    <w:name w:val="Textfelder"/>
    <w:basedOn w:val="Standard"/>
    <w:link w:val="TextfelderZchn"/>
    <w:qFormat/>
    <w:rsid w:val="00385543"/>
    <w:pPr>
      <w:spacing w:after="128"/>
      <w:ind w:left="0" w:right="0"/>
    </w:pPr>
    <w:rPr>
      <w:sz w:val="28"/>
      <w:szCs w:val="28"/>
    </w:rPr>
  </w:style>
  <w:style w:type="character" w:customStyle="1" w:styleId="berschrift2Zchn">
    <w:name w:val="Überschrift 2 Zchn"/>
    <w:basedOn w:val="Absatz-Standardschriftart"/>
    <w:link w:val="berschrift2"/>
    <w:uiPriority w:val="9"/>
    <w:rsid w:val="00634368"/>
    <w:rPr>
      <w:rFonts w:asciiTheme="majorHAnsi" w:eastAsiaTheme="majorEastAsia" w:hAnsiTheme="majorHAnsi" w:cstheme="majorBidi"/>
      <w:color w:val="365F91" w:themeColor="accent1" w:themeShade="BF"/>
      <w:sz w:val="26"/>
      <w:szCs w:val="26"/>
    </w:rPr>
  </w:style>
  <w:style w:type="character" w:customStyle="1" w:styleId="TextfelderZchn">
    <w:name w:val="Textfelder Zchn"/>
    <w:basedOn w:val="Absatz-Standardschriftart"/>
    <w:link w:val="Textfelder"/>
    <w:rsid w:val="00385543"/>
    <w:rPr>
      <w:rFonts w:ascii="Arial" w:hAnsi="Arial" w:cs="Arial"/>
      <w:sz w:val="28"/>
      <w:szCs w:val="28"/>
    </w:rPr>
  </w:style>
  <w:style w:type="paragraph" w:customStyle="1" w:styleId="Alpha-Infos">
    <w:name w:val="Alpha-Infos"/>
    <w:basedOn w:val="Standard"/>
    <w:link w:val="Alpha-InfosZchn"/>
    <w:autoRedefine/>
    <w:qFormat/>
    <w:rsid w:val="00161F5A"/>
    <w:pPr>
      <w:ind w:right="0"/>
    </w:pPr>
    <w:rPr>
      <w:rFonts w:eastAsia="Times New Roman"/>
      <w:sz w:val="28"/>
    </w:rPr>
  </w:style>
  <w:style w:type="character" w:customStyle="1" w:styleId="Alpha-InfosZchn">
    <w:name w:val="Alpha-Infos Zchn"/>
    <w:basedOn w:val="Absatz-Standardschriftart"/>
    <w:link w:val="Alpha-Infos"/>
    <w:rsid w:val="00161F5A"/>
    <w:rPr>
      <w:rFonts w:ascii="Arial" w:eastAsia="Times New Roman" w:hAnsi="Arial" w:cs="Arial"/>
      <w:sz w:val="28"/>
    </w:rPr>
  </w:style>
  <w:style w:type="character" w:styleId="Kommentarzeichen">
    <w:name w:val="annotation reference"/>
    <w:basedOn w:val="Absatz-Standardschriftart"/>
    <w:uiPriority w:val="99"/>
    <w:semiHidden/>
    <w:unhideWhenUsed/>
    <w:rsid w:val="00F90C3C"/>
    <w:rPr>
      <w:sz w:val="16"/>
      <w:szCs w:val="16"/>
    </w:rPr>
  </w:style>
  <w:style w:type="paragraph" w:styleId="Kommentartext">
    <w:name w:val="annotation text"/>
    <w:basedOn w:val="Standard"/>
    <w:link w:val="KommentartextZchn"/>
    <w:uiPriority w:val="99"/>
    <w:semiHidden/>
    <w:unhideWhenUsed/>
    <w:rsid w:val="00F90C3C"/>
    <w:rPr>
      <w:sz w:val="20"/>
      <w:szCs w:val="20"/>
    </w:rPr>
  </w:style>
  <w:style w:type="character" w:customStyle="1" w:styleId="KommentartextZchn">
    <w:name w:val="Kommentartext Zchn"/>
    <w:basedOn w:val="Absatz-Standardschriftart"/>
    <w:link w:val="Kommentartext"/>
    <w:uiPriority w:val="99"/>
    <w:semiHidden/>
    <w:rsid w:val="00F90C3C"/>
    <w:rPr>
      <w:rFonts w:ascii="Arial" w:hAnsi="Arial" w:cs="Arial"/>
      <w:sz w:val="20"/>
      <w:szCs w:val="20"/>
    </w:rPr>
  </w:style>
  <w:style w:type="paragraph" w:styleId="Kommentarthema">
    <w:name w:val="annotation subject"/>
    <w:basedOn w:val="Kommentartext"/>
    <w:next w:val="Kommentartext"/>
    <w:link w:val="KommentarthemaZchn"/>
    <w:uiPriority w:val="99"/>
    <w:semiHidden/>
    <w:unhideWhenUsed/>
    <w:rsid w:val="00F90C3C"/>
    <w:rPr>
      <w:b/>
      <w:bCs/>
    </w:rPr>
  </w:style>
  <w:style w:type="character" w:customStyle="1" w:styleId="KommentarthemaZchn">
    <w:name w:val="Kommentarthema Zchn"/>
    <w:basedOn w:val="KommentartextZchn"/>
    <w:link w:val="Kommentarthema"/>
    <w:uiPriority w:val="99"/>
    <w:semiHidden/>
    <w:rsid w:val="00F90C3C"/>
    <w:rPr>
      <w:rFonts w:ascii="Arial" w:hAnsi="Arial" w:cs="Arial"/>
      <w:b/>
      <w:bCs/>
      <w:sz w:val="20"/>
      <w:szCs w:val="20"/>
    </w:rPr>
  </w:style>
  <w:style w:type="character" w:customStyle="1" w:styleId="berschrift3Zchn">
    <w:name w:val="Überschrift 3 Zchn"/>
    <w:basedOn w:val="Absatz-Standardschriftart"/>
    <w:link w:val="berschrift3"/>
    <w:uiPriority w:val="9"/>
    <w:semiHidden/>
    <w:rsid w:val="0065479A"/>
    <w:rPr>
      <w:rFonts w:asciiTheme="majorHAnsi" w:eastAsiaTheme="majorEastAsia" w:hAnsiTheme="majorHAnsi" w:cstheme="majorBidi"/>
      <w:color w:val="243F60" w:themeColor="accent1" w:themeShade="7F"/>
    </w:rPr>
  </w:style>
  <w:style w:type="table" w:customStyle="1" w:styleId="Tabellenraster1">
    <w:name w:val="Tabellenraster1"/>
    <w:basedOn w:val="NormaleTabelle"/>
    <w:next w:val="Tabellenraster"/>
    <w:uiPriority w:val="39"/>
    <w:rsid w:val="00180A7F"/>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feld">
    <w:name w:val="Textfeld"/>
    <w:basedOn w:val="Standard"/>
    <w:link w:val="TextfeldZchn"/>
    <w:qFormat/>
    <w:rsid w:val="006A64FF"/>
    <w:pPr>
      <w:framePr w:hSpace="141" w:wrap="around" w:vAnchor="text" w:hAnchor="text" w:y="1"/>
      <w:ind w:left="0" w:right="0"/>
      <w:suppressOverlap/>
      <w:jc w:val="center"/>
    </w:pPr>
    <w:rPr>
      <w:rFonts w:eastAsia="Times New Roman"/>
      <w:sz w:val="28"/>
      <w:szCs w:val="28"/>
      <w:lang w:eastAsia="en-US"/>
    </w:rPr>
  </w:style>
  <w:style w:type="character" w:customStyle="1" w:styleId="TextfeldZchn">
    <w:name w:val="Textfeld Zchn"/>
    <w:basedOn w:val="Absatz-Standardschriftart"/>
    <w:link w:val="Textfeld"/>
    <w:rsid w:val="006A64FF"/>
    <w:rPr>
      <w:rFonts w:ascii="Arial" w:eastAsia="Times New Roman" w:hAnsi="Arial" w:cs="Arial"/>
      <w:sz w:val="28"/>
      <w:szCs w:val="28"/>
      <w:lang w:eastAsia="en-US"/>
    </w:rPr>
  </w:style>
  <w:style w:type="table" w:customStyle="1" w:styleId="Tabellenraster11">
    <w:name w:val="Tabellenraster11"/>
    <w:basedOn w:val="NormaleTabelle"/>
    <w:next w:val="Tabellenraster"/>
    <w:uiPriority w:val="39"/>
    <w:rsid w:val="00F023EC"/>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39"/>
    <w:rsid w:val="005B453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39"/>
    <w:rsid w:val="00E3057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39"/>
    <w:rsid w:val="00844481"/>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5">
    <w:name w:val="Tabellenraster15"/>
    <w:basedOn w:val="NormaleTabelle"/>
    <w:next w:val="Tabellenraster"/>
    <w:uiPriority w:val="39"/>
    <w:rsid w:val="009B0DF3"/>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39"/>
    <w:rsid w:val="00173B13"/>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infacheTabelle11">
    <w:name w:val="Einfache Tabelle 11"/>
    <w:basedOn w:val="NormaleTabelle"/>
    <w:next w:val="EinfacheTabelle1"/>
    <w:uiPriority w:val="99"/>
    <w:rsid w:val="0043711E"/>
    <w:rPr>
      <w:rFonts w:eastAsiaTheme="minorHAnsi"/>
      <w:color w:val="323948"/>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EinfacheTabelle1">
    <w:name w:val="Plain Table 1"/>
    <w:basedOn w:val="NormaleTabelle"/>
    <w:uiPriority w:val="99"/>
    <w:rsid w:val="0043711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Absatz-Standardschriftart"/>
    <w:uiPriority w:val="99"/>
    <w:unhideWhenUsed/>
    <w:rsid w:val="00687A19"/>
    <w:rPr>
      <w:color w:val="0000FF" w:themeColor="hyperlink"/>
      <w:u w:val="single"/>
    </w:rPr>
  </w:style>
  <w:style w:type="paragraph" w:customStyle="1" w:styleId="Lerneinheit">
    <w:name w:val="Lerneinheit"/>
    <w:basedOn w:val="berschrift1"/>
    <w:link w:val="LerneinheitZchn"/>
    <w:qFormat/>
    <w:rsid w:val="005A20B5"/>
    <w:pPr>
      <w:jc w:val="center"/>
    </w:pPr>
    <w:rPr>
      <w:color w:val="76B729"/>
      <w:sz w:val="48"/>
    </w:rPr>
  </w:style>
  <w:style w:type="paragraph" w:customStyle="1" w:styleId="Kapitel">
    <w:name w:val="Kapitel"/>
    <w:basedOn w:val="berschrift1"/>
    <w:link w:val="KapitelZchn"/>
    <w:qFormat/>
    <w:rsid w:val="00B300BF"/>
    <w:pPr>
      <w:jc w:val="center"/>
    </w:pPr>
    <w:rPr>
      <w:sz w:val="44"/>
    </w:rPr>
  </w:style>
  <w:style w:type="character" w:customStyle="1" w:styleId="LerneinheitZchn">
    <w:name w:val="Lerneinheit Zchn"/>
    <w:basedOn w:val="berschrift1Zchn"/>
    <w:link w:val="Lerneinheit"/>
    <w:rsid w:val="005A20B5"/>
    <w:rPr>
      <w:rFonts w:ascii="Arial" w:hAnsi="Arial" w:cs="Arial"/>
      <w:color w:val="76B729"/>
      <w:sz w:val="48"/>
      <w:szCs w:val="32"/>
    </w:rPr>
  </w:style>
  <w:style w:type="paragraph" w:styleId="Verzeichnis1">
    <w:name w:val="toc 1"/>
    <w:basedOn w:val="Standard"/>
    <w:next w:val="Standard"/>
    <w:autoRedefine/>
    <w:uiPriority w:val="39"/>
    <w:unhideWhenUsed/>
    <w:rsid w:val="004D26C1"/>
    <w:pPr>
      <w:tabs>
        <w:tab w:val="right" w:leader="dot" w:pos="10188"/>
      </w:tabs>
      <w:spacing w:after="100"/>
      <w:ind w:left="0"/>
    </w:pPr>
    <w:rPr>
      <w:noProof/>
      <w:color w:val="76B729"/>
    </w:rPr>
  </w:style>
  <w:style w:type="character" w:customStyle="1" w:styleId="KapitelZchn">
    <w:name w:val="Kapitel Zchn"/>
    <w:basedOn w:val="berschrift1Zchn"/>
    <w:link w:val="Kapitel"/>
    <w:rsid w:val="00B300BF"/>
    <w:rPr>
      <w:rFonts w:ascii="Arial" w:hAnsi="Arial" w:cs="Arial"/>
      <w:color w:val="0A2446"/>
      <w:sz w:val="44"/>
      <w:szCs w:val="32"/>
    </w:rPr>
  </w:style>
  <w:style w:type="paragraph" w:styleId="Verzeichnis2">
    <w:name w:val="toc 2"/>
    <w:basedOn w:val="Standard"/>
    <w:next w:val="Standard"/>
    <w:autoRedefine/>
    <w:uiPriority w:val="39"/>
    <w:unhideWhenUsed/>
    <w:rsid w:val="00726D50"/>
    <w:pPr>
      <w:spacing w:after="100"/>
      <w:ind w:left="240"/>
    </w:pPr>
  </w:style>
  <w:style w:type="character" w:customStyle="1" w:styleId="NichtaufgelsteErwhnung1">
    <w:name w:val="Nicht aufgelöste Erwähnung1"/>
    <w:basedOn w:val="Absatz-Standardschriftart"/>
    <w:uiPriority w:val="99"/>
    <w:semiHidden/>
    <w:unhideWhenUsed/>
    <w:rsid w:val="000B5BCF"/>
    <w:rPr>
      <w:color w:val="605E5C"/>
      <w:shd w:val="clear" w:color="auto" w:fill="E1DFDD"/>
    </w:rPr>
  </w:style>
  <w:style w:type="character" w:styleId="BesuchterLink">
    <w:name w:val="FollowedHyperlink"/>
    <w:basedOn w:val="Absatz-Standardschriftart"/>
    <w:uiPriority w:val="99"/>
    <w:semiHidden/>
    <w:unhideWhenUsed/>
    <w:rsid w:val="00E65378"/>
    <w:rPr>
      <w:color w:val="800080" w:themeColor="followedHyperlink"/>
      <w:u w:val="single"/>
    </w:rPr>
  </w:style>
  <w:style w:type="paragraph" w:customStyle="1" w:styleId="Literaturverzichnis">
    <w:name w:val="Literaturverzichnis"/>
    <w:basedOn w:val="berschrift1"/>
    <w:link w:val="LiteraturverzichnisZchn"/>
    <w:qFormat/>
    <w:rsid w:val="00361DB5"/>
  </w:style>
  <w:style w:type="paragraph" w:styleId="Verzeichnis3">
    <w:name w:val="toc 3"/>
    <w:basedOn w:val="Standard"/>
    <w:next w:val="Standard"/>
    <w:autoRedefine/>
    <w:uiPriority w:val="39"/>
    <w:unhideWhenUsed/>
    <w:rsid w:val="00F64059"/>
    <w:pPr>
      <w:spacing w:after="100" w:line="259" w:lineRule="auto"/>
      <w:ind w:left="440" w:right="0"/>
    </w:pPr>
    <w:rPr>
      <w:rFonts w:asciiTheme="minorHAnsi" w:hAnsiTheme="minorHAnsi" w:cstheme="minorBidi"/>
      <w:sz w:val="22"/>
      <w:szCs w:val="22"/>
    </w:rPr>
  </w:style>
  <w:style w:type="character" w:customStyle="1" w:styleId="LiteraturverzichnisZchn">
    <w:name w:val="Literaturverzichnis Zchn"/>
    <w:basedOn w:val="berschrift1Zchn"/>
    <w:link w:val="Literaturverzichnis"/>
    <w:rsid w:val="00361DB5"/>
    <w:rPr>
      <w:rFonts w:ascii="Arial" w:hAnsi="Arial" w:cs="Arial"/>
      <w:color w:val="0A2446"/>
      <w:sz w:val="32"/>
      <w:szCs w:val="32"/>
    </w:rPr>
  </w:style>
  <w:style w:type="paragraph" w:styleId="Verzeichnis4">
    <w:name w:val="toc 4"/>
    <w:basedOn w:val="Standard"/>
    <w:next w:val="Standard"/>
    <w:autoRedefine/>
    <w:uiPriority w:val="39"/>
    <w:unhideWhenUsed/>
    <w:rsid w:val="00F64059"/>
    <w:pPr>
      <w:spacing w:after="100" w:line="259" w:lineRule="auto"/>
      <w:ind w:left="660" w:right="0"/>
    </w:pPr>
    <w:rPr>
      <w:rFonts w:asciiTheme="minorHAnsi" w:hAnsiTheme="minorHAnsi" w:cstheme="minorBidi"/>
      <w:sz w:val="22"/>
      <w:szCs w:val="22"/>
    </w:rPr>
  </w:style>
  <w:style w:type="paragraph" w:styleId="Verzeichnis5">
    <w:name w:val="toc 5"/>
    <w:basedOn w:val="Standard"/>
    <w:next w:val="Standard"/>
    <w:autoRedefine/>
    <w:uiPriority w:val="39"/>
    <w:unhideWhenUsed/>
    <w:rsid w:val="00F64059"/>
    <w:pPr>
      <w:spacing w:after="100" w:line="259" w:lineRule="auto"/>
      <w:ind w:left="880" w:right="0"/>
    </w:pPr>
    <w:rPr>
      <w:rFonts w:asciiTheme="minorHAnsi" w:hAnsiTheme="minorHAnsi" w:cstheme="minorBidi"/>
      <w:sz w:val="22"/>
      <w:szCs w:val="22"/>
    </w:rPr>
  </w:style>
  <w:style w:type="paragraph" w:styleId="Verzeichnis6">
    <w:name w:val="toc 6"/>
    <w:basedOn w:val="Standard"/>
    <w:next w:val="Standard"/>
    <w:autoRedefine/>
    <w:uiPriority w:val="39"/>
    <w:unhideWhenUsed/>
    <w:rsid w:val="00F64059"/>
    <w:pPr>
      <w:spacing w:after="100" w:line="259" w:lineRule="auto"/>
      <w:ind w:left="1100" w:right="0"/>
    </w:pPr>
    <w:rPr>
      <w:rFonts w:asciiTheme="minorHAnsi" w:hAnsiTheme="minorHAnsi" w:cstheme="minorBidi"/>
      <w:sz w:val="22"/>
      <w:szCs w:val="22"/>
    </w:rPr>
  </w:style>
  <w:style w:type="paragraph" w:styleId="Verzeichnis7">
    <w:name w:val="toc 7"/>
    <w:basedOn w:val="Standard"/>
    <w:next w:val="Standard"/>
    <w:autoRedefine/>
    <w:uiPriority w:val="39"/>
    <w:unhideWhenUsed/>
    <w:rsid w:val="00F64059"/>
    <w:pPr>
      <w:spacing w:after="100" w:line="259" w:lineRule="auto"/>
      <w:ind w:left="1320" w:right="0"/>
    </w:pPr>
    <w:rPr>
      <w:rFonts w:asciiTheme="minorHAnsi" w:hAnsiTheme="minorHAnsi" w:cstheme="minorBidi"/>
      <w:sz w:val="22"/>
      <w:szCs w:val="22"/>
    </w:rPr>
  </w:style>
  <w:style w:type="paragraph" w:styleId="Verzeichnis8">
    <w:name w:val="toc 8"/>
    <w:basedOn w:val="Standard"/>
    <w:next w:val="Standard"/>
    <w:autoRedefine/>
    <w:uiPriority w:val="39"/>
    <w:unhideWhenUsed/>
    <w:rsid w:val="00F64059"/>
    <w:pPr>
      <w:spacing w:after="100" w:line="259" w:lineRule="auto"/>
      <w:ind w:left="1540" w:right="0"/>
    </w:pPr>
    <w:rPr>
      <w:rFonts w:asciiTheme="minorHAnsi" w:hAnsiTheme="minorHAnsi" w:cstheme="minorBidi"/>
      <w:sz w:val="22"/>
      <w:szCs w:val="22"/>
    </w:rPr>
  </w:style>
  <w:style w:type="paragraph" w:styleId="Verzeichnis9">
    <w:name w:val="toc 9"/>
    <w:basedOn w:val="Standard"/>
    <w:next w:val="Standard"/>
    <w:autoRedefine/>
    <w:uiPriority w:val="39"/>
    <w:unhideWhenUsed/>
    <w:rsid w:val="00F64059"/>
    <w:pPr>
      <w:spacing w:after="100" w:line="259" w:lineRule="auto"/>
      <w:ind w:left="1760" w:right="0"/>
    </w:pPr>
    <w:rPr>
      <w:rFonts w:asciiTheme="minorHAnsi" w:hAnsiTheme="minorHAnsi" w:cstheme="minorBidi"/>
      <w:sz w:val="22"/>
      <w:szCs w:val="22"/>
    </w:rPr>
  </w:style>
  <w:style w:type="paragraph" w:customStyle="1" w:styleId="LERNEINHEITEN">
    <w:name w:val="LERNEINHEITEN"/>
    <w:basedOn w:val="Lerneinheit"/>
    <w:link w:val="LERNEINHEITENZchn"/>
    <w:qFormat/>
    <w:rsid w:val="00F64059"/>
  </w:style>
  <w:style w:type="character" w:customStyle="1" w:styleId="LERNEINHEITENZchn">
    <w:name w:val="LERNEINHEITEN Zchn"/>
    <w:basedOn w:val="LerneinheitZchn"/>
    <w:link w:val="LERNEINHEITEN"/>
    <w:rsid w:val="00F64059"/>
    <w:rPr>
      <w:rFonts w:ascii="Arial" w:hAnsi="Arial" w:cs="Arial"/>
      <w:color w:val="76B729"/>
      <w:sz w:val="48"/>
      <w:szCs w:val="32"/>
    </w:rPr>
  </w:style>
  <w:style w:type="table" w:styleId="Gitternetztabelle4Akzent1">
    <w:name w:val="Grid Table 4 Accent 1"/>
    <w:basedOn w:val="NormaleTabelle"/>
    <w:uiPriority w:val="49"/>
    <w:rsid w:val="008A6774"/>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itternetztabelle5dunkel">
    <w:name w:val="Grid Table 5 Dark"/>
    <w:basedOn w:val="NormaleTabelle"/>
    <w:uiPriority w:val="50"/>
    <w:rsid w:val="0018481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itternetztabelle1hell">
    <w:name w:val="Grid Table 1 Light"/>
    <w:basedOn w:val="NormaleTabelle"/>
    <w:uiPriority w:val="99"/>
    <w:rsid w:val="0018481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EinfacheTabelle5">
    <w:name w:val="Plain Table 5"/>
    <w:basedOn w:val="NormaleTabelle"/>
    <w:uiPriority w:val="99"/>
    <w:rsid w:val="00FA401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erarbeitung">
    <w:name w:val="Revision"/>
    <w:hidden/>
    <w:uiPriority w:val="99"/>
    <w:semiHidden/>
    <w:rsid w:val="0061213D"/>
    <w:pPr>
      <w:spacing w:line="240" w:lineRule="auto"/>
      <w:ind w:left="0" w:right="0"/>
      <w:jc w:val="left"/>
    </w:pPr>
    <w:rPr>
      <w:rFonts w:ascii="Arial" w:hAnsi="Arial" w:cs="Arial"/>
    </w:rPr>
  </w:style>
  <w:style w:type="paragraph" w:styleId="Funotentext">
    <w:name w:val="footnote text"/>
    <w:basedOn w:val="Standard"/>
    <w:link w:val="FunotentextZchn"/>
    <w:uiPriority w:val="99"/>
    <w:semiHidden/>
    <w:unhideWhenUsed/>
    <w:rsid w:val="003620B0"/>
    <w:pPr>
      <w:spacing w:line="240" w:lineRule="auto"/>
    </w:pPr>
    <w:rPr>
      <w:sz w:val="20"/>
      <w:szCs w:val="20"/>
    </w:rPr>
  </w:style>
  <w:style w:type="character" w:customStyle="1" w:styleId="FunotentextZchn">
    <w:name w:val="Fußnotentext Zchn"/>
    <w:basedOn w:val="Absatz-Standardschriftart"/>
    <w:link w:val="Funotentext"/>
    <w:uiPriority w:val="99"/>
    <w:semiHidden/>
    <w:rsid w:val="003620B0"/>
    <w:rPr>
      <w:rFonts w:ascii="Arial" w:hAnsi="Arial" w:cs="Arial"/>
      <w:sz w:val="20"/>
      <w:szCs w:val="20"/>
    </w:rPr>
  </w:style>
  <w:style w:type="character" w:styleId="Funotenzeichen">
    <w:name w:val="footnote reference"/>
    <w:basedOn w:val="Absatz-Standardschriftart"/>
    <w:uiPriority w:val="99"/>
    <w:semiHidden/>
    <w:unhideWhenUsed/>
    <w:rsid w:val="003620B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3173588">
      <w:bodyDiv w:val="1"/>
      <w:marLeft w:val="0"/>
      <w:marRight w:val="0"/>
      <w:marTop w:val="0"/>
      <w:marBottom w:val="0"/>
      <w:divBdr>
        <w:top w:val="none" w:sz="0" w:space="0" w:color="auto"/>
        <w:left w:val="none" w:sz="0" w:space="0" w:color="auto"/>
        <w:bottom w:val="none" w:sz="0" w:space="0" w:color="auto"/>
        <w:right w:val="none" w:sz="0" w:space="0" w:color="auto"/>
      </w:divBdr>
    </w:div>
    <w:div w:id="11631569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jpeg"/><Relationship Id="rId299" Type="http://schemas.openxmlformats.org/officeDocument/2006/relationships/image" Target="media/image101.jpg"/><Relationship Id="rId21" Type="http://schemas.openxmlformats.org/officeDocument/2006/relationships/image" Target="media/image9.png"/><Relationship Id="rId63" Type="http://schemas.openxmlformats.org/officeDocument/2006/relationships/header" Target="header33.xml"/><Relationship Id="rId159" Type="http://schemas.openxmlformats.org/officeDocument/2006/relationships/header" Target="header96.xml"/><Relationship Id="rId324" Type="http://schemas.openxmlformats.org/officeDocument/2006/relationships/header" Target="header194.xml"/><Relationship Id="rId170" Type="http://schemas.openxmlformats.org/officeDocument/2006/relationships/header" Target="header107.xml"/><Relationship Id="rId226" Type="http://schemas.openxmlformats.org/officeDocument/2006/relationships/header" Target="header155.xml"/><Relationship Id="rId268" Type="http://schemas.openxmlformats.org/officeDocument/2006/relationships/header" Target="header173.xml"/><Relationship Id="rId32" Type="http://schemas.openxmlformats.org/officeDocument/2006/relationships/header" Target="header8.xml"/><Relationship Id="rId74" Type="http://schemas.openxmlformats.org/officeDocument/2006/relationships/footer" Target="footer5.xml"/><Relationship Id="rId128" Type="http://schemas.openxmlformats.org/officeDocument/2006/relationships/header" Target="header71.xml"/><Relationship Id="rId335" Type="http://schemas.openxmlformats.org/officeDocument/2006/relationships/hyperlink" Target="https://alphabetisierung.de/lehren/kursleitende/unterrichtsmaterial/" TargetMode="External"/><Relationship Id="rId5" Type="http://schemas.openxmlformats.org/officeDocument/2006/relationships/webSettings" Target="webSettings.xml"/><Relationship Id="rId181" Type="http://schemas.openxmlformats.org/officeDocument/2006/relationships/header" Target="header118.xml"/><Relationship Id="rId237" Type="http://schemas.openxmlformats.org/officeDocument/2006/relationships/image" Target="media/image61.jpeg"/><Relationship Id="rId279" Type="http://schemas.openxmlformats.org/officeDocument/2006/relationships/image" Target="media/image85.jpg"/><Relationship Id="rId43" Type="http://schemas.openxmlformats.org/officeDocument/2006/relationships/header" Target="header17.xml"/><Relationship Id="rId139" Type="http://schemas.openxmlformats.org/officeDocument/2006/relationships/header" Target="header82.xml"/><Relationship Id="rId290" Type="http://schemas.openxmlformats.org/officeDocument/2006/relationships/image" Target="media/image94.jpg"/><Relationship Id="rId304" Type="http://schemas.openxmlformats.org/officeDocument/2006/relationships/image" Target="media/image106.jpg"/><Relationship Id="rId346" Type="http://schemas.openxmlformats.org/officeDocument/2006/relationships/hyperlink" Target="https://www.uni-flensburg.de/evb/forschung/konsumalpha/" TargetMode="External"/><Relationship Id="rId85" Type="http://schemas.openxmlformats.org/officeDocument/2006/relationships/image" Target="media/image30.png"/><Relationship Id="rId150" Type="http://schemas.openxmlformats.org/officeDocument/2006/relationships/image" Target="media/image48.svg"/><Relationship Id="rId192" Type="http://schemas.openxmlformats.org/officeDocument/2006/relationships/header" Target="header129.xml"/><Relationship Id="rId206" Type="http://schemas.openxmlformats.org/officeDocument/2006/relationships/header" Target="header140.xml"/><Relationship Id="rId248" Type="http://schemas.openxmlformats.org/officeDocument/2006/relationships/image" Target="media/image70.jpeg"/><Relationship Id="rId12" Type="http://schemas.openxmlformats.org/officeDocument/2006/relationships/image" Target="media/image5.emf"/><Relationship Id="rId108" Type="http://schemas.openxmlformats.org/officeDocument/2006/relationships/image" Target="media/image36.jpeg"/><Relationship Id="rId315" Type="http://schemas.openxmlformats.org/officeDocument/2006/relationships/image" Target="media/image115.jpg"/><Relationship Id="rId54" Type="http://schemas.openxmlformats.org/officeDocument/2006/relationships/image" Target="media/image17.png"/><Relationship Id="rId96" Type="http://schemas.openxmlformats.org/officeDocument/2006/relationships/header" Target="header49.xml"/><Relationship Id="rId161" Type="http://schemas.openxmlformats.org/officeDocument/2006/relationships/header" Target="header98.xml"/><Relationship Id="rId217" Type="http://schemas.openxmlformats.org/officeDocument/2006/relationships/image" Target="media/image55.svg"/><Relationship Id="rId259" Type="http://schemas.openxmlformats.org/officeDocument/2006/relationships/image" Target="media/image76.PNG"/><Relationship Id="rId23" Type="http://schemas.openxmlformats.org/officeDocument/2006/relationships/image" Target="media/image10.png"/><Relationship Id="rId119" Type="http://schemas.openxmlformats.org/officeDocument/2006/relationships/header" Target="header62.xml"/><Relationship Id="rId270" Type="http://schemas.openxmlformats.org/officeDocument/2006/relationships/header" Target="header175.xml"/><Relationship Id="rId326" Type="http://schemas.openxmlformats.org/officeDocument/2006/relationships/header" Target="header196.xml"/><Relationship Id="rId65" Type="http://schemas.openxmlformats.org/officeDocument/2006/relationships/image" Target="media/image22.svg"/><Relationship Id="rId130" Type="http://schemas.openxmlformats.org/officeDocument/2006/relationships/header" Target="header73.xml"/><Relationship Id="rId172" Type="http://schemas.openxmlformats.org/officeDocument/2006/relationships/header" Target="header109.xml"/><Relationship Id="rId228" Type="http://schemas.openxmlformats.org/officeDocument/2006/relationships/header" Target="header157.xml"/><Relationship Id="rId281" Type="http://schemas.openxmlformats.org/officeDocument/2006/relationships/image" Target="media/image87.png"/><Relationship Id="rId337" Type="http://schemas.openxmlformats.org/officeDocument/2006/relationships/hyperlink" Target="https://www.die-bonn.de/curve/curriculum/default.aspx" TargetMode="External"/><Relationship Id="rId34" Type="http://schemas.openxmlformats.org/officeDocument/2006/relationships/image" Target="media/image16.svg"/><Relationship Id="rId76" Type="http://schemas.openxmlformats.org/officeDocument/2006/relationships/image" Target="media/image25.PNG"/><Relationship Id="rId141" Type="http://schemas.openxmlformats.org/officeDocument/2006/relationships/header" Target="header84.xml"/><Relationship Id="rId7" Type="http://schemas.openxmlformats.org/officeDocument/2006/relationships/endnotes" Target="endnotes.xml"/><Relationship Id="rId183" Type="http://schemas.openxmlformats.org/officeDocument/2006/relationships/header" Target="header120.xml"/><Relationship Id="rId239" Type="http://schemas.openxmlformats.org/officeDocument/2006/relationships/image" Target="media/image63.jpeg"/><Relationship Id="rId250" Type="http://schemas.openxmlformats.org/officeDocument/2006/relationships/image" Target="media/image72.jpeg"/><Relationship Id="rId292" Type="http://schemas.openxmlformats.org/officeDocument/2006/relationships/image" Target="media/image96.jpg"/><Relationship Id="rId306" Type="http://schemas.openxmlformats.org/officeDocument/2006/relationships/image" Target="media/image108.jpg"/><Relationship Id="rId45" Type="http://schemas.openxmlformats.org/officeDocument/2006/relationships/header" Target="header19.xml"/><Relationship Id="rId87" Type="http://schemas.openxmlformats.org/officeDocument/2006/relationships/image" Target="media/image32.PNG"/><Relationship Id="rId110" Type="http://schemas.openxmlformats.org/officeDocument/2006/relationships/image" Target="media/image38.jpeg"/><Relationship Id="rId348" Type="http://schemas.openxmlformats.org/officeDocument/2006/relationships/image" Target="media/image119.png"/><Relationship Id="rId152" Type="http://schemas.openxmlformats.org/officeDocument/2006/relationships/image" Target="media/image49.png"/><Relationship Id="rId194" Type="http://schemas.openxmlformats.org/officeDocument/2006/relationships/header" Target="header131.xml"/><Relationship Id="rId208" Type="http://schemas.openxmlformats.org/officeDocument/2006/relationships/header" Target="header142.xml"/><Relationship Id="rId261" Type="http://schemas.openxmlformats.org/officeDocument/2006/relationships/image" Target="media/image78.jpeg"/><Relationship Id="rId14" Type="http://schemas.openxmlformats.org/officeDocument/2006/relationships/header" Target="header1.xml"/><Relationship Id="rId56" Type="http://schemas.openxmlformats.org/officeDocument/2006/relationships/image" Target="media/image19.png"/><Relationship Id="rId317" Type="http://schemas.openxmlformats.org/officeDocument/2006/relationships/header" Target="header187.xml"/><Relationship Id="rId98" Type="http://schemas.openxmlformats.org/officeDocument/2006/relationships/header" Target="header51.xml"/><Relationship Id="rId121" Type="http://schemas.openxmlformats.org/officeDocument/2006/relationships/header" Target="header64.xml"/><Relationship Id="rId163" Type="http://schemas.openxmlformats.org/officeDocument/2006/relationships/header" Target="header100.xml"/><Relationship Id="rId219" Type="http://schemas.openxmlformats.org/officeDocument/2006/relationships/header" Target="header150.xml"/><Relationship Id="rId230" Type="http://schemas.openxmlformats.org/officeDocument/2006/relationships/header" Target="header159.xml"/><Relationship Id="rId251" Type="http://schemas.openxmlformats.org/officeDocument/2006/relationships/image" Target="media/image73.jpeg"/><Relationship Id="rId25" Type="http://schemas.openxmlformats.org/officeDocument/2006/relationships/header" Target="header2.xml"/><Relationship Id="rId46" Type="http://schemas.openxmlformats.org/officeDocument/2006/relationships/header" Target="header20.xml"/><Relationship Id="rId67" Type="http://schemas.openxmlformats.org/officeDocument/2006/relationships/image" Target="media/image23.png"/><Relationship Id="rId272" Type="http://schemas.openxmlformats.org/officeDocument/2006/relationships/header" Target="header177.xml"/><Relationship Id="rId293" Type="http://schemas.openxmlformats.org/officeDocument/2006/relationships/image" Target="media/image97.jpg"/><Relationship Id="rId307" Type="http://schemas.openxmlformats.org/officeDocument/2006/relationships/header" Target="header185.xml"/><Relationship Id="rId328" Type="http://schemas.openxmlformats.org/officeDocument/2006/relationships/header" Target="header198.xml"/><Relationship Id="rId349" Type="http://schemas.openxmlformats.org/officeDocument/2006/relationships/hyperlink" Target="https://www.uni-flensburg.de/evb/forschung/konsumalpha/" TargetMode="External"/><Relationship Id="rId88" Type="http://schemas.openxmlformats.org/officeDocument/2006/relationships/image" Target="media/image33.jpg"/><Relationship Id="rId111" Type="http://schemas.openxmlformats.org/officeDocument/2006/relationships/image" Target="media/image39.png"/><Relationship Id="rId132" Type="http://schemas.openxmlformats.org/officeDocument/2006/relationships/header" Target="header75.xml"/><Relationship Id="rId153" Type="http://schemas.openxmlformats.org/officeDocument/2006/relationships/image" Target="media/image50.png"/><Relationship Id="rId174" Type="http://schemas.openxmlformats.org/officeDocument/2006/relationships/header" Target="header111.xml"/><Relationship Id="rId195" Type="http://schemas.openxmlformats.org/officeDocument/2006/relationships/header" Target="header132.xml"/><Relationship Id="rId209" Type="http://schemas.openxmlformats.org/officeDocument/2006/relationships/header" Target="header143.xml"/><Relationship Id="rId220" Type="http://schemas.openxmlformats.org/officeDocument/2006/relationships/header" Target="header151.xml"/><Relationship Id="rId241" Type="http://schemas.openxmlformats.org/officeDocument/2006/relationships/header" Target="header164.xml"/><Relationship Id="rId15" Type="http://schemas.openxmlformats.org/officeDocument/2006/relationships/footer" Target="footer1.xml"/><Relationship Id="rId36" Type="http://schemas.openxmlformats.org/officeDocument/2006/relationships/header" Target="header10.xml"/><Relationship Id="rId57" Type="http://schemas.openxmlformats.org/officeDocument/2006/relationships/image" Target="media/image20.svg"/><Relationship Id="rId262" Type="http://schemas.openxmlformats.org/officeDocument/2006/relationships/image" Target="media/image79.PNG"/><Relationship Id="rId283" Type="http://schemas.openxmlformats.org/officeDocument/2006/relationships/image" Target="media/image89.png"/><Relationship Id="rId318" Type="http://schemas.openxmlformats.org/officeDocument/2006/relationships/header" Target="header188.xml"/><Relationship Id="rId339" Type="http://schemas.openxmlformats.org/officeDocument/2006/relationships/hyperlink" Target="https://www.miteinander-im-quartier.de/modellprogramme/verbraucherschutz.html" TargetMode="External"/><Relationship Id="rId78" Type="http://schemas.openxmlformats.org/officeDocument/2006/relationships/image" Target="media/image27.png"/><Relationship Id="rId99" Type="http://schemas.openxmlformats.org/officeDocument/2006/relationships/header" Target="header52.xml"/><Relationship Id="rId101" Type="http://schemas.openxmlformats.org/officeDocument/2006/relationships/header" Target="header54.xml"/><Relationship Id="rId122" Type="http://schemas.openxmlformats.org/officeDocument/2006/relationships/header" Target="header65.xml"/><Relationship Id="rId143" Type="http://schemas.openxmlformats.org/officeDocument/2006/relationships/header" Target="header86.xml"/><Relationship Id="rId164" Type="http://schemas.openxmlformats.org/officeDocument/2006/relationships/header" Target="header101.xml"/><Relationship Id="rId185" Type="http://schemas.openxmlformats.org/officeDocument/2006/relationships/header" Target="header122.xml"/><Relationship Id="rId350" Type="http://schemas.openxmlformats.org/officeDocument/2006/relationships/hyperlink" Target="http://www.vhs-sh.de/thema/projekte/konsumalpha/" TargetMode="External"/><Relationship Id="rId9" Type="http://schemas.openxmlformats.org/officeDocument/2006/relationships/image" Target="media/image2.png"/><Relationship Id="rId210" Type="http://schemas.openxmlformats.org/officeDocument/2006/relationships/footer" Target="footer6.xml"/><Relationship Id="rId26" Type="http://schemas.openxmlformats.org/officeDocument/2006/relationships/header" Target="header3.xml"/><Relationship Id="rId231" Type="http://schemas.openxmlformats.org/officeDocument/2006/relationships/header" Target="header160.xml"/><Relationship Id="rId252" Type="http://schemas.openxmlformats.org/officeDocument/2006/relationships/image" Target="media/image74.jpeg"/><Relationship Id="rId273" Type="http://schemas.openxmlformats.org/officeDocument/2006/relationships/header" Target="header178.xml"/><Relationship Id="rId294" Type="http://schemas.openxmlformats.org/officeDocument/2006/relationships/image" Target="media/image98.jpg"/><Relationship Id="rId308" Type="http://schemas.openxmlformats.org/officeDocument/2006/relationships/header" Target="header186.xml"/><Relationship Id="rId329" Type="http://schemas.openxmlformats.org/officeDocument/2006/relationships/header" Target="header199.xml"/><Relationship Id="rId47" Type="http://schemas.openxmlformats.org/officeDocument/2006/relationships/header" Target="header21.xml"/><Relationship Id="rId68" Type="http://schemas.openxmlformats.org/officeDocument/2006/relationships/image" Target="media/image24.svg"/><Relationship Id="rId89" Type="http://schemas.openxmlformats.org/officeDocument/2006/relationships/image" Target="media/image34.PNG"/><Relationship Id="rId112" Type="http://schemas.openxmlformats.org/officeDocument/2006/relationships/image" Target="media/image40.png"/><Relationship Id="rId133" Type="http://schemas.openxmlformats.org/officeDocument/2006/relationships/header" Target="header76.xml"/><Relationship Id="rId154" Type="http://schemas.openxmlformats.org/officeDocument/2006/relationships/image" Target="media/image51.svg"/><Relationship Id="rId175" Type="http://schemas.openxmlformats.org/officeDocument/2006/relationships/header" Target="header112.xml"/><Relationship Id="rId340" Type="http://schemas.openxmlformats.org/officeDocument/2006/relationships/hyperlink" Target="https://www.verbraucherzentrale.sh/wissen/vertraege-reklamation" TargetMode="External"/><Relationship Id="rId196" Type="http://schemas.openxmlformats.org/officeDocument/2006/relationships/header" Target="header133.xml"/><Relationship Id="rId200" Type="http://schemas.openxmlformats.org/officeDocument/2006/relationships/header" Target="header137.xml"/><Relationship Id="rId16" Type="http://schemas.openxmlformats.org/officeDocument/2006/relationships/footer" Target="footer2.xml"/><Relationship Id="rId221" Type="http://schemas.openxmlformats.org/officeDocument/2006/relationships/image" Target="media/image56.png"/><Relationship Id="rId242" Type="http://schemas.openxmlformats.org/officeDocument/2006/relationships/image" Target="media/image64.jpeg"/><Relationship Id="rId263" Type="http://schemas.openxmlformats.org/officeDocument/2006/relationships/image" Target="media/image80.PNG"/><Relationship Id="rId284" Type="http://schemas.openxmlformats.org/officeDocument/2006/relationships/image" Target="media/image90.svg"/><Relationship Id="rId319" Type="http://schemas.openxmlformats.org/officeDocument/2006/relationships/header" Target="header189.xml"/><Relationship Id="rId37" Type="http://schemas.openxmlformats.org/officeDocument/2006/relationships/header" Target="header11.xml"/><Relationship Id="rId58" Type="http://schemas.openxmlformats.org/officeDocument/2006/relationships/header" Target="header28.xml"/><Relationship Id="rId79" Type="http://schemas.openxmlformats.org/officeDocument/2006/relationships/image" Target="media/image28.PNG"/><Relationship Id="rId102" Type="http://schemas.openxmlformats.org/officeDocument/2006/relationships/header" Target="header55.xml"/><Relationship Id="rId123" Type="http://schemas.openxmlformats.org/officeDocument/2006/relationships/header" Target="header66.xml"/><Relationship Id="rId144" Type="http://schemas.openxmlformats.org/officeDocument/2006/relationships/header" Target="header87.xml"/><Relationship Id="rId330" Type="http://schemas.openxmlformats.org/officeDocument/2006/relationships/header" Target="header200.xml"/><Relationship Id="rId90" Type="http://schemas.openxmlformats.org/officeDocument/2006/relationships/image" Target="media/image35.PNG"/><Relationship Id="rId165" Type="http://schemas.openxmlformats.org/officeDocument/2006/relationships/header" Target="header102.xml"/><Relationship Id="rId186" Type="http://schemas.openxmlformats.org/officeDocument/2006/relationships/header" Target="header123.xml"/><Relationship Id="rId351" Type="http://schemas.openxmlformats.org/officeDocument/2006/relationships/header" Target="header202.xml"/><Relationship Id="rId211" Type="http://schemas.openxmlformats.org/officeDocument/2006/relationships/header" Target="header144.xml"/><Relationship Id="rId232" Type="http://schemas.openxmlformats.org/officeDocument/2006/relationships/header" Target="header161.xml"/><Relationship Id="rId253" Type="http://schemas.openxmlformats.org/officeDocument/2006/relationships/image" Target="media/image75.jpeg"/><Relationship Id="rId274" Type="http://schemas.openxmlformats.org/officeDocument/2006/relationships/header" Target="header179.xml"/><Relationship Id="rId295" Type="http://schemas.openxmlformats.org/officeDocument/2006/relationships/image" Target="media/image99.jpg"/><Relationship Id="rId309" Type="http://schemas.openxmlformats.org/officeDocument/2006/relationships/image" Target="media/image109.jpg"/><Relationship Id="rId27" Type="http://schemas.openxmlformats.org/officeDocument/2006/relationships/header" Target="header4.xml"/><Relationship Id="rId48" Type="http://schemas.openxmlformats.org/officeDocument/2006/relationships/header" Target="header22.xml"/><Relationship Id="rId69" Type="http://schemas.openxmlformats.org/officeDocument/2006/relationships/header" Target="header35.xml"/><Relationship Id="rId113" Type="http://schemas.openxmlformats.org/officeDocument/2006/relationships/image" Target="media/image41.png"/><Relationship Id="rId134" Type="http://schemas.openxmlformats.org/officeDocument/2006/relationships/header" Target="header77.xml"/><Relationship Id="rId320" Type="http://schemas.openxmlformats.org/officeDocument/2006/relationships/header" Target="header190.xml"/><Relationship Id="rId80" Type="http://schemas.openxmlformats.org/officeDocument/2006/relationships/image" Target="media/image29.png"/><Relationship Id="rId155" Type="http://schemas.openxmlformats.org/officeDocument/2006/relationships/header" Target="header92.xml"/><Relationship Id="rId176" Type="http://schemas.openxmlformats.org/officeDocument/2006/relationships/header" Target="header113.xml"/><Relationship Id="rId197" Type="http://schemas.openxmlformats.org/officeDocument/2006/relationships/header" Target="header134.xml"/><Relationship Id="rId341" Type="http://schemas.openxmlformats.org/officeDocument/2006/relationships/hyperlink" Target="https://www.verbraucherzentrale.de" TargetMode="External"/><Relationship Id="rId201" Type="http://schemas.openxmlformats.org/officeDocument/2006/relationships/image" Target="media/image52.png"/><Relationship Id="rId222" Type="http://schemas.openxmlformats.org/officeDocument/2006/relationships/image" Target="media/image57.svg"/><Relationship Id="rId243" Type="http://schemas.openxmlformats.org/officeDocument/2006/relationships/image" Target="media/image65.jpeg"/><Relationship Id="rId264" Type="http://schemas.openxmlformats.org/officeDocument/2006/relationships/image" Target="media/image81.PNG"/><Relationship Id="rId285" Type="http://schemas.openxmlformats.org/officeDocument/2006/relationships/image" Target="media/image91.jpg"/><Relationship Id="rId17" Type="http://schemas.openxmlformats.org/officeDocument/2006/relationships/image" Target="media/image7.png"/><Relationship Id="rId38" Type="http://schemas.openxmlformats.org/officeDocument/2006/relationships/header" Target="header12.xml"/><Relationship Id="rId59" Type="http://schemas.openxmlformats.org/officeDocument/2006/relationships/header" Target="header29.xml"/><Relationship Id="rId103" Type="http://schemas.openxmlformats.org/officeDocument/2006/relationships/header" Target="header56.xml"/><Relationship Id="rId124" Type="http://schemas.openxmlformats.org/officeDocument/2006/relationships/header" Target="header67.xml"/><Relationship Id="rId310" Type="http://schemas.openxmlformats.org/officeDocument/2006/relationships/image" Target="media/image110.jpg"/><Relationship Id="rId70" Type="http://schemas.openxmlformats.org/officeDocument/2006/relationships/header" Target="header36.xml"/><Relationship Id="rId91" Type="http://schemas.openxmlformats.org/officeDocument/2006/relationships/header" Target="header44.xml"/><Relationship Id="rId145" Type="http://schemas.openxmlformats.org/officeDocument/2006/relationships/header" Target="header88.xml"/><Relationship Id="rId166" Type="http://schemas.openxmlformats.org/officeDocument/2006/relationships/header" Target="header103.xml"/><Relationship Id="rId187" Type="http://schemas.openxmlformats.org/officeDocument/2006/relationships/header" Target="header124.xml"/><Relationship Id="rId331" Type="http://schemas.openxmlformats.org/officeDocument/2006/relationships/hyperlink" Target="http://blogs.epb.uni-hamburg.de/leo" TargetMode="External"/><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header" Target="header145.xml"/><Relationship Id="rId233" Type="http://schemas.openxmlformats.org/officeDocument/2006/relationships/header" Target="header162.xml"/><Relationship Id="rId254" Type="http://schemas.openxmlformats.org/officeDocument/2006/relationships/header" Target="header165.xml"/><Relationship Id="rId28" Type="http://schemas.openxmlformats.org/officeDocument/2006/relationships/footer" Target="footer3.xml"/><Relationship Id="rId49" Type="http://schemas.openxmlformats.org/officeDocument/2006/relationships/header" Target="header23.xml"/><Relationship Id="rId114" Type="http://schemas.openxmlformats.org/officeDocument/2006/relationships/image" Target="media/image42.jpeg"/><Relationship Id="rId275" Type="http://schemas.openxmlformats.org/officeDocument/2006/relationships/header" Target="header180.xml"/><Relationship Id="rId296" Type="http://schemas.openxmlformats.org/officeDocument/2006/relationships/image" Target="media/image100.jpg"/><Relationship Id="rId300" Type="http://schemas.openxmlformats.org/officeDocument/2006/relationships/image" Target="media/image102.jpg"/><Relationship Id="rId60" Type="http://schemas.openxmlformats.org/officeDocument/2006/relationships/header" Target="header30.xml"/><Relationship Id="rId81" Type="http://schemas.openxmlformats.org/officeDocument/2006/relationships/header" Target="header40.xml"/><Relationship Id="rId135" Type="http://schemas.openxmlformats.org/officeDocument/2006/relationships/header" Target="header78.xml"/><Relationship Id="rId156" Type="http://schemas.openxmlformats.org/officeDocument/2006/relationships/header" Target="header93.xml"/><Relationship Id="rId177" Type="http://schemas.openxmlformats.org/officeDocument/2006/relationships/header" Target="header114.xml"/><Relationship Id="rId198" Type="http://schemas.openxmlformats.org/officeDocument/2006/relationships/header" Target="header135.xml"/><Relationship Id="rId321" Type="http://schemas.openxmlformats.org/officeDocument/2006/relationships/header" Target="header191.xml"/><Relationship Id="rId342" Type="http://schemas.openxmlformats.org/officeDocument/2006/relationships/header" Target="header201.xml"/><Relationship Id="rId202" Type="http://schemas.openxmlformats.org/officeDocument/2006/relationships/image" Target="media/image53.svg"/><Relationship Id="rId223" Type="http://schemas.openxmlformats.org/officeDocument/2006/relationships/header" Target="header152.xml"/><Relationship Id="rId244" Type="http://schemas.openxmlformats.org/officeDocument/2006/relationships/image" Target="media/image66.jpeg"/><Relationship Id="rId18" Type="http://schemas.microsoft.com/office/2007/relationships/hdphoto" Target="media/hdphoto1.wdp"/><Relationship Id="rId39" Type="http://schemas.openxmlformats.org/officeDocument/2006/relationships/header" Target="header13.xml"/><Relationship Id="rId265" Type="http://schemas.openxmlformats.org/officeDocument/2006/relationships/header" Target="header170.xml"/><Relationship Id="rId286" Type="http://schemas.openxmlformats.org/officeDocument/2006/relationships/image" Target="media/image92.jpg"/><Relationship Id="rId50" Type="http://schemas.openxmlformats.org/officeDocument/2006/relationships/header" Target="header24.xml"/><Relationship Id="rId104" Type="http://schemas.openxmlformats.org/officeDocument/2006/relationships/header" Target="header57.xml"/><Relationship Id="rId125" Type="http://schemas.openxmlformats.org/officeDocument/2006/relationships/header" Target="header68.xml"/><Relationship Id="rId146" Type="http://schemas.openxmlformats.org/officeDocument/2006/relationships/header" Target="header89.xml"/><Relationship Id="rId167" Type="http://schemas.openxmlformats.org/officeDocument/2006/relationships/header" Target="header104.xml"/><Relationship Id="rId188" Type="http://schemas.openxmlformats.org/officeDocument/2006/relationships/header" Target="header125.xml"/><Relationship Id="rId311" Type="http://schemas.openxmlformats.org/officeDocument/2006/relationships/image" Target="media/image111.jpg"/><Relationship Id="rId332" Type="http://schemas.openxmlformats.org/officeDocument/2006/relationships/hyperlink" Target="https://www.bmbf.de/foerderungen/bekanntmachung-3265.html" TargetMode="External"/><Relationship Id="rId353" Type="http://schemas.openxmlformats.org/officeDocument/2006/relationships/theme" Target="theme/theme1.xml"/><Relationship Id="rId71" Type="http://schemas.openxmlformats.org/officeDocument/2006/relationships/header" Target="header37.xml"/><Relationship Id="rId92" Type="http://schemas.openxmlformats.org/officeDocument/2006/relationships/header" Target="header45.xml"/><Relationship Id="rId213" Type="http://schemas.openxmlformats.org/officeDocument/2006/relationships/header" Target="header146.xml"/><Relationship Id="rId234"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header" Target="header5.xml"/><Relationship Id="rId255" Type="http://schemas.openxmlformats.org/officeDocument/2006/relationships/header" Target="header166.xml"/><Relationship Id="rId276" Type="http://schemas.openxmlformats.org/officeDocument/2006/relationships/image" Target="media/image82.jpg"/><Relationship Id="rId297" Type="http://schemas.openxmlformats.org/officeDocument/2006/relationships/header" Target="header183.xml"/><Relationship Id="rId40" Type="http://schemas.openxmlformats.org/officeDocument/2006/relationships/header" Target="header14.xml"/><Relationship Id="rId115" Type="http://schemas.openxmlformats.org/officeDocument/2006/relationships/image" Target="media/image43.jpeg"/><Relationship Id="rId136" Type="http://schemas.openxmlformats.org/officeDocument/2006/relationships/header" Target="header79.xml"/><Relationship Id="rId157" Type="http://schemas.openxmlformats.org/officeDocument/2006/relationships/header" Target="header94.xml"/><Relationship Id="rId178" Type="http://schemas.openxmlformats.org/officeDocument/2006/relationships/header" Target="header115.xml"/><Relationship Id="rId301" Type="http://schemas.openxmlformats.org/officeDocument/2006/relationships/image" Target="media/image103.jpg"/><Relationship Id="rId322" Type="http://schemas.openxmlformats.org/officeDocument/2006/relationships/header" Target="header192.xml"/><Relationship Id="rId343" Type="http://schemas.openxmlformats.org/officeDocument/2006/relationships/image" Target="media/image117.png"/><Relationship Id="rId61" Type="http://schemas.openxmlformats.org/officeDocument/2006/relationships/header" Target="header31.xml"/><Relationship Id="rId82" Type="http://schemas.openxmlformats.org/officeDocument/2006/relationships/header" Target="header41.xml"/><Relationship Id="rId199" Type="http://schemas.openxmlformats.org/officeDocument/2006/relationships/header" Target="header136.xml"/><Relationship Id="rId203" Type="http://schemas.openxmlformats.org/officeDocument/2006/relationships/hyperlink" Target="mailto:erich.h@hagedorn.com" TargetMode="External"/><Relationship Id="rId19" Type="http://schemas.openxmlformats.org/officeDocument/2006/relationships/image" Target="media/image8.png"/><Relationship Id="rId224" Type="http://schemas.openxmlformats.org/officeDocument/2006/relationships/header" Target="header153.xml"/><Relationship Id="rId245" Type="http://schemas.openxmlformats.org/officeDocument/2006/relationships/image" Target="media/image67.jpeg"/><Relationship Id="rId266" Type="http://schemas.openxmlformats.org/officeDocument/2006/relationships/header" Target="header171.xml"/><Relationship Id="rId287" Type="http://schemas.openxmlformats.org/officeDocument/2006/relationships/header" Target="header181.xml"/><Relationship Id="rId30" Type="http://schemas.openxmlformats.org/officeDocument/2006/relationships/header" Target="header6.xml"/><Relationship Id="rId105" Type="http://schemas.openxmlformats.org/officeDocument/2006/relationships/header" Target="header58.xml"/><Relationship Id="rId126" Type="http://schemas.openxmlformats.org/officeDocument/2006/relationships/header" Target="header69.xml"/><Relationship Id="rId147" Type="http://schemas.openxmlformats.org/officeDocument/2006/relationships/header" Target="header90.xml"/><Relationship Id="rId168" Type="http://schemas.openxmlformats.org/officeDocument/2006/relationships/header" Target="header105.xml"/><Relationship Id="rId312" Type="http://schemas.openxmlformats.org/officeDocument/2006/relationships/image" Target="media/image112.jpg"/><Relationship Id="rId333" Type="http://schemas.openxmlformats.org/officeDocument/2006/relationships/hyperlink" Target="https://www.gdv.de/de/zahlen-und-fakten/versicherungsbereiche/ueberblick-4580" TargetMode="External"/><Relationship Id="rId51" Type="http://schemas.openxmlformats.org/officeDocument/2006/relationships/header" Target="header25.xml"/><Relationship Id="rId72" Type="http://schemas.openxmlformats.org/officeDocument/2006/relationships/footer" Target="footer4.xml"/><Relationship Id="rId93" Type="http://schemas.openxmlformats.org/officeDocument/2006/relationships/header" Target="header46.xml"/><Relationship Id="rId189" Type="http://schemas.openxmlformats.org/officeDocument/2006/relationships/header" Target="header126.xml"/><Relationship Id="rId3" Type="http://schemas.openxmlformats.org/officeDocument/2006/relationships/styles" Target="styles.xml"/><Relationship Id="rId214" Type="http://schemas.openxmlformats.org/officeDocument/2006/relationships/header" Target="header147.xml"/><Relationship Id="rId235" Type="http://schemas.openxmlformats.org/officeDocument/2006/relationships/image" Target="media/image59.jpeg"/><Relationship Id="rId256" Type="http://schemas.openxmlformats.org/officeDocument/2006/relationships/header" Target="header167.xml"/><Relationship Id="rId277" Type="http://schemas.openxmlformats.org/officeDocument/2006/relationships/image" Target="media/image83.jpg"/><Relationship Id="rId298" Type="http://schemas.openxmlformats.org/officeDocument/2006/relationships/header" Target="header184.xml"/><Relationship Id="rId116" Type="http://schemas.openxmlformats.org/officeDocument/2006/relationships/image" Target="media/image44.jpeg"/><Relationship Id="rId137" Type="http://schemas.openxmlformats.org/officeDocument/2006/relationships/header" Target="header80.xml"/><Relationship Id="rId158" Type="http://schemas.openxmlformats.org/officeDocument/2006/relationships/header" Target="header95.xml"/><Relationship Id="rId302" Type="http://schemas.openxmlformats.org/officeDocument/2006/relationships/image" Target="media/image104.jpg"/><Relationship Id="rId323" Type="http://schemas.openxmlformats.org/officeDocument/2006/relationships/header" Target="header193.xml"/><Relationship Id="rId344" Type="http://schemas.openxmlformats.org/officeDocument/2006/relationships/image" Target="media/image118.png"/><Relationship Id="rId20" Type="http://schemas.microsoft.com/office/2007/relationships/hdphoto" Target="media/hdphoto2.wdp"/><Relationship Id="rId41" Type="http://schemas.openxmlformats.org/officeDocument/2006/relationships/header" Target="header15.xml"/><Relationship Id="rId62" Type="http://schemas.openxmlformats.org/officeDocument/2006/relationships/header" Target="header32.xml"/><Relationship Id="rId83" Type="http://schemas.openxmlformats.org/officeDocument/2006/relationships/header" Target="header42.xml"/><Relationship Id="rId179" Type="http://schemas.openxmlformats.org/officeDocument/2006/relationships/header" Target="header116.xml"/><Relationship Id="rId190" Type="http://schemas.openxmlformats.org/officeDocument/2006/relationships/header" Target="header127.xml"/><Relationship Id="rId204" Type="http://schemas.openxmlformats.org/officeDocument/2006/relationships/header" Target="header138.xml"/><Relationship Id="rId225" Type="http://schemas.openxmlformats.org/officeDocument/2006/relationships/header" Target="header154.xml"/><Relationship Id="rId246" Type="http://schemas.openxmlformats.org/officeDocument/2006/relationships/image" Target="media/image68.jpeg"/><Relationship Id="rId267" Type="http://schemas.openxmlformats.org/officeDocument/2006/relationships/header" Target="header172.xml"/><Relationship Id="rId288" Type="http://schemas.openxmlformats.org/officeDocument/2006/relationships/header" Target="header182.xml"/><Relationship Id="rId106" Type="http://schemas.openxmlformats.org/officeDocument/2006/relationships/header" Target="header59.xml"/><Relationship Id="rId127" Type="http://schemas.openxmlformats.org/officeDocument/2006/relationships/header" Target="header70.xml"/><Relationship Id="rId313" Type="http://schemas.openxmlformats.org/officeDocument/2006/relationships/image" Target="media/image113.jpg"/><Relationship Id="rId10" Type="http://schemas.openxmlformats.org/officeDocument/2006/relationships/image" Target="media/image3.jpg"/><Relationship Id="rId31" Type="http://schemas.openxmlformats.org/officeDocument/2006/relationships/header" Target="header7.xml"/><Relationship Id="rId52" Type="http://schemas.openxmlformats.org/officeDocument/2006/relationships/header" Target="header26.xml"/><Relationship Id="rId73" Type="http://schemas.openxmlformats.org/officeDocument/2006/relationships/header" Target="header38.xml"/><Relationship Id="rId94" Type="http://schemas.openxmlformats.org/officeDocument/2006/relationships/header" Target="header47.xml"/><Relationship Id="rId148" Type="http://schemas.openxmlformats.org/officeDocument/2006/relationships/image" Target="media/image46.png"/><Relationship Id="rId169" Type="http://schemas.openxmlformats.org/officeDocument/2006/relationships/header" Target="header106.xml"/><Relationship Id="rId334" Type="http://schemas.openxmlformats.org/officeDocument/2006/relationships/hyperlink" Target="https://www.destatis.de/DE/Themen/Gesellschaft-Umwelt/Bevoelkerung/Bevoelkerungsstand/Tabellen/liste-altersgruppen.html" TargetMode="External"/><Relationship Id="rId4" Type="http://schemas.openxmlformats.org/officeDocument/2006/relationships/settings" Target="settings.xml"/><Relationship Id="rId180" Type="http://schemas.openxmlformats.org/officeDocument/2006/relationships/header" Target="header117.xml"/><Relationship Id="rId215" Type="http://schemas.openxmlformats.org/officeDocument/2006/relationships/header" Target="header148.xml"/><Relationship Id="rId236" Type="http://schemas.openxmlformats.org/officeDocument/2006/relationships/image" Target="media/image60.jpeg"/><Relationship Id="rId257" Type="http://schemas.openxmlformats.org/officeDocument/2006/relationships/header" Target="header168.xml"/><Relationship Id="rId278" Type="http://schemas.openxmlformats.org/officeDocument/2006/relationships/image" Target="media/image84.jpg"/><Relationship Id="rId303" Type="http://schemas.openxmlformats.org/officeDocument/2006/relationships/image" Target="media/image105.jpg"/><Relationship Id="rId42" Type="http://schemas.openxmlformats.org/officeDocument/2006/relationships/header" Target="header16.xml"/><Relationship Id="rId84" Type="http://schemas.openxmlformats.org/officeDocument/2006/relationships/header" Target="header43.xml"/><Relationship Id="rId138" Type="http://schemas.openxmlformats.org/officeDocument/2006/relationships/header" Target="header81.xml"/><Relationship Id="rId345" Type="http://schemas.openxmlformats.org/officeDocument/2006/relationships/hyperlink" Target="http://creativecommons.org/licenses/by-sa/3.0/de/" TargetMode="External"/><Relationship Id="rId191" Type="http://schemas.openxmlformats.org/officeDocument/2006/relationships/header" Target="header128.xml"/><Relationship Id="rId205" Type="http://schemas.openxmlformats.org/officeDocument/2006/relationships/header" Target="header139.xml"/><Relationship Id="rId247" Type="http://schemas.openxmlformats.org/officeDocument/2006/relationships/image" Target="media/image69.jpeg"/><Relationship Id="rId107" Type="http://schemas.openxmlformats.org/officeDocument/2006/relationships/header" Target="header60.xml"/><Relationship Id="rId289" Type="http://schemas.openxmlformats.org/officeDocument/2006/relationships/image" Target="media/image93.jpg"/><Relationship Id="rId11" Type="http://schemas.openxmlformats.org/officeDocument/2006/relationships/image" Target="media/image4.png"/><Relationship Id="rId53" Type="http://schemas.openxmlformats.org/officeDocument/2006/relationships/header" Target="header27.xml"/><Relationship Id="rId149" Type="http://schemas.openxmlformats.org/officeDocument/2006/relationships/image" Target="media/image47.png"/><Relationship Id="rId314" Type="http://schemas.openxmlformats.org/officeDocument/2006/relationships/image" Target="media/image114.jpg"/><Relationship Id="rId95" Type="http://schemas.openxmlformats.org/officeDocument/2006/relationships/header" Target="header48.xml"/><Relationship Id="rId160" Type="http://schemas.openxmlformats.org/officeDocument/2006/relationships/header" Target="header97.xml"/><Relationship Id="rId216" Type="http://schemas.openxmlformats.org/officeDocument/2006/relationships/image" Target="media/image54.png"/><Relationship Id="rId258" Type="http://schemas.openxmlformats.org/officeDocument/2006/relationships/header" Target="header169.xml"/><Relationship Id="rId22" Type="http://schemas.microsoft.com/office/2007/relationships/hdphoto" Target="media/hdphoto3.wdp"/><Relationship Id="rId64" Type="http://schemas.openxmlformats.org/officeDocument/2006/relationships/image" Target="media/image21.png"/><Relationship Id="rId118" Type="http://schemas.openxmlformats.org/officeDocument/2006/relationships/header" Target="header61.xml"/><Relationship Id="rId325" Type="http://schemas.openxmlformats.org/officeDocument/2006/relationships/header" Target="header195.xml"/><Relationship Id="rId171" Type="http://schemas.openxmlformats.org/officeDocument/2006/relationships/header" Target="header108.xml"/><Relationship Id="rId227" Type="http://schemas.openxmlformats.org/officeDocument/2006/relationships/header" Target="header156.xml"/><Relationship Id="rId269" Type="http://schemas.openxmlformats.org/officeDocument/2006/relationships/header" Target="header174.xml"/><Relationship Id="rId33" Type="http://schemas.openxmlformats.org/officeDocument/2006/relationships/image" Target="media/image15.png"/><Relationship Id="rId129" Type="http://schemas.openxmlformats.org/officeDocument/2006/relationships/header" Target="header72.xml"/><Relationship Id="rId280" Type="http://schemas.openxmlformats.org/officeDocument/2006/relationships/image" Target="media/image86.jpg"/><Relationship Id="rId336" Type="http://schemas.openxmlformats.org/officeDocument/2006/relationships/hyperlink" Target="https://www.schuldnerberatung-sh.de" TargetMode="External"/><Relationship Id="rId75" Type="http://schemas.openxmlformats.org/officeDocument/2006/relationships/header" Target="header39.xml"/><Relationship Id="rId140" Type="http://schemas.openxmlformats.org/officeDocument/2006/relationships/header" Target="header83.xml"/><Relationship Id="rId182" Type="http://schemas.openxmlformats.org/officeDocument/2006/relationships/header" Target="header119.xml"/><Relationship Id="rId6" Type="http://schemas.openxmlformats.org/officeDocument/2006/relationships/footnotes" Target="footnotes.xml"/><Relationship Id="rId238" Type="http://schemas.openxmlformats.org/officeDocument/2006/relationships/image" Target="media/image62.jpeg"/><Relationship Id="rId291" Type="http://schemas.openxmlformats.org/officeDocument/2006/relationships/image" Target="media/image95.jpg"/><Relationship Id="rId305" Type="http://schemas.openxmlformats.org/officeDocument/2006/relationships/image" Target="media/image107.jpg"/><Relationship Id="rId347" Type="http://schemas.openxmlformats.org/officeDocument/2006/relationships/hyperlink" Target="http://www.verbraucherzentrale.sh/KonsumAlpha" TargetMode="External"/><Relationship Id="rId44" Type="http://schemas.openxmlformats.org/officeDocument/2006/relationships/header" Target="header18.xml"/><Relationship Id="rId86" Type="http://schemas.openxmlformats.org/officeDocument/2006/relationships/image" Target="media/image31.svg"/><Relationship Id="rId151" Type="http://schemas.openxmlformats.org/officeDocument/2006/relationships/header" Target="header91.xml"/><Relationship Id="rId193" Type="http://schemas.openxmlformats.org/officeDocument/2006/relationships/header" Target="header130.xml"/><Relationship Id="rId207" Type="http://schemas.openxmlformats.org/officeDocument/2006/relationships/header" Target="header141.xml"/><Relationship Id="rId249" Type="http://schemas.openxmlformats.org/officeDocument/2006/relationships/image" Target="media/image71.jpeg"/><Relationship Id="rId13" Type="http://schemas.openxmlformats.org/officeDocument/2006/relationships/image" Target="media/image50.emf"/><Relationship Id="rId109" Type="http://schemas.openxmlformats.org/officeDocument/2006/relationships/image" Target="media/image37.jpeg"/><Relationship Id="rId260" Type="http://schemas.openxmlformats.org/officeDocument/2006/relationships/image" Target="media/image77.PNG"/><Relationship Id="rId316" Type="http://schemas.openxmlformats.org/officeDocument/2006/relationships/image" Target="media/image116.jpg"/><Relationship Id="rId55" Type="http://schemas.openxmlformats.org/officeDocument/2006/relationships/image" Target="media/image18.svg"/><Relationship Id="rId97" Type="http://schemas.openxmlformats.org/officeDocument/2006/relationships/header" Target="header50.xml"/><Relationship Id="rId120" Type="http://schemas.openxmlformats.org/officeDocument/2006/relationships/header" Target="header63.xml"/><Relationship Id="rId162" Type="http://schemas.openxmlformats.org/officeDocument/2006/relationships/header" Target="header99.xml"/><Relationship Id="rId218" Type="http://schemas.openxmlformats.org/officeDocument/2006/relationships/header" Target="header149.xml"/><Relationship Id="rId271" Type="http://schemas.openxmlformats.org/officeDocument/2006/relationships/header" Target="header176.xml"/><Relationship Id="rId24" Type="http://schemas.microsoft.com/office/2007/relationships/hdphoto" Target="media/hdphoto4.wdp"/><Relationship Id="rId66" Type="http://schemas.openxmlformats.org/officeDocument/2006/relationships/header" Target="header34.xml"/><Relationship Id="rId131" Type="http://schemas.openxmlformats.org/officeDocument/2006/relationships/header" Target="header74.xml"/><Relationship Id="rId327" Type="http://schemas.openxmlformats.org/officeDocument/2006/relationships/header" Target="header197.xml"/><Relationship Id="rId173" Type="http://schemas.openxmlformats.org/officeDocument/2006/relationships/header" Target="header110.xml"/><Relationship Id="rId229" Type="http://schemas.openxmlformats.org/officeDocument/2006/relationships/header" Target="header158.xml"/><Relationship Id="rId240" Type="http://schemas.openxmlformats.org/officeDocument/2006/relationships/header" Target="header163.xml"/><Relationship Id="rId35" Type="http://schemas.openxmlformats.org/officeDocument/2006/relationships/header" Target="header9.xml"/><Relationship Id="rId77" Type="http://schemas.openxmlformats.org/officeDocument/2006/relationships/image" Target="media/image26.PNG"/><Relationship Id="rId100" Type="http://schemas.openxmlformats.org/officeDocument/2006/relationships/header" Target="header53.xml"/><Relationship Id="rId282" Type="http://schemas.openxmlformats.org/officeDocument/2006/relationships/image" Target="media/image88.svg"/><Relationship Id="rId338" Type="http://schemas.openxmlformats.org/officeDocument/2006/relationships/hyperlink" Target="https://www.verbraucherzentrale.nrw/materialien-des-projekts-get-in-49209" TargetMode="External"/><Relationship Id="rId8" Type="http://schemas.openxmlformats.org/officeDocument/2006/relationships/image" Target="media/image1.png"/><Relationship Id="rId142" Type="http://schemas.openxmlformats.org/officeDocument/2006/relationships/header" Target="header85.xml"/><Relationship Id="rId184" Type="http://schemas.openxmlformats.org/officeDocument/2006/relationships/header" Target="header121.xm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1.xml.rels><?xml version="1.0" encoding="UTF-8" standalone="yes"?>
<Relationships xmlns="http://schemas.openxmlformats.org/package/2006/relationships"><Relationship Id="rId1" Type="http://schemas.openxmlformats.org/officeDocument/2006/relationships/image" Target="media/image1.png"/></Relationships>
</file>

<file path=word/_rels/header10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0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5.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0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8.xml.rels><?xml version="1.0" encoding="UTF-8" standalone="yes"?>
<Relationships xmlns="http://schemas.openxmlformats.org/package/2006/relationships"><Relationship Id="rId1" Type="http://schemas.openxmlformats.org/officeDocument/2006/relationships/image" Target="media/image1.png"/></Relationships>
</file>

<file path=word/_rels/header10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1.xml.rels><?xml version="1.0" encoding="UTF-8" standalone="yes"?>
<Relationships xmlns="http://schemas.openxmlformats.org/package/2006/relationships"><Relationship Id="rId1" Type="http://schemas.openxmlformats.org/officeDocument/2006/relationships/image" Target="media/image1.png"/></Relationships>
</file>

<file path=word/_rels/header11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4.xml.rels><?xml version="1.0" encoding="UTF-8" standalone="yes"?>
<Relationships xmlns="http://schemas.openxmlformats.org/package/2006/relationships"><Relationship Id="rId1" Type="http://schemas.openxmlformats.org/officeDocument/2006/relationships/image" Target="media/image1.png"/></Relationships>
</file>

<file path=word/_rels/header115.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1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7.xml.rels><?xml version="1.0" encoding="UTF-8" standalone="yes"?>
<Relationships xmlns="http://schemas.openxmlformats.org/package/2006/relationships"><Relationship Id="rId1" Type="http://schemas.openxmlformats.org/officeDocument/2006/relationships/image" Target="media/image1.png"/></Relationships>
</file>

<file path=word/_rels/header118.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3.xml.rels><?xml version="1.0" encoding="UTF-8" standalone="yes"?>
<Relationships xmlns="http://schemas.openxmlformats.org/package/2006/relationships"><Relationship Id="rId1" Type="http://schemas.openxmlformats.org/officeDocument/2006/relationships/image" Target="media/image1.png"/></Relationships>
</file>

<file path=word/_rels/header12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7.xml.rels><?xml version="1.0" encoding="UTF-8" standalone="yes"?>
<Relationships xmlns="http://schemas.openxmlformats.org/package/2006/relationships"><Relationship Id="rId1" Type="http://schemas.openxmlformats.org/officeDocument/2006/relationships/image" Target="media/image1.png"/></Relationships>
</file>

<file path=word/_rels/header12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3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1.xml.rels><?xml version="1.0" encoding="UTF-8" standalone="yes"?>
<Relationships xmlns="http://schemas.openxmlformats.org/package/2006/relationships"><Relationship Id="rId1" Type="http://schemas.openxmlformats.org/officeDocument/2006/relationships/image" Target="media/image1.png"/></Relationships>
</file>

<file path=word/_rels/header133.xml.rels><?xml version="1.0" encoding="UTF-8" standalone="yes"?>
<Relationships xmlns="http://schemas.openxmlformats.org/package/2006/relationships"><Relationship Id="rId1" Type="http://schemas.openxmlformats.org/officeDocument/2006/relationships/image" Target="media/image1.png"/></Relationships>
</file>

<file path=word/_rels/header134.xml.rels><?xml version="1.0" encoding="UTF-8" standalone="yes"?>
<Relationships xmlns="http://schemas.openxmlformats.org/package/2006/relationships"><Relationship Id="rId1" Type="http://schemas.openxmlformats.org/officeDocument/2006/relationships/image" Target="media/image1.png"/></Relationships>
</file>

<file path=word/_rels/header13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3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9.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4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4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3.xml.rels><?xml version="1.0" encoding="UTF-8" standalone="yes"?>
<Relationships xmlns="http://schemas.openxmlformats.org/package/2006/relationships"><Relationship Id="rId1" Type="http://schemas.openxmlformats.org/officeDocument/2006/relationships/image" Target="media/image1.png"/></Relationships>
</file>

<file path=word/_rels/header14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7.xml.rels><?xml version="1.0" encoding="UTF-8" standalone="yes"?>
<Relationships xmlns="http://schemas.openxmlformats.org/package/2006/relationships"><Relationship Id="rId1" Type="http://schemas.openxmlformats.org/officeDocument/2006/relationships/image" Target="media/image1.png"/></Relationships>
</file>

<file path=word/_rels/header148.xml.rels><?xml version="1.0" encoding="UTF-8" standalone="yes"?>
<Relationships xmlns="http://schemas.openxmlformats.org/package/2006/relationships"><Relationship Id="rId1" Type="http://schemas.openxmlformats.org/officeDocument/2006/relationships/image" Target="media/image1.png"/></Relationships>
</file>

<file path=word/_rels/header14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5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5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5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5.xml.rels><?xml version="1.0" encoding="UTF-8" standalone="yes"?>
<Relationships xmlns="http://schemas.openxmlformats.org/package/2006/relationships"><Relationship Id="rId1" Type="http://schemas.openxmlformats.org/officeDocument/2006/relationships/image" Target="media/image1.png"/></Relationships>
</file>

<file path=word/_rels/header15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7.xml.rels><?xml version="1.0" encoding="UTF-8" standalone="yes"?>
<Relationships xmlns="http://schemas.openxmlformats.org/package/2006/relationships"><Relationship Id="rId1" Type="http://schemas.openxmlformats.org/officeDocument/2006/relationships/image" Target="media/image1.png"/></Relationships>
</file>

<file path=word/_rels/header15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59.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6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5.xml.rels><?xml version="1.0" encoding="UTF-8" standalone="yes"?>
<Relationships xmlns="http://schemas.openxmlformats.org/package/2006/relationships"><Relationship Id="rId1" Type="http://schemas.openxmlformats.org/officeDocument/2006/relationships/image" Target="media/image1.png"/></Relationships>
</file>

<file path=word/_rels/header16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6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7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1.xml.rels><?xml version="1.0" encoding="UTF-8" standalone="yes"?>
<Relationships xmlns="http://schemas.openxmlformats.org/package/2006/relationships"><Relationship Id="rId1" Type="http://schemas.openxmlformats.org/officeDocument/2006/relationships/image" Target="media/image1.png"/></Relationships>
</file>

<file path=word/_rels/header17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7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4.xml.rels><?xml version="1.0" encoding="UTF-8" standalone="yes"?>
<Relationships xmlns="http://schemas.openxmlformats.org/package/2006/relationships"><Relationship Id="rId1" Type="http://schemas.openxmlformats.org/officeDocument/2006/relationships/image" Target="media/image1.png"/></Relationships>
</file>

<file path=word/_rels/header17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6.xml.rels><?xml version="1.0" encoding="UTF-8" standalone="yes"?>
<Relationships xmlns="http://schemas.openxmlformats.org/package/2006/relationships"><Relationship Id="rId1" Type="http://schemas.openxmlformats.org/officeDocument/2006/relationships/image" Target="media/image1.png"/></Relationships>
</file>

<file path=word/_rels/header17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8.xml.rels><?xml version="1.0" encoding="UTF-8" standalone="yes"?>
<Relationships xmlns="http://schemas.openxmlformats.org/package/2006/relationships"><Relationship Id="rId1" Type="http://schemas.openxmlformats.org/officeDocument/2006/relationships/image" Target="media/image1.png"/></Relationships>
</file>

<file path=word/_rels/header17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0.xml.rels><?xml version="1.0" encoding="UTF-8" standalone="yes"?>
<Relationships xmlns="http://schemas.openxmlformats.org/package/2006/relationships"><Relationship Id="rId1" Type="http://schemas.openxmlformats.org/officeDocument/2006/relationships/image" Target="media/image1.png"/></Relationships>
</file>

<file path=word/_rels/header18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2.xml.rels><?xml version="1.0" encoding="UTF-8" standalone="yes"?>
<Relationships xmlns="http://schemas.openxmlformats.org/package/2006/relationships"><Relationship Id="rId1" Type="http://schemas.openxmlformats.org/officeDocument/2006/relationships/image" Target="media/image1.png"/></Relationships>
</file>

<file path=word/_rels/header18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4.xml.rels><?xml version="1.0" encoding="UTF-8" standalone="yes"?>
<Relationships xmlns="http://schemas.openxmlformats.org/package/2006/relationships"><Relationship Id="rId1" Type="http://schemas.openxmlformats.org/officeDocument/2006/relationships/image" Target="media/image1.png"/></Relationships>
</file>

<file path=word/_rels/header18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6.xml.rels><?xml version="1.0" encoding="UTF-8" standalone="yes"?>
<Relationships xmlns="http://schemas.openxmlformats.org/package/2006/relationships"><Relationship Id="rId1" Type="http://schemas.openxmlformats.org/officeDocument/2006/relationships/image" Target="media/image1.png"/></Relationships>
</file>

<file path=word/_rels/header18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8.xml.rels><?xml version="1.0" encoding="UTF-8" standalone="yes"?>
<Relationships xmlns="http://schemas.openxmlformats.org/package/2006/relationships"><Relationship Id="rId1" Type="http://schemas.openxmlformats.org/officeDocument/2006/relationships/image" Target="media/image1.png"/></Relationships>
</file>

<file path=word/_rels/header18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1.xml.rels><?xml version="1.0" encoding="UTF-8" standalone="yes"?>
<Relationships xmlns="http://schemas.openxmlformats.org/package/2006/relationships"><Relationship Id="rId1" Type="http://schemas.openxmlformats.org/officeDocument/2006/relationships/image" Target="media/image1.png"/></Relationships>
</file>

<file path=word/_rels/header19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3.xml.rels><?xml version="1.0" encoding="UTF-8" standalone="yes"?>
<Relationships xmlns="http://schemas.openxmlformats.org/package/2006/relationships"><Relationship Id="rId1" Type="http://schemas.openxmlformats.org/officeDocument/2006/relationships/image" Target="media/image1.png"/></Relationships>
</file>

<file path=word/_rels/header19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5.xml.rels><?xml version="1.0" encoding="UTF-8" standalone="yes"?>
<Relationships xmlns="http://schemas.openxmlformats.org/package/2006/relationships"><Relationship Id="rId1" Type="http://schemas.openxmlformats.org/officeDocument/2006/relationships/image" Target="media/image1.png"/></Relationships>
</file>

<file path=word/_rels/header19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9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8.xml.rels><?xml version="1.0" encoding="UTF-8" standalone="yes"?>
<Relationships xmlns="http://schemas.openxmlformats.org/package/2006/relationships"><Relationship Id="rId1" Type="http://schemas.openxmlformats.org/officeDocument/2006/relationships/image" Target="media/image1.png"/></Relationships>
</file>

<file path=word/_rels/header19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00.xml.rels><?xml version="1.0" encoding="UTF-8" standalone="yes"?>
<Relationships xmlns="http://schemas.openxmlformats.org/package/2006/relationships"><Relationship Id="rId1" Type="http://schemas.openxmlformats.org/officeDocument/2006/relationships/image" Target="media/image1.png"/></Relationships>
</file>

<file path=word/_rels/header201.xml.rels><?xml version="1.0" encoding="UTF-8" standalone="yes"?>
<Relationships xmlns="http://schemas.openxmlformats.org/package/2006/relationships"><Relationship Id="rId1" Type="http://schemas.openxmlformats.org/officeDocument/2006/relationships/image" Target="media/image1.png"/></Relationships>
</file>

<file path=word/_rels/header202.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2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2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2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1" Type="http://schemas.openxmlformats.org/officeDocument/2006/relationships/image" Target="media/image1.png"/></Relationships>
</file>

<file path=word/_rels/header3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3.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3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8.xml.rels><?xml version="1.0" encoding="UTF-8" standalone="yes"?>
<Relationships xmlns="http://schemas.openxmlformats.org/package/2006/relationships"><Relationship Id="rId1" Type="http://schemas.openxmlformats.org/officeDocument/2006/relationships/image" Target="media/image1.png"/></Relationships>
</file>

<file path=word/_rels/header3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40.xml.rels><?xml version="1.0" encoding="UTF-8" standalone="yes"?>
<Relationships xmlns="http://schemas.openxmlformats.org/package/2006/relationships"><Relationship Id="rId1" Type="http://schemas.openxmlformats.org/officeDocument/2006/relationships/image" Target="media/image1.png"/></Relationships>
</file>

<file path=word/_rels/header4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42.xml.rels><?xml version="1.0" encoding="UTF-8" standalone="yes"?>
<Relationships xmlns="http://schemas.openxmlformats.org/package/2006/relationships"><Relationship Id="rId1" Type="http://schemas.openxmlformats.org/officeDocument/2006/relationships/image" Target="media/image1.png"/></Relationships>
</file>

<file path=word/_rels/header4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4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45.xml.rels><?xml version="1.0" encoding="UTF-8" standalone="yes"?>
<Relationships xmlns="http://schemas.openxmlformats.org/package/2006/relationships"><Relationship Id="rId1" Type="http://schemas.openxmlformats.org/officeDocument/2006/relationships/image" Target="media/image1.png"/></Relationships>
</file>

<file path=word/_rels/header4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4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48.xml.rels><?xml version="1.0" encoding="UTF-8" standalone="yes"?>
<Relationships xmlns="http://schemas.openxmlformats.org/package/2006/relationships"><Relationship Id="rId1" Type="http://schemas.openxmlformats.org/officeDocument/2006/relationships/image" Target="media/image1.png"/></Relationships>
</file>

<file path=word/_rels/header4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5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1.xml.rels><?xml version="1.0" encoding="UTF-8" standalone="yes"?>
<Relationships xmlns="http://schemas.openxmlformats.org/package/2006/relationships"><Relationship Id="rId1" Type="http://schemas.openxmlformats.org/officeDocument/2006/relationships/image" Target="media/image1.png"/></Relationships>
</file>

<file path=word/_rels/header52.xml.rels><?xml version="1.0" encoding="UTF-8" standalone="yes"?>
<Relationships xmlns="http://schemas.openxmlformats.org/package/2006/relationships"><Relationship Id="rId1" Type="http://schemas.openxmlformats.org/officeDocument/2006/relationships/image" Target="media/image1.png"/></Relationships>
</file>

<file path=word/_rels/header5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5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8.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6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6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6.xml.rels><?xml version="1.0" encoding="UTF-8" standalone="yes"?>
<Relationships xmlns="http://schemas.openxmlformats.org/package/2006/relationships"><Relationship Id="rId1" Type="http://schemas.openxmlformats.org/officeDocument/2006/relationships/image" Target="media/image1.png"/></Relationships>
</file>

<file path=word/_rels/header6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6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9.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7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7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73.xml.rels><?xml version="1.0" encoding="UTF-8" standalone="yes"?>
<Relationships xmlns="http://schemas.openxmlformats.org/package/2006/relationships"><Relationship Id="rId1" Type="http://schemas.openxmlformats.org/officeDocument/2006/relationships/image" Target="media/image1.png"/></Relationships>
</file>

<file path=word/_rels/header7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7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7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77.xml.rels><?xml version="1.0" encoding="UTF-8" standalone="yes"?>
<Relationships xmlns="http://schemas.openxmlformats.org/package/2006/relationships"><Relationship Id="rId1" Type="http://schemas.openxmlformats.org/officeDocument/2006/relationships/image" Target="media/image1.png"/></Relationships>
</file>

<file path=word/_rels/header78.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8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8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82.xml.rels><?xml version="1.0" encoding="UTF-8" standalone="yes"?>
<Relationships xmlns="http://schemas.openxmlformats.org/package/2006/relationships"><Relationship Id="rId1" Type="http://schemas.openxmlformats.org/officeDocument/2006/relationships/image" Target="media/image1.png"/></Relationships>
</file>

<file path=word/_rels/header8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8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85.xml.rels><?xml version="1.0" encoding="UTF-8" standalone="yes"?>
<Relationships xmlns="http://schemas.openxmlformats.org/package/2006/relationships"><Relationship Id="rId1" Type="http://schemas.openxmlformats.org/officeDocument/2006/relationships/image" Target="media/image1.png"/></Relationships>
</file>

<file path=word/_rels/header87.xml.rels><?xml version="1.0" encoding="UTF-8" standalone="yes"?>
<Relationships xmlns="http://schemas.openxmlformats.org/package/2006/relationships"><Relationship Id="rId1" Type="http://schemas.openxmlformats.org/officeDocument/2006/relationships/image" Target="media/image1.png"/></Relationships>
</file>

<file path=word/_rels/header8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9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3.xml.rels><?xml version="1.0" encoding="UTF-8" standalone="yes"?>
<Relationships xmlns="http://schemas.openxmlformats.org/package/2006/relationships"><Relationship Id="rId1" Type="http://schemas.openxmlformats.org/officeDocument/2006/relationships/image" Target="media/image1.png"/></Relationships>
</file>

<file path=word/_rels/header95.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9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7.xml.rels><?xml version="1.0" encoding="UTF-8" standalone="yes"?>
<Relationships xmlns="http://schemas.openxmlformats.org/package/2006/relationships"><Relationship Id="rId1" Type="http://schemas.openxmlformats.org/officeDocument/2006/relationships/image" Target="media/image1.png"/></Relationships>
</file>

<file path=word/_rels/header9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elz\Downloads\KonsumAlpha-Arbeitsblaetter-Versicherung_02%20(1).dotx"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bwMode="auto">
        <a:noFill/>
        <a:ln>
          <a:noFill/>
        </a:ln>
      </a:spPr>
      <a:bodyPr rot="0" vert="horz" wrap="square" lIns="91440" tIns="45720" rIns="91440" bIns="45720" anchor="t" anchorCtr="0">
        <a:spAutoFit/>
      </a:bodyPr>
      <a:lstStyle/>
      <a:style>
        <a:lnRef idx="0">
          <a:scrgbClr r="0" g="0" b="0"/>
        </a:lnRef>
        <a:fillRef idx="0">
          <a:scrgbClr r="0" g="0" b="0"/>
        </a:fillRef>
        <a:effectRef idx="0">
          <a:scrgbClr r="0" g="0" b="0"/>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647F09-979F-4A3A-B8DC-A958AB5F13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C:\Users\joelz\Downloads\KonsumAlpha-Arbeitsblaetter-Versicherung_02 (1).dotx</Template>
  <TotalTime>0</TotalTime>
  <Pages>194</Pages>
  <Words>14093</Words>
  <Characters>88792</Characters>
  <Application>Microsoft Office Word</Application>
  <DocSecurity>0</DocSecurity>
  <Lines>739</Lines>
  <Paragraphs>205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102680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Joel Ziegenbalg</dc:creator>
  <cp:keywords/>
  <dc:description/>
  <cp:lastModifiedBy>Svenja Langemack</cp:lastModifiedBy>
  <cp:revision>3</cp:revision>
  <cp:lastPrinted>2021-12-06T10:45:00Z</cp:lastPrinted>
  <dcterms:created xsi:type="dcterms:W3CDTF">2021-12-13T08:58:00Z</dcterms:created>
  <dcterms:modified xsi:type="dcterms:W3CDTF">2021-12-13T09:15:00Z</dcterms:modified>
</cp:coreProperties>
</file>